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6FB86" w14:textId="4E52FF1C" w:rsidR="00751A23" w:rsidRPr="00BE5DBC" w:rsidRDefault="002D7BC3" w:rsidP="00BE5DBC">
      <w:pPr>
        <w:pStyle w:val="Title"/>
      </w:pPr>
      <w:bookmarkStart w:id="0" w:name="_Hlk193197023"/>
      <w:bookmarkEnd w:id="0"/>
      <w:r>
        <w:t>D</w:t>
      </w:r>
      <w:r w:rsidR="00881D9E">
        <w:t xml:space="preserve">ata </w:t>
      </w:r>
      <w:r>
        <w:t>E</w:t>
      </w:r>
      <w:r w:rsidR="00881D9E">
        <w:t>xchange</w:t>
      </w:r>
      <w:r>
        <w:t xml:space="preserve"> Toolkit</w:t>
      </w:r>
      <w:r w:rsidR="00891D75">
        <w:t xml:space="preserve"> – </w:t>
      </w:r>
      <w:r w:rsidR="00376B87">
        <w:t>Stage</w:t>
      </w:r>
      <w:r w:rsidR="00891D75">
        <w:t xml:space="preserve"> </w:t>
      </w:r>
      <w:r w:rsidR="00836FE3">
        <w:t>2</w:t>
      </w:r>
    </w:p>
    <w:p w14:paraId="3BFC3280" w14:textId="0BD955F2" w:rsidR="00751A23" w:rsidRPr="00BE5DBC" w:rsidRDefault="002D7BC3" w:rsidP="00BE5DBC">
      <w:pPr>
        <w:pStyle w:val="Subtitle"/>
        <w:sectPr w:rsidR="00751A23" w:rsidRPr="00BE5DBC" w:rsidSect="00627385">
          <w:footerReference w:type="even" r:id="rId11"/>
          <w:headerReference w:type="first" r:id="rId12"/>
          <w:footerReference w:type="first" r:id="rId13"/>
          <w:type w:val="continuous"/>
          <w:pgSz w:w="11906" w:h="16838"/>
          <w:pgMar w:top="8505" w:right="1418" w:bottom="1418" w:left="1418" w:header="850" w:footer="709" w:gutter="0"/>
          <w:cols w:space="708"/>
          <w:titlePg/>
          <w:docGrid w:linePitch="360"/>
        </w:sectPr>
      </w:pPr>
      <w:r>
        <w:t>Commonwealth Home S</w:t>
      </w:r>
      <w:r w:rsidR="00891D75">
        <w:t>upport Program</w:t>
      </w:r>
    </w:p>
    <w:p w14:paraId="552A24DA" w14:textId="77777777" w:rsidR="006C4E9C" w:rsidRPr="00BE5DBC" w:rsidRDefault="006C4E9C" w:rsidP="00BE5DBC">
      <w:r>
        <w:rPr>
          <w:noProof/>
        </w:rPr>
        <w:lastRenderedPageBreak/>
        <w:drawing>
          <wp:anchor distT="0" distB="0" distL="114300" distR="114300" simplePos="0" relativeHeight="251658240" behindDoc="1" locked="0" layoutInCell="1" allowOverlap="1" wp14:anchorId="57A2BE55" wp14:editId="196CB752">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6AF26E4" w14:textId="77777777" w:rsidR="00891D75" w:rsidRDefault="00891D75" w:rsidP="00213D02">
      <w:pPr>
        <w:pStyle w:val="Heading1"/>
        <w:sectPr w:rsidR="00891D75" w:rsidSect="00CC6BE5">
          <w:headerReference w:type="default" r:id="rId15"/>
          <w:footerReference w:type="default" r:id="rId16"/>
          <w:pgSz w:w="11906" w:h="16838"/>
          <w:pgMar w:top="1701" w:right="1418" w:bottom="1418" w:left="1418" w:header="709" w:footer="709" w:gutter="0"/>
          <w:cols w:space="708"/>
          <w:docGrid w:linePitch="360"/>
        </w:sectPr>
      </w:pPr>
      <w:bookmarkStart w:id="1" w:name="_Toc120543880"/>
      <w:bookmarkStart w:id="2" w:name="_Toc120544943"/>
    </w:p>
    <w:p w14:paraId="0AF03D32" w14:textId="4D1AE8E3" w:rsidR="00134F0A" w:rsidRDefault="00CC00D2" w:rsidP="00BE5DBC">
      <w:pPr>
        <w:pStyle w:val="Heading1"/>
        <w:sectPr w:rsidR="00134F0A" w:rsidSect="002A670A">
          <w:footerReference w:type="even" r:id="rId17"/>
          <w:pgSz w:w="11906" w:h="16838"/>
          <w:pgMar w:top="1134" w:right="1418" w:bottom="993" w:left="1418" w:header="709" w:footer="709" w:gutter="0"/>
          <w:cols w:space="708"/>
          <w:docGrid w:linePitch="360"/>
        </w:sectPr>
      </w:pPr>
      <w:r>
        <w:rPr>
          <w:noProof/>
        </w:rPr>
        <w:lastRenderedPageBreak/>
        <mc:AlternateContent>
          <mc:Choice Requires="wps">
            <w:drawing>
              <wp:anchor distT="0" distB="0" distL="114300" distR="114300" simplePos="0" relativeHeight="251658251" behindDoc="0" locked="0" layoutInCell="1" allowOverlap="1" wp14:anchorId="0B9EB67B" wp14:editId="23C63DEA">
                <wp:simplePos x="0" y="0"/>
                <wp:positionH relativeFrom="margin">
                  <wp:posOffset>-349692</wp:posOffset>
                </wp:positionH>
                <wp:positionV relativeFrom="paragraph">
                  <wp:posOffset>798195</wp:posOffset>
                </wp:positionV>
                <wp:extent cx="4373218" cy="1208598"/>
                <wp:effectExtent l="0" t="0" r="0" b="0"/>
                <wp:wrapNone/>
                <wp:docPr id="339271796" name="Text Box 1"/>
                <wp:cNvGraphicFramePr/>
                <a:graphic xmlns:a="http://schemas.openxmlformats.org/drawingml/2006/main">
                  <a:graphicData uri="http://schemas.microsoft.com/office/word/2010/wordprocessingShape">
                    <wps:wsp>
                      <wps:cNvSpPr txBox="1"/>
                      <wps:spPr>
                        <a:xfrm>
                          <a:off x="0" y="0"/>
                          <a:ext cx="4373218" cy="1208598"/>
                        </a:xfrm>
                        <a:prstGeom prst="rect">
                          <a:avLst/>
                        </a:prstGeom>
                        <a:noFill/>
                        <a:ln w="6350">
                          <a:noFill/>
                        </a:ln>
                      </wps:spPr>
                      <wps:txbx>
                        <w:txbxContent>
                          <w:p w14:paraId="2B327904" w14:textId="65CDD952" w:rsidR="007130DE" w:rsidRPr="004A6C4F" w:rsidRDefault="004A6C4F" w:rsidP="000D3F92">
                            <w:pPr>
                              <w:pStyle w:val="ListParagraph"/>
                              <w:numPr>
                                <w:ilvl w:val="0"/>
                                <w:numId w:val="11"/>
                              </w:numPr>
                              <w:rPr>
                                <w:rFonts w:cs="Arial"/>
                                <w:b/>
                                <w:bCs/>
                                <w:color w:val="F1F2F2" w:themeColor="background1"/>
                                <w:kern w:val="28"/>
                                <w:sz w:val="40"/>
                                <w:szCs w:val="36"/>
                              </w:rPr>
                            </w:pPr>
                            <w:r w:rsidRPr="004A6C4F">
                              <w:rPr>
                                <w:rFonts w:cs="Arial"/>
                                <w:b/>
                                <w:bCs/>
                                <w:color w:val="F1F2F2" w:themeColor="background1"/>
                                <w:kern w:val="28"/>
                                <w:sz w:val="40"/>
                                <w:szCs w:val="36"/>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9EB67B" id="_x0000_t202" coordsize="21600,21600" o:spt="202" path="m,l,21600r21600,l21600,xe">
                <v:stroke joinstyle="miter"/>
                <v:path gradientshapeok="t" o:connecttype="rect"/>
              </v:shapetype>
              <v:shape id="Text Box 1" o:spid="_x0000_s1026" type="#_x0000_t202" style="position:absolute;margin-left:-27.55pt;margin-top:62.85pt;width:344.35pt;height:95.15pt;z-index:2516582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" filled="f" stroked="f" strokeweight=".5pt">
                <v:textbox>
                  <w:txbxContent>
                    <w:p w14:paraId="2B327904" w14:textId="65CDD952" w:rsidR="007130DE" w:rsidRPr="004A6C4F" w:rsidRDefault="004A6C4F" w:rsidP="000D3F92">
                      <w:pPr>
                        <w:pStyle w:val="ListParagraph"/>
                        <w:numPr>
                          <w:ilvl w:val="0"/>
                          <w:numId w:val="11"/>
                        </w:numPr>
                        <w:rPr>
                          <w:rFonts w:cs="Arial"/>
                          <w:b/>
                          <w:bCs/>
                          <w:color w:val="F1F2F2" w:themeColor="background1"/>
                          <w:kern w:val="28"/>
                          <w:sz w:val="40"/>
                          <w:szCs w:val="36"/>
                        </w:rPr>
                      </w:pPr>
                      <w:r w:rsidRPr="004A6C4F">
                        <w:rPr>
                          <w:rFonts w:cs="Arial"/>
                          <w:b/>
                          <w:bCs/>
                          <w:color w:val="F1F2F2" w:themeColor="background1"/>
                          <w:kern w:val="28"/>
                          <w:sz w:val="40"/>
                          <w:szCs w:val="36"/>
                        </w:rPr>
                        <w:t>Introduction</w:t>
                      </w:r>
                    </w:p>
                  </w:txbxContent>
                </v:textbox>
                <w10:wrap anchorx="margin"/>
              </v:shape>
            </w:pict>
          </mc:Fallback>
        </mc:AlternateContent>
      </w:r>
      <w:r w:rsidR="004A6C4F" w:rsidRPr="00CC09BC">
        <w:rPr>
          <w:noProof/>
        </w:rPr>
        <mc:AlternateContent>
          <mc:Choice Requires="wps">
            <w:drawing>
              <wp:anchor distT="0" distB="0" distL="114300" distR="114300" simplePos="0" relativeHeight="251658250" behindDoc="1" locked="0" layoutInCell="1" allowOverlap="1" wp14:anchorId="535221C3" wp14:editId="7B720951">
                <wp:simplePos x="0" y="0"/>
                <wp:positionH relativeFrom="page">
                  <wp:align>right</wp:align>
                </wp:positionH>
                <wp:positionV relativeFrom="page">
                  <wp:posOffset>-214685</wp:posOffset>
                </wp:positionV>
                <wp:extent cx="7657106" cy="10876915"/>
                <wp:effectExtent l="0" t="0" r="1270" b="635"/>
                <wp:wrapNone/>
                <wp:docPr id="241981224" name="Rectangle 241981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7106" cy="1087691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6A26C" id="Rectangle 241981224" o:spid="_x0000_s1026" alt="&quot;&quot;" style="position:absolute;margin-left:551.7pt;margin-top:-16.9pt;width:602.9pt;height:856.45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" fillcolor="#1e1545 [3213]" stroked="f" strokeweight="2pt">
                <w10:wrap anchorx="page" anchory="page"/>
              </v:rect>
            </w:pict>
          </mc:Fallback>
        </mc:AlternateContent>
      </w:r>
    </w:p>
    <w:p w14:paraId="36AA8278" w14:textId="443F1A35" w:rsidR="00503FC7" w:rsidRPr="00634FAC" w:rsidRDefault="00503FC7" w:rsidP="006644BF">
      <w:pPr>
        <w:pStyle w:val="Heading2"/>
      </w:pPr>
      <w:r w:rsidRPr="00634FAC">
        <w:lastRenderedPageBreak/>
        <w:t>About this Toolkit</w:t>
      </w:r>
    </w:p>
    <w:p w14:paraId="5CF5934F" w14:textId="77777777" w:rsidR="00A5115D" w:rsidRPr="006644BF" w:rsidRDefault="00503FC7" w:rsidP="00630353">
      <w:pPr>
        <w:pStyle w:val="Introduction"/>
        <w:rPr>
          <w:sz w:val="28"/>
          <w:szCs w:val="28"/>
        </w:rPr>
      </w:pPr>
      <w:r w:rsidRPr="006644BF">
        <w:rPr>
          <w:sz w:val="28"/>
          <w:szCs w:val="28"/>
        </w:rPr>
        <w:t xml:space="preserve">This toolkit provides information and guidance </w:t>
      </w:r>
      <w:r w:rsidR="009C72D0" w:rsidRPr="006644BF">
        <w:rPr>
          <w:sz w:val="28"/>
          <w:szCs w:val="28"/>
        </w:rPr>
        <w:t xml:space="preserve">for </w:t>
      </w:r>
      <w:r w:rsidRPr="006644BF">
        <w:rPr>
          <w:sz w:val="28"/>
          <w:szCs w:val="28"/>
        </w:rPr>
        <w:t>Commonwealth Home Support Program (CHSP) providers</w:t>
      </w:r>
      <w:r w:rsidR="00770207" w:rsidRPr="006644BF">
        <w:rPr>
          <w:sz w:val="28"/>
          <w:szCs w:val="28"/>
        </w:rPr>
        <w:t xml:space="preserve"> about the changes to their Data Exchange (DEX) reporting requirements that </w:t>
      </w:r>
      <w:r w:rsidR="00001424" w:rsidRPr="006644BF">
        <w:rPr>
          <w:sz w:val="28"/>
          <w:szCs w:val="28"/>
        </w:rPr>
        <w:t>are being implemented in the Stage 2 release from January 2026.</w:t>
      </w:r>
    </w:p>
    <w:p w14:paraId="5427EE3D" w14:textId="74A3E817" w:rsidR="00503FC7" w:rsidRPr="00630353" w:rsidRDefault="00317FDB" w:rsidP="00630353">
      <w:pPr>
        <w:pStyle w:val="Introduction"/>
        <w:rPr>
          <w:sz w:val="28"/>
          <w:szCs w:val="28"/>
        </w:rPr>
      </w:pPr>
      <w:r w:rsidRPr="00630353">
        <w:rPr>
          <w:sz w:val="28"/>
          <w:szCs w:val="28"/>
        </w:rPr>
        <w:t>This toolkit only applies to Stage 2 of the DEX changes.</w:t>
      </w:r>
    </w:p>
    <w:p w14:paraId="57AA3104" w14:textId="3D855C12" w:rsidR="00BE2ADD" w:rsidRPr="00BE2ADD" w:rsidRDefault="00BE2ADD" w:rsidP="00BE2ADD">
      <w:r w:rsidRPr="00BE2ADD">
        <w:t>This is version 1.0 published November 2025. To ensure you are using the latest version of this document, regularly check the</w:t>
      </w:r>
      <w:hyperlink r:id="rId18" w:history="1">
        <w:r w:rsidRPr="00BE2ADD">
          <w:rPr>
            <w:rStyle w:val="Hyperlink"/>
          </w:rPr>
          <w:t xml:space="preserve"> </w:t>
        </w:r>
      </w:hyperlink>
      <w:hyperlink r:id="rId19" w:history="1">
        <w:r w:rsidRPr="0087503A">
          <w:rPr>
            <w:rStyle w:val="Hyperlink"/>
            <w:color w:val="15585D" w:themeColor="accent1" w:themeShade="80"/>
          </w:rPr>
          <w:t>CHSP Resources</w:t>
        </w:r>
      </w:hyperlink>
      <w:hyperlink r:id="rId20" w:history="1">
        <w:r w:rsidRPr="00BE2ADD">
          <w:rPr>
            <w:rStyle w:val="Hyperlink"/>
          </w:rPr>
          <w:t xml:space="preserve"> </w:t>
        </w:r>
      </w:hyperlink>
      <w:r w:rsidRPr="00BE2ADD">
        <w:t xml:space="preserve">web page.  </w:t>
      </w:r>
    </w:p>
    <w:p w14:paraId="37273BA6" w14:textId="590E7835" w:rsidR="00BE2ADD" w:rsidRPr="00BE2ADD" w:rsidRDefault="00BE2ADD" w:rsidP="00BE2ADD">
      <w:r w:rsidRPr="00BE2ADD">
        <w:t>The Stage 1 toolkit will remain available on the CHSP Resources web page for the remainder of 2025-26</w:t>
      </w:r>
      <w:r w:rsidR="000D3F92" w:rsidRPr="00BE2ADD">
        <w:t xml:space="preserve">. </w:t>
      </w:r>
    </w:p>
    <w:p w14:paraId="103B6EA0" w14:textId="0B59B804" w:rsidR="00C46436" w:rsidRDefault="00C46436" w:rsidP="00BE5DBC">
      <w:pPr>
        <w:pStyle w:val="Heading2"/>
      </w:pPr>
      <w:r>
        <w:t>Staged implementation of DEX changes</w:t>
      </w:r>
    </w:p>
    <w:p w14:paraId="5B6B2E02" w14:textId="77777777" w:rsidR="00186204" w:rsidRDefault="00DC1D75" w:rsidP="00DC1D75">
      <w:r>
        <w:t>Th</w:t>
      </w:r>
      <w:r w:rsidRPr="00DC1D75">
        <w:t xml:space="preserve">e development and implementation of the necessary Information and Communication Technology (ICT) changes to DEX will occur in multiple stages. </w:t>
      </w:r>
    </w:p>
    <w:tbl>
      <w:tblPr>
        <w:tblW w:w="5000" w:type="pct"/>
        <w:tblLayout w:type="fixed"/>
        <w:tblCellMar>
          <w:top w:w="85" w:type="dxa"/>
          <w:left w:w="85" w:type="dxa"/>
          <w:right w:w="54" w:type="dxa"/>
        </w:tblCellMar>
        <w:tblLook w:val="04A0" w:firstRow="1" w:lastRow="0" w:firstColumn="1" w:lastColumn="0" w:noHBand="0" w:noVBand="1"/>
      </w:tblPr>
      <w:tblGrid>
        <w:gridCol w:w="962"/>
        <w:gridCol w:w="1017"/>
        <w:gridCol w:w="1417"/>
        <w:gridCol w:w="5664"/>
      </w:tblGrid>
      <w:tr w:rsidR="00904BD4" w:rsidRPr="00630353" w14:paraId="0D72E304" w14:textId="77777777" w:rsidTr="006644BF">
        <w:trPr>
          <w:trHeight w:val="397"/>
        </w:trPr>
        <w:tc>
          <w:tcPr>
            <w:tcW w:w="531" w:type="pct"/>
            <w:tcBorders>
              <w:top w:val="single" w:sz="4" w:space="0" w:color="000000"/>
              <w:left w:val="single" w:sz="4" w:space="0" w:color="000000"/>
              <w:bottom w:val="single" w:sz="4" w:space="0" w:color="000000"/>
              <w:right w:val="single" w:sz="4" w:space="0" w:color="000000"/>
            </w:tcBorders>
            <w:shd w:val="clear" w:color="auto" w:fill="1E1544"/>
            <w:vAlign w:val="center"/>
            <w:hideMark/>
          </w:tcPr>
          <w:p w14:paraId="2DFEBF22" w14:textId="338E8A3C" w:rsidR="00186204" w:rsidRPr="00630353" w:rsidRDefault="00186204" w:rsidP="00630353">
            <w:pPr>
              <w:spacing w:before="0"/>
              <w:contextualSpacing/>
              <w:rPr>
                <w:sz w:val="20"/>
                <w:szCs w:val="20"/>
              </w:rPr>
            </w:pPr>
            <w:r w:rsidRPr="00630353">
              <w:rPr>
                <w:b/>
                <w:color w:val="F1F2F2" w:themeColor="background1"/>
                <w:sz w:val="20"/>
                <w:szCs w:val="20"/>
              </w:rPr>
              <w:t xml:space="preserve">Stage </w:t>
            </w:r>
          </w:p>
        </w:tc>
        <w:tc>
          <w:tcPr>
            <w:tcW w:w="561" w:type="pct"/>
            <w:tcBorders>
              <w:top w:val="single" w:sz="4" w:space="0" w:color="000000"/>
              <w:left w:val="single" w:sz="4" w:space="0" w:color="000000"/>
              <w:bottom w:val="single" w:sz="4" w:space="0" w:color="000000"/>
              <w:right w:val="single" w:sz="4" w:space="0" w:color="000000"/>
            </w:tcBorders>
            <w:shd w:val="clear" w:color="auto" w:fill="1E1544"/>
            <w:vAlign w:val="center"/>
            <w:hideMark/>
          </w:tcPr>
          <w:p w14:paraId="20F7514C" w14:textId="77777777" w:rsidR="00186204" w:rsidRPr="00630353" w:rsidRDefault="00186204" w:rsidP="00630353">
            <w:pPr>
              <w:spacing w:before="0"/>
              <w:contextualSpacing/>
              <w:rPr>
                <w:color w:val="F1F2F2" w:themeColor="background1"/>
                <w:sz w:val="20"/>
                <w:szCs w:val="20"/>
              </w:rPr>
            </w:pPr>
            <w:r w:rsidRPr="00630353">
              <w:rPr>
                <w:b/>
                <w:color w:val="F1F2F2" w:themeColor="background1"/>
                <w:sz w:val="20"/>
                <w:szCs w:val="20"/>
              </w:rPr>
              <w:t xml:space="preserve">Timeline </w:t>
            </w:r>
          </w:p>
        </w:tc>
        <w:tc>
          <w:tcPr>
            <w:tcW w:w="782" w:type="pct"/>
            <w:tcBorders>
              <w:top w:val="single" w:sz="4" w:space="0" w:color="000000"/>
              <w:left w:val="single" w:sz="4" w:space="0" w:color="000000"/>
              <w:bottom w:val="single" w:sz="4" w:space="0" w:color="000000"/>
              <w:right w:val="single" w:sz="4" w:space="0" w:color="000000"/>
            </w:tcBorders>
            <w:shd w:val="clear" w:color="auto" w:fill="1E1544"/>
            <w:vAlign w:val="center"/>
            <w:hideMark/>
          </w:tcPr>
          <w:p w14:paraId="4AF69132" w14:textId="77777777" w:rsidR="00186204" w:rsidRPr="00630353" w:rsidRDefault="00186204" w:rsidP="00630353">
            <w:pPr>
              <w:spacing w:before="0"/>
              <w:contextualSpacing/>
              <w:rPr>
                <w:color w:val="F1F2F2" w:themeColor="background1"/>
                <w:sz w:val="20"/>
                <w:szCs w:val="20"/>
              </w:rPr>
            </w:pPr>
            <w:r w:rsidRPr="00630353">
              <w:rPr>
                <w:b/>
                <w:color w:val="F1F2F2" w:themeColor="background1"/>
                <w:sz w:val="20"/>
                <w:szCs w:val="20"/>
              </w:rPr>
              <w:t xml:space="preserve">Reporting Change </w:t>
            </w:r>
          </w:p>
        </w:tc>
        <w:tc>
          <w:tcPr>
            <w:tcW w:w="3125" w:type="pct"/>
            <w:tcBorders>
              <w:top w:val="single" w:sz="4" w:space="0" w:color="000000"/>
              <w:left w:val="single" w:sz="4" w:space="0" w:color="000000"/>
              <w:bottom w:val="single" w:sz="4" w:space="0" w:color="000000"/>
              <w:right w:val="single" w:sz="4" w:space="0" w:color="000000"/>
            </w:tcBorders>
            <w:shd w:val="clear" w:color="auto" w:fill="1E1544"/>
            <w:vAlign w:val="center"/>
            <w:hideMark/>
          </w:tcPr>
          <w:p w14:paraId="702D1B08" w14:textId="77777777" w:rsidR="00186204" w:rsidRPr="00630353" w:rsidRDefault="00186204" w:rsidP="00A215F8">
            <w:pPr>
              <w:spacing w:before="0"/>
              <w:contextualSpacing/>
              <w:rPr>
                <w:color w:val="F1F2F2" w:themeColor="background1"/>
                <w:sz w:val="20"/>
                <w:szCs w:val="20"/>
              </w:rPr>
            </w:pPr>
            <w:r w:rsidRPr="00630353">
              <w:rPr>
                <w:b/>
                <w:color w:val="F1F2F2" w:themeColor="background1"/>
                <w:sz w:val="20"/>
                <w:szCs w:val="20"/>
              </w:rPr>
              <w:t xml:space="preserve">Details </w:t>
            </w:r>
          </w:p>
        </w:tc>
      </w:tr>
      <w:tr w:rsidR="00904BD4" w:rsidRPr="00630353" w14:paraId="0FD941E6" w14:textId="77777777" w:rsidTr="006644BF">
        <w:trPr>
          <w:trHeight w:val="1757"/>
        </w:trPr>
        <w:tc>
          <w:tcPr>
            <w:tcW w:w="531" w:type="pct"/>
            <w:tcBorders>
              <w:top w:val="single" w:sz="4" w:space="0" w:color="000000"/>
              <w:left w:val="single" w:sz="4" w:space="0" w:color="000000"/>
              <w:right w:val="single" w:sz="4" w:space="0" w:color="000000"/>
            </w:tcBorders>
          </w:tcPr>
          <w:p w14:paraId="090977A9" w14:textId="35CD0173" w:rsidR="00904BD4" w:rsidRPr="00630353" w:rsidRDefault="00904BD4" w:rsidP="00904BD4">
            <w:pPr>
              <w:spacing w:before="0"/>
              <w:contextualSpacing/>
              <w:rPr>
                <w:sz w:val="20"/>
                <w:szCs w:val="20"/>
              </w:rPr>
            </w:pPr>
            <w:r w:rsidRPr="00630353">
              <w:rPr>
                <w:sz w:val="20"/>
                <w:szCs w:val="20"/>
              </w:rPr>
              <w:t>Stage 1</w:t>
            </w:r>
          </w:p>
        </w:tc>
        <w:tc>
          <w:tcPr>
            <w:tcW w:w="561" w:type="pct"/>
            <w:tcBorders>
              <w:top w:val="single" w:sz="4" w:space="0" w:color="000000"/>
              <w:left w:val="single" w:sz="4" w:space="0" w:color="000000"/>
              <w:right w:val="single" w:sz="4" w:space="0" w:color="000000"/>
            </w:tcBorders>
          </w:tcPr>
          <w:p w14:paraId="4B4043AB" w14:textId="275E10B2" w:rsidR="00904BD4" w:rsidRPr="00630353" w:rsidRDefault="00904BD4" w:rsidP="00904BD4">
            <w:pPr>
              <w:spacing w:before="0"/>
              <w:contextualSpacing/>
              <w:rPr>
                <w:sz w:val="20"/>
                <w:szCs w:val="20"/>
              </w:rPr>
            </w:pPr>
            <w:r w:rsidRPr="00630353">
              <w:rPr>
                <w:sz w:val="20"/>
                <w:szCs w:val="20"/>
              </w:rPr>
              <w:t>1 July 2025</w:t>
            </w:r>
          </w:p>
        </w:tc>
        <w:tc>
          <w:tcPr>
            <w:tcW w:w="782" w:type="pct"/>
            <w:tcBorders>
              <w:top w:val="single" w:sz="4" w:space="0" w:color="000000"/>
              <w:left w:val="single" w:sz="4" w:space="0" w:color="000000"/>
              <w:bottom w:val="single" w:sz="4" w:space="0" w:color="000000"/>
              <w:right w:val="single" w:sz="4" w:space="0" w:color="000000"/>
            </w:tcBorders>
          </w:tcPr>
          <w:p w14:paraId="7B70D694" w14:textId="6DA8EE08" w:rsidR="00904BD4" w:rsidRPr="00630353" w:rsidRDefault="00904BD4" w:rsidP="00904BD4">
            <w:pPr>
              <w:spacing w:before="0"/>
              <w:contextualSpacing/>
              <w:rPr>
                <w:sz w:val="20"/>
                <w:szCs w:val="20"/>
              </w:rPr>
            </w:pPr>
            <w:r w:rsidRPr="00630353">
              <w:rPr>
                <w:sz w:val="20"/>
                <w:szCs w:val="20"/>
              </w:rPr>
              <w:t>Service Type (recorded in DEX as Program Activity)</w:t>
            </w:r>
          </w:p>
        </w:tc>
        <w:tc>
          <w:tcPr>
            <w:tcW w:w="3125" w:type="pct"/>
            <w:tcBorders>
              <w:top w:val="single" w:sz="4" w:space="0" w:color="000000"/>
              <w:left w:val="single" w:sz="4" w:space="0" w:color="000000"/>
              <w:bottom w:val="single" w:sz="4" w:space="0" w:color="000000"/>
              <w:right w:val="single" w:sz="4" w:space="0" w:color="000000"/>
            </w:tcBorders>
          </w:tcPr>
          <w:p w14:paraId="3D0B5DB6" w14:textId="77777777" w:rsidR="00904BD4" w:rsidRPr="00630353" w:rsidRDefault="00904BD4" w:rsidP="000D3F92">
            <w:pPr>
              <w:pStyle w:val="ListParagraph"/>
              <w:numPr>
                <w:ilvl w:val="0"/>
                <w:numId w:val="13"/>
              </w:numPr>
              <w:spacing w:before="0"/>
              <w:rPr>
                <w:sz w:val="20"/>
                <w:szCs w:val="20"/>
              </w:rPr>
            </w:pPr>
            <w:r w:rsidRPr="00630353">
              <w:rPr>
                <w:sz w:val="20"/>
                <w:szCs w:val="20"/>
              </w:rPr>
              <w:t xml:space="preserve">Service delivery against the Activity Work Plan aligned to the new CHSP Service List. </w:t>
            </w:r>
          </w:p>
          <w:p w14:paraId="7816EB20" w14:textId="77777777" w:rsidR="00904BD4" w:rsidRPr="00630353" w:rsidRDefault="00904BD4" w:rsidP="000D3F92">
            <w:pPr>
              <w:pStyle w:val="ListParagraph"/>
              <w:numPr>
                <w:ilvl w:val="0"/>
                <w:numId w:val="13"/>
              </w:numPr>
              <w:spacing w:before="0"/>
              <w:rPr>
                <w:sz w:val="20"/>
                <w:szCs w:val="20"/>
              </w:rPr>
            </w:pPr>
            <w:r w:rsidRPr="00630353">
              <w:rPr>
                <w:sz w:val="20"/>
                <w:szCs w:val="20"/>
              </w:rPr>
              <w:t xml:space="preserve">New service type ‘Therapeutic services for independent living’ included in DEX Program Activity list. </w:t>
            </w:r>
          </w:p>
          <w:p w14:paraId="22472CED" w14:textId="77777777" w:rsidR="00904BD4" w:rsidRPr="00630353" w:rsidRDefault="00904BD4" w:rsidP="000D3F92">
            <w:pPr>
              <w:pStyle w:val="ListParagraph"/>
              <w:numPr>
                <w:ilvl w:val="0"/>
                <w:numId w:val="13"/>
              </w:numPr>
              <w:spacing w:before="0"/>
              <w:rPr>
                <w:sz w:val="20"/>
                <w:szCs w:val="20"/>
              </w:rPr>
            </w:pPr>
            <w:r w:rsidRPr="00630353">
              <w:rPr>
                <w:sz w:val="20"/>
                <w:szCs w:val="20"/>
              </w:rPr>
              <w:t xml:space="preserve">Specialised support services required to report cost and time. </w:t>
            </w:r>
          </w:p>
          <w:p w14:paraId="32E4D557" w14:textId="42E207CE" w:rsidR="00904BD4" w:rsidRPr="00630353" w:rsidRDefault="00904BD4" w:rsidP="000D3F92">
            <w:pPr>
              <w:pStyle w:val="ListParagraph"/>
              <w:numPr>
                <w:ilvl w:val="0"/>
                <w:numId w:val="13"/>
              </w:numPr>
              <w:spacing w:before="0"/>
              <w:rPr>
                <w:sz w:val="20"/>
                <w:szCs w:val="20"/>
              </w:rPr>
            </w:pPr>
            <w:r w:rsidRPr="00630353">
              <w:rPr>
                <w:sz w:val="20"/>
                <w:szCs w:val="20"/>
              </w:rPr>
              <w:t>Home modifications have new sub-items to select from.</w:t>
            </w:r>
          </w:p>
        </w:tc>
      </w:tr>
      <w:tr w:rsidR="00904BD4" w:rsidRPr="00630353" w14:paraId="73799050" w14:textId="77777777" w:rsidTr="006644BF">
        <w:trPr>
          <w:trHeight w:val="340"/>
        </w:trPr>
        <w:tc>
          <w:tcPr>
            <w:tcW w:w="531" w:type="pct"/>
            <w:tcBorders>
              <w:left w:val="single" w:sz="4" w:space="0" w:color="000000"/>
              <w:bottom w:val="single" w:sz="4" w:space="0" w:color="000000"/>
              <w:right w:val="single" w:sz="4" w:space="0" w:color="000000"/>
            </w:tcBorders>
          </w:tcPr>
          <w:p w14:paraId="28391E9E" w14:textId="77777777" w:rsidR="00904BD4" w:rsidRPr="00630353" w:rsidRDefault="00904BD4" w:rsidP="00904BD4">
            <w:pPr>
              <w:spacing w:before="0"/>
              <w:contextualSpacing/>
              <w:rPr>
                <w:sz w:val="20"/>
                <w:szCs w:val="20"/>
              </w:rPr>
            </w:pPr>
          </w:p>
        </w:tc>
        <w:tc>
          <w:tcPr>
            <w:tcW w:w="561" w:type="pct"/>
            <w:tcBorders>
              <w:left w:val="single" w:sz="4" w:space="0" w:color="000000"/>
              <w:bottom w:val="single" w:sz="4" w:space="0" w:color="000000"/>
              <w:right w:val="single" w:sz="4" w:space="0" w:color="000000"/>
            </w:tcBorders>
          </w:tcPr>
          <w:p w14:paraId="32586B37" w14:textId="77777777" w:rsidR="00904BD4" w:rsidRPr="00630353" w:rsidRDefault="00904BD4" w:rsidP="00904BD4">
            <w:pPr>
              <w:spacing w:before="0"/>
              <w:contextualSpacing/>
              <w:rPr>
                <w:sz w:val="20"/>
                <w:szCs w:val="20"/>
              </w:rPr>
            </w:pPr>
          </w:p>
        </w:tc>
        <w:tc>
          <w:tcPr>
            <w:tcW w:w="782" w:type="pct"/>
            <w:tcBorders>
              <w:top w:val="single" w:sz="4" w:space="0" w:color="000000"/>
              <w:left w:val="single" w:sz="4" w:space="0" w:color="000000"/>
              <w:bottom w:val="single" w:sz="4" w:space="0" w:color="000000"/>
              <w:right w:val="single" w:sz="4" w:space="0" w:color="000000"/>
            </w:tcBorders>
          </w:tcPr>
          <w:p w14:paraId="33CACAEC" w14:textId="77777777" w:rsidR="00904BD4" w:rsidRPr="00630353" w:rsidRDefault="00904BD4" w:rsidP="006644BF">
            <w:pPr>
              <w:spacing w:before="60"/>
              <w:contextualSpacing/>
              <w:rPr>
                <w:sz w:val="20"/>
                <w:szCs w:val="20"/>
              </w:rPr>
            </w:pPr>
            <w:r w:rsidRPr="00630353">
              <w:rPr>
                <w:sz w:val="20"/>
                <w:szCs w:val="20"/>
              </w:rPr>
              <w:t xml:space="preserve">My Aged Care ID </w:t>
            </w:r>
          </w:p>
          <w:p w14:paraId="0515F254" w14:textId="05D79947" w:rsidR="00904BD4" w:rsidRPr="00630353" w:rsidRDefault="00904BD4" w:rsidP="006644BF">
            <w:pPr>
              <w:spacing w:before="60"/>
              <w:contextualSpacing/>
              <w:rPr>
                <w:sz w:val="20"/>
                <w:szCs w:val="20"/>
              </w:rPr>
            </w:pPr>
            <w:r w:rsidRPr="00630353">
              <w:rPr>
                <w:sz w:val="20"/>
                <w:szCs w:val="20"/>
              </w:rPr>
              <w:t>(MAC ID)</w:t>
            </w:r>
          </w:p>
        </w:tc>
        <w:tc>
          <w:tcPr>
            <w:tcW w:w="3125" w:type="pct"/>
            <w:tcBorders>
              <w:top w:val="single" w:sz="4" w:space="0" w:color="000000"/>
              <w:left w:val="single" w:sz="4" w:space="0" w:color="000000"/>
              <w:bottom w:val="single" w:sz="4" w:space="0" w:color="000000"/>
              <w:right w:val="single" w:sz="4" w:space="0" w:color="000000"/>
            </w:tcBorders>
          </w:tcPr>
          <w:p w14:paraId="35FE2FB9" w14:textId="6BB476FB" w:rsidR="00904BD4" w:rsidRPr="00630353" w:rsidRDefault="00904BD4" w:rsidP="000D3F92">
            <w:pPr>
              <w:pStyle w:val="ListParagraph"/>
              <w:numPr>
                <w:ilvl w:val="0"/>
                <w:numId w:val="14"/>
              </w:numPr>
              <w:spacing w:before="0"/>
              <w:rPr>
                <w:sz w:val="20"/>
                <w:szCs w:val="20"/>
              </w:rPr>
            </w:pPr>
            <w:r w:rsidRPr="00630353">
              <w:rPr>
                <w:sz w:val="20"/>
                <w:szCs w:val="20"/>
              </w:rPr>
              <w:t>Providers need to record their client’s MAC ID information in their own client management systems for all services delivered from 1 July 2025.</w:t>
            </w:r>
          </w:p>
        </w:tc>
      </w:tr>
      <w:tr w:rsidR="00904BD4" w:rsidRPr="00630353" w14:paraId="5025846A" w14:textId="77777777" w:rsidTr="006644BF">
        <w:trPr>
          <w:trHeight w:val="2247"/>
        </w:trPr>
        <w:tc>
          <w:tcPr>
            <w:tcW w:w="531" w:type="pct"/>
            <w:tcBorders>
              <w:top w:val="single" w:sz="4" w:space="0" w:color="000000"/>
              <w:left w:val="single" w:sz="4" w:space="0" w:color="000000"/>
              <w:bottom w:val="single" w:sz="4" w:space="0" w:color="000000"/>
              <w:right w:val="single" w:sz="4" w:space="0" w:color="000000"/>
            </w:tcBorders>
            <w:hideMark/>
          </w:tcPr>
          <w:p w14:paraId="059763CE" w14:textId="77777777" w:rsidR="00186204" w:rsidRPr="00630353" w:rsidRDefault="00186204" w:rsidP="00630353">
            <w:pPr>
              <w:spacing w:before="0"/>
              <w:contextualSpacing/>
              <w:rPr>
                <w:sz w:val="20"/>
                <w:szCs w:val="20"/>
              </w:rPr>
            </w:pPr>
            <w:r w:rsidRPr="00630353">
              <w:rPr>
                <w:sz w:val="20"/>
                <w:szCs w:val="20"/>
              </w:rPr>
              <w:t xml:space="preserve">Stage 2 </w:t>
            </w:r>
          </w:p>
        </w:tc>
        <w:tc>
          <w:tcPr>
            <w:tcW w:w="561" w:type="pct"/>
            <w:tcBorders>
              <w:top w:val="single" w:sz="4" w:space="0" w:color="000000"/>
              <w:left w:val="single" w:sz="4" w:space="0" w:color="000000"/>
              <w:bottom w:val="single" w:sz="4" w:space="0" w:color="000000"/>
              <w:right w:val="single" w:sz="4" w:space="0" w:color="000000"/>
            </w:tcBorders>
            <w:hideMark/>
          </w:tcPr>
          <w:p w14:paraId="73DAB2C5" w14:textId="2B2B572E" w:rsidR="00186204" w:rsidRPr="00630353" w:rsidRDefault="00186204" w:rsidP="00904BD4">
            <w:pPr>
              <w:spacing w:before="0"/>
              <w:contextualSpacing/>
              <w:rPr>
                <w:sz w:val="20"/>
                <w:szCs w:val="20"/>
              </w:rPr>
            </w:pPr>
            <w:r w:rsidRPr="00630353">
              <w:rPr>
                <w:sz w:val="20"/>
                <w:szCs w:val="20"/>
              </w:rPr>
              <w:t xml:space="preserve">January 2026  </w:t>
            </w:r>
          </w:p>
        </w:tc>
        <w:tc>
          <w:tcPr>
            <w:tcW w:w="782" w:type="pct"/>
            <w:tcBorders>
              <w:top w:val="single" w:sz="4" w:space="0" w:color="000000"/>
              <w:left w:val="single" w:sz="4" w:space="0" w:color="000000"/>
              <w:bottom w:val="single" w:sz="4" w:space="0" w:color="000000"/>
              <w:right w:val="single" w:sz="4" w:space="0" w:color="000000"/>
            </w:tcBorders>
            <w:hideMark/>
          </w:tcPr>
          <w:p w14:paraId="280926EE" w14:textId="77777777" w:rsidR="00186204" w:rsidRPr="00630353" w:rsidRDefault="00186204" w:rsidP="00630353">
            <w:pPr>
              <w:spacing w:before="0"/>
              <w:contextualSpacing/>
              <w:rPr>
                <w:sz w:val="20"/>
                <w:szCs w:val="20"/>
              </w:rPr>
            </w:pPr>
            <w:r w:rsidRPr="00630353">
              <w:rPr>
                <w:sz w:val="20"/>
                <w:szCs w:val="20"/>
              </w:rPr>
              <w:t xml:space="preserve">MAC ID </w:t>
            </w:r>
          </w:p>
        </w:tc>
        <w:tc>
          <w:tcPr>
            <w:tcW w:w="3125" w:type="pct"/>
            <w:tcBorders>
              <w:top w:val="single" w:sz="4" w:space="0" w:color="000000"/>
              <w:left w:val="single" w:sz="4" w:space="0" w:color="000000"/>
              <w:bottom w:val="single" w:sz="4" w:space="0" w:color="000000"/>
              <w:right w:val="single" w:sz="4" w:space="0" w:color="000000"/>
            </w:tcBorders>
            <w:hideMark/>
          </w:tcPr>
          <w:p w14:paraId="02273994" w14:textId="77777777" w:rsidR="00186204" w:rsidRPr="00630353" w:rsidRDefault="00186204" w:rsidP="000D3F92">
            <w:pPr>
              <w:pStyle w:val="ListParagraph"/>
              <w:numPr>
                <w:ilvl w:val="0"/>
                <w:numId w:val="15"/>
              </w:numPr>
              <w:spacing w:before="0"/>
              <w:rPr>
                <w:sz w:val="20"/>
                <w:szCs w:val="20"/>
              </w:rPr>
            </w:pPr>
            <w:r w:rsidRPr="00630353">
              <w:rPr>
                <w:sz w:val="20"/>
                <w:szCs w:val="20"/>
              </w:rPr>
              <w:t xml:space="preserve">All My Aged Care (MAC) ID information, collected by providers in their own systems during Stage 1, is required to be reported into the new MAC ID fields in the client record in DEX. </w:t>
            </w:r>
          </w:p>
          <w:p w14:paraId="35D89053" w14:textId="77777777" w:rsidR="00186204" w:rsidRPr="00630353" w:rsidRDefault="00186204" w:rsidP="000D3F92">
            <w:pPr>
              <w:pStyle w:val="ListParagraph"/>
              <w:numPr>
                <w:ilvl w:val="0"/>
                <w:numId w:val="15"/>
              </w:numPr>
              <w:spacing w:before="0"/>
              <w:rPr>
                <w:sz w:val="20"/>
                <w:szCs w:val="20"/>
              </w:rPr>
            </w:pPr>
            <w:r w:rsidRPr="00630353">
              <w:rPr>
                <w:sz w:val="20"/>
                <w:szCs w:val="20"/>
              </w:rPr>
              <w:t>Due to resourcing requirements, the fields will be opened (go ‘live’) in mid-December. While providers will be able to access the fields in December, providers are not required to begin populating the fields until after 1 January 2026.</w:t>
            </w:r>
            <w:r w:rsidRPr="00C31C7A">
              <w:rPr>
                <w:sz w:val="20"/>
                <w:szCs w:val="20"/>
              </w:rPr>
              <w:t xml:space="preserve"> </w:t>
            </w:r>
          </w:p>
        </w:tc>
      </w:tr>
      <w:tr w:rsidR="00904BD4" w:rsidRPr="00630353" w14:paraId="0A98A663" w14:textId="77777777" w:rsidTr="006644BF">
        <w:trPr>
          <w:trHeight w:val="850"/>
        </w:trPr>
        <w:tc>
          <w:tcPr>
            <w:tcW w:w="531" w:type="pct"/>
            <w:tcBorders>
              <w:top w:val="single" w:sz="4" w:space="0" w:color="000000"/>
              <w:left w:val="single" w:sz="4" w:space="0" w:color="000000"/>
              <w:right w:val="single" w:sz="4" w:space="0" w:color="000000"/>
            </w:tcBorders>
          </w:tcPr>
          <w:p w14:paraId="4A467687" w14:textId="4B04A4E9" w:rsidR="00904BD4" w:rsidRPr="00630353" w:rsidRDefault="00904BD4" w:rsidP="00630353">
            <w:pPr>
              <w:spacing w:before="0"/>
              <w:contextualSpacing/>
              <w:rPr>
                <w:sz w:val="20"/>
                <w:szCs w:val="20"/>
              </w:rPr>
            </w:pPr>
            <w:r w:rsidRPr="00630353">
              <w:rPr>
                <w:sz w:val="20"/>
                <w:szCs w:val="20"/>
              </w:rPr>
              <w:t>Stage 3</w:t>
            </w:r>
          </w:p>
        </w:tc>
        <w:tc>
          <w:tcPr>
            <w:tcW w:w="561" w:type="pct"/>
            <w:tcBorders>
              <w:top w:val="single" w:sz="4" w:space="0" w:color="000000"/>
              <w:left w:val="single" w:sz="4" w:space="0" w:color="000000"/>
              <w:right w:val="single" w:sz="4" w:space="0" w:color="000000"/>
            </w:tcBorders>
          </w:tcPr>
          <w:p w14:paraId="0C3DF775" w14:textId="11A43ADB" w:rsidR="00904BD4" w:rsidRPr="00630353" w:rsidRDefault="00904BD4" w:rsidP="00630353">
            <w:pPr>
              <w:spacing w:before="0"/>
              <w:contextualSpacing/>
              <w:rPr>
                <w:sz w:val="20"/>
                <w:szCs w:val="20"/>
              </w:rPr>
            </w:pPr>
            <w:r w:rsidRPr="00630353">
              <w:rPr>
                <w:sz w:val="20"/>
                <w:szCs w:val="20"/>
              </w:rPr>
              <w:t>Mid-2026</w:t>
            </w:r>
          </w:p>
        </w:tc>
        <w:tc>
          <w:tcPr>
            <w:tcW w:w="782" w:type="pct"/>
            <w:tcBorders>
              <w:top w:val="single" w:sz="4" w:space="0" w:color="000000"/>
              <w:left w:val="single" w:sz="4" w:space="0" w:color="000000"/>
              <w:bottom w:val="single" w:sz="4" w:space="0" w:color="000000"/>
              <w:right w:val="single" w:sz="4" w:space="0" w:color="000000"/>
            </w:tcBorders>
          </w:tcPr>
          <w:p w14:paraId="404AF1E3" w14:textId="0841A806" w:rsidR="00904BD4" w:rsidRPr="00630353" w:rsidRDefault="00904BD4" w:rsidP="00630353">
            <w:pPr>
              <w:spacing w:before="0"/>
              <w:contextualSpacing/>
              <w:rPr>
                <w:sz w:val="20"/>
                <w:szCs w:val="20"/>
              </w:rPr>
            </w:pPr>
            <w:r w:rsidRPr="00630353">
              <w:rPr>
                <w:sz w:val="20"/>
                <w:szCs w:val="20"/>
              </w:rPr>
              <w:t>Service specific information</w:t>
            </w:r>
          </w:p>
        </w:tc>
        <w:tc>
          <w:tcPr>
            <w:tcW w:w="3125" w:type="pct"/>
            <w:tcBorders>
              <w:top w:val="single" w:sz="4" w:space="0" w:color="000000"/>
              <w:left w:val="single" w:sz="4" w:space="0" w:color="000000"/>
              <w:bottom w:val="single" w:sz="4" w:space="0" w:color="000000"/>
              <w:right w:val="single" w:sz="4" w:space="0" w:color="000000"/>
            </w:tcBorders>
          </w:tcPr>
          <w:p w14:paraId="60E5BC43" w14:textId="77777777" w:rsidR="00904BD4" w:rsidRPr="00630353" w:rsidRDefault="00904BD4" w:rsidP="000D3F92">
            <w:pPr>
              <w:pStyle w:val="ListParagraph"/>
              <w:numPr>
                <w:ilvl w:val="0"/>
                <w:numId w:val="16"/>
              </w:numPr>
              <w:spacing w:before="0"/>
              <w:rPr>
                <w:sz w:val="20"/>
                <w:szCs w:val="20"/>
              </w:rPr>
            </w:pPr>
            <w:r w:rsidRPr="00630353">
              <w:rPr>
                <w:sz w:val="20"/>
                <w:szCs w:val="20"/>
              </w:rPr>
              <w:t>Additional session-level data fields for more detailed reporting.</w:t>
            </w:r>
          </w:p>
          <w:p w14:paraId="162E55A7" w14:textId="09A57C3F" w:rsidR="00904BD4" w:rsidRPr="00630353" w:rsidRDefault="00904BD4" w:rsidP="000D3F92">
            <w:pPr>
              <w:pStyle w:val="ListParagraph"/>
              <w:numPr>
                <w:ilvl w:val="0"/>
                <w:numId w:val="16"/>
              </w:numPr>
              <w:spacing w:before="0"/>
              <w:rPr>
                <w:sz w:val="20"/>
                <w:szCs w:val="20"/>
              </w:rPr>
            </w:pPr>
            <w:r w:rsidRPr="00630353">
              <w:rPr>
                <w:sz w:val="20"/>
                <w:szCs w:val="20"/>
              </w:rPr>
              <w:t>Fields to assist in identifying hidden costs of delivery.</w:t>
            </w:r>
          </w:p>
        </w:tc>
      </w:tr>
      <w:tr w:rsidR="00904BD4" w:rsidRPr="00630353" w14:paraId="6CC2DD91" w14:textId="77777777" w:rsidTr="006644BF">
        <w:trPr>
          <w:trHeight w:val="794"/>
        </w:trPr>
        <w:tc>
          <w:tcPr>
            <w:tcW w:w="531" w:type="pct"/>
            <w:tcBorders>
              <w:left w:val="single" w:sz="4" w:space="0" w:color="000000"/>
              <w:bottom w:val="single" w:sz="4" w:space="0" w:color="000000"/>
              <w:right w:val="single" w:sz="4" w:space="0" w:color="000000"/>
            </w:tcBorders>
          </w:tcPr>
          <w:p w14:paraId="5AE5A205" w14:textId="77777777" w:rsidR="00904BD4" w:rsidRPr="00630353" w:rsidRDefault="00904BD4" w:rsidP="00630353">
            <w:pPr>
              <w:spacing w:before="0"/>
              <w:contextualSpacing/>
              <w:rPr>
                <w:sz w:val="20"/>
                <w:szCs w:val="20"/>
              </w:rPr>
            </w:pPr>
          </w:p>
        </w:tc>
        <w:tc>
          <w:tcPr>
            <w:tcW w:w="561" w:type="pct"/>
            <w:tcBorders>
              <w:left w:val="single" w:sz="4" w:space="0" w:color="000000"/>
              <w:bottom w:val="single" w:sz="4" w:space="0" w:color="000000"/>
              <w:right w:val="single" w:sz="4" w:space="0" w:color="000000"/>
            </w:tcBorders>
          </w:tcPr>
          <w:p w14:paraId="3685911A" w14:textId="77777777" w:rsidR="00904BD4" w:rsidRPr="00630353" w:rsidRDefault="00904BD4" w:rsidP="00630353">
            <w:pPr>
              <w:spacing w:before="0"/>
              <w:contextualSpacing/>
              <w:rPr>
                <w:sz w:val="20"/>
                <w:szCs w:val="20"/>
              </w:rPr>
            </w:pPr>
          </w:p>
        </w:tc>
        <w:tc>
          <w:tcPr>
            <w:tcW w:w="782" w:type="pct"/>
            <w:tcBorders>
              <w:top w:val="single" w:sz="4" w:space="0" w:color="000000"/>
              <w:left w:val="single" w:sz="4" w:space="0" w:color="000000"/>
              <w:bottom w:val="single" w:sz="4" w:space="0" w:color="000000"/>
              <w:right w:val="single" w:sz="4" w:space="0" w:color="000000"/>
            </w:tcBorders>
          </w:tcPr>
          <w:p w14:paraId="3D1C72E1" w14:textId="0988D131" w:rsidR="00904BD4" w:rsidRPr="00630353" w:rsidRDefault="00904BD4" w:rsidP="00630353">
            <w:pPr>
              <w:spacing w:before="0"/>
              <w:contextualSpacing/>
              <w:rPr>
                <w:sz w:val="20"/>
                <w:szCs w:val="20"/>
              </w:rPr>
            </w:pPr>
            <w:r w:rsidRPr="00630353">
              <w:rPr>
                <w:sz w:val="20"/>
                <w:szCs w:val="20"/>
              </w:rPr>
              <w:t>Social engagement</w:t>
            </w:r>
          </w:p>
        </w:tc>
        <w:tc>
          <w:tcPr>
            <w:tcW w:w="3125" w:type="pct"/>
            <w:tcBorders>
              <w:top w:val="single" w:sz="4" w:space="0" w:color="000000"/>
              <w:left w:val="single" w:sz="4" w:space="0" w:color="000000"/>
              <w:bottom w:val="single" w:sz="4" w:space="0" w:color="000000"/>
              <w:right w:val="single" w:sz="4" w:space="0" w:color="000000"/>
            </w:tcBorders>
          </w:tcPr>
          <w:p w14:paraId="076FF2D1" w14:textId="59F99F1C" w:rsidR="00904BD4" w:rsidRPr="00630353" w:rsidRDefault="00904BD4" w:rsidP="000D3F92">
            <w:pPr>
              <w:pStyle w:val="ListParagraph"/>
              <w:numPr>
                <w:ilvl w:val="0"/>
                <w:numId w:val="16"/>
              </w:numPr>
              <w:spacing w:before="0"/>
              <w:rPr>
                <w:sz w:val="20"/>
                <w:szCs w:val="20"/>
              </w:rPr>
            </w:pPr>
            <w:r w:rsidRPr="00630353">
              <w:rPr>
                <w:sz w:val="20"/>
                <w:szCs w:val="20"/>
              </w:rPr>
              <w:t>Additional metrics to capture the extra benefits provided in particular delivery models for Meal delivery and Transport.</w:t>
            </w:r>
          </w:p>
        </w:tc>
      </w:tr>
    </w:tbl>
    <w:p w14:paraId="38736D2F" w14:textId="6604188E" w:rsidR="00686D8F" w:rsidRPr="00C31C7A" w:rsidRDefault="00DC1D75" w:rsidP="00A42202">
      <w:pPr>
        <w:rPr>
          <w:sz w:val="16"/>
          <w:szCs w:val="16"/>
        </w:rPr>
      </w:pPr>
      <w:r w:rsidRPr="00C31C7A">
        <w:rPr>
          <w:sz w:val="16"/>
          <w:szCs w:val="16"/>
        </w:rPr>
        <w:t xml:space="preserve"> </w:t>
      </w:r>
    </w:p>
    <w:p w14:paraId="55D97860" w14:textId="77777777" w:rsidR="00BF6A24" w:rsidRPr="006644BF" w:rsidRDefault="00BF6A24" w:rsidP="006644BF">
      <w:pPr>
        <w:pStyle w:val="Heading2"/>
        <w:rPr>
          <w:sz w:val="32"/>
          <w:szCs w:val="24"/>
        </w:rPr>
      </w:pPr>
      <w:r w:rsidRPr="006644BF">
        <w:rPr>
          <w:sz w:val="32"/>
          <w:szCs w:val="24"/>
        </w:rPr>
        <w:t xml:space="preserve">Why is client MAC ID now required to be provided in DEX? </w:t>
      </w:r>
    </w:p>
    <w:p w14:paraId="12EBCDAD" w14:textId="77777777" w:rsidR="00BF6A24" w:rsidRPr="00BF6A24" w:rsidRDefault="00BF6A24" w:rsidP="00BF6A24">
      <w:r w:rsidRPr="00BF6A24">
        <w:t xml:space="preserve">With the governance of CHSP transitioning to the </w:t>
      </w:r>
      <w:r w:rsidRPr="00BF6A24">
        <w:rPr>
          <w:i/>
        </w:rPr>
        <w:t>Aged Care Act 2024</w:t>
      </w:r>
      <w:r w:rsidRPr="00BF6A24">
        <w:t xml:space="preserve"> (the Act), from 1 November 2025: </w:t>
      </w:r>
    </w:p>
    <w:p w14:paraId="07F2BDD4" w14:textId="54633B9A" w:rsidR="005A118E" w:rsidRDefault="00BF6A24" w:rsidP="00A360E5">
      <w:pPr>
        <w:pStyle w:val="ListBullet"/>
      </w:pPr>
      <w:r w:rsidRPr="00BF6A24">
        <w:t xml:space="preserve">All Commonwealth Home Support Program (CHSP) clients must be registered with My Aged Care, have an assessment and be approved to access CHSP services. </w:t>
      </w:r>
    </w:p>
    <w:p w14:paraId="6AE5A3A9" w14:textId="2F23CE4F" w:rsidR="005A118E" w:rsidRDefault="00BF6A24" w:rsidP="00A360E5">
      <w:pPr>
        <w:pStyle w:val="ListBullet"/>
      </w:pPr>
      <w:r w:rsidRPr="00BF6A24">
        <w:t>Under the Act (subsection 265(2), Commonwealth aged care funding can only be used to deliver services to people who have been approved for the service or service type</w:t>
      </w:r>
      <w:r w:rsidR="000D3F92" w:rsidRPr="00BF6A24">
        <w:t xml:space="preserve">. </w:t>
      </w:r>
    </w:p>
    <w:p w14:paraId="23C6E831" w14:textId="604FA7CF" w:rsidR="00BF6A24" w:rsidRPr="00BF6A24" w:rsidRDefault="00BF6A24" w:rsidP="00A360E5">
      <w:pPr>
        <w:pStyle w:val="ListBullet"/>
      </w:pPr>
      <w:r w:rsidRPr="00BF6A24">
        <w:t xml:space="preserve">It is a statutory funding condition that CHSP registered providers deliver funded aged care services to clients who have been assessed and approved to access the services (section 267 of the Act). </w:t>
      </w:r>
    </w:p>
    <w:p w14:paraId="20C6644A" w14:textId="77777777" w:rsidR="00BF6A24" w:rsidRPr="00BF6A24" w:rsidRDefault="00BF6A24" w:rsidP="00BF6A24">
      <w:r w:rsidRPr="00BF6A24">
        <w:t xml:space="preserve">CHSP registered providers must ensure that funded CHSP aged care services they deliver are only delivered to clients who have had an aged care assessment and are approved to access the particular CHSP service(s) or service type(s) identified in their approval record. </w:t>
      </w:r>
    </w:p>
    <w:p w14:paraId="76021F1B" w14:textId="77777777" w:rsidR="00BF6A24" w:rsidRPr="00BF6A24" w:rsidRDefault="00BF6A24" w:rsidP="00BF6A24">
      <w:r w:rsidRPr="00BF6A24">
        <w:t xml:space="preserve">CHSP Financial reporting now includes a statement of compliance that Commonwealth funds have been spent on eligible assessed clients. </w:t>
      </w:r>
    </w:p>
    <w:p w14:paraId="4A703FCD" w14:textId="3EDFAB29" w:rsidR="00BF6A24" w:rsidRPr="00BF6A24" w:rsidRDefault="00BF6A24" w:rsidP="00BF6A24">
      <w:r w:rsidRPr="00BF6A24">
        <w:t>To streamline the process for CHSP providers to demonstrate that their CHSP funding is only being used to support approved clients, providers will include the client’s My Aged Care ID (MAC ID) in their DEX client record. This will allow the department to cross reference the approval data for that client with the actual service delivery received to confirm your organisation is meeting these requirements</w:t>
      </w:r>
      <w:r w:rsidR="000D3F92" w:rsidRPr="00BF6A24">
        <w:t xml:space="preserve">. </w:t>
      </w:r>
    </w:p>
    <w:p w14:paraId="4F4C7204" w14:textId="77777777" w:rsidR="00BF6A24" w:rsidRPr="00A360E5" w:rsidRDefault="00BF6A24" w:rsidP="00A360E5">
      <w:pPr>
        <w:pStyle w:val="Heading2"/>
        <w:rPr>
          <w:sz w:val="32"/>
          <w:szCs w:val="24"/>
        </w:rPr>
      </w:pPr>
      <w:r w:rsidRPr="00A360E5">
        <w:rPr>
          <w:sz w:val="32"/>
          <w:szCs w:val="24"/>
        </w:rPr>
        <w:t xml:space="preserve">Reporting of MAC IDs is compulsory </w:t>
      </w:r>
    </w:p>
    <w:p w14:paraId="42BED56D" w14:textId="77777777" w:rsidR="00BF6A24" w:rsidRPr="00BF6A24" w:rsidRDefault="00BF6A24" w:rsidP="00BF6A24">
      <w:r w:rsidRPr="00BF6A24">
        <w:t xml:space="preserve">Compliance action may be taken with providers that deliver services to clients who do not have the correct approvals, which may include recovery of CHSP funds spent on non-approved clients. </w:t>
      </w:r>
    </w:p>
    <w:p w14:paraId="2E0E8580" w14:textId="77777777" w:rsidR="00BF6A24" w:rsidRPr="00BF6A24" w:rsidRDefault="00BF6A24" w:rsidP="00BF6A24">
      <w:r w:rsidRPr="00BF6A24">
        <w:t xml:space="preserve">Recording the MAC ID in a client’s profile is not subject to client consent as it is required to monitor provider compliance (refer to Chapter 5 of the </w:t>
      </w:r>
      <w:hyperlink r:id="rId21" w:history="1">
        <w:r w:rsidRPr="0087503A">
          <w:rPr>
            <w:rStyle w:val="Hyperlink"/>
            <w:color w:val="15585D" w:themeColor="accent1" w:themeShade="80"/>
          </w:rPr>
          <w:t>CHSP Data Exchange Protocols</w:t>
        </w:r>
      </w:hyperlink>
      <w:hyperlink r:id="rId22" w:history="1">
        <w:r w:rsidRPr="00BF6A24">
          <w:rPr>
            <w:rStyle w:val="Hyperlink"/>
          </w:rPr>
          <w:t xml:space="preserve"> </w:t>
        </w:r>
      </w:hyperlink>
      <w:r w:rsidRPr="00BF6A24">
        <w:t xml:space="preserve">for further information on client consent in DEX). </w:t>
      </w:r>
    </w:p>
    <w:p w14:paraId="7E243D3D" w14:textId="77777777" w:rsidR="00BF6A24" w:rsidRPr="00BF6A24" w:rsidRDefault="00BF6A24" w:rsidP="00C31C7A">
      <w:r w:rsidRPr="00BF6A24">
        <w:t xml:space="preserve">The department has previously communicated the requirement for CHSP Providers to ensure they are capturing client My Aged Care IDs in their own client management systems from 1 July 2025. Accordingly, providers are expected to have this information available to input into DEX once these new fields are available (expected to be live in December 2025 for January 2026 reporting). </w:t>
      </w:r>
    </w:p>
    <w:p w14:paraId="4F4E40C6" w14:textId="58C48E44" w:rsidR="00BF6A24" w:rsidRPr="00BF6A24" w:rsidRDefault="00BF6A24" w:rsidP="00BF6A24">
      <w:r w:rsidRPr="00BF6A24">
        <w:t>However, given the compressed timeframe for providers and software vendors to implement the required changes to collect client My Aged Care IDs in DEX, the Stage 2 changes will initially be implemented as non-mandatory (optional) fields</w:t>
      </w:r>
      <w:r w:rsidR="000D3F92" w:rsidRPr="00BF6A24">
        <w:t xml:space="preserve">. </w:t>
      </w:r>
    </w:p>
    <w:p w14:paraId="0817D043" w14:textId="77777777" w:rsidR="00BF6A24" w:rsidRPr="00BF6A24" w:rsidRDefault="00BF6A24" w:rsidP="00BF6A24">
      <w:r w:rsidRPr="00BF6A24">
        <w:t xml:space="preserve">These fields </w:t>
      </w:r>
      <w:r w:rsidRPr="00BF6A24">
        <w:rPr>
          <w:u w:val="single"/>
        </w:rPr>
        <w:t>will be made mandatory</w:t>
      </w:r>
      <w:r w:rsidRPr="00BF6A24">
        <w:t xml:space="preserve"> from mid-2026 onwards, with specific timing to be confirmed by the department at a later date. </w:t>
      </w:r>
    </w:p>
    <w:p w14:paraId="72FE2E3D" w14:textId="3580E111" w:rsidR="00BF6A24" w:rsidRPr="00BF6A24" w:rsidRDefault="00BF6A24" w:rsidP="00BF6A24">
      <w:r w:rsidRPr="00BF6A24">
        <w:t xml:space="preserve">Providers should have all MAC ID information for existing clients saved in DEX as early as possible during the non-mandatory phase, so there will only be a need to add MAC IDs to new client records when the fields become mandatory.  </w:t>
      </w:r>
      <w:r w:rsidRPr="00BF6A24">
        <w:tab/>
        <w:t xml:space="preserve"> </w:t>
      </w:r>
    </w:p>
    <w:p w14:paraId="1C40DCD6" w14:textId="77777777" w:rsidR="00BF6A24" w:rsidRPr="00BF6A24" w:rsidRDefault="00BF6A24" w:rsidP="00396A24">
      <w:pPr>
        <w:pStyle w:val="Heading2"/>
      </w:pPr>
      <w:r w:rsidRPr="00BF6A24">
        <w:t xml:space="preserve">DEX for CHSP - General information </w:t>
      </w:r>
    </w:p>
    <w:p w14:paraId="7F64CF30" w14:textId="77777777" w:rsidR="00BF6A24" w:rsidRPr="00BF6A24" w:rsidRDefault="00BF6A24" w:rsidP="00BF6A24">
      <w:r w:rsidRPr="00BF6A24">
        <w:t>CHSP service providers must continue to provide activity and performance data in line with their CHSP Grant Agreement and Activity Work Plan. Monthly performance reports containing client and service delivery information are submitted via DEX in accordance with the</w:t>
      </w:r>
      <w:hyperlink r:id="rId23" w:history="1">
        <w:r w:rsidRPr="00BF6A24">
          <w:rPr>
            <w:rStyle w:val="Hyperlink"/>
          </w:rPr>
          <w:t xml:space="preserve"> </w:t>
        </w:r>
      </w:hyperlink>
      <w:hyperlink r:id="rId24" w:history="1">
        <w:r w:rsidRPr="0087503A">
          <w:rPr>
            <w:rStyle w:val="Hyperlink"/>
            <w:color w:val="15585D" w:themeColor="accent1" w:themeShade="80"/>
          </w:rPr>
          <w:t>CHSP DEX</w:t>
        </w:r>
      </w:hyperlink>
      <w:hyperlink r:id="rId25" w:history="1">
        <w:r w:rsidRPr="00BF6A24">
          <w:rPr>
            <w:rStyle w:val="Hyperlink"/>
          </w:rPr>
          <w:t xml:space="preserve"> </w:t>
        </w:r>
      </w:hyperlink>
      <w:hyperlink r:id="rId26" w:history="1">
        <w:r w:rsidRPr="0087503A">
          <w:rPr>
            <w:rStyle w:val="Hyperlink"/>
            <w:color w:val="15585D" w:themeColor="accent1" w:themeShade="80"/>
          </w:rPr>
          <w:t>Protocols and Program Specific Guidance</w:t>
        </w:r>
      </w:hyperlink>
      <w:hyperlink r:id="rId27" w:history="1">
        <w:r w:rsidRPr="0087503A">
          <w:rPr>
            <w:rStyle w:val="Hyperlink"/>
            <w:color w:val="15585D" w:themeColor="accent1" w:themeShade="80"/>
          </w:rPr>
          <w:t>.</w:t>
        </w:r>
      </w:hyperlink>
      <w:r w:rsidRPr="00BF6A24">
        <w:t xml:space="preserve">  </w:t>
      </w:r>
    </w:p>
    <w:p w14:paraId="46F94889" w14:textId="77777777" w:rsidR="00396A24" w:rsidRPr="00C31C7A" w:rsidRDefault="00BF6A24" w:rsidP="00C31C7A">
      <w:pPr>
        <w:pStyle w:val="ListBullet"/>
        <w:rPr>
          <w:rFonts w:eastAsiaTheme="minorHAnsi"/>
        </w:rPr>
      </w:pPr>
      <w:r w:rsidRPr="00C31C7A">
        <w:rPr>
          <w:rFonts w:eastAsiaTheme="minorHAnsi"/>
        </w:rPr>
        <w:t xml:space="preserve">Refer to the Data Exchange Toolkit - Stage 1 for information about using DEX for CHSP. </w:t>
      </w:r>
    </w:p>
    <w:p w14:paraId="00D7638D" w14:textId="77777777" w:rsidR="00396A24" w:rsidRPr="00C31C7A" w:rsidRDefault="00BF6A24" w:rsidP="00C31C7A">
      <w:pPr>
        <w:pStyle w:val="ListBullet"/>
        <w:rPr>
          <w:rFonts w:eastAsiaTheme="minorHAnsi"/>
        </w:rPr>
      </w:pPr>
      <w:r w:rsidRPr="00C31C7A">
        <w:rPr>
          <w:rFonts w:eastAsiaTheme="minorHAnsi"/>
        </w:rPr>
        <w:t xml:space="preserve">Refer to the </w:t>
      </w:r>
      <w:hyperlink r:id="rId28" w:history="1">
        <w:r w:rsidRPr="00C31C7A">
          <w:rPr>
            <w:rFonts w:eastAsiaTheme="minorHAnsi"/>
          </w:rPr>
          <w:t>DEX Training Resources</w:t>
        </w:r>
      </w:hyperlink>
      <w:hyperlink r:id="rId29" w:history="1">
        <w:r w:rsidRPr="00C31C7A">
          <w:rPr>
            <w:rFonts w:eastAsiaTheme="minorHAnsi"/>
          </w:rPr>
          <w:t xml:space="preserve"> </w:t>
        </w:r>
      </w:hyperlink>
      <w:r w:rsidRPr="00C31C7A">
        <w:rPr>
          <w:rFonts w:eastAsiaTheme="minorHAnsi"/>
        </w:rPr>
        <w:t xml:space="preserve">for general assistance in using DEX. </w:t>
      </w:r>
    </w:p>
    <w:p w14:paraId="5603828A" w14:textId="41374824" w:rsidR="00BF6A24" w:rsidRPr="00A215F8" w:rsidRDefault="00BF6A24" w:rsidP="00C31C7A">
      <w:pPr>
        <w:pStyle w:val="ListBullet"/>
      </w:pPr>
      <w:r w:rsidRPr="00C31C7A">
        <w:rPr>
          <w:rFonts w:eastAsiaTheme="minorHAnsi"/>
        </w:rPr>
        <w:t xml:space="preserve">Please refer to the </w:t>
      </w:r>
      <w:hyperlink r:id="rId30" w:history="1">
        <w:r w:rsidRPr="00C31C7A">
          <w:rPr>
            <w:rFonts w:eastAsiaTheme="minorHAnsi"/>
          </w:rPr>
          <w:t>Commonwealth Home Support Program (CHSP) Manual</w:t>
        </w:r>
      </w:hyperlink>
      <w:hyperlink r:id="rId31" w:history="1">
        <w:r w:rsidRPr="00C31C7A">
          <w:rPr>
            <w:rFonts w:eastAsiaTheme="minorHAnsi"/>
          </w:rPr>
          <w:t xml:space="preserve"> </w:t>
        </w:r>
      </w:hyperlink>
      <w:r w:rsidRPr="00C31C7A">
        <w:rPr>
          <w:rFonts w:eastAsiaTheme="minorHAnsi"/>
        </w:rPr>
        <w:t xml:space="preserve">for an overview of the CHSP service types and requirements for delivering those services.  </w:t>
      </w:r>
    </w:p>
    <w:p w14:paraId="7179377A" w14:textId="77777777" w:rsidR="00A215F8" w:rsidRPr="00BF6A24" w:rsidRDefault="00A215F8" w:rsidP="00A215F8">
      <w:pPr>
        <w:pStyle w:val="ListBullet"/>
        <w:numPr>
          <w:ilvl w:val="0"/>
          <w:numId w:val="0"/>
        </w:numPr>
        <w:ind w:left="584" w:hanging="357"/>
      </w:pPr>
    </w:p>
    <w:p w14:paraId="00D5A62C" w14:textId="6A518829" w:rsidR="00BF6A24" w:rsidRPr="00554717" w:rsidRDefault="00BF6A24" w:rsidP="00A42202">
      <w:pPr>
        <w:sectPr w:rsidR="00BF6A24" w:rsidRPr="00554717" w:rsidSect="002A670A">
          <w:pgSz w:w="11906" w:h="16838"/>
          <w:pgMar w:top="1134" w:right="1418" w:bottom="993" w:left="1418" w:header="709" w:footer="709" w:gutter="0"/>
          <w:cols w:space="708"/>
          <w:docGrid w:linePitch="360"/>
        </w:sectPr>
      </w:pPr>
    </w:p>
    <w:bookmarkEnd w:id="1"/>
    <w:bookmarkEnd w:id="2"/>
    <w:p w14:paraId="3F4EDA24" w14:textId="73F1FFC9" w:rsidR="00A86D0E" w:rsidRDefault="00101599" w:rsidP="00554717">
      <w:r w:rsidRPr="00CC09BC">
        <w:rPr>
          <w:noProof/>
        </w:rPr>
        <mc:AlternateContent>
          <mc:Choice Requires="wps">
            <w:drawing>
              <wp:anchor distT="0" distB="0" distL="114300" distR="114300" simplePos="0" relativeHeight="251658242" behindDoc="1" locked="0" layoutInCell="1" allowOverlap="1" wp14:anchorId="0E37432E" wp14:editId="39196349">
                <wp:simplePos x="0" y="0"/>
                <wp:positionH relativeFrom="page">
                  <wp:posOffset>635</wp:posOffset>
                </wp:positionH>
                <wp:positionV relativeFrom="page">
                  <wp:posOffset>20320</wp:posOffset>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23804" id="Rectangle 50" o:spid="_x0000_s1026" alt="&quot;&quot;" style="position:absolute;margin-left:.05pt;margin-top:1.6pt;width:595.3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" fillcolor="#1e1545 [3213]" stroked="f" strokeweight="2pt">
                <w10:wrap anchorx="page" anchory="page"/>
              </v:rect>
            </w:pict>
          </mc:Fallback>
        </mc:AlternateContent>
      </w:r>
    </w:p>
    <w:p w14:paraId="24C39BF7" w14:textId="6578D344" w:rsidR="00D0690C" w:rsidRPr="00DE692A" w:rsidRDefault="009D2A4F" w:rsidP="0085044A">
      <w:pPr>
        <w:pStyle w:val="Heading1Whitetext"/>
        <w:rPr>
          <w:color w:val="FFFFFF"/>
        </w:rPr>
        <w:sectPr w:rsidR="00D0690C" w:rsidRPr="00DE692A" w:rsidSect="00A86E33">
          <w:pgSz w:w="11906" w:h="16838"/>
          <w:pgMar w:top="1701" w:right="1418" w:bottom="1418" w:left="1418" w:header="709" w:footer="709" w:gutter="0"/>
          <w:cols w:space="708"/>
          <w:docGrid w:linePitch="360"/>
        </w:sectPr>
      </w:pPr>
      <w:r w:rsidRPr="00DE692A">
        <w:rPr>
          <w:color w:val="FFFFFF"/>
        </w:rPr>
        <w:t xml:space="preserve">2. </w:t>
      </w:r>
      <w:r w:rsidR="00A66735" w:rsidRPr="00DE692A">
        <w:rPr>
          <w:color w:val="FFFFFF"/>
        </w:rPr>
        <w:t>What providers need to do to prepare for Stage 2 changes</w:t>
      </w:r>
    </w:p>
    <w:p w14:paraId="7F5799C1" w14:textId="178238B6" w:rsidR="0085044A" w:rsidRPr="00A215F8" w:rsidRDefault="0085044A" w:rsidP="0085044A">
      <w:pPr>
        <w:pStyle w:val="Heading2"/>
        <w:rPr>
          <w:sz w:val="32"/>
          <w:szCs w:val="24"/>
        </w:rPr>
      </w:pPr>
      <w:r w:rsidRPr="00A215F8">
        <w:rPr>
          <w:sz w:val="32"/>
          <w:szCs w:val="24"/>
        </w:rPr>
        <w:t xml:space="preserve">Collection of My Aged Care CHSP Client IDs (MAC ID) </w:t>
      </w:r>
    </w:p>
    <w:p w14:paraId="5EB27B2C" w14:textId="77777777" w:rsidR="0085044A" w:rsidRPr="0085044A" w:rsidRDefault="0085044A" w:rsidP="0085044A">
      <w:r w:rsidRPr="0085044A">
        <w:t xml:space="preserve">During Stage 1 (from 1 July 2025) Providers have been required to collect their client’s My Aged Care IDs in their own client management systems. Stage 2 enables the recording of the MAC ID in the clients’ DEX Client record. </w:t>
      </w:r>
    </w:p>
    <w:p w14:paraId="002C1CC8" w14:textId="525229D2" w:rsidR="0085044A" w:rsidRPr="0085044A" w:rsidRDefault="0085044A" w:rsidP="00A215F8">
      <w:pPr>
        <w:pStyle w:val="Heading3"/>
      </w:pPr>
      <w:r w:rsidRPr="0085044A">
        <w:t xml:space="preserve">Prerequisites </w:t>
      </w:r>
    </w:p>
    <w:p w14:paraId="3758D74F" w14:textId="77777777" w:rsidR="0085044A" w:rsidRPr="0085044A" w:rsidRDefault="0085044A" w:rsidP="0085044A">
      <w:r w:rsidRPr="0085044A">
        <w:t xml:space="preserve">Providers must have successfully completed the implementation of CHSP Stage 1 DEX changes into their monthly reporting (refer to the </w:t>
      </w:r>
      <w:hyperlink r:id="rId32" w:history="1">
        <w:r w:rsidRPr="0087503A">
          <w:rPr>
            <w:rStyle w:val="Hyperlink"/>
            <w:color w:val="15585D" w:themeColor="accent1" w:themeShade="80"/>
          </w:rPr>
          <w:t>Stage 1 toolkit</w:t>
        </w:r>
      </w:hyperlink>
      <w:hyperlink r:id="rId33" w:history="1">
        <w:r w:rsidRPr="0085044A">
          <w:rPr>
            <w:rStyle w:val="Hyperlink"/>
          </w:rPr>
          <w:t xml:space="preserve"> </w:t>
        </w:r>
      </w:hyperlink>
      <w:r w:rsidRPr="0085044A">
        <w:t xml:space="preserve">for further information). </w:t>
      </w:r>
    </w:p>
    <w:p w14:paraId="6648C372" w14:textId="21DA8701" w:rsidR="0085044A" w:rsidRPr="0085044A" w:rsidRDefault="0085044A" w:rsidP="00A215F8">
      <w:pPr>
        <w:pStyle w:val="ListBullet"/>
      </w:pPr>
      <w:r w:rsidRPr="0085044A">
        <w:t>All clients who have received at least one session of CHSP service delivery from 1 July 2025 onward must have an up-to-date client record in DEX</w:t>
      </w:r>
      <w:r w:rsidR="000D3F92" w:rsidRPr="0085044A">
        <w:t xml:space="preserve">. </w:t>
      </w:r>
    </w:p>
    <w:p w14:paraId="107EDB29" w14:textId="77777777" w:rsidR="0085044A" w:rsidRPr="0085044A" w:rsidRDefault="0085044A" w:rsidP="00A215F8">
      <w:pPr>
        <w:pStyle w:val="ListBullet"/>
      </w:pPr>
      <w:r w:rsidRPr="0085044A">
        <w:t xml:space="preserve">All sessions of CHSP service delivery completed since 1 July 2025 must have an accurate and completed session record in DEX. </w:t>
      </w:r>
    </w:p>
    <w:p w14:paraId="6DAA7933" w14:textId="77777777" w:rsidR="0085044A" w:rsidRPr="0085044A" w:rsidRDefault="0085044A" w:rsidP="00A215F8">
      <w:pPr>
        <w:pStyle w:val="ListBullet"/>
      </w:pPr>
      <w:r w:rsidRPr="0085044A">
        <w:t xml:space="preserve">All session records must be assigned to the correct program activity case in DEX. </w:t>
      </w:r>
    </w:p>
    <w:p w14:paraId="3FF89A68" w14:textId="77777777" w:rsidR="0085044A" w:rsidRPr="0085044A" w:rsidRDefault="0085044A" w:rsidP="00C96FED">
      <w:pPr>
        <w:pStyle w:val="Heading3"/>
      </w:pPr>
      <w:r w:rsidRPr="0085044A">
        <w:t xml:space="preserve">Actions for Providers </w:t>
      </w:r>
    </w:p>
    <w:p w14:paraId="3F484B71" w14:textId="77777777" w:rsidR="0085044A" w:rsidRPr="0085044A" w:rsidRDefault="0085044A" w:rsidP="0085044A">
      <w:r w:rsidRPr="0085044A">
        <w:t xml:space="preserve">Providers who use the DEX User Portal: </w:t>
      </w:r>
    </w:p>
    <w:p w14:paraId="4AC9A1CA" w14:textId="77777777" w:rsidR="006A600E" w:rsidRDefault="0085044A" w:rsidP="00A215F8">
      <w:pPr>
        <w:pStyle w:val="ListBullet"/>
      </w:pPr>
      <w:r w:rsidRPr="0085044A">
        <w:t xml:space="preserve">Familiarise relevant staff with the changes to the client record in DEX. </w:t>
      </w:r>
    </w:p>
    <w:p w14:paraId="64F22613" w14:textId="7ADF772E" w:rsidR="0085044A" w:rsidRPr="0085044A" w:rsidRDefault="0085044A" w:rsidP="00A215F8">
      <w:pPr>
        <w:pStyle w:val="ListBullet"/>
      </w:pPr>
      <w:r w:rsidRPr="0085044A">
        <w:t>Ensure you understand the processes to both update existing client records and include the MAC ID in new client records</w:t>
      </w:r>
      <w:r w:rsidR="000D3F92" w:rsidRPr="0085044A">
        <w:t xml:space="preserve">. </w:t>
      </w:r>
    </w:p>
    <w:p w14:paraId="38AB9FB0" w14:textId="77777777" w:rsidR="0085044A" w:rsidRPr="0085044A" w:rsidRDefault="0085044A" w:rsidP="0085044A">
      <w:r w:rsidRPr="0085044A">
        <w:t xml:space="preserve">Providers who use bulk XML upload or system-to-system transfers:  </w:t>
      </w:r>
    </w:p>
    <w:p w14:paraId="653E3B54" w14:textId="5E329CCC" w:rsidR="0037381E" w:rsidRDefault="0085044A" w:rsidP="00A215F8">
      <w:pPr>
        <w:pStyle w:val="ListBullet"/>
      </w:pPr>
      <w:r w:rsidRPr="0085044A">
        <w:t xml:space="preserve">Ensure a copy of this document is provided to your organisation’s relevant team and/or </w:t>
      </w:r>
      <w:r w:rsidR="0087503A" w:rsidRPr="0085044A">
        <w:t>third</w:t>
      </w:r>
      <w:r w:rsidR="0087503A">
        <w:t>-party</w:t>
      </w:r>
      <w:r w:rsidRPr="0085044A">
        <w:t xml:space="preserve"> vendor. </w:t>
      </w:r>
    </w:p>
    <w:p w14:paraId="61FD3BA1" w14:textId="1FBFA625" w:rsidR="0037381E" w:rsidRDefault="0085044A" w:rsidP="00A215F8">
      <w:pPr>
        <w:pStyle w:val="ListBullet"/>
      </w:pPr>
      <w:r w:rsidRPr="0085044A">
        <w:t>Your systems will need to prepare XML files or data transfers that align with the new client record profiles</w:t>
      </w:r>
      <w:r w:rsidR="000D3F92" w:rsidRPr="0085044A">
        <w:t xml:space="preserve">. </w:t>
      </w:r>
    </w:p>
    <w:p w14:paraId="44D2930E" w14:textId="2511077A" w:rsidR="0085044A" w:rsidRPr="0085044A" w:rsidRDefault="0085044A" w:rsidP="00A215F8">
      <w:pPr>
        <w:pStyle w:val="ListBullet"/>
      </w:pPr>
      <w:r w:rsidRPr="0085044A">
        <w:t xml:space="preserve">Organisations are responsible for downloading the updated reference data from the DEX </w:t>
      </w:r>
      <w:hyperlink r:id="rId34" w:history="1">
        <w:r w:rsidRPr="0087503A">
          <w:rPr>
            <w:rStyle w:val="Hyperlink"/>
            <w:color w:val="15585D" w:themeColor="accent1" w:themeShade="80"/>
          </w:rPr>
          <w:t>Resources</w:t>
        </w:r>
      </w:hyperlink>
      <w:hyperlink r:id="rId35" w:history="1">
        <w:r w:rsidRPr="0085044A">
          <w:rPr>
            <w:rStyle w:val="Hyperlink"/>
          </w:rPr>
          <w:t xml:space="preserve"> </w:t>
        </w:r>
      </w:hyperlink>
      <w:r w:rsidRPr="0085044A">
        <w:t>website</w:t>
      </w:r>
      <w:r w:rsidR="00A215F8">
        <w:t xml:space="preserve"> when it is published</w:t>
      </w:r>
      <w:r w:rsidRPr="0085044A">
        <w:t xml:space="preserve">.  </w:t>
      </w:r>
    </w:p>
    <w:p w14:paraId="5D604F35" w14:textId="77777777" w:rsidR="0085044A" w:rsidRPr="0085044A" w:rsidRDefault="0085044A" w:rsidP="00C96FED">
      <w:pPr>
        <w:pStyle w:val="Heading3"/>
      </w:pPr>
      <w:r w:rsidRPr="0085044A">
        <w:t xml:space="preserve">The Stage 2 testing/staging environment </w:t>
      </w:r>
    </w:p>
    <w:p w14:paraId="52CB9D43" w14:textId="6B73E9E9" w:rsidR="0085044A" w:rsidRPr="0085044A" w:rsidRDefault="0085044A" w:rsidP="0085044A">
      <w:r w:rsidRPr="0085044A">
        <w:t xml:space="preserve">Providers who do not currently use the staging environment are not required to </w:t>
      </w:r>
      <w:r w:rsidR="000D3F92">
        <w:t>use it</w:t>
      </w:r>
      <w:r w:rsidRPr="0085044A">
        <w:t xml:space="preserve">. This toolkit contains the information required and will be updated and broadcast whenever changes are made prior to the official rollout of the MAC ID functionality. </w:t>
      </w:r>
    </w:p>
    <w:p w14:paraId="685CFA97" w14:textId="43A7BDC5" w:rsidR="0085044A" w:rsidRPr="0085044A" w:rsidRDefault="0085044A" w:rsidP="0085044A">
      <w:r w:rsidRPr="0085044A">
        <w:t>The Stage 2 changes will be released into the DEX Staging Environment from 27</w:t>
      </w:r>
      <w:r w:rsidR="00A215F8">
        <w:t> </w:t>
      </w:r>
      <w:r w:rsidRPr="0085044A">
        <w:t>October</w:t>
      </w:r>
      <w:r w:rsidR="00A215F8">
        <w:t> </w:t>
      </w:r>
      <w:r w:rsidRPr="0085044A">
        <w:t xml:space="preserve">2025 and be available for review using existing staging environment credentials. </w:t>
      </w:r>
    </w:p>
    <w:p w14:paraId="5206583C" w14:textId="426B8758" w:rsidR="0085044A" w:rsidRPr="0085044A" w:rsidRDefault="0085044A" w:rsidP="0085044A">
      <w:r w:rsidRPr="0085044A">
        <w:t xml:space="preserve">The updated </w:t>
      </w:r>
      <w:r w:rsidRPr="0085044A">
        <w:rPr>
          <w:b/>
        </w:rPr>
        <w:t>staging environment</w:t>
      </w:r>
      <w:hyperlink r:id="rId36" w:history="1">
        <w:r w:rsidRPr="0085044A">
          <w:rPr>
            <w:rStyle w:val="Hyperlink"/>
          </w:rPr>
          <w:t xml:space="preserve"> </w:t>
        </w:r>
      </w:hyperlink>
      <w:hyperlink r:id="rId37" w:history="1">
        <w:r w:rsidRPr="0087503A">
          <w:rPr>
            <w:rStyle w:val="Hyperlink"/>
            <w:color w:val="15585D" w:themeColor="accent1" w:themeShade="80"/>
          </w:rPr>
          <w:t>Bulk file upload technical specifications</w:t>
        </w:r>
      </w:hyperlink>
      <w:hyperlink r:id="rId38" w:history="1">
        <w:r w:rsidRPr="0085044A">
          <w:rPr>
            <w:rStyle w:val="Hyperlink"/>
          </w:rPr>
          <w:t xml:space="preserve"> </w:t>
        </w:r>
      </w:hyperlink>
      <w:r w:rsidRPr="0085044A">
        <w:t>and the</w:t>
      </w:r>
      <w:hyperlink r:id="rId39" w:history="1">
        <w:r w:rsidRPr="0085044A">
          <w:rPr>
            <w:rStyle w:val="Hyperlink"/>
          </w:rPr>
          <w:t xml:space="preserve"> </w:t>
        </w:r>
      </w:hyperlink>
      <w:hyperlink r:id="rId40" w:history="1">
        <w:r w:rsidRPr="0087503A">
          <w:rPr>
            <w:rStyle w:val="Hyperlink"/>
            <w:color w:val="15585D" w:themeColor="accent1" w:themeShade="80"/>
          </w:rPr>
          <w:t>Web</w:t>
        </w:r>
      </w:hyperlink>
      <w:hyperlink r:id="rId41" w:history="1">
        <w:r w:rsidRPr="0085044A">
          <w:rPr>
            <w:rStyle w:val="Hyperlink"/>
          </w:rPr>
          <w:t xml:space="preserve"> </w:t>
        </w:r>
      </w:hyperlink>
      <w:hyperlink r:id="rId42" w:history="1">
        <w:r w:rsidRPr="0087503A">
          <w:rPr>
            <w:rStyle w:val="Hyperlink"/>
            <w:color w:val="15585D" w:themeColor="accent1" w:themeShade="80"/>
          </w:rPr>
          <w:t>Services Technical Specifications</w:t>
        </w:r>
      </w:hyperlink>
      <w:hyperlink r:id="rId43" w:history="1">
        <w:r w:rsidRPr="0085044A">
          <w:rPr>
            <w:rStyle w:val="Hyperlink"/>
          </w:rPr>
          <w:t xml:space="preserve"> </w:t>
        </w:r>
      </w:hyperlink>
      <w:r w:rsidRPr="0085044A">
        <w:t>w</w:t>
      </w:r>
      <w:r w:rsidR="00A215F8">
        <w:t xml:space="preserve">ere made </w:t>
      </w:r>
      <w:r w:rsidRPr="0085044A">
        <w:t xml:space="preserve">available in DEX Resources </w:t>
      </w:r>
      <w:r w:rsidR="00A215F8">
        <w:t xml:space="preserve">on </w:t>
      </w:r>
      <w:r w:rsidRPr="0085044A">
        <w:t>28</w:t>
      </w:r>
      <w:r w:rsidR="00A215F8">
        <w:t> </w:t>
      </w:r>
      <w:r w:rsidRPr="0085044A">
        <w:t>October</w:t>
      </w:r>
      <w:r w:rsidR="00A215F8">
        <w:t> </w:t>
      </w:r>
      <w:r w:rsidRPr="0085044A">
        <w:t>2025, allowing software providers who develop solutions for the XML file upload method and/or system-to</w:t>
      </w:r>
      <w:r w:rsidR="00A215F8">
        <w:t>-</w:t>
      </w:r>
      <w:r w:rsidRPr="0085044A">
        <w:t xml:space="preserve">system upload method to get an indication of the changes to the client record configuration. </w:t>
      </w:r>
    </w:p>
    <w:p w14:paraId="5873C66B" w14:textId="77777777" w:rsidR="0085044A" w:rsidRPr="0085044A" w:rsidRDefault="0085044A" w:rsidP="0085044A">
      <w:r w:rsidRPr="0085044A">
        <w:t xml:space="preserve">Existing users of the DEX Staging environment may see the release available earlier. This is to allow the department to conduct initial testing. All settings within the staging environment are subject to change based on feedback and error identification, so providers and vendors should keep up to date with any advice sent via DEX Swift Digital or departmental communications. </w:t>
      </w:r>
    </w:p>
    <w:p w14:paraId="6C8FE1CB" w14:textId="77777777" w:rsidR="0085044A" w:rsidRPr="0085044A" w:rsidRDefault="0085044A" w:rsidP="0085044A">
      <w:r w:rsidRPr="0085044A">
        <w:t xml:space="preserve">To support software developers and ICT staff with development and testing of these new fields, </w:t>
      </w:r>
      <w:r w:rsidRPr="0085044A">
        <w:rPr>
          <w:b/>
        </w:rPr>
        <w:t>in the staging environment</w:t>
      </w:r>
      <w:r w:rsidRPr="0085044A">
        <w:t xml:space="preserve"> some service types are set to optional and some to mandatory, to enable testing of both sets of functionalities. </w:t>
      </w:r>
    </w:p>
    <w:p w14:paraId="66D60A4D" w14:textId="77777777" w:rsidR="0085044A" w:rsidRPr="0085044A" w:rsidRDefault="0085044A" w:rsidP="0085044A">
      <w:r w:rsidRPr="0085044A">
        <w:t xml:space="preserve">The following Program Activities, </w:t>
      </w:r>
      <w:r w:rsidRPr="0085044A">
        <w:rPr>
          <w:b/>
        </w:rPr>
        <w:t>in the staging environment,</w:t>
      </w:r>
      <w:r w:rsidRPr="0085044A">
        <w:t xml:space="preserve"> will reflect a final (mandatory) field (however will be ‘optional’ non-mandatory on go live): </w:t>
      </w:r>
    </w:p>
    <w:p w14:paraId="1D0CD36A" w14:textId="77777777" w:rsidR="00C96FED" w:rsidRDefault="0085044A" w:rsidP="00CE3D96">
      <w:pPr>
        <w:pStyle w:val="ListBullet"/>
      </w:pPr>
      <w:r w:rsidRPr="0085044A">
        <w:t xml:space="preserve">Domestic assistance </w:t>
      </w:r>
    </w:p>
    <w:p w14:paraId="20CA54B4" w14:textId="77777777" w:rsidR="00C96FED" w:rsidRDefault="0085044A" w:rsidP="00CE3D96">
      <w:pPr>
        <w:pStyle w:val="ListBullet"/>
      </w:pPr>
      <w:r w:rsidRPr="0085044A">
        <w:t xml:space="preserve">Group social support </w:t>
      </w:r>
    </w:p>
    <w:p w14:paraId="64439132" w14:textId="147B7697" w:rsidR="0085044A" w:rsidRPr="0085044A" w:rsidRDefault="0085044A" w:rsidP="00CE3D96">
      <w:pPr>
        <w:pStyle w:val="ListBullet"/>
      </w:pPr>
      <w:r w:rsidRPr="0085044A">
        <w:t>Home or community general respite</w:t>
      </w:r>
      <w:r w:rsidR="00C96FED">
        <w:t>.</w:t>
      </w:r>
      <w:r w:rsidRPr="0085044A">
        <w:t xml:space="preserve"> </w:t>
      </w:r>
    </w:p>
    <w:p w14:paraId="0F260C93" w14:textId="77777777" w:rsidR="0085044A" w:rsidRPr="0085044A" w:rsidRDefault="0085044A" w:rsidP="0085044A">
      <w:r w:rsidRPr="0085044A">
        <w:t xml:space="preserve">For these Program Activities, test data will not upload successfully unless all clients have a response to the MAC ID questions. </w:t>
      </w:r>
    </w:p>
    <w:p w14:paraId="41BD1BF9" w14:textId="77777777" w:rsidR="0085044A" w:rsidRPr="0085044A" w:rsidRDefault="0085044A" w:rsidP="0085044A">
      <w:r w:rsidRPr="0085044A">
        <w:t xml:space="preserve">The remaining Program Activities will reflect the initial (non-mandatory) field in both the staging and production environment: </w:t>
      </w:r>
    </w:p>
    <w:p w14:paraId="0EE6FE9F" w14:textId="77777777" w:rsidR="0085044A" w:rsidRPr="0085044A" w:rsidRDefault="0085044A" w:rsidP="00CE3D96">
      <w:pPr>
        <w:pStyle w:val="ListBullet"/>
      </w:pPr>
      <w:r w:rsidRPr="0085044A">
        <w:t xml:space="preserve">Allied health and therapy services </w:t>
      </w:r>
    </w:p>
    <w:p w14:paraId="4EC2C119" w14:textId="77777777" w:rsidR="0085044A" w:rsidRPr="0085044A" w:rsidRDefault="0085044A" w:rsidP="00CE3D96">
      <w:pPr>
        <w:pStyle w:val="ListBullet"/>
      </w:pPr>
      <w:r w:rsidRPr="0085044A">
        <w:t xml:space="preserve">Community cottage respite </w:t>
      </w:r>
    </w:p>
    <w:p w14:paraId="2076C3C9" w14:textId="77777777" w:rsidR="0085044A" w:rsidRPr="0085044A" w:rsidRDefault="0085044A" w:rsidP="00CE3D96">
      <w:pPr>
        <w:pStyle w:val="ListBullet"/>
      </w:pPr>
      <w:r w:rsidRPr="0085044A">
        <w:t xml:space="preserve">Equipment and products </w:t>
      </w:r>
    </w:p>
    <w:p w14:paraId="0741B87C" w14:textId="77777777" w:rsidR="0085044A" w:rsidRPr="0085044A" w:rsidRDefault="0085044A" w:rsidP="00CE3D96">
      <w:pPr>
        <w:pStyle w:val="ListBullet"/>
      </w:pPr>
      <w:r w:rsidRPr="0085044A">
        <w:t xml:space="preserve">Hoarding and squalor assistance </w:t>
      </w:r>
    </w:p>
    <w:p w14:paraId="7F4F24F1" w14:textId="77777777" w:rsidR="0085044A" w:rsidRPr="0085044A" w:rsidRDefault="0085044A" w:rsidP="00CE3D96">
      <w:pPr>
        <w:pStyle w:val="ListBullet"/>
      </w:pPr>
      <w:r w:rsidRPr="0085044A">
        <w:t xml:space="preserve">Home adjustments </w:t>
      </w:r>
    </w:p>
    <w:p w14:paraId="1A491EB9" w14:textId="77777777" w:rsidR="0085044A" w:rsidRPr="0085044A" w:rsidRDefault="0085044A" w:rsidP="00CE3D96">
      <w:pPr>
        <w:pStyle w:val="ListBullet"/>
      </w:pPr>
      <w:r w:rsidRPr="0085044A">
        <w:t xml:space="preserve">Home maintenance and repairs </w:t>
      </w:r>
    </w:p>
    <w:p w14:paraId="022C6BB7" w14:textId="77777777" w:rsidR="0085044A" w:rsidRPr="0085044A" w:rsidRDefault="0085044A" w:rsidP="00CE3D96">
      <w:pPr>
        <w:pStyle w:val="ListBullet"/>
      </w:pPr>
      <w:r w:rsidRPr="0085044A">
        <w:t xml:space="preserve">Individual social support </w:t>
      </w:r>
    </w:p>
    <w:p w14:paraId="7D2CEA0C" w14:textId="77777777" w:rsidR="0085044A" w:rsidRPr="0085044A" w:rsidRDefault="0085044A" w:rsidP="00CE3D96">
      <w:pPr>
        <w:pStyle w:val="ListBullet"/>
      </w:pPr>
      <w:r w:rsidRPr="0085044A">
        <w:t xml:space="preserve">Meal delivery </w:t>
      </w:r>
    </w:p>
    <w:p w14:paraId="3F1BD2C3" w14:textId="77777777" w:rsidR="0085044A" w:rsidRPr="0085044A" w:rsidRDefault="0085044A" w:rsidP="00CE3D96">
      <w:pPr>
        <w:pStyle w:val="ListBullet"/>
      </w:pPr>
      <w:r w:rsidRPr="0085044A">
        <w:t xml:space="preserve">Meal preparation </w:t>
      </w:r>
    </w:p>
    <w:p w14:paraId="29714BBF" w14:textId="77777777" w:rsidR="0085044A" w:rsidRPr="0085044A" w:rsidRDefault="0085044A" w:rsidP="00CE3D96">
      <w:pPr>
        <w:pStyle w:val="ListBullet"/>
      </w:pPr>
      <w:r w:rsidRPr="0085044A">
        <w:t xml:space="preserve">Nursing care </w:t>
      </w:r>
    </w:p>
    <w:p w14:paraId="7A73AE1B" w14:textId="77777777" w:rsidR="0085044A" w:rsidRPr="0085044A" w:rsidRDefault="0085044A" w:rsidP="00CE3D96">
      <w:pPr>
        <w:pStyle w:val="ListBullet"/>
      </w:pPr>
      <w:r w:rsidRPr="0085044A">
        <w:t xml:space="preserve">Personal care </w:t>
      </w:r>
    </w:p>
    <w:p w14:paraId="42EB4C34" w14:textId="77777777" w:rsidR="0085044A" w:rsidRPr="0085044A" w:rsidRDefault="0085044A" w:rsidP="00CE3D96">
      <w:pPr>
        <w:pStyle w:val="ListBullet"/>
      </w:pPr>
      <w:r w:rsidRPr="0085044A">
        <w:t xml:space="preserve">Specialised support services </w:t>
      </w:r>
    </w:p>
    <w:p w14:paraId="57D72D3F" w14:textId="77777777" w:rsidR="0085044A" w:rsidRPr="0085044A" w:rsidRDefault="0085044A" w:rsidP="00CE3D96">
      <w:pPr>
        <w:pStyle w:val="ListBullet"/>
      </w:pPr>
      <w:r w:rsidRPr="0085044A">
        <w:t xml:space="preserve">Therapeutic services for independent living </w:t>
      </w:r>
    </w:p>
    <w:p w14:paraId="74EFB93A" w14:textId="515712DD" w:rsidR="0085044A" w:rsidRPr="0085044A" w:rsidRDefault="0085044A" w:rsidP="00CE3D96">
      <w:pPr>
        <w:pStyle w:val="ListBullet"/>
      </w:pPr>
      <w:r w:rsidRPr="0085044A">
        <w:t>Transport</w:t>
      </w:r>
      <w:r w:rsidR="00C96FED">
        <w:t>.</w:t>
      </w:r>
    </w:p>
    <w:p w14:paraId="0759D4F3" w14:textId="08B6EB67" w:rsidR="00A83C97" w:rsidRDefault="00A83C97" w:rsidP="00BE5DBC"/>
    <w:p w14:paraId="7F145D59" w14:textId="082DCEE3" w:rsidR="008848AA" w:rsidRPr="00BE5DBC" w:rsidRDefault="008848AA" w:rsidP="00BE5DBC">
      <w:r w:rsidRPr="00BE5DBC">
        <w:br w:type="page"/>
      </w:r>
    </w:p>
    <w:p w14:paraId="1232CE34" w14:textId="3A520DE5" w:rsidR="009C09F6" w:rsidRPr="00BE5DBC" w:rsidRDefault="007004BE" w:rsidP="00BE5DBC">
      <w:r w:rsidRPr="00BE5DBC">
        <w:rPr>
          <w:noProof/>
        </w:rPr>
        <mc:AlternateContent>
          <mc:Choice Requires="wps">
            <w:drawing>
              <wp:anchor distT="0" distB="0" distL="114300" distR="114300" simplePos="0" relativeHeight="251658243" behindDoc="1" locked="0" layoutInCell="1" allowOverlap="1" wp14:anchorId="4E515D9B" wp14:editId="32A7D31D">
                <wp:simplePos x="0" y="0"/>
                <wp:positionH relativeFrom="page">
                  <wp:align>right</wp:align>
                </wp:positionH>
                <wp:positionV relativeFrom="margin">
                  <wp:align>center</wp:align>
                </wp:positionV>
                <wp:extent cx="7560000" cy="10692000"/>
                <wp:effectExtent l="0" t="0" r="3175" b="0"/>
                <wp:wrapNone/>
                <wp:docPr id="370898090" name="Rectangle 370898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2B55A" id="Rectangle 370898090" o:spid="_x0000_s1026" alt="&quot;&quot;" style="position:absolute;margin-left:544.1pt;margin-top:0;width:595.3pt;height:841.9pt;z-index:-251658237;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margin"/>
              </v:rect>
            </w:pict>
          </mc:Fallback>
        </mc:AlternateContent>
      </w:r>
    </w:p>
    <w:p w14:paraId="4C6D82C4" w14:textId="11D10DBF" w:rsidR="00EC7155" w:rsidRPr="00DE692A" w:rsidRDefault="00C547A2" w:rsidP="005513BC">
      <w:pPr>
        <w:pStyle w:val="Heading1Whitetext"/>
        <w:rPr>
          <w:color w:val="FFFFFF"/>
        </w:rPr>
      </w:pPr>
      <w:r w:rsidRPr="00DE692A">
        <w:rPr>
          <w:color w:val="FFFFFF"/>
        </w:rPr>
        <w:t xml:space="preserve">3. </w:t>
      </w:r>
      <w:r w:rsidR="00165CBE" w:rsidRPr="00DE692A">
        <w:rPr>
          <w:color w:val="FFFFFF"/>
        </w:rPr>
        <w:t>Stage 2 DEX changes for CHSP</w:t>
      </w:r>
    </w:p>
    <w:p w14:paraId="016B1384" w14:textId="203E7DD6" w:rsidR="00A15688" w:rsidRPr="00434D5F" w:rsidRDefault="00A15688" w:rsidP="00434D5F"/>
    <w:p w14:paraId="56D12705" w14:textId="77777777" w:rsidR="00A15688" w:rsidRPr="008B08C6" w:rsidRDefault="00A15688" w:rsidP="008B08C6">
      <w:pPr>
        <w:sectPr w:rsidR="00A15688" w:rsidRPr="008B08C6" w:rsidSect="002A670A">
          <w:footerReference w:type="default" r:id="rId44"/>
          <w:pgSz w:w="11906" w:h="16838"/>
          <w:pgMar w:top="1134" w:right="1418" w:bottom="1418" w:left="1418" w:header="709" w:footer="709" w:gutter="0"/>
          <w:cols w:space="708"/>
          <w:docGrid w:linePitch="360"/>
        </w:sectPr>
      </w:pPr>
    </w:p>
    <w:p w14:paraId="7D3CA3CF" w14:textId="77777777" w:rsidR="00E7631D" w:rsidRPr="00CE3D96" w:rsidRDefault="00E7631D" w:rsidP="00CE3D96">
      <w:pPr>
        <w:pStyle w:val="Heading2"/>
        <w:spacing w:before="0" w:after="0" w:line="276" w:lineRule="auto"/>
        <w:rPr>
          <w:sz w:val="52"/>
          <w:szCs w:val="52"/>
        </w:rPr>
      </w:pPr>
      <w:r w:rsidRPr="00CE3D96">
        <w:rPr>
          <w:sz w:val="52"/>
          <w:szCs w:val="52"/>
        </w:rPr>
        <w:t>New DEX fields</w:t>
      </w:r>
    </w:p>
    <w:p w14:paraId="1CC3107E" w14:textId="77777777" w:rsidR="00CE3D96" w:rsidRPr="00CE3D96" w:rsidRDefault="00CE3D96" w:rsidP="00CE3D96">
      <w:pPr>
        <w:pStyle w:val="Heading2"/>
        <w:spacing w:before="0" w:after="0"/>
        <w:rPr>
          <w:sz w:val="32"/>
          <w:szCs w:val="24"/>
        </w:rPr>
      </w:pPr>
      <w:r w:rsidRPr="00CE3D96">
        <w:rPr>
          <w:sz w:val="32"/>
          <w:szCs w:val="24"/>
        </w:rPr>
        <w:t>Two new fields are being added to the Client profile record in DEX</w:t>
      </w:r>
    </w:p>
    <w:p w14:paraId="1758870A" w14:textId="77777777" w:rsidR="00FB6673" w:rsidRPr="00CE3D96" w:rsidRDefault="00FB6673" w:rsidP="00CE3D96">
      <w:pPr>
        <w:pStyle w:val="IntroPara"/>
        <w:spacing w:before="120" w:after="120" w:line="276" w:lineRule="auto"/>
        <w:rPr>
          <w:sz w:val="28"/>
          <w:szCs w:val="24"/>
        </w:rPr>
      </w:pPr>
      <w:r w:rsidRPr="00CE3D96">
        <w:rPr>
          <w:sz w:val="28"/>
          <w:szCs w:val="24"/>
        </w:rPr>
        <w:t xml:space="preserve">As the client record is linked to the session records in DEX, you only need to update the client record once, and the reporting application(s) will link the record to all the sessions and cases the client is attached to. </w:t>
      </w:r>
    </w:p>
    <w:p w14:paraId="3A413AAA" w14:textId="77777777" w:rsidR="00FB6673" w:rsidRPr="00FB6673" w:rsidRDefault="00FB6673" w:rsidP="002123CF">
      <w:pPr>
        <w:pStyle w:val="Heading3"/>
      </w:pPr>
      <w:r w:rsidRPr="00FB6673">
        <w:t xml:space="preserve">Field One - Is the client registered for My Aged Care (MAC)? </w:t>
      </w:r>
    </w:p>
    <w:p w14:paraId="73744FCA" w14:textId="77777777" w:rsidR="00FB6673" w:rsidRPr="00FB6673" w:rsidRDefault="00FB6673" w:rsidP="00FB6673">
      <w:r w:rsidRPr="00FB6673">
        <w:t xml:space="preserve">A Yes/No field to confirm if the client is registered in the My Aged Care system. </w:t>
      </w:r>
    </w:p>
    <w:p w14:paraId="5025F5E3" w14:textId="77777777" w:rsidR="00FB6673" w:rsidRPr="00FB6673" w:rsidRDefault="00FB6673" w:rsidP="002123CF">
      <w:pPr>
        <w:pStyle w:val="Heading3"/>
      </w:pPr>
      <w:r w:rsidRPr="00FB6673">
        <w:t xml:space="preserve">Field Two - Enter MAC ID </w:t>
      </w:r>
    </w:p>
    <w:p w14:paraId="5B56E8E5" w14:textId="77777777" w:rsidR="00FB6673" w:rsidRPr="00FB6673" w:rsidRDefault="00FB6673" w:rsidP="00FB6673">
      <w:r w:rsidRPr="00FB6673">
        <w:t xml:space="preserve">An Alphanumeric field to input the unique My Aged Care identifier for the CHSP client. The field will only be accessible when field one has a “Yes” response. </w:t>
      </w:r>
    </w:p>
    <w:p w14:paraId="58B9EC90" w14:textId="527C7A21" w:rsidR="008730F1" w:rsidRDefault="00FB6673" w:rsidP="00FB6673">
      <w:r w:rsidRPr="00FB6673">
        <w:t xml:space="preserve">The MAC ID will only be accepted in the following format “ACNNNNNNNN” i.e. you must include the “AC” and the </w:t>
      </w:r>
      <w:r w:rsidR="000D3F92">
        <w:t>eight (</w:t>
      </w:r>
      <w:r w:rsidRPr="00FB6673">
        <w:t>8</w:t>
      </w:r>
      <w:r w:rsidR="000D3F92">
        <w:t>)</w:t>
      </w:r>
      <w:r w:rsidRPr="00FB6673">
        <w:t xml:space="preserve"> numerical digits to be a valid entry, for example “AC12345678”</w:t>
      </w:r>
      <w:r w:rsidR="000D3F92" w:rsidRPr="00FB6673">
        <w:t xml:space="preserve">. </w:t>
      </w:r>
    </w:p>
    <w:p w14:paraId="21C5AB7A" w14:textId="77777777" w:rsidR="00CE3D96" w:rsidRPr="00330CBD" w:rsidRDefault="00CE3D96" w:rsidP="00330CBD">
      <w:pPr>
        <w:pStyle w:val="PolicyStatement"/>
        <w:spacing w:before="0"/>
        <w:rPr>
          <w:b/>
          <w:bCs/>
          <w:i/>
          <w:iCs/>
        </w:rPr>
      </w:pPr>
      <w:r w:rsidRPr="00330CBD">
        <w:rPr>
          <w:b/>
          <w:bCs/>
          <w:i/>
          <w:iCs/>
        </w:rPr>
        <w:t>What if my clients are still waiting for their Aged Care Assessment?</w:t>
      </w:r>
    </w:p>
    <w:p w14:paraId="37503A31" w14:textId="77777777" w:rsidR="00CE3D96" w:rsidRPr="00CE3D96" w:rsidRDefault="00CE3D96" w:rsidP="00CE3D96">
      <w:pPr>
        <w:pStyle w:val="PolicyStatement"/>
      </w:pPr>
      <w:r w:rsidRPr="00CE3D96">
        <w:t>For existing clients still going through the My Aged Care registration and approval process (i.e. “unregistered clients”) you should include the client’s MAC ID in their DEX Client record as soon as it is provided to your organisation.</w:t>
      </w:r>
    </w:p>
    <w:p w14:paraId="1BD53F99" w14:textId="77777777" w:rsidR="00CE3D96" w:rsidRPr="00CE3D96" w:rsidRDefault="00CE3D96" w:rsidP="00CE3D96">
      <w:pPr>
        <w:pStyle w:val="PolicyStatement"/>
      </w:pPr>
      <w:r w:rsidRPr="00CE3D96">
        <w:t>The department will source the most up to date status for the client in aged care records at the time of review.</w:t>
      </w:r>
    </w:p>
    <w:p w14:paraId="00EB6C3F" w14:textId="77777777" w:rsidR="00FB6673" w:rsidRPr="00330CBD" w:rsidRDefault="00FB6673" w:rsidP="00330CBD">
      <w:pPr>
        <w:pStyle w:val="Heading2"/>
        <w:spacing w:before="120" w:after="120" w:line="276" w:lineRule="auto"/>
        <w:rPr>
          <w:sz w:val="32"/>
          <w:szCs w:val="24"/>
        </w:rPr>
      </w:pPr>
      <w:r w:rsidRPr="00330CBD">
        <w:rPr>
          <w:sz w:val="32"/>
          <w:szCs w:val="24"/>
        </w:rPr>
        <w:t xml:space="preserve">Keeping MAC IDs secure in DEX </w:t>
      </w:r>
    </w:p>
    <w:p w14:paraId="62A44AA2" w14:textId="77777777" w:rsidR="00FB6673" w:rsidRPr="00FB6673" w:rsidRDefault="00FB6673" w:rsidP="00FB6673">
      <w:r w:rsidRPr="00FB6673">
        <w:t xml:space="preserve">To minimise the risk of adverse privacy impacts to clients the MAC ID will be managed in DEX in the following ways: </w:t>
      </w:r>
    </w:p>
    <w:p w14:paraId="53D006F6" w14:textId="471142FA" w:rsidR="00FB6673" w:rsidRPr="00FB6673" w:rsidRDefault="00FB6673" w:rsidP="00330CBD">
      <w:pPr>
        <w:pStyle w:val="ListBullet"/>
      </w:pPr>
      <w:r w:rsidRPr="00FB6673">
        <w:t>The full MAC ID will not be visible in DEX. Once submitted to DEX as part of a client record, the MAC ID will be encrypted before being saved in the DEX database</w:t>
      </w:r>
      <w:r w:rsidR="000D3F92" w:rsidRPr="00FB6673">
        <w:t xml:space="preserve">. </w:t>
      </w:r>
    </w:p>
    <w:p w14:paraId="6EA7F610" w14:textId="3D62FDC1" w:rsidR="00FB6673" w:rsidRPr="00FB6673" w:rsidRDefault="00FB6673" w:rsidP="00330CBD">
      <w:pPr>
        <w:pStyle w:val="ListBullet"/>
      </w:pPr>
      <w:r w:rsidRPr="00FB6673">
        <w:t>DEX will not be linked to any of the department’s online aged care records systems (e.g. MAC Portal, GPMS)</w:t>
      </w:r>
      <w:r w:rsidR="000D3F92" w:rsidRPr="00FB6673">
        <w:t xml:space="preserve">. </w:t>
      </w:r>
    </w:p>
    <w:p w14:paraId="3C97B6D4" w14:textId="77777777" w:rsidR="00FB6673" w:rsidRPr="00FB6673" w:rsidRDefault="00FB6673" w:rsidP="00330CBD">
      <w:pPr>
        <w:pStyle w:val="ListBullet"/>
      </w:pPr>
      <w:r w:rsidRPr="00FB6673">
        <w:t xml:space="preserve">o This means that DEX will only validate the format of the MAC ID entered  </w:t>
      </w:r>
    </w:p>
    <w:p w14:paraId="234DB5F7" w14:textId="77777777" w:rsidR="00FB6673" w:rsidRPr="00FB6673" w:rsidRDefault="00FB6673" w:rsidP="00330CBD">
      <w:pPr>
        <w:pStyle w:val="ListBullet"/>
      </w:pPr>
      <w:r w:rsidRPr="00FB6673">
        <w:t xml:space="preserve">(i.e. AC12345678) and will not “check” if it is the correct MAC ID for that client. </w:t>
      </w:r>
    </w:p>
    <w:p w14:paraId="774A7B20" w14:textId="77777777" w:rsidR="00FB6673" w:rsidRPr="00FB6673" w:rsidRDefault="00FB6673" w:rsidP="00330CBD">
      <w:pPr>
        <w:pStyle w:val="ListBullet"/>
      </w:pPr>
      <w:r w:rsidRPr="00FB6673">
        <w:t xml:space="preserve">When the DEX data is transmitted to the department, it will be sent to an offline database where the data will be decrypted using decryption keys provided in a separate transmission. </w:t>
      </w:r>
    </w:p>
    <w:p w14:paraId="56979002" w14:textId="77777777" w:rsidR="00330CBD" w:rsidRPr="003C1E2D" w:rsidRDefault="00330CBD" w:rsidP="003C1E2D">
      <w:pPr>
        <w:pStyle w:val="PolicyStatement"/>
        <w:spacing w:before="0"/>
        <w:jc w:val="center"/>
        <w:rPr>
          <w:b/>
          <w:bCs/>
        </w:rPr>
      </w:pPr>
      <w:r w:rsidRPr="003C1E2D">
        <w:rPr>
          <w:b/>
          <w:bCs/>
        </w:rPr>
        <w:t>If the encryption of the MAC ID fails, an error message will appear:</w:t>
      </w:r>
    </w:p>
    <w:p w14:paraId="0F7C8BEC" w14:textId="77777777" w:rsidR="00330CBD" w:rsidRPr="003C1E2D" w:rsidRDefault="00330CBD" w:rsidP="003C1E2D">
      <w:pPr>
        <w:pStyle w:val="PolicyStatement"/>
        <w:spacing w:before="0"/>
        <w:jc w:val="center"/>
      </w:pPr>
      <w:r w:rsidRPr="003C1E2D">
        <w:t>“Technical error, please try later”</w:t>
      </w:r>
    </w:p>
    <w:p w14:paraId="3810A57E" w14:textId="77777777" w:rsidR="00330CBD" w:rsidRPr="003C1E2D" w:rsidRDefault="00330CBD" w:rsidP="003C1E2D">
      <w:pPr>
        <w:pStyle w:val="PolicyStatement"/>
        <w:spacing w:before="0"/>
        <w:jc w:val="center"/>
      </w:pPr>
      <w:r w:rsidRPr="003C1E2D">
        <w:t>Providers should exit from the record they were updating and logout of DEX.</w:t>
      </w:r>
    </w:p>
    <w:p w14:paraId="71A9948F" w14:textId="77777777" w:rsidR="00330CBD" w:rsidRPr="003C1E2D" w:rsidRDefault="00330CBD" w:rsidP="003C1E2D">
      <w:pPr>
        <w:pStyle w:val="PolicyStatement"/>
        <w:spacing w:before="0"/>
        <w:jc w:val="center"/>
      </w:pPr>
      <w:r w:rsidRPr="003C1E2D">
        <w:t>A further attempt can be made next time you login.</w:t>
      </w:r>
    </w:p>
    <w:p w14:paraId="11B51E39" w14:textId="77777777" w:rsidR="00330CBD" w:rsidRPr="003C1E2D" w:rsidRDefault="00330CBD" w:rsidP="003C1E2D">
      <w:pPr>
        <w:pStyle w:val="PolicyStatement"/>
        <w:spacing w:before="0"/>
        <w:jc w:val="center"/>
      </w:pPr>
      <w:r w:rsidRPr="003C1E2D">
        <w:t>This error message will automatically trigger an email to the DEX Helpdesk who will investigate and contact your organisation if they see it has not resolved.</w:t>
      </w:r>
    </w:p>
    <w:p w14:paraId="7EFCF24C" w14:textId="77777777" w:rsidR="00FB6673" w:rsidRPr="00FB6673" w:rsidRDefault="00FB6673" w:rsidP="00EC16DA">
      <w:pPr>
        <w:pStyle w:val="Heading2"/>
      </w:pPr>
      <w:r w:rsidRPr="00FB6673">
        <w:t xml:space="preserve">Including the MAC ID in the Client record – using the XML file upload or system-to-system upload methods </w:t>
      </w:r>
    </w:p>
    <w:tbl>
      <w:tblPr>
        <w:tblW w:w="8920" w:type="dxa"/>
        <w:tblInd w:w="6" w:type="dxa"/>
        <w:tblCellMar>
          <w:top w:w="53" w:type="dxa"/>
          <w:left w:w="107" w:type="dxa"/>
          <w:right w:w="115" w:type="dxa"/>
        </w:tblCellMar>
        <w:tblLook w:val="04A0" w:firstRow="1" w:lastRow="0" w:firstColumn="1" w:lastColumn="0" w:noHBand="0" w:noVBand="1"/>
      </w:tblPr>
      <w:tblGrid>
        <w:gridCol w:w="4242"/>
        <w:gridCol w:w="4678"/>
      </w:tblGrid>
      <w:tr w:rsidR="00FB6673" w:rsidRPr="00FB6673" w14:paraId="6AD39E57" w14:textId="77777777" w:rsidTr="004E4E02">
        <w:trPr>
          <w:trHeight w:val="564"/>
        </w:trPr>
        <w:tc>
          <w:tcPr>
            <w:tcW w:w="4242" w:type="dxa"/>
            <w:tcBorders>
              <w:top w:val="single" w:sz="4" w:space="0" w:color="000000"/>
              <w:left w:val="single" w:sz="4" w:space="0" w:color="000000"/>
              <w:bottom w:val="single" w:sz="4" w:space="0" w:color="000000"/>
              <w:right w:val="single" w:sz="4" w:space="0" w:color="000000"/>
            </w:tcBorders>
            <w:shd w:val="clear" w:color="auto" w:fill="1E1544"/>
            <w:vAlign w:val="center"/>
            <w:hideMark/>
          </w:tcPr>
          <w:p w14:paraId="48E85528" w14:textId="77777777" w:rsidR="00FB6673" w:rsidRPr="00FB6673" w:rsidRDefault="00FB6673" w:rsidP="00FB6673">
            <w:pPr>
              <w:rPr>
                <w:b/>
                <w:bCs/>
                <w:color w:val="F1F2F2" w:themeColor="background1"/>
              </w:rPr>
            </w:pPr>
            <w:r w:rsidRPr="00FB6673">
              <w:rPr>
                <w:b/>
                <w:bCs/>
                <w:color w:val="F1F2F2" w:themeColor="background1"/>
              </w:rPr>
              <w:t xml:space="preserve">Validation rule </w:t>
            </w:r>
          </w:p>
        </w:tc>
        <w:tc>
          <w:tcPr>
            <w:tcW w:w="4678" w:type="dxa"/>
            <w:tcBorders>
              <w:top w:val="single" w:sz="4" w:space="0" w:color="000000"/>
              <w:left w:val="single" w:sz="4" w:space="0" w:color="000000"/>
              <w:bottom w:val="single" w:sz="4" w:space="0" w:color="000000"/>
              <w:right w:val="single" w:sz="4" w:space="0" w:color="000000"/>
            </w:tcBorders>
            <w:shd w:val="clear" w:color="auto" w:fill="1E1544"/>
            <w:vAlign w:val="center"/>
            <w:hideMark/>
          </w:tcPr>
          <w:p w14:paraId="1417A9A3" w14:textId="77777777" w:rsidR="00FB6673" w:rsidRPr="00FB6673" w:rsidRDefault="00FB6673" w:rsidP="00FB6673">
            <w:pPr>
              <w:rPr>
                <w:b/>
                <w:bCs/>
                <w:color w:val="F1F2F2" w:themeColor="background1"/>
              </w:rPr>
            </w:pPr>
            <w:r w:rsidRPr="00FB6673">
              <w:rPr>
                <w:b/>
                <w:bCs/>
                <w:color w:val="F1F2F2" w:themeColor="background1"/>
              </w:rPr>
              <w:t xml:space="preserve">Error message </w:t>
            </w:r>
          </w:p>
        </w:tc>
      </w:tr>
      <w:tr w:rsidR="00FB6673" w:rsidRPr="00FB6673" w14:paraId="66BA12A3" w14:textId="77777777" w:rsidTr="004E4E02">
        <w:trPr>
          <w:trHeight w:val="577"/>
        </w:trPr>
        <w:tc>
          <w:tcPr>
            <w:tcW w:w="4242" w:type="dxa"/>
            <w:tcBorders>
              <w:top w:val="single" w:sz="4" w:space="0" w:color="000000"/>
              <w:left w:val="single" w:sz="4" w:space="0" w:color="000000"/>
              <w:bottom w:val="single" w:sz="4" w:space="0" w:color="000000"/>
              <w:right w:val="single" w:sz="4" w:space="0" w:color="000000"/>
            </w:tcBorders>
            <w:vAlign w:val="center"/>
            <w:hideMark/>
          </w:tcPr>
          <w:p w14:paraId="536E5E6C" w14:textId="77777777" w:rsidR="00FB6673" w:rsidRPr="00FB6673" w:rsidRDefault="00FB6673" w:rsidP="00FB6673">
            <w:r w:rsidRPr="00FB6673">
              <w:t xml:space="preserve">MAC ID format validation “ACNNNNNNNN”  </w:t>
            </w:r>
          </w:p>
        </w:tc>
        <w:tc>
          <w:tcPr>
            <w:tcW w:w="4678" w:type="dxa"/>
            <w:tcBorders>
              <w:top w:val="single" w:sz="4" w:space="0" w:color="000000"/>
              <w:left w:val="single" w:sz="4" w:space="0" w:color="000000"/>
              <w:bottom w:val="single" w:sz="4" w:space="0" w:color="000000"/>
              <w:right w:val="single" w:sz="4" w:space="0" w:color="000000"/>
            </w:tcBorders>
            <w:hideMark/>
          </w:tcPr>
          <w:p w14:paraId="4C2947F3" w14:textId="30D4F1A7" w:rsidR="00FB6673" w:rsidRPr="006A3738" w:rsidRDefault="00FB6673" w:rsidP="00FB6673">
            <w:pPr>
              <w:rPr>
                <w:color w:val="0070C0"/>
              </w:rPr>
            </w:pPr>
            <w:r w:rsidRPr="006A3738">
              <w:rPr>
                <w:color w:val="0070C0"/>
              </w:rPr>
              <w:t xml:space="preserve">“Entered MAC ID format is incorrect. Please </w:t>
            </w:r>
            <w:r w:rsidR="006A3738" w:rsidRPr="006A3738">
              <w:rPr>
                <w:color w:val="0070C0"/>
              </w:rPr>
              <w:t>re-enter</w:t>
            </w:r>
            <w:r w:rsidRPr="006A3738">
              <w:rPr>
                <w:color w:val="0070C0"/>
              </w:rPr>
              <w:t xml:space="preserve">.” </w:t>
            </w:r>
          </w:p>
        </w:tc>
      </w:tr>
      <w:tr w:rsidR="00FB6673" w:rsidRPr="00FB6673" w14:paraId="2C5BB0B8" w14:textId="77777777" w:rsidTr="004E4E02">
        <w:trPr>
          <w:trHeight w:val="770"/>
        </w:trPr>
        <w:tc>
          <w:tcPr>
            <w:tcW w:w="4242" w:type="dxa"/>
            <w:tcBorders>
              <w:top w:val="single" w:sz="4" w:space="0" w:color="000000"/>
              <w:left w:val="single" w:sz="4" w:space="0" w:color="000000"/>
              <w:bottom w:val="single" w:sz="4" w:space="0" w:color="000000"/>
              <w:right w:val="single" w:sz="4" w:space="0" w:color="000000"/>
            </w:tcBorders>
            <w:vAlign w:val="center"/>
            <w:hideMark/>
          </w:tcPr>
          <w:p w14:paraId="0B69DD7F" w14:textId="77777777" w:rsidR="00FB6673" w:rsidRPr="00FB6673" w:rsidRDefault="00FB6673" w:rsidP="00FB6673">
            <w:r w:rsidRPr="00FB6673">
              <w:t xml:space="preserve">Client registered for MAC ID is ‘No’ or empty and MAC ID field has a value and format validated. </w:t>
            </w:r>
          </w:p>
        </w:tc>
        <w:tc>
          <w:tcPr>
            <w:tcW w:w="4678" w:type="dxa"/>
            <w:tcBorders>
              <w:top w:val="single" w:sz="4" w:space="0" w:color="000000"/>
              <w:left w:val="single" w:sz="4" w:space="0" w:color="000000"/>
              <w:bottom w:val="single" w:sz="4" w:space="0" w:color="000000"/>
              <w:right w:val="single" w:sz="4" w:space="0" w:color="000000"/>
            </w:tcBorders>
            <w:hideMark/>
          </w:tcPr>
          <w:p w14:paraId="77630249" w14:textId="77777777" w:rsidR="00FB6673" w:rsidRPr="006A3738" w:rsidRDefault="00FB6673" w:rsidP="00FB6673">
            <w:pPr>
              <w:rPr>
                <w:color w:val="0070C0"/>
              </w:rPr>
            </w:pPr>
            <w:r w:rsidRPr="006A3738">
              <w:rPr>
                <w:color w:val="0070C0"/>
              </w:rPr>
              <w:t xml:space="preserve">“MAC ID provided cannot be saved as the client MAC registration status field is no or empty. Please verify client registration status.” </w:t>
            </w:r>
          </w:p>
        </w:tc>
      </w:tr>
      <w:tr w:rsidR="00FB6673" w:rsidRPr="00FB6673" w14:paraId="29F29354" w14:textId="77777777" w:rsidTr="004E4E02">
        <w:trPr>
          <w:trHeight w:val="576"/>
        </w:trPr>
        <w:tc>
          <w:tcPr>
            <w:tcW w:w="4242" w:type="dxa"/>
            <w:tcBorders>
              <w:top w:val="single" w:sz="4" w:space="0" w:color="000000"/>
              <w:left w:val="single" w:sz="4" w:space="0" w:color="000000"/>
              <w:bottom w:val="single" w:sz="4" w:space="0" w:color="000000"/>
              <w:right w:val="single" w:sz="4" w:space="0" w:color="000000"/>
            </w:tcBorders>
            <w:vAlign w:val="center"/>
            <w:hideMark/>
          </w:tcPr>
          <w:p w14:paraId="5497429B" w14:textId="77777777" w:rsidR="00FB6673" w:rsidRPr="00FB6673" w:rsidRDefault="00FB6673" w:rsidP="00FB6673">
            <w:r w:rsidRPr="00FB6673">
              <w:t xml:space="preserve">MAC ID Encryption failure </w:t>
            </w:r>
          </w:p>
        </w:tc>
        <w:tc>
          <w:tcPr>
            <w:tcW w:w="4678" w:type="dxa"/>
            <w:tcBorders>
              <w:top w:val="single" w:sz="4" w:space="0" w:color="000000"/>
              <w:left w:val="single" w:sz="4" w:space="0" w:color="000000"/>
              <w:bottom w:val="single" w:sz="4" w:space="0" w:color="000000"/>
              <w:right w:val="single" w:sz="4" w:space="0" w:color="000000"/>
            </w:tcBorders>
            <w:vAlign w:val="center"/>
            <w:hideMark/>
          </w:tcPr>
          <w:p w14:paraId="49E32440" w14:textId="77777777" w:rsidR="00FB6673" w:rsidRPr="006A3738" w:rsidRDefault="00FB6673" w:rsidP="00FB6673">
            <w:pPr>
              <w:rPr>
                <w:color w:val="0070C0"/>
              </w:rPr>
            </w:pPr>
            <w:r w:rsidRPr="006A3738">
              <w:rPr>
                <w:color w:val="0070C0"/>
              </w:rPr>
              <w:t xml:space="preserve">“Technical error, please try later.” </w:t>
            </w:r>
          </w:p>
        </w:tc>
      </w:tr>
    </w:tbl>
    <w:p w14:paraId="5A0ABC74" w14:textId="6447BA61" w:rsidR="00FB6673" w:rsidRPr="00FB6673" w:rsidRDefault="00FB6673" w:rsidP="006A3738">
      <w:pPr>
        <w:spacing w:before="240"/>
      </w:pPr>
      <w:r w:rsidRPr="00FB6673">
        <w:t xml:space="preserve">As the Client record will introduce the new fields for MAC ID, there will be a </w:t>
      </w:r>
      <w:r w:rsidR="006A3738">
        <w:t xml:space="preserve">DEX </w:t>
      </w:r>
      <w:r w:rsidRPr="00FB6673">
        <w:t xml:space="preserve">schema change. Updated </w:t>
      </w:r>
      <w:hyperlink r:id="rId45" w:history="1">
        <w:r w:rsidRPr="0087503A">
          <w:rPr>
            <w:rStyle w:val="Hyperlink"/>
            <w:color w:val="15585D" w:themeColor="accent1" w:themeShade="80"/>
          </w:rPr>
          <w:t>Bulk file upload technical specifications</w:t>
        </w:r>
      </w:hyperlink>
      <w:hyperlink r:id="rId46" w:history="1">
        <w:r w:rsidRPr="00FB6673">
          <w:rPr>
            <w:rStyle w:val="Hyperlink"/>
          </w:rPr>
          <w:t xml:space="preserve"> </w:t>
        </w:r>
      </w:hyperlink>
      <w:r w:rsidRPr="00FB6673">
        <w:t xml:space="preserve">and </w:t>
      </w:r>
      <w:hyperlink r:id="rId47" w:history="1">
        <w:r w:rsidRPr="0087503A">
          <w:rPr>
            <w:rStyle w:val="Hyperlink"/>
            <w:color w:val="15585D" w:themeColor="accent1" w:themeShade="80"/>
          </w:rPr>
          <w:t>Web Services Technical Specifications</w:t>
        </w:r>
      </w:hyperlink>
      <w:hyperlink r:id="rId48" w:history="1">
        <w:r w:rsidRPr="00FB6673">
          <w:rPr>
            <w:rStyle w:val="Hyperlink"/>
          </w:rPr>
          <w:t xml:space="preserve"> </w:t>
        </w:r>
      </w:hyperlink>
      <w:r w:rsidR="006A3738">
        <w:t xml:space="preserve">for the production environment </w:t>
      </w:r>
      <w:r w:rsidRPr="00FB6673">
        <w:t xml:space="preserve">will be available in DEX Resources from early December 2025. </w:t>
      </w:r>
    </w:p>
    <w:p w14:paraId="68EC9E28" w14:textId="2059F06D" w:rsidR="00FB6673" w:rsidRPr="00FB6673" w:rsidRDefault="00FB6673" w:rsidP="00FB6673">
      <w:r w:rsidRPr="00FB6673">
        <w:t>Software providers who develop solutions for the XML file upload method and/or system-to</w:t>
      </w:r>
      <w:r w:rsidR="006A3738">
        <w:t>-</w:t>
      </w:r>
      <w:r w:rsidRPr="00FB6673">
        <w:t xml:space="preserve">system upload method will be able to get an indication of the changes to the client record configuration in the DEX Staging Environment using their existing credentials from 28 October 2025. </w:t>
      </w:r>
    </w:p>
    <w:p w14:paraId="587C5393" w14:textId="77777777" w:rsidR="00FB6673" w:rsidRDefault="00FB6673" w:rsidP="00FB6673">
      <w:pPr>
        <w:rPr>
          <w:i/>
        </w:rPr>
      </w:pPr>
      <w:r w:rsidRPr="00FB6673">
        <w:rPr>
          <w:i/>
        </w:rPr>
        <w:t xml:space="preserve">For System-to-System upload method: please note that the GetClient web service will only be able to retrieve the last three digits of the MAC ID due to the encryption process. </w:t>
      </w:r>
    </w:p>
    <w:p w14:paraId="051B206A" w14:textId="77777777" w:rsidR="00F24FB7" w:rsidRPr="00FB6673" w:rsidRDefault="00F24FB7" w:rsidP="00F24FB7">
      <w:pPr>
        <w:pStyle w:val="Heading4"/>
      </w:pPr>
      <w:r w:rsidRPr="00FB6673">
        <w:t xml:space="preserve">DSS DEX Client Record – Location of new MAC ID fields </w:t>
      </w:r>
    </w:p>
    <w:p w14:paraId="328B1874" w14:textId="50FB6DC0" w:rsidR="006A3738" w:rsidRDefault="00F24FB7" w:rsidP="00F24FB7">
      <w:pPr>
        <w:pStyle w:val="ListBullet"/>
      </w:pPr>
      <w:r>
        <w:t>Bulk file upload: the elements are added to the bottom of the XML client node.</w:t>
      </w:r>
    </w:p>
    <w:p w14:paraId="2672780B" w14:textId="33C954E6" w:rsidR="00F24FB7" w:rsidRPr="00F24FB7" w:rsidRDefault="00F24FB7" w:rsidP="00F24FB7">
      <w:pPr>
        <w:pStyle w:val="ListBullet"/>
      </w:pPr>
      <w:r>
        <w:t xml:space="preserve">System-to-system </w:t>
      </w:r>
      <w:r w:rsidRPr="00F24FB7">
        <w:rPr>
          <w:sz w:val="22"/>
          <w:szCs w:val="22"/>
        </w:rPr>
        <w:t>(UpdateClient)</w:t>
      </w:r>
      <w:r>
        <w:t xml:space="preserve"> the fields are included after </w:t>
      </w:r>
      <w:r w:rsidRPr="00F24FB7">
        <w:rPr>
          <w:sz w:val="22"/>
          <w:szCs w:val="22"/>
        </w:rPr>
        <w:t>NDISEligibilityCode</w:t>
      </w:r>
      <w:r>
        <w:rPr>
          <w:sz w:val="22"/>
          <w:szCs w:val="22"/>
        </w:rPr>
        <w:t>.</w:t>
      </w:r>
    </w:p>
    <w:p w14:paraId="692234A3" w14:textId="77777777" w:rsidR="00652A9C" w:rsidRPr="00FB6673" w:rsidRDefault="00652A9C" w:rsidP="00652A9C">
      <w:pPr>
        <w:pStyle w:val="Heading2"/>
      </w:pPr>
      <w:r w:rsidRPr="00FB6673">
        <w:t xml:space="preserve">Including the MAC ID in the Client record – using the DEX User Portal interface </w:t>
      </w:r>
    </w:p>
    <w:p w14:paraId="78D9B2D4" w14:textId="75934DEE" w:rsidR="00F24FB7" w:rsidRDefault="00652A9C" w:rsidP="00652A9C">
      <w:r w:rsidRPr="00652A9C">
        <w:t>T</w:t>
      </w:r>
      <w:r w:rsidR="00F24FB7" w:rsidRPr="00652A9C">
        <w:t xml:space="preserve">he </w:t>
      </w:r>
      <w:r w:rsidRPr="00652A9C">
        <w:t xml:space="preserve">two new </w:t>
      </w:r>
      <w:r w:rsidR="00F24FB7" w:rsidRPr="00652A9C">
        <w:t xml:space="preserve">fields have been added to the bottom of the Program specific client details </w:t>
      </w:r>
      <w:r w:rsidRPr="00652A9C">
        <w:t>section of the Client record.</w:t>
      </w:r>
    </w:p>
    <w:p w14:paraId="3CE4955F" w14:textId="77777777" w:rsidR="003C1E2D" w:rsidRPr="00FB6673" w:rsidRDefault="003C1E2D" w:rsidP="003C1E2D">
      <w:r w:rsidRPr="00FB6673">
        <w:rPr>
          <w:noProof/>
        </w:rPr>
        <mc:AlternateContent>
          <mc:Choice Requires="wpg">
            <w:drawing>
              <wp:inline distT="0" distB="0" distL="0" distR="0" wp14:anchorId="2843448A" wp14:editId="42BE24E8">
                <wp:extent cx="5822950" cy="4401820"/>
                <wp:effectExtent l="9525" t="9525" r="15875" b="46355"/>
                <wp:docPr id="1259225342" name="Group 10" descr="screen shot of client record in DE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4401820"/>
                          <a:chOff x="0" y="0"/>
                          <a:chExt cx="58227" cy="44021"/>
                        </a:xfrm>
                      </wpg:grpSpPr>
                      <wps:wsp>
                        <wps:cNvPr id="1253711018" name="Rectangle 1265"/>
                        <wps:cNvSpPr>
                          <a:spLocks noChangeArrowheads="1"/>
                        </wps:cNvSpPr>
                        <wps:spPr bwMode="auto">
                          <a:xfrm>
                            <a:off x="57804" y="42588"/>
                            <a:ext cx="56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6FFE8" w14:textId="77777777" w:rsidR="003C1E2D" w:rsidRDefault="003C1E2D" w:rsidP="003C1E2D">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659194430" name="Picture 13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3" y="63"/>
                            <a:ext cx="57588" cy="43459"/>
                          </a:xfrm>
                          <a:prstGeom prst="rect">
                            <a:avLst/>
                          </a:prstGeom>
                          <a:noFill/>
                          <a:extLst>
                            <a:ext uri="{909E8E84-426E-40DD-AFC4-6F175D3DCCD1}">
                              <a14:hiddenFill xmlns:a14="http://schemas.microsoft.com/office/drawing/2010/main">
                                <a:solidFill>
                                  <a:srgbClr val="FFFFFF"/>
                                </a:solidFill>
                              </a14:hiddenFill>
                            </a:ext>
                          </a:extLst>
                        </pic:spPr>
                      </pic:pic>
                      <wps:wsp>
                        <wps:cNvPr id="1061553641" name="Shape 1400"/>
                        <wps:cNvSpPr>
                          <a:spLocks/>
                        </wps:cNvSpPr>
                        <wps:spPr bwMode="auto">
                          <a:xfrm>
                            <a:off x="0" y="0"/>
                            <a:ext cx="57715" cy="43586"/>
                          </a:xfrm>
                          <a:custGeom>
                            <a:avLst/>
                            <a:gdLst>
                              <a:gd name="T0" fmla="*/ 0 w 5771515"/>
                              <a:gd name="T1" fmla="*/ 4358640 h 4358640"/>
                              <a:gd name="T2" fmla="*/ 5771515 w 5771515"/>
                              <a:gd name="T3" fmla="*/ 4358640 h 4358640"/>
                              <a:gd name="T4" fmla="*/ 5771515 w 5771515"/>
                              <a:gd name="T5" fmla="*/ 0 h 4358640"/>
                              <a:gd name="T6" fmla="*/ 0 w 5771515"/>
                              <a:gd name="T7" fmla="*/ 0 h 4358640"/>
                              <a:gd name="T8" fmla="*/ 0 w 5771515"/>
                              <a:gd name="T9" fmla="*/ 4358640 h 4358640"/>
                              <a:gd name="T10" fmla="*/ 0 w 5771515"/>
                              <a:gd name="T11" fmla="*/ 0 h 4358640"/>
                              <a:gd name="T12" fmla="*/ 5771515 w 5771515"/>
                              <a:gd name="T13" fmla="*/ 4358640 h 4358640"/>
                            </a:gdLst>
                            <a:ahLst/>
                            <a:cxnLst>
                              <a:cxn ang="0">
                                <a:pos x="T0" y="T1"/>
                              </a:cxn>
                              <a:cxn ang="0">
                                <a:pos x="T2" y="T3"/>
                              </a:cxn>
                              <a:cxn ang="0">
                                <a:pos x="T4" y="T5"/>
                              </a:cxn>
                              <a:cxn ang="0">
                                <a:pos x="T6" y="T7"/>
                              </a:cxn>
                              <a:cxn ang="0">
                                <a:pos x="T8" y="T9"/>
                              </a:cxn>
                            </a:cxnLst>
                            <a:rect l="T10" t="T11" r="T12" b="T13"/>
                            <a:pathLst>
                              <a:path w="5771515" h="4358640">
                                <a:moveTo>
                                  <a:pt x="0" y="4358640"/>
                                </a:moveTo>
                                <a:lnTo>
                                  <a:pt x="5771515" y="4358640"/>
                                </a:lnTo>
                                <a:lnTo>
                                  <a:pt x="5771515" y="0"/>
                                </a:lnTo>
                                <a:lnTo>
                                  <a:pt x="0" y="0"/>
                                </a:lnTo>
                                <a:lnTo>
                                  <a:pt x="0" y="4358640"/>
                                </a:lnTo>
                                <a:close/>
                              </a:path>
                            </a:pathLst>
                          </a:custGeom>
                          <a:noFill/>
                          <a:ln w="12700">
                            <a:solidFill>
                              <a:srgbClr val="2AB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43448A" id="Group 10" o:spid="_x0000_s1027" alt="screen shot of client record in DEX" style="width:458.5pt;height:346.6pt;mso-position-horizontal-relative:char;mso-position-vertical-relative:line" coordsize="58227,4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">
                <v:rect id="Rectangle 1265" o:spid="_x0000_s1028" style="position:absolute;left:57804;top:4258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" filled="f" stroked="f">
                  <v:textbox inset="0,0,0,0">
                    <w:txbxContent>
                      <w:p w14:paraId="1D06FFE8" w14:textId="77777777" w:rsidR="003C1E2D" w:rsidRDefault="003C1E2D" w:rsidP="003C1E2D">
                        <w:pPr>
                          <w:spacing w:after="160" w:line="25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9" o:spid="_x0000_s1029" type="#_x0000_t75" style="position:absolute;left:63;top:63;width:57588;height:4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">
                  <v:imagedata r:id="rId50" o:title=""/>
                </v:shape>
                <v:shape id="Shape 1400" o:spid="_x0000_s1030" style="position:absolute;width:57715;height:43586;visibility:visible;mso-wrap-style:square;v-text-anchor:top" coordsize="5771515,435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" path="m,4358640r5771515,l5771515,,,,,4358640xe" filled="f" strokecolor="#2ab1bb" strokeweight="1pt">
                  <v:path arrowok="t" o:connecttype="custom" o:connectlocs="0,43586;57715,43586;57715,0;0,0;0,43586" o:connectangles="0,0,0,0,0" textboxrect="0,0,5771515,4358640"/>
                </v:shape>
                <w10:anchorlock/>
              </v:group>
            </w:pict>
          </mc:Fallback>
        </mc:AlternateContent>
      </w:r>
    </w:p>
    <w:p w14:paraId="5525B785" w14:textId="77777777" w:rsidR="00FB6673" w:rsidRPr="00FB6673" w:rsidRDefault="00FB6673" w:rsidP="00887540">
      <w:pPr>
        <w:pStyle w:val="Heading3"/>
      </w:pPr>
      <w:r w:rsidRPr="00FB6673">
        <w:t xml:space="preserve">Existing CHSP clients </w:t>
      </w:r>
    </w:p>
    <w:p w14:paraId="22FE54D7" w14:textId="77777777" w:rsidR="00FB6673" w:rsidRPr="00FB6673" w:rsidRDefault="00FB6673" w:rsidP="00FB6673">
      <w:r w:rsidRPr="00FB6673">
        <w:t xml:space="preserve">The method to find and edit an existing client remains the same. Please refer to the </w:t>
      </w:r>
      <w:hyperlink r:id="rId51" w:history="1">
        <w:r w:rsidRPr="0087503A">
          <w:rPr>
            <w:rStyle w:val="Hyperlink"/>
            <w:color w:val="15585D" w:themeColor="accent1" w:themeShade="80"/>
          </w:rPr>
          <w:t>“</w:t>
        </w:r>
      </w:hyperlink>
      <w:hyperlink r:id="rId52" w:history="1">
        <w:r w:rsidRPr="0087503A">
          <w:rPr>
            <w:rStyle w:val="Hyperlink"/>
            <w:color w:val="15585D" w:themeColor="accent1" w:themeShade="80"/>
          </w:rPr>
          <w:t>Find and</w:t>
        </w:r>
      </w:hyperlink>
      <w:hyperlink r:id="rId53" w:history="1">
        <w:r w:rsidRPr="00FB6673">
          <w:rPr>
            <w:rStyle w:val="Hyperlink"/>
          </w:rPr>
          <w:t xml:space="preserve"> </w:t>
        </w:r>
      </w:hyperlink>
      <w:hyperlink r:id="rId54" w:history="1">
        <w:r w:rsidRPr="0087503A">
          <w:rPr>
            <w:rStyle w:val="Hyperlink"/>
            <w:color w:val="15585D" w:themeColor="accent1" w:themeShade="80"/>
          </w:rPr>
          <w:t>edit a client</w:t>
        </w:r>
      </w:hyperlink>
      <w:hyperlink r:id="rId55" w:history="1">
        <w:r w:rsidRPr="0087503A">
          <w:rPr>
            <w:rStyle w:val="Hyperlink"/>
            <w:color w:val="15585D" w:themeColor="accent1" w:themeShade="80"/>
          </w:rPr>
          <w:t>”</w:t>
        </w:r>
      </w:hyperlink>
      <w:r w:rsidRPr="00FB6673">
        <w:t xml:space="preserve"> task card on the </w:t>
      </w:r>
      <w:hyperlink r:id="rId56" w:history="1">
        <w:r w:rsidRPr="0087503A">
          <w:rPr>
            <w:rStyle w:val="Hyperlink"/>
            <w:color w:val="15585D" w:themeColor="accent1" w:themeShade="80"/>
          </w:rPr>
          <w:t>DEX resources</w:t>
        </w:r>
      </w:hyperlink>
      <w:hyperlink r:id="rId57" w:history="1">
        <w:r w:rsidRPr="00FB6673">
          <w:rPr>
            <w:rStyle w:val="Hyperlink"/>
          </w:rPr>
          <w:t xml:space="preserve"> </w:t>
        </w:r>
      </w:hyperlink>
      <w:r w:rsidRPr="00FB6673">
        <w:t xml:space="preserve">webpage. </w:t>
      </w:r>
    </w:p>
    <w:p w14:paraId="120988AF" w14:textId="77777777" w:rsidR="00FB6673" w:rsidRPr="00FB6673" w:rsidRDefault="00FB6673" w:rsidP="00FB6673">
      <w:r w:rsidRPr="00FB6673">
        <w:t xml:space="preserve">Once the “Edit client details” screen is open, the MAC ID details need to be included in the “Program specific client details” section. </w:t>
      </w:r>
    </w:p>
    <w:p w14:paraId="12CD6D7B" w14:textId="77777777" w:rsidR="00FB6673" w:rsidRPr="00FB6673" w:rsidRDefault="00FB6673" w:rsidP="00887540">
      <w:pPr>
        <w:pStyle w:val="Heading3"/>
      </w:pPr>
      <w:r w:rsidRPr="00FB6673">
        <w:t xml:space="preserve">New CHSP Clients </w:t>
      </w:r>
    </w:p>
    <w:p w14:paraId="6DEDBB3B" w14:textId="3899073E" w:rsidR="00FB6673" w:rsidRPr="00FB6673" w:rsidRDefault="00FB6673" w:rsidP="00FB6673">
      <w:r w:rsidRPr="00FB6673">
        <w:t>The method to add a new client remains the same. Please refer to the “</w:t>
      </w:r>
      <w:hyperlink r:id="rId58" w:history="1">
        <w:r w:rsidRPr="0087503A">
          <w:rPr>
            <w:rStyle w:val="Hyperlink"/>
            <w:color w:val="15585D" w:themeColor="accent1" w:themeShade="80"/>
          </w:rPr>
          <w:t>Add a client</w:t>
        </w:r>
      </w:hyperlink>
      <w:hyperlink r:id="rId59" w:history="1">
        <w:r w:rsidRPr="0087503A">
          <w:rPr>
            <w:rStyle w:val="Hyperlink"/>
            <w:color w:val="15585D" w:themeColor="accent1" w:themeShade="80"/>
          </w:rPr>
          <w:t>”</w:t>
        </w:r>
      </w:hyperlink>
      <w:r w:rsidRPr="00FB6673">
        <w:t xml:space="preserve"> task card on the </w:t>
      </w:r>
      <w:hyperlink r:id="rId60" w:history="1">
        <w:r w:rsidRPr="0087503A">
          <w:rPr>
            <w:rStyle w:val="Hyperlink"/>
            <w:color w:val="15585D" w:themeColor="accent1" w:themeShade="80"/>
          </w:rPr>
          <w:t>DEX resources</w:t>
        </w:r>
      </w:hyperlink>
      <w:hyperlink r:id="rId61" w:history="1">
        <w:r w:rsidRPr="00FB6673">
          <w:rPr>
            <w:rStyle w:val="Hyperlink"/>
          </w:rPr>
          <w:t xml:space="preserve"> </w:t>
        </w:r>
      </w:hyperlink>
      <w:r w:rsidRPr="00FB6673">
        <w:t>webpage. The client record should then be attached to a CHSP program activity Case, which will trigger the requirement to open and edit the client details screen to include the “Program specific client details</w:t>
      </w:r>
      <w:r w:rsidR="000D3F92" w:rsidRPr="00FB6673">
        <w:t>.”</w:t>
      </w:r>
      <w:r w:rsidRPr="00FB6673">
        <w:t xml:space="preserve"> </w:t>
      </w:r>
    </w:p>
    <w:p w14:paraId="07872F09" w14:textId="56B621D6" w:rsidR="00FB6673" w:rsidRPr="00FB6673" w:rsidRDefault="00FB6673" w:rsidP="00145BFF">
      <w:pPr>
        <w:pStyle w:val="Heading3"/>
      </w:pPr>
      <w:r w:rsidRPr="00FB6673">
        <w:t>Edit client details</w:t>
      </w:r>
    </w:p>
    <w:p w14:paraId="68241B79" w14:textId="77777777" w:rsidR="00FB6673" w:rsidRPr="00FB6673" w:rsidRDefault="00FB6673" w:rsidP="00652A9C">
      <w:pPr>
        <w:pStyle w:val="ListBullet"/>
      </w:pPr>
      <w:r w:rsidRPr="00FB6673">
        <w:t xml:space="preserve">On first viewing, only the first field will be visible, and it will be blank. </w:t>
      </w:r>
    </w:p>
    <w:p w14:paraId="4C3EDB6E" w14:textId="7FCD7723" w:rsidR="00FB6673" w:rsidRPr="00FB6673" w:rsidRDefault="00FB6673" w:rsidP="00FB6673">
      <w:r w:rsidRPr="00FB6673">
        <w:rPr>
          <w:noProof/>
        </w:rPr>
        <mc:AlternateContent>
          <mc:Choice Requires="wpg">
            <w:drawing>
              <wp:inline distT="0" distB="0" distL="0" distR="0" wp14:anchorId="639ADF38" wp14:editId="3170B845">
                <wp:extent cx="3554730" cy="1925955"/>
                <wp:effectExtent l="9525" t="9525" r="17145" b="45720"/>
                <wp:docPr id="1672520345" name="Group 9" descr="screen shot of client record in DE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730" cy="1925955"/>
                          <a:chOff x="0" y="0"/>
                          <a:chExt cx="35544" cy="19261"/>
                        </a:xfrm>
                      </wpg:grpSpPr>
                      <wps:wsp>
                        <wps:cNvPr id="966561825" name="Rectangle 1477"/>
                        <wps:cNvSpPr>
                          <a:spLocks noChangeArrowheads="1"/>
                        </wps:cNvSpPr>
                        <wps:spPr bwMode="auto">
                          <a:xfrm>
                            <a:off x="35120" y="17828"/>
                            <a:ext cx="564"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A1BB" w14:textId="77777777" w:rsidR="00FB6673" w:rsidRDefault="00FB6673" w:rsidP="00FB6673">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2133497938" name="Picture 14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3" y="63"/>
                            <a:ext cx="34766" cy="18669"/>
                          </a:xfrm>
                          <a:prstGeom prst="rect">
                            <a:avLst/>
                          </a:prstGeom>
                          <a:noFill/>
                          <a:extLst>
                            <a:ext uri="{909E8E84-426E-40DD-AFC4-6F175D3DCCD1}">
                              <a14:hiddenFill xmlns:a14="http://schemas.microsoft.com/office/drawing/2010/main">
                                <a:solidFill>
                                  <a:srgbClr val="FFFFFF"/>
                                </a:solidFill>
                              </a14:hiddenFill>
                            </a:ext>
                          </a:extLst>
                        </pic:spPr>
                      </pic:pic>
                      <wps:wsp>
                        <wps:cNvPr id="1330896333" name="Shape 1498"/>
                        <wps:cNvSpPr>
                          <a:spLocks/>
                        </wps:cNvSpPr>
                        <wps:spPr bwMode="auto">
                          <a:xfrm>
                            <a:off x="0" y="0"/>
                            <a:ext cx="34893" cy="18796"/>
                          </a:xfrm>
                          <a:custGeom>
                            <a:avLst/>
                            <a:gdLst>
                              <a:gd name="T0" fmla="*/ 0 w 3489325"/>
                              <a:gd name="T1" fmla="*/ 1879600 h 1879600"/>
                              <a:gd name="T2" fmla="*/ 3489325 w 3489325"/>
                              <a:gd name="T3" fmla="*/ 1879600 h 1879600"/>
                              <a:gd name="T4" fmla="*/ 3489325 w 3489325"/>
                              <a:gd name="T5" fmla="*/ 0 h 1879600"/>
                              <a:gd name="T6" fmla="*/ 0 w 3489325"/>
                              <a:gd name="T7" fmla="*/ 0 h 1879600"/>
                              <a:gd name="T8" fmla="*/ 0 w 3489325"/>
                              <a:gd name="T9" fmla="*/ 1879600 h 1879600"/>
                              <a:gd name="T10" fmla="*/ 0 w 3489325"/>
                              <a:gd name="T11" fmla="*/ 0 h 1879600"/>
                              <a:gd name="T12" fmla="*/ 3489325 w 3489325"/>
                              <a:gd name="T13" fmla="*/ 1879600 h 1879600"/>
                            </a:gdLst>
                            <a:ahLst/>
                            <a:cxnLst>
                              <a:cxn ang="0">
                                <a:pos x="T0" y="T1"/>
                              </a:cxn>
                              <a:cxn ang="0">
                                <a:pos x="T2" y="T3"/>
                              </a:cxn>
                              <a:cxn ang="0">
                                <a:pos x="T4" y="T5"/>
                              </a:cxn>
                              <a:cxn ang="0">
                                <a:pos x="T6" y="T7"/>
                              </a:cxn>
                              <a:cxn ang="0">
                                <a:pos x="T8" y="T9"/>
                              </a:cxn>
                            </a:cxnLst>
                            <a:rect l="T10" t="T11" r="T12" b="T13"/>
                            <a:pathLst>
                              <a:path w="3489325" h="1879600">
                                <a:moveTo>
                                  <a:pt x="0" y="1879600"/>
                                </a:moveTo>
                                <a:lnTo>
                                  <a:pt x="3489325" y="1879600"/>
                                </a:lnTo>
                                <a:lnTo>
                                  <a:pt x="3489325" y="0"/>
                                </a:lnTo>
                                <a:lnTo>
                                  <a:pt x="0" y="0"/>
                                </a:lnTo>
                                <a:lnTo>
                                  <a:pt x="0" y="1879600"/>
                                </a:lnTo>
                                <a:close/>
                              </a:path>
                            </a:pathLst>
                          </a:custGeom>
                          <a:noFill/>
                          <a:ln w="12700">
                            <a:solidFill>
                              <a:srgbClr val="2AB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9ADF38" id="Group 9" o:spid="_x0000_s1031" alt="screen shot of client record in DEX" style="width:279.9pt;height:151.65pt;mso-position-horizontal-relative:char;mso-position-vertical-relative:line" coordsize="35544,19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">
                <v:rect id="Rectangle 1477" o:spid="_x0000_s1032" style="position:absolute;left:35120;top:1782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" filled="f" stroked="f">
                  <v:textbox inset="0,0,0,0">
                    <w:txbxContent>
                      <w:p w14:paraId="5EA4A1BB" w14:textId="77777777" w:rsidR="00FB6673" w:rsidRDefault="00FB6673" w:rsidP="00FB6673">
                        <w:pPr>
                          <w:spacing w:after="160" w:line="256" w:lineRule="auto"/>
                        </w:pPr>
                        <w:r>
                          <w:t xml:space="preserve"> </w:t>
                        </w:r>
                      </w:p>
                    </w:txbxContent>
                  </v:textbox>
                </v:rect>
                <v:shape id="Picture 1497" o:spid="_x0000_s1033" type="#_x0000_t75" style="position:absolute;left:63;top:63;width:34766;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">
                  <v:imagedata r:id="rId63" o:title=""/>
                </v:shape>
                <v:shape id="Shape 1498" o:spid="_x0000_s1034" style="position:absolute;width:34893;height:18796;visibility:visible;mso-wrap-style:square;v-text-anchor:top" coordsize="3489325,18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" path="m,1879600r3489325,l3489325,,,,,1879600xe" filled="f" strokecolor="#2ab1bb" strokeweight="1pt">
                  <v:path arrowok="t" o:connecttype="custom" o:connectlocs="0,18796;34893,18796;34893,0;0,0;0,18796" o:connectangles="0,0,0,0,0" textboxrect="0,0,3489325,1879600"/>
                </v:shape>
                <w10:anchorlock/>
              </v:group>
            </w:pict>
          </mc:Fallback>
        </mc:AlternateContent>
      </w:r>
    </w:p>
    <w:p w14:paraId="13AB4C83" w14:textId="77777777" w:rsidR="00145BFF" w:rsidRDefault="00FB6673" w:rsidP="00652A9C">
      <w:pPr>
        <w:pStyle w:val="ListBullet"/>
      </w:pPr>
      <w:r w:rsidRPr="00FB6673">
        <w:t xml:space="preserve">You must select an option in the dropdown (Yes or No) </w:t>
      </w:r>
    </w:p>
    <w:p w14:paraId="221BF285" w14:textId="77777777" w:rsidR="00145BFF" w:rsidRDefault="00FB6673" w:rsidP="00652A9C">
      <w:pPr>
        <w:pStyle w:val="ListBullet"/>
      </w:pPr>
      <w:r w:rsidRPr="00FB6673">
        <w:t xml:space="preserve">A ‘Yes’ response will trigger the display of the second field to enter the MAC ID. </w:t>
      </w:r>
    </w:p>
    <w:p w14:paraId="00C26EDA" w14:textId="77777777" w:rsidR="00145BFF" w:rsidRDefault="00FB6673" w:rsidP="000D3F92">
      <w:pPr>
        <w:pStyle w:val="ListBullet"/>
        <w:numPr>
          <w:ilvl w:val="0"/>
          <w:numId w:val="12"/>
        </w:numPr>
        <w:spacing w:after="0"/>
        <w:ind w:left="714" w:hanging="357"/>
      </w:pPr>
      <w:r w:rsidRPr="00FB6673">
        <w:t xml:space="preserve">If the first field is ‘Yes’ you must enter a MAC ID into the second field, it will not save the update with the MAC ID field blank. </w:t>
      </w:r>
    </w:p>
    <w:p w14:paraId="422AB750" w14:textId="1A9928E4" w:rsidR="00FB6673" w:rsidRPr="00FB6673" w:rsidRDefault="00FB6673" w:rsidP="000D3F92">
      <w:pPr>
        <w:pStyle w:val="ListBullet"/>
        <w:numPr>
          <w:ilvl w:val="0"/>
          <w:numId w:val="12"/>
        </w:numPr>
        <w:spacing w:after="0"/>
        <w:ind w:left="714" w:hanging="357"/>
      </w:pPr>
      <w:r w:rsidRPr="00FB6673">
        <w:t xml:space="preserve">If the first field is ‘No’ the field for entering the MAC ID will not be visible. </w:t>
      </w:r>
    </w:p>
    <w:p w14:paraId="7BC748E8" w14:textId="53CB86F2" w:rsidR="00FB6673" w:rsidRPr="00FB6673" w:rsidRDefault="00FB6673" w:rsidP="00FB6673">
      <w:r w:rsidRPr="00FB6673">
        <w:rPr>
          <w:noProof/>
        </w:rPr>
        <mc:AlternateContent>
          <mc:Choice Requires="wpg">
            <w:drawing>
              <wp:inline distT="0" distB="0" distL="0" distR="0" wp14:anchorId="47725CFB" wp14:editId="33E0EBCB">
                <wp:extent cx="3229610" cy="2038985"/>
                <wp:effectExtent l="9525" t="9525" r="18415" b="46990"/>
                <wp:docPr id="1041451436" name="Group 8" descr="screen shot of client record in DE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610" cy="2038985"/>
                          <a:chOff x="0" y="0"/>
                          <a:chExt cx="32297" cy="20392"/>
                        </a:xfrm>
                      </wpg:grpSpPr>
                      <wps:wsp>
                        <wps:cNvPr id="1822389596" name="Rectangle 1495"/>
                        <wps:cNvSpPr>
                          <a:spLocks noChangeArrowheads="1"/>
                        </wps:cNvSpPr>
                        <wps:spPr bwMode="auto">
                          <a:xfrm>
                            <a:off x="31873" y="18959"/>
                            <a:ext cx="564"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D71FA" w14:textId="77777777" w:rsidR="00FB6673" w:rsidRDefault="00FB6673" w:rsidP="00FB6673">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491303416" name="Picture 15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7" y="47"/>
                            <a:ext cx="31642" cy="19798"/>
                          </a:xfrm>
                          <a:prstGeom prst="rect">
                            <a:avLst/>
                          </a:prstGeom>
                          <a:noFill/>
                          <a:extLst>
                            <a:ext uri="{909E8E84-426E-40DD-AFC4-6F175D3DCCD1}">
                              <a14:hiddenFill xmlns:a14="http://schemas.microsoft.com/office/drawing/2010/main">
                                <a:solidFill>
                                  <a:srgbClr val="FFFFFF"/>
                                </a:solidFill>
                              </a14:hiddenFill>
                            </a:ext>
                          </a:extLst>
                        </pic:spPr>
                      </pic:pic>
                      <wps:wsp>
                        <wps:cNvPr id="1227032115" name="Shape 1501"/>
                        <wps:cNvSpPr>
                          <a:spLocks/>
                        </wps:cNvSpPr>
                        <wps:spPr bwMode="auto">
                          <a:xfrm>
                            <a:off x="0" y="0"/>
                            <a:ext cx="31737" cy="19893"/>
                          </a:xfrm>
                          <a:custGeom>
                            <a:avLst/>
                            <a:gdLst>
                              <a:gd name="T0" fmla="*/ 0 w 3173730"/>
                              <a:gd name="T1" fmla="*/ 1989328 h 1989328"/>
                              <a:gd name="T2" fmla="*/ 3173730 w 3173730"/>
                              <a:gd name="T3" fmla="*/ 1989328 h 1989328"/>
                              <a:gd name="T4" fmla="*/ 3173730 w 3173730"/>
                              <a:gd name="T5" fmla="*/ 0 h 1989328"/>
                              <a:gd name="T6" fmla="*/ 0 w 3173730"/>
                              <a:gd name="T7" fmla="*/ 0 h 1989328"/>
                              <a:gd name="T8" fmla="*/ 0 w 3173730"/>
                              <a:gd name="T9" fmla="*/ 1989328 h 1989328"/>
                              <a:gd name="T10" fmla="*/ 0 w 3173730"/>
                              <a:gd name="T11" fmla="*/ 0 h 1989328"/>
                              <a:gd name="T12" fmla="*/ 3173730 w 3173730"/>
                              <a:gd name="T13" fmla="*/ 1989328 h 1989328"/>
                            </a:gdLst>
                            <a:ahLst/>
                            <a:cxnLst>
                              <a:cxn ang="0">
                                <a:pos x="T0" y="T1"/>
                              </a:cxn>
                              <a:cxn ang="0">
                                <a:pos x="T2" y="T3"/>
                              </a:cxn>
                              <a:cxn ang="0">
                                <a:pos x="T4" y="T5"/>
                              </a:cxn>
                              <a:cxn ang="0">
                                <a:pos x="T6" y="T7"/>
                              </a:cxn>
                              <a:cxn ang="0">
                                <a:pos x="T8" y="T9"/>
                              </a:cxn>
                            </a:cxnLst>
                            <a:rect l="T10" t="T11" r="T12" b="T13"/>
                            <a:pathLst>
                              <a:path w="3173730" h="1989328">
                                <a:moveTo>
                                  <a:pt x="0" y="1989328"/>
                                </a:moveTo>
                                <a:lnTo>
                                  <a:pt x="3173730" y="1989328"/>
                                </a:lnTo>
                                <a:lnTo>
                                  <a:pt x="3173730" y="0"/>
                                </a:lnTo>
                                <a:lnTo>
                                  <a:pt x="0" y="0"/>
                                </a:lnTo>
                                <a:lnTo>
                                  <a:pt x="0" y="1989328"/>
                                </a:lnTo>
                                <a:close/>
                              </a:path>
                            </a:pathLst>
                          </a:custGeom>
                          <a:noFill/>
                          <a:ln w="9525">
                            <a:solidFill>
                              <a:srgbClr val="2AB1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725CFB" id="Group 8" o:spid="_x0000_s1035" alt="screen shot of client record in DEX" style="width:254.3pt;height:160.55pt;mso-position-horizontal-relative:char;mso-position-vertical-relative:line" coordsize="32297,20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CStTrE3AAAAAUBAAAPAAAA&#10;ZHJzL2Rvd25yZXYueG1sTI9Ba8JAEIXvBf/DMkJvdbOKImk2ItL2JIVqofQ2ZsckmJ0N2TWJ/77b&#10;Xupl4PEe732TbUbbiJ46XzvWoGYJCOLCmZpLDZ/H16c1CB+QDTaOScONPGzyyUOGqXEDf1B/CKWI&#10;JexT1FCF0KZS+qIii37mWuLonV1nMUTZldJ0OMRy28h5kqykxZrjQoUt7SoqLoer1fA24LBdqJd+&#10;fznvbt/H5fvXXpHWj9Nx+wwi0Bj+w/CLH9Ehj0wnd2XjRaMhPhL+bvSWyXoF4qRhMVcKZJ7Je/r8&#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">
                <v:rect id="Rectangle 1495" o:spid="_x0000_s1036" style="position:absolute;left:31873;top:1895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" filled="f" stroked="f">
                  <v:textbox inset="0,0,0,0">
                    <w:txbxContent>
                      <w:p w14:paraId="6CDD71FA" w14:textId="77777777" w:rsidR="00FB6673" w:rsidRDefault="00FB6673" w:rsidP="00FB6673">
                        <w:pPr>
                          <w:spacing w:after="160" w:line="256" w:lineRule="auto"/>
                        </w:pPr>
                        <w:r>
                          <w:t xml:space="preserve"> </w:t>
                        </w:r>
                      </w:p>
                    </w:txbxContent>
                  </v:textbox>
                </v:rect>
                <v:shape id="Picture 1500" o:spid="_x0000_s1037" type="#_x0000_t75" style="position:absolute;left:47;top:47;width:31642;height:1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">
                  <v:imagedata r:id="rId65" o:title=""/>
                </v:shape>
                <v:shape id="Shape 1501" o:spid="_x0000_s1038" style="position:absolute;width:31737;height:19893;visibility:visible;mso-wrap-style:square;v-text-anchor:top" coordsize="3173730,198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" path="m,1989328r3173730,l3173730,,,,,1989328xe" filled="f" strokecolor="#2ab1bb">
                  <v:path arrowok="t" o:connecttype="custom" o:connectlocs="0,19893;31737,19893;31737,0;0,0;0,19893" o:connectangles="0,0,0,0,0" textboxrect="0,0,3173730,1989328"/>
                </v:shape>
                <w10:anchorlock/>
              </v:group>
            </w:pict>
          </mc:Fallback>
        </mc:AlternateContent>
      </w:r>
    </w:p>
    <w:p w14:paraId="2744EC1C" w14:textId="77777777" w:rsidR="00FB6673" w:rsidRDefault="00FB6673" w:rsidP="00652A9C">
      <w:pPr>
        <w:pStyle w:val="ListBullet"/>
      </w:pPr>
      <w:r w:rsidRPr="00FB6673">
        <w:t>When you click “SAVE” the MAC ID field will show an encrypted version, with only the last three (3) digits visible, to demonstrate the record has saved correctly.</w:t>
      </w:r>
    </w:p>
    <w:p w14:paraId="1E95DEFB" w14:textId="769804AB" w:rsidR="00652A9C" w:rsidRDefault="00652A9C" w:rsidP="00652A9C">
      <w:r w:rsidRPr="00873E0F">
        <w:rPr>
          <w:noProof/>
          <w:lang w:eastAsia="en-AU"/>
        </w:rPr>
        <w:drawing>
          <wp:inline distT="0" distB="0" distL="0" distR="0" wp14:anchorId="40F80AE2" wp14:editId="06C65633">
            <wp:extent cx="3600000" cy="1720415"/>
            <wp:effectExtent l="19050" t="19050" r="19685" b="13335"/>
            <wp:docPr id="1124336266" name="Picture 1" descr="screen shot of client record in 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36266" name="Picture 1" descr="screen shot of client record in DEX"/>
                    <pic:cNvPicPr/>
                  </pic:nvPicPr>
                  <pic:blipFill>
                    <a:blip r:embed="rId66"/>
                    <a:stretch>
                      <a:fillRect/>
                    </a:stretch>
                  </pic:blipFill>
                  <pic:spPr>
                    <a:xfrm>
                      <a:off x="0" y="0"/>
                      <a:ext cx="3600000" cy="1720415"/>
                    </a:xfrm>
                    <a:prstGeom prst="rect">
                      <a:avLst/>
                    </a:prstGeom>
                    <a:ln w="12700">
                      <a:solidFill>
                        <a:schemeClr val="accent1"/>
                      </a:solidFill>
                    </a:ln>
                  </pic:spPr>
                </pic:pic>
              </a:graphicData>
            </a:graphic>
          </wp:inline>
        </w:drawing>
      </w:r>
    </w:p>
    <w:p w14:paraId="360EAB66" w14:textId="386F6B0B" w:rsidR="00303742" w:rsidRPr="00FB6673" w:rsidRDefault="00303742" w:rsidP="00303742"/>
    <w:p w14:paraId="3A8438C2" w14:textId="1A913475" w:rsidR="00EE08CD" w:rsidRDefault="00EE08CD" w:rsidP="00EE08CD">
      <w:pPr>
        <w:pStyle w:val="Heading2"/>
      </w:pPr>
      <w:r>
        <w:t xml:space="preserve">Further information </w:t>
      </w:r>
    </w:p>
    <w:p w14:paraId="42B37485" w14:textId="407DF09B" w:rsidR="00FB6673" w:rsidRPr="00FB6673" w:rsidRDefault="00FB6673" w:rsidP="00EE08CD">
      <w:pPr>
        <w:pStyle w:val="Heading3"/>
      </w:pPr>
      <w:r w:rsidRPr="00FB6673">
        <w:t xml:space="preserve">DEX Helpdesk </w:t>
      </w:r>
    </w:p>
    <w:p w14:paraId="7989FCC9" w14:textId="77777777" w:rsidR="00FB6673" w:rsidRPr="00FB6673" w:rsidRDefault="00FB6673" w:rsidP="00FB6673">
      <w:r w:rsidRPr="00FB6673">
        <w:t xml:space="preserve">Providers or software vendors who have questions or require support for technical DEX issues can seek this through a user-friendly </w:t>
      </w:r>
      <w:hyperlink r:id="rId67" w:history="1">
        <w:r w:rsidRPr="0087503A">
          <w:rPr>
            <w:rStyle w:val="Hyperlink"/>
            <w:color w:val="15585D" w:themeColor="accent1" w:themeShade="80"/>
          </w:rPr>
          <w:t>online contact form</w:t>
        </w:r>
      </w:hyperlink>
      <w:hyperlink r:id="rId68" w:history="1">
        <w:r w:rsidRPr="00FB6673">
          <w:rPr>
            <w:rStyle w:val="Hyperlink"/>
          </w:rPr>
          <w:t xml:space="preserve"> </w:t>
        </w:r>
      </w:hyperlink>
      <w:r w:rsidRPr="00FB6673">
        <w:t xml:space="preserve">or </w:t>
      </w:r>
      <w:r w:rsidRPr="00FB6673">
        <w:rPr>
          <w:u w:val="single"/>
        </w:rPr>
        <w:t>via email</w:t>
      </w:r>
      <w:r w:rsidRPr="00FB6673">
        <w:t xml:space="preserve">. The DEX Helpdesk team will make outbound calls as required in response to these requests. </w:t>
      </w:r>
    </w:p>
    <w:p w14:paraId="3DB3AF7E" w14:textId="77777777" w:rsidR="00FB6673" w:rsidRPr="00FB6673" w:rsidRDefault="00FB6673" w:rsidP="00FB6673">
      <w:r w:rsidRPr="00FB6673">
        <w:t xml:space="preserve">For more information on how to seek DEX support, please visit the </w:t>
      </w:r>
      <w:hyperlink r:id="rId69" w:history="1">
        <w:r w:rsidRPr="0087503A">
          <w:rPr>
            <w:rStyle w:val="Hyperlink"/>
            <w:color w:val="15585D" w:themeColor="accent1" w:themeShade="80"/>
          </w:rPr>
          <w:t>Contact us | Data Exchange</w:t>
        </w:r>
      </w:hyperlink>
      <w:hyperlink r:id="rId70" w:history="1">
        <w:r w:rsidRPr="00FB6673">
          <w:rPr>
            <w:rStyle w:val="Hyperlink"/>
          </w:rPr>
          <w:t xml:space="preserve"> </w:t>
        </w:r>
      </w:hyperlink>
      <w:r w:rsidRPr="00FB6673">
        <w:t xml:space="preserve">webpage. </w:t>
      </w:r>
    </w:p>
    <w:p w14:paraId="31605402" w14:textId="77777777" w:rsidR="00FB6673" w:rsidRPr="00FB6673" w:rsidRDefault="00FB6673" w:rsidP="00EE08CD">
      <w:pPr>
        <w:pStyle w:val="Heading3"/>
      </w:pPr>
      <w:r w:rsidRPr="00FB6673">
        <w:t xml:space="preserve">Funding Arrangement Manager (FAM) </w:t>
      </w:r>
    </w:p>
    <w:p w14:paraId="5783A565" w14:textId="77777777" w:rsidR="00FB6673" w:rsidRPr="00FB6673" w:rsidRDefault="00FB6673" w:rsidP="00FB6673">
      <w:r w:rsidRPr="00FB6673">
        <w:t xml:space="preserve">Providers should contact their FAM in the first instance for any Funding Agreement related enquiries. Details for state specific enquiries can be found </w:t>
      </w:r>
      <w:hyperlink r:id="rId71" w:history="1">
        <w:r w:rsidRPr="0087503A">
          <w:rPr>
            <w:rStyle w:val="Hyperlink"/>
            <w:color w:val="15585D" w:themeColor="accent1" w:themeShade="80"/>
          </w:rPr>
          <w:t>here</w:t>
        </w:r>
      </w:hyperlink>
      <w:hyperlink r:id="rId72" w:history="1">
        <w:r w:rsidRPr="0087503A">
          <w:rPr>
            <w:rStyle w:val="Hyperlink"/>
            <w:color w:val="15585D" w:themeColor="accent1" w:themeShade="80"/>
          </w:rPr>
          <w:t>.</w:t>
        </w:r>
      </w:hyperlink>
      <w:r w:rsidRPr="00FB6673">
        <w:t xml:space="preserve"> </w:t>
      </w:r>
    </w:p>
    <w:p w14:paraId="6D08FD59" w14:textId="23A233AB" w:rsidR="008C6A71" w:rsidRDefault="00BD534E" w:rsidP="00BD534E">
      <w:pPr>
        <w:pStyle w:val="Tabletext"/>
        <w:rPr>
          <w:rFonts w:eastAsia="Arial"/>
        </w:rPr>
      </w:pPr>
      <w:r>
        <w:rPr>
          <w:noProof/>
        </w:rPr>
        <mc:AlternateContent>
          <mc:Choice Requires="wpg">
            <w:drawing>
              <wp:anchor distT="0" distB="0" distL="114300" distR="114300" simplePos="0" relativeHeight="251665419" behindDoc="0" locked="1" layoutInCell="1" allowOverlap="0" wp14:anchorId="4FD84AF3" wp14:editId="771507E7">
                <wp:simplePos x="0" y="0"/>
                <wp:positionH relativeFrom="page">
                  <wp:posOffset>1156970</wp:posOffset>
                </wp:positionH>
                <wp:positionV relativeFrom="page">
                  <wp:align>bottom</wp:align>
                </wp:positionV>
                <wp:extent cx="6979920" cy="232537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37" name="Group 37">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38" name="Rectangle: Single Corner Rounded 3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F34CCE1" w14:textId="77777777" w:rsidR="00BD534E" w:rsidRPr="00F45B7B" w:rsidRDefault="00BD534E" w:rsidP="00BD534E">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27A4C2DC" w14:textId="77777777" w:rsidR="00BD534E" w:rsidRPr="00F45B7B" w:rsidRDefault="00BD534E" w:rsidP="00BD534E">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76D433C8" w14:textId="77777777" w:rsidR="00BD534E" w:rsidRPr="00F45B7B" w:rsidRDefault="00BD534E" w:rsidP="00BD534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45D372E5" w14:textId="4AD68333" w:rsidR="00BD534E" w:rsidRPr="00F45B7B" w:rsidRDefault="00BD534E" w:rsidP="00BD534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5BEBA31E" w14:textId="77777777" w:rsidR="00BD534E" w:rsidRPr="00F45B7B" w:rsidRDefault="00BD534E" w:rsidP="00BD534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79DD8D43" w14:textId="77777777" w:rsidR="00BD534E" w:rsidRPr="00F45B7B" w:rsidRDefault="00BD534E" w:rsidP="00BD534E">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rgbClr val="DA576C"/>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rgbClr val="DA576C"/>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FD84AF3" id="Group 2" o:spid="_x0000_s1039" alt="&quot;&quot;" style="position:absolute;margin-left:91.1pt;margin-top:0;width:549.6pt;height:183.1pt;z-index:251665419;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XXEnOl0kg9ie1l1ZdgwAFSDq33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Hr6CMEqUtm5nBgUQjnpAB0g4t9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xxXyfREQJpc6TkzbwHP00jAB0g4t9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eH/zlfiWu1&#10;w2p4zEzLK3UJADIgzd8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q0bMXH40n59TPKjKorFcVyACcg2N9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N1ryyLoqQnVDkGzxpvcLwAxIM7f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ZM8wBZFAApkveXu/5GUB&#10;ABcg6N+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bCrsK&#10;P7UF7TuUQa8zNFZmAC8g0N9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P+HvsascjqOLYWWbCchRWjADEgzt9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SCEJCQhhCvk4MpFAuSAQMgAISDe30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fRT3HdyktxT1YFPG1DmrYhADIgzd/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UW0fUC5yBEYvB1Du5fC4bZ7DACwg099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2evB2oWuN&#10;Pjo3G6LTaWN0AB4g4d/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ztwnO5ZRqajMqIk8ktGgPAAtINLf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5WIWq12oW1S+Whv&#10;LFiquzYAHiDh3y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fsPsq1khaaDwO6CSBzGkg6ACQg298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Dc6o3sEp9Ty0qt9Hi3oZmgAZIObf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uKOxDkNsnmcy+&#10;wMrsF5jUADkgxt9+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ZLIbstHIY+Wz0SlFowq7iwAsINPf&#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N8zAH6bphwlwGKM7cXwn9QA2IMnf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Tbz&#10;GhtdPxtNncVTJ2h1PqoANiDJ39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3mPMQfN//GkXOdcCUDJwMe&#10;ADYgyd/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NpEDLRAE0ms4kWIOI1PNogApINbf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uDvUPCd6lzyhBPEnGJFJfwAjINzf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SqZDmsqAgsOERuILrdYfGgAqINXf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IUM&#10;RA8w+8QTrF7xecIonmUAHyDg33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i4r7AjRzGtfp5vZttkw7QAqINXf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MFRvEYFXuIW&#10;XuAZnr9vSX0ALSDS38/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RaUkXFUy5xH55hDo5R+6AFACQg29/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xgQPt9&#10;eBPOw4tXYhgBQwAyIM3f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geQFlH/2QurYVhJDcSSEkgA2IMnf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OKJMC6d1WvUUW1SqLpE7TUAPiDB3x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xmDesFs0Mp1E8feDJ414E8ARyC43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rcGhYc91Pq7vZJhg2cqIqkAQCC/3/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opRbiaXUxsvVMfWsWrIopwAtINLf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SMWyQU49+u6nOGsIPa&#10;gIn0zXgAKyDU36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z8yyYNWFun5mUVudhuTS90OtAAhIN7f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JjHsIQnwwwLaBPwaUME&#10;0wYAFiDp35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s8/S&#10;ZQvpTmKv/+2EMfJ8wgAjINzf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KFn3u1OKDgsAnarDvEl34AArINTf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3MmAMu&#10;A2P+CXjyNgVvkz7VADMgzN/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6mDTGpGutSBNly6k6nKEFAAnINjf&#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TdUgH0Llhdjvwz75di2YXsAKyDU3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T/5O+in4N8PZOE9ahjWtLAA7&#10;IMTf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KrYbVWC3yGNPk9uepTx7vgA0IMvf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wAyIM3fh/85X4lr&#10;tcNqeMxMyyt1CRymO6RGeEzrLqtt1m3X4dRRYHNLm3rxzxQItLj4v5tLEyOXPoGgkKUmwQb08fV/&#10;3pcGeGkEQr1W3V7NXHPLDgUz2l9Yu+iAWF/v2LHhpNNDF5gr0q1qo3xTn/sJj2uez72DfGp8W/2O&#10;+t8OWAwKCM6G00JMofvDLoQ/jlwTFRKdH8NEmJFDseNx9+Pfojdujk8oTeQmmZO/ShlPvZ+2kOGY&#10;GZqVmY3Lacrdlncw/78AFAjr98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&#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" o:allowoverlap="f">
                <v:group id="Group 37" o:spid="_x0000_s1040"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41"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 id="Text Box 39" o:spid="_x0000_s1042"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F34CCE1" w14:textId="77777777" w:rsidR="00BD534E" w:rsidRPr="00F45B7B" w:rsidRDefault="00BD534E" w:rsidP="00BD534E">
                          <w:pPr>
                            <w:spacing w:before="100" w:beforeAutospacing="1"/>
                            <w:ind w:right="323"/>
                            <w:rPr>
                              <w:rFonts w:cs="Arial"/>
                              <w:b/>
                              <w:bCs/>
                              <w:color w:val="171919" w:themeColor="background1" w:themeShade="1A"/>
                              <w:sz w:val="32"/>
                              <w:szCs w:val="32"/>
                            </w:rPr>
                          </w:pPr>
                          <w:r w:rsidRPr="0000524D">
                            <w:rPr>
                              <w:rFonts w:cs="Arial"/>
                              <w:b/>
                              <w:bCs/>
                              <w:color w:val="171919" w:themeColor="background1" w:themeShade="1A"/>
                              <w:sz w:val="32"/>
                              <w:szCs w:val="32"/>
                            </w:rPr>
                            <w:t>Improving Australia’s aged care system</w:t>
                          </w:r>
                          <w:r w:rsidRPr="00F45B7B">
                            <w:rPr>
                              <w:rFonts w:cs="Arial"/>
                              <w:b/>
                              <w:bCs/>
                              <w:color w:val="171919" w:themeColor="background1" w:themeShade="1A"/>
                              <w:sz w:val="32"/>
                              <w:szCs w:val="32"/>
                            </w:rPr>
                            <w:t xml:space="preserve"> </w:t>
                          </w:r>
                        </w:p>
                        <w:p w14:paraId="27A4C2DC" w14:textId="77777777" w:rsidR="00BD534E" w:rsidRPr="00F45B7B" w:rsidRDefault="00BD534E" w:rsidP="00BD534E">
                          <w:pPr>
                            <w:spacing w:beforeLines="100" w:before="240" w:afterLines="40" w:after="96"/>
                            <w:ind w:right="323"/>
                            <w:rPr>
                              <w:rFonts w:cs="Arial"/>
                              <w:color w:val="171919" w:themeColor="background1" w:themeShade="1A"/>
                              <w:sz w:val="22"/>
                              <w:szCs w:val="22"/>
                            </w:rPr>
                          </w:pPr>
                          <w:r w:rsidRPr="0000524D">
                            <w:rPr>
                              <w:rFonts w:cs="Arial"/>
                              <w:color w:val="171919" w:themeColor="background1" w:themeShade="1A"/>
                              <w:sz w:val="22"/>
                              <w:szCs w:val="22"/>
                            </w:rPr>
                            <w:t>The Australian Government has delivered major changes to improve aged care.</w:t>
                          </w:r>
                        </w:p>
                        <w:p w14:paraId="76D433C8" w14:textId="77777777" w:rsidR="00BD534E" w:rsidRPr="00F45B7B" w:rsidRDefault="00BD534E" w:rsidP="00BD534E">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665E63">
                            <w:rPr>
                              <w:rFonts w:cs="Arial"/>
                              <w:b/>
                              <w:bCs/>
                              <w:color w:val="171919" w:themeColor="background1" w:themeShade="1A"/>
                              <w:sz w:val="22"/>
                              <w:szCs w:val="22"/>
                            </w:rPr>
                            <w:t>health.gov.au/aged-care-reforms</w:t>
                          </w:r>
                        </w:p>
                        <w:p w14:paraId="45D372E5" w14:textId="4AD68333" w:rsidR="00BD534E" w:rsidRPr="00F45B7B" w:rsidRDefault="00BD534E" w:rsidP="00BD534E">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 xml:space="preserve">1800 </w:t>
                          </w:r>
                          <w:r>
                            <w:rPr>
                              <w:rFonts w:cs="Arial"/>
                              <w:b/>
                              <w:bCs/>
                              <w:color w:val="171919" w:themeColor="background1" w:themeShade="1A"/>
                              <w:sz w:val="22"/>
                              <w:szCs w:val="22"/>
                            </w:rPr>
                            <w:t>200</w:t>
                          </w:r>
                          <w:r w:rsidRPr="00F45B7B">
                            <w:rPr>
                              <w:rFonts w:cs="Arial"/>
                              <w:b/>
                              <w:bCs/>
                              <w:color w:val="171919" w:themeColor="background1" w:themeShade="1A"/>
                              <w:sz w:val="22"/>
                              <w:szCs w:val="22"/>
                            </w:rPr>
                            <w:t xml:space="preserve"> </w:t>
                          </w:r>
                          <w:r>
                            <w:rPr>
                              <w:rFonts w:cs="Arial"/>
                              <w:b/>
                              <w:bCs/>
                              <w:color w:val="171919" w:themeColor="background1" w:themeShade="1A"/>
                              <w:sz w:val="22"/>
                              <w:szCs w:val="22"/>
                            </w:rPr>
                            <w:t>422</w:t>
                          </w:r>
                          <w:r w:rsidRPr="00F45B7B">
                            <w:rPr>
                              <w:rFonts w:cs="Arial"/>
                              <w:color w:val="171919" w:themeColor="background1" w:themeShade="1A"/>
                              <w:sz w:val="22"/>
                              <w:szCs w:val="22"/>
                            </w:rPr>
                            <w:t xml:space="preserve"> (</w:t>
                          </w:r>
                          <w:r>
                            <w:rPr>
                              <w:rFonts w:cs="Arial"/>
                              <w:color w:val="171919" w:themeColor="background1" w:themeShade="1A"/>
                              <w:sz w:val="22"/>
                              <w:szCs w:val="22"/>
                            </w:rPr>
                            <w:t>My Aged Care’s</w:t>
                          </w:r>
                          <w:r w:rsidRPr="00F45B7B">
                            <w:rPr>
                              <w:rFonts w:cs="Arial"/>
                              <w:color w:val="171919" w:themeColor="background1" w:themeShade="1A"/>
                              <w:sz w:val="22"/>
                              <w:szCs w:val="22"/>
                            </w:rPr>
                            <w:t xml:space="preserve"> free-call phone line)</w:t>
                          </w:r>
                        </w:p>
                        <w:p w14:paraId="5BEBA31E" w14:textId="77777777" w:rsidR="00BD534E" w:rsidRPr="00F45B7B" w:rsidRDefault="00BD534E" w:rsidP="00BD534E">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p w14:paraId="79DD8D43" w14:textId="77777777" w:rsidR="00BD534E" w:rsidRPr="00F45B7B" w:rsidRDefault="00BD534E" w:rsidP="00BD534E">
                          <w:pPr>
                            <w:ind w:left="567"/>
                            <w:rPr>
                              <w:rFonts w:cs="Arial"/>
                              <w:color w:val="171919" w:themeColor="background1" w:themeShade="1A"/>
                              <w:sz w:val="22"/>
                              <w:szCs w:val="22"/>
                            </w:rPr>
                          </w:pPr>
                        </w:p>
                      </w:txbxContent>
                    </v:textbox>
                  </v:shape>
                </v:group>
                <v:group id="Group 40" o:spid="_x0000_s1043"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44"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 id="Picture 42" o:spid="_x0000_s1045"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75" o:title=""/>
                  </v:shape>
                </v:group>
                <v:group id="Group 43" o:spid="_x0000_s1046"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4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48"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76" o:title=""/>
                  </v:shape>
                </v:group>
                <w10:wrap anchorx="page" anchory="page"/>
                <w10:anchorlock/>
              </v:group>
            </w:pict>
          </mc:Fallback>
        </mc:AlternateContent>
      </w:r>
    </w:p>
    <w:sectPr w:rsidR="008C6A71" w:rsidSect="000B2CEF">
      <w:footerReference w:type="default" r:id="rId7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3F46D" w14:textId="77777777" w:rsidR="00FB1498" w:rsidRDefault="00FB1498" w:rsidP="00934368">
      <w:r>
        <w:separator/>
      </w:r>
    </w:p>
    <w:p w14:paraId="5F04C38D" w14:textId="77777777" w:rsidR="00FB1498" w:rsidRDefault="00FB1498" w:rsidP="00934368"/>
  </w:endnote>
  <w:endnote w:type="continuationSeparator" w:id="0">
    <w:p w14:paraId="1EF88EFE" w14:textId="77777777" w:rsidR="00FB1498" w:rsidRDefault="00FB1498" w:rsidP="00934368">
      <w:r>
        <w:continuationSeparator/>
      </w:r>
    </w:p>
    <w:p w14:paraId="409271CD" w14:textId="77777777" w:rsidR="00FB1498" w:rsidRDefault="00FB1498" w:rsidP="00934368"/>
  </w:endnote>
  <w:endnote w:type="continuationNotice" w:id="1">
    <w:p w14:paraId="118A8B88" w14:textId="77777777" w:rsidR="00FB1498" w:rsidRDefault="00FB149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6C3EF" w14:textId="5E884675"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72F96" w14:textId="279DFF2F" w:rsidR="00627385" w:rsidRDefault="00027FDC" w:rsidP="00627385">
    <w:pPr>
      <w:tabs>
        <w:tab w:val="right" w:pos="9072"/>
      </w:tabs>
    </w:pPr>
    <w:r>
      <w:t>Health.gov.au</w:t>
    </w:r>
    <w:r w:rsidR="006806ED">
      <w:t>/aged-care-reforms</w:t>
    </w:r>
    <w:r w:rsidR="00627385">
      <w:tab/>
    </w:r>
    <w:r w:rsidR="00836FE3">
      <w:t>November</w:t>
    </w:r>
    <w:r w:rsidR="0738CE92" w:rsidRPr="00F2632A">
      <w:t xml:space="preserve"> 2025</w:t>
    </w:r>
    <w:r w:rsidR="00891D7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12514" w14:textId="56963EC5" w:rsidR="00751A23" w:rsidRPr="00386805" w:rsidRDefault="009C360B" w:rsidP="006C08DA">
    <w:pPr>
      <w:pStyle w:val="Footer"/>
      <w:rPr>
        <w:sz w:val="21"/>
        <w:szCs w:val="21"/>
      </w:rPr>
    </w:pPr>
    <w:r>
      <w:rPr>
        <w:sz w:val="21"/>
        <w:szCs w:val="21"/>
      </w:rPr>
      <w:t xml:space="preserve"> </w:t>
    </w:r>
    <w:sdt>
      <w:sdtPr>
        <w:rPr>
          <w:sz w:val="21"/>
          <w:szCs w:val="21"/>
        </w:rPr>
        <w:id w:val="2085566798"/>
        <w:docPartObj>
          <w:docPartGallery w:val="Page Numbers (Bottom of Page)"/>
          <w:docPartUnique/>
        </w:docPartObj>
      </w:sdtPr>
      <w:sdtEndPr>
        <w:rPr>
          <w:noProof/>
        </w:rPr>
      </w:sdtEndPr>
      <w:sdtContent>
        <w:r w:rsidR="00633425" w:rsidRPr="00386805">
          <w:rPr>
            <w:sz w:val="21"/>
            <w:szCs w:val="21"/>
          </w:rPr>
          <w:tab/>
        </w:r>
        <w:r w:rsidR="00633425">
          <w:rPr>
            <w:sz w:val="21"/>
            <w:szCs w:val="21"/>
          </w:rPr>
          <w:t xml:space="preserve">DEX Toolkit – Stage </w:t>
        </w:r>
        <w:r>
          <w:rPr>
            <w:sz w:val="21"/>
            <w:szCs w:val="21"/>
          </w:rPr>
          <w:t>2 Page</w:t>
        </w:r>
        <w:r w:rsidR="00633425">
          <w:rPr>
            <w:sz w:val="21"/>
            <w:szCs w:val="21"/>
          </w:rPr>
          <w:t xml:space="preserve"> </w:t>
        </w:r>
        <w:r w:rsidR="00ED2784" w:rsidRPr="00386805">
          <w:rPr>
            <w:b/>
            <w:bCs/>
            <w:sz w:val="21"/>
            <w:szCs w:val="21"/>
          </w:rPr>
          <w:fldChar w:fldCharType="begin"/>
        </w:r>
        <w:r w:rsidR="00ED2784" w:rsidRPr="00386805">
          <w:rPr>
            <w:b/>
            <w:bCs/>
            <w:sz w:val="21"/>
            <w:szCs w:val="21"/>
          </w:rPr>
          <w:instrText xml:space="preserve"> PAGE   \* MERGEFORMAT </w:instrText>
        </w:r>
        <w:r w:rsidR="00ED2784" w:rsidRPr="00386805">
          <w:rPr>
            <w:b/>
            <w:bCs/>
            <w:sz w:val="21"/>
            <w:szCs w:val="21"/>
          </w:rPr>
          <w:fldChar w:fldCharType="separate"/>
        </w:r>
        <w:r w:rsidR="00633425">
          <w:rPr>
            <w:b/>
            <w:bCs/>
            <w:sz w:val="21"/>
            <w:szCs w:val="21"/>
          </w:rPr>
          <w:t>18</w:t>
        </w:r>
        <w:r w:rsidR="00ED2784"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54D3" w14:textId="5D19AF95" w:rsidR="00E33A86" w:rsidRPr="00386805" w:rsidRDefault="00E33A86" w:rsidP="00E33A86">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p w14:paraId="351FB453" w14:textId="5E281EC9" w:rsidR="004C19BA" w:rsidRDefault="004C1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ADAF" w14:textId="78E857B9" w:rsidR="00894AEB" w:rsidRPr="00386805" w:rsidRDefault="00E33A86">
    <w:pPr>
      <w:pStyle w:val="Footer"/>
      <w:rPr>
        <w:sz w:val="21"/>
        <w:szCs w:val="21"/>
      </w:rPr>
    </w:pPr>
    <w:r w:rsidRPr="00386805">
      <w:rPr>
        <w:sz w:val="21"/>
        <w:szCs w:val="21"/>
      </w:rPr>
      <w:t xml:space="preserve"> </w:t>
    </w:r>
    <w:r>
      <w:rPr>
        <w:sz w:val="21"/>
        <w:szCs w:val="21"/>
      </w:rPr>
      <w:t xml:space="preserve"> </w:t>
    </w:r>
    <w:sdt>
      <w:sdtPr>
        <w:rPr>
          <w:sz w:val="21"/>
          <w:szCs w:val="21"/>
        </w:rPr>
        <w:id w:val="1180859454"/>
        <w:docPartObj>
          <w:docPartGallery w:val="Page Numbers (Bottom of Page)"/>
          <w:docPartUnique/>
        </w:docPartObj>
      </w:sdtPr>
      <w:sdtEndPr>
        <w:rPr>
          <w:noProof/>
        </w:rPr>
      </w:sdtEndPr>
      <w:sdtContent>
        <w:r w:rsidRPr="00386805">
          <w:rPr>
            <w:sz w:val="21"/>
            <w:szCs w:val="21"/>
          </w:rPr>
          <w:tab/>
        </w:r>
        <w:r w:rsidR="00492353">
          <w:rPr>
            <w:sz w:val="21"/>
            <w:szCs w:val="21"/>
          </w:rPr>
          <w:t xml:space="preserve">DEX Toolkit – Stage </w:t>
        </w:r>
        <w:r w:rsidR="00710167">
          <w:rPr>
            <w:sz w:val="21"/>
            <w:szCs w:val="21"/>
          </w:rPr>
          <w:t xml:space="preserve">2 </w:t>
        </w:r>
        <w:r w:rsidR="00492353">
          <w:rPr>
            <w:sz w:val="21"/>
            <w:szCs w:val="21"/>
          </w:rPr>
          <w:t xml:space="preserve"> </w:t>
        </w:r>
        <w:r w:rsidR="002C72FB">
          <w:rPr>
            <w:sz w:val="21"/>
            <w:szCs w:val="21"/>
          </w:rPr>
          <w:t xml:space="preserve"> Page</w:t>
        </w:r>
        <w:r w:rsidR="00492353">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FC993" w14:textId="4CAD135B" w:rsidR="00633425" w:rsidRPr="00386805" w:rsidRDefault="00011A3A" w:rsidP="00633425">
    <w:pPr>
      <w:pStyle w:val="Footer"/>
      <w:rPr>
        <w:sz w:val="21"/>
        <w:szCs w:val="21"/>
      </w:rPr>
    </w:pPr>
    <w:sdt>
      <w:sdtPr>
        <w:rPr>
          <w:sz w:val="21"/>
          <w:szCs w:val="21"/>
        </w:rPr>
        <w:id w:val="-485081149"/>
        <w:docPartObj>
          <w:docPartGallery w:val="Page Numbers (Bottom of Page)"/>
          <w:docPartUnique/>
        </w:docPartObj>
      </w:sdtPr>
      <w:sdtEndPr>
        <w:rPr>
          <w:noProof/>
        </w:rPr>
      </w:sdtEndPr>
      <w:sdtContent>
        <w:r w:rsidR="00633425" w:rsidRPr="00386805">
          <w:rPr>
            <w:sz w:val="21"/>
            <w:szCs w:val="21"/>
          </w:rPr>
          <w:tab/>
        </w:r>
        <w:r w:rsidR="00633425">
          <w:rPr>
            <w:sz w:val="21"/>
            <w:szCs w:val="21"/>
          </w:rPr>
          <w:t xml:space="preserve">DEX Toolkit – Stage </w:t>
        </w:r>
        <w:r w:rsidR="000D3F92">
          <w:rPr>
            <w:sz w:val="21"/>
            <w:szCs w:val="21"/>
          </w:rPr>
          <w:t>2</w:t>
        </w:r>
        <w:r w:rsidR="00633425">
          <w:rPr>
            <w:sz w:val="21"/>
            <w:szCs w:val="21"/>
          </w:rPr>
          <w:t xml:space="preserve"> </w:t>
        </w:r>
        <w:r w:rsidR="00FA0BCF">
          <w:rPr>
            <w:sz w:val="21"/>
            <w:szCs w:val="21"/>
          </w:rPr>
          <w:t xml:space="preserve">Page </w:t>
        </w:r>
        <w:r w:rsidR="00633425" w:rsidRPr="00386805">
          <w:rPr>
            <w:b/>
            <w:bCs/>
            <w:sz w:val="21"/>
            <w:szCs w:val="21"/>
          </w:rPr>
          <w:fldChar w:fldCharType="begin"/>
        </w:r>
        <w:r w:rsidR="00633425" w:rsidRPr="00386805">
          <w:rPr>
            <w:b/>
            <w:bCs/>
            <w:sz w:val="21"/>
            <w:szCs w:val="21"/>
          </w:rPr>
          <w:instrText xml:space="preserve"> PAGE   \* MERGEFORMAT </w:instrText>
        </w:r>
        <w:r w:rsidR="00633425" w:rsidRPr="00386805">
          <w:rPr>
            <w:b/>
            <w:bCs/>
            <w:sz w:val="21"/>
            <w:szCs w:val="21"/>
          </w:rPr>
          <w:fldChar w:fldCharType="separate"/>
        </w:r>
        <w:r w:rsidR="00633425">
          <w:rPr>
            <w:b/>
            <w:bCs/>
            <w:sz w:val="21"/>
            <w:szCs w:val="21"/>
          </w:rPr>
          <w:t>18</w:t>
        </w:r>
        <w:r w:rsidR="00633425" w:rsidRPr="00386805">
          <w:rPr>
            <w:b/>
            <w:bCs/>
            <w:noProof/>
            <w:sz w:val="21"/>
            <w:szCs w:val="21"/>
          </w:rPr>
          <w:fldChar w:fldCharType="end"/>
        </w:r>
      </w:sdtContent>
    </w:sdt>
  </w:p>
  <w:p w14:paraId="796819F1" w14:textId="47494F1E" w:rsidR="000B1CB0" w:rsidRPr="00386805" w:rsidRDefault="000B1CB0" w:rsidP="00C63C2B">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B95E4" w14:textId="77777777" w:rsidR="00FB1498" w:rsidRDefault="00FB1498" w:rsidP="00934368">
      <w:r>
        <w:separator/>
      </w:r>
    </w:p>
    <w:p w14:paraId="16122286" w14:textId="77777777" w:rsidR="00FB1498" w:rsidRDefault="00FB1498" w:rsidP="00934368"/>
  </w:footnote>
  <w:footnote w:type="continuationSeparator" w:id="0">
    <w:p w14:paraId="69EAFFBA" w14:textId="77777777" w:rsidR="00FB1498" w:rsidRDefault="00FB1498" w:rsidP="00934368">
      <w:r>
        <w:continuationSeparator/>
      </w:r>
    </w:p>
    <w:p w14:paraId="7761676C" w14:textId="77777777" w:rsidR="00FB1498" w:rsidRDefault="00FB1498" w:rsidP="00934368"/>
  </w:footnote>
  <w:footnote w:type="continuationNotice" w:id="1">
    <w:p w14:paraId="44456E51" w14:textId="77777777" w:rsidR="00FB1498" w:rsidRDefault="00FB149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2FEE" w14:textId="681AEEBB" w:rsidR="00751A23" w:rsidRDefault="000721CE" w:rsidP="000721CE">
    <w:pPr>
      <w:spacing w:before="100" w:beforeAutospacing="1" w:after="100" w:afterAutospacing="1" w:line="240" w:lineRule="auto"/>
    </w:pPr>
    <w:r>
      <w:rPr>
        <w:noProof/>
      </w:rPr>
      <w:drawing>
        <wp:anchor distT="0" distB="0" distL="114300" distR="114300" simplePos="0" relativeHeight="251657215" behindDoc="0" locked="0" layoutInCell="1" allowOverlap="1" wp14:anchorId="6C45789D" wp14:editId="7F47BF83">
          <wp:simplePos x="0" y="0"/>
          <wp:positionH relativeFrom="margin">
            <wp:posOffset>-889000</wp:posOffset>
          </wp:positionH>
          <wp:positionV relativeFrom="paragraph">
            <wp:posOffset>-539750</wp:posOffset>
          </wp:positionV>
          <wp:extent cx="7516495" cy="4726305"/>
          <wp:effectExtent l="0" t="0" r="8255" b="0"/>
          <wp:wrapSquare wrapText="bothSides"/>
          <wp:docPr id="175061148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1483" name="Picture 1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5735"/>
                  <a:stretch>
                    <a:fillRect/>
                  </a:stretch>
                </pic:blipFill>
                <pic:spPr bwMode="auto">
                  <a:xfrm>
                    <a:off x="0" y="0"/>
                    <a:ext cx="7516495" cy="472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6B7162CE" wp14:editId="43D2BEDD">
              <wp:simplePos x="0" y="0"/>
              <wp:positionH relativeFrom="column">
                <wp:posOffset>-876679</wp:posOffset>
              </wp:positionH>
              <wp:positionV relativeFrom="paragraph">
                <wp:posOffset>4032249</wp:posOffset>
              </wp:positionV>
              <wp:extent cx="7610475" cy="6199167"/>
              <wp:effectExtent l="0" t="0" r="952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19916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0A1CA" id="Rectangle 23" o:spid="_x0000_s1026" alt="&quot;&quot;" style="position:absolute;margin-left:-69.05pt;margin-top:317.5pt;width:599.25pt;height:488.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" fillcolor="#f1f2f2 [3214]" stroked="f" strokeweight="2pt"/>
          </w:pict>
        </mc:Fallback>
      </mc:AlternateContent>
    </w:r>
    <w:r>
      <w:rPr>
        <w:noProof/>
      </w:rPr>
      <w:drawing>
        <wp:anchor distT="0" distB="0" distL="114300" distR="114300" simplePos="0" relativeHeight="251658242" behindDoc="0" locked="0" layoutInCell="1" allowOverlap="1" wp14:anchorId="7F8F07C3" wp14:editId="28FF6B3B">
          <wp:simplePos x="0" y="0"/>
          <wp:positionH relativeFrom="page">
            <wp:align>left</wp:align>
          </wp:positionH>
          <wp:positionV relativeFrom="paragraph">
            <wp:posOffset>-536548</wp:posOffset>
          </wp:positionV>
          <wp:extent cx="7592060" cy="1762125"/>
          <wp:effectExtent l="0" t="0" r="8890" b="0"/>
          <wp:wrapSquare wrapText="bothSides"/>
          <wp:docPr id="1256678440" name="Picture 6"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36811" name="Picture 6" descr="Australian Government Department of Health, Disability and Ageing crest"/>
                  <pic:cNvPicPr/>
                </pic:nvPicPr>
                <pic:blipFill>
                  <a:blip r:embed="rId2">
                    <a:extLst>
                      <a:ext uri="{28A0092B-C50C-407E-A947-70E740481C1C}">
                        <a14:useLocalDpi xmlns:a14="http://schemas.microsoft.com/office/drawing/2010/main" val="0"/>
                      </a:ext>
                    </a:extLst>
                  </a:blip>
                  <a:stretch>
                    <a:fillRect/>
                  </a:stretch>
                </pic:blipFill>
                <pic:spPr>
                  <a:xfrm>
                    <a:off x="0" y="0"/>
                    <a:ext cx="7592060" cy="1762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1185" w14:textId="0C2CC789" w:rsidR="008E0C77" w:rsidRDefault="008E0C77" w:rsidP="00FA0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4688C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E4410C"/>
    <w:multiLevelType w:val="hybridMultilevel"/>
    <w:tmpl w:val="50320C18"/>
    <w:styleLink w:val="Style2"/>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 w15:restartNumberingAfterBreak="0">
    <w:nsid w:val="223C20AB"/>
    <w:multiLevelType w:val="hybridMultilevel"/>
    <w:tmpl w:val="FB36034E"/>
    <w:lvl w:ilvl="0" w:tplc="45682C02">
      <w:start w:val="1"/>
      <w:numFmt w:val="bullet"/>
      <w:lvlText w:val=""/>
      <w:lvlJc w:val="left"/>
      <w:pPr>
        <w:ind w:left="360" w:hanging="360"/>
      </w:pPr>
      <w:rPr>
        <w:rFonts w:ascii="Symbol" w:hAnsi="Symbol" w:hint="default"/>
        <w:b/>
        <w:i w:val="0"/>
        <w:strike w:val="0"/>
        <w:dstrike w:val="0"/>
        <w:color w:val="DA576C" w:themeColor="accent4"/>
        <w:sz w:val="24"/>
        <w:szCs w:val="20"/>
        <w:u w:val="none" w:color="000000"/>
        <w:effect w:val="none"/>
        <w:bdr w:val="none" w:sz="0" w:space="0" w:color="auto" w:frame="1"/>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3C33100"/>
    <w:multiLevelType w:val="hybridMultilevel"/>
    <w:tmpl w:val="435455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4052AA"/>
    <w:multiLevelType w:val="singleLevel"/>
    <w:tmpl w:val="FEBE6068"/>
    <w:styleLink w:val="CurrentList1"/>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339D5050"/>
    <w:multiLevelType w:val="hybridMultilevel"/>
    <w:tmpl w:val="EA986606"/>
    <w:lvl w:ilvl="0" w:tplc="CA9C38E0">
      <w:start w:val="1"/>
      <w:numFmt w:val="decimal"/>
      <w:pStyle w:val="ListNumber"/>
      <w:lvlText w:val="%1."/>
      <w:lvlJc w:val="left"/>
      <w:pPr>
        <w:ind w:left="360" w:hanging="360"/>
      </w:pPr>
    </w:lvl>
    <w:lvl w:ilvl="1" w:tplc="4BA8E950">
      <w:start w:val="1"/>
      <w:numFmt w:val="lowerLetter"/>
      <w:pStyle w:val="ListNumber2"/>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5FA78C1"/>
    <w:multiLevelType w:val="hybridMultilevel"/>
    <w:tmpl w:val="96467904"/>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BE36AD"/>
    <w:multiLevelType w:val="hybridMultilevel"/>
    <w:tmpl w:val="33CC8108"/>
    <w:lvl w:ilvl="0" w:tplc="45682C02">
      <w:start w:val="1"/>
      <w:numFmt w:val="bullet"/>
      <w:lvlText w:val=""/>
      <w:lvlJc w:val="left"/>
      <w:pPr>
        <w:ind w:left="360" w:hanging="360"/>
      </w:pPr>
      <w:rPr>
        <w:rFonts w:ascii="Symbol" w:hAnsi="Symbol" w:hint="default"/>
        <w:b/>
        <w:i w:val="0"/>
        <w:strike w:val="0"/>
        <w:dstrike w:val="0"/>
        <w:color w:val="DA576C" w:themeColor="accent4"/>
        <w:sz w:val="24"/>
        <w:szCs w:val="20"/>
        <w:u w:val="none" w:color="000000"/>
        <w:effect w:val="none"/>
        <w:bdr w:val="none" w:sz="0" w:space="0" w:color="auto" w:frame="1"/>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84E3B53"/>
    <w:multiLevelType w:val="hybridMultilevel"/>
    <w:tmpl w:val="B19663A6"/>
    <w:lvl w:ilvl="0" w:tplc="45682C02">
      <w:start w:val="1"/>
      <w:numFmt w:val="bullet"/>
      <w:lvlText w:val=""/>
      <w:lvlJc w:val="left"/>
      <w:pPr>
        <w:ind w:left="360" w:hanging="360"/>
      </w:pPr>
      <w:rPr>
        <w:rFonts w:ascii="Symbol" w:hAnsi="Symbol" w:hint="default"/>
        <w:b/>
        <w:i w:val="0"/>
        <w:strike w:val="0"/>
        <w:dstrike w:val="0"/>
        <w:color w:val="DA576C" w:themeColor="accent4"/>
        <w:sz w:val="24"/>
        <w:szCs w:val="20"/>
        <w:u w:val="none" w:color="000000"/>
        <w:effect w:val="none"/>
        <w:bdr w:val="none" w:sz="0" w:space="0" w:color="auto" w:frame="1"/>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51E0409D"/>
    <w:multiLevelType w:val="hybridMultilevel"/>
    <w:tmpl w:val="B9020172"/>
    <w:lvl w:ilvl="0" w:tplc="266C570C">
      <w:start w:val="1"/>
      <w:numFmt w:val="bullet"/>
      <w:pStyle w:val="ListNumber3"/>
      <w:lvlText w:val=""/>
      <w:lvlJc w:val="left"/>
      <w:pPr>
        <w:ind w:left="360" w:hanging="360"/>
      </w:pPr>
      <w:rPr>
        <w:rFonts w:ascii="Wingdings" w:hAnsi="Wingdings" w:hint="default"/>
      </w:rPr>
    </w:lvl>
    <w:lvl w:ilvl="1" w:tplc="EDD6B974" w:tentative="1">
      <w:start w:val="1"/>
      <w:numFmt w:val="bullet"/>
      <w:pStyle w:val="ListNumber3"/>
      <w:lvlText w:val="o"/>
      <w:lvlJc w:val="left"/>
      <w:pPr>
        <w:ind w:left="1080" w:hanging="360"/>
      </w:pPr>
      <w:rPr>
        <w:rFonts w:ascii="Courier New" w:hAnsi="Courier New" w:hint="default"/>
      </w:rPr>
    </w:lvl>
    <w:lvl w:ilvl="2" w:tplc="466C3508">
      <w:start w:val="1"/>
      <w:numFmt w:val="bullet"/>
      <w:lvlText w:val=""/>
      <w:lvlJc w:val="left"/>
      <w:pPr>
        <w:ind w:left="1800" w:hanging="360"/>
      </w:pPr>
      <w:rPr>
        <w:rFonts w:ascii="Wingdings" w:hAnsi="Wingdings" w:hint="default"/>
      </w:rPr>
    </w:lvl>
    <w:lvl w:ilvl="3" w:tplc="F6DAAD96" w:tentative="1">
      <w:start w:val="1"/>
      <w:numFmt w:val="bullet"/>
      <w:lvlText w:val=""/>
      <w:lvlJc w:val="left"/>
      <w:pPr>
        <w:ind w:left="2520" w:hanging="360"/>
      </w:pPr>
      <w:rPr>
        <w:rFonts w:ascii="Symbol" w:hAnsi="Symbol" w:hint="default"/>
      </w:rPr>
    </w:lvl>
    <w:lvl w:ilvl="4" w:tplc="FC0A9152" w:tentative="1">
      <w:start w:val="1"/>
      <w:numFmt w:val="bullet"/>
      <w:lvlText w:val="o"/>
      <w:lvlJc w:val="left"/>
      <w:pPr>
        <w:ind w:left="3240" w:hanging="360"/>
      </w:pPr>
      <w:rPr>
        <w:rFonts w:ascii="Courier New" w:hAnsi="Courier New" w:hint="default"/>
      </w:rPr>
    </w:lvl>
    <w:lvl w:ilvl="5" w:tplc="63E6075E" w:tentative="1">
      <w:start w:val="1"/>
      <w:numFmt w:val="bullet"/>
      <w:lvlText w:val=""/>
      <w:lvlJc w:val="left"/>
      <w:pPr>
        <w:ind w:left="3960" w:hanging="360"/>
      </w:pPr>
      <w:rPr>
        <w:rFonts w:ascii="Wingdings" w:hAnsi="Wingdings" w:hint="default"/>
      </w:rPr>
    </w:lvl>
    <w:lvl w:ilvl="6" w:tplc="E376CFFA" w:tentative="1">
      <w:start w:val="1"/>
      <w:numFmt w:val="bullet"/>
      <w:lvlText w:val=""/>
      <w:lvlJc w:val="left"/>
      <w:pPr>
        <w:ind w:left="4680" w:hanging="360"/>
      </w:pPr>
      <w:rPr>
        <w:rFonts w:ascii="Symbol" w:hAnsi="Symbol" w:hint="default"/>
      </w:rPr>
    </w:lvl>
    <w:lvl w:ilvl="7" w:tplc="54B87798" w:tentative="1">
      <w:start w:val="1"/>
      <w:numFmt w:val="bullet"/>
      <w:lvlText w:val="o"/>
      <w:lvlJc w:val="left"/>
      <w:pPr>
        <w:ind w:left="5400" w:hanging="360"/>
      </w:pPr>
      <w:rPr>
        <w:rFonts w:ascii="Courier New" w:hAnsi="Courier New" w:hint="default"/>
      </w:rPr>
    </w:lvl>
    <w:lvl w:ilvl="8" w:tplc="86D40A08" w:tentative="1">
      <w:start w:val="1"/>
      <w:numFmt w:val="bullet"/>
      <w:lvlText w:val=""/>
      <w:lvlJc w:val="left"/>
      <w:pPr>
        <w:ind w:left="6120" w:hanging="360"/>
      </w:pPr>
      <w:rPr>
        <w:rFonts w:ascii="Wingdings" w:hAnsi="Wingdings" w:hint="default"/>
      </w:rPr>
    </w:lvl>
  </w:abstractNum>
  <w:abstractNum w:abstractNumId="1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3273FB"/>
    <w:multiLevelType w:val="hybridMultilevel"/>
    <w:tmpl w:val="89F4F38E"/>
    <w:lvl w:ilvl="0" w:tplc="45682C02">
      <w:start w:val="1"/>
      <w:numFmt w:val="bullet"/>
      <w:lvlText w:val=""/>
      <w:lvlJc w:val="left"/>
      <w:pPr>
        <w:ind w:left="360" w:hanging="360"/>
      </w:pPr>
      <w:rPr>
        <w:rFonts w:ascii="Symbol" w:hAnsi="Symbol" w:hint="default"/>
        <w:b/>
        <w:i w:val="0"/>
        <w:strike w:val="0"/>
        <w:dstrike w:val="0"/>
        <w:color w:val="DA576C" w:themeColor="accent4"/>
        <w:sz w:val="24"/>
        <w:szCs w:val="20"/>
        <w:u w:val="none" w:color="000000"/>
        <w:effect w:val="none"/>
        <w:bdr w:val="none" w:sz="0" w:space="0" w:color="auto" w:frame="1"/>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CF8287E"/>
    <w:multiLevelType w:val="hybridMultilevel"/>
    <w:tmpl w:val="FE2A36DA"/>
    <w:lvl w:ilvl="0" w:tplc="AB86B7B4">
      <w:start w:val="1"/>
      <w:numFmt w:val="bullet"/>
      <w:pStyle w:val="Tablelistbullet"/>
      <w:lvlText w:val=""/>
      <w:lvlJc w:val="left"/>
      <w:pPr>
        <w:ind w:left="720" w:hanging="360"/>
      </w:pPr>
      <w:rPr>
        <w:rFonts w:ascii="Symbol" w:hAnsi="Symbol" w:hint="default"/>
      </w:rPr>
    </w:lvl>
    <w:lvl w:ilvl="1" w:tplc="2D184C14" w:tentative="1">
      <w:start w:val="1"/>
      <w:numFmt w:val="bullet"/>
      <w:lvlText w:val="o"/>
      <w:lvlJc w:val="left"/>
      <w:pPr>
        <w:ind w:left="1440" w:hanging="360"/>
      </w:pPr>
      <w:rPr>
        <w:rFonts w:ascii="Courier New" w:hAnsi="Courier New" w:hint="default"/>
      </w:rPr>
    </w:lvl>
    <w:lvl w:ilvl="2" w:tplc="EAF2E122" w:tentative="1">
      <w:start w:val="1"/>
      <w:numFmt w:val="bullet"/>
      <w:lvlText w:val=""/>
      <w:lvlJc w:val="left"/>
      <w:pPr>
        <w:ind w:left="2160" w:hanging="360"/>
      </w:pPr>
      <w:rPr>
        <w:rFonts w:ascii="Wingdings" w:hAnsi="Wingdings" w:hint="default"/>
      </w:rPr>
    </w:lvl>
    <w:lvl w:ilvl="3" w:tplc="65EEFC94" w:tentative="1">
      <w:start w:val="1"/>
      <w:numFmt w:val="bullet"/>
      <w:lvlText w:val=""/>
      <w:lvlJc w:val="left"/>
      <w:pPr>
        <w:ind w:left="2880" w:hanging="360"/>
      </w:pPr>
      <w:rPr>
        <w:rFonts w:ascii="Symbol" w:hAnsi="Symbol" w:hint="default"/>
      </w:rPr>
    </w:lvl>
    <w:lvl w:ilvl="4" w:tplc="85C41108" w:tentative="1">
      <w:start w:val="1"/>
      <w:numFmt w:val="bullet"/>
      <w:lvlText w:val="o"/>
      <w:lvlJc w:val="left"/>
      <w:pPr>
        <w:ind w:left="3600" w:hanging="360"/>
      </w:pPr>
      <w:rPr>
        <w:rFonts w:ascii="Courier New" w:hAnsi="Courier New" w:hint="default"/>
      </w:rPr>
    </w:lvl>
    <w:lvl w:ilvl="5" w:tplc="C46C141A" w:tentative="1">
      <w:start w:val="1"/>
      <w:numFmt w:val="bullet"/>
      <w:lvlText w:val=""/>
      <w:lvlJc w:val="left"/>
      <w:pPr>
        <w:ind w:left="4320" w:hanging="360"/>
      </w:pPr>
      <w:rPr>
        <w:rFonts w:ascii="Wingdings" w:hAnsi="Wingdings" w:hint="default"/>
      </w:rPr>
    </w:lvl>
    <w:lvl w:ilvl="6" w:tplc="9FD41486" w:tentative="1">
      <w:start w:val="1"/>
      <w:numFmt w:val="bullet"/>
      <w:lvlText w:val=""/>
      <w:lvlJc w:val="left"/>
      <w:pPr>
        <w:ind w:left="5040" w:hanging="360"/>
      </w:pPr>
      <w:rPr>
        <w:rFonts w:ascii="Symbol" w:hAnsi="Symbol" w:hint="default"/>
      </w:rPr>
    </w:lvl>
    <w:lvl w:ilvl="7" w:tplc="DFAEAEDE" w:tentative="1">
      <w:start w:val="1"/>
      <w:numFmt w:val="bullet"/>
      <w:lvlText w:val="o"/>
      <w:lvlJc w:val="left"/>
      <w:pPr>
        <w:ind w:left="5760" w:hanging="360"/>
      </w:pPr>
      <w:rPr>
        <w:rFonts w:ascii="Courier New" w:hAnsi="Courier New" w:hint="default"/>
      </w:rPr>
    </w:lvl>
    <w:lvl w:ilvl="8" w:tplc="177EA282" w:tentative="1">
      <w:start w:val="1"/>
      <w:numFmt w:val="bullet"/>
      <w:lvlText w:val=""/>
      <w:lvlJc w:val="left"/>
      <w:pPr>
        <w:ind w:left="6480" w:hanging="360"/>
      </w:pPr>
      <w:rPr>
        <w:rFonts w:ascii="Wingdings" w:hAnsi="Wingdings" w:hint="default"/>
      </w:rPr>
    </w:lvl>
  </w:abstractNum>
  <w:abstractNum w:abstractNumId="15" w15:restartNumberingAfterBreak="0">
    <w:nsid w:val="7E391716"/>
    <w:multiLevelType w:val="hybridMultilevel"/>
    <w:tmpl w:val="DDBC3032"/>
    <w:lvl w:ilvl="0" w:tplc="DA8E0176">
      <w:start w:val="1"/>
      <w:numFmt w:val="bullet"/>
      <w:pStyle w:val="ListBullet2"/>
      <w:lvlText w:val="o"/>
      <w:lvlJc w:val="left"/>
      <w:pPr>
        <w:ind w:left="1004" w:hanging="360"/>
      </w:pPr>
      <w:rPr>
        <w:rFonts w:ascii="Courier New" w:hAnsi="Courier New" w:hint="default"/>
      </w:rPr>
    </w:lvl>
    <w:lvl w:ilvl="1" w:tplc="4C4446F6" w:tentative="1">
      <w:start w:val="1"/>
      <w:numFmt w:val="bullet"/>
      <w:pStyle w:val="ListBullet2"/>
      <w:lvlText w:val="o"/>
      <w:lvlJc w:val="left"/>
      <w:pPr>
        <w:ind w:left="1724" w:hanging="360"/>
      </w:pPr>
      <w:rPr>
        <w:rFonts w:ascii="Courier New" w:hAnsi="Courier New" w:hint="default"/>
      </w:rPr>
    </w:lvl>
    <w:lvl w:ilvl="2" w:tplc="DEE234CE" w:tentative="1">
      <w:start w:val="1"/>
      <w:numFmt w:val="bullet"/>
      <w:lvlText w:val=""/>
      <w:lvlJc w:val="left"/>
      <w:pPr>
        <w:ind w:left="2444" w:hanging="360"/>
      </w:pPr>
      <w:rPr>
        <w:rFonts w:ascii="Wingdings" w:hAnsi="Wingdings" w:hint="default"/>
      </w:rPr>
    </w:lvl>
    <w:lvl w:ilvl="3" w:tplc="54549980" w:tentative="1">
      <w:start w:val="1"/>
      <w:numFmt w:val="bullet"/>
      <w:lvlText w:val=""/>
      <w:lvlJc w:val="left"/>
      <w:pPr>
        <w:ind w:left="3164" w:hanging="360"/>
      </w:pPr>
      <w:rPr>
        <w:rFonts w:ascii="Symbol" w:hAnsi="Symbol" w:hint="default"/>
      </w:rPr>
    </w:lvl>
    <w:lvl w:ilvl="4" w:tplc="48A076E6" w:tentative="1">
      <w:start w:val="1"/>
      <w:numFmt w:val="bullet"/>
      <w:lvlText w:val="o"/>
      <w:lvlJc w:val="left"/>
      <w:pPr>
        <w:ind w:left="3884" w:hanging="360"/>
      </w:pPr>
      <w:rPr>
        <w:rFonts w:ascii="Courier New" w:hAnsi="Courier New" w:hint="default"/>
      </w:rPr>
    </w:lvl>
    <w:lvl w:ilvl="5" w:tplc="D6D8DBCA" w:tentative="1">
      <w:start w:val="1"/>
      <w:numFmt w:val="bullet"/>
      <w:lvlText w:val=""/>
      <w:lvlJc w:val="left"/>
      <w:pPr>
        <w:ind w:left="4604" w:hanging="360"/>
      </w:pPr>
      <w:rPr>
        <w:rFonts w:ascii="Wingdings" w:hAnsi="Wingdings" w:hint="default"/>
      </w:rPr>
    </w:lvl>
    <w:lvl w:ilvl="6" w:tplc="94587728" w:tentative="1">
      <w:start w:val="1"/>
      <w:numFmt w:val="bullet"/>
      <w:lvlText w:val=""/>
      <w:lvlJc w:val="left"/>
      <w:pPr>
        <w:ind w:left="5324" w:hanging="360"/>
      </w:pPr>
      <w:rPr>
        <w:rFonts w:ascii="Symbol" w:hAnsi="Symbol" w:hint="default"/>
      </w:rPr>
    </w:lvl>
    <w:lvl w:ilvl="7" w:tplc="B9B601D2" w:tentative="1">
      <w:start w:val="1"/>
      <w:numFmt w:val="bullet"/>
      <w:lvlText w:val="o"/>
      <w:lvlJc w:val="left"/>
      <w:pPr>
        <w:ind w:left="6044" w:hanging="360"/>
      </w:pPr>
      <w:rPr>
        <w:rFonts w:ascii="Courier New" w:hAnsi="Courier New" w:hint="default"/>
      </w:rPr>
    </w:lvl>
    <w:lvl w:ilvl="8" w:tplc="0E3C7FFE" w:tentative="1">
      <w:start w:val="1"/>
      <w:numFmt w:val="bullet"/>
      <w:lvlText w:val=""/>
      <w:lvlJc w:val="left"/>
      <w:pPr>
        <w:ind w:left="6764" w:hanging="360"/>
      </w:pPr>
      <w:rPr>
        <w:rFonts w:ascii="Wingdings" w:hAnsi="Wingdings" w:hint="default"/>
      </w:rPr>
    </w:lvl>
  </w:abstractNum>
  <w:num w:numId="1" w16cid:durableId="2054191511">
    <w:abstractNumId w:val="15"/>
  </w:num>
  <w:num w:numId="2" w16cid:durableId="162623339">
    <w:abstractNumId w:val="11"/>
  </w:num>
  <w:num w:numId="3" w16cid:durableId="1427655032">
    <w:abstractNumId w:val="14"/>
  </w:num>
  <w:num w:numId="4" w16cid:durableId="2145076758">
    <w:abstractNumId w:val="1"/>
  </w:num>
  <w:num w:numId="5" w16cid:durableId="1098215163">
    <w:abstractNumId w:val="10"/>
  </w:num>
  <w:num w:numId="6" w16cid:durableId="1475218306">
    <w:abstractNumId w:val="12"/>
  </w:num>
  <w:num w:numId="7" w16cid:durableId="267202673">
    <w:abstractNumId w:val="2"/>
  </w:num>
  <w:num w:numId="8" w16cid:durableId="183399282">
    <w:abstractNumId w:val="5"/>
  </w:num>
  <w:num w:numId="9" w16cid:durableId="1387803775">
    <w:abstractNumId w:val="6"/>
  </w:num>
  <w:num w:numId="10" w16cid:durableId="252475927">
    <w:abstractNumId w:val="0"/>
  </w:num>
  <w:num w:numId="11" w16cid:durableId="672294165">
    <w:abstractNumId w:val="4"/>
  </w:num>
  <w:num w:numId="12" w16cid:durableId="598175795">
    <w:abstractNumId w:val="7"/>
  </w:num>
  <w:num w:numId="13" w16cid:durableId="258367763">
    <w:abstractNumId w:val="9"/>
  </w:num>
  <w:num w:numId="14" w16cid:durableId="1306087306">
    <w:abstractNumId w:val="8"/>
  </w:num>
  <w:num w:numId="15" w16cid:durableId="1960070468">
    <w:abstractNumId w:val="3"/>
  </w:num>
  <w:num w:numId="16" w16cid:durableId="108876856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54E"/>
    <w:rsid w:val="00000353"/>
    <w:rsid w:val="00000543"/>
    <w:rsid w:val="000006CC"/>
    <w:rsid w:val="00000C39"/>
    <w:rsid w:val="00000CF7"/>
    <w:rsid w:val="00001424"/>
    <w:rsid w:val="000017D0"/>
    <w:rsid w:val="00001D0E"/>
    <w:rsid w:val="00001D6E"/>
    <w:rsid w:val="00001DC5"/>
    <w:rsid w:val="00001F41"/>
    <w:rsid w:val="00002218"/>
    <w:rsid w:val="0000228D"/>
    <w:rsid w:val="00002397"/>
    <w:rsid w:val="0000269B"/>
    <w:rsid w:val="000035CE"/>
    <w:rsid w:val="00003743"/>
    <w:rsid w:val="0000383C"/>
    <w:rsid w:val="00003CB7"/>
    <w:rsid w:val="00004076"/>
    <w:rsid w:val="00004121"/>
    <w:rsid w:val="000047B4"/>
    <w:rsid w:val="0000498E"/>
    <w:rsid w:val="00005712"/>
    <w:rsid w:val="000058E9"/>
    <w:rsid w:val="00005C55"/>
    <w:rsid w:val="00006607"/>
    <w:rsid w:val="00006676"/>
    <w:rsid w:val="000078AF"/>
    <w:rsid w:val="00007FD8"/>
    <w:rsid w:val="00010219"/>
    <w:rsid w:val="00010475"/>
    <w:rsid w:val="0001055A"/>
    <w:rsid w:val="0001058F"/>
    <w:rsid w:val="00010832"/>
    <w:rsid w:val="0001090A"/>
    <w:rsid w:val="0001149A"/>
    <w:rsid w:val="0001166B"/>
    <w:rsid w:val="000117F8"/>
    <w:rsid w:val="00011A3A"/>
    <w:rsid w:val="000123B1"/>
    <w:rsid w:val="00012481"/>
    <w:rsid w:val="00012763"/>
    <w:rsid w:val="00013BF9"/>
    <w:rsid w:val="00013E4C"/>
    <w:rsid w:val="000151D5"/>
    <w:rsid w:val="000154F5"/>
    <w:rsid w:val="00015675"/>
    <w:rsid w:val="00015EA0"/>
    <w:rsid w:val="000169E8"/>
    <w:rsid w:val="00016B93"/>
    <w:rsid w:val="00016C45"/>
    <w:rsid w:val="00016D04"/>
    <w:rsid w:val="000170CD"/>
    <w:rsid w:val="000171CC"/>
    <w:rsid w:val="0001729E"/>
    <w:rsid w:val="00017397"/>
    <w:rsid w:val="000175C8"/>
    <w:rsid w:val="00017D88"/>
    <w:rsid w:val="00020185"/>
    <w:rsid w:val="000208D2"/>
    <w:rsid w:val="00020993"/>
    <w:rsid w:val="00020ED8"/>
    <w:rsid w:val="00021246"/>
    <w:rsid w:val="00021513"/>
    <w:rsid w:val="00021F69"/>
    <w:rsid w:val="000222B9"/>
    <w:rsid w:val="00022400"/>
    <w:rsid w:val="00022613"/>
    <w:rsid w:val="000226F6"/>
    <w:rsid w:val="00022AE1"/>
    <w:rsid w:val="00022E8D"/>
    <w:rsid w:val="00022EDE"/>
    <w:rsid w:val="00023483"/>
    <w:rsid w:val="00023E0F"/>
    <w:rsid w:val="00024726"/>
    <w:rsid w:val="00024ADB"/>
    <w:rsid w:val="00024B04"/>
    <w:rsid w:val="00024D12"/>
    <w:rsid w:val="0002534E"/>
    <w:rsid w:val="000257B0"/>
    <w:rsid w:val="00025A1C"/>
    <w:rsid w:val="00025CF3"/>
    <w:rsid w:val="00026139"/>
    <w:rsid w:val="000261E1"/>
    <w:rsid w:val="000261EC"/>
    <w:rsid w:val="0002636F"/>
    <w:rsid w:val="000264D0"/>
    <w:rsid w:val="00027071"/>
    <w:rsid w:val="0002756A"/>
    <w:rsid w:val="000275BA"/>
    <w:rsid w:val="00027601"/>
    <w:rsid w:val="000278A9"/>
    <w:rsid w:val="00027FDC"/>
    <w:rsid w:val="000304EC"/>
    <w:rsid w:val="00030EE3"/>
    <w:rsid w:val="00031EBD"/>
    <w:rsid w:val="00031F5A"/>
    <w:rsid w:val="000322B7"/>
    <w:rsid w:val="00032621"/>
    <w:rsid w:val="00032777"/>
    <w:rsid w:val="000328A4"/>
    <w:rsid w:val="00033321"/>
    <w:rsid w:val="0003348C"/>
    <w:rsid w:val="000338E5"/>
    <w:rsid w:val="000338F9"/>
    <w:rsid w:val="00033A4B"/>
    <w:rsid w:val="00033D51"/>
    <w:rsid w:val="00033ECC"/>
    <w:rsid w:val="00033FD4"/>
    <w:rsid w:val="00034080"/>
    <w:rsid w:val="0003422F"/>
    <w:rsid w:val="0003451F"/>
    <w:rsid w:val="00034DCE"/>
    <w:rsid w:val="00034EFF"/>
    <w:rsid w:val="0003515A"/>
    <w:rsid w:val="00035CC7"/>
    <w:rsid w:val="00035E2E"/>
    <w:rsid w:val="00036873"/>
    <w:rsid w:val="00036F10"/>
    <w:rsid w:val="00037458"/>
    <w:rsid w:val="0003761A"/>
    <w:rsid w:val="000377E1"/>
    <w:rsid w:val="000409DB"/>
    <w:rsid w:val="00040B94"/>
    <w:rsid w:val="00040C2B"/>
    <w:rsid w:val="00041491"/>
    <w:rsid w:val="000416FE"/>
    <w:rsid w:val="00041763"/>
    <w:rsid w:val="00041A87"/>
    <w:rsid w:val="00041E50"/>
    <w:rsid w:val="000422F0"/>
    <w:rsid w:val="00042746"/>
    <w:rsid w:val="000428ED"/>
    <w:rsid w:val="00042B9D"/>
    <w:rsid w:val="00042F3F"/>
    <w:rsid w:val="00043B11"/>
    <w:rsid w:val="000442E0"/>
    <w:rsid w:val="00044882"/>
    <w:rsid w:val="00044892"/>
    <w:rsid w:val="0004578B"/>
    <w:rsid w:val="00045791"/>
    <w:rsid w:val="00045C13"/>
    <w:rsid w:val="00045E24"/>
    <w:rsid w:val="00046177"/>
    <w:rsid w:val="000462AE"/>
    <w:rsid w:val="00046FF0"/>
    <w:rsid w:val="00050176"/>
    <w:rsid w:val="000506E3"/>
    <w:rsid w:val="00050C76"/>
    <w:rsid w:val="00050F45"/>
    <w:rsid w:val="000510DF"/>
    <w:rsid w:val="00051C8E"/>
    <w:rsid w:val="00051CDB"/>
    <w:rsid w:val="00051E81"/>
    <w:rsid w:val="000521E1"/>
    <w:rsid w:val="000524A9"/>
    <w:rsid w:val="00052AC4"/>
    <w:rsid w:val="00052CC8"/>
    <w:rsid w:val="00052E85"/>
    <w:rsid w:val="00053326"/>
    <w:rsid w:val="00053B08"/>
    <w:rsid w:val="00053E6D"/>
    <w:rsid w:val="00054F4B"/>
    <w:rsid w:val="0005510D"/>
    <w:rsid w:val="000559B9"/>
    <w:rsid w:val="000561ED"/>
    <w:rsid w:val="00056BB7"/>
    <w:rsid w:val="0005742E"/>
    <w:rsid w:val="0005743C"/>
    <w:rsid w:val="00057FC9"/>
    <w:rsid w:val="00060387"/>
    <w:rsid w:val="00060677"/>
    <w:rsid w:val="00060DB6"/>
    <w:rsid w:val="00061355"/>
    <w:rsid w:val="0006163A"/>
    <w:rsid w:val="000624D2"/>
    <w:rsid w:val="00062608"/>
    <w:rsid w:val="0006273A"/>
    <w:rsid w:val="00062B65"/>
    <w:rsid w:val="00062E60"/>
    <w:rsid w:val="0006333D"/>
    <w:rsid w:val="00063343"/>
    <w:rsid w:val="000639DB"/>
    <w:rsid w:val="00063CDC"/>
    <w:rsid w:val="00063D57"/>
    <w:rsid w:val="00063EB1"/>
    <w:rsid w:val="00064687"/>
    <w:rsid w:val="000649C9"/>
    <w:rsid w:val="00064EEA"/>
    <w:rsid w:val="00065303"/>
    <w:rsid w:val="00065594"/>
    <w:rsid w:val="00065A88"/>
    <w:rsid w:val="00065F18"/>
    <w:rsid w:val="00066498"/>
    <w:rsid w:val="00067051"/>
    <w:rsid w:val="00067329"/>
    <w:rsid w:val="00067456"/>
    <w:rsid w:val="00067845"/>
    <w:rsid w:val="00067BA1"/>
    <w:rsid w:val="00067CEA"/>
    <w:rsid w:val="00067E34"/>
    <w:rsid w:val="00070E94"/>
    <w:rsid w:val="00071506"/>
    <w:rsid w:val="0007154F"/>
    <w:rsid w:val="000718AF"/>
    <w:rsid w:val="000718F9"/>
    <w:rsid w:val="00071CBC"/>
    <w:rsid w:val="00071E45"/>
    <w:rsid w:val="00072022"/>
    <w:rsid w:val="000721CE"/>
    <w:rsid w:val="00072856"/>
    <w:rsid w:val="000728CA"/>
    <w:rsid w:val="00073280"/>
    <w:rsid w:val="000734BA"/>
    <w:rsid w:val="000736F7"/>
    <w:rsid w:val="000740B1"/>
    <w:rsid w:val="000744BF"/>
    <w:rsid w:val="00074925"/>
    <w:rsid w:val="00074E0D"/>
    <w:rsid w:val="00074E37"/>
    <w:rsid w:val="00075176"/>
    <w:rsid w:val="00075B92"/>
    <w:rsid w:val="00076410"/>
    <w:rsid w:val="00076454"/>
    <w:rsid w:val="0007792A"/>
    <w:rsid w:val="0007797E"/>
    <w:rsid w:val="00077C89"/>
    <w:rsid w:val="000800F5"/>
    <w:rsid w:val="000804D0"/>
    <w:rsid w:val="00080505"/>
    <w:rsid w:val="0008060E"/>
    <w:rsid w:val="00080A10"/>
    <w:rsid w:val="000812D3"/>
    <w:rsid w:val="00081469"/>
    <w:rsid w:val="00081AB1"/>
    <w:rsid w:val="00081FAD"/>
    <w:rsid w:val="000823FC"/>
    <w:rsid w:val="000828BF"/>
    <w:rsid w:val="00082CAA"/>
    <w:rsid w:val="00082DCF"/>
    <w:rsid w:val="000834E2"/>
    <w:rsid w:val="00084139"/>
    <w:rsid w:val="00084B7B"/>
    <w:rsid w:val="00084BF0"/>
    <w:rsid w:val="00084EE5"/>
    <w:rsid w:val="00085157"/>
    <w:rsid w:val="0008539F"/>
    <w:rsid w:val="000855CC"/>
    <w:rsid w:val="000856DA"/>
    <w:rsid w:val="0008579E"/>
    <w:rsid w:val="00085BBC"/>
    <w:rsid w:val="000867C9"/>
    <w:rsid w:val="00090316"/>
    <w:rsid w:val="00090346"/>
    <w:rsid w:val="00090B64"/>
    <w:rsid w:val="00091785"/>
    <w:rsid w:val="00091898"/>
    <w:rsid w:val="00091CEA"/>
    <w:rsid w:val="0009236F"/>
    <w:rsid w:val="00093415"/>
    <w:rsid w:val="000937D5"/>
    <w:rsid w:val="00093981"/>
    <w:rsid w:val="00093C08"/>
    <w:rsid w:val="00093CD9"/>
    <w:rsid w:val="00094103"/>
    <w:rsid w:val="000946E4"/>
    <w:rsid w:val="00094BA3"/>
    <w:rsid w:val="00094ED3"/>
    <w:rsid w:val="0009524E"/>
    <w:rsid w:val="00095547"/>
    <w:rsid w:val="00095613"/>
    <w:rsid w:val="00095A09"/>
    <w:rsid w:val="00095B7C"/>
    <w:rsid w:val="000967F5"/>
    <w:rsid w:val="00096897"/>
    <w:rsid w:val="00096E2F"/>
    <w:rsid w:val="00097908"/>
    <w:rsid w:val="00097A98"/>
    <w:rsid w:val="000A014F"/>
    <w:rsid w:val="000A01D7"/>
    <w:rsid w:val="000A041C"/>
    <w:rsid w:val="000A28D5"/>
    <w:rsid w:val="000A29C5"/>
    <w:rsid w:val="000A2BFD"/>
    <w:rsid w:val="000A3CAB"/>
    <w:rsid w:val="000A4820"/>
    <w:rsid w:val="000A4834"/>
    <w:rsid w:val="000A4E5F"/>
    <w:rsid w:val="000A5481"/>
    <w:rsid w:val="000A584C"/>
    <w:rsid w:val="000A5A2E"/>
    <w:rsid w:val="000A6443"/>
    <w:rsid w:val="000A65EA"/>
    <w:rsid w:val="000A676C"/>
    <w:rsid w:val="000A68F1"/>
    <w:rsid w:val="000A6F27"/>
    <w:rsid w:val="000A72F0"/>
    <w:rsid w:val="000A7A7A"/>
    <w:rsid w:val="000A7D27"/>
    <w:rsid w:val="000B0275"/>
    <w:rsid w:val="000B03C9"/>
    <w:rsid w:val="000B04F4"/>
    <w:rsid w:val="000B067A"/>
    <w:rsid w:val="000B0E54"/>
    <w:rsid w:val="000B1540"/>
    <w:rsid w:val="000B1CB0"/>
    <w:rsid w:val="000B1E11"/>
    <w:rsid w:val="000B1FEF"/>
    <w:rsid w:val="000B23E9"/>
    <w:rsid w:val="000B2412"/>
    <w:rsid w:val="000B2755"/>
    <w:rsid w:val="000B2CEF"/>
    <w:rsid w:val="000B33FD"/>
    <w:rsid w:val="000B343D"/>
    <w:rsid w:val="000B3689"/>
    <w:rsid w:val="000B3771"/>
    <w:rsid w:val="000B3BC2"/>
    <w:rsid w:val="000B424E"/>
    <w:rsid w:val="000B4ABA"/>
    <w:rsid w:val="000B4B3F"/>
    <w:rsid w:val="000B4E4B"/>
    <w:rsid w:val="000B4F87"/>
    <w:rsid w:val="000B4F93"/>
    <w:rsid w:val="000B59C0"/>
    <w:rsid w:val="000B59F6"/>
    <w:rsid w:val="000B5F8E"/>
    <w:rsid w:val="000B5FB8"/>
    <w:rsid w:val="000B64BD"/>
    <w:rsid w:val="000B6696"/>
    <w:rsid w:val="000B6A3F"/>
    <w:rsid w:val="000B6C16"/>
    <w:rsid w:val="000B6EFB"/>
    <w:rsid w:val="000B748C"/>
    <w:rsid w:val="000B7499"/>
    <w:rsid w:val="000B754C"/>
    <w:rsid w:val="000B7691"/>
    <w:rsid w:val="000B789E"/>
    <w:rsid w:val="000B7DC7"/>
    <w:rsid w:val="000C01DE"/>
    <w:rsid w:val="000C06CC"/>
    <w:rsid w:val="000C078E"/>
    <w:rsid w:val="000C0CF4"/>
    <w:rsid w:val="000C118D"/>
    <w:rsid w:val="000C1842"/>
    <w:rsid w:val="000C2BC8"/>
    <w:rsid w:val="000C2C94"/>
    <w:rsid w:val="000C2E3C"/>
    <w:rsid w:val="000C3140"/>
    <w:rsid w:val="000C3492"/>
    <w:rsid w:val="000C4B16"/>
    <w:rsid w:val="000C4B7C"/>
    <w:rsid w:val="000C4CB1"/>
    <w:rsid w:val="000C4E1F"/>
    <w:rsid w:val="000C50C3"/>
    <w:rsid w:val="000C5386"/>
    <w:rsid w:val="000C5633"/>
    <w:rsid w:val="000C58B6"/>
    <w:rsid w:val="000C5AA3"/>
    <w:rsid w:val="000C5B8D"/>
    <w:rsid w:val="000C5C55"/>
    <w:rsid w:val="000C5F96"/>
    <w:rsid w:val="000C6006"/>
    <w:rsid w:val="000C61C3"/>
    <w:rsid w:val="000C6AE1"/>
    <w:rsid w:val="000C6B2E"/>
    <w:rsid w:val="000C6C26"/>
    <w:rsid w:val="000C6CC3"/>
    <w:rsid w:val="000C7739"/>
    <w:rsid w:val="000C7A6B"/>
    <w:rsid w:val="000C7DEE"/>
    <w:rsid w:val="000D00CD"/>
    <w:rsid w:val="000D018B"/>
    <w:rsid w:val="000D0218"/>
    <w:rsid w:val="000D0390"/>
    <w:rsid w:val="000D0DBB"/>
    <w:rsid w:val="000D1995"/>
    <w:rsid w:val="000D1BF1"/>
    <w:rsid w:val="000D21F6"/>
    <w:rsid w:val="000D2805"/>
    <w:rsid w:val="000D2B6B"/>
    <w:rsid w:val="000D2FB1"/>
    <w:rsid w:val="000D3008"/>
    <w:rsid w:val="000D3091"/>
    <w:rsid w:val="000D35A7"/>
    <w:rsid w:val="000D367F"/>
    <w:rsid w:val="000D3AC2"/>
    <w:rsid w:val="000D3BA6"/>
    <w:rsid w:val="000D3CD0"/>
    <w:rsid w:val="000D3D3D"/>
    <w:rsid w:val="000D3F92"/>
    <w:rsid w:val="000D40D0"/>
    <w:rsid w:val="000D42C3"/>
    <w:rsid w:val="000D4500"/>
    <w:rsid w:val="000D481F"/>
    <w:rsid w:val="000D4A99"/>
    <w:rsid w:val="000D4C61"/>
    <w:rsid w:val="000D4DCB"/>
    <w:rsid w:val="000D5135"/>
    <w:rsid w:val="000D5690"/>
    <w:rsid w:val="000D647C"/>
    <w:rsid w:val="000D724D"/>
    <w:rsid w:val="000D78F6"/>
    <w:rsid w:val="000D790A"/>
    <w:rsid w:val="000D7AEA"/>
    <w:rsid w:val="000D7B33"/>
    <w:rsid w:val="000D7B9B"/>
    <w:rsid w:val="000D7DBF"/>
    <w:rsid w:val="000E012D"/>
    <w:rsid w:val="000E01A9"/>
    <w:rsid w:val="000E0365"/>
    <w:rsid w:val="000E091E"/>
    <w:rsid w:val="000E0AC3"/>
    <w:rsid w:val="000E0B61"/>
    <w:rsid w:val="000E0DDC"/>
    <w:rsid w:val="000E0EFF"/>
    <w:rsid w:val="000E0FDE"/>
    <w:rsid w:val="000E14F7"/>
    <w:rsid w:val="000E1742"/>
    <w:rsid w:val="000E1C16"/>
    <w:rsid w:val="000E1FF0"/>
    <w:rsid w:val="000E290A"/>
    <w:rsid w:val="000E2BB4"/>
    <w:rsid w:val="000E2C66"/>
    <w:rsid w:val="000E2D81"/>
    <w:rsid w:val="000E3E2C"/>
    <w:rsid w:val="000E3EFE"/>
    <w:rsid w:val="000E43A6"/>
    <w:rsid w:val="000E4E5F"/>
    <w:rsid w:val="000E58A5"/>
    <w:rsid w:val="000E599C"/>
    <w:rsid w:val="000E6071"/>
    <w:rsid w:val="000E6111"/>
    <w:rsid w:val="000E6DCE"/>
    <w:rsid w:val="000E6E7D"/>
    <w:rsid w:val="000E7036"/>
    <w:rsid w:val="000E770D"/>
    <w:rsid w:val="000E7A7E"/>
    <w:rsid w:val="000F0067"/>
    <w:rsid w:val="000F008F"/>
    <w:rsid w:val="000F0CF9"/>
    <w:rsid w:val="000F1234"/>
    <w:rsid w:val="000F123C"/>
    <w:rsid w:val="000F1275"/>
    <w:rsid w:val="000F1CD0"/>
    <w:rsid w:val="000F1F1C"/>
    <w:rsid w:val="000F2099"/>
    <w:rsid w:val="000F2584"/>
    <w:rsid w:val="000F2FED"/>
    <w:rsid w:val="000F3267"/>
    <w:rsid w:val="000F3576"/>
    <w:rsid w:val="000F35EE"/>
    <w:rsid w:val="000F4D39"/>
    <w:rsid w:val="000F5624"/>
    <w:rsid w:val="000F5895"/>
    <w:rsid w:val="000F5D72"/>
    <w:rsid w:val="000F605D"/>
    <w:rsid w:val="000F637C"/>
    <w:rsid w:val="000F6691"/>
    <w:rsid w:val="000F6A92"/>
    <w:rsid w:val="000F6FBD"/>
    <w:rsid w:val="000F7F78"/>
    <w:rsid w:val="00100326"/>
    <w:rsid w:val="00100794"/>
    <w:rsid w:val="00100872"/>
    <w:rsid w:val="00101599"/>
    <w:rsid w:val="00101C5D"/>
    <w:rsid w:val="00101D66"/>
    <w:rsid w:val="00101ED4"/>
    <w:rsid w:val="00102879"/>
    <w:rsid w:val="00102995"/>
    <w:rsid w:val="00102E50"/>
    <w:rsid w:val="0010369A"/>
    <w:rsid w:val="0010384F"/>
    <w:rsid w:val="001049FD"/>
    <w:rsid w:val="00104B9F"/>
    <w:rsid w:val="001050BF"/>
    <w:rsid w:val="0010514B"/>
    <w:rsid w:val="00105648"/>
    <w:rsid w:val="001058C7"/>
    <w:rsid w:val="00105D3B"/>
    <w:rsid w:val="00106078"/>
    <w:rsid w:val="0010616D"/>
    <w:rsid w:val="00106331"/>
    <w:rsid w:val="00106CBF"/>
    <w:rsid w:val="0010706B"/>
    <w:rsid w:val="00107534"/>
    <w:rsid w:val="00107E87"/>
    <w:rsid w:val="00110478"/>
    <w:rsid w:val="00110F55"/>
    <w:rsid w:val="00110FA7"/>
    <w:rsid w:val="0011130F"/>
    <w:rsid w:val="0011192E"/>
    <w:rsid w:val="00111BAF"/>
    <w:rsid w:val="00111D4D"/>
    <w:rsid w:val="001123AE"/>
    <w:rsid w:val="001137D3"/>
    <w:rsid w:val="00113E40"/>
    <w:rsid w:val="00114433"/>
    <w:rsid w:val="00114CE1"/>
    <w:rsid w:val="00115392"/>
    <w:rsid w:val="001153C7"/>
    <w:rsid w:val="00115461"/>
    <w:rsid w:val="00115779"/>
    <w:rsid w:val="00115B2B"/>
    <w:rsid w:val="00116106"/>
    <w:rsid w:val="00116131"/>
    <w:rsid w:val="0011642B"/>
    <w:rsid w:val="00116788"/>
    <w:rsid w:val="0011711B"/>
    <w:rsid w:val="001171C9"/>
    <w:rsid w:val="00117F8A"/>
    <w:rsid w:val="00120448"/>
    <w:rsid w:val="00120883"/>
    <w:rsid w:val="001216A3"/>
    <w:rsid w:val="001216D5"/>
    <w:rsid w:val="0012171B"/>
    <w:rsid w:val="00121B9B"/>
    <w:rsid w:val="001223F5"/>
    <w:rsid w:val="00122A04"/>
    <w:rsid w:val="00122ADC"/>
    <w:rsid w:val="00123190"/>
    <w:rsid w:val="001239A1"/>
    <w:rsid w:val="00123D0E"/>
    <w:rsid w:val="00123EB2"/>
    <w:rsid w:val="00124460"/>
    <w:rsid w:val="001246F2"/>
    <w:rsid w:val="00124A5C"/>
    <w:rsid w:val="00124C3D"/>
    <w:rsid w:val="00124C41"/>
    <w:rsid w:val="00124F3B"/>
    <w:rsid w:val="0012502F"/>
    <w:rsid w:val="001251B7"/>
    <w:rsid w:val="001257FE"/>
    <w:rsid w:val="00125A8C"/>
    <w:rsid w:val="0012694B"/>
    <w:rsid w:val="00126C2F"/>
    <w:rsid w:val="00127180"/>
    <w:rsid w:val="001275CC"/>
    <w:rsid w:val="00127BF3"/>
    <w:rsid w:val="00127C22"/>
    <w:rsid w:val="0013031D"/>
    <w:rsid w:val="00130AD5"/>
    <w:rsid w:val="00130EA3"/>
    <w:rsid w:val="00130F59"/>
    <w:rsid w:val="0013105E"/>
    <w:rsid w:val="001312B5"/>
    <w:rsid w:val="0013137A"/>
    <w:rsid w:val="00131D01"/>
    <w:rsid w:val="00132156"/>
    <w:rsid w:val="001325E6"/>
    <w:rsid w:val="00132BB1"/>
    <w:rsid w:val="001338ED"/>
    <w:rsid w:val="00133EC0"/>
    <w:rsid w:val="00133EE2"/>
    <w:rsid w:val="0013407F"/>
    <w:rsid w:val="001348F5"/>
    <w:rsid w:val="00134A37"/>
    <w:rsid w:val="00134F0A"/>
    <w:rsid w:val="00135850"/>
    <w:rsid w:val="00135B60"/>
    <w:rsid w:val="00135B8F"/>
    <w:rsid w:val="00135C09"/>
    <w:rsid w:val="001367A6"/>
    <w:rsid w:val="0013768A"/>
    <w:rsid w:val="00137728"/>
    <w:rsid w:val="00137EC9"/>
    <w:rsid w:val="00137F7C"/>
    <w:rsid w:val="001400AC"/>
    <w:rsid w:val="001406D9"/>
    <w:rsid w:val="00140993"/>
    <w:rsid w:val="00140AF6"/>
    <w:rsid w:val="001413A7"/>
    <w:rsid w:val="00141734"/>
    <w:rsid w:val="00141935"/>
    <w:rsid w:val="00141949"/>
    <w:rsid w:val="00141CE5"/>
    <w:rsid w:val="00141F69"/>
    <w:rsid w:val="00142156"/>
    <w:rsid w:val="0014267E"/>
    <w:rsid w:val="001426A6"/>
    <w:rsid w:val="001426CF"/>
    <w:rsid w:val="001426ED"/>
    <w:rsid w:val="00142CF4"/>
    <w:rsid w:val="00142FB3"/>
    <w:rsid w:val="0014307B"/>
    <w:rsid w:val="001437E9"/>
    <w:rsid w:val="001438F3"/>
    <w:rsid w:val="00143A3F"/>
    <w:rsid w:val="00143B8F"/>
    <w:rsid w:val="00143C44"/>
    <w:rsid w:val="00144908"/>
    <w:rsid w:val="001449FF"/>
    <w:rsid w:val="00144C06"/>
    <w:rsid w:val="00144CC9"/>
    <w:rsid w:val="00145AA3"/>
    <w:rsid w:val="00145BFF"/>
    <w:rsid w:val="001467A7"/>
    <w:rsid w:val="001467CA"/>
    <w:rsid w:val="001474FD"/>
    <w:rsid w:val="0014751F"/>
    <w:rsid w:val="00147D27"/>
    <w:rsid w:val="00147E1D"/>
    <w:rsid w:val="0015001F"/>
    <w:rsid w:val="00150035"/>
    <w:rsid w:val="00150A72"/>
    <w:rsid w:val="0015169C"/>
    <w:rsid w:val="001518C2"/>
    <w:rsid w:val="00151BC4"/>
    <w:rsid w:val="00151EE1"/>
    <w:rsid w:val="0015232B"/>
    <w:rsid w:val="00152BE5"/>
    <w:rsid w:val="0015314C"/>
    <w:rsid w:val="00153DD3"/>
    <w:rsid w:val="00153EC2"/>
    <w:rsid w:val="00154782"/>
    <w:rsid w:val="00154C91"/>
    <w:rsid w:val="001555C0"/>
    <w:rsid w:val="00155F0B"/>
    <w:rsid w:val="00155F81"/>
    <w:rsid w:val="00156644"/>
    <w:rsid w:val="001567FD"/>
    <w:rsid w:val="00156E20"/>
    <w:rsid w:val="001571C7"/>
    <w:rsid w:val="001573A8"/>
    <w:rsid w:val="00157601"/>
    <w:rsid w:val="0015774C"/>
    <w:rsid w:val="00157B27"/>
    <w:rsid w:val="00160368"/>
    <w:rsid w:val="0016070E"/>
    <w:rsid w:val="00161094"/>
    <w:rsid w:val="001619FB"/>
    <w:rsid w:val="00161E91"/>
    <w:rsid w:val="00162999"/>
    <w:rsid w:val="00162F64"/>
    <w:rsid w:val="00162FE3"/>
    <w:rsid w:val="00163395"/>
    <w:rsid w:val="00163CB7"/>
    <w:rsid w:val="00164EAD"/>
    <w:rsid w:val="001654CC"/>
    <w:rsid w:val="00165CBE"/>
    <w:rsid w:val="00165D99"/>
    <w:rsid w:val="0016600C"/>
    <w:rsid w:val="001660D3"/>
    <w:rsid w:val="0016633F"/>
    <w:rsid w:val="00166BE5"/>
    <w:rsid w:val="00166CBE"/>
    <w:rsid w:val="00167160"/>
    <w:rsid w:val="001672CC"/>
    <w:rsid w:val="00167C4B"/>
    <w:rsid w:val="00170904"/>
    <w:rsid w:val="00170D93"/>
    <w:rsid w:val="00170E7F"/>
    <w:rsid w:val="00171714"/>
    <w:rsid w:val="00171E66"/>
    <w:rsid w:val="00172209"/>
    <w:rsid w:val="00172801"/>
    <w:rsid w:val="00172A55"/>
    <w:rsid w:val="00172AF5"/>
    <w:rsid w:val="001733BD"/>
    <w:rsid w:val="0017366E"/>
    <w:rsid w:val="001744E9"/>
    <w:rsid w:val="0017451D"/>
    <w:rsid w:val="00174647"/>
    <w:rsid w:val="00174A10"/>
    <w:rsid w:val="00174AA6"/>
    <w:rsid w:val="00174D90"/>
    <w:rsid w:val="00174EE7"/>
    <w:rsid w:val="001758CD"/>
    <w:rsid w:val="0017615B"/>
    <w:rsid w:val="001761F0"/>
    <w:rsid w:val="001763CC"/>
    <w:rsid w:val="001765D5"/>
    <w:rsid w:val="0017665C"/>
    <w:rsid w:val="00176B15"/>
    <w:rsid w:val="00176EB2"/>
    <w:rsid w:val="00176F77"/>
    <w:rsid w:val="001771DA"/>
    <w:rsid w:val="0017728A"/>
    <w:rsid w:val="001774A1"/>
    <w:rsid w:val="0017791F"/>
    <w:rsid w:val="00177AD2"/>
    <w:rsid w:val="00177BCC"/>
    <w:rsid w:val="00177C73"/>
    <w:rsid w:val="00177E8E"/>
    <w:rsid w:val="00177F68"/>
    <w:rsid w:val="00177FD9"/>
    <w:rsid w:val="001802EF"/>
    <w:rsid w:val="00180461"/>
    <w:rsid w:val="0018127A"/>
    <w:rsid w:val="001815A8"/>
    <w:rsid w:val="0018183E"/>
    <w:rsid w:val="00181AD4"/>
    <w:rsid w:val="001824AC"/>
    <w:rsid w:val="00182BD4"/>
    <w:rsid w:val="00183102"/>
    <w:rsid w:val="00183126"/>
    <w:rsid w:val="001840FA"/>
    <w:rsid w:val="00184375"/>
    <w:rsid w:val="0018475D"/>
    <w:rsid w:val="00184981"/>
    <w:rsid w:val="001849F7"/>
    <w:rsid w:val="00184BD8"/>
    <w:rsid w:val="001859FE"/>
    <w:rsid w:val="00185B87"/>
    <w:rsid w:val="00185D44"/>
    <w:rsid w:val="00186204"/>
    <w:rsid w:val="0018623B"/>
    <w:rsid w:val="001865F0"/>
    <w:rsid w:val="00186CA0"/>
    <w:rsid w:val="0018743C"/>
    <w:rsid w:val="00187620"/>
    <w:rsid w:val="00187CFB"/>
    <w:rsid w:val="00187DF8"/>
    <w:rsid w:val="00190079"/>
    <w:rsid w:val="001901D9"/>
    <w:rsid w:val="001908CF"/>
    <w:rsid w:val="00190B83"/>
    <w:rsid w:val="00190BBD"/>
    <w:rsid w:val="00191ECD"/>
    <w:rsid w:val="001925B5"/>
    <w:rsid w:val="00192F53"/>
    <w:rsid w:val="001935B0"/>
    <w:rsid w:val="00194664"/>
    <w:rsid w:val="001946F3"/>
    <w:rsid w:val="00194C76"/>
    <w:rsid w:val="00195004"/>
    <w:rsid w:val="001955C3"/>
    <w:rsid w:val="00195620"/>
    <w:rsid w:val="0019597A"/>
    <w:rsid w:val="0019597C"/>
    <w:rsid w:val="0019622E"/>
    <w:rsid w:val="00196562"/>
    <w:rsid w:val="001966A7"/>
    <w:rsid w:val="00196E90"/>
    <w:rsid w:val="0019707B"/>
    <w:rsid w:val="001975E1"/>
    <w:rsid w:val="00197C46"/>
    <w:rsid w:val="001A02F1"/>
    <w:rsid w:val="001A0D19"/>
    <w:rsid w:val="001A0F72"/>
    <w:rsid w:val="001A10F9"/>
    <w:rsid w:val="001A110A"/>
    <w:rsid w:val="001A176B"/>
    <w:rsid w:val="001A288E"/>
    <w:rsid w:val="001A2DCD"/>
    <w:rsid w:val="001A32F0"/>
    <w:rsid w:val="001A372B"/>
    <w:rsid w:val="001A40A2"/>
    <w:rsid w:val="001A4627"/>
    <w:rsid w:val="001A4979"/>
    <w:rsid w:val="001A50B5"/>
    <w:rsid w:val="001A5480"/>
    <w:rsid w:val="001A552B"/>
    <w:rsid w:val="001A58BA"/>
    <w:rsid w:val="001A62E4"/>
    <w:rsid w:val="001A6538"/>
    <w:rsid w:val="001A6B08"/>
    <w:rsid w:val="001A6F8E"/>
    <w:rsid w:val="001A7786"/>
    <w:rsid w:val="001A7CB6"/>
    <w:rsid w:val="001B00B3"/>
    <w:rsid w:val="001B023C"/>
    <w:rsid w:val="001B033B"/>
    <w:rsid w:val="001B0360"/>
    <w:rsid w:val="001B0D77"/>
    <w:rsid w:val="001B15D3"/>
    <w:rsid w:val="001B1985"/>
    <w:rsid w:val="001B1BCE"/>
    <w:rsid w:val="001B1F38"/>
    <w:rsid w:val="001B214A"/>
    <w:rsid w:val="001B21D4"/>
    <w:rsid w:val="001B229F"/>
    <w:rsid w:val="001B2BAC"/>
    <w:rsid w:val="001B2E9F"/>
    <w:rsid w:val="001B3443"/>
    <w:rsid w:val="001B399F"/>
    <w:rsid w:val="001B3EF3"/>
    <w:rsid w:val="001B442C"/>
    <w:rsid w:val="001B4E6A"/>
    <w:rsid w:val="001B5017"/>
    <w:rsid w:val="001B50E6"/>
    <w:rsid w:val="001B51A9"/>
    <w:rsid w:val="001B546D"/>
    <w:rsid w:val="001B57B0"/>
    <w:rsid w:val="001B5BC1"/>
    <w:rsid w:val="001B65E2"/>
    <w:rsid w:val="001B65FA"/>
    <w:rsid w:val="001B6977"/>
    <w:rsid w:val="001B7334"/>
    <w:rsid w:val="001B7496"/>
    <w:rsid w:val="001B79F1"/>
    <w:rsid w:val="001B7A59"/>
    <w:rsid w:val="001B7C62"/>
    <w:rsid w:val="001C0326"/>
    <w:rsid w:val="001C053C"/>
    <w:rsid w:val="001C0674"/>
    <w:rsid w:val="001C06AC"/>
    <w:rsid w:val="001C0E88"/>
    <w:rsid w:val="001C1132"/>
    <w:rsid w:val="001C135F"/>
    <w:rsid w:val="001C1388"/>
    <w:rsid w:val="001C192F"/>
    <w:rsid w:val="001C1969"/>
    <w:rsid w:val="001C1B93"/>
    <w:rsid w:val="001C33A8"/>
    <w:rsid w:val="001C3C42"/>
    <w:rsid w:val="001C4091"/>
    <w:rsid w:val="001C5A6B"/>
    <w:rsid w:val="001C5B89"/>
    <w:rsid w:val="001C5C7F"/>
    <w:rsid w:val="001C5DD7"/>
    <w:rsid w:val="001C64A9"/>
    <w:rsid w:val="001C680B"/>
    <w:rsid w:val="001C690C"/>
    <w:rsid w:val="001C6A8F"/>
    <w:rsid w:val="001C6BFE"/>
    <w:rsid w:val="001C6C7F"/>
    <w:rsid w:val="001C7062"/>
    <w:rsid w:val="001C7365"/>
    <w:rsid w:val="001C7D0D"/>
    <w:rsid w:val="001D0511"/>
    <w:rsid w:val="001D0958"/>
    <w:rsid w:val="001D0A4B"/>
    <w:rsid w:val="001D1416"/>
    <w:rsid w:val="001D1501"/>
    <w:rsid w:val="001D16AE"/>
    <w:rsid w:val="001D2001"/>
    <w:rsid w:val="001D2080"/>
    <w:rsid w:val="001D2BB1"/>
    <w:rsid w:val="001D2D27"/>
    <w:rsid w:val="001D4F15"/>
    <w:rsid w:val="001D5DCF"/>
    <w:rsid w:val="001D5DE6"/>
    <w:rsid w:val="001D62DB"/>
    <w:rsid w:val="001D6481"/>
    <w:rsid w:val="001D656F"/>
    <w:rsid w:val="001D6768"/>
    <w:rsid w:val="001D6A82"/>
    <w:rsid w:val="001D6DE0"/>
    <w:rsid w:val="001D6E3F"/>
    <w:rsid w:val="001D7869"/>
    <w:rsid w:val="001D7B66"/>
    <w:rsid w:val="001E084A"/>
    <w:rsid w:val="001E0D0F"/>
    <w:rsid w:val="001E114E"/>
    <w:rsid w:val="001E1442"/>
    <w:rsid w:val="001E1584"/>
    <w:rsid w:val="001E1829"/>
    <w:rsid w:val="001E22D8"/>
    <w:rsid w:val="001E2519"/>
    <w:rsid w:val="001E25A3"/>
    <w:rsid w:val="001E294B"/>
    <w:rsid w:val="001E377B"/>
    <w:rsid w:val="001E5022"/>
    <w:rsid w:val="001E51E7"/>
    <w:rsid w:val="001E520C"/>
    <w:rsid w:val="001E5CA5"/>
    <w:rsid w:val="001E6EEC"/>
    <w:rsid w:val="001E6EFF"/>
    <w:rsid w:val="001E6F06"/>
    <w:rsid w:val="001E707D"/>
    <w:rsid w:val="001F007D"/>
    <w:rsid w:val="001F00C7"/>
    <w:rsid w:val="001F0844"/>
    <w:rsid w:val="001F0FA7"/>
    <w:rsid w:val="001F1253"/>
    <w:rsid w:val="001F1403"/>
    <w:rsid w:val="001F1F2A"/>
    <w:rsid w:val="001F24CC"/>
    <w:rsid w:val="001F263A"/>
    <w:rsid w:val="001F2D8A"/>
    <w:rsid w:val="001F2E8C"/>
    <w:rsid w:val="001F2EE9"/>
    <w:rsid w:val="001F2F78"/>
    <w:rsid w:val="001F320F"/>
    <w:rsid w:val="001F3235"/>
    <w:rsid w:val="001F3BC1"/>
    <w:rsid w:val="001F3DB9"/>
    <w:rsid w:val="001F4014"/>
    <w:rsid w:val="001F40B2"/>
    <w:rsid w:val="001F4DBC"/>
    <w:rsid w:val="001F5142"/>
    <w:rsid w:val="001F5153"/>
    <w:rsid w:val="001F63AC"/>
    <w:rsid w:val="001F6BB8"/>
    <w:rsid w:val="001F6C06"/>
    <w:rsid w:val="001F6C30"/>
    <w:rsid w:val="001F6DBE"/>
    <w:rsid w:val="001F6FDB"/>
    <w:rsid w:val="001F7065"/>
    <w:rsid w:val="001F755D"/>
    <w:rsid w:val="001F75C4"/>
    <w:rsid w:val="001F774D"/>
    <w:rsid w:val="001F7C11"/>
    <w:rsid w:val="001F7D0B"/>
    <w:rsid w:val="002003DC"/>
    <w:rsid w:val="002012DD"/>
    <w:rsid w:val="0020132E"/>
    <w:rsid w:val="002014DE"/>
    <w:rsid w:val="00201722"/>
    <w:rsid w:val="00201D34"/>
    <w:rsid w:val="0020216F"/>
    <w:rsid w:val="0020231A"/>
    <w:rsid w:val="002026CD"/>
    <w:rsid w:val="002033FC"/>
    <w:rsid w:val="00203520"/>
    <w:rsid w:val="00203862"/>
    <w:rsid w:val="00203F17"/>
    <w:rsid w:val="002044A1"/>
    <w:rsid w:val="002044BB"/>
    <w:rsid w:val="002045AA"/>
    <w:rsid w:val="002046BC"/>
    <w:rsid w:val="00204DBA"/>
    <w:rsid w:val="00204DCF"/>
    <w:rsid w:val="00204E9E"/>
    <w:rsid w:val="0020525B"/>
    <w:rsid w:val="00205441"/>
    <w:rsid w:val="002058C5"/>
    <w:rsid w:val="00205D81"/>
    <w:rsid w:val="00205E79"/>
    <w:rsid w:val="00206996"/>
    <w:rsid w:val="002069DD"/>
    <w:rsid w:val="00206B0E"/>
    <w:rsid w:val="00207119"/>
    <w:rsid w:val="0020795D"/>
    <w:rsid w:val="00207A52"/>
    <w:rsid w:val="00207E10"/>
    <w:rsid w:val="0021044B"/>
    <w:rsid w:val="00210B09"/>
    <w:rsid w:val="00210C9E"/>
    <w:rsid w:val="0021141C"/>
    <w:rsid w:val="002114E1"/>
    <w:rsid w:val="00211840"/>
    <w:rsid w:val="0021199A"/>
    <w:rsid w:val="00211A3C"/>
    <w:rsid w:val="0021234A"/>
    <w:rsid w:val="002123CF"/>
    <w:rsid w:val="00212762"/>
    <w:rsid w:val="002127EE"/>
    <w:rsid w:val="0021296A"/>
    <w:rsid w:val="002130BF"/>
    <w:rsid w:val="00213CDB"/>
    <w:rsid w:val="00213D02"/>
    <w:rsid w:val="00214054"/>
    <w:rsid w:val="0021407F"/>
    <w:rsid w:val="00215455"/>
    <w:rsid w:val="00215804"/>
    <w:rsid w:val="002158B5"/>
    <w:rsid w:val="002158F9"/>
    <w:rsid w:val="0021592B"/>
    <w:rsid w:val="00215A88"/>
    <w:rsid w:val="00216217"/>
    <w:rsid w:val="0021723D"/>
    <w:rsid w:val="002173AE"/>
    <w:rsid w:val="002174AC"/>
    <w:rsid w:val="00220E5F"/>
    <w:rsid w:val="00220FA5"/>
    <w:rsid w:val="0022122F"/>
    <w:rsid w:val="002212B5"/>
    <w:rsid w:val="0022156D"/>
    <w:rsid w:val="00221589"/>
    <w:rsid w:val="00221CD4"/>
    <w:rsid w:val="00221DE1"/>
    <w:rsid w:val="00223158"/>
    <w:rsid w:val="00223290"/>
    <w:rsid w:val="00223325"/>
    <w:rsid w:val="00223400"/>
    <w:rsid w:val="00223736"/>
    <w:rsid w:val="00223B46"/>
    <w:rsid w:val="00223CD7"/>
    <w:rsid w:val="002246A3"/>
    <w:rsid w:val="002246F6"/>
    <w:rsid w:val="00224A42"/>
    <w:rsid w:val="00224D7D"/>
    <w:rsid w:val="002259DD"/>
    <w:rsid w:val="00225F45"/>
    <w:rsid w:val="002261AD"/>
    <w:rsid w:val="0022650E"/>
    <w:rsid w:val="00226668"/>
    <w:rsid w:val="002267B9"/>
    <w:rsid w:val="00227400"/>
    <w:rsid w:val="00227FEE"/>
    <w:rsid w:val="00230112"/>
    <w:rsid w:val="00230CEA"/>
    <w:rsid w:val="0023129C"/>
    <w:rsid w:val="00231727"/>
    <w:rsid w:val="002317A9"/>
    <w:rsid w:val="002317AB"/>
    <w:rsid w:val="00231803"/>
    <w:rsid w:val="002323D6"/>
    <w:rsid w:val="00232A17"/>
    <w:rsid w:val="00232DE2"/>
    <w:rsid w:val="002330E5"/>
    <w:rsid w:val="002333BA"/>
    <w:rsid w:val="00233809"/>
    <w:rsid w:val="00233AF5"/>
    <w:rsid w:val="00233B8D"/>
    <w:rsid w:val="00233C77"/>
    <w:rsid w:val="00233FD1"/>
    <w:rsid w:val="0023445F"/>
    <w:rsid w:val="00234596"/>
    <w:rsid w:val="0023459B"/>
    <w:rsid w:val="0023529B"/>
    <w:rsid w:val="002353D6"/>
    <w:rsid w:val="00235894"/>
    <w:rsid w:val="002362D6"/>
    <w:rsid w:val="002362E2"/>
    <w:rsid w:val="002363B1"/>
    <w:rsid w:val="002364E3"/>
    <w:rsid w:val="002366CA"/>
    <w:rsid w:val="00236B49"/>
    <w:rsid w:val="00236B91"/>
    <w:rsid w:val="002372E1"/>
    <w:rsid w:val="00237407"/>
    <w:rsid w:val="00237801"/>
    <w:rsid w:val="0023786C"/>
    <w:rsid w:val="00240046"/>
    <w:rsid w:val="00240234"/>
    <w:rsid w:val="0024069D"/>
    <w:rsid w:val="00240A00"/>
    <w:rsid w:val="00240DA7"/>
    <w:rsid w:val="00240F6A"/>
    <w:rsid w:val="00241230"/>
    <w:rsid w:val="0024128E"/>
    <w:rsid w:val="0024158D"/>
    <w:rsid w:val="002417AC"/>
    <w:rsid w:val="00241815"/>
    <w:rsid w:val="00241A83"/>
    <w:rsid w:val="00242384"/>
    <w:rsid w:val="002423E6"/>
    <w:rsid w:val="00242451"/>
    <w:rsid w:val="00242B53"/>
    <w:rsid w:val="0024322E"/>
    <w:rsid w:val="0024335A"/>
    <w:rsid w:val="0024397B"/>
    <w:rsid w:val="00243C2F"/>
    <w:rsid w:val="00243E85"/>
    <w:rsid w:val="00243F43"/>
    <w:rsid w:val="002441E6"/>
    <w:rsid w:val="00244854"/>
    <w:rsid w:val="002448C4"/>
    <w:rsid w:val="00245288"/>
    <w:rsid w:val="002454BB"/>
    <w:rsid w:val="00245CDD"/>
    <w:rsid w:val="00246147"/>
    <w:rsid w:val="00246327"/>
    <w:rsid w:val="00246AA7"/>
    <w:rsid w:val="00246C86"/>
    <w:rsid w:val="00246FEF"/>
    <w:rsid w:val="0024703B"/>
    <w:rsid w:val="0024797F"/>
    <w:rsid w:val="00247AFF"/>
    <w:rsid w:val="00247B23"/>
    <w:rsid w:val="00247F8C"/>
    <w:rsid w:val="00250197"/>
    <w:rsid w:val="002508D1"/>
    <w:rsid w:val="00250C04"/>
    <w:rsid w:val="00250D28"/>
    <w:rsid w:val="00250E97"/>
    <w:rsid w:val="0025119E"/>
    <w:rsid w:val="00251269"/>
    <w:rsid w:val="00251621"/>
    <w:rsid w:val="00252009"/>
    <w:rsid w:val="0025209F"/>
    <w:rsid w:val="002520AA"/>
    <w:rsid w:val="002522F4"/>
    <w:rsid w:val="00252807"/>
    <w:rsid w:val="00252856"/>
    <w:rsid w:val="00252AC4"/>
    <w:rsid w:val="002530A7"/>
    <w:rsid w:val="00253478"/>
    <w:rsid w:val="002535C0"/>
    <w:rsid w:val="0025398C"/>
    <w:rsid w:val="002550D8"/>
    <w:rsid w:val="00255388"/>
    <w:rsid w:val="002555C8"/>
    <w:rsid w:val="00255B4C"/>
    <w:rsid w:val="0025679F"/>
    <w:rsid w:val="00257092"/>
    <w:rsid w:val="00257585"/>
    <w:rsid w:val="0025796F"/>
    <w:rsid w:val="002579FE"/>
    <w:rsid w:val="00257AB6"/>
    <w:rsid w:val="00260167"/>
    <w:rsid w:val="002608E0"/>
    <w:rsid w:val="00260CA5"/>
    <w:rsid w:val="00260CD6"/>
    <w:rsid w:val="00260F86"/>
    <w:rsid w:val="002610E6"/>
    <w:rsid w:val="002618AA"/>
    <w:rsid w:val="002620F5"/>
    <w:rsid w:val="002621D2"/>
    <w:rsid w:val="00262303"/>
    <w:rsid w:val="0026286C"/>
    <w:rsid w:val="0026311C"/>
    <w:rsid w:val="002643B1"/>
    <w:rsid w:val="00264904"/>
    <w:rsid w:val="002651F8"/>
    <w:rsid w:val="002652BB"/>
    <w:rsid w:val="00265495"/>
    <w:rsid w:val="002656F6"/>
    <w:rsid w:val="002657A3"/>
    <w:rsid w:val="00265CC7"/>
    <w:rsid w:val="00265ED9"/>
    <w:rsid w:val="00266686"/>
    <w:rsid w:val="0026668C"/>
    <w:rsid w:val="00266AC1"/>
    <w:rsid w:val="0026719A"/>
    <w:rsid w:val="0026791F"/>
    <w:rsid w:val="002679CB"/>
    <w:rsid w:val="00270059"/>
    <w:rsid w:val="002706EF"/>
    <w:rsid w:val="00270E6D"/>
    <w:rsid w:val="002713F2"/>
    <w:rsid w:val="0027178C"/>
    <w:rsid w:val="002719FA"/>
    <w:rsid w:val="00271AB7"/>
    <w:rsid w:val="002720EC"/>
    <w:rsid w:val="00272668"/>
    <w:rsid w:val="00272687"/>
    <w:rsid w:val="002726BD"/>
    <w:rsid w:val="0027314B"/>
    <w:rsid w:val="0027330B"/>
    <w:rsid w:val="0027332D"/>
    <w:rsid w:val="00273355"/>
    <w:rsid w:val="0027355B"/>
    <w:rsid w:val="00273AC7"/>
    <w:rsid w:val="00273F70"/>
    <w:rsid w:val="0027409D"/>
    <w:rsid w:val="00274A71"/>
    <w:rsid w:val="00274FDE"/>
    <w:rsid w:val="002764F6"/>
    <w:rsid w:val="00276520"/>
    <w:rsid w:val="00276A28"/>
    <w:rsid w:val="00276BC3"/>
    <w:rsid w:val="00277596"/>
    <w:rsid w:val="00277A70"/>
    <w:rsid w:val="00280268"/>
    <w:rsid w:val="002803AD"/>
    <w:rsid w:val="002805D1"/>
    <w:rsid w:val="002807EB"/>
    <w:rsid w:val="0028122F"/>
    <w:rsid w:val="00281661"/>
    <w:rsid w:val="00281AB2"/>
    <w:rsid w:val="00282052"/>
    <w:rsid w:val="00282319"/>
    <w:rsid w:val="00283AD4"/>
    <w:rsid w:val="00283BED"/>
    <w:rsid w:val="00283F14"/>
    <w:rsid w:val="00283FD4"/>
    <w:rsid w:val="00284410"/>
    <w:rsid w:val="0028446A"/>
    <w:rsid w:val="002848E0"/>
    <w:rsid w:val="00284CF0"/>
    <w:rsid w:val="00284DC2"/>
    <w:rsid w:val="0028519E"/>
    <w:rsid w:val="00285556"/>
    <w:rsid w:val="002856A5"/>
    <w:rsid w:val="00285BF7"/>
    <w:rsid w:val="00285E84"/>
    <w:rsid w:val="00286194"/>
    <w:rsid w:val="0028683F"/>
    <w:rsid w:val="002872ED"/>
    <w:rsid w:val="00287CBB"/>
    <w:rsid w:val="00290125"/>
    <w:rsid w:val="00290140"/>
    <w:rsid w:val="00290358"/>
    <w:rsid w:val="0029052E"/>
    <w:rsid w:val="002905C2"/>
    <w:rsid w:val="002906A4"/>
    <w:rsid w:val="002907C7"/>
    <w:rsid w:val="002909A1"/>
    <w:rsid w:val="002911A8"/>
    <w:rsid w:val="00291A7F"/>
    <w:rsid w:val="00291C7E"/>
    <w:rsid w:val="00291EA8"/>
    <w:rsid w:val="002921B4"/>
    <w:rsid w:val="0029262D"/>
    <w:rsid w:val="00292912"/>
    <w:rsid w:val="00292971"/>
    <w:rsid w:val="00292990"/>
    <w:rsid w:val="00292C27"/>
    <w:rsid w:val="0029330C"/>
    <w:rsid w:val="00293329"/>
    <w:rsid w:val="00293F85"/>
    <w:rsid w:val="0029429F"/>
    <w:rsid w:val="00294595"/>
    <w:rsid w:val="00294C87"/>
    <w:rsid w:val="00294D4F"/>
    <w:rsid w:val="00295209"/>
    <w:rsid w:val="002952E7"/>
    <w:rsid w:val="00295788"/>
    <w:rsid w:val="00295AF2"/>
    <w:rsid w:val="00295B4D"/>
    <w:rsid w:val="00295C91"/>
    <w:rsid w:val="002961C2"/>
    <w:rsid w:val="00296201"/>
    <w:rsid w:val="0029648E"/>
    <w:rsid w:val="0029678A"/>
    <w:rsid w:val="00296A6D"/>
    <w:rsid w:val="00296BA2"/>
    <w:rsid w:val="0029712E"/>
    <w:rsid w:val="00297151"/>
    <w:rsid w:val="0029727B"/>
    <w:rsid w:val="002A0165"/>
    <w:rsid w:val="002A03E1"/>
    <w:rsid w:val="002A0910"/>
    <w:rsid w:val="002A096C"/>
    <w:rsid w:val="002A0E16"/>
    <w:rsid w:val="002A1137"/>
    <w:rsid w:val="002A1145"/>
    <w:rsid w:val="002A192C"/>
    <w:rsid w:val="002A1A73"/>
    <w:rsid w:val="002A1F4A"/>
    <w:rsid w:val="002A2448"/>
    <w:rsid w:val="002A2686"/>
    <w:rsid w:val="002A34EB"/>
    <w:rsid w:val="002A42D0"/>
    <w:rsid w:val="002A4488"/>
    <w:rsid w:val="002A44B7"/>
    <w:rsid w:val="002A48B8"/>
    <w:rsid w:val="002A4902"/>
    <w:rsid w:val="002A49F1"/>
    <w:rsid w:val="002A5001"/>
    <w:rsid w:val="002A50C3"/>
    <w:rsid w:val="002A535D"/>
    <w:rsid w:val="002A6618"/>
    <w:rsid w:val="002A670A"/>
    <w:rsid w:val="002A6CD2"/>
    <w:rsid w:val="002A718A"/>
    <w:rsid w:val="002B0CC3"/>
    <w:rsid w:val="002B1155"/>
    <w:rsid w:val="002B1A04"/>
    <w:rsid w:val="002B1BA2"/>
    <w:rsid w:val="002B1EFC"/>
    <w:rsid w:val="002B20E6"/>
    <w:rsid w:val="002B21FE"/>
    <w:rsid w:val="002B2240"/>
    <w:rsid w:val="002B283A"/>
    <w:rsid w:val="002B2A8A"/>
    <w:rsid w:val="002B2AE6"/>
    <w:rsid w:val="002B2DB7"/>
    <w:rsid w:val="002B2F11"/>
    <w:rsid w:val="002B3201"/>
    <w:rsid w:val="002B33E5"/>
    <w:rsid w:val="002B3C87"/>
    <w:rsid w:val="002B3F74"/>
    <w:rsid w:val="002B4075"/>
    <w:rsid w:val="002B42A3"/>
    <w:rsid w:val="002B47AC"/>
    <w:rsid w:val="002B5185"/>
    <w:rsid w:val="002B53C5"/>
    <w:rsid w:val="002B5486"/>
    <w:rsid w:val="002B575C"/>
    <w:rsid w:val="002B5B05"/>
    <w:rsid w:val="002B6698"/>
    <w:rsid w:val="002B6931"/>
    <w:rsid w:val="002B6D39"/>
    <w:rsid w:val="002B6DD1"/>
    <w:rsid w:val="002B6F38"/>
    <w:rsid w:val="002B7251"/>
    <w:rsid w:val="002B7570"/>
    <w:rsid w:val="002B762A"/>
    <w:rsid w:val="002B78D6"/>
    <w:rsid w:val="002B7D99"/>
    <w:rsid w:val="002C0072"/>
    <w:rsid w:val="002C01FA"/>
    <w:rsid w:val="002C0355"/>
    <w:rsid w:val="002C05C0"/>
    <w:rsid w:val="002C06D4"/>
    <w:rsid w:val="002C0CDD"/>
    <w:rsid w:val="002C0FE5"/>
    <w:rsid w:val="002C1075"/>
    <w:rsid w:val="002C1396"/>
    <w:rsid w:val="002C14AA"/>
    <w:rsid w:val="002C1A4F"/>
    <w:rsid w:val="002C1A8D"/>
    <w:rsid w:val="002C1B13"/>
    <w:rsid w:val="002C20C3"/>
    <w:rsid w:val="002C24E5"/>
    <w:rsid w:val="002C2C1C"/>
    <w:rsid w:val="002C3209"/>
    <w:rsid w:val="002C3266"/>
    <w:rsid w:val="002C3382"/>
    <w:rsid w:val="002C34D2"/>
    <w:rsid w:val="002C35C3"/>
    <w:rsid w:val="002C458D"/>
    <w:rsid w:val="002C4BED"/>
    <w:rsid w:val="002C4E6F"/>
    <w:rsid w:val="002C5D49"/>
    <w:rsid w:val="002C6ADE"/>
    <w:rsid w:val="002C6D02"/>
    <w:rsid w:val="002C6F35"/>
    <w:rsid w:val="002C6F73"/>
    <w:rsid w:val="002C71B7"/>
    <w:rsid w:val="002C72FB"/>
    <w:rsid w:val="002C7344"/>
    <w:rsid w:val="002C77A1"/>
    <w:rsid w:val="002C79B4"/>
    <w:rsid w:val="002C7B40"/>
    <w:rsid w:val="002D060C"/>
    <w:rsid w:val="002D0899"/>
    <w:rsid w:val="002D09BF"/>
    <w:rsid w:val="002D0E20"/>
    <w:rsid w:val="002D1186"/>
    <w:rsid w:val="002D1B74"/>
    <w:rsid w:val="002D1CFC"/>
    <w:rsid w:val="002D1DB4"/>
    <w:rsid w:val="002D301D"/>
    <w:rsid w:val="002D337E"/>
    <w:rsid w:val="002D350D"/>
    <w:rsid w:val="002D3DF8"/>
    <w:rsid w:val="002D409A"/>
    <w:rsid w:val="002D4FB0"/>
    <w:rsid w:val="002D5100"/>
    <w:rsid w:val="002D576C"/>
    <w:rsid w:val="002D614D"/>
    <w:rsid w:val="002D63C0"/>
    <w:rsid w:val="002D673C"/>
    <w:rsid w:val="002D6BDE"/>
    <w:rsid w:val="002D6FEF"/>
    <w:rsid w:val="002D7526"/>
    <w:rsid w:val="002D75D7"/>
    <w:rsid w:val="002D763D"/>
    <w:rsid w:val="002D76AE"/>
    <w:rsid w:val="002D772A"/>
    <w:rsid w:val="002D7A07"/>
    <w:rsid w:val="002D7BC3"/>
    <w:rsid w:val="002D7E7B"/>
    <w:rsid w:val="002D7F8C"/>
    <w:rsid w:val="002E041A"/>
    <w:rsid w:val="002E06A3"/>
    <w:rsid w:val="002E07CD"/>
    <w:rsid w:val="002E0951"/>
    <w:rsid w:val="002E0A63"/>
    <w:rsid w:val="002E0FE1"/>
    <w:rsid w:val="002E1A1D"/>
    <w:rsid w:val="002E1FDF"/>
    <w:rsid w:val="002E26C5"/>
    <w:rsid w:val="002E2949"/>
    <w:rsid w:val="002E2A30"/>
    <w:rsid w:val="002E3172"/>
    <w:rsid w:val="002E329D"/>
    <w:rsid w:val="002E352D"/>
    <w:rsid w:val="002E371A"/>
    <w:rsid w:val="002E38DF"/>
    <w:rsid w:val="002E3A76"/>
    <w:rsid w:val="002E3A93"/>
    <w:rsid w:val="002E3BA8"/>
    <w:rsid w:val="002E3D9F"/>
    <w:rsid w:val="002E4081"/>
    <w:rsid w:val="002E49B6"/>
    <w:rsid w:val="002E4A6F"/>
    <w:rsid w:val="002E5B78"/>
    <w:rsid w:val="002E5C91"/>
    <w:rsid w:val="002E6077"/>
    <w:rsid w:val="002E688F"/>
    <w:rsid w:val="002E69E3"/>
    <w:rsid w:val="002E6A10"/>
    <w:rsid w:val="002E6B57"/>
    <w:rsid w:val="002E6E4C"/>
    <w:rsid w:val="002E6F20"/>
    <w:rsid w:val="002E751B"/>
    <w:rsid w:val="002E7D13"/>
    <w:rsid w:val="002F0366"/>
    <w:rsid w:val="002F0628"/>
    <w:rsid w:val="002F0776"/>
    <w:rsid w:val="002F087A"/>
    <w:rsid w:val="002F0D23"/>
    <w:rsid w:val="002F1952"/>
    <w:rsid w:val="002F1D74"/>
    <w:rsid w:val="002F1D85"/>
    <w:rsid w:val="002F2679"/>
    <w:rsid w:val="002F293D"/>
    <w:rsid w:val="002F34D3"/>
    <w:rsid w:val="002F3589"/>
    <w:rsid w:val="002F389A"/>
    <w:rsid w:val="002F3AE3"/>
    <w:rsid w:val="002F3F2D"/>
    <w:rsid w:val="002F40AB"/>
    <w:rsid w:val="002F4159"/>
    <w:rsid w:val="002F4561"/>
    <w:rsid w:val="002F4B29"/>
    <w:rsid w:val="002F4D87"/>
    <w:rsid w:val="002F5FB0"/>
    <w:rsid w:val="002F6402"/>
    <w:rsid w:val="002F6E83"/>
    <w:rsid w:val="002F74F2"/>
    <w:rsid w:val="002F7829"/>
    <w:rsid w:val="002F7D05"/>
    <w:rsid w:val="003003F8"/>
    <w:rsid w:val="00300443"/>
    <w:rsid w:val="00300460"/>
    <w:rsid w:val="00300BAF"/>
    <w:rsid w:val="00300DAC"/>
    <w:rsid w:val="00300DD3"/>
    <w:rsid w:val="00300F83"/>
    <w:rsid w:val="00301AB2"/>
    <w:rsid w:val="00301EA6"/>
    <w:rsid w:val="00301ED1"/>
    <w:rsid w:val="003020BE"/>
    <w:rsid w:val="003025D9"/>
    <w:rsid w:val="003033FC"/>
    <w:rsid w:val="00303742"/>
    <w:rsid w:val="003039E9"/>
    <w:rsid w:val="00303ACF"/>
    <w:rsid w:val="00303C3D"/>
    <w:rsid w:val="00304087"/>
    <w:rsid w:val="0030464B"/>
    <w:rsid w:val="003046D4"/>
    <w:rsid w:val="0030487E"/>
    <w:rsid w:val="00304B32"/>
    <w:rsid w:val="00304E2B"/>
    <w:rsid w:val="00304F8F"/>
    <w:rsid w:val="00304F95"/>
    <w:rsid w:val="003057B2"/>
    <w:rsid w:val="003059BE"/>
    <w:rsid w:val="00305AFC"/>
    <w:rsid w:val="003062AE"/>
    <w:rsid w:val="003063E8"/>
    <w:rsid w:val="003064FB"/>
    <w:rsid w:val="0030666B"/>
    <w:rsid w:val="00306921"/>
    <w:rsid w:val="0030694B"/>
    <w:rsid w:val="00306DB5"/>
    <w:rsid w:val="00307009"/>
    <w:rsid w:val="0030710F"/>
    <w:rsid w:val="00307428"/>
    <w:rsid w:val="003074E9"/>
    <w:rsid w:val="0030758C"/>
    <w:rsid w:val="00307686"/>
    <w:rsid w:val="0030786C"/>
    <w:rsid w:val="003079DF"/>
    <w:rsid w:val="00307DB6"/>
    <w:rsid w:val="00307E1B"/>
    <w:rsid w:val="00307E27"/>
    <w:rsid w:val="0031078C"/>
    <w:rsid w:val="003107A0"/>
    <w:rsid w:val="003108A2"/>
    <w:rsid w:val="00310CDC"/>
    <w:rsid w:val="00310FAF"/>
    <w:rsid w:val="00311114"/>
    <w:rsid w:val="003112D8"/>
    <w:rsid w:val="0031132B"/>
    <w:rsid w:val="00311579"/>
    <w:rsid w:val="00311A99"/>
    <w:rsid w:val="00312505"/>
    <w:rsid w:val="00312749"/>
    <w:rsid w:val="0031295C"/>
    <w:rsid w:val="00312996"/>
    <w:rsid w:val="00312E00"/>
    <w:rsid w:val="00313AA1"/>
    <w:rsid w:val="00314EE1"/>
    <w:rsid w:val="00315452"/>
    <w:rsid w:val="00315523"/>
    <w:rsid w:val="00316404"/>
    <w:rsid w:val="0031692E"/>
    <w:rsid w:val="00317044"/>
    <w:rsid w:val="0031719B"/>
    <w:rsid w:val="0031732F"/>
    <w:rsid w:val="003174A0"/>
    <w:rsid w:val="003174A1"/>
    <w:rsid w:val="0031753F"/>
    <w:rsid w:val="00317B19"/>
    <w:rsid w:val="00317FDB"/>
    <w:rsid w:val="0032097C"/>
    <w:rsid w:val="00320BBD"/>
    <w:rsid w:val="003215A3"/>
    <w:rsid w:val="0032212C"/>
    <w:rsid w:val="0032261D"/>
    <w:rsid w:val="003229D7"/>
    <w:rsid w:val="00322C22"/>
    <w:rsid w:val="00323214"/>
    <w:rsid w:val="003233DE"/>
    <w:rsid w:val="00323EDB"/>
    <w:rsid w:val="00323FCB"/>
    <w:rsid w:val="003240CF"/>
    <w:rsid w:val="0032466B"/>
    <w:rsid w:val="003247D2"/>
    <w:rsid w:val="003247E8"/>
    <w:rsid w:val="003247FA"/>
    <w:rsid w:val="00324AEF"/>
    <w:rsid w:val="00324F74"/>
    <w:rsid w:val="00325008"/>
    <w:rsid w:val="00325094"/>
    <w:rsid w:val="00325259"/>
    <w:rsid w:val="00325489"/>
    <w:rsid w:val="00325DF0"/>
    <w:rsid w:val="00326AEC"/>
    <w:rsid w:val="00327336"/>
    <w:rsid w:val="00327797"/>
    <w:rsid w:val="00327ADC"/>
    <w:rsid w:val="00327B44"/>
    <w:rsid w:val="00327C8F"/>
    <w:rsid w:val="00327D75"/>
    <w:rsid w:val="00330986"/>
    <w:rsid w:val="00330CBD"/>
    <w:rsid w:val="00331098"/>
    <w:rsid w:val="003314A0"/>
    <w:rsid w:val="00332B72"/>
    <w:rsid w:val="00332D0B"/>
    <w:rsid w:val="003330EB"/>
    <w:rsid w:val="003339CE"/>
    <w:rsid w:val="00333A0A"/>
    <w:rsid w:val="00333B4F"/>
    <w:rsid w:val="0033513F"/>
    <w:rsid w:val="003356B3"/>
    <w:rsid w:val="00335826"/>
    <w:rsid w:val="00336174"/>
    <w:rsid w:val="003363DD"/>
    <w:rsid w:val="00336605"/>
    <w:rsid w:val="00336C02"/>
    <w:rsid w:val="00336EF9"/>
    <w:rsid w:val="003376F6"/>
    <w:rsid w:val="00340215"/>
    <w:rsid w:val="00340801"/>
    <w:rsid w:val="00340A7C"/>
    <w:rsid w:val="00340EBC"/>
    <w:rsid w:val="003410B9"/>
    <w:rsid w:val="0034111E"/>
    <w:rsid w:val="0034129F"/>
    <w:rsid w:val="003412B3"/>
    <w:rsid w:val="003415FD"/>
    <w:rsid w:val="00341917"/>
    <w:rsid w:val="00341CA2"/>
    <w:rsid w:val="00341EE9"/>
    <w:rsid w:val="00341FD8"/>
    <w:rsid w:val="0034201E"/>
    <w:rsid w:val="003429F0"/>
    <w:rsid w:val="00343092"/>
    <w:rsid w:val="0034369D"/>
    <w:rsid w:val="00343827"/>
    <w:rsid w:val="00343ADF"/>
    <w:rsid w:val="00343CB9"/>
    <w:rsid w:val="00343CDD"/>
    <w:rsid w:val="00344080"/>
    <w:rsid w:val="003440C9"/>
    <w:rsid w:val="00344136"/>
    <w:rsid w:val="00344C50"/>
    <w:rsid w:val="00344E03"/>
    <w:rsid w:val="00345268"/>
    <w:rsid w:val="0034587A"/>
    <w:rsid w:val="00346190"/>
    <w:rsid w:val="00346446"/>
    <w:rsid w:val="0034708B"/>
    <w:rsid w:val="003471A8"/>
    <w:rsid w:val="00347299"/>
    <w:rsid w:val="00347438"/>
    <w:rsid w:val="00347543"/>
    <w:rsid w:val="00347698"/>
    <w:rsid w:val="00350501"/>
    <w:rsid w:val="0035097A"/>
    <w:rsid w:val="003512BA"/>
    <w:rsid w:val="00351938"/>
    <w:rsid w:val="00351A92"/>
    <w:rsid w:val="00352109"/>
    <w:rsid w:val="0035288B"/>
    <w:rsid w:val="003528C7"/>
    <w:rsid w:val="00353584"/>
    <w:rsid w:val="0035390D"/>
    <w:rsid w:val="00353A23"/>
    <w:rsid w:val="003540A4"/>
    <w:rsid w:val="003545E6"/>
    <w:rsid w:val="00355123"/>
    <w:rsid w:val="003555B3"/>
    <w:rsid w:val="0035598A"/>
    <w:rsid w:val="003559B0"/>
    <w:rsid w:val="00355CFB"/>
    <w:rsid w:val="003567E1"/>
    <w:rsid w:val="00356BEF"/>
    <w:rsid w:val="00357B96"/>
    <w:rsid w:val="00357E1F"/>
    <w:rsid w:val="00357E76"/>
    <w:rsid w:val="00357FD9"/>
    <w:rsid w:val="003602F1"/>
    <w:rsid w:val="003604B7"/>
    <w:rsid w:val="00360C69"/>
    <w:rsid w:val="00360E4E"/>
    <w:rsid w:val="00361FAE"/>
    <w:rsid w:val="00362152"/>
    <w:rsid w:val="00362159"/>
    <w:rsid w:val="0036275D"/>
    <w:rsid w:val="003627ED"/>
    <w:rsid w:val="00362813"/>
    <w:rsid w:val="0036293C"/>
    <w:rsid w:val="00362AAA"/>
    <w:rsid w:val="00362CC5"/>
    <w:rsid w:val="0036324E"/>
    <w:rsid w:val="00363360"/>
    <w:rsid w:val="0036375D"/>
    <w:rsid w:val="00363FF1"/>
    <w:rsid w:val="00365639"/>
    <w:rsid w:val="00366478"/>
    <w:rsid w:val="003677F0"/>
    <w:rsid w:val="00367A63"/>
    <w:rsid w:val="00367D25"/>
    <w:rsid w:val="00367EE8"/>
    <w:rsid w:val="00370410"/>
    <w:rsid w:val="00370AAA"/>
    <w:rsid w:val="00370B49"/>
    <w:rsid w:val="00370C19"/>
    <w:rsid w:val="00370E8A"/>
    <w:rsid w:val="003716CB"/>
    <w:rsid w:val="003724A4"/>
    <w:rsid w:val="00372687"/>
    <w:rsid w:val="0037275C"/>
    <w:rsid w:val="00372A0D"/>
    <w:rsid w:val="0037381E"/>
    <w:rsid w:val="0037407D"/>
    <w:rsid w:val="0037432F"/>
    <w:rsid w:val="00374512"/>
    <w:rsid w:val="003748FC"/>
    <w:rsid w:val="00374D12"/>
    <w:rsid w:val="00374EA8"/>
    <w:rsid w:val="00374FB1"/>
    <w:rsid w:val="00375695"/>
    <w:rsid w:val="0037592B"/>
    <w:rsid w:val="00375F77"/>
    <w:rsid w:val="00376577"/>
    <w:rsid w:val="003767AD"/>
    <w:rsid w:val="00376B87"/>
    <w:rsid w:val="00376F6A"/>
    <w:rsid w:val="00377A78"/>
    <w:rsid w:val="00380DD4"/>
    <w:rsid w:val="00381237"/>
    <w:rsid w:val="00381B97"/>
    <w:rsid w:val="00381BBE"/>
    <w:rsid w:val="00381C26"/>
    <w:rsid w:val="00381EDC"/>
    <w:rsid w:val="00381FCF"/>
    <w:rsid w:val="003823FD"/>
    <w:rsid w:val="00382903"/>
    <w:rsid w:val="003831F0"/>
    <w:rsid w:val="0038345D"/>
    <w:rsid w:val="0038350B"/>
    <w:rsid w:val="00383687"/>
    <w:rsid w:val="00383BD5"/>
    <w:rsid w:val="00384056"/>
    <w:rsid w:val="003840BD"/>
    <w:rsid w:val="00384321"/>
    <w:rsid w:val="003846FF"/>
    <w:rsid w:val="00385390"/>
    <w:rsid w:val="00385762"/>
    <w:rsid w:val="00385AD4"/>
    <w:rsid w:val="00386059"/>
    <w:rsid w:val="00386805"/>
    <w:rsid w:val="00386C22"/>
    <w:rsid w:val="0038706C"/>
    <w:rsid w:val="00387468"/>
    <w:rsid w:val="00387818"/>
    <w:rsid w:val="00387824"/>
    <w:rsid w:val="00387924"/>
    <w:rsid w:val="003904CF"/>
    <w:rsid w:val="00390522"/>
    <w:rsid w:val="00390BC0"/>
    <w:rsid w:val="00390D81"/>
    <w:rsid w:val="0039188F"/>
    <w:rsid w:val="00391960"/>
    <w:rsid w:val="0039264B"/>
    <w:rsid w:val="003927B2"/>
    <w:rsid w:val="00392910"/>
    <w:rsid w:val="00393429"/>
    <w:rsid w:val="0039384D"/>
    <w:rsid w:val="00393B47"/>
    <w:rsid w:val="00393C1D"/>
    <w:rsid w:val="00393C95"/>
    <w:rsid w:val="00393D66"/>
    <w:rsid w:val="003949D9"/>
    <w:rsid w:val="00394AB5"/>
    <w:rsid w:val="003950F4"/>
    <w:rsid w:val="003957F5"/>
    <w:rsid w:val="00395C23"/>
    <w:rsid w:val="0039630F"/>
    <w:rsid w:val="003963B8"/>
    <w:rsid w:val="00396A24"/>
    <w:rsid w:val="00396F3B"/>
    <w:rsid w:val="00397CE6"/>
    <w:rsid w:val="00397DB6"/>
    <w:rsid w:val="003A06B9"/>
    <w:rsid w:val="003A07CA"/>
    <w:rsid w:val="003A0883"/>
    <w:rsid w:val="003A102F"/>
    <w:rsid w:val="003A1D83"/>
    <w:rsid w:val="003A212A"/>
    <w:rsid w:val="003A2135"/>
    <w:rsid w:val="003A2A4B"/>
    <w:rsid w:val="003A2D1C"/>
    <w:rsid w:val="003A2E4F"/>
    <w:rsid w:val="003A36BD"/>
    <w:rsid w:val="003A39BC"/>
    <w:rsid w:val="003A402F"/>
    <w:rsid w:val="003A41EC"/>
    <w:rsid w:val="003A4438"/>
    <w:rsid w:val="003A4EE6"/>
    <w:rsid w:val="003A4F51"/>
    <w:rsid w:val="003A4F7B"/>
    <w:rsid w:val="003A5013"/>
    <w:rsid w:val="003A5078"/>
    <w:rsid w:val="003A538A"/>
    <w:rsid w:val="003A58DA"/>
    <w:rsid w:val="003A62DD"/>
    <w:rsid w:val="003A6704"/>
    <w:rsid w:val="003A691C"/>
    <w:rsid w:val="003A775A"/>
    <w:rsid w:val="003A78AF"/>
    <w:rsid w:val="003A7C4C"/>
    <w:rsid w:val="003A7E6A"/>
    <w:rsid w:val="003B0660"/>
    <w:rsid w:val="003B0DAB"/>
    <w:rsid w:val="003B1273"/>
    <w:rsid w:val="003B1367"/>
    <w:rsid w:val="003B14F3"/>
    <w:rsid w:val="003B16A3"/>
    <w:rsid w:val="003B1962"/>
    <w:rsid w:val="003B1C52"/>
    <w:rsid w:val="003B1DD9"/>
    <w:rsid w:val="003B1F47"/>
    <w:rsid w:val="003B213A"/>
    <w:rsid w:val="003B21B4"/>
    <w:rsid w:val="003B2A3A"/>
    <w:rsid w:val="003B2A5E"/>
    <w:rsid w:val="003B2B7C"/>
    <w:rsid w:val="003B2C3A"/>
    <w:rsid w:val="003B3952"/>
    <w:rsid w:val="003B43AD"/>
    <w:rsid w:val="003B4732"/>
    <w:rsid w:val="003B5BB3"/>
    <w:rsid w:val="003B622E"/>
    <w:rsid w:val="003B62A2"/>
    <w:rsid w:val="003B68B6"/>
    <w:rsid w:val="003B6946"/>
    <w:rsid w:val="003B7553"/>
    <w:rsid w:val="003B7657"/>
    <w:rsid w:val="003B76E7"/>
    <w:rsid w:val="003B7704"/>
    <w:rsid w:val="003B7D18"/>
    <w:rsid w:val="003B7DC3"/>
    <w:rsid w:val="003C02E1"/>
    <w:rsid w:val="003C02FD"/>
    <w:rsid w:val="003C0D00"/>
    <w:rsid w:val="003C0FEC"/>
    <w:rsid w:val="003C15B8"/>
    <w:rsid w:val="003C1684"/>
    <w:rsid w:val="003C1E2D"/>
    <w:rsid w:val="003C2AC8"/>
    <w:rsid w:val="003C2E38"/>
    <w:rsid w:val="003C3751"/>
    <w:rsid w:val="003C384C"/>
    <w:rsid w:val="003C3F9F"/>
    <w:rsid w:val="003C4425"/>
    <w:rsid w:val="003C46A6"/>
    <w:rsid w:val="003C4C59"/>
    <w:rsid w:val="003C4C5A"/>
    <w:rsid w:val="003C55B4"/>
    <w:rsid w:val="003C56F1"/>
    <w:rsid w:val="003C62F9"/>
    <w:rsid w:val="003C66A7"/>
    <w:rsid w:val="003C66BF"/>
    <w:rsid w:val="003C693B"/>
    <w:rsid w:val="003C6A51"/>
    <w:rsid w:val="003C7085"/>
    <w:rsid w:val="003C71F7"/>
    <w:rsid w:val="003C7E0E"/>
    <w:rsid w:val="003C7F72"/>
    <w:rsid w:val="003D00E6"/>
    <w:rsid w:val="003D02B0"/>
    <w:rsid w:val="003D0499"/>
    <w:rsid w:val="003D0668"/>
    <w:rsid w:val="003D0864"/>
    <w:rsid w:val="003D0906"/>
    <w:rsid w:val="003D0F00"/>
    <w:rsid w:val="003D1494"/>
    <w:rsid w:val="003D17F9"/>
    <w:rsid w:val="003D1A22"/>
    <w:rsid w:val="003D1F0B"/>
    <w:rsid w:val="003D29A8"/>
    <w:rsid w:val="003D2D88"/>
    <w:rsid w:val="003D3892"/>
    <w:rsid w:val="003D3D0B"/>
    <w:rsid w:val="003D3DE3"/>
    <w:rsid w:val="003D40C9"/>
    <w:rsid w:val="003D4157"/>
    <w:rsid w:val="003D41EA"/>
    <w:rsid w:val="003D4850"/>
    <w:rsid w:val="003D4BB0"/>
    <w:rsid w:val="003D535A"/>
    <w:rsid w:val="003D5756"/>
    <w:rsid w:val="003D582F"/>
    <w:rsid w:val="003D6202"/>
    <w:rsid w:val="003D62CA"/>
    <w:rsid w:val="003D62D9"/>
    <w:rsid w:val="003D6D34"/>
    <w:rsid w:val="003D7382"/>
    <w:rsid w:val="003D7572"/>
    <w:rsid w:val="003D7CDF"/>
    <w:rsid w:val="003D7DD4"/>
    <w:rsid w:val="003D7F4C"/>
    <w:rsid w:val="003E0328"/>
    <w:rsid w:val="003E068E"/>
    <w:rsid w:val="003E07E4"/>
    <w:rsid w:val="003E1609"/>
    <w:rsid w:val="003E19FF"/>
    <w:rsid w:val="003E1F53"/>
    <w:rsid w:val="003E202C"/>
    <w:rsid w:val="003E27DB"/>
    <w:rsid w:val="003E2FED"/>
    <w:rsid w:val="003E314B"/>
    <w:rsid w:val="003E322E"/>
    <w:rsid w:val="003E3880"/>
    <w:rsid w:val="003E3DFE"/>
    <w:rsid w:val="003E42C2"/>
    <w:rsid w:val="003E439A"/>
    <w:rsid w:val="003E4504"/>
    <w:rsid w:val="003E4539"/>
    <w:rsid w:val="003E4C2D"/>
    <w:rsid w:val="003E4DC5"/>
    <w:rsid w:val="003E4FBF"/>
    <w:rsid w:val="003E5265"/>
    <w:rsid w:val="003E5B2E"/>
    <w:rsid w:val="003E5CED"/>
    <w:rsid w:val="003E5D6A"/>
    <w:rsid w:val="003E62C1"/>
    <w:rsid w:val="003E6532"/>
    <w:rsid w:val="003E6F5E"/>
    <w:rsid w:val="003E7E34"/>
    <w:rsid w:val="003E7F39"/>
    <w:rsid w:val="003F02E7"/>
    <w:rsid w:val="003F0389"/>
    <w:rsid w:val="003F04C5"/>
    <w:rsid w:val="003F0955"/>
    <w:rsid w:val="003F107B"/>
    <w:rsid w:val="003F1441"/>
    <w:rsid w:val="003F17BE"/>
    <w:rsid w:val="003F1C60"/>
    <w:rsid w:val="003F1CB6"/>
    <w:rsid w:val="003F1E59"/>
    <w:rsid w:val="003F2409"/>
    <w:rsid w:val="003F2EE8"/>
    <w:rsid w:val="003F364D"/>
    <w:rsid w:val="003F380D"/>
    <w:rsid w:val="003F3CFF"/>
    <w:rsid w:val="003F3E10"/>
    <w:rsid w:val="003F45DC"/>
    <w:rsid w:val="003F497A"/>
    <w:rsid w:val="003F4C6E"/>
    <w:rsid w:val="003F4CA4"/>
    <w:rsid w:val="003F4D5B"/>
    <w:rsid w:val="003F4EA2"/>
    <w:rsid w:val="003F552C"/>
    <w:rsid w:val="003F577C"/>
    <w:rsid w:val="003F6055"/>
    <w:rsid w:val="003F6EAB"/>
    <w:rsid w:val="003F6FE1"/>
    <w:rsid w:val="003F7395"/>
    <w:rsid w:val="003F75D9"/>
    <w:rsid w:val="004008D0"/>
    <w:rsid w:val="0040092C"/>
    <w:rsid w:val="00400C96"/>
    <w:rsid w:val="00400F00"/>
    <w:rsid w:val="0040182B"/>
    <w:rsid w:val="00401E59"/>
    <w:rsid w:val="004020C5"/>
    <w:rsid w:val="00402655"/>
    <w:rsid w:val="00402A04"/>
    <w:rsid w:val="00402ABC"/>
    <w:rsid w:val="00403488"/>
    <w:rsid w:val="004038EF"/>
    <w:rsid w:val="004038FA"/>
    <w:rsid w:val="00404291"/>
    <w:rsid w:val="004043CA"/>
    <w:rsid w:val="00404650"/>
    <w:rsid w:val="00404923"/>
    <w:rsid w:val="00404F8B"/>
    <w:rsid w:val="00404FEB"/>
    <w:rsid w:val="00405256"/>
    <w:rsid w:val="0040578F"/>
    <w:rsid w:val="00405AEC"/>
    <w:rsid w:val="00405B04"/>
    <w:rsid w:val="00405B9B"/>
    <w:rsid w:val="00405CD3"/>
    <w:rsid w:val="00405D51"/>
    <w:rsid w:val="00406764"/>
    <w:rsid w:val="00407F48"/>
    <w:rsid w:val="00410031"/>
    <w:rsid w:val="0041010C"/>
    <w:rsid w:val="004104E5"/>
    <w:rsid w:val="00410C2F"/>
    <w:rsid w:val="00410D53"/>
    <w:rsid w:val="00410EC6"/>
    <w:rsid w:val="0041106D"/>
    <w:rsid w:val="004113EF"/>
    <w:rsid w:val="004114A1"/>
    <w:rsid w:val="004115A2"/>
    <w:rsid w:val="00411805"/>
    <w:rsid w:val="00411850"/>
    <w:rsid w:val="00411CA7"/>
    <w:rsid w:val="0041250B"/>
    <w:rsid w:val="00412915"/>
    <w:rsid w:val="00413782"/>
    <w:rsid w:val="004139ED"/>
    <w:rsid w:val="00413CC3"/>
    <w:rsid w:val="00413DE4"/>
    <w:rsid w:val="00414CF5"/>
    <w:rsid w:val="0041505B"/>
    <w:rsid w:val="004156F8"/>
    <w:rsid w:val="00415B40"/>
    <w:rsid w:val="00415C81"/>
    <w:rsid w:val="0041666B"/>
    <w:rsid w:val="00416731"/>
    <w:rsid w:val="004167C7"/>
    <w:rsid w:val="00416E10"/>
    <w:rsid w:val="00416F80"/>
    <w:rsid w:val="00417CE4"/>
    <w:rsid w:val="00417FAC"/>
    <w:rsid w:val="004200D5"/>
    <w:rsid w:val="004207E2"/>
    <w:rsid w:val="004208FB"/>
    <w:rsid w:val="00421536"/>
    <w:rsid w:val="00421ECB"/>
    <w:rsid w:val="00421F3F"/>
    <w:rsid w:val="0042284B"/>
    <w:rsid w:val="0042339E"/>
    <w:rsid w:val="00423754"/>
    <w:rsid w:val="00423764"/>
    <w:rsid w:val="004242C3"/>
    <w:rsid w:val="00424356"/>
    <w:rsid w:val="0042470A"/>
    <w:rsid w:val="00424E26"/>
    <w:rsid w:val="00425D2B"/>
    <w:rsid w:val="00427236"/>
    <w:rsid w:val="00427882"/>
    <w:rsid w:val="00427F96"/>
    <w:rsid w:val="004301A9"/>
    <w:rsid w:val="00430446"/>
    <w:rsid w:val="00430A67"/>
    <w:rsid w:val="00430D80"/>
    <w:rsid w:val="00430FC9"/>
    <w:rsid w:val="00431578"/>
    <w:rsid w:val="0043197E"/>
    <w:rsid w:val="00431E3A"/>
    <w:rsid w:val="00432378"/>
    <w:rsid w:val="0043252B"/>
    <w:rsid w:val="00432559"/>
    <w:rsid w:val="00432B68"/>
    <w:rsid w:val="00432D1A"/>
    <w:rsid w:val="00433248"/>
    <w:rsid w:val="00433656"/>
    <w:rsid w:val="004338A2"/>
    <w:rsid w:val="00433C95"/>
    <w:rsid w:val="004344D6"/>
    <w:rsid w:val="00434821"/>
    <w:rsid w:val="0043492A"/>
    <w:rsid w:val="00434997"/>
    <w:rsid w:val="00434D5F"/>
    <w:rsid w:val="00435CC9"/>
    <w:rsid w:val="00436138"/>
    <w:rsid w:val="0043645D"/>
    <w:rsid w:val="004367DF"/>
    <w:rsid w:val="00436A91"/>
    <w:rsid w:val="00437191"/>
    <w:rsid w:val="00437419"/>
    <w:rsid w:val="00437607"/>
    <w:rsid w:val="00437735"/>
    <w:rsid w:val="00437E4F"/>
    <w:rsid w:val="00437F1C"/>
    <w:rsid w:val="0044017E"/>
    <w:rsid w:val="0044061B"/>
    <w:rsid w:val="00440BB6"/>
    <w:rsid w:val="00440D29"/>
    <w:rsid w:val="00440D65"/>
    <w:rsid w:val="0044105A"/>
    <w:rsid w:val="00441319"/>
    <w:rsid w:val="00441BC5"/>
    <w:rsid w:val="00441FAA"/>
    <w:rsid w:val="00442065"/>
    <w:rsid w:val="00442529"/>
    <w:rsid w:val="004425C9"/>
    <w:rsid w:val="004431CA"/>
    <w:rsid w:val="004435E6"/>
    <w:rsid w:val="004435FD"/>
    <w:rsid w:val="00444108"/>
    <w:rsid w:val="00444889"/>
    <w:rsid w:val="00444CDE"/>
    <w:rsid w:val="0044574C"/>
    <w:rsid w:val="00445A2E"/>
    <w:rsid w:val="0044619B"/>
    <w:rsid w:val="00446FB8"/>
    <w:rsid w:val="004477B3"/>
    <w:rsid w:val="00447939"/>
    <w:rsid w:val="004479B5"/>
    <w:rsid w:val="00447CCE"/>
    <w:rsid w:val="00447E31"/>
    <w:rsid w:val="00447F2D"/>
    <w:rsid w:val="00450B3F"/>
    <w:rsid w:val="00450B89"/>
    <w:rsid w:val="00450EB3"/>
    <w:rsid w:val="00451127"/>
    <w:rsid w:val="00451690"/>
    <w:rsid w:val="0045176E"/>
    <w:rsid w:val="00451D03"/>
    <w:rsid w:val="00451E22"/>
    <w:rsid w:val="004523FC"/>
    <w:rsid w:val="004529A3"/>
    <w:rsid w:val="004538AF"/>
    <w:rsid w:val="00453923"/>
    <w:rsid w:val="00453EA4"/>
    <w:rsid w:val="00453EB0"/>
    <w:rsid w:val="00454076"/>
    <w:rsid w:val="00454148"/>
    <w:rsid w:val="00454812"/>
    <w:rsid w:val="00454B9B"/>
    <w:rsid w:val="00455803"/>
    <w:rsid w:val="00455AA2"/>
    <w:rsid w:val="00455E84"/>
    <w:rsid w:val="00456404"/>
    <w:rsid w:val="00456BBB"/>
    <w:rsid w:val="00456FC8"/>
    <w:rsid w:val="0045716C"/>
    <w:rsid w:val="00457506"/>
    <w:rsid w:val="00457858"/>
    <w:rsid w:val="004578F3"/>
    <w:rsid w:val="00457DFE"/>
    <w:rsid w:val="00460611"/>
    <w:rsid w:val="00460B0B"/>
    <w:rsid w:val="00461023"/>
    <w:rsid w:val="0046138B"/>
    <w:rsid w:val="00461C97"/>
    <w:rsid w:val="00462677"/>
    <w:rsid w:val="00462864"/>
    <w:rsid w:val="00462FAC"/>
    <w:rsid w:val="00463316"/>
    <w:rsid w:val="004634FD"/>
    <w:rsid w:val="004639D7"/>
    <w:rsid w:val="00464378"/>
    <w:rsid w:val="00464631"/>
    <w:rsid w:val="004647FC"/>
    <w:rsid w:val="0046482A"/>
    <w:rsid w:val="00464836"/>
    <w:rsid w:val="00464B79"/>
    <w:rsid w:val="004651C1"/>
    <w:rsid w:val="004657EE"/>
    <w:rsid w:val="00465BDA"/>
    <w:rsid w:val="00465C85"/>
    <w:rsid w:val="00466573"/>
    <w:rsid w:val="004668D6"/>
    <w:rsid w:val="00466AB6"/>
    <w:rsid w:val="00466BD8"/>
    <w:rsid w:val="00466D60"/>
    <w:rsid w:val="00467219"/>
    <w:rsid w:val="00467B1A"/>
    <w:rsid w:val="00467BBF"/>
    <w:rsid w:val="00467CCC"/>
    <w:rsid w:val="004702D1"/>
    <w:rsid w:val="0047056F"/>
    <w:rsid w:val="00470572"/>
    <w:rsid w:val="004706CB"/>
    <w:rsid w:val="004709B6"/>
    <w:rsid w:val="00470E97"/>
    <w:rsid w:val="00470F7E"/>
    <w:rsid w:val="00471CC8"/>
    <w:rsid w:val="00472240"/>
    <w:rsid w:val="0047229A"/>
    <w:rsid w:val="00472751"/>
    <w:rsid w:val="00472F47"/>
    <w:rsid w:val="00473787"/>
    <w:rsid w:val="00473F03"/>
    <w:rsid w:val="00474E22"/>
    <w:rsid w:val="00474F3E"/>
    <w:rsid w:val="00475351"/>
    <w:rsid w:val="00475DE1"/>
    <w:rsid w:val="0047632A"/>
    <w:rsid w:val="0047688E"/>
    <w:rsid w:val="0047694B"/>
    <w:rsid w:val="004775CC"/>
    <w:rsid w:val="00477F22"/>
    <w:rsid w:val="00480084"/>
    <w:rsid w:val="0048062B"/>
    <w:rsid w:val="00480812"/>
    <w:rsid w:val="00480A2E"/>
    <w:rsid w:val="00480B50"/>
    <w:rsid w:val="00481643"/>
    <w:rsid w:val="00481874"/>
    <w:rsid w:val="00481A31"/>
    <w:rsid w:val="00482735"/>
    <w:rsid w:val="00482B65"/>
    <w:rsid w:val="00483090"/>
    <w:rsid w:val="00483303"/>
    <w:rsid w:val="0048342B"/>
    <w:rsid w:val="0048375F"/>
    <w:rsid w:val="00483D5D"/>
    <w:rsid w:val="00484018"/>
    <w:rsid w:val="004840FD"/>
    <w:rsid w:val="0048478C"/>
    <w:rsid w:val="00484E24"/>
    <w:rsid w:val="004852A3"/>
    <w:rsid w:val="004855C5"/>
    <w:rsid w:val="004856FA"/>
    <w:rsid w:val="00485786"/>
    <w:rsid w:val="0048580A"/>
    <w:rsid w:val="00485FD1"/>
    <w:rsid w:val="0048635E"/>
    <w:rsid w:val="00486535"/>
    <w:rsid w:val="00486734"/>
    <w:rsid w:val="004867E2"/>
    <w:rsid w:val="00486B7F"/>
    <w:rsid w:val="00486CA5"/>
    <w:rsid w:val="00486F20"/>
    <w:rsid w:val="004874A4"/>
    <w:rsid w:val="0048785D"/>
    <w:rsid w:val="004878A2"/>
    <w:rsid w:val="0049084F"/>
    <w:rsid w:val="00490E94"/>
    <w:rsid w:val="004912AC"/>
    <w:rsid w:val="00491530"/>
    <w:rsid w:val="00491588"/>
    <w:rsid w:val="0049160D"/>
    <w:rsid w:val="00491BBF"/>
    <w:rsid w:val="00491D15"/>
    <w:rsid w:val="00491E0F"/>
    <w:rsid w:val="00491E12"/>
    <w:rsid w:val="0049212B"/>
    <w:rsid w:val="00492353"/>
    <w:rsid w:val="0049254E"/>
    <w:rsid w:val="00492758"/>
    <w:rsid w:val="004929A9"/>
    <w:rsid w:val="0049301D"/>
    <w:rsid w:val="004930D2"/>
    <w:rsid w:val="00493354"/>
    <w:rsid w:val="0049361F"/>
    <w:rsid w:val="00493C13"/>
    <w:rsid w:val="00493DE1"/>
    <w:rsid w:val="00494090"/>
    <w:rsid w:val="00494678"/>
    <w:rsid w:val="00495084"/>
    <w:rsid w:val="004952B3"/>
    <w:rsid w:val="004961E4"/>
    <w:rsid w:val="004965B8"/>
    <w:rsid w:val="004966E0"/>
    <w:rsid w:val="00496989"/>
    <w:rsid w:val="00496A37"/>
    <w:rsid w:val="00496E8B"/>
    <w:rsid w:val="00497D32"/>
    <w:rsid w:val="00497DC1"/>
    <w:rsid w:val="004A008B"/>
    <w:rsid w:val="004A04BC"/>
    <w:rsid w:val="004A1938"/>
    <w:rsid w:val="004A1A58"/>
    <w:rsid w:val="004A1AC9"/>
    <w:rsid w:val="004A1BB1"/>
    <w:rsid w:val="004A1DDB"/>
    <w:rsid w:val="004A1FBE"/>
    <w:rsid w:val="004A2042"/>
    <w:rsid w:val="004A2739"/>
    <w:rsid w:val="004A2F16"/>
    <w:rsid w:val="004A300C"/>
    <w:rsid w:val="004A3315"/>
    <w:rsid w:val="004A3A7D"/>
    <w:rsid w:val="004A4272"/>
    <w:rsid w:val="004A4300"/>
    <w:rsid w:val="004A47FA"/>
    <w:rsid w:val="004A498B"/>
    <w:rsid w:val="004A4F55"/>
    <w:rsid w:val="004A5103"/>
    <w:rsid w:val="004A5735"/>
    <w:rsid w:val="004A5E38"/>
    <w:rsid w:val="004A5F52"/>
    <w:rsid w:val="004A6058"/>
    <w:rsid w:val="004A63A8"/>
    <w:rsid w:val="004A6C4F"/>
    <w:rsid w:val="004A7154"/>
    <w:rsid w:val="004A72DF"/>
    <w:rsid w:val="004A7AD0"/>
    <w:rsid w:val="004B03E1"/>
    <w:rsid w:val="004B03FB"/>
    <w:rsid w:val="004B0834"/>
    <w:rsid w:val="004B152B"/>
    <w:rsid w:val="004B16AD"/>
    <w:rsid w:val="004B18AD"/>
    <w:rsid w:val="004B1CD0"/>
    <w:rsid w:val="004B1D5E"/>
    <w:rsid w:val="004B1ECD"/>
    <w:rsid w:val="004B21D3"/>
    <w:rsid w:val="004B2C85"/>
    <w:rsid w:val="004B3054"/>
    <w:rsid w:val="004B3896"/>
    <w:rsid w:val="004B3976"/>
    <w:rsid w:val="004B3C77"/>
    <w:rsid w:val="004B442B"/>
    <w:rsid w:val="004B4A5B"/>
    <w:rsid w:val="004B4A60"/>
    <w:rsid w:val="004B4E7A"/>
    <w:rsid w:val="004B4FF0"/>
    <w:rsid w:val="004B50FE"/>
    <w:rsid w:val="004B51D2"/>
    <w:rsid w:val="004B5554"/>
    <w:rsid w:val="004B56BF"/>
    <w:rsid w:val="004B5816"/>
    <w:rsid w:val="004B581C"/>
    <w:rsid w:val="004B65EA"/>
    <w:rsid w:val="004B6A51"/>
    <w:rsid w:val="004B6C76"/>
    <w:rsid w:val="004B6EB9"/>
    <w:rsid w:val="004B7A41"/>
    <w:rsid w:val="004B7AFC"/>
    <w:rsid w:val="004C045B"/>
    <w:rsid w:val="004C0CED"/>
    <w:rsid w:val="004C1616"/>
    <w:rsid w:val="004C19BA"/>
    <w:rsid w:val="004C1B85"/>
    <w:rsid w:val="004C20AE"/>
    <w:rsid w:val="004C228B"/>
    <w:rsid w:val="004C29D7"/>
    <w:rsid w:val="004C2C35"/>
    <w:rsid w:val="004C2FEC"/>
    <w:rsid w:val="004C3853"/>
    <w:rsid w:val="004C3B98"/>
    <w:rsid w:val="004C4211"/>
    <w:rsid w:val="004C451C"/>
    <w:rsid w:val="004C4B7D"/>
    <w:rsid w:val="004C4EA3"/>
    <w:rsid w:val="004C50E7"/>
    <w:rsid w:val="004C527B"/>
    <w:rsid w:val="004C69DD"/>
    <w:rsid w:val="004C6BCF"/>
    <w:rsid w:val="004C6E2A"/>
    <w:rsid w:val="004C7054"/>
    <w:rsid w:val="004C767E"/>
    <w:rsid w:val="004C7B2B"/>
    <w:rsid w:val="004D0102"/>
    <w:rsid w:val="004D02B2"/>
    <w:rsid w:val="004D084B"/>
    <w:rsid w:val="004D0933"/>
    <w:rsid w:val="004D0A92"/>
    <w:rsid w:val="004D0D5A"/>
    <w:rsid w:val="004D0F1F"/>
    <w:rsid w:val="004D1288"/>
    <w:rsid w:val="004D13B6"/>
    <w:rsid w:val="004D1A7F"/>
    <w:rsid w:val="004D1B4B"/>
    <w:rsid w:val="004D287B"/>
    <w:rsid w:val="004D2BFC"/>
    <w:rsid w:val="004D3867"/>
    <w:rsid w:val="004D38F1"/>
    <w:rsid w:val="004D3CAA"/>
    <w:rsid w:val="004D428B"/>
    <w:rsid w:val="004D4C53"/>
    <w:rsid w:val="004D4DD7"/>
    <w:rsid w:val="004D51C7"/>
    <w:rsid w:val="004D58BF"/>
    <w:rsid w:val="004D595E"/>
    <w:rsid w:val="004D5A77"/>
    <w:rsid w:val="004D5F4D"/>
    <w:rsid w:val="004D6DDC"/>
    <w:rsid w:val="004D6F4D"/>
    <w:rsid w:val="004D7317"/>
    <w:rsid w:val="004D75EA"/>
    <w:rsid w:val="004E02D0"/>
    <w:rsid w:val="004E105D"/>
    <w:rsid w:val="004E1525"/>
    <w:rsid w:val="004E227D"/>
    <w:rsid w:val="004E2796"/>
    <w:rsid w:val="004E2825"/>
    <w:rsid w:val="004E2BC5"/>
    <w:rsid w:val="004E3575"/>
    <w:rsid w:val="004E38AA"/>
    <w:rsid w:val="004E3938"/>
    <w:rsid w:val="004E4335"/>
    <w:rsid w:val="004E45C2"/>
    <w:rsid w:val="004E4AF5"/>
    <w:rsid w:val="004E4D72"/>
    <w:rsid w:val="004E4E02"/>
    <w:rsid w:val="004E4EAD"/>
    <w:rsid w:val="004E58CA"/>
    <w:rsid w:val="004E5ACF"/>
    <w:rsid w:val="004E606A"/>
    <w:rsid w:val="004E778C"/>
    <w:rsid w:val="004E7817"/>
    <w:rsid w:val="004E7829"/>
    <w:rsid w:val="004E799D"/>
    <w:rsid w:val="004E79CB"/>
    <w:rsid w:val="004E7A9E"/>
    <w:rsid w:val="004E7CCA"/>
    <w:rsid w:val="004E7F89"/>
    <w:rsid w:val="004F00D8"/>
    <w:rsid w:val="004F075D"/>
    <w:rsid w:val="004F07C0"/>
    <w:rsid w:val="004F0C9C"/>
    <w:rsid w:val="004F0FDD"/>
    <w:rsid w:val="004F13EE"/>
    <w:rsid w:val="004F1FB6"/>
    <w:rsid w:val="004F1FE5"/>
    <w:rsid w:val="004F2022"/>
    <w:rsid w:val="004F2C3B"/>
    <w:rsid w:val="004F2F63"/>
    <w:rsid w:val="004F35D0"/>
    <w:rsid w:val="004F36E1"/>
    <w:rsid w:val="004F441C"/>
    <w:rsid w:val="004F4CAB"/>
    <w:rsid w:val="004F4CD7"/>
    <w:rsid w:val="004F4D85"/>
    <w:rsid w:val="004F4F63"/>
    <w:rsid w:val="004F58E0"/>
    <w:rsid w:val="004F5B70"/>
    <w:rsid w:val="004F5C28"/>
    <w:rsid w:val="004F658C"/>
    <w:rsid w:val="004F6840"/>
    <w:rsid w:val="004F6AA8"/>
    <w:rsid w:val="004F6B3D"/>
    <w:rsid w:val="004F6E73"/>
    <w:rsid w:val="004F7C05"/>
    <w:rsid w:val="004F7C5D"/>
    <w:rsid w:val="00500347"/>
    <w:rsid w:val="00501925"/>
    <w:rsid w:val="00501C94"/>
    <w:rsid w:val="00502686"/>
    <w:rsid w:val="005027D2"/>
    <w:rsid w:val="00502940"/>
    <w:rsid w:val="00502BD3"/>
    <w:rsid w:val="00502C4E"/>
    <w:rsid w:val="00502D3E"/>
    <w:rsid w:val="00502F16"/>
    <w:rsid w:val="005032D8"/>
    <w:rsid w:val="005034CF"/>
    <w:rsid w:val="00503AC6"/>
    <w:rsid w:val="00503FC7"/>
    <w:rsid w:val="00504523"/>
    <w:rsid w:val="00504621"/>
    <w:rsid w:val="005047F7"/>
    <w:rsid w:val="00504C0C"/>
    <w:rsid w:val="00505272"/>
    <w:rsid w:val="005053C7"/>
    <w:rsid w:val="005057F2"/>
    <w:rsid w:val="005062E9"/>
    <w:rsid w:val="00506432"/>
    <w:rsid w:val="0050654C"/>
    <w:rsid w:val="00506C34"/>
    <w:rsid w:val="00506D79"/>
    <w:rsid w:val="00506F6D"/>
    <w:rsid w:val="0050738A"/>
    <w:rsid w:val="00507524"/>
    <w:rsid w:val="00507BE9"/>
    <w:rsid w:val="0051018C"/>
    <w:rsid w:val="00510F81"/>
    <w:rsid w:val="0051105C"/>
    <w:rsid w:val="005110D8"/>
    <w:rsid w:val="00511809"/>
    <w:rsid w:val="0051203D"/>
    <w:rsid w:val="0051212B"/>
    <w:rsid w:val="005123C8"/>
    <w:rsid w:val="00512426"/>
    <w:rsid w:val="0051242B"/>
    <w:rsid w:val="0051468A"/>
    <w:rsid w:val="00516431"/>
    <w:rsid w:val="00516559"/>
    <w:rsid w:val="005166E3"/>
    <w:rsid w:val="005167B8"/>
    <w:rsid w:val="00516817"/>
    <w:rsid w:val="00516864"/>
    <w:rsid w:val="00516CE3"/>
    <w:rsid w:val="0051760A"/>
    <w:rsid w:val="00517642"/>
    <w:rsid w:val="00517B22"/>
    <w:rsid w:val="00517D49"/>
    <w:rsid w:val="0052051D"/>
    <w:rsid w:val="005206A9"/>
    <w:rsid w:val="0052157B"/>
    <w:rsid w:val="00521604"/>
    <w:rsid w:val="0052209F"/>
    <w:rsid w:val="00522457"/>
    <w:rsid w:val="00522685"/>
    <w:rsid w:val="005227BF"/>
    <w:rsid w:val="00522952"/>
    <w:rsid w:val="00522CB5"/>
    <w:rsid w:val="0052391F"/>
    <w:rsid w:val="00523A53"/>
    <w:rsid w:val="00523BC8"/>
    <w:rsid w:val="00523EEF"/>
    <w:rsid w:val="0052404E"/>
    <w:rsid w:val="00524161"/>
    <w:rsid w:val="0052488C"/>
    <w:rsid w:val="00524CEF"/>
    <w:rsid w:val="00525184"/>
    <w:rsid w:val="005258FF"/>
    <w:rsid w:val="00525DCC"/>
    <w:rsid w:val="00526281"/>
    <w:rsid w:val="00526425"/>
    <w:rsid w:val="00526458"/>
    <w:rsid w:val="00526681"/>
    <w:rsid w:val="00526FC8"/>
    <w:rsid w:val="005273AD"/>
    <w:rsid w:val="00527A2A"/>
    <w:rsid w:val="005303EC"/>
    <w:rsid w:val="00530923"/>
    <w:rsid w:val="00531E9C"/>
    <w:rsid w:val="005329E9"/>
    <w:rsid w:val="00532C5A"/>
    <w:rsid w:val="00532FD1"/>
    <w:rsid w:val="005338B3"/>
    <w:rsid w:val="00533B08"/>
    <w:rsid w:val="005340CD"/>
    <w:rsid w:val="005341BC"/>
    <w:rsid w:val="005343EC"/>
    <w:rsid w:val="00534CA7"/>
    <w:rsid w:val="00534ED4"/>
    <w:rsid w:val="005353D5"/>
    <w:rsid w:val="00535517"/>
    <w:rsid w:val="00535710"/>
    <w:rsid w:val="00535A37"/>
    <w:rsid w:val="00535C14"/>
    <w:rsid w:val="00535C83"/>
    <w:rsid w:val="00535DF0"/>
    <w:rsid w:val="00535E3E"/>
    <w:rsid w:val="005361A6"/>
    <w:rsid w:val="00536369"/>
    <w:rsid w:val="005363D5"/>
    <w:rsid w:val="00536A39"/>
    <w:rsid w:val="00536B32"/>
    <w:rsid w:val="00536C04"/>
    <w:rsid w:val="00536FA9"/>
    <w:rsid w:val="0053787A"/>
    <w:rsid w:val="00537A09"/>
    <w:rsid w:val="00540685"/>
    <w:rsid w:val="005416DE"/>
    <w:rsid w:val="00541795"/>
    <w:rsid w:val="00541CE5"/>
    <w:rsid w:val="00541F44"/>
    <w:rsid w:val="00541F5E"/>
    <w:rsid w:val="005426EE"/>
    <w:rsid w:val="0054272C"/>
    <w:rsid w:val="00542DD4"/>
    <w:rsid w:val="00543F94"/>
    <w:rsid w:val="005443B3"/>
    <w:rsid w:val="005454AA"/>
    <w:rsid w:val="00545B11"/>
    <w:rsid w:val="00545D68"/>
    <w:rsid w:val="00545E83"/>
    <w:rsid w:val="00545EE6"/>
    <w:rsid w:val="00545F86"/>
    <w:rsid w:val="0054668D"/>
    <w:rsid w:val="0054680E"/>
    <w:rsid w:val="00547A8F"/>
    <w:rsid w:val="00547C27"/>
    <w:rsid w:val="00547CEE"/>
    <w:rsid w:val="00550581"/>
    <w:rsid w:val="00550AD4"/>
    <w:rsid w:val="005513BC"/>
    <w:rsid w:val="005513C0"/>
    <w:rsid w:val="0055160F"/>
    <w:rsid w:val="005526FC"/>
    <w:rsid w:val="00553B28"/>
    <w:rsid w:val="00553B47"/>
    <w:rsid w:val="00553CCD"/>
    <w:rsid w:val="0055447B"/>
    <w:rsid w:val="00554717"/>
    <w:rsid w:val="00554B4E"/>
    <w:rsid w:val="00554BC7"/>
    <w:rsid w:val="005550E7"/>
    <w:rsid w:val="00556028"/>
    <w:rsid w:val="005564FB"/>
    <w:rsid w:val="00556C43"/>
    <w:rsid w:val="00556F5C"/>
    <w:rsid w:val="00556F9A"/>
    <w:rsid w:val="005572C7"/>
    <w:rsid w:val="005578DE"/>
    <w:rsid w:val="00557AE8"/>
    <w:rsid w:val="00557C5A"/>
    <w:rsid w:val="00557CF7"/>
    <w:rsid w:val="005615B3"/>
    <w:rsid w:val="00561B4F"/>
    <w:rsid w:val="005627DB"/>
    <w:rsid w:val="00562A03"/>
    <w:rsid w:val="00562A1E"/>
    <w:rsid w:val="00562B0E"/>
    <w:rsid w:val="00562F69"/>
    <w:rsid w:val="005634A2"/>
    <w:rsid w:val="005635DA"/>
    <w:rsid w:val="0056394B"/>
    <w:rsid w:val="0056407D"/>
    <w:rsid w:val="005647C2"/>
    <w:rsid w:val="005650ED"/>
    <w:rsid w:val="0056512C"/>
    <w:rsid w:val="00565314"/>
    <w:rsid w:val="00565429"/>
    <w:rsid w:val="005654C4"/>
    <w:rsid w:val="00565692"/>
    <w:rsid w:val="005661A5"/>
    <w:rsid w:val="00566476"/>
    <w:rsid w:val="005671FD"/>
    <w:rsid w:val="0056738E"/>
    <w:rsid w:val="00567446"/>
    <w:rsid w:val="0056749C"/>
    <w:rsid w:val="0057011C"/>
    <w:rsid w:val="0057011F"/>
    <w:rsid w:val="005701B7"/>
    <w:rsid w:val="00570901"/>
    <w:rsid w:val="0057140A"/>
    <w:rsid w:val="005717F8"/>
    <w:rsid w:val="00571E71"/>
    <w:rsid w:val="00571F0B"/>
    <w:rsid w:val="00571F65"/>
    <w:rsid w:val="0057265D"/>
    <w:rsid w:val="00572F55"/>
    <w:rsid w:val="00573EBA"/>
    <w:rsid w:val="005741F7"/>
    <w:rsid w:val="00574834"/>
    <w:rsid w:val="005749DB"/>
    <w:rsid w:val="00574ED5"/>
    <w:rsid w:val="00575754"/>
    <w:rsid w:val="00576299"/>
    <w:rsid w:val="0057658C"/>
    <w:rsid w:val="00576E35"/>
    <w:rsid w:val="005770B6"/>
    <w:rsid w:val="00577100"/>
    <w:rsid w:val="005776DF"/>
    <w:rsid w:val="005779F1"/>
    <w:rsid w:val="00577C5B"/>
    <w:rsid w:val="00577F4C"/>
    <w:rsid w:val="005803A8"/>
    <w:rsid w:val="00580669"/>
    <w:rsid w:val="00580F1E"/>
    <w:rsid w:val="0058102F"/>
    <w:rsid w:val="00581355"/>
    <w:rsid w:val="0058217A"/>
    <w:rsid w:val="005827DE"/>
    <w:rsid w:val="00582A81"/>
    <w:rsid w:val="00582E69"/>
    <w:rsid w:val="00583674"/>
    <w:rsid w:val="00583719"/>
    <w:rsid w:val="005848CE"/>
    <w:rsid w:val="00584B41"/>
    <w:rsid w:val="00584D54"/>
    <w:rsid w:val="00584D88"/>
    <w:rsid w:val="00585138"/>
    <w:rsid w:val="005851B7"/>
    <w:rsid w:val="00585225"/>
    <w:rsid w:val="0058555E"/>
    <w:rsid w:val="00585AA3"/>
    <w:rsid w:val="00585F3F"/>
    <w:rsid w:val="00585F65"/>
    <w:rsid w:val="005860C7"/>
    <w:rsid w:val="005865E4"/>
    <w:rsid w:val="00586EFD"/>
    <w:rsid w:val="00587071"/>
    <w:rsid w:val="005876C8"/>
    <w:rsid w:val="005878D4"/>
    <w:rsid w:val="00587D38"/>
    <w:rsid w:val="00587F96"/>
    <w:rsid w:val="005903B3"/>
    <w:rsid w:val="00590E4F"/>
    <w:rsid w:val="00591501"/>
    <w:rsid w:val="0059188D"/>
    <w:rsid w:val="00591D2E"/>
    <w:rsid w:val="00591E20"/>
    <w:rsid w:val="00592356"/>
    <w:rsid w:val="005923B0"/>
    <w:rsid w:val="00592A74"/>
    <w:rsid w:val="00592ADC"/>
    <w:rsid w:val="00592B89"/>
    <w:rsid w:val="005936AC"/>
    <w:rsid w:val="00593BF9"/>
    <w:rsid w:val="00593C9D"/>
    <w:rsid w:val="00594952"/>
    <w:rsid w:val="005953CB"/>
    <w:rsid w:val="00595408"/>
    <w:rsid w:val="00595588"/>
    <w:rsid w:val="00595E84"/>
    <w:rsid w:val="00595F97"/>
    <w:rsid w:val="0059650A"/>
    <w:rsid w:val="00596EDC"/>
    <w:rsid w:val="00597027"/>
    <w:rsid w:val="00597564"/>
    <w:rsid w:val="00597C3A"/>
    <w:rsid w:val="00597D79"/>
    <w:rsid w:val="005A032A"/>
    <w:rsid w:val="005A0B0E"/>
    <w:rsid w:val="005A0C59"/>
    <w:rsid w:val="005A0E43"/>
    <w:rsid w:val="005A118E"/>
    <w:rsid w:val="005A133A"/>
    <w:rsid w:val="005A138C"/>
    <w:rsid w:val="005A1762"/>
    <w:rsid w:val="005A18BD"/>
    <w:rsid w:val="005A2018"/>
    <w:rsid w:val="005A220D"/>
    <w:rsid w:val="005A276A"/>
    <w:rsid w:val="005A28BB"/>
    <w:rsid w:val="005A2F0A"/>
    <w:rsid w:val="005A3511"/>
    <w:rsid w:val="005A3EAF"/>
    <w:rsid w:val="005A4130"/>
    <w:rsid w:val="005A458A"/>
    <w:rsid w:val="005A48EB"/>
    <w:rsid w:val="005A502B"/>
    <w:rsid w:val="005A50D9"/>
    <w:rsid w:val="005A5B34"/>
    <w:rsid w:val="005A5D4D"/>
    <w:rsid w:val="005A6326"/>
    <w:rsid w:val="005A6335"/>
    <w:rsid w:val="005A63E2"/>
    <w:rsid w:val="005A65DE"/>
    <w:rsid w:val="005A671E"/>
    <w:rsid w:val="005A675B"/>
    <w:rsid w:val="005A697A"/>
    <w:rsid w:val="005A6CFB"/>
    <w:rsid w:val="005A6E40"/>
    <w:rsid w:val="005A707C"/>
    <w:rsid w:val="005A7232"/>
    <w:rsid w:val="005A79B0"/>
    <w:rsid w:val="005A7E29"/>
    <w:rsid w:val="005A7E81"/>
    <w:rsid w:val="005B0167"/>
    <w:rsid w:val="005B0474"/>
    <w:rsid w:val="005B049B"/>
    <w:rsid w:val="005B0611"/>
    <w:rsid w:val="005B08C5"/>
    <w:rsid w:val="005B0B3E"/>
    <w:rsid w:val="005B0DE5"/>
    <w:rsid w:val="005B15CF"/>
    <w:rsid w:val="005B18F5"/>
    <w:rsid w:val="005B1B8C"/>
    <w:rsid w:val="005B2268"/>
    <w:rsid w:val="005B2638"/>
    <w:rsid w:val="005B26EF"/>
    <w:rsid w:val="005B272F"/>
    <w:rsid w:val="005B2A99"/>
    <w:rsid w:val="005B2AEC"/>
    <w:rsid w:val="005B2D47"/>
    <w:rsid w:val="005B3054"/>
    <w:rsid w:val="005B30DF"/>
    <w:rsid w:val="005B3633"/>
    <w:rsid w:val="005B3B6C"/>
    <w:rsid w:val="005B3BE0"/>
    <w:rsid w:val="005B4ED9"/>
    <w:rsid w:val="005B503D"/>
    <w:rsid w:val="005B518A"/>
    <w:rsid w:val="005B583C"/>
    <w:rsid w:val="005B6468"/>
    <w:rsid w:val="005B64E7"/>
    <w:rsid w:val="005B6E58"/>
    <w:rsid w:val="005B769F"/>
    <w:rsid w:val="005B7878"/>
    <w:rsid w:val="005B7BFA"/>
    <w:rsid w:val="005B7C07"/>
    <w:rsid w:val="005B7D15"/>
    <w:rsid w:val="005B7D3F"/>
    <w:rsid w:val="005C02A9"/>
    <w:rsid w:val="005C0A2B"/>
    <w:rsid w:val="005C14AD"/>
    <w:rsid w:val="005C19E3"/>
    <w:rsid w:val="005C1A71"/>
    <w:rsid w:val="005C2327"/>
    <w:rsid w:val="005C2342"/>
    <w:rsid w:val="005C2C46"/>
    <w:rsid w:val="005C2DFF"/>
    <w:rsid w:val="005C3080"/>
    <w:rsid w:val="005C3D67"/>
    <w:rsid w:val="005C43FC"/>
    <w:rsid w:val="005C44EF"/>
    <w:rsid w:val="005C4777"/>
    <w:rsid w:val="005C4B7B"/>
    <w:rsid w:val="005C4BD2"/>
    <w:rsid w:val="005C4FE8"/>
    <w:rsid w:val="005C4FF3"/>
    <w:rsid w:val="005C5AEB"/>
    <w:rsid w:val="005C5C25"/>
    <w:rsid w:val="005C637C"/>
    <w:rsid w:val="005C64D0"/>
    <w:rsid w:val="005C6825"/>
    <w:rsid w:val="005C6A27"/>
    <w:rsid w:val="005C6A7D"/>
    <w:rsid w:val="005C6AC8"/>
    <w:rsid w:val="005C6C52"/>
    <w:rsid w:val="005C6D02"/>
    <w:rsid w:val="005C7070"/>
    <w:rsid w:val="005C7ADE"/>
    <w:rsid w:val="005C7BC6"/>
    <w:rsid w:val="005C7D6E"/>
    <w:rsid w:val="005D0379"/>
    <w:rsid w:val="005D0699"/>
    <w:rsid w:val="005D0AD7"/>
    <w:rsid w:val="005D1091"/>
    <w:rsid w:val="005D122F"/>
    <w:rsid w:val="005D1AB8"/>
    <w:rsid w:val="005D1E93"/>
    <w:rsid w:val="005D2639"/>
    <w:rsid w:val="005D2654"/>
    <w:rsid w:val="005D2864"/>
    <w:rsid w:val="005D2FE2"/>
    <w:rsid w:val="005D3066"/>
    <w:rsid w:val="005D3E19"/>
    <w:rsid w:val="005D3E4C"/>
    <w:rsid w:val="005D4062"/>
    <w:rsid w:val="005D4330"/>
    <w:rsid w:val="005D4376"/>
    <w:rsid w:val="005D44B5"/>
    <w:rsid w:val="005D4A3F"/>
    <w:rsid w:val="005D4DF8"/>
    <w:rsid w:val="005D4EBC"/>
    <w:rsid w:val="005D6085"/>
    <w:rsid w:val="005D66CB"/>
    <w:rsid w:val="005D7305"/>
    <w:rsid w:val="005D781B"/>
    <w:rsid w:val="005D7CD8"/>
    <w:rsid w:val="005D7EF8"/>
    <w:rsid w:val="005E035A"/>
    <w:rsid w:val="005E0840"/>
    <w:rsid w:val="005E094D"/>
    <w:rsid w:val="005E0A3F"/>
    <w:rsid w:val="005E0F93"/>
    <w:rsid w:val="005E10A3"/>
    <w:rsid w:val="005E1254"/>
    <w:rsid w:val="005E1E12"/>
    <w:rsid w:val="005E26AF"/>
    <w:rsid w:val="005E31D8"/>
    <w:rsid w:val="005E3403"/>
    <w:rsid w:val="005E3AFE"/>
    <w:rsid w:val="005E3B06"/>
    <w:rsid w:val="005E42CA"/>
    <w:rsid w:val="005E4458"/>
    <w:rsid w:val="005E4AB6"/>
    <w:rsid w:val="005E4AD6"/>
    <w:rsid w:val="005E67DA"/>
    <w:rsid w:val="005E6883"/>
    <w:rsid w:val="005E69DF"/>
    <w:rsid w:val="005E6C62"/>
    <w:rsid w:val="005E767A"/>
    <w:rsid w:val="005E772F"/>
    <w:rsid w:val="005E7D3F"/>
    <w:rsid w:val="005E7EC0"/>
    <w:rsid w:val="005F05B1"/>
    <w:rsid w:val="005F0907"/>
    <w:rsid w:val="005F0C8D"/>
    <w:rsid w:val="005F0C93"/>
    <w:rsid w:val="005F0F3D"/>
    <w:rsid w:val="005F1045"/>
    <w:rsid w:val="005F1141"/>
    <w:rsid w:val="005F14FC"/>
    <w:rsid w:val="005F16B7"/>
    <w:rsid w:val="005F25EA"/>
    <w:rsid w:val="005F273C"/>
    <w:rsid w:val="005F2C84"/>
    <w:rsid w:val="005F2E6E"/>
    <w:rsid w:val="005F30D0"/>
    <w:rsid w:val="005F3D64"/>
    <w:rsid w:val="005F4ECA"/>
    <w:rsid w:val="005F52A0"/>
    <w:rsid w:val="005F55E4"/>
    <w:rsid w:val="005F5872"/>
    <w:rsid w:val="005F6063"/>
    <w:rsid w:val="005F61D5"/>
    <w:rsid w:val="005F62ED"/>
    <w:rsid w:val="005F6657"/>
    <w:rsid w:val="005F6994"/>
    <w:rsid w:val="005F701C"/>
    <w:rsid w:val="005F76F1"/>
    <w:rsid w:val="005F79FA"/>
    <w:rsid w:val="005F7F3F"/>
    <w:rsid w:val="00600AF5"/>
    <w:rsid w:val="006011C3"/>
    <w:rsid w:val="00601792"/>
    <w:rsid w:val="00601867"/>
    <w:rsid w:val="00601DA8"/>
    <w:rsid w:val="00601E1B"/>
    <w:rsid w:val="0060214F"/>
    <w:rsid w:val="0060286D"/>
    <w:rsid w:val="00602F5D"/>
    <w:rsid w:val="00602FBA"/>
    <w:rsid w:val="0060352B"/>
    <w:rsid w:val="006039A8"/>
    <w:rsid w:val="00603D3E"/>
    <w:rsid w:val="006041BE"/>
    <w:rsid w:val="00604380"/>
    <w:rsid w:val="006043C7"/>
    <w:rsid w:val="00605025"/>
    <w:rsid w:val="00605F1D"/>
    <w:rsid w:val="0060620C"/>
    <w:rsid w:val="00606983"/>
    <w:rsid w:val="006069F2"/>
    <w:rsid w:val="00606E85"/>
    <w:rsid w:val="00606EA3"/>
    <w:rsid w:val="00606F23"/>
    <w:rsid w:val="00607049"/>
    <w:rsid w:val="006070DD"/>
    <w:rsid w:val="00607842"/>
    <w:rsid w:val="0061022F"/>
    <w:rsid w:val="006109F5"/>
    <w:rsid w:val="00610CB1"/>
    <w:rsid w:val="00610D9C"/>
    <w:rsid w:val="0061103A"/>
    <w:rsid w:val="0061111E"/>
    <w:rsid w:val="00611906"/>
    <w:rsid w:val="00611C52"/>
    <w:rsid w:val="00611E81"/>
    <w:rsid w:val="00612650"/>
    <w:rsid w:val="006127DB"/>
    <w:rsid w:val="00612BF8"/>
    <w:rsid w:val="00612C2A"/>
    <w:rsid w:val="00613719"/>
    <w:rsid w:val="006138F4"/>
    <w:rsid w:val="00613FB6"/>
    <w:rsid w:val="0061448A"/>
    <w:rsid w:val="006149A8"/>
    <w:rsid w:val="00614BB7"/>
    <w:rsid w:val="00614E5A"/>
    <w:rsid w:val="006151FD"/>
    <w:rsid w:val="00615BA4"/>
    <w:rsid w:val="00616E6C"/>
    <w:rsid w:val="00616E8E"/>
    <w:rsid w:val="00617859"/>
    <w:rsid w:val="006179B3"/>
    <w:rsid w:val="00617B94"/>
    <w:rsid w:val="00620886"/>
    <w:rsid w:val="00620BBC"/>
    <w:rsid w:val="00621015"/>
    <w:rsid w:val="006217E2"/>
    <w:rsid w:val="00621E65"/>
    <w:rsid w:val="006222D9"/>
    <w:rsid w:val="00622825"/>
    <w:rsid w:val="0062288E"/>
    <w:rsid w:val="006228E0"/>
    <w:rsid w:val="00623016"/>
    <w:rsid w:val="0062305B"/>
    <w:rsid w:val="00623165"/>
    <w:rsid w:val="00623426"/>
    <w:rsid w:val="006235A5"/>
    <w:rsid w:val="006236CB"/>
    <w:rsid w:val="00623880"/>
    <w:rsid w:val="00623EDA"/>
    <w:rsid w:val="0062441F"/>
    <w:rsid w:val="006249DC"/>
    <w:rsid w:val="00624B52"/>
    <w:rsid w:val="00624F38"/>
    <w:rsid w:val="00624F73"/>
    <w:rsid w:val="00624F87"/>
    <w:rsid w:val="00625575"/>
    <w:rsid w:val="00625977"/>
    <w:rsid w:val="00625B9E"/>
    <w:rsid w:val="00626B42"/>
    <w:rsid w:val="00626D0D"/>
    <w:rsid w:val="00627212"/>
    <w:rsid w:val="00627294"/>
    <w:rsid w:val="00627385"/>
    <w:rsid w:val="006274D2"/>
    <w:rsid w:val="00630353"/>
    <w:rsid w:val="00630E92"/>
    <w:rsid w:val="00631AFE"/>
    <w:rsid w:val="00631B94"/>
    <w:rsid w:val="00631DF4"/>
    <w:rsid w:val="006323CF"/>
    <w:rsid w:val="0063243B"/>
    <w:rsid w:val="00632F34"/>
    <w:rsid w:val="00633313"/>
    <w:rsid w:val="00633425"/>
    <w:rsid w:val="006335E1"/>
    <w:rsid w:val="006339C1"/>
    <w:rsid w:val="00633DB7"/>
    <w:rsid w:val="00634175"/>
    <w:rsid w:val="00634FAC"/>
    <w:rsid w:val="006352DE"/>
    <w:rsid w:val="006352E2"/>
    <w:rsid w:val="00635814"/>
    <w:rsid w:val="00636A56"/>
    <w:rsid w:val="00636D26"/>
    <w:rsid w:val="006401F8"/>
    <w:rsid w:val="006408AC"/>
    <w:rsid w:val="006420D9"/>
    <w:rsid w:val="0064267F"/>
    <w:rsid w:val="00642725"/>
    <w:rsid w:val="00642CEF"/>
    <w:rsid w:val="00643727"/>
    <w:rsid w:val="00643828"/>
    <w:rsid w:val="00643BB3"/>
    <w:rsid w:val="00643C2B"/>
    <w:rsid w:val="0064415D"/>
    <w:rsid w:val="006449C9"/>
    <w:rsid w:val="00644B49"/>
    <w:rsid w:val="00644C18"/>
    <w:rsid w:val="00644D6B"/>
    <w:rsid w:val="00644E4C"/>
    <w:rsid w:val="0064551F"/>
    <w:rsid w:val="00645668"/>
    <w:rsid w:val="006457DC"/>
    <w:rsid w:val="00645A1A"/>
    <w:rsid w:val="00646FAA"/>
    <w:rsid w:val="006479A3"/>
    <w:rsid w:val="006503FE"/>
    <w:rsid w:val="006505B5"/>
    <w:rsid w:val="006510CB"/>
    <w:rsid w:val="006511B6"/>
    <w:rsid w:val="00651DFB"/>
    <w:rsid w:val="00652128"/>
    <w:rsid w:val="00652742"/>
    <w:rsid w:val="00652A9C"/>
    <w:rsid w:val="00652B85"/>
    <w:rsid w:val="00652CC3"/>
    <w:rsid w:val="00652FB3"/>
    <w:rsid w:val="00653357"/>
    <w:rsid w:val="00653417"/>
    <w:rsid w:val="00653F6F"/>
    <w:rsid w:val="006540CD"/>
    <w:rsid w:val="00654ED0"/>
    <w:rsid w:val="00656091"/>
    <w:rsid w:val="00656348"/>
    <w:rsid w:val="00656407"/>
    <w:rsid w:val="006568FF"/>
    <w:rsid w:val="00656C97"/>
    <w:rsid w:val="00657B7F"/>
    <w:rsid w:val="00657FD5"/>
    <w:rsid w:val="00657FF8"/>
    <w:rsid w:val="0066059F"/>
    <w:rsid w:val="006605C5"/>
    <w:rsid w:val="006606E7"/>
    <w:rsid w:val="00661016"/>
    <w:rsid w:val="0066135E"/>
    <w:rsid w:val="00662151"/>
    <w:rsid w:val="006622C0"/>
    <w:rsid w:val="006622C4"/>
    <w:rsid w:val="006629C2"/>
    <w:rsid w:val="0066319C"/>
    <w:rsid w:val="00663779"/>
    <w:rsid w:val="00663BE3"/>
    <w:rsid w:val="00663DEE"/>
    <w:rsid w:val="0066431E"/>
    <w:rsid w:val="006643C9"/>
    <w:rsid w:val="00664411"/>
    <w:rsid w:val="006644BF"/>
    <w:rsid w:val="00664B7C"/>
    <w:rsid w:val="00664B7E"/>
    <w:rsid w:val="006652AF"/>
    <w:rsid w:val="00665414"/>
    <w:rsid w:val="006654AD"/>
    <w:rsid w:val="00665921"/>
    <w:rsid w:val="00665985"/>
    <w:rsid w:val="00665E94"/>
    <w:rsid w:val="006667E7"/>
    <w:rsid w:val="00666894"/>
    <w:rsid w:val="00666AF7"/>
    <w:rsid w:val="00666FC6"/>
    <w:rsid w:val="00667155"/>
    <w:rsid w:val="0067041D"/>
    <w:rsid w:val="006705A9"/>
    <w:rsid w:val="006707D2"/>
    <w:rsid w:val="00670D99"/>
    <w:rsid w:val="00670E2B"/>
    <w:rsid w:val="0067148E"/>
    <w:rsid w:val="006715D0"/>
    <w:rsid w:val="00671BBC"/>
    <w:rsid w:val="00671CC1"/>
    <w:rsid w:val="006720BD"/>
    <w:rsid w:val="006724AD"/>
    <w:rsid w:val="0067256F"/>
    <w:rsid w:val="00672743"/>
    <w:rsid w:val="00672B01"/>
    <w:rsid w:val="00672E14"/>
    <w:rsid w:val="00672E65"/>
    <w:rsid w:val="00672F7C"/>
    <w:rsid w:val="0067343D"/>
    <w:rsid w:val="006734BB"/>
    <w:rsid w:val="0067370C"/>
    <w:rsid w:val="00673E80"/>
    <w:rsid w:val="006740CF"/>
    <w:rsid w:val="006741F7"/>
    <w:rsid w:val="0067432A"/>
    <w:rsid w:val="006743E5"/>
    <w:rsid w:val="00674545"/>
    <w:rsid w:val="006747B5"/>
    <w:rsid w:val="006753DF"/>
    <w:rsid w:val="00675664"/>
    <w:rsid w:val="00675A37"/>
    <w:rsid w:val="00675D21"/>
    <w:rsid w:val="00675D7E"/>
    <w:rsid w:val="00675F0D"/>
    <w:rsid w:val="00675F87"/>
    <w:rsid w:val="00676429"/>
    <w:rsid w:val="0067653C"/>
    <w:rsid w:val="006769D5"/>
    <w:rsid w:val="0067740C"/>
    <w:rsid w:val="006776A0"/>
    <w:rsid w:val="00677737"/>
    <w:rsid w:val="00677DB1"/>
    <w:rsid w:val="00677E0B"/>
    <w:rsid w:val="00677F92"/>
    <w:rsid w:val="00680213"/>
    <w:rsid w:val="006806ED"/>
    <w:rsid w:val="00680A1A"/>
    <w:rsid w:val="00680E49"/>
    <w:rsid w:val="006810FC"/>
    <w:rsid w:val="00681114"/>
    <w:rsid w:val="006815C9"/>
    <w:rsid w:val="00681A34"/>
    <w:rsid w:val="00681F0E"/>
    <w:rsid w:val="006821EB"/>
    <w:rsid w:val="006821FD"/>
    <w:rsid w:val="0068281A"/>
    <w:rsid w:val="0068282A"/>
    <w:rsid w:val="00682BF8"/>
    <w:rsid w:val="00682C1D"/>
    <w:rsid w:val="00682D0F"/>
    <w:rsid w:val="006831C8"/>
    <w:rsid w:val="00683ED8"/>
    <w:rsid w:val="00683FCE"/>
    <w:rsid w:val="00684420"/>
    <w:rsid w:val="0068464A"/>
    <w:rsid w:val="006848EB"/>
    <w:rsid w:val="006857C5"/>
    <w:rsid w:val="00685B0E"/>
    <w:rsid w:val="00685EAA"/>
    <w:rsid w:val="0068611E"/>
    <w:rsid w:val="00686688"/>
    <w:rsid w:val="006868B3"/>
    <w:rsid w:val="00686965"/>
    <w:rsid w:val="00686D8F"/>
    <w:rsid w:val="00687E4B"/>
    <w:rsid w:val="00687E53"/>
    <w:rsid w:val="00687E80"/>
    <w:rsid w:val="00690158"/>
    <w:rsid w:val="00690224"/>
    <w:rsid w:val="00690AFD"/>
    <w:rsid w:val="00690CD2"/>
    <w:rsid w:val="00690DA4"/>
    <w:rsid w:val="00690F94"/>
    <w:rsid w:val="00691647"/>
    <w:rsid w:val="0069166C"/>
    <w:rsid w:val="00691748"/>
    <w:rsid w:val="00691FFC"/>
    <w:rsid w:val="00692565"/>
    <w:rsid w:val="00692961"/>
    <w:rsid w:val="00692BD8"/>
    <w:rsid w:val="00693347"/>
    <w:rsid w:val="0069336C"/>
    <w:rsid w:val="00694250"/>
    <w:rsid w:val="00694D60"/>
    <w:rsid w:val="006951D7"/>
    <w:rsid w:val="0069536C"/>
    <w:rsid w:val="006957D0"/>
    <w:rsid w:val="00695C6C"/>
    <w:rsid w:val="00695E2C"/>
    <w:rsid w:val="00695EA1"/>
    <w:rsid w:val="00695FAE"/>
    <w:rsid w:val="006961AD"/>
    <w:rsid w:val="00696959"/>
    <w:rsid w:val="00696A6D"/>
    <w:rsid w:val="00696AFF"/>
    <w:rsid w:val="006972EA"/>
    <w:rsid w:val="006978AD"/>
    <w:rsid w:val="00697C76"/>
    <w:rsid w:val="00697D79"/>
    <w:rsid w:val="006A028E"/>
    <w:rsid w:val="006A0342"/>
    <w:rsid w:val="006A0971"/>
    <w:rsid w:val="006A17B1"/>
    <w:rsid w:val="006A18DC"/>
    <w:rsid w:val="006A19CB"/>
    <w:rsid w:val="006A1C2E"/>
    <w:rsid w:val="006A24B9"/>
    <w:rsid w:val="006A24E7"/>
    <w:rsid w:val="006A2562"/>
    <w:rsid w:val="006A2597"/>
    <w:rsid w:val="006A2D57"/>
    <w:rsid w:val="006A324D"/>
    <w:rsid w:val="006A342B"/>
    <w:rsid w:val="006A3738"/>
    <w:rsid w:val="006A37FE"/>
    <w:rsid w:val="006A3C66"/>
    <w:rsid w:val="006A3E1D"/>
    <w:rsid w:val="006A40D6"/>
    <w:rsid w:val="006A46C5"/>
    <w:rsid w:val="006A4722"/>
    <w:rsid w:val="006A4D0F"/>
    <w:rsid w:val="006A50F8"/>
    <w:rsid w:val="006A5AD9"/>
    <w:rsid w:val="006A600E"/>
    <w:rsid w:val="006A6120"/>
    <w:rsid w:val="006A6ACC"/>
    <w:rsid w:val="006A6D40"/>
    <w:rsid w:val="006A6D92"/>
    <w:rsid w:val="006A7371"/>
    <w:rsid w:val="006A741B"/>
    <w:rsid w:val="006A78F9"/>
    <w:rsid w:val="006A7D9D"/>
    <w:rsid w:val="006B070B"/>
    <w:rsid w:val="006B099B"/>
    <w:rsid w:val="006B0D42"/>
    <w:rsid w:val="006B0EA4"/>
    <w:rsid w:val="006B1232"/>
    <w:rsid w:val="006B1428"/>
    <w:rsid w:val="006B1D6B"/>
    <w:rsid w:val="006B1D71"/>
    <w:rsid w:val="006B2286"/>
    <w:rsid w:val="006B2528"/>
    <w:rsid w:val="006B325B"/>
    <w:rsid w:val="006B3B7D"/>
    <w:rsid w:val="006B3C74"/>
    <w:rsid w:val="006B4427"/>
    <w:rsid w:val="006B4C4C"/>
    <w:rsid w:val="006B56BB"/>
    <w:rsid w:val="006B69C4"/>
    <w:rsid w:val="006B6BF4"/>
    <w:rsid w:val="006B6CC8"/>
    <w:rsid w:val="006B723B"/>
    <w:rsid w:val="006B733D"/>
    <w:rsid w:val="006C03D1"/>
    <w:rsid w:val="006C05C8"/>
    <w:rsid w:val="006C08DA"/>
    <w:rsid w:val="006C093F"/>
    <w:rsid w:val="006C0B6E"/>
    <w:rsid w:val="006C0C6A"/>
    <w:rsid w:val="006C0D35"/>
    <w:rsid w:val="006C1791"/>
    <w:rsid w:val="006C1B7D"/>
    <w:rsid w:val="006C1E96"/>
    <w:rsid w:val="006C2484"/>
    <w:rsid w:val="006C2D2C"/>
    <w:rsid w:val="006C32A5"/>
    <w:rsid w:val="006C3A87"/>
    <w:rsid w:val="006C4190"/>
    <w:rsid w:val="006C43A2"/>
    <w:rsid w:val="006C455C"/>
    <w:rsid w:val="006C49D3"/>
    <w:rsid w:val="006C4C95"/>
    <w:rsid w:val="006C4E9C"/>
    <w:rsid w:val="006C5222"/>
    <w:rsid w:val="006C566C"/>
    <w:rsid w:val="006C57CD"/>
    <w:rsid w:val="006C57E7"/>
    <w:rsid w:val="006C6010"/>
    <w:rsid w:val="006C64E1"/>
    <w:rsid w:val="006C6627"/>
    <w:rsid w:val="006C7270"/>
    <w:rsid w:val="006C77A8"/>
    <w:rsid w:val="006C7961"/>
    <w:rsid w:val="006D0304"/>
    <w:rsid w:val="006D0CB9"/>
    <w:rsid w:val="006D0EDB"/>
    <w:rsid w:val="006D1726"/>
    <w:rsid w:val="006D2439"/>
    <w:rsid w:val="006D274A"/>
    <w:rsid w:val="006D2818"/>
    <w:rsid w:val="006D34DB"/>
    <w:rsid w:val="006D3894"/>
    <w:rsid w:val="006D3A7B"/>
    <w:rsid w:val="006D3B69"/>
    <w:rsid w:val="006D3E8A"/>
    <w:rsid w:val="006D4098"/>
    <w:rsid w:val="006D40CC"/>
    <w:rsid w:val="006D4179"/>
    <w:rsid w:val="006D4354"/>
    <w:rsid w:val="006D44CC"/>
    <w:rsid w:val="006D48E4"/>
    <w:rsid w:val="006D5034"/>
    <w:rsid w:val="006D5095"/>
    <w:rsid w:val="006D57FF"/>
    <w:rsid w:val="006D5B43"/>
    <w:rsid w:val="006D5C5C"/>
    <w:rsid w:val="006D5DA3"/>
    <w:rsid w:val="006D6101"/>
    <w:rsid w:val="006D6243"/>
    <w:rsid w:val="006D6DC6"/>
    <w:rsid w:val="006D6F71"/>
    <w:rsid w:val="006D7681"/>
    <w:rsid w:val="006D7B2E"/>
    <w:rsid w:val="006E018A"/>
    <w:rsid w:val="006E02EA"/>
    <w:rsid w:val="006E06DE"/>
    <w:rsid w:val="006E095F"/>
    <w:rsid w:val="006E0968"/>
    <w:rsid w:val="006E0B62"/>
    <w:rsid w:val="006E0C5C"/>
    <w:rsid w:val="006E1987"/>
    <w:rsid w:val="006E1ECA"/>
    <w:rsid w:val="006E2381"/>
    <w:rsid w:val="006E2703"/>
    <w:rsid w:val="006E2716"/>
    <w:rsid w:val="006E2AF6"/>
    <w:rsid w:val="006E2CB7"/>
    <w:rsid w:val="006E2D20"/>
    <w:rsid w:val="006E2FBD"/>
    <w:rsid w:val="006E3F25"/>
    <w:rsid w:val="006E491B"/>
    <w:rsid w:val="006E5A04"/>
    <w:rsid w:val="006E5A17"/>
    <w:rsid w:val="006E6523"/>
    <w:rsid w:val="006E6820"/>
    <w:rsid w:val="006E686C"/>
    <w:rsid w:val="006E6E7B"/>
    <w:rsid w:val="006E7739"/>
    <w:rsid w:val="006E7B2E"/>
    <w:rsid w:val="006E7E46"/>
    <w:rsid w:val="006F00D6"/>
    <w:rsid w:val="006F0197"/>
    <w:rsid w:val="006F054E"/>
    <w:rsid w:val="006F0DA0"/>
    <w:rsid w:val="006F162B"/>
    <w:rsid w:val="006F1A6E"/>
    <w:rsid w:val="006F1CBF"/>
    <w:rsid w:val="006F1D27"/>
    <w:rsid w:val="006F1FE4"/>
    <w:rsid w:val="006F2197"/>
    <w:rsid w:val="006F3003"/>
    <w:rsid w:val="006F3019"/>
    <w:rsid w:val="006F32E9"/>
    <w:rsid w:val="006F3386"/>
    <w:rsid w:val="006F36AD"/>
    <w:rsid w:val="006F3D02"/>
    <w:rsid w:val="006F40BD"/>
    <w:rsid w:val="006F4525"/>
    <w:rsid w:val="006F4DD4"/>
    <w:rsid w:val="006F54DF"/>
    <w:rsid w:val="006F5AC6"/>
    <w:rsid w:val="006F5E69"/>
    <w:rsid w:val="006F6808"/>
    <w:rsid w:val="006F7530"/>
    <w:rsid w:val="006F7AB0"/>
    <w:rsid w:val="007004BE"/>
    <w:rsid w:val="0070104C"/>
    <w:rsid w:val="00701275"/>
    <w:rsid w:val="007014E8"/>
    <w:rsid w:val="00701687"/>
    <w:rsid w:val="007017AE"/>
    <w:rsid w:val="00701CEE"/>
    <w:rsid w:val="00701D19"/>
    <w:rsid w:val="00701E9F"/>
    <w:rsid w:val="00702705"/>
    <w:rsid w:val="0070280F"/>
    <w:rsid w:val="00702C92"/>
    <w:rsid w:val="00703D75"/>
    <w:rsid w:val="007040BD"/>
    <w:rsid w:val="007042B0"/>
    <w:rsid w:val="00704B2A"/>
    <w:rsid w:val="00705300"/>
    <w:rsid w:val="00705668"/>
    <w:rsid w:val="00705B19"/>
    <w:rsid w:val="00705C44"/>
    <w:rsid w:val="00705F13"/>
    <w:rsid w:val="00706634"/>
    <w:rsid w:val="007068A8"/>
    <w:rsid w:val="00706EE2"/>
    <w:rsid w:val="00707018"/>
    <w:rsid w:val="00707C7C"/>
    <w:rsid w:val="00707EDB"/>
    <w:rsid w:val="00707F56"/>
    <w:rsid w:val="00710167"/>
    <w:rsid w:val="00710C46"/>
    <w:rsid w:val="00710DEB"/>
    <w:rsid w:val="00710F67"/>
    <w:rsid w:val="00711F6B"/>
    <w:rsid w:val="00712845"/>
    <w:rsid w:val="007128CA"/>
    <w:rsid w:val="00712EA9"/>
    <w:rsid w:val="007130DE"/>
    <w:rsid w:val="00713205"/>
    <w:rsid w:val="00713558"/>
    <w:rsid w:val="0071365B"/>
    <w:rsid w:val="00713FD4"/>
    <w:rsid w:val="0071410E"/>
    <w:rsid w:val="00714514"/>
    <w:rsid w:val="0071459B"/>
    <w:rsid w:val="007146E5"/>
    <w:rsid w:val="00714939"/>
    <w:rsid w:val="00715145"/>
    <w:rsid w:val="00715B3D"/>
    <w:rsid w:val="0071659C"/>
    <w:rsid w:val="00716B8C"/>
    <w:rsid w:val="00717132"/>
    <w:rsid w:val="007177E4"/>
    <w:rsid w:val="00717838"/>
    <w:rsid w:val="00717A4D"/>
    <w:rsid w:val="00720D08"/>
    <w:rsid w:val="00720FED"/>
    <w:rsid w:val="00722B64"/>
    <w:rsid w:val="00722E59"/>
    <w:rsid w:val="00723562"/>
    <w:rsid w:val="007238EE"/>
    <w:rsid w:val="00723FDA"/>
    <w:rsid w:val="00724864"/>
    <w:rsid w:val="00725798"/>
    <w:rsid w:val="007259D6"/>
    <w:rsid w:val="007263B9"/>
    <w:rsid w:val="007266AF"/>
    <w:rsid w:val="00726973"/>
    <w:rsid w:val="00727868"/>
    <w:rsid w:val="00730A22"/>
    <w:rsid w:val="00730F8F"/>
    <w:rsid w:val="007312AA"/>
    <w:rsid w:val="00731475"/>
    <w:rsid w:val="0073164B"/>
    <w:rsid w:val="007321D7"/>
    <w:rsid w:val="00732B3C"/>
    <w:rsid w:val="00732BBC"/>
    <w:rsid w:val="007333F6"/>
    <w:rsid w:val="007334F8"/>
    <w:rsid w:val="007339CD"/>
    <w:rsid w:val="007339FB"/>
    <w:rsid w:val="007341A4"/>
    <w:rsid w:val="007341A7"/>
    <w:rsid w:val="007342C7"/>
    <w:rsid w:val="0073442E"/>
    <w:rsid w:val="0073478E"/>
    <w:rsid w:val="00734CF2"/>
    <w:rsid w:val="00735038"/>
    <w:rsid w:val="007356A7"/>
    <w:rsid w:val="007356AB"/>
    <w:rsid w:val="007359D8"/>
    <w:rsid w:val="00735B5D"/>
    <w:rsid w:val="00735C9E"/>
    <w:rsid w:val="00735D43"/>
    <w:rsid w:val="007362D4"/>
    <w:rsid w:val="007362DB"/>
    <w:rsid w:val="00736320"/>
    <w:rsid w:val="0073668C"/>
    <w:rsid w:val="0073698F"/>
    <w:rsid w:val="00736DAB"/>
    <w:rsid w:val="007372E6"/>
    <w:rsid w:val="00737FFD"/>
    <w:rsid w:val="0074013B"/>
    <w:rsid w:val="00740787"/>
    <w:rsid w:val="00740928"/>
    <w:rsid w:val="007409E3"/>
    <w:rsid w:val="00740B4F"/>
    <w:rsid w:val="00740B83"/>
    <w:rsid w:val="00740C29"/>
    <w:rsid w:val="00740DCB"/>
    <w:rsid w:val="0074113B"/>
    <w:rsid w:val="0074141A"/>
    <w:rsid w:val="00742941"/>
    <w:rsid w:val="00742DE9"/>
    <w:rsid w:val="00743582"/>
    <w:rsid w:val="0074366D"/>
    <w:rsid w:val="007437DF"/>
    <w:rsid w:val="00744252"/>
    <w:rsid w:val="007445E1"/>
    <w:rsid w:val="00745123"/>
    <w:rsid w:val="00745492"/>
    <w:rsid w:val="00745A2E"/>
    <w:rsid w:val="00745B52"/>
    <w:rsid w:val="007460DD"/>
    <w:rsid w:val="007462F6"/>
    <w:rsid w:val="00746808"/>
    <w:rsid w:val="00746A36"/>
    <w:rsid w:val="00746B54"/>
    <w:rsid w:val="00746CD9"/>
    <w:rsid w:val="00747171"/>
    <w:rsid w:val="00747CB7"/>
    <w:rsid w:val="007503AF"/>
    <w:rsid w:val="007504A0"/>
    <w:rsid w:val="007509CE"/>
    <w:rsid w:val="00750A99"/>
    <w:rsid w:val="00750F7B"/>
    <w:rsid w:val="00751252"/>
    <w:rsid w:val="00751A23"/>
    <w:rsid w:val="00751AF4"/>
    <w:rsid w:val="00751BAE"/>
    <w:rsid w:val="0075210B"/>
    <w:rsid w:val="00752C0C"/>
    <w:rsid w:val="00754074"/>
    <w:rsid w:val="00754377"/>
    <w:rsid w:val="0075495E"/>
    <w:rsid w:val="00754A04"/>
    <w:rsid w:val="00755765"/>
    <w:rsid w:val="00755D8C"/>
    <w:rsid w:val="00755F21"/>
    <w:rsid w:val="00755F5F"/>
    <w:rsid w:val="007563E8"/>
    <w:rsid w:val="00756C06"/>
    <w:rsid w:val="00757151"/>
    <w:rsid w:val="007574D3"/>
    <w:rsid w:val="0075760E"/>
    <w:rsid w:val="00757C05"/>
    <w:rsid w:val="00760017"/>
    <w:rsid w:val="007600A1"/>
    <w:rsid w:val="0076017B"/>
    <w:rsid w:val="0076025F"/>
    <w:rsid w:val="007603D8"/>
    <w:rsid w:val="00760B1A"/>
    <w:rsid w:val="00760DF3"/>
    <w:rsid w:val="00760FEE"/>
    <w:rsid w:val="007613B3"/>
    <w:rsid w:val="0076141D"/>
    <w:rsid w:val="0076274F"/>
    <w:rsid w:val="007628FE"/>
    <w:rsid w:val="00762D6C"/>
    <w:rsid w:val="00762EBD"/>
    <w:rsid w:val="00763604"/>
    <w:rsid w:val="007638F6"/>
    <w:rsid w:val="007645D6"/>
    <w:rsid w:val="00764628"/>
    <w:rsid w:val="0076463D"/>
    <w:rsid w:val="0076471A"/>
    <w:rsid w:val="00764EF2"/>
    <w:rsid w:val="007650B7"/>
    <w:rsid w:val="00765595"/>
    <w:rsid w:val="00765DBD"/>
    <w:rsid w:val="0076608D"/>
    <w:rsid w:val="007666FF"/>
    <w:rsid w:val="0076672A"/>
    <w:rsid w:val="007671B7"/>
    <w:rsid w:val="0076729C"/>
    <w:rsid w:val="007675E1"/>
    <w:rsid w:val="00767A20"/>
    <w:rsid w:val="00767A5C"/>
    <w:rsid w:val="00770162"/>
    <w:rsid w:val="00770207"/>
    <w:rsid w:val="007712A5"/>
    <w:rsid w:val="00772502"/>
    <w:rsid w:val="0077267D"/>
    <w:rsid w:val="00772E54"/>
    <w:rsid w:val="00773068"/>
    <w:rsid w:val="007739B2"/>
    <w:rsid w:val="007739F7"/>
    <w:rsid w:val="00773AD9"/>
    <w:rsid w:val="00773BB1"/>
    <w:rsid w:val="00773FAB"/>
    <w:rsid w:val="00774526"/>
    <w:rsid w:val="0077490A"/>
    <w:rsid w:val="00774F49"/>
    <w:rsid w:val="00775099"/>
    <w:rsid w:val="00775431"/>
    <w:rsid w:val="00775649"/>
    <w:rsid w:val="00775690"/>
    <w:rsid w:val="00775968"/>
    <w:rsid w:val="00775CBF"/>
    <w:rsid w:val="00775E45"/>
    <w:rsid w:val="00775EF7"/>
    <w:rsid w:val="00776E74"/>
    <w:rsid w:val="00776F3B"/>
    <w:rsid w:val="00777266"/>
    <w:rsid w:val="007778AB"/>
    <w:rsid w:val="00777A6F"/>
    <w:rsid w:val="00777E9E"/>
    <w:rsid w:val="00777FFB"/>
    <w:rsid w:val="007804F3"/>
    <w:rsid w:val="00780510"/>
    <w:rsid w:val="007806B0"/>
    <w:rsid w:val="00780872"/>
    <w:rsid w:val="007812A5"/>
    <w:rsid w:val="007817E0"/>
    <w:rsid w:val="007817E4"/>
    <w:rsid w:val="0078194E"/>
    <w:rsid w:val="00782AD3"/>
    <w:rsid w:val="00782F2D"/>
    <w:rsid w:val="007830B5"/>
    <w:rsid w:val="00783A39"/>
    <w:rsid w:val="00783A78"/>
    <w:rsid w:val="00784951"/>
    <w:rsid w:val="00784AC0"/>
    <w:rsid w:val="00784C3C"/>
    <w:rsid w:val="00784F5C"/>
    <w:rsid w:val="00785169"/>
    <w:rsid w:val="00785414"/>
    <w:rsid w:val="007855E8"/>
    <w:rsid w:val="007856F5"/>
    <w:rsid w:val="00785769"/>
    <w:rsid w:val="00786296"/>
    <w:rsid w:val="0078638D"/>
    <w:rsid w:val="00786481"/>
    <w:rsid w:val="00786C7C"/>
    <w:rsid w:val="00786FA2"/>
    <w:rsid w:val="0078798B"/>
    <w:rsid w:val="00787B9F"/>
    <w:rsid w:val="00787F4C"/>
    <w:rsid w:val="0079054E"/>
    <w:rsid w:val="00790EBC"/>
    <w:rsid w:val="007910B7"/>
    <w:rsid w:val="007910F4"/>
    <w:rsid w:val="00791E88"/>
    <w:rsid w:val="00792477"/>
    <w:rsid w:val="0079269A"/>
    <w:rsid w:val="00792755"/>
    <w:rsid w:val="00792A6C"/>
    <w:rsid w:val="00792CD1"/>
    <w:rsid w:val="00792E3A"/>
    <w:rsid w:val="00792E81"/>
    <w:rsid w:val="00793362"/>
    <w:rsid w:val="00793472"/>
    <w:rsid w:val="007938BE"/>
    <w:rsid w:val="00793F1B"/>
    <w:rsid w:val="007943F6"/>
    <w:rsid w:val="00795290"/>
    <w:rsid w:val="007954AB"/>
    <w:rsid w:val="0079673E"/>
    <w:rsid w:val="007975AA"/>
    <w:rsid w:val="007A049D"/>
    <w:rsid w:val="007A14C5"/>
    <w:rsid w:val="007A16D3"/>
    <w:rsid w:val="007A2030"/>
    <w:rsid w:val="007A2C09"/>
    <w:rsid w:val="007A2E63"/>
    <w:rsid w:val="007A3390"/>
    <w:rsid w:val="007A35AF"/>
    <w:rsid w:val="007A371D"/>
    <w:rsid w:val="007A38FA"/>
    <w:rsid w:val="007A3955"/>
    <w:rsid w:val="007A39FD"/>
    <w:rsid w:val="007A3A0E"/>
    <w:rsid w:val="007A3D83"/>
    <w:rsid w:val="007A3E38"/>
    <w:rsid w:val="007A45C9"/>
    <w:rsid w:val="007A4A10"/>
    <w:rsid w:val="007A4ED0"/>
    <w:rsid w:val="007A5005"/>
    <w:rsid w:val="007A5AD9"/>
    <w:rsid w:val="007A5B72"/>
    <w:rsid w:val="007A5E8C"/>
    <w:rsid w:val="007A701D"/>
    <w:rsid w:val="007A7650"/>
    <w:rsid w:val="007A76E8"/>
    <w:rsid w:val="007A791D"/>
    <w:rsid w:val="007A7B49"/>
    <w:rsid w:val="007B0073"/>
    <w:rsid w:val="007B0360"/>
    <w:rsid w:val="007B09A4"/>
    <w:rsid w:val="007B0EDF"/>
    <w:rsid w:val="007B1539"/>
    <w:rsid w:val="007B15E7"/>
    <w:rsid w:val="007B1760"/>
    <w:rsid w:val="007B1C09"/>
    <w:rsid w:val="007B2BE1"/>
    <w:rsid w:val="007B2DB9"/>
    <w:rsid w:val="007B2FEB"/>
    <w:rsid w:val="007B3B6C"/>
    <w:rsid w:val="007B3D03"/>
    <w:rsid w:val="007B3D10"/>
    <w:rsid w:val="007B4EBE"/>
    <w:rsid w:val="007B5044"/>
    <w:rsid w:val="007B51E1"/>
    <w:rsid w:val="007B520C"/>
    <w:rsid w:val="007B5C9B"/>
    <w:rsid w:val="007B5FBC"/>
    <w:rsid w:val="007B6227"/>
    <w:rsid w:val="007B67E4"/>
    <w:rsid w:val="007B69B1"/>
    <w:rsid w:val="007B6A69"/>
    <w:rsid w:val="007B75FF"/>
    <w:rsid w:val="007B77A7"/>
    <w:rsid w:val="007C00A3"/>
    <w:rsid w:val="007C0356"/>
    <w:rsid w:val="007C03D8"/>
    <w:rsid w:val="007C0D49"/>
    <w:rsid w:val="007C2C3C"/>
    <w:rsid w:val="007C2F09"/>
    <w:rsid w:val="007C3086"/>
    <w:rsid w:val="007C36A8"/>
    <w:rsid w:val="007C3CC1"/>
    <w:rsid w:val="007C3CEA"/>
    <w:rsid w:val="007C4033"/>
    <w:rsid w:val="007C458C"/>
    <w:rsid w:val="007C53B6"/>
    <w:rsid w:val="007C6A39"/>
    <w:rsid w:val="007C6D9C"/>
    <w:rsid w:val="007C6EA0"/>
    <w:rsid w:val="007C6FF0"/>
    <w:rsid w:val="007C7401"/>
    <w:rsid w:val="007C78B0"/>
    <w:rsid w:val="007C7CCD"/>
    <w:rsid w:val="007C7DDB"/>
    <w:rsid w:val="007D0414"/>
    <w:rsid w:val="007D0570"/>
    <w:rsid w:val="007D07C4"/>
    <w:rsid w:val="007D0E70"/>
    <w:rsid w:val="007D110E"/>
    <w:rsid w:val="007D1D3E"/>
    <w:rsid w:val="007D1E05"/>
    <w:rsid w:val="007D22B4"/>
    <w:rsid w:val="007D281D"/>
    <w:rsid w:val="007D2CC7"/>
    <w:rsid w:val="007D34CD"/>
    <w:rsid w:val="007D3511"/>
    <w:rsid w:val="007D3618"/>
    <w:rsid w:val="007D38F5"/>
    <w:rsid w:val="007D399D"/>
    <w:rsid w:val="007D45AD"/>
    <w:rsid w:val="007D4798"/>
    <w:rsid w:val="007D5478"/>
    <w:rsid w:val="007D57D0"/>
    <w:rsid w:val="007D5E6B"/>
    <w:rsid w:val="007D609B"/>
    <w:rsid w:val="007D6211"/>
    <w:rsid w:val="007D6634"/>
    <w:rsid w:val="007D673D"/>
    <w:rsid w:val="007D681F"/>
    <w:rsid w:val="007D6A07"/>
    <w:rsid w:val="007D6F64"/>
    <w:rsid w:val="007D742D"/>
    <w:rsid w:val="007D7D01"/>
    <w:rsid w:val="007E00AA"/>
    <w:rsid w:val="007E016B"/>
    <w:rsid w:val="007E04DD"/>
    <w:rsid w:val="007E0BB4"/>
    <w:rsid w:val="007E159B"/>
    <w:rsid w:val="007E1740"/>
    <w:rsid w:val="007E1F7A"/>
    <w:rsid w:val="007E20F3"/>
    <w:rsid w:val="007E22EA"/>
    <w:rsid w:val="007E2445"/>
    <w:rsid w:val="007E24FC"/>
    <w:rsid w:val="007E2B77"/>
    <w:rsid w:val="007E2E83"/>
    <w:rsid w:val="007E2F20"/>
    <w:rsid w:val="007E3985"/>
    <w:rsid w:val="007E39CE"/>
    <w:rsid w:val="007E43D1"/>
    <w:rsid w:val="007E4819"/>
    <w:rsid w:val="007E4BCF"/>
    <w:rsid w:val="007E4D06"/>
    <w:rsid w:val="007E5221"/>
    <w:rsid w:val="007E52D8"/>
    <w:rsid w:val="007E546F"/>
    <w:rsid w:val="007E63AF"/>
    <w:rsid w:val="007E6C12"/>
    <w:rsid w:val="007E6C47"/>
    <w:rsid w:val="007E713D"/>
    <w:rsid w:val="007E75C7"/>
    <w:rsid w:val="007E7A22"/>
    <w:rsid w:val="007F00E8"/>
    <w:rsid w:val="007F1107"/>
    <w:rsid w:val="007F1A7E"/>
    <w:rsid w:val="007F2220"/>
    <w:rsid w:val="007F23DB"/>
    <w:rsid w:val="007F2B54"/>
    <w:rsid w:val="007F2EDA"/>
    <w:rsid w:val="007F314B"/>
    <w:rsid w:val="007F41AE"/>
    <w:rsid w:val="007F42EE"/>
    <w:rsid w:val="007F45C8"/>
    <w:rsid w:val="007F48AF"/>
    <w:rsid w:val="007F4B3E"/>
    <w:rsid w:val="007F5446"/>
    <w:rsid w:val="007F588A"/>
    <w:rsid w:val="007F58F4"/>
    <w:rsid w:val="007F5BC3"/>
    <w:rsid w:val="007F6120"/>
    <w:rsid w:val="007F61E4"/>
    <w:rsid w:val="007F63E7"/>
    <w:rsid w:val="007F6550"/>
    <w:rsid w:val="007F678C"/>
    <w:rsid w:val="007F6865"/>
    <w:rsid w:val="007F7086"/>
    <w:rsid w:val="007F7245"/>
    <w:rsid w:val="007F776D"/>
    <w:rsid w:val="007F7852"/>
    <w:rsid w:val="00800005"/>
    <w:rsid w:val="00800364"/>
    <w:rsid w:val="008003BD"/>
    <w:rsid w:val="008003C2"/>
    <w:rsid w:val="008003FE"/>
    <w:rsid w:val="00800F02"/>
    <w:rsid w:val="00801055"/>
    <w:rsid w:val="0080113C"/>
    <w:rsid w:val="00801387"/>
    <w:rsid w:val="008018D4"/>
    <w:rsid w:val="008019C0"/>
    <w:rsid w:val="0080233F"/>
    <w:rsid w:val="00802B91"/>
    <w:rsid w:val="008035A4"/>
    <w:rsid w:val="008035B1"/>
    <w:rsid w:val="008036CD"/>
    <w:rsid w:val="008036EE"/>
    <w:rsid w:val="008038B1"/>
    <w:rsid w:val="008039FE"/>
    <w:rsid w:val="0080400C"/>
    <w:rsid w:val="0080452C"/>
    <w:rsid w:val="00804EA2"/>
    <w:rsid w:val="008058F1"/>
    <w:rsid w:val="00805958"/>
    <w:rsid w:val="00806255"/>
    <w:rsid w:val="0080663F"/>
    <w:rsid w:val="00806808"/>
    <w:rsid w:val="00806E9B"/>
    <w:rsid w:val="008070B8"/>
    <w:rsid w:val="0080760F"/>
    <w:rsid w:val="00807C99"/>
    <w:rsid w:val="008105C0"/>
    <w:rsid w:val="0081066B"/>
    <w:rsid w:val="00810D3F"/>
    <w:rsid w:val="0081105C"/>
    <w:rsid w:val="00811388"/>
    <w:rsid w:val="0081161D"/>
    <w:rsid w:val="00811DA0"/>
    <w:rsid w:val="008120FF"/>
    <w:rsid w:val="00812149"/>
    <w:rsid w:val="008121C6"/>
    <w:rsid w:val="008127AF"/>
    <w:rsid w:val="00812B46"/>
    <w:rsid w:val="0081319F"/>
    <w:rsid w:val="008136C6"/>
    <w:rsid w:val="00814277"/>
    <w:rsid w:val="00814BA0"/>
    <w:rsid w:val="00815088"/>
    <w:rsid w:val="00815228"/>
    <w:rsid w:val="00815419"/>
    <w:rsid w:val="0081559D"/>
    <w:rsid w:val="00815662"/>
    <w:rsid w:val="00815700"/>
    <w:rsid w:val="0081577F"/>
    <w:rsid w:val="00815880"/>
    <w:rsid w:val="00815EA6"/>
    <w:rsid w:val="00816BA0"/>
    <w:rsid w:val="00816FCA"/>
    <w:rsid w:val="0081747D"/>
    <w:rsid w:val="008179C8"/>
    <w:rsid w:val="00817B70"/>
    <w:rsid w:val="00817D67"/>
    <w:rsid w:val="00817EE6"/>
    <w:rsid w:val="008208B6"/>
    <w:rsid w:val="00820AC2"/>
    <w:rsid w:val="00821776"/>
    <w:rsid w:val="00821E90"/>
    <w:rsid w:val="00822892"/>
    <w:rsid w:val="00822A3A"/>
    <w:rsid w:val="00822C0F"/>
    <w:rsid w:val="00823733"/>
    <w:rsid w:val="008239EA"/>
    <w:rsid w:val="00823AB8"/>
    <w:rsid w:val="00823CBC"/>
    <w:rsid w:val="00823D70"/>
    <w:rsid w:val="00824EDD"/>
    <w:rsid w:val="008251EF"/>
    <w:rsid w:val="008255E6"/>
    <w:rsid w:val="0082573D"/>
    <w:rsid w:val="00825BDA"/>
    <w:rsid w:val="00825D53"/>
    <w:rsid w:val="00825DFF"/>
    <w:rsid w:val="00825E11"/>
    <w:rsid w:val="008264EB"/>
    <w:rsid w:val="008267C9"/>
    <w:rsid w:val="0082698A"/>
    <w:rsid w:val="00826B8F"/>
    <w:rsid w:val="008275AE"/>
    <w:rsid w:val="00827D07"/>
    <w:rsid w:val="00827DE6"/>
    <w:rsid w:val="00830827"/>
    <w:rsid w:val="00830D4C"/>
    <w:rsid w:val="008310E6"/>
    <w:rsid w:val="008310FD"/>
    <w:rsid w:val="00831125"/>
    <w:rsid w:val="00831372"/>
    <w:rsid w:val="00831E8A"/>
    <w:rsid w:val="00831F31"/>
    <w:rsid w:val="0083210A"/>
    <w:rsid w:val="0083223C"/>
    <w:rsid w:val="00832980"/>
    <w:rsid w:val="008329ED"/>
    <w:rsid w:val="00832FC3"/>
    <w:rsid w:val="008340B5"/>
    <w:rsid w:val="00834143"/>
    <w:rsid w:val="008341C9"/>
    <w:rsid w:val="00834E58"/>
    <w:rsid w:val="0083553D"/>
    <w:rsid w:val="008355E6"/>
    <w:rsid w:val="00835C76"/>
    <w:rsid w:val="008368BF"/>
    <w:rsid w:val="008369CA"/>
    <w:rsid w:val="00836FE3"/>
    <w:rsid w:val="00837244"/>
    <w:rsid w:val="008375A2"/>
    <w:rsid w:val="008378C8"/>
    <w:rsid w:val="00837F57"/>
    <w:rsid w:val="008401A2"/>
    <w:rsid w:val="008401AB"/>
    <w:rsid w:val="0084058F"/>
    <w:rsid w:val="0084071B"/>
    <w:rsid w:val="00840BF9"/>
    <w:rsid w:val="00840E6C"/>
    <w:rsid w:val="00841B63"/>
    <w:rsid w:val="00841E20"/>
    <w:rsid w:val="00842274"/>
    <w:rsid w:val="008428DB"/>
    <w:rsid w:val="00842C52"/>
    <w:rsid w:val="00842F51"/>
    <w:rsid w:val="00843049"/>
    <w:rsid w:val="008435C3"/>
    <w:rsid w:val="00844765"/>
    <w:rsid w:val="0084520F"/>
    <w:rsid w:val="00845486"/>
    <w:rsid w:val="008454E0"/>
    <w:rsid w:val="0084585F"/>
    <w:rsid w:val="00845890"/>
    <w:rsid w:val="008459AB"/>
    <w:rsid w:val="00845B44"/>
    <w:rsid w:val="008460A5"/>
    <w:rsid w:val="008461DA"/>
    <w:rsid w:val="0084657D"/>
    <w:rsid w:val="00846CF1"/>
    <w:rsid w:val="0084753B"/>
    <w:rsid w:val="008475AA"/>
    <w:rsid w:val="00847658"/>
    <w:rsid w:val="00847E92"/>
    <w:rsid w:val="00847EB2"/>
    <w:rsid w:val="008500B2"/>
    <w:rsid w:val="0085019C"/>
    <w:rsid w:val="0085044A"/>
    <w:rsid w:val="00850CC3"/>
    <w:rsid w:val="008513F2"/>
    <w:rsid w:val="0085147A"/>
    <w:rsid w:val="0085156F"/>
    <w:rsid w:val="00851B87"/>
    <w:rsid w:val="00851C70"/>
    <w:rsid w:val="0085209B"/>
    <w:rsid w:val="00852252"/>
    <w:rsid w:val="0085282D"/>
    <w:rsid w:val="00852BA9"/>
    <w:rsid w:val="00852D23"/>
    <w:rsid w:val="008532FA"/>
    <w:rsid w:val="00853FB6"/>
    <w:rsid w:val="00854002"/>
    <w:rsid w:val="008543DA"/>
    <w:rsid w:val="008545C0"/>
    <w:rsid w:val="00854DC1"/>
    <w:rsid w:val="0085504E"/>
    <w:rsid w:val="00855B76"/>
    <w:rsid w:val="00855C33"/>
    <w:rsid w:val="00856841"/>
    <w:rsid w:val="00856A7D"/>
    <w:rsid w:val="00856B18"/>
    <w:rsid w:val="00856B66"/>
    <w:rsid w:val="0085735A"/>
    <w:rsid w:val="00857A66"/>
    <w:rsid w:val="00857D80"/>
    <w:rsid w:val="00857F0B"/>
    <w:rsid w:val="00860137"/>
    <w:rsid w:val="00861885"/>
    <w:rsid w:val="00861A5F"/>
    <w:rsid w:val="00861E17"/>
    <w:rsid w:val="00861EF6"/>
    <w:rsid w:val="00862609"/>
    <w:rsid w:val="00862689"/>
    <w:rsid w:val="0086298F"/>
    <w:rsid w:val="00863386"/>
    <w:rsid w:val="00863798"/>
    <w:rsid w:val="0086379C"/>
    <w:rsid w:val="0086392B"/>
    <w:rsid w:val="00863BB7"/>
    <w:rsid w:val="00863E33"/>
    <w:rsid w:val="00863F46"/>
    <w:rsid w:val="008642F7"/>
    <w:rsid w:val="008644AD"/>
    <w:rsid w:val="00864790"/>
    <w:rsid w:val="00864A0D"/>
    <w:rsid w:val="008653F0"/>
    <w:rsid w:val="00865735"/>
    <w:rsid w:val="00865DDB"/>
    <w:rsid w:val="00866616"/>
    <w:rsid w:val="00866776"/>
    <w:rsid w:val="00866A8A"/>
    <w:rsid w:val="00866D83"/>
    <w:rsid w:val="00866DD1"/>
    <w:rsid w:val="00867015"/>
    <w:rsid w:val="0086717E"/>
    <w:rsid w:val="008674F2"/>
    <w:rsid w:val="00867538"/>
    <w:rsid w:val="0086783B"/>
    <w:rsid w:val="0086785D"/>
    <w:rsid w:val="00867875"/>
    <w:rsid w:val="00867ACC"/>
    <w:rsid w:val="008702B9"/>
    <w:rsid w:val="00870439"/>
    <w:rsid w:val="00870E4C"/>
    <w:rsid w:val="008715ED"/>
    <w:rsid w:val="0087182A"/>
    <w:rsid w:val="0087217A"/>
    <w:rsid w:val="00872CE8"/>
    <w:rsid w:val="008730F1"/>
    <w:rsid w:val="00873712"/>
    <w:rsid w:val="00873D8A"/>
    <w:rsid w:val="00873D90"/>
    <w:rsid w:val="00873FC8"/>
    <w:rsid w:val="00874156"/>
    <w:rsid w:val="0087458B"/>
    <w:rsid w:val="008749F8"/>
    <w:rsid w:val="00874CC2"/>
    <w:rsid w:val="00874DCD"/>
    <w:rsid w:val="0087503A"/>
    <w:rsid w:val="0087557B"/>
    <w:rsid w:val="00875CC3"/>
    <w:rsid w:val="00875EDC"/>
    <w:rsid w:val="0087650F"/>
    <w:rsid w:val="00876C58"/>
    <w:rsid w:val="00876FC2"/>
    <w:rsid w:val="00877D1C"/>
    <w:rsid w:val="008800D9"/>
    <w:rsid w:val="008803A6"/>
    <w:rsid w:val="0088059E"/>
    <w:rsid w:val="00880706"/>
    <w:rsid w:val="00880ADC"/>
    <w:rsid w:val="00880C9B"/>
    <w:rsid w:val="008811A3"/>
    <w:rsid w:val="008814C2"/>
    <w:rsid w:val="008818DA"/>
    <w:rsid w:val="00881D9E"/>
    <w:rsid w:val="008825F7"/>
    <w:rsid w:val="008831D8"/>
    <w:rsid w:val="00883474"/>
    <w:rsid w:val="008837E7"/>
    <w:rsid w:val="0088469C"/>
    <w:rsid w:val="008848AA"/>
    <w:rsid w:val="00884C63"/>
    <w:rsid w:val="00885185"/>
    <w:rsid w:val="008851DE"/>
    <w:rsid w:val="008853FC"/>
    <w:rsid w:val="00885908"/>
    <w:rsid w:val="00885913"/>
    <w:rsid w:val="00885A1F"/>
    <w:rsid w:val="00885CE2"/>
    <w:rsid w:val="00886088"/>
    <w:rsid w:val="00886374"/>
    <w:rsid w:val="00886377"/>
    <w:rsid w:val="008864B7"/>
    <w:rsid w:val="0088698C"/>
    <w:rsid w:val="008869AC"/>
    <w:rsid w:val="008869E4"/>
    <w:rsid w:val="00886F10"/>
    <w:rsid w:val="00887540"/>
    <w:rsid w:val="00890795"/>
    <w:rsid w:val="00890A97"/>
    <w:rsid w:val="00890BBB"/>
    <w:rsid w:val="00890E48"/>
    <w:rsid w:val="008913FF"/>
    <w:rsid w:val="008915C3"/>
    <w:rsid w:val="008919CA"/>
    <w:rsid w:val="00891A95"/>
    <w:rsid w:val="00891C68"/>
    <w:rsid w:val="00891C83"/>
    <w:rsid w:val="00891D75"/>
    <w:rsid w:val="0089220D"/>
    <w:rsid w:val="00892448"/>
    <w:rsid w:val="008928C0"/>
    <w:rsid w:val="00892F94"/>
    <w:rsid w:val="0089314A"/>
    <w:rsid w:val="008938C8"/>
    <w:rsid w:val="00893B3B"/>
    <w:rsid w:val="00893B3E"/>
    <w:rsid w:val="00894786"/>
    <w:rsid w:val="00894AEB"/>
    <w:rsid w:val="00894CF0"/>
    <w:rsid w:val="00894FD8"/>
    <w:rsid w:val="00895096"/>
    <w:rsid w:val="0089523B"/>
    <w:rsid w:val="00895610"/>
    <w:rsid w:val="00895A36"/>
    <w:rsid w:val="00896007"/>
    <w:rsid w:val="0089667C"/>
    <w:rsid w:val="0089677E"/>
    <w:rsid w:val="00896E8C"/>
    <w:rsid w:val="00896FA4"/>
    <w:rsid w:val="0089739D"/>
    <w:rsid w:val="00897638"/>
    <w:rsid w:val="008A02C2"/>
    <w:rsid w:val="008A1EF4"/>
    <w:rsid w:val="008A2492"/>
    <w:rsid w:val="008A2962"/>
    <w:rsid w:val="008A2CAE"/>
    <w:rsid w:val="008A3262"/>
    <w:rsid w:val="008A38A0"/>
    <w:rsid w:val="008A3C0E"/>
    <w:rsid w:val="008A3ECC"/>
    <w:rsid w:val="008A457F"/>
    <w:rsid w:val="008A598B"/>
    <w:rsid w:val="008A5B2D"/>
    <w:rsid w:val="008A6201"/>
    <w:rsid w:val="008A7438"/>
    <w:rsid w:val="008A74C6"/>
    <w:rsid w:val="008A74DB"/>
    <w:rsid w:val="008A7AE9"/>
    <w:rsid w:val="008B0690"/>
    <w:rsid w:val="008B08C6"/>
    <w:rsid w:val="008B1334"/>
    <w:rsid w:val="008B1467"/>
    <w:rsid w:val="008B146F"/>
    <w:rsid w:val="008B1876"/>
    <w:rsid w:val="008B1B9A"/>
    <w:rsid w:val="008B1C5B"/>
    <w:rsid w:val="008B259E"/>
    <w:rsid w:val="008B275D"/>
    <w:rsid w:val="008B2D81"/>
    <w:rsid w:val="008B3308"/>
    <w:rsid w:val="008B33F7"/>
    <w:rsid w:val="008B35E5"/>
    <w:rsid w:val="008B3B62"/>
    <w:rsid w:val="008B3CE5"/>
    <w:rsid w:val="008B3EE8"/>
    <w:rsid w:val="008B3F0D"/>
    <w:rsid w:val="008B4165"/>
    <w:rsid w:val="008B43EA"/>
    <w:rsid w:val="008B45F2"/>
    <w:rsid w:val="008B47A2"/>
    <w:rsid w:val="008B4894"/>
    <w:rsid w:val="008B49E2"/>
    <w:rsid w:val="008B4A5E"/>
    <w:rsid w:val="008B4A9D"/>
    <w:rsid w:val="008B4A9F"/>
    <w:rsid w:val="008B5433"/>
    <w:rsid w:val="008B56FE"/>
    <w:rsid w:val="008B58C7"/>
    <w:rsid w:val="008B5979"/>
    <w:rsid w:val="008B5E70"/>
    <w:rsid w:val="008B60C3"/>
    <w:rsid w:val="008B6F91"/>
    <w:rsid w:val="008B730D"/>
    <w:rsid w:val="008B7446"/>
    <w:rsid w:val="008B7522"/>
    <w:rsid w:val="008B7A84"/>
    <w:rsid w:val="008B7BB2"/>
    <w:rsid w:val="008C0278"/>
    <w:rsid w:val="008C0609"/>
    <w:rsid w:val="008C0A48"/>
    <w:rsid w:val="008C0F1E"/>
    <w:rsid w:val="008C194E"/>
    <w:rsid w:val="008C1957"/>
    <w:rsid w:val="008C1ADB"/>
    <w:rsid w:val="008C1D3D"/>
    <w:rsid w:val="008C1F53"/>
    <w:rsid w:val="008C214F"/>
    <w:rsid w:val="008C24E9"/>
    <w:rsid w:val="008C37F9"/>
    <w:rsid w:val="008C40CE"/>
    <w:rsid w:val="008C445B"/>
    <w:rsid w:val="008C49A6"/>
    <w:rsid w:val="008C4F25"/>
    <w:rsid w:val="008C519F"/>
    <w:rsid w:val="008C5433"/>
    <w:rsid w:val="008C579F"/>
    <w:rsid w:val="008C5937"/>
    <w:rsid w:val="008C5963"/>
    <w:rsid w:val="008C5CB4"/>
    <w:rsid w:val="008C604C"/>
    <w:rsid w:val="008C62B3"/>
    <w:rsid w:val="008C63C7"/>
    <w:rsid w:val="008C655A"/>
    <w:rsid w:val="008C6576"/>
    <w:rsid w:val="008C65BF"/>
    <w:rsid w:val="008C6A71"/>
    <w:rsid w:val="008C7283"/>
    <w:rsid w:val="008C7319"/>
    <w:rsid w:val="008D02A6"/>
    <w:rsid w:val="008D0533"/>
    <w:rsid w:val="008D13D4"/>
    <w:rsid w:val="008D1B5B"/>
    <w:rsid w:val="008D201B"/>
    <w:rsid w:val="008D2571"/>
    <w:rsid w:val="008D35A6"/>
    <w:rsid w:val="008D35B1"/>
    <w:rsid w:val="008D41AE"/>
    <w:rsid w:val="008D42CB"/>
    <w:rsid w:val="008D47ED"/>
    <w:rsid w:val="008D48C9"/>
    <w:rsid w:val="008D4A4C"/>
    <w:rsid w:val="008D53CC"/>
    <w:rsid w:val="008D5B79"/>
    <w:rsid w:val="008D6074"/>
    <w:rsid w:val="008D61CA"/>
    <w:rsid w:val="008D6381"/>
    <w:rsid w:val="008D6636"/>
    <w:rsid w:val="008D6657"/>
    <w:rsid w:val="008D6A51"/>
    <w:rsid w:val="008D6B13"/>
    <w:rsid w:val="008D6D56"/>
    <w:rsid w:val="008D7428"/>
    <w:rsid w:val="008D789F"/>
    <w:rsid w:val="008D7A13"/>
    <w:rsid w:val="008D7D1D"/>
    <w:rsid w:val="008D7DF7"/>
    <w:rsid w:val="008E0055"/>
    <w:rsid w:val="008E0142"/>
    <w:rsid w:val="008E0526"/>
    <w:rsid w:val="008E0C77"/>
    <w:rsid w:val="008E0E3B"/>
    <w:rsid w:val="008E0EDE"/>
    <w:rsid w:val="008E1C7C"/>
    <w:rsid w:val="008E1E9A"/>
    <w:rsid w:val="008E244E"/>
    <w:rsid w:val="008E2A5D"/>
    <w:rsid w:val="008E2E42"/>
    <w:rsid w:val="008E3416"/>
    <w:rsid w:val="008E3459"/>
    <w:rsid w:val="008E47AB"/>
    <w:rsid w:val="008E4910"/>
    <w:rsid w:val="008E625F"/>
    <w:rsid w:val="008E6354"/>
    <w:rsid w:val="008E635E"/>
    <w:rsid w:val="008E6F5B"/>
    <w:rsid w:val="008E7069"/>
    <w:rsid w:val="008E7098"/>
    <w:rsid w:val="008E7EF6"/>
    <w:rsid w:val="008E7F8C"/>
    <w:rsid w:val="008F0240"/>
    <w:rsid w:val="008F093F"/>
    <w:rsid w:val="008F0D8F"/>
    <w:rsid w:val="008F141C"/>
    <w:rsid w:val="008F168B"/>
    <w:rsid w:val="008F188A"/>
    <w:rsid w:val="008F264D"/>
    <w:rsid w:val="008F2E47"/>
    <w:rsid w:val="008F3A78"/>
    <w:rsid w:val="008F3BC1"/>
    <w:rsid w:val="008F3E5E"/>
    <w:rsid w:val="008F3F2D"/>
    <w:rsid w:val="008F44C4"/>
    <w:rsid w:val="008F46CD"/>
    <w:rsid w:val="008F4B38"/>
    <w:rsid w:val="008F4CF0"/>
    <w:rsid w:val="008F5207"/>
    <w:rsid w:val="008F54FF"/>
    <w:rsid w:val="008F5614"/>
    <w:rsid w:val="008F61F2"/>
    <w:rsid w:val="008F660E"/>
    <w:rsid w:val="008F6AE5"/>
    <w:rsid w:val="008F6D3C"/>
    <w:rsid w:val="008F6EB5"/>
    <w:rsid w:val="008F715E"/>
    <w:rsid w:val="008F73F6"/>
    <w:rsid w:val="008F7986"/>
    <w:rsid w:val="00900374"/>
    <w:rsid w:val="00900C8D"/>
    <w:rsid w:val="00901DF8"/>
    <w:rsid w:val="009020B0"/>
    <w:rsid w:val="009023AB"/>
    <w:rsid w:val="009028D3"/>
    <w:rsid w:val="00902927"/>
    <w:rsid w:val="00902DA4"/>
    <w:rsid w:val="009033FF"/>
    <w:rsid w:val="00903510"/>
    <w:rsid w:val="00903816"/>
    <w:rsid w:val="00903905"/>
    <w:rsid w:val="009039AC"/>
    <w:rsid w:val="00904260"/>
    <w:rsid w:val="00904326"/>
    <w:rsid w:val="009043CE"/>
    <w:rsid w:val="0090451C"/>
    <w:rsid w:val="00904A6A"/>
    <w:rsid w:val="00904BD4"/>
    <w:rsid w:val="00904D44"/>
    <w:rsid w:val="00905BCA"/>
    <w:rsid w:val="009061E0"/>
    <w:rsid w:val="00906222"/>
    <w:rsid w:val="00906DBE"/>
    <w:rsid w:val="009074E1"/>
    <w:rsid w:val="0090765D"/>
    <w:rsid w:val="0090780E"/>
    <w:rsid w:val="009079A7"/>
    <w:rsid w:val="0091000B"/>
    <w:rsid w:val="009108B4"/>
    <w:rsid w:val="00910935"/>
    <w:rsid w:val="00910B72"/>
    <w:rsid w:val="00910E65"/>
    <w:rsid w:val="00910EF7"/>
    <w:rsid w:val="00910EFF"/>
    <w:rsid w:val="00910F07"/>
    <w:rsid w:val="009112F7"/>
    <w:rsid w:val="009115E3"/>
    <w:rsid w:val="00911A11"/>
    <w:rsid w:val="00911AC4"/>
    <w:rsid w:val="00912065"/>
    <w:rsid w:val="009120D6"/>
    <w:rsid w:val="0091212E"/>
    <w:rsid w:val="009122AF"/>
    <w:rsid w:val="00912440"/>
    <w:rsid w:val="009125C5"/>
    <w:rsid w:val="009127BC"/>
    <w:rsid w:val="00912897"/>
    <w:rsid w:val="00912D54"/>
    <w:rsid w:val="00913142"/>
    <w:rsid w:val="009133BE"/>
    <w:rsid w:val="0091389F"/>
    <w:rsid w:val="00913909"/>
    <w:rsid w:val="00915332"/>
    <w:rsid w:val="00916442"/>
    <w:rsid w:val="00916536"/>
    <w:rsid w:val="00916A73"/>
    <w:rsid w:val="00920592"/>
    <w:rsid w:val="009208F7"/>
    <w:rsid w:val="00920ED0"/>
    <w:rsid w:val="009213FC"/>
    <w:rsid w:val="009215C6"/>
    <w:rsid w:val="009217B4"/>
    <w:rsid w:val="009217E4"/>
    <w:rsid w:val="00921D42"/>
    <w:rsid w:val="00922517"/>
    <w:rsid w:val="00922722"/>
    <w:rsid w:val="009233F3"/>
    <w:rsid w:val="00923C78"/>
    <w:rsid w:val="00923D72"/>
    <w:rsid w:val="00923FDA"/>
    <w:rsid w:val="009245AA"/>
    <w:rsid w:val="00924B8B"/>
    <w:rsid w:val="00924BB2"/>
    <w:rsid w:val="00924E56"/>
    <w:rsid w:val="00925262"/>
    <w:rsid w:val="009256D5"/>
    <w:rsid w:val="009261E6"/>
    <w:rsid w:val="009268E1"/>
    <w:rsid w:val="00926AAC"/>
    <w:rsid w:val="00926E07"/>
    <w:rsid w:val="0092720D"/>
    <w:rsid w:val="0092749D"/>
    <w:rsid w:val="0092757A"/>
    <w:rsid w:val="00927594"/>
    <w:rsid w:val="0092786F"/>
    <w:rsid w:val="00927938"/>
    <w:rsid w:val="00927C2D"/>
    <w:rsid w:val="00927FE9"/>
    <w:rsid w:val="009308DC"/>
    <w:rsid w:val="00930EB0"/>
    <w:rsid w:val="00930F22"/>
    <w:rsid w:val="00931057"/>
    <w:rsid w:val="0093108D"/>
    <w:rsid w:val="00931D31"/>
    <w:rsid w:val="00932B96"/>
    <w:rsid w:val="00932CAB"/>
    <w:rsid w:val="00934368"/>
    <w:rsid w:val="00934A52"/>
    <w:rsid w:val="00934AEB"/>
    <w:rsid w:val="00935105"/>
    <w:rsid w:val="00935441"/>
    <w:rsid w:val="00935A49"/>
    <w:rsid w:val="00935C69"/>
    <w:rsid w:val="0093644B"/>
    <w:rsid w:val="009369C7"/>
    <w:rsid w:val="009369F1"/>
    <w:rsid w:val="00936D2A"/>
    <w:rsid w:val="00936DF5"/>
    <w:rsid w:val="00937477"/>
    <w:rsid w:val="009374D5"/>
    <w:rsid w:val="00937E60"/>
    <w:rsid w:val="009400C3"/>
    <w:rsid w:val="0094031C"/>
    <w:rsid w:val="00940519"/>
    <w:rsid w:val="009407F6"/>
    <w:rsid w:val="009412F8"/>
    <w:rsid w:val="00941A1C"/>
    <w:rsid w:val="00941AF0"/>
    <w:rsid w:val="009420FB"/>
    <w:rsid w:val="00942184"/>
    <w:rsid w:val="009422C6"/>
    <w:rsid w:val="0094237C"/>
    <w:rsid w:val="00942464"/>
    <w:rsid w:val="009427F6"/>
    <w:rsid w:val="00942B59"/>
    <w:rsid w:val="00942B7B"/>
    <w:rsid w:val="00942CAF"/>
    <w:rsid w:val="00942FE1"/>
    <w:rsid w:val="009432DA"/>
    <w:rsid w:val="009436C4"/>
    <w:rsid w:val="00943793"/>
    <w:rsid w:val="00943826"/>
    <w:rsid w:val="0094397A"/>
    <w:rsid w:val="00943AD3"/>
    <w:rsid w:val="00943BAD"/>
    <w:rsid w:val="009442F1"/>
    <w:rsid w:val="00944347"/>
    <w:rsid w:val="00944639"/>
    <w:rsid w:val="00944812"/>
    <w:rsid w:val="00944864"/>
    <w:rsid w:val="00944B16"/>
    <w:rsid w:val="00944BBE"/>
    <w:rsid w:val="00945563"/>
    <w:rsid w:val="00945E7F"/>
    <w:rsid w:val="00946026"/>
    <w:rsid w:val="0094603C"/>
    <w:rsid w:val="009462A4"/>
    <w:rsid w:val="00946DB5"/>
    <w:rsid w:val="00946F60"/>
    <w:rsid w:val="00946FA0"/>
    <w:rsid w:val="00947180"/>
    <w:rsid w:val="009478E7"/>
    <w:rsid w:val="00947EB1"/>
    <w:rsid w:val="00950895"/>
    <w:rsid w:val="00950FA1"/>
    <w:rsid w:val="00952D55"/>
    <w:rsid w:val="00952E61"/>
    <w:rsid w:val="009531C5"/>
    <w:rsid w:val="009532AB"/>
    <w:rsid w:val="00953879"/>
    <w:rsid w:val="00953EED"/>
    <w:rsid w:val="00954300"/>
    <w:rsid w:val="009543B1"/>
    <w:rsid w:val="0095443B"/>
    <w:rsid w:val="0095447E"/>
    <w:rsid w:val="00954627"/>
    <w:rsid w:val="009549A0"/>
    <w:rsid w:val="00954DCA"/>
    <w:rsid w:val="00955576"/>
    <w:rsid w:val="00955717"/>
    <w:rsid w:val="009557C1"/>
    <w:rsid w:val="00955D02"/>
    <w:rsid w:val="00955D09"/>
    <w:rsid w:val="00956844"/>
    <w:rsid w:val="00956AA4"/>
    <w:rsid w:val="009570C3"/>
    <w:rsid w:val="0095722B"/>
    <w:rsid w:val="0095752F"/>
    <w:rsid w:val="00957629"/>
    <w:rsid w:val="0095789B"/>
    <w:rsid w:val="00957D25"/>
    <w:rsid w:val="00957E80"/>
    <w:rsid w:val="00957EAD"/>
    <w:rsid w:val="00960BFD"/>
    <w:rsid w:val="00960D6E"/>
    <w:rsid w:val="00961CCE"/>
    <w:rsid w:val="00961DF0"/>
    <w:rsid w:val="0096224C"/>
    <w:rsid w:val="00962367"/>
    <w:rsid w:val="0096258F"/>
    <w:rsid w:val="0096279F"/>
    <w:rsid w:val="009629BF"/>
    <w:rsid w:val="00962B8F"/>
    <w:rsid w:val="00962CF4"/>
    <w:rsid w:val="00962E13"/>
    <w:rsid w:val="00963B84"/>
    <w:rsid w:val="00963DBF"/>
    <w:rsid w:val="00964012"/>
    <w:rsid w:val="009646BA"/>
    <w:rsid w:val="00964779"/>
    <w:rsid w:val="00964953"/>
    <w:rsid w:val="00964BC0"/>
    <w:rsid w:val="00965993"/>
    <w:rsid w:val="00965B8F"/>
    <w:rsid w:val="00965DFE"/>
    <w:rsid w:val="00965FB5"/>
    <w:rsid w:val="00966267"/>
    <w:rsid w:val="009664F6"/>
    <w:rsid w:val="00966827"/>
    <w:rsid w:val="00967150"/>
    <w:rsid w:val="00967371"/>
    <w:rsid w:val="009675EA"/>
    <w:rsid w:val="009705F4"/>
    <w:rsid w:val="009707C5"/>
    <w:rsid w:val="00970AD8"/>
    <w:rsid w:val="00971015"/>
    <w:rsid w:val="009713DD"/>
    <w:rsid w:val="0097270E"/>
    <w:rsid w:val="00972988"/>
    <w:rsid w:val="0097298C"/>
    <w:rsid w:val="00972BC1"/>
    <w:rsid w:val="00972DBF"/>
    <w:rsid w:val="00973F61"/>
    <w:rsid w:val="00974049"/>
    <w:rsid w:val="00974150"/>
    <w:rsid w:val="00974B59"/>
    <w:rsid w:val="00974FD0"/>
    <w:rsid w:val="0097502A"/>
    <w:rsid w:val="00975316"/>
    <w:rsid w:val="0097533A"/>
    <w:rsid w:val="0097542C"/>
    <w:rsid w:val="00975596"/>
    <w:rsid w:val="009759C0"/>
    <w:rsid w:val="00975B72"/>
    <w:rsid w:val="00975CCB"/>
    <w:rsid w:val="00975F5A"/>
    <w:rsid w:val="009762EA"/>
    <w:rsid w:val="00976559"/>
    <w:rsid w:val="0097659B"/>
    <w:rsid w:val="0097683A"/>
    <w:rsid w:val="009768B4"/>
    <w:rsid w:val="0097762D"/>
    <w:rsid w:val="00977B14"/>
    <w:rsid w:val="00977B4B"/>
    <w:rsid w:val="00977CE9"/>
    <w:rsid w:val="009802A8"/>
    <w:rsid w:val="009815D7"/>
    <w:rsid w:val="009815F9"/>
    <w:rsid w:val="00981608"/>
    <w:rsid w:val="0098165D"/>
    <w:rsid w:val="009818B2"/>
    <w:rsid w:val="00981995"/>
    <w:rsid w:val="00982F36"/>
    <w:rsid w:val="0098340B"/>
    <w:rsid w:val="00984829"/>
    <w:rsid w:val="00984918"/>
    <w:rsid w:val="00984939"/>
    <w:rsid w:val="00984991"/>
    <w:rsid w:val="00984BA3"/>
    <w:rsid w:val="00984F10"/>
    <w:rsid w:val="00984FEA"/>
    <w:rsid w:val="009855F3"/>
    <w:rsid w:val="00985DF7"/>
    <w:rsid w:val="00986830"/>
    <w:rsid w:val="00987954"/>
    <w:rsid w:val="00987B09"/>
    <w:rsid w:val="00987DDD"/>
    <w:rsid w:val="00987E17"/>
    <w:rsid w:val="00987E6F"/>
    <w:rsid w:val="009902DB"/>
    <w:rsid w:val="00990730"/>
    <w:rsid w:val="00990CB3"/>
    <w:rsid w:val="00990E0F"/>
    <w:rsid w:val="00991125"/>
    <w:rsid w:val="0099129B"/>
    <w:rsid w:val="0099149F"/>
    <w:rsid w:val="00991BDD"/>
    <w:rsid w:val="00991C12"/>
    <w:rsid w:val="00991D1A"/>
    <w:rsid w:val="0099237A"/>
    <w:rsid w:val="009924C3"/>
    <w:rsid w:val="00993001"/>
    <w:rsid w:val="00993102"/>
    <w:rsid w:val="00993297"/>
    <w:rsid w:val="009933AD"/>
    <w:rsid w:val="00994058"/>
    <w:rsid w:val="00994210"/>
    <w:rsid w:val="00994D4A"/>
    <w:rsid w:val="00994E4A"/>
    <w:rsid w:val="00995464"/>
    <w:rsid w:val="009959B7"/>
    <w:rsid w:val="009978B5"/>
    <w:rsid w:val="00997CA5"/>
    <w:rsid w:val="009A04BC"/>
    <w:rsid w:val="009A05B3"/>
    <w:rsid w:val="009A0771"/>
    <w:rsid w:val="009A0ACB"/>
    <w:rsid w:val="009A0C9B"/>
    <w:rsid w:val="009A0FC0"/>
    <w:rsid w:val="009A14E9"/>
    <w:rsid w:val="009A1984"/>
    <w:rsid w:val="009A1E46"/>
    <w:rsid w:val="009A1EF7"/>
    <w:rsid w:val="009A2197"/>
    <w:rsid w:val="009A2789"/>
    <w:rsid w:val="009A2955"/>
    <w:rsid w:val="009A2D5D"/>
    <w:rsid w:val="009A2EDF"/>
    <w:rsid w:val="009A2FEE"/>
    <w:rsid w:val="009A3380"/>
    <w:rsid w:val="009A35E7"/>
    <w:rsid w:val="009A3731"/>
    <w:rsid w:val="009A3859"/>
    <w:rsid w:val="009A3C60"/>
    <w:rsid w:val="009A4361"/>
    <w:rsid w:val="009A4CED"/>
    <w:rsid w:val="009A56EF"/>
    <w:rsid w:val="009A58BF"/>
    <w:rsid w:val="009A5DA5"/>
    <w:rsid w:val="009A684D"/>
    <w:rsid w:val="009A6E43"/>
    <w:rsid w:val="009A739D"/>
    <w:rsid w:val="009A7B04"/>
    <w:rsid w:val="009A7C22"/>
    <w:rsid w:val="009A7D14"/>
    <w:rsid w:val="009B0473"/>
    <w:rsid w:val="009B15B7"/>
    <w:rsid w:val="009B21B2"/>
    <w:rsid w:val="009B21FA"/>
    <w:rsid w:val="009B2224"/>
    <w:rsid w:val="009B2255"/>
    <w:rsid w:val="009B235E"/>
    <w:rsid w:val="009B2593"/>
    <w:rsid w:val="009B268D"/>
    <w:rsid w:val="009B2A29"/>
    <w:rsid w:val="009B2AC3"/>
    <w:rsid w:val="009B2D77"/>
    <w:rsid w:val="009B2F02"/>
    <w:rsid w:val="009B349C"/>
    <w:rsid w:val="009B3AA4"/>
    <w:rsid w:val="009B3E86"/>
    <w:rsid w:val="009B4310"/>
    <w:rsid w:val="009B43D9"/>
    <w:rsid w:val="009B49E0"/>
    <w:rsid w:val="009B4CC2"/>
    <w:rsid w:val="009B5513"/>
    <w:rsid w:val="009B5601"/>
    <w:rsid w:val="009B6843"/>
    <w:rsid w:val="009C04FC"/>
    <w:rsid w:val="009C09F6"/>
    <w:rsid w:val="009C0FDD"/>
    <w:rsid w:val="009C2A93"/>
    <w:rsid w:val="009C2E45"/>
    <w:rsid w:val="009C31E1"/>
    <w:rsid w:val="009C357B"/>
    <w:rsid w:val="009C360B"/>
    <w:rsid w:val="009C39A5"/>
    <w:rsid w:val="009C3C93"/>
    <w:rsid w:val="009C3D83"/>
    <w:rsid w:val="009C44FD"/>
    <w:rsid w:val="009C4A39"/>
    <w:rsid w:val="009C4CCC"/>
    <w:rsid w:val="009C4F99"/>
    <w:rsid w:val="009C5699"/>
    <w:rsid w:val="009C5918"/>
    <w:rsid w:val="009C65B6"/>
    <w:rsid w:val="009C6B57"/>
    <w:rsid w:val="009C6F10"/>
    <w:rsid w:val="009C72D0"/>
    <w:rsid w:val="009C7761"/>
    <w:rsid w:val="009C7828"/>
    <w:rsid w:val="009C7ACF"/>
    <w:rsid w:val="009C7B98"/>
    <w:rsid w:val="009D02C6"/>
    <w:rsid w:val="009D0800"/>
    <w:rsid w:val="009D148F"/>
    <w:rsid w:val="009D218B"/>
    <w:rsid w:val="009D2A4F"/>
    <w:rsid w:val="009D2C0F"/>
    <w:rsid w:val="009D2C7C"/>
    <w:rsid w:val="009D2CB0"/>
    <w:rsid w:val="009D2E78"/>
    <w:rsid w:val="009D367B"/>
    <w:rsid w:val="009D3848"/>
    <w:rsid w:val="009D3D70"/>
    <w:rsid w:val="009D3EE3"/>
    <w:rsid w:val="009D3F04"/>
    <w:rsid w:val="009D467F"/>
    <w:rsid w:val="009D5076"/>
    <w:rsid w:val="009D5542"/>
    <w:rsid w:val="009D5819"/>
    <w:rsid w:val="009D59A1"/>
    <w:rsid w:val="009D5B51"/>
    <w:rsid w:val="009D5D8D"/>
    <w:rsid w:val="009D5DDF"/>
    <w:rsid w:val="009D5F3E"/>
    <w:rsid w:val="009D640D"/>
    <w:rsid w:val="009D6E94"/>
    <w:rsid w:val="009D727C"/>
    <w:rsid w:val="009D7556"/>
    <w:rsid w:val="009D75E8"/>
    <w:rsid w:val="009D7A92"/>
    <w:rsid w:val="009D7B1E"/>
    <w:rsid w:val="009D7D06"/>
    <w:rsid w:val="009E15EF"/>
    <w:rsid w:val="009E19D6"/>
    <w:rsid w:val="009E1B79"/>
    <w:rsid w:val="009E24D5"/>
    <w:rsid w:val="009E2506"/>
    <w:rsid w:val="009E25C6"/>
    <w:rsid w:val="009E2DCC"/>
    <w:rsid w:val="009E315E"/>
    <w:rsid w:val="009E3B37"/>
    <w:rsid w:val="009E3ED7"/>
    <w:rsid w:val="009E42DE"/>
    <w:rsid w:val="009E448C"/>
    <w:rsid w:val="009E483A"/>
    <w:rsid w:val="009E4A40"/>
    <w:rsid w:val="009E5049"/>
    <w:rsid w:val="009E599F"/>
    <w:rsid w:val="009E59D1"/>
    <w:rsid w:val="009E5F48"/>
    <w:rsid w:val="009E6A9D"/>
    <w:rsid w:val="009E6AD0"/>
    <w:rsid w:val="009E6F7E"/>
    <w:rsid w:val="009E7109"/>
    <w:rsid w:val="009E73B8"/>
    <w:rsid w:val="009E7A57"/>
    <w:rsid w:val="009E7B92"/>
    <w:rsid w:val="009E7D25"/>
    <w:rsid w:val="009E7D70"/>
    <w:rsid w:val="009F00DB"/>
    <w:rsid w:val="009F0198"/>
    <w:rsid w:val="009F01E5"/>
    <w:rsid w:val="009F061F"/>
    <w:rsid w:val="009F076E"/>
    <w:rsid w:val="009F0A30"/>
    <w:rsid w:val="009F0AAE"/>
    <w:rsid w:val="009F0FCA"/>
    <w:rsid w:val="009F1B33"/>
    <w:rsid w:val="009F267A"/>
    <w:rsid w:val="009F2EC4"/>
    <w:rsid w:val="009F34C1"/>
    <w:rsid w:val="009F3639"/>
    <w:rsid w:val="009F38FC"/>
    <w:rsid w:val="009F3B83"/>
    <w:rsid w:val="009F4005"/>
    <w:rsid w:val="009F435A"/>
    <w:rsid w:val="009F4E4B"/>
    <w:rsid w:val="009F4F6A"/>
    <w:rsid w:val="009F504E"/>
    <w:rsid w:val="009F5301"/>
    <w:rsid w:val="009F537C"/>
    <w:rsid w:val="009F53F1"/>
    <w:rsid w:val="009F56FE"/>
    <w:rsid w:val="009F570D"/>
    <w:rsid w:val="009F57D8"/>
    <w:rsid w:val="009F5A38"/>
    <w:rsid w:val="009F5B12"/>
    <w:rsid w:val="009F5F23"/>
    <w:rsid w:val="009F656E"/>
    <w:rsid w:val="009F68B4"/>
    <w:rsid w:val="009F6ADE"/>
    <w:rsid w:val="009F6C34"/>
    <w:rsid w:val="009F723A"/>
    <w:rsid w:val="009F779C"/>
    <w:rsid w:val="009F7C15"/>
    <w:rsid w:val="009F7E22"/>
    <w:rsid w:val="00A006DB"/>
    <w:rsid w:val="00A008F3"/>
    <w:rsid w:val="00A00B45"/>
    <w:rsid w:val="00A00D53"/>
    <w:rsid w:val="00A0174A"/>
    <w:rsid w:val="00A01B86"/>
    <w:rsid w:val="00A01F88"/>
    <w:rsid w:val="00A02AC1"/>
    <w:rsid w:val="00A03D23"/>
    <w:rsid w:val="00A03F24"/>
    <w:rsid w:val="00A04084"/>
    <w:rsid w:val="00A04843"/>
    <w:rsid w:val="00A04BF9"/>
    <w:rsid w:val="00A04CF3"/>
    <w:rsid w:val="00A04F14"/>
    <w:rsid w:val="00A050FF"/>
    <w:rsid w:val="00A05195"/>
    <w:rsid w:val="00A0542B"/>
    <w:rsid w:val="00A057F3"/>
    <w:rsid w:val="00A06446"/>
    <w:rsid w:val="00A06A46"/>
    <w:rsid w:val="00A06EF8"/>
    <w:rsid w:val="00A06FCD"/>
    <w:rsid w:val="00A070C0"/>
    <w:rsid w:val="00A07205"/>
    <w:rsid w:val="00A07580"/>
    <w:rsid w:val="00A07729"/>
    <w:rsid w:val="00A07C2F"/>
    <w:rsid w:val="00A10672"/>
    <w:rsid w:val="00A113BD"/>
    <w:rsid w:val="00A11936"/>
    <w:rsid w:val="00A122AC"/>
    <w:rsid w:val="00A12704"/>
    <w:rsid w:val="00A14438"/>
    <w:rsid w:val="00A146EC"/>
    <w:rsid w:val="00A14988"/>
    <w:rsid w:val="00A15688"/>
    <w:rsid w:val="00A15BDC"/>
    <w:rsid w:val="00A16478"/>
    <w:rsid w:val="00A16641"/>
    <w:rsid w:val="00A16CA2"/>
    <w:rsid w:val="00A16E36"/>
    <w:rsid w:val="00A16E8E"/>
    <w:rsid w:val="00A172AC"/>
    <w:rsid w:val="00A17BC2"/>
    <w:rsid w:val="00A17F42"/>
    <w:rsid w:val="00A20F49"/>
    <w:rsid w:val="00A21017"/>
    <w:rsid w:val="00A215F8"/>
    <w:rsid w:val="00A21906"/>
    <w:rsid w:val="00A219A6"/>
    <w:rsid w:val="00A21D81"/>
    <w:rsid w:val="00A2291E"/>
    <w:rsid w:val="00A22C9D"/>
    <w:rsid w:val="00A22E4E"/>
    <w:rsid w:val="00A2336B"/>
    <w:rsid w:val="00A234A2"/>
    <w:rsid w:val="00A23718"/>
    <w:rsid w:val="00A23A16"/>
    <w:rsid w:val="00A2478F"/>
    <w:rsid w:val="00A24813"/>
    <w:rsid w:val="00A24961"/>
    <w:rsid w:val="00A24B10"/>
    <w:rsid w:val="00A2502B"/>
    <w:rsid w:val="00A251B0"/>
    <w:rsid w:val="00A251D1"/>
    <w:rsid w:val="00A25200"/>
    <w:rsid w:val="00A25229"/>
    <w:rsid w:val="00A2568E"/>
    <w:rsid w:val="00A25A0F"/>
    <w:rsid w:val="00A25B46"/>
    <w:rsid w:val="00A2701F"/>
    <w:rsid w:val="00A27123"/>
    <w:rsid w:val="00A2722D"/>
    <w:rsid w:val="00A300D7"/>
    <w:rsid w:val="00A3016C"/>
    <w:rsid w:val="00A3032D"/>
    <w:rsid w:val="00A306CE"/>
    <w:rsid w:val="00A30E9B"/>
    <w:rsid w:val="00A30F6F"/>
    <w:rsid w:val="00A31863"/>
    <w:rsid w:val="00A318A2"/>
    <w:rsid w:val="00A31AB0"/>
    <w:rsid w:val="00A3211E"/>
    <w:rsid w:val="00A32555"/>
    <w:rsid w:val="00A32723"/>
    <w:rsid w:val="00A3410A"/>
    <w:rsid w:val="00A342E0"/>
    <w:rsid w:val="00A344BB"/>
    <w:rsid w:val="00A34956"/>
    <w:rsid w:val="00A35762"/>
    <w:rsid w:val="00A3586F"/>
    <w:rsid w:val="00A358BA"/>
    <w:rsid w:val="00A35B58"/>
    <w:rsid w:val="00A35CE7"/>
    <w:rsid w:val="00A35EA1"/>
    <w:rsid w:val="00A35EB6"/>
    <w:rsid w:val="00A35F55"/>
    <w:rsid w:val="00A360E5"/>
    <w:rsid w:val="00A36587"/>
    <w:rsid w:val="00A36CEC"/>
    <w:rsid w:val="00A36EB1"/>
    <w:rsid w:val="00A37324"/>
    <w:rsid w:val="00A37832"/>
    <w:rsid w:val="00A37C1F"/>
    <w:rsid w:val="00A4010C"/>
    <w:rsid w:val="00A4079B"/>
    <w:rsid w:val="00A408C1"/>
    <w:rsid w:val="00A42202"/>
    <w:rsid w:val="00A4238F"/>
    <w:rsid w:val="00A42878"/>
    <w:rsid w:val="00A42EEB"/>
    <w:rsid w:val="00A42F19"/>
    <w:rsid w:val="00A42FE7"/>
    <w:rsid w:val="00A436B2"/>
    <w:rsid w:val="00A4385C"/>
    <w:rsid w:val="00A43A87"/>
    <w:rsid w:val="00A43C8C"/>
    <w:rsid w:val="00A43D50"/>
    <w:rsid w:val="00A443A7"/>
    <w:rsid w:val="00A44567"/>
    <w:rsid w:val="00A448F9"/>
    <w:rsid w:val="00A44D4C"/>
    <w:rsid w:val="00A4501C"/>
    <w:rsid w:val="00A4512D"/>
    <w:rsid w:val="00A45B29"/>
    <w:rsid w:val="00A45D33"/>
    <w:rsid w:val="00A46180"/>
    <w:rsid w:val="00A46D25"/>
    <w:rsid w:val="00A47348"/>
    <w:rsid w:val="00A476F9"/>
    <w:rsid w:val="00A477B1"/>
    <w:rsid w:val="00A50244"/>
    <w:rsid w:val="00A50975"/>
    <w:rsid w:val="00A51040"/>
    <w:rsid w:val="00A510E8"/>
    <w:rsid w:val="00A51114"/>
    <w:rsid w:val="00A5115D"/>
    <w:rsid w:val="00A514FE"/>
    <w:rsid w:val="00A518C4"/>
    <w:rsid w:val="00A51928"/>
    <w:rsid w:val="00A526D6"/>
    <w:rsid w:val="00A5301C"/>
    <w:rsid w:val="00A532C3"/>
    <w:rsid w:val="00A5356C"/>
    <w:rsid w:val="00A53883"/>
    <w:rsid w:val="00A53BE2"/>
    <w:rsid w:val="00A5417D"/>
    <w:rsid w:val="00A5431A"/>
    <w:rsid w:val="00A546D3"/>
    <w:rsid w:val="00A54E0E"/>
    <w:rsid w:val="00A54E84"/>
    <w:rsid w:val="00A55221"/>
    <w:rsid w:val="00A562C5"/>
    <w:rsid w:val="00A5635F"/>
    <w:rsid w:val="00A56382"/>
    <w:rsid w:val="00A56400"/>
    <w:rsid w:val="00A565AF"/>
    <w:rsid w:val="00A566A4"/>
    <w:rsid w:val="00A56F17"/>
    <w:rsid w:val="00A5710E"/>
    <w:rsid w:val="00A57200"/>
    <w:rsid w:val="00A57BEF"/>
    <w:rsid w:val="00A60B6F"/>
    <w:rsid w:val="00A60E7B"/>
    <w:rsid w:val="00A61016"/>
    <w:rsid w:val="00A61057"/>
    <w:rsid w:val="00A61103"/>
    <w:rsid w:val="00A6180D"/>
    <w:rsid w:val="00A61880"/>
    <w:rsid w:val="00A61CB3"/>
    <w:rsid w:val="00A61DFD"/>
    <w:rsid w:val="00A62021"/>
    <w:rsid w:val="00A627D7"/>
    <w:rsid w:val="00A63565"/>
    <w:rsid w:val="00A641D3"/>
    <w:rsid w:val="00A65596"/>
    <w:rsid w:val="00A65682"/>
    <w:rsid w:val="00A656C7"/>
    <w:rsid w:val="00A65A3B"/>
    <w:rsid w:val="00A65A95"/>
    <w:rsid w:val="00A65EBC"/>
    <w:rsid w:val="00A66735"/>
    <w:rsid w:val="00A66C51"/>
    <w:rsid w:val="00A66F10"/>
    <w:rsid w:val="00A671B1"/>
    <w:rsid w:val="00A67C29"/>
    <w:rsid w:val="00A702C5"/>
    <w:rsid w:val="00A70320"/>
    <w:rsid w:val="00A703A6"/>
    <w:rsid w:val="00A70568"/>
    <w:rsid w:val="00A70575"/>
    <w:rsid w:val="00A7059C"/>
    <w:rsid w:val="00A705AF"/>
    <w:rsid w:val="00A70730"/>
    <w:rsid w:val="00A70FCF"/>
    <w:rsid w:val="00A72454"/>
    <w:rsid w:val="00A73175"/>
    <w:rsid w:val="00A73569"/>
    <w:rsid w:val="00A738DA"/>
    <w:rsid w:val="00A73F36"/>
    <w:rsid w:val="00A73FBE"/>
    <w:rsid w:val="00A74345"/>
    <w:rsid w:val="00A7457E"/>
    <w:rsid w:val="00A7463C"/>
    <w:rsid w:val="00A753F4"/>
    <w:rsid w:val="00A75778"/>
    <w:rsid w:val="00A75B81"/>
    <w:rsid w:val="00A760BD"/>
    <w:rsid w:val="00A76BE3"/>
    <w:rsid w:val="00A76C56"/>
    <w:rsid w:val="00A76F40"/>
    <w:rsid w:val="00A77696"/>
    <w:rsid w:val="00A77DBD"/>
    <w:rsid w:val="00A802B5"/>
    <w:rsid w:val="00A80522"/>
    <w:rsid w:val="00A80557"/>
    <w:rsid w:val="00A80788"/>
    <w:rsid w:val="00A80830"/>
    <w:rsid w:val="00A80E02"/>
    <w:rsid w:val="00A8132A"/>
    <w:rsid w:val="00A8183D"/>
    <w:rsid w:val="00A81A2B"/>
    <w:rsid w:val="00A81D33"/>
    <w:rsid w:val="00A81D69"/>
    <w:rsid w:val="00A81FC3"/>
    <w:rsid w:val="00A82A18"/>
    <w:rsid w:val="00A82E52"/>
    <w:rsid w:val="00A83C22"/>
    <w:rsid w:val="00A83C97"/>
    <w:rsid w:val="00A83CB1"/>
    <w:rsid w:val="00A850C9"/>
    <w:rsid w:val="00A8545A"/>
    <w:rsid w:val="00A854D8"/>
    <w:rsid w:val="00A85651"/>
    <w:rsid w:val="00A8637F"/>
    <w:rsid w:val="00A86D0E"/>
    <w:rsid w:val="00A86E33"/>
    <w:rsid w:val="00A90209"/>
    <w:rsid w:val="00A90D97"/>
    <w:rsid w:val="00A9119A"/>
    <w:rsid w:val="00A91A44"/>
    <w:rsid w:val="00A91CAA"/>
    <w:rsid w:val="00A91E70"/>
    <w:rsid w:val="00A91F23"/>
    <w:rsid w:val="00A9210E"/>
    <w:rsid w:val="00A9236D"/>
    <w:rsid w:val="00A92ABA"/>
    <w:rsid w:val="00A93096"/>
    <w:rsid w:val="00A930AE"/>
    <w:rsid w:val="00A93A66"/>
    <w:rsid w:val="00A93A94"/>
    <w:rsid w:val="00A93D3D"/>
    <w:rsid w:val="00A940A5"/>
    <w:rsid w:val="00A94290"/>
    <w:rsid w:val="00A94589"/>
    <w:rsid w:val="00A9471D"/>
    <w:rsid w:val="00A95252"/>
    <w:rsid w:val="00A956EA"/>
    <w:rsid w:val="00A95BDA"/>
    <w:rsid w:val="00A9648C"/>
    <w:rsid w:val="00A966A8"/>
    <w:rsid w:val="00A96C21"/>
    <w:rsid w:val="00A976AB"/>
    <w:rsid w:val="00A97B87"/>
    <w:rsid w:val="00AA04A0"/>
    <w:rsid w:val="00AA0B3A"/>
    <w:rsid w:val="00AA0CAE"/>
    <w:rsid w:val="00AA1578"/>
    <w:rsid w:val="00AA1767"/>
    <w:rsid w:val="00AA18BE"/>
    <w:rsid w:val="00AA18DA"/>
    <w:rsid w:val="00AA1A95"/>
    <w:rsid w:val="00AA1C14"/>
    <w:rsid w:val="00AA20EB"/>
    <w:rsid w:val="00AA2110"/>
    <w:rsid w:val="00AA21AF"/>
    <w:rsid w:val="00AA260F"/>
    <w:rsid w:val="00AA2617"/>
    <w:rsid w:val="00AA26DD"/>
    <w:rsid w:val="00AA27E9"/>
    <w:rsid w:val="00AA2D3F"/>
    <w:rsid w:val="00AA3055"/>
    <w:rsid w:val="00AA3151"/>
    <w:rsid w:val="00AA3809"/>
    <w:rsid w:val="00AA3F49"/>
    <w:rsid w:val="00AA44B5"/>
    <w:rsid w:val="00AA47B5"/>
    <w:rsid w:val="00AA4AF4"/>
    <w:rsid w:val="00AA4DC4"/>
    <w:rsid w:val="00AA5149"/>
    <w:rsid w:val="00AA55D8"/>
    <w:rsid w:val="00AA5B73"/>
    <w:rsid w:val="00AA5E66"/>
    <w:rsid w:val="00AA65F9"/>
    <w:rsid w:val="00AA67D0"/>
    <w:rsid w:val="00AA688C"/>
    <w:rsid w:val="00AA723B"/>
    <w:rsid w:val="00AB01D4"/>
    <w:rsid w:val="00AB0244"/>
    <w:rsid w:val="00AB08C1"/>
    <w:rsid w:val="00AB0D9D"/>
    <w:rsid w:val="00AB11B4"/>
    <w:rsid w:val="00AB142E"/>
    <w:rsid w:val="00AB145A"/>
    <w:rsid w:val="00AB1BC9"/>
    <w:rsid w:val="00AB1CF7"/>
    <w:rsid w:val="00AB1D0A"/>
    <w:rsid w:val="00AB1DB9"/>
    <w:rsid w:val="00AB1EE7"/>
    <w:rsid w:val="00AB2020"/>
    <w:rsid w:val="00AB2A57"/>
    <w:rsid w:val="00AB2A7A"/>
    <w:rsid w:val="00AB2C2E"/>
    <w:rsid w:val="00AB324B"/>
    <w:rsid w:val="00AB3383"/>
    <w:rsid w:val="00AB338A"/>
    <w:rsid w:val="00AB33C8"/>
    <w:rsid w:val="00AB356C"/>
    <w:rsid w:val="00AB35FB"/>
    <w:rsid w:val="00AB3667"/>
    <w:rsid w:val="00AB3709"/>
    <w:rsid w:val="00AB3983"/>
    <w:rsid w:val="00AB45D1"/>
    <w:rsid w:val="00AB4869"/>
    <w:rsid w:val="00AB4B37"/>
    <w:rsid w:val="00AB5600"/>
    <w:rsid w:val="00AB5762"/>
    <w:rsid w:val="00AB6805"/>
    <w:rsid w:val="00AB6964"/>
    <w:rsid w:val="00AB6A8D"/>
    <w:rsid w:val="00AB6E04"/>
    <w:rsid w:val="00AB7067"/>
    <w:rsid w:val="00AB7B6C"/>
    <w:rsid w:val="00AC01C5"/>
    <w:rsid w:val="00AC020C"/>
    <w:rsid w:val="00AC04B5"/>
    <w:rsid w:val="00AC0CA1"/>
    <w:rsid w:val="00AC0D27"/>
    <w:rsid w:val="00AC1090"/>
    <w:rsid w:val="00AC118C"/>
    <w:rsid w:val="00AC1273"/>
    <w:rsid w:val="00AC1357"/>
    <w:rsid w:val="00AC147B"/>
    <w:rsid w:val="00AC17D7"/>
    <w:rsid w:val="00AC1D6B"/>
    <w:rsid w:val="00AC2076"/>
    <w:rsid w:val="00AC233E"/>
    <w:rsid w:val="00AC24E7"/>
    <w:rsid w:val="00AC2679"/>
    <w:rsid w:val="00AC2D33"/>
    <w:rsid w:val="00AC3646"/>
    <w:rsid w:val="00AC3C89"/>
    <w:rsid w:val="00AC4A73"/>
    <w:rsid w:val="00AC4AED"/>
    <w:rsid w:val="00AC4BE4"/>
    <w:rsid w:val="00AC4F9D"/>
    <w:rsid w:val="00AC52BF"/>
    <w:rsid w:val="00AC57F1"/>
    <w:rsid w:val="00AC5B83"/>
    <w:rsid w:val="00AC5FA1"/>
    <w:rsid w:val="00AC60BC"/>
    <w:rsid w:val="00AC6435"/>
    <w:rsid w:val="00AC6ADE"/>
    <w:rsid w:val="00AC6BF9"/>
    <w:rsid w:val="00AC6F4E"/>
    <w:rsid w:val="00AC7844"/>
    <w:rsid w:val="00AC79CF"/>
    <w:rsid w:val="00AC7D71"/>
    <w:rsid w:val="00AD022F"/>
    <w:rsid w:val="00AD05E6"/>
    <w:rsid w:val="00AD0B30"/>
    <w:rsid w:val="00AD0C02"/>
    <w:rsid w:val="00AD0CE6"/>
    <w:rsid w:val="00AD0D3F"/>
    <w:rsid w:val="00AD115C"/>
    <w:rsid w:val="00AD1413"/>
    <w:rsid w:val="00AD1C5A"/>
    <w:rsid w:val="00AD1EFF"/>
    <w:rsid w:val="00AD2185"/>
    <w:rsid w:val="00AD21B3"/>
    <w:rsid w:val="00AD240D"/>
    <w:rsid w:val="00AD277F"/>
    <w:rsid w:val="00AD2A07"/>
    <w:rsid w:val="00AD2B0F"/>
    <w:rsid w:val="00AD2E48"/>
    <w:rsid w:val="00AD334C"/>
    <w:rsid w:val="00AD3369"/>
    <w:rsid w:val="00AD344D"/>
    <w:rsid w:val="00AD41D1"/>
    <w:rsid w:val="00AD453E"/>
    <w:rsid w:val="00AD4BA1"/>
    <w:rsid w:val="00AD4F10"/>
    <w:rsid w:val="00AD56BA"/>
    <w:rsid w:val="00AD592A"/>
    <w:rsid w:val="00AD5C7C"/>
    <w:rsid w:val="00AD67DF"/>
    <w:rsid w:val="00AD7C27"/>
    <w:rsid w:val="00AD7DFD"/>
    <w:rsid w:val="00AD7EF2"/>
    <w:rsid w:val="00AE0334"/>
    <w:rsid w:val="00AE0BFD"/>
    <w:rsid w:val="00AE0C52"/>
    <w:rsid w:val="00AE1906"/>
    <w:rsid w:val="00AE1D7D"/>
    <w:rsid w:val="00AE236A"/>
    <w:rsid w:val="00AE25B7"/>
    <w:rsid w:val="00AE2719"/>
    <w:rsid w:val="00AE2A8B"/>
    <w:rsid w:val="00AE328D"/>
    <w:rsid w:val="00AE36B6"/>
    <w:rsid w:val="00AE3823"/>
    <w:rsid w:val="00AE3834"/>
    <w:rsid w:val="00AE38F3"/>
    <w:rsid w:val="00AE3A86"/>
    <w:rsid w:val="00AE3F4E"/>
    <w:rsid w:val="00AE3F64"/>
    <w:rsid w:val="00AE4003"/>
    <w:rsid w:val="00AE431C"/>
    <w:rsid w:val="00AE456F"/>
    <w:rsid w:val="00AE58BA"/>
    <w:rsid w:val="00AE5947"/>
    <w:rsid w:val="00AE5C6B"/>
    <w:rsid w:val="00AE5C86"/>
    <w:rsid w:val="00AE6061"/>
    <w:rsid w:val="00AE6314"/>
    <w:rsid w:val="00AE66C6"/>
    <w:rsid w:val="00AE6751"/>
    <w:rsid w:val="00AE6762"/>
    <w:rsid w:val="00AE67D6"/>
    <w:rsid w:val="00AE6A8C"/>
    <w:rsid w:val="00AE6C2B"/>
    <w:rsid w:val="00AE728D"/>
    <w:rsid w:val="00AE7628"/>
    <w:rsid w:val="00AE7747"/>
    <w:rsid w:val="00AE793F"/>
    <w:rsid w:val="00AF0059"/>
    <w:rsid w:val="00AF027E"/>
    <w:rsid w:val="00AF0326"/>
    <w:rsid w:val="00AF0330"/>
    <w:rsid w:val="00AF17E3"/>
    <w:rsid w:val="00AF1954"/>
    <w:rsid w:val="00AF1C97"/>
    <w:rsid w:val="00AF31DE"/>
    <w:rsid w:val="00AF33C4"/>
    <w:rsid w:val="00AF34A5"/>
    <w:rsid w:val="00AF36C0"/>
    <w:rsid w:val="00AF3771"/>
    <w:rsid w:val="00AF405C"/>
    <w:rsid w:val="00AF4423"/>
    <w:rsid w:val="00AF466D"/>
    <w:rsid w:val="00AF487E"/>
    <w:rsid w:val="00AF5A36"/>
    <w:rsid w:val="00AF5CBB"/>
    <w:rsid w:val="00AF5CFB"/>
    <w:rsid w:val="00AF621C"/>
    <w:rsid w:val="00AF648A"/>
    <w:rsid w:val="00AF66A7"/>
    <w:rsid w:val="00AF699C"/>
    <w:rsid w:val="00AF6AAF"/>
    <w:rsid w:val="00AF6B34"/>
    <w:rsid w:val="00AF6BB5"/>
    <w:rsid w:val="00AF6D43"/>
    <w:rsid w:val="00AF7130"/>
    <w:rsid w:val="00AF7343"/>
    <w:rsid w:val="00AF7386"/>
    <w:rsid w:val="00AF754E"/>
    <w:rsid w:val="00AF7934"/>
    <w:rsid w:val="00B000E7"/>
    <w:rsid w:val="00B007D7"/>
    <w:rsid w:val="00B008C3"/>
    <w:rsid w:val="00B00B81"/>
    <w:rsid w:val="00B00DDC"/>
    <w:rsid w:val="00B00F53"/>
    <w:rsid w:val="00B01088"/>
    <w:rsid w:val="00B012CA"/>
    <w:rsid w:val="00B01795"/>
    <w:rsid w:val="00B01B65"/>
    <w:rsid w:val="00B01BCA"/>
    <w:rsid w:val="00B023B4"/>
    <w:rsid w:val="00B0248E"/>
    <w:rsid w:val="00B024B4"/>
    <w:rsid w:val="00B02A22"/>
    <w:rsid w:val="00B02D59"/>
    <w:rsid w:val="00B02EFC"/>
    <w:rsid w:val="00B02F31"/>
    <w:rsid w:val="00B031F8"/>
    <w:rsid w:val="00B03C93"/>
    <w:rsid w:val="00B03D69"/>
    <w:rsid w:val="00B03F63"/>
    <w:rsid w:val="00B04580"/>
    <w:rsid w:val="00B04B09"/>
    <w:rsid w:val="00B04E2B"/>
    <w:rsid w:val="00B05690"/>
    <w:rsid w:val="00B05BD5"/>
    <w:rsid w:val="00B05CD6"/>
    <w:rsid w:val="00B05EFF"/>
    <w:rsid w:val="00B05F76"/>
    <w:rsid w:val="00B063E9"/>
    <w:rsid w:val="00B069A0"/>
    <w:rsid w:val="00B07306"/>
    <w:rsid w:val="00B07D8F"/>
    <w:rsid w:val="00B108A3"/>
    <w:rsid w:val="00B1100B"/>
    <w:rsid w:val="00B111A4"/>
    <w:rsid w:val="00B1130A"/>
    <w:rsid w:val="00B118FA"/>
    <w:rsid w:val="00B11959"/>
    <w:rsid w:val="00B11AB9"/>
    <w:rsid w:val="00B12248"/>
    <w:rsid w:val="00B1259C"/>
    <w:rsid w:val="00B126A1"/>
    <w:rsid w:val="00B12CCD"/>
    <w:rsid w:val="00B12F3A"/>
    <w:rsid w:val="00B13B7C"/>
    <w:rsid w:val="00B13C87"/>
    <w:rsid w:val="00B13DBF"/>
    <w:rsid w:val="00B144B9"/>
    <w:rsid w:val="00B147D6"/>
    <w:rsid w:val="00B1505B"/>
    <w:rsid w:val="00B157AD"/>
    <w:rsid w:val="00B15C08"/>
    <w:rsid w:val="00B15EA6"/>
    <w:rsid w:val="00B163A8"/>
    <w:rsid w:val="00B16650"/>
    <w:rsid w:val="00B166E2"/>
    <w:rsid w:val="00B1690B"/>
    <w:rsid w:val="00B16A51"/>
    <w:rsid w:val="00B172CE"/>
    <w:rsid w:val="00B17A4B"/>
    <w:rsid w:val="00B17D43"/>
    <w:rsid w:val="00B20170"/>
    <w:rsid w:val="00B201BB"/>
    <w:rsid w:val="00B21603"/>
    <w:rsid w:val="00B219CA"/>
    <w:rsid w:val="00B21E6A"/>
    <w:rsid w:val="00B22216"/>
    <w:rsid w:val="00B2340A"/>
    <w:rsid w:val="00B23633"/>
    <w:rsid w:val="00B23A6A"/>
    <w:rsid w:val="00B23CEE"/>
    <w:rsid w:val="00B23FE3"/>
    <w:rsid w:val="00B24069"/>
    <w:rsid w:val="00B241B4"/>
    <w:rsid w:val="00B24384"/>
    <w:rsid w:val="00B24874"/>
    <w:rsid w:val="00B25251"/>
    <w:rsid w:val="00B252F2"/>
    <w:rsid w:val="00B25440"/>
    <w:rsid w:val="00B25B42"/>
    <w:rsid w:val="00B25FBD"/>
    <w:rsid w:val="00B26324"/>
    <w:rsid w:val="00B269A7"/>
    <w:rsid w:val="00B26B59"/>
    <w:rsid w:val="00B2779C"/>
    <w:rsid w:val="00B30314"/>
    <w:rsid w:val="00B30924"/>
    <w:rsid w:val="00B30D48"/>
    <w:rsid w:val="00B30D83"/>
    <w:rsid w:val="00B310CC"/>
    <w:rsid w:val="00B31E46"/>
    <w:rsid w:val="00B32222"/>
    <w:rsid w:val="00B32DC4"/>
    <w:rsid w:val="00B33662"/>
    <w:rsid w:val="00B3380C"/>
    <w:rsid w:val="00B3416E"/>
    <w:rsid w:val="00B34367"/>
    <w:rsid w:val="00B343A1"/>
    <w:rsid w:val="00B34C69"/>
    <w:rsid w:val="00B35019"/>
    <w:rsid w:val="00B35126"/>
    <w:rsid w:val="00B352B3"/>
    <w:rsid w:val="00B3618D"/>
    <w:rsid w:val="00B36233"/>
    <w:rsid w:val="00B36708"/>
    <w:rsid w:val="00B369A8"/>
    <w:rsid w:val="00B36BE5"/>
    <w:rsid w:val="00B36F5A"/>
    <w:rsid w:val="00B3712A"/>
    <w:rsid w:val="00B37352"/>
    <w:rsid w:val="00B37366"/>
    <w:rsid w:val="00B37ACD"/>
    <w:rsid w:val="00B407AC"/>
    <w:rsid w:val="00B407E0"/>
    <w:rsid w:val="00B409B6"/>
    <w:rsid w:val="00B41352"/>
    <w:rsid w:val="00B41616"/>
    <w:rsid w:val="00B41A75"/>
    <w:rsid w:val="00B41B83"/>
    <w:rsid w:val="00B41D30"/>
    <w:rsid w:val="00B41DB8"/>
    <w:rsid w:val="00B42487"/>
    <w:rsid w:val="00B42851"/>
    <w:rsid w:val="00B4399E"/>
    <w:rsid w:val="00B43D6A"/>
    <w:rsid w:val="00B4433C"/>
    <w:rsid w:val="00B443A6"/>
    <w:rsid w:val="00B44B23"/>
    <w:rsid w:val="00B44DF2"/>
    <w:rsid w:val="00B44E3A"/>
    <w:rsid w:val="00B4519B"/>
    <w:rsid w:val="00B45AC7"/>
    <w:rsid w:val="00B45ED1"/>
    <w:rsid w:val="00B46161"/>
    <w:rsid w:val="00B463EB"/>
    <w:rsid w:val="00B463F1"/>
    <w:rsid w:val="00B46CA2"/>
    <w:rsid w:val="00B47139"/>
    <w:rsid w:val="00B4724C"/>
    <w:rsid w:val="00B476F7"/>
    <w:rsid w:val="00B47A5F"/>
    <w:rsid w:val="00B47C07"/>
    <w:rsid w:val="00B47CC6"/>
    <w:rsid w:val="00B47FA8"/>
    <w:rsid w:val="00B50811"/>
    <w:rsid w:val="00B5081D"/>
    <w:rsid w:val="00B50A16"/>
    <w:rsid w:val="00B5146D"/>
    <w:rsid w:val="00B51572"/>
    <w:rsid w:val="00B5199C"/>
    <w:rsid w:val="00B51EE0"/>
    <w:rsid w:val="00B5238E"/>
    <w:rsid w:val="00B52973"/>
    <w:rsid w:val="00B531F3"/>
    <w:rsid w:val="00B534F8"/>
    <w:rsid w:val="00B5372F"/>
    <w:rsid w:val="00B53791"/>
    <w:rsid w:val="00B54265"/>
    <w:rsid w:val="00B542E9"/>
    <w:rsid w:val="00B54551"/>
    <w:rsid w:val="00B545FF"/>
    <w:rsid w:val="00B54A82"/>
    <w:rsid w:val="00B5500D"/>
    <w:rsid w:val="00B55492"/>
    <w:rsid w:val="00B558D0"/>
    <w:rsid w:val="00B55BEE"/>
    <w:rsid w:val="00B56316"/>
    <w:rsid w:val="00B56554"/>
    <w:rsid w:val="00B56789"/>
    <w:rsid w:val="00B573F0"/>
    <w:rsid w:val="00B5768F"/>
    <w:rsid w:val="00B57983"/>
    <w:rsid w:val="00B60201"/>
    <w:rsid w:val="00B61129"/>
    <w:rsid w:val="00B61206"/>
    <w:rsid w:val="00B61286"/>
    <w:rsid w:val="00B616F3"/>
    <w:rsid w:val="00B61796"/>
    <w:rsid w:val="00B61AA8"/>
    <w:rsid w:val="00B622EC"/>
    <w:rsid w:val="00B62563"/>
    <w:rsid w:val="00B626F3"/>
    <w:rsid w:val="00B62C8B"/>
    <w:rsid w:val="00B62D0B"/>
    <w:rsid w:val="00B62EAC"/>
    <w:rsid w:val="00B62F1F"/>
    <w:rsid w:val="00B631FD"/>
    <w:rsid w:val="00B63338"/>
    <w:rsid w:val="00B6389E"/>
    <w:rsid w:val="00B64032"/>
    <w:rsid w:val="00B6430C"/>
    <w:rsid w:val="00B64A21"/>
    <w:rsid w:val="00B6504D"/>
    <w:rsid w:val="00B65816"/>
    <w:rsid w:val="00B678C7"/>
    <w:rsid w:val="00B67B51"/>
    <w:rsid w:val="00B67D16"/>
    <w:rsid w:val="00B67E7F"/>
    <w:rsid w:val="00B7119C"/>
    <w:rsid w:val="00B71309"/>
    <w:rsid w:val="00B71605"/>
    <w:rsid w:val="00B7195E"/>
    <w:rsid w:val="00B719E6"/>
    <w:rsid w:val="00B71E73"/>
    <w:rsid w:val="00B72A4D"/>
    <w:rsid w:val="00B74B69"/>
    <w:rsid w:val="00B751E3"/>
    <w:rsid w:val="00B75914"/>
    <w:rsid w:val="00B75A04"/>
    <w:rsid w:val="00B760C3"/>
    <w:rsid w:val="00B7636D"/>
    <w:rsid w:val="00B7674B"/>
    <w:rsid w:val="00B77408"/>
    <w:rsid w:val="00B77537"/>
    <w:rsid w:val="00B7756A"/>
    <w:rsid w:val="00B77B81"/>
    <w:rsid w:val="00B77D13"/>
    <w:rsid w:val="00B80060"/>
    <w:rsid w:val="00B80447"/>
    <w:rsid w:val="00B807EF"/>
    <w:rsid w:val="00B80C64"/>
    <w:rsid w:val="00B81140"/>
    <w:rsid w:val="00B814A4"/>
    <w:rsid w:val="00B81BBE"/>
    <w:rsid w:val="00B827E0"/>
    <w:rsid w:val="00B82D19"/>
    <w:rsid w:val="00B82D2E"/>
    <w:rsid w:val="00B8332E"/>
    <w:rsid w:val="00B833FF"/>
    <w:rsid w:val="00B835AB"/>
    <w:rsid w:val="00B839B2"/>
    <w:rsid w:val="00B83C2C"/>
    <w:rsid w:val="00B8451E"/>
    <w:rsid w:val="00B846CD"/>
    <w:rsid w:val="00B846F8"/>
    <w:rsid w:val="00B84884"/>
    <w:rsid w:val="00B85B97"/>
    <w:rsid w:val="00B85CB9"/>
    <w:rsid w:val="00B85D85"/>
    <w:rsid w:val="00B85D93"/>
    <w:rsid w:val="00B85F67"/>
    <w:rsid w:val="00B8602B"/>
    <w:rsid w:val="00B8675A"/>
    <w:rsid w:val="00B87086"/>
    <w:rsid w:val="00B871FD"/>
    <w:rsid w:val="00B876F0"/>
    <w:rsid w:val="00B8795D"/>
    <w:rsid w:val="00B87988"/>
    <w:rsid w:val="00B87BFC"/>
    <w:rsid w:val="00B90327"/>
    <w:rsid w:val="00B90F7E"/>
    <w:rsid w:val="00B911BB"/>
    <w:rsid w:val="00B915D8"/>
    <w:rsid w:val="00B91C1C"/>
    <w:rsid w:val="00B92500"/>
    <w:rsid w:val="00B92986"/>
    <w:rsid w:val="00B92C0E"/>
    <w:rsid w:val="00B92E13"/>
    <w:rsid w:val="00B94252"/>
    <w:rsid w:val="00B94B29"/>
    <w:rsid w:val="00B94D24"/>
    <w:rsid w:val="00B95133"/>
    <w:rsid w:val="00B959C5"/>
    <w:rsid w:val="00B95A9D"/>
    <w:rsid w:val="00B95C30"/>
    <w:rsid w:val="00B96007"/>
    <w:rsid w:val="00B96052"/>
    <w:rsid w:val="00B96272"/>
    <w:rsid w:val="00B963BD"/>
    <w:rsid w:val="00B96445"/>
    <w:rsid w:val="00B967E9"/>
    <w:rsid w:val="00B96994"/>
    <w:rsid w:val="00B96BCE"/>
    <w:rsid w:val="00B96CBC"/>
    <w:rsid w:val="00B9715A"/>
    <w:rsid w:val="00BA07DB"/>
    <w:rsid w:val="00BA09A6"/>
    <w:rsid w:val="00BA0A27"/>
    <w:rsid w:val="00BA1171"/>
    <w:rsid w:val="00BA134F"/>
    <w:rsid w:val="00BA14BE"/>
    <w:rsid w:val="00BA1601"/>
    <w:rsid w:val="00BA1D60"/>
    <w:rsid w:val="00BA1D69"/>
    <w:rsid w:val="00BA203E"/>
    <w:rsid w:val="00BA21E9"/>
    <w:rsid w:val="00BA2730"/>
    <w:rsid w:val="00BA2732"/>
    <w:rsid w:val="00BA293D"/>
    <w:rsid w:val="00BA2A19"/>
    <w:rsid w:val="00BA30B6"/>
    <w:rsid w:val="00BA31BF"/>
    <w:rsid w:val="00BA402A"/>
    <w:rsid w:val="00BA44E2"/>
    <w:rsid w:val="00BA49BC"/>
    <w:rsid w:val="00BA4B92"/>
    <w:rsid w:val="00BA5291"/>
    <w:rsid w:val="00BA56B7"/>
    <w:rsid w:val="00BA57FC"/>
    <w:rsid w:val="00BA5A71"/>
    <w:rsid w:val="00BA5F35"/>
    <w:rsid w:val="00BA60BF"/>
    <w:rsid w:val="00BA61CB"/>
    <w:rsid w:val="00BA6E82"/>
    <w:rsid w:val="00BA6F7E"/>
    <w:rsid w:val="00BA70F1"/>
    <w:rsid w:val="00BA74C9"/>
    <w:rsid w:val="00BA7A1E"/>
    <w:rsid w:val="00BA7CA9"/>
    <w:rsid w:val="00BB0EE2"/>
    <w:rsid w:val="00BB129E"/>
    <w:rsid w:val="00BB1387"/>
    <w:rsid w:val="00BB191D"/>
    <w:rsid w:val="00BB1B11"/>
    <w:rsid w:val="00BB1BB4"/>
    <w:rsid w:val="00BB1CFC"/>
    <w:rsid w:val="00BB1E9A"/>
    <w:rsid w:val="00BB22DE"/>
    <w:rsid w:val="00BB2765"/>
    <w:rsid w:val="00BB2BD5"/>
    <w:rsid w:val="00BB2D0F"/>
    <w:rsid w:val="00BB2F3E"/>
    <w:rsid w:val="00BB2F68"/>
    <w:rsid w:val="00BB2F6C"/>
    <w:rsid w:val="00BB35FE"/>
    <w:rsid w:val="00BB3875"/>
    <w:rsid w:val="00BB3918"/>
    <w:rsid w:val="00BB49FD"/>
    <w:rsid w:val="00BB4A06"/>
    <w:rsid w:val="00BB4A52"/>
    <w:rsid w:val="00BB4D79"/>
    <w:rsid w:val="00BB4E33"/>
    <w:rsid w:val="00BB577E"/>
    <w:rsid w:val="00BB5860"/>
    <w:rsid w:val="00BB58FA"/>
    <w:rsid w:val="00BB6887"/>
    <w:rsid w:val="00BB6917"/>
    <w:rsid w:val="00BB6AAD"/>
    <w:rsid w:val="00BB6AB6"/>
    <w:rsid w:val="00BB6C5A"/>
    <w:rsid w:val="00BB7AAB"/>
    <w:rsid w:val="00BC0011"/>
    <w:rsid w:val="00BC035E"/>
    <w:rsid w:val="00BC06BD"/>
    <w:rsid w:val="00BC0CB3"/>
    <w:rsid w:val="00BC10D8"/>
    <w:rsid w:val="00BC1D3F"/>
    <w:rsid w:val="00BC1E0C"/>
    <w:rsid w:val="00BC2DD3"/>
    <w:rsid w:val="00BC305E"/>
    <w:rsid w:val="00BC3463"/>
    <w:rsid w:val="00BC38FD"/>
    <w:rsid w:val="00BC3B3B"/>
    <w:rsid w:val="00BC4062"/>
    <w:rsid w:val="00BC40FD"/>
    <w:rsid w:val="00BC4265"/>
    <w:rsid w:val="00BC4A19"/>
    <w:rsid w:val="00BC4E6D"/>
    <w:rsid w:val="00BC697E"/>
    <w:rsid w:val="00BC79C1"/>
    <w:rsid w:val="00BC7EA5"/>
    <w:rsid w:val="00BD0571"/>
    <w:rsid w:val="00BD0617"/>
    <w:rsid w:val="00BD06D5"/>
    <w:rsid w:val="00BD09D1"/>
    <w:rsid w:val="00BD0B0D"/>
    <w:rsid w:val="00BD1A96"/>
    <w:rsid w:val="00BD1F2E"/>
    <w:rsid w:val="00BD2707"/>
    <w:rsid w:val="00BD2835"/>
    <w:rsid w:val="00BD2C0F"/>
    <w:rsid w:val="00BD2E9B"/>
    <w:rsid w:val="00BD3C9E"/>
    <w:rsid w:val="00BD40D3"/>
    <w:rsid w:val="00BD4183"/>
    <w:rsid w:val="00BD534E"/>
    <w:rsid w:val="00BD54F0"/>
    <w:rsid w:val="00BD5825"/>
    <w:rsid w:val="00BD5C77"/>
    <w:rsid w:val="00BD617B"/>
    <w:rsid w:val="00BD6728"/>
    <w:rsid w:val="00BD675D"/>
    <w:rsid w:val="00BD6969"/>
    <w:rsid w:val="00BD6BE8"/>
    <w:rsid w:val="00BD6F87"/>
    <w:rsid w:val="00BD7460"/>
    <w:rsid w:val="00BD757A"/>
    <w:rsid w:val="00BD76B9"/>
    <w:rsid w:val="00BD7875"/>
    <w:rsid w:val="00BD7986"/>
    <w:rsid w:val="00BD79F3"/>
    <w:rsid w:val="00BD7AE7"/>
    <w:rsid w:val="00BE0002"/>
    <w:rsid w:val="00BE077B"/>
    <w:rsid w:val="00BE0CE0"/>
    <w:rsid w:val="00BE19B2"/>
    <w:rsid w:val="00BE1D49"/>
    <w:rsid w:val="00BE1D5E"/>
    <w:rsid w:val="00BE2ADD"/>
    <w:rsid w:val="00BE2C0D"/>
    <w:rsid w:val="00BE3162"/>
    <w:rsid w:val="00BE3227"/>
    <w:rsid w:val="00BE3494"/>
    <w:rsid w:val="00BE35F5"/>
    <w:rsid w:val="00BE386E"/>
    <w:rsid w:val="00BE3886"/>
    <w:rsid w:val="00BE3935"/>
    <w:rsid w:val="00BE3ACE"/>
    <w:rsid w:val="00BE3ED6"/>
    <w:rsid w:val="00BE42CF"/>
    <w:rsid w:val="00BE48CC"/>
    <w:rsid w:val="00BE4C75"/>
    <w:rsid w:val="00BE4ED1"/>
    <w:rsid w:val="00BE4F0A"/>
    <w:rsid w:val="00BE557B"/>
    <w:rsid w:val="00BE5DBC"/>
    <w:rsid w:val="00BE5DC6"/>
    <w:rsid w:val="00BE63FD"/>
    <w:rsid w:val="00BE6A17"/>
    <w:rsid w:val="00BE712C"/>
    <w:rsid w:val="00BE7DAA"/>
    <w:rsid w:val="00BF03E4"/>
    <w:rsid w:val="00BF08FA"/>
    <w:rsid w:val="00BF0A14"/>
    <w:rsid w:val="00BF165B"/>
    <w:rsid w:val="00BF19A1"/>
    <w:rsid w:val="00BF1F5E"/>
    <w:rsid w:val="00BF24AF"/>
    <w:rsid w:val="00BF2598"/>
    <w:rsid w:val="00BF308A"/>
    <w:rsid w:val="00BF3F5F"/>
    <w:rsid w:val="00BF46AC"/>
    <w:rsid w:val="00BF4956"/>
    <w:rsid w:val="00BF4C5B"/>
    <w:rsid w:val="00BF4D88"/>
    <w:rsid w:val="00BF4FF7"/>
    <w:rsid w:val="00BF56B0"/>
    <w:rsid w:val="00BF57C4"/>
    <w:rsid w:val="00BF5DA9"/>
    <w:rsid w:val="00BF6A24"/>
    <w:rsid w:val="00BF756C"/>
    <w:rsid w:val="00BF7585"/>
    <w:rsid w:val="00BF77FE"/>
    <w:rsid w:val="00BF7AD7"/>
    <w:rsid w:val="00BF7C0D"/>
    <w:rsid w:val="00C00126"/>
    <w:rsid w:val="00C00930"/>
    <w:rsid w:val="00C00F16"/>
    <w:rsid w:val="00C00FB3"/>
    <w:rsid w:val="00C0156B"/>
    <w:rsid w:val="00C02048"/>
    <w:rsid w:val="00C02B9D"/>
    <w:rsid w:val="00C03EBE"/>
    <w:rsid w:val="00C047EC"/>
    <w:rsid w:val="00C0491F"/>
    <w:rsid w:val="00C04F10"/>
    <w:rsid w:val="00C05CDF"/>
    <w:rsid w:val="00C06069"/>
    <w:rsid w:val="00C060AD"/>
    <w:rsid w:val="00C061E1"/>
    <w:rsid w:val="00C0631F"/>
    <w:rsid w:val="00C0670D"/>
    <w:rsid w:val="00C0679B"/>
    <w:rsid w:val="00C06E6A"/>
    <w:rsid w:val="00C0700B"/>
    <w:rsid w:val="00C07348"/>
    <w:rsid w:val="00C10B97"/>
    <w:rsid w:val="00C10EB7"/>
    <w:rsid w:val="00C113BF"/>
    <w:rsid w:val="00C113D2"/>
    <w:rsid w:val="00C11564"/>
    <w:rsid w:val="00C1157A"/>
    <w:rsid w:val="00C11602"/>
    <w:rsid w:val="00C117E5"/>
    <w:rsid w:val="00C11965"/>
    <w:rsid w:val="00C11B92"/>
    <w:rsid w:val="00C11C27"/>
    <w:rsid w:val="00C123E4"/>
    <w:rsid w:val="00C12CCA"/>
    <w:rsid w:val="00C12D5A"/>
    <w:rsid w:val="00C12D9F"/>
    <w:rsid w:val="00C12E46"/>
    <w:rsid w:val="00C13C42"/>
    <w:rsid w:val="00C1434D"/>
    <w:rsid w:val="00C1499B"/>
    <w:rsid w:val="00C1554B"/>
    <w:rsid w:val="00C15C5D"/>
    <w:rsid w:val="00C15E28"/>
    <w:rsid w:val="00C15EA2"/>
    <w:rsid w:val="00C167C6"/>
    <w:rsid w:val="00C1691D"/>
    <w:rsid w:val="00C16FC9"/>
    <w:rsid w:val="00C17023"/>
    <w:rsid w:val="00C178C1"/>
    <w:rsid w:val="00C17A29"/>
    <w:rsid w:val="00C17B75"/>
    <w:rsid w:val="00C17CC3"/>
    <w:rsid w:val="00C2064B"/>
    <w:rsid w:val="00C20AA2"/>
    <w:rsid w:val="00C21764"/>
    <w:rsid w:val="00C2176E"/>
    <w:rsid w:val="00C219BC"/>
    <w:rsid w:val="00C2227C"/>
    <w:rsid w:val="00C22325"/>
    <w:rsid w:val="00C22537"/>
    <w:rsid w:val="00C226FF"/>
    <w:rsid w:val="00C229AD"/>
    <w:rsid w:val="00C22BDB"/>
    <w:rsid w:val="00C23430"/>
    <w:rsid w:val="00C2359E"/>
    <w:rsid w:val="00C238A9"/>
    <w:rsid w:val="00C23B28"/>
    <w:rsid w:val="00C23F43"/>
    <w:rsid w:val="00C247FB"/>
    <w:rsid w:val="00C24DA7"/>
    <w:rsid w:val="00C24DAA"/>
    <w:rsid w:val="00C24F41"/>
    <w:rsid w:val="00C254C6"/>
    <w:rsid w:val="00C25973"/>
    <w:rsid w:val="00C25ACF"/>
    <w:rsid w:val="00C25B1E"/>
    <w:rsid w:val="00C25DD9"/>
    <w:rsid w:val="00C260EA"/>
    <w:rsid w:val="00C266E2"/>
    <w:rsid w:val="00C26C95"/>
    <w:rsid w:val="00C26CF7"/>
    <w:rsid w:val="00C27639"/>
    <w:rsid w:val="00C27694"/>
    <w:rsid w:val="00C27D67"/>
    <w:rsid w:val="00C27DB3"/>
    <w:rsid w:val="00C27FD1"/>
    <w:rsid w:val="00C30B2C"/>
    <w:rsid w:val="00C30B81"/>
    <w:rsid w:val="00C30D61"/>
    <w:rsid w:val="00C30F58"/>
    <w:rsid w:val="00C31201"/>
    <w:rsid w:val="00C3134B"/>
    <w:rsid w:val="00C313D2"/>
    <w:rsid w:val="00C316C9"/>
    <w:rsid w:val="00C31C7A"/>
    <w:rsid w:val="00C31F96"/>
    <w:rsid w:val="00C322E4"/>
    <w:rsid w:val="00C32A94"/>
    <w:rsid w:val="00C32B2C"/>
    <w:rsid w:val="00C32EBF"/>
    <w:rsid w:val="00C33531"/>
    <w:rsid w:val="00C33555"/>
    <w:rsid w:val="00C3364F"/>
    <w:rsid w:val="00C33AEF"/>
    <w:rsid w:val="00C33B81"/>
    <w:rsid w:val="00C33FEA"/>
    <w:rsid w:val="00C34177"/>
    <w:rsid w:val="00C34884"/>
    <w:rsid w:val="00C34A9D"/>
    <w:rsid w:val="00C34C67"/>
    <w:rsid w:val="00C34E9F"/>
    <w:rsid w:val="00C351B8"/>
    <w:rsid w:val="00C3556E"/>
    <w:rsid w:val="00C35E30"/>
    <w:rsid w:val="00C3691D"/>
    <w:rsid w:val="00C37A49"/>
    <w:rsid w:val="00C37C22"/>
    <w:rsid w:val="00C37D5E"/>
    <w:rsid w:val="00C37FD6"/>
    <w:rsid w:val="00C40C99"/>
    <w:rsid w:val="00C4102E"/>
    <w:rsid w:val="00C415CC"/>
    <w:rsid w:val="00C4195D"/>
    <w:rsid w:val="00C41E0A"/>
    <w:rsid w:val="00C43037"/>
    <w:rsid w:val="00C433EB"/>
    <w:rsid w:val="00C434F3"/>
    <w:rsid w:val="00C442E9"/>
    <w:rsid w:val="00C443C1"/>
    <w:rsid w:val="00C4631F"/>
    <w:rsid w:val="00C463C8"/>
    <w:rsid w:val="00C46408"/>
    <w:rsid w:val="00C46436"/>
    <w:rsid w:val="00C47315"/>
    <w:rsid w:val="00C47478"/>
    <w:rsid w:val="00C47F09"/>
    <w:rsid w:val="00C5021C"/>
    <w:rsid w:val="00C504AE"/>
    <w:rsid w:val="00C50A2E"/>
    <w:rsid w:val="00C50E16"/>
    <w:rsid w:val="00C51136"/>
    <w:rsid w:val="00C51B63"/>
    <w:rsid w:val="00C51BC3"/>
    <w:rsid w:val="00C522E6"/>
    <w:rsid w:val="00C52D5A"/>
    <w:rsid w:val="00C52E14"/>
    <w:rsid w:val="00C52EEE"/>
    <w:rsid w:val="00C53161"/>
    <w:rsid w:val="00C53615"/>
    <w:rsid w:val="00C536AD"/>
    <w:rsid w:val="00C539DD"/>
    <w:rsid w:val="00C53A60"/>
    <w:rsid w:val="00C542DB"/>
    <w:rsid w:val="00C547A2"/>
    <w:rsid w:val="00C55258"/>
    <w:rsid w:val="00C55CA1"/>
    <w:rsid w:val="00C56674"/>
    <w:rsid w:val="00C56FB9"/>
    <w:rsid w:val="00C57089"/>
    <w:rsid w:val="00C57337"/>
    <w:rsid w:val="00C576ED"/>
    <w:rsid w:val="00C57A76"/>
    <w:rsid w:val="00C57BDA"/>
    <w:rsid w:val="00C60182"/>
    <w:rsid w:val="00C607BA"/>
    <w:rsid w:val="00C60E86"/>
    <w:rsid w:val="00C613A1"/>
    <w:rsid w:val="00C6144C"/>
    <w:rsid w:val="00C616A6"/>
    <w:rsid w:val="00C61A80"/>
    <w:rsid w:val="00C61FF4"/>
    <w:rsid w:val="00C62CDC"/>
    <w:rsid w:val="00C62D75"/>
    <w:rsid w:val="00C63460"/>
    <w:rsid w:val="00C63C2B"/>
    <w:rsid w:val="00C63C3C"/>
    <w:rsid w:val="00C63E33"/>
    <w:rsid w:val="00C64439"/>
    <w:rsid w:val="00C64C35"/>
    <w:rsid w:val="00C656B4"/>
    <w:rsid w:val="00C65712"/>
    <w:rsid w:val="00C65AE4"/>
    <w:rsid w:val="00C65AE8"/>
    <w:rsid w:val="00C6635A"/>
    <w:rsid w:val="00C66625"/>
    <w:rsid w:val="00C66DD1"/>
    <w:rsid w:val="00C67BAF"/>
    <w:rsid w:val="00C67C9A"/>
    <w:rsid w:val="00C7091A"/>
    <w:rsid w:val="00C7105C"/>
    <w:rsid w:val="00C71649"/>
    <w:rsid w:val="00C71962"/>
    <w:rsid w:val="00C72122"/>
    <w:rsid w:val="00C7219D"/>
    <w:rsid w:val="00C72390"/>
    <w:rsid w:val="00C7310C"/>
    <w:rsid w:val="00C73CF1"/>
    <w:rsid w:val="00C73E7A"/>
    <w:rsid w:val="00C740A5"/>
    <w:rsid w:val="00C740B1"/>
    <w:rsid w:val="00C74469"/>
    <w:rsid w:val="00C74DC0"/>
    <w:rsid w:val="00C75276"/>
    <w:rsid w:val="00C75279"/>
    <w:rsid w:val="00C76433"/>
    <w:rsid w:val="00C769A0"/>
    <w:rsid w:val="00C76EDD"/>
    <w:rsid w:val="00C77008"/>
    <w:rsid w:val="00C77BA9"/>
    <w:rsid w:val="00C77C97"/>
    <w:rsid w:val="00C77CDA"/>
    <w:rsid w:val="00C804F3"/>
    <w:rsid w:val="00C80A25"/>
    <w:rsid w:val="00C80EFF"/>
    <w:rsid w:val="00C8158D"/>
    <w:rsid w:val="00C81676"/>
    <w:rsid w:val="00C81840"/>
    <w:rsid w:val="00C81948"/>
    <w:rsid w:val="00C82096"/>
    <w:rsid w:val="00C821FE"/>
    <w:rsid w:val="00C8236A"/>
    <w:rsid w:val="00C82689"/>
    <w:rsid w:val="00C829A4"/>
    <w:rsid w:val="00C82A1F"/>
    <w:rsid w:val="00C82AA1"/>
    <w:rsid w:val="00C82EEB"/>
    <w:rsid w:val="00C82FAF"/>
    <w:rsid w:val="00C8370B"/>
    <w:rsid w:val="00C83919"/>
    <w:rsid w:val="00C83A69"/>
    <w:rsid w:val="00C83D63"/>
    <w:rsid w:val="00C840C4"/>
    <w:rsid w:val="00C84628"/>
    <w:rsid w:val="00C84A6F"/>
    <w:rsid w:val="00C84CF1"/>
    <w:rsid w:val="00C85069"/>
    <w:rsid w:val="00C85606"/>
    <w:rsid w:val="00C856D5"/>
    <w:rsid w:val="00C85A1D"/>
    <w:rsid w:val="00C85C59"/>
    <w:rsid w:val="00C86665"/>
    <w:rsid w:val="00C869A1"/>
    <w:rsid w:val="00C873DF"/>
    <w:rsid w:val="00C90554"/>
    <w:rsid w:val="00C90D43"/>
    <w:rsid w:val="00C9168C"/>
    <w:rsid w:val="00C91801"/>
    <w:rsid w:val="00C91970"/>
    <w:rsid w:val="00C91A66"/>
    <w:rsid w:val="00C91F82"/>
    <w:rsid w:val="00C91FE8"/>
    <w:rsid w:val="00C921E9"/>
    <w:rsid w:val="00C92BE1"/>
    <w:rsid w:val="00C9333C"/>
    <w:rsid w:val="00C9334A"/>
    <w:rsid w:val="00C9351A"/>
    <w:rsid w:val="00C9405E"/>
    <w:rsid w:val="00C944E9"/>
    <w:rsid w:val="00C9492F"/>
    <w:rsid w:val="00C94D2F"/>
    <w:rsid w:val="00C9588D"/>
    <w:rsid w:val="00C960CB"/>
    <w:rsid w:val="00C96254"/>
    <w:rsid w:val="00C965D1"/>
    <w:rsid w:val="00C96A94"/>
    <w:rsid w:val="00C96FED"/>
    <w:rsid w:val="00C97024"/>
    <w:rsid w:val="00C971DC"/>
    <w:rsid w:val="00C97DFA"/>
    <w:rsid w:val="00CA0E25"/>
    <w:rsid w:val="00CA0F41"/>
    <w:rsid w:val="00CA1608"/>
    <w:rsid w:val="00CA16B7"/>
    <w:rsid w:val="00CA1AD2"/>
    <w:rsid w:val="00CA1C15"/>
    <w:rsid w:val="00CA1CE4"/>
    <w:rsid w:val="00CA21E3"/>
    <w:rsid w:val="00CA24F5"/>
    <w:rsid w:val="00CA39A5"/>
    <w:rsid w:val="00CA4422"/>
    <w:rsid w:val="00CA45E9"/>
    <w:rsid w:val="00CA4709"/>
    <w:rsid w:val="00CA4BE3"/>
    <w:rsid w:val="00CA573D"/>
    <w:rsid w:val="00CA5B92"/>
    <w:rsid w:val="00CA5D92"/>
    <w:rsid w:val="00CA5E15"/>
    <w:rsid w:val="00CA5F88"/>
    <w:rsid w:val="00CA62AE"/>
    <w:rsid w:val="00CA6B4B"/>
    <w:rsid w:val="00CA6E82"/>
    <w:rsid w:val="00CA6EB2"/>
    <w:rsid w:val="00CA7001"/>
    <w:rsid w:val="00CA75B4"/>
    <w:rsid w:val="00CA7A86"/>
    <w:rsid w:val="00CB0593"/>
    <w:rsid w:val="00CB15DA"/>
    <w:rsid w:val="00CB1F84"/>
    <w:rsid w:val="00CB2464"/>
    <w:rsid w:val="00CB28F2"/>
    <w:rsid w:val="00CB31A9"/>
    <w:rsid w:val="00CB32EA"/>
    <w:rsid w:val="00CB376F"/>
    <w:rsid w:val="00CB3850"/>
    <w:rsid w:val="00CB3D93"/>
    <w:rsid w:val="00CB3F7C"/>
    <w:rsid w:val="00CB47BF"/>
    <w:rsid w:val="00CB4E94"/>
    <w:rsid w:val="00CB5A48"/>
    <w:rsid w:val="00CB5B1A"/>
    <w:rsid w:val="00CB5E68"/>
    <w:rsid w:val="00CB5E92"/>
    <w:rsid w:val="00CB5FD3"/>
    <w:rsid w:val="00CB602D"/>
    <w:rsid w:val="00CB6199"/>
    <w:rsid w:val="00CB668B"/>
    <w:rsid w:val="00CB6D6D"/>
    <w:rsid w:val="00CB72CB"/>
    <w:rsid w:val="00CB76CF"/>
    <w:rsid w:val="00CB7866"/>
    <w:rsid w:val="00CB7CDB"/>
    <w:rsid w:val="00CC00D2"/>
    <w:rsid w:val="00CC03FA"/>
    <w:rsid w:val="00CC07CF"/>
    <w:rsid w:val="00CC09BC"/>
    <w:rsid w:val="00CC1696"/>
    <w:rsid w:val="00CC1C72"/>
    <w:rsid w:val="00CC20CC"/>
    <w:rsid w:val="00CC220B"/>
    <w:rsid w:val="00CC2F6B"/>
    <w:rsid w:val="00CC325B"/>
    <w:rsid w:val="00CC35D4"/>
    <w:rsid w:val="00CC3686"/>
    <w:rsid w:val="00CC3C79"/>
    <w:rsid w:val="00CC3FA8"/>
    <w:rsid w:val="00CC5085"/>
    <w:rsid w:val="00CC5347"/>
    <w:rsid w:val="00CC5C43"/>
    <w:rsid w:val="00CC6474"/>
    <w:rsid w:val="00CC6514"/>
    <w:rsid w:val="00CC6539"/>
    <w:rsid w:val="00CC6BE5"/>
    <w:rsid w:val="00CC6C12"/>
    <w:rsid w:val="00CC6DD2"/>
    <w:rsid w:val="00CC6EBC"/>
    <w:rsid w:val="00CC6FA0"/>
    <w:rsid w:val="00CC7691"/>
    <w:rsid w:val="00CD02AE"/>
    <w:rsid w:val="00CD12DF"/>
    <w:rsid w:val="00CD1819"/>
    <w:rsid w:val="00CD1B03"/>
    <w:rsid w:val="00CD1F74"/>
    <w:rsid w:val="00CD1FF4"/>
    <w:rsid w:val="00CD242D"/>
    <w:rsid w:val="00CD2579"/>
    <w:rsid w:val="00CD25B6"/>
    <w:rsid w:val="00CD2A4F"/>
    <w:rsid w:val="00CD2FBF"/>
    <w:rsid w:val="00CD3266"/>
    <w:rsid w:val="00CD371F"/>
    <w:rsid w:val="00CD383B"/>
    <w:rsid w:val="00CD3C97"/>
    <w:rsid w:val="00CD413C"/>
    <w:rsid w:val="00CD428C"/>
    <w:rsid w:val="00CD4913"/>
    <w:rsid w:val="00CD4CA1"/>
    <w:rsid w:val="00CD4FCD"/>
    <w:rsid w:val="00CD5014"/>
    <w:rsid w:val="00CD519F"/>
    <w:rsid w:val="00CD54A4"/>
    <w:rsid w:val="00CD5C6D"/>
    <w:rsid w:val="00CD5CFB"/>
    <w:rsid w:val="00CD6A8F"/>
    <w:rsid w:val="00CD6E45"/>
    <w:rsid w:val="00CD72CA"/>
    <w:rsid w:val="00CD7A63"/>
    <w:rsid w:val="00CD7BB0"/>
    <w:rsid w:val="00CD7CDA"/>
    <w:rsid w:val="00CE03CA"/>
    <w:rsid w:val="00CE0ACE"/>
    <w:rsid w:val="00CE0B6D"/>
    <w:rsid w:val="00CE0CCD"/>
    <w:rsid w:val="00CE0E0B"/>
    <w:rsid w:val="00CE1720"/>
    <w:rsid w:val="00CE18E5"/>
    <w:rsid w:val="00CE1F44"/>
    <w:rsid w:val="00CE204A"/>
    <w:rsid w:val="00CE22F1"/>
    <w:rsid w:val="00CE24C3"/>
    <w:rsid w:val="00CE2A4E"/>
    <w:rsid w:val="00CE2BB6"/>
    <w:rsid w:val="00CE2DDC"/>
    <w:rsid w:val="00CE343B"/>
    <w:rsid w:val="00CE3473"/>
    <w:rsid w:val="00CE3723"/>
    <w:rsid w:val="00CE379F"/>
    <w:rsid w:val="00CE3D96"/>
    <w:rsid w:val="00CE4D41"/>
    <w:rsid w:val="00CE4E0B"/>
    <w:rsid w:val="00CE4EAC"/>
    <w:rsid w:val="00CE5006"/>
    <w:rsid w:val="00CE50F2"/>
    <w:rsid w:val="00CE53EE"/>
    <w:rsid w:val="00CE6502"/>
    <w:rsid w:val="00CE6651"/>
    <w:rsid w:val="00CE71F8"/>
    <w:rsid w:val="00CE78A0"/>
    <w:rsid w:val="00CE7C0E"/>
    <w:rsid w:val="00CE7D3D"/>
    <w:rsid w:val="00CF01BB"/>
    <w:rsid w:val="00CF01D2"/>
    <w:rsid w:val="00CF02B5"/>
    <w:rsid w:val="00CF056C"/>
    <w:rsid w:val="00CF06F6"/>
    <w:rsid w:val="00CF08B1"/>
    <w:rsid w:val="00CF0B35"/>
    <w:rsid w:val="00CF126D"/>
    <w:rsid w:val="00CF1449"/>
    <w:rsid w:val="00CF156D"/>
    <w:rsid w:val="00CF16C3"/>
    <w:rsid w:val="00CF1A0A"/>
    <w:rsid w:val="00CF1CAC"/>
    <w:rsid w:val="00CF3C50"/>
    <w:rsid w:val="00CF3C62"/>
    <w:rsid w:val="00CF40E0"/>
    <w:rsid w:val="00CF456F"/>
    <w:rsid w:val="00CF49C0"/>
    <w:rsid w:val="00CF4E57"/>
    <w:rsid w:val="00CF5490"/>
    <w:rsid w:val="00CF556D"/>
    <w:rsid w:val="00CF5AFE"/>
    <w:rsid w:val="00CF5D65"/>
    <w:rsid w:val="00CF5E50"/>
    <w:rsid w:val="00CF5E74"/>
    <w:rsid w:val="00CF6749"/>
    <w:rsid w:val="00CF6A57"/>
    <w:rsid w:val="00CF6ED7"/>
    <w:rsid w:val="00CF70CF"/>
    <w:rsid w:val="00CF7834"/>
    <w:rsid w:val="00CF789B"/>
    <w:rsid w:val="00CF7D3C"/>
    <w:rsid w:val="00CF7F1C"/>
    <w:rsid w:val="00D00530"/>
    <w:rsid w:val="00D005E9"/>
    <w:rsid w:val="00D0082B"/>
    <w:rsid w:val="00D00D18"/>
    <w:rsid w:val="00D02D3C"/>
    <w:rsid w:val="00D02E9A"/>
    <w:rsid w:val="00D03151"/>
    <w:rsid w:val="00D03357"/>
    <w:rsid w:val="00D033AE"/>
    <w:rsid w:val="00D03933"/>
    <w:rsid w:val="00D03CF6"/>
    <w:rsid w:val="00D03F94"/>
    <w:rsid w:val="00D0413E"/>
    <w:rsid w:val="00D04B14"/>
    <w:rsid w:val="00D059F4"/>
    <w:rsid w:val="00D05BD2"/>
    <w:rsid w:val="00D067B1"/>
    <w:rsid w:val="00D0690C"/>
    <w:rsid w:val="00D06A7F"/>
    <w:rsid w:val="00D0719A"/>
    <w:rsid w:val="00D0755A"/>
    <w:rsid w:val="00D07B4F"/>
    <w:rsid w:val="00D07C2D"/>
    <w:rsid w:val="00D1009E"/>
    <w:rsid w:val="00D10483"/>
    <w:rsid w:val="00D10734"/>
    <w:rsid w:val="00D111DE"/>
    <w:rsid w:val="00D118F0"/>
    <w:rsid w:val="00D11A82"/>
    <w:rsid w:val="00D11E05"/>
    <w:rsid w:val="00D11FDE"/>
    <w:rsid w:val="00D12A7A"/>
    <w:rsid w:val="00D12AE3"/>
    <w:rsid w:val="00D12C5A"/>
    <w:rsid w:val="00D12F2F"/>
    <w:rsid w:val="00D147EB"/>
    <w:rsid w:val="00D14AF0"/>
    <w:rsid w:val="00D15084"/>
    <w:rsid w:val="00D156C7"/>
    <w:rsid w:val="00D15882"/>
    <w:rsid w:val="00D158D7"/>
    <w:rsid w:val="00D15905"/>
    <w:rsid w:val="00D15D45"/>
    <w:rsid w:val="00D15F24"/>
    <w:rsid w:val="00D1618D"/>
    <w:rsid w:val="00D16794"/>
    <w:rsid w:val="00D16E19"/>
    <w:rsid w:val="00D171FE"/>
    <w:rsid w:val="00D1753D"/>
    <w:rsid w:val="00D175E1"/>
    <w:rsid w:val="00D202AD"/>
    <w:rsid w:val="00D203B2"/>
    <w:rsid w:val="00D205DF"/>
    <w:rsid w:val="00D20BB4"/>
    <w:rsid w:val="00D20E4E"/>
    <w:rsid w:val="00D20FCA"/>
    <w:rsid w:val="00D21F83"/>
    <w:rsid w:val="00D22032"/>
    <w:rsid w:val="00D227D9"/>
    <w:rsid w:val="00D22822"/>
    <w:rsid w:val="00D2286E"/>
    <w:rsid w:val="00D2295A"/>
    <w:rsid w:val="00D22E53"/>
    <w:rsid w:val="00D22EAF"/>
    <w:rsid w:val="00D235AC"/>
    <w:rsid w:val="00D237BD"/>
    <w:rsid w:val="00D23B4D"/>
    <w:rsid w:val="00D23B92"/>
    <w:rsid w:val="00D23C37"/>
    <w:rsid w:val="00D245A0"/>
    <w:rsid w:val="00D25146"/>
    <w:rsid w:val="00D253D4"/>
    <w:rsid w:val="00D256D1"/>
    <w:rsid w:val="00D25799"/>
    <w:rsid w:val="00D25812"/>
    <w:rsid w:val="00D25E81"/>
    <w:rsid w:val="00D26724"/>
    <w:rsid w:val="00D26EF0"/>
    <w:rsid w:val="00D27B27"/>
    <w:rsid w:val="00D27B67"/>
    <w:rsid w:val="00D30433"/>
    <w:rsid w:val="00D30863"/>
    <w:rsid w:val="00D316D0"/>
    <w:rsid w:val="00D31D6C"/>
    <w:rsid w:val="00D31E31"/>
    <w:rsid w:val="00D3287C"/>
    <w:rsid w:val="00D328A8"/>
    <w:rsid w:val="00D3310D"/>
    <w:rsid w:val="00D334B0"/>
    <w:rsid w:val="00D337D1"/>
    <w:rsid w:val="00D34667"/>
    <w:rsid w:val="00D346C2"/>
    <w:rsid w:val="00D35870"/>
    <w:rsid w:val="00D359A5"/>
    <w:rsid w:val="00D35D54"/>
    <w:rsid w:val="00D35F84"/>
    <w:rsid w:val="00D3613A"/>
    <w:rsid w:val="00D361B5"/>
    <w:rsid w:val="00D36AF0"/>
    <w:rsid w:val="00D36C8B"/>
    <w:rsid w:val="00D36C99"/>
    <w:rsid w:val="00D36D5F"/>
    <w:rsid w:val="00D3758A"/>
    <w:rsid w:val="00D37872"/>
    <w:rsid w:val="00D37C79"/>
    <w:rsid w:val="00D401E1"/>
    <w:rsid w:val="00D408B4"/>
    <w:rsid w:val="00D40AB8"/>
    <w:rsid w:val="00D40C6A"/>
    <w:rsid w:val="00D40D12"/>
    <w:rsid w:val="00D41941"/>
    <w:rsid w:val="00D41C6C"/>
    <w:rsid w:val="00D41D8B"/>
    <w:rsid w:val="00D41DA7"/>
    <w:rsid w:val="00D4234F"/>
    <w:rsid w:val="00D423B1"/>
    <w:rsid w:val="00D424A4"/>
    <w:rsid w:val="00D42660"/>
    <w:rsid w:val="00D42C7C"/>
    <w:rsid w:val="00D4304A"/>
    <w:rsid w:val="00D431B8"/>
    <w:rsid w:val="00D4340F"/>
    <w:rsid w:val="00D434FD"/>
    <w:rsid w:val="00D43708"/>
    <w:rsid w:val="00D437E4"/>
    <w:rsid w:val="00D43A06"/>
    <w:rsid w:val="00D43DEA"/>
    <w:rsid w:val="00D44971"/>
    <w:rsid w:val="00D44ABD"/>
    <w:rsid w:val="00D451AE"/>
    <w:rsid w:val="00D4525C"/>
    <w:rsid w:val="00D4528C"/>
    <w:rsid w:val="00D4549A"/>
    <w:rsid w:val="00D45D94"/>
    <w:rsid w:val="00D45DBE"/>
    <w:rsid w:val="00D45FAB"/>
    <w:rsid w:val="00D4624D"/>
    <w:rsid w:val="00D466B7"/>
    <w:rsid w:val="00D4693F"/>
    <w:rsid w:val="00D47160"/>
    <w:rsid w:val="00D47383"/>
    <w:rsid w:val="00D47B64"/>
    <w:rsid w:val="00D47C56"/>
    <w:rsid w:val="00D47DA1"/>
    <w:rsid w:val="00D501FE"/>
    <w:rsid w:val="00D508ED"/>
    <w:rsid w:val="00D50EEA"/>
    <w:rsid w:val="00D5128D"/>
    <w:rsid w:val="00D5151D"/>
    <w:rsid w:val="00D51755"/>
    <w:rsid w:val="00D519B0"/>
    <w:rsid w:val="00D524C8"/>
    <w:rsid w:val="00D52970"/>
    <w:rsid w:val="00D53493"/>
    <w:rsid w:val="00D53C76"/>
    <w:rsid w:val="00D53D0C"/>
    <w:rsid w:val="00D5423C"/>
    <w:rsid w:val="00D54468"/>
    <w:rsid w:val="00D547C4"/>
    <w:rsid w:val="00D54AC3"/>
    <w:rsid w:val="00D54B51"/>
    <w:rsid w:val="00D54B9B"/>
    <w:rsid w:val="00D54E88"/>
    <w:rsid w:val="00D55077"/>
    <w:rsid w:val="00D553D9"/>
    <w:rsid w:val="00D55451"/>
    <w:rsid w:val="00D55545"/>
    <w:rsid w:val="00D55EA3"/>
    <w:rsid w:val="00D562DD"/>
    <w:rsid w:val="00D5634E"/>
    <w:rsid w:val="00D56C8F"/>
    <w:rsid w:val="00D56F36"/>
    <w:rsid w:val="00D57082"/>
    <w:rsid w:val="00D573A5"/>
    <w:rsid w:val="00D57534"/>
    <w:rsid w:val="00D605A7"/>
    <w:rsid w:val="00D606A5"/>
    <w:rsid w:val="00D60C91"/>
    <w:rsid w:val="00D60E25"/>
    <w:rsid w:val="00D616B7"/>
    <w:rsid w:val="00D61C53"/>
    <w:rsid w:val="00D62093"/>
    <w:rsid w:val="00D62769"/>
    <w:rsid w:val="00D62F35"/>
    <w:rsid w:val="00D63464"/>
    <w:rsid w:val="00D63A05"/>
    <w:rsid w:val="00D63D3B"/>
    <w:rsid w:val="00D640D5"/>
    <w:rsid w:val="00D645C7"/>
    <w:rsid w:val="00D64A12"/>
    <w:rsid w:val="00D64EC9"/>
    <w:rsid w:val="00D65040"/>
    <w:rsid w:val="00D6517A"/>
    <w:rsid w:val="00D65210"/>
    <w:rsid w:val="00D652DE"/>
    <w:rsid w:val="00D655A7"/>
    <w:rsid w:val="00D65988"/>
    <w:rsid w:val="00D65AAC"/>
    <w:rsid w:val="00D65EE2"/>
    <w:rsid w:val="00D65EE3"/>
    <w:rsid w:val="00D6600A"/>
    <w:rsid w:val="00D66347"/>
    <w:rsid w:val="00D66393"/>
    <w:rsid w:val="00D6668B"/>
    <w:rsid w:val="00D66774"/>
    <w:rsid w:val="00D673D0"/>
    <w:rsid w:val="00D67B87"/>
    <w:rsid w:val="00D7008B"/>
    <w:rsid w:val="00D70149"/>
    <w:rsid w:val="00D703D0"/>
    <w:rsid w:val="00D70626"/>
    <w:rsid w:val="00D70E24"/>
    <w:rsid w:val="00D71267"/>
    <w:rsid w:val="00D713AB"/>
    <w:rsid w:val="00D71640"/>
    <w:rsid w:val="00D71735"/>
    <w:rsid w:val="00D71B07"/>
    <w:rsid w:val="00D72B61"/>
    <w:rsid w:val="00D72BE3"/>
    <w:rsid w:val="00D72C08"/>
    <w:rsid w:val="00D72E5C"/>
    <w:rsid w:val="00D73D4A"/>
    <w:rsid w:val="00D74009"/>
    <w:rsid w:val="00D7473F"/>
    <w:rsid w:val="00D74C02"/>
    <w:rsid w:val="00D757B3"/>
    <w:rsid w:val="00D75896"/>
    <w:rsid w:val="00D75B33"/>
    <w:rsid w:val="00D76352"/>
    <w:rsid w:val="00D76459"/>
    <w:rsid w:val="00D7664E"/>
    <w:rsid w:val="00D77640"/>
    <w:rsid w:val="00D7773A"/>
    <w:rsid w:val="00D77775"/>
    <w:rsid w:val="00D807A2"/>
    <w:rsid w:val="00D8090F"/>
    <w:rsid w:val="00D80AE6"/>
    <w:rsid w:val="00D81FDF"/>
    <w:rsid w:val="00D822A8"/>
    <w:rsid w:val="00D8237B"/>
    <w:rsid w:val="00D828C5"/>
    <w:rsid w:val="00D82963"/>
    <w:rsid w:val="00D8320E"/>
    <w:rsid w:val="00D83282"/>
    <w:rsid w:val="00D83BAD"/>
    <w:rsid w:val="00D84A61"/>
    <w:rsid w:val="00D84BEF"/>
    <w:rsid w:val="00D855E0"/>
    <w:rsid w:val="00D85693"/>
    <w:rsid w:val="00D85A71"/>
    <w:rsid w:val="00D85C35"/>
    <w:rsid w:val="00D86024"/>
    <w:rsid w:val="00D8654E"/>
    <w:rsid w:val="00D8697A"/>
    <w:rsid w:val="00D86D77"/>
    <w:rsid w:val="00D87647"/>
    <w:rsid w:val="00D87AAF"/>
    <w:rsid w:val="00D87DE6"/>
    <w:rsid w:val="00D90169"/>
    <w:rsid w:val="00D9046C"/>
    <w:rsid w:val="00D905E1"/>
    <w:rsid w:val="00D90F05"/>
    <w:rsid w:val="00D90F69"/>
    <w:rsid w:val="00D913C7"/>
    <w:rsid w:val="00D916F6"/>
    <w:rsid w:val="00D9171F"/>
    <w:rsid w:val="00D92332"/>
    <w:rsid w:val="00D925E6"/>
    <w:rsid w:val="00D929F2"/>
    <w:rsid w:val="00D92AEB"/>
    <w:rsid w:val="00D92EAA"/>
    <w:rsid w:val="00D93E25"/>
    <w:rsid w:val="00D93F9C"/>
    <w:rsid w:val="00D94467"/>
    <w:rsid w:val="00D94A3C"/>
    <w:rsid w:val="00D96044"/>
    <w:rsid w:val="00D970EA"/>
    <w:rsid w:val="00D974DC"/>
    <w:rsid w:val="00D97E4F"/>
    <w:rsid w:val="00DA0232"/>
    <w:rsid w:val="00DA0608"/>
    <w:rsid w:val="00DA07D2"/>
    <w:rsid w:val="00DA0AEC"/>
    <w:rsid w:val="00DA0E71"/>
    <w:rsid w:val="00DA11CC"/>
    <w:rsid w:val="00DA267F"/>
    <w:rsid w:val="00DA2C0A"/>
    <w:rsid w:val="00DA3A67"/>
    <w:rsid w:val="00DA3D1D"/>
    <w:rsid w:val="00DA3E2E"/>
    <w:rsid w:val="00DA3FB1"/>
    <w:rsid w:val="00DA4094"/>
    <w:rsid w:val="00DA4240"/>
    <w:rsid w:val="00DA4744"/>
    <w:rsid w:val="00DA57FF"/>
    <w:rsid w:val="00DA5ED4"/>
    <w:rsid w:val="00DA5F25"/>
    <w:rsid w:val="00DA5F67"/>
    <w:rsid w:val="00DA608F"/>
    <w:rsid w:val="00DA61D4"/>
    <w:rsid w:val="00DA6319"/>
    <w:rsid w:val="00DA6AB6"/>
    <w:rsid w:val="00DA6DA7"/>
    <w:rsid w:val="00DA6FC3"/>
    <w:rsid w:val="00DA70A9"/>
    <w:rsid w:val="00DA7841"/>
    <w:rsid w:val="00DA7BC8"/>
    <w:rsid w:val="00DA7C80"/>
    <w:rsid w:val="00DB0138"/>
    <w:rsid w:val="00DB0306"/>
    <w:rsid w:val="00DB0899"/>
    <w:rsid w:val="00DB19D9"/>
    <w:rsid w:val="00DB1B4D"/>
    <w:rsid w:val="00DB213F"/>
    <w:rsid w:val="00DB261E"/>
    <w:rsid w:val="00DB2C10"/>
    <w:rsid w:val="00DB2CCA"/>
    <w:rsid w:val="00DB2D64"/>
    <w:rsid w:val="00DB32C5"/>
    <w:rsid w:val="00DB409A"/>
    <w:rsid w:val="00DB41F6"/>
    <w:rsid w:val="00DB438C"/>
    <w:rsid w:val="00DB4C58"/>
    <w:rsid w:val="00DB4DA2"/>
    <w:rsid w:val="00DB50AE"/>
    <w:rsid w:val="00DB51B4"/>
    <w:rsid w:val="00DB585E"/>
    <w:rsid w:val="00DB6286"/>
    <w:rsid w:val="00DB62ED"/>
    <w:rsid w:val="00DB645F"/>
    <w:rsid w:val="00DB66AA"/>
    <w:rsid w:val="00DB68E0"/>
    <w:rsid w:val="00DB6A62"/>
    <w:rsid w:val="00DB6A6F"/>
    <w:rsid w:val="00DB6FE2"/>
    <w:rsid w:val="00DB732E"/>
    <w:rsid w:val="00DB7379"/>
    <w:rsid w:val="00DB7446"/>
    <w:rsid w:val="00DB747B"/>
    <w:rsid w:val="00DB74B4"/>
    <w:rsid w:val="00DB76E9"/>
    <w:rsid w:val="00DB7BC8"/>
    <w:rsid w:val="00DB7D4C"/>
    <w:rsid w:val="00DB7D7D"/>
    <w:rsid w:val="00DC015D"/>
    <w:rsid w:val="00DC03AD"/>
    <w:rsid w:val="00DC082B"/>
    <w:rsid w:val="00DC0A67"/>
    <w:rsid w:val="00DC12AB"/>
    <w:rsid w:val="00DC12BF"/>
    <w:rsid w:val="00DC1A50"/>
    <w:rsid w:val="00DC1AFB"/>
    <w:rsid w:val="00DC1C9B"/>
    <w:rsid w:val="00DC1D5E"/>
    <w:rsid w:val="00DC1D75"/>
    <w:rsid w:val="00DC1F5F"/>
    <w:rsid w:val="00DC2123"/>
    <w:rsid w:val="00DC225D"/>
    <w:rsid w:val="00DC2287"/>
    <w:rsid w:val="00DC2313"/>
    <w:rsid w:val="00DC25C9"/>
    <w:rsid w:val="00DC2E1A"/>
    <w:rsid w:val="00DC3297"/>
    <w:rsid w:val="00DC340D"/>
    <w:rsid w:val="00DC4B70"/>
    <w:rsid w:val="00DC51A1"/>
    <w:rsid w:val="00DC5220"/>
    <w:rsid w:val="00DC5B9C"/>
    <w:rsid w:val="00DC6838"/>
    <w:rsid w:val="00DC6CDD"/>
    <w:rsid w:val="00DC6EF1"/>
    <w:rsid w:val="00DC7910"/>
    <w:rsid w:val="00DC7A4C"/>
    <w:rsid w:val="00DC7C18"/>
    <w:rsid w:val="00DD0209"/>
    <w:rsid w:val="00DD03B6"/>
    <w:rsid w:val="00DD0534"/>
    <w:rsid w:val="00DD05DF"/>
    <w:rsid w:val="00DD0670"/>
    <w:rsid w:val="00DD0B29"/>
    <w:rsid w:val="00DD0C18"/>
    <w:rsid w:val="00DD0F35"/>
    <w:rsid w:val="00DD11FD"/>
    <w:rsid w:val="00DD1A9E"/>
    <w:rsid w:val="00DD1F18"/>
    <w:rsid w:val="00DD2061"/>
    <w:rsid w:val="00DD22F0"/>
    <w:rsid w:val="00DD2EB6"/>
    <w:rsid w:val="00DD3228"/>
    <w:rsid w:val="00DD3A37"/>
    <w:rsid w:val="00DD3B2E"/>
    <w:rsid w:val="00DD3EA1"/>
    <w:rsid w:val="00DD46C5"/>
    <w:rsid w:val="00DD5219"/>
    <w:rsid w:val="00DD5370"/>
    <w:rsid w:val="00DD5383"/>
    <w:rsid w:val="00DD5C58"/>
    <w:rsid w:val="00DD5FEF"/>
    <w:rsid w:val="00DD6783"/>
    <w:rsid w:val="00DD6906"/>
    <w:rsid w:val="00DD714A"/>
    <w:rsid w:val="00DD7DAB"/>
    <w:rsid w:val="00DD7F2E"/>
    <w:rsid w:val="00DE00AC"/>
    <w:rsid w:val="00DE12CA"/>
    <w:rsid w:val="00DE14E9"/>
    <w:rsid w:val="00DE1E0A"/>
    <w:rsid w:val="00DE21C8"/>
    <w:rsid w:val="00DE2961"/>
    <w:rsid w:val="00DE2DB5"/>
    <w:rsid w:val="00DE30A1"/>
    <w:rsid w:val="00DE3274"/>
    <w:rsid w:val="00DE3355"/>
    <w:rsid w:val="00DE380C"/>
    <w:rsid w:val="00DE3831"/>
    <w:rsid w:val="00DE3971"/>
    <w:rsid w:val="00DE3BA8"/>
    <w:rsid w:val="00DE3BC0"/>
    <w:rsid w:val="00DE3D3D"/>
    <w:rsid w:val="00DE3ED0"/>
    <w:rsid w:val="00DE3F23"/>
    <w:rsid w:val="00DE41A3"/>
    <w:rsid w:val="00DE4230"/>
    <w:rsid w:val="00DE48AE"/>
    <w:rsid w:val="00DE4E5B"/>
    <w:rsid w:val="00DE516B"/>
    <w:rsid w:val="00DE566A"/>
    <w:rsid w:val="00DE5B96"/>
    <w:rsid w:val="00DE5CF5"/>
    <w:rsid w:val="00DE64CE"/>
    <w:rsid w:val="00DE692A"/>
    <w:rsid w:val="00DE6C3A"/>
    <w:rsid w:val="00DE71AF"/>
    <w:rsid w:val="00DE726B"/>
    <w:rsid w:val="00DE73EF"/>
    <w:rsid w:val="00DE77BE"/>
    <w:rsid w:val="00DE7892"/>
    <w:rsid w:val="00DE7AE8"/>
    <w:rsid w:val="00DE7B83"/>
    <w:rsid w:val="00DE7DAE"/>
    <w:rsid w:val="00DF0679"/>
    <w:rsid w:val="00DF0BE7"/>
    <w:rsid w:val="00DF0CFA"/>
    <w:rsid w:val="00DF20BA"/>
    <w:rsid w:val="00DF2163"/>
    <w:rsid w:val="00DF21A3"/>
    <w:rsid w:val="00DF276B"/>
    <w:rsid w:val="00DF352A"/>
    <w:rsid w:val="00DF38F4"/>
    <w:rsid w:val="00DF3E24"/>
    <w:rsid w:val="00DF3E44"/>
    <w:rsid w:val="00DF486F"/>
    <w:rsid w:val="00DF4933"/>
    <w:rsid w:val="00DF49E7"/>
    <w:rsid w:val="00DF570F"/>
    <w:rsid w:val="00DF57BC"/>
    <w:rsid w:val="00DF5805"/>
    <w:rsid w:val="00DF5B5B"/>
    <w:rsid w:val="00DF5D25"/>
    <w:rsid w:val="00DF5FBA"/>
    <w:rsid w:val="00DF64AD"/>
    <w:rsid w:val="00DF6EDE"/>
    <w:rsid w:val="00DF755E"/>
    <w:rsid w:val="00DF7619"/>
    <w:rsid w:val="00E00314"/>
    <w:rsid w:val="00E00760"/>
    <w:rsid w:val="00E00BF2"/>
    <w:rsid w:val="00E01617"/>
    <w:rsid w:val="00E01888"/>
    <w:rsid w:val="00E01B33"/>
    <w:rsid w:val="00E02087"/>
    <w:rsid w:val="00E027DA"/>
    <w:rsid w:val="00E02852"/>
    <w:rsid w:val="00E02C7D"/>
    <w:rsid w:val="00E03370"/>
    <w:rsid w:val="00E03785"/>
    <w:rsid w:val="00E0386F"/>
    <w:rsid w:val="00E039BF"/>
    <w:rsid w:val="00E042D8"/>
    <w:rsid w:val="00E04701"/>
    <w:rsid w:val="00E047B2"/>
    <w:rsid w:val="00E051D2"/>
    <w:rsid w:val="00E0605C"/>
    <w:rsid w:val="00E06F77"/>
    <w:rsid w:val="00E06FFD"/>
    <w:rsid w:val="00E074E1"/>
    <w:rsid w:val="00E07746"/>
    <w:rsid w:val="00E07C66"/>
    <w:rsid w:val="00E07EB3"/>
    <w:rsid w:val="00E07EE7"/>
    <w:rsid w:val="00E1103B"/>
    <w:rsid w:val="00E110A6"/>
    <w:rsid w:val="00E1146A"/>
    <w:rsid w:val="00E11520"/>
    <w:rsid w:val="00E11772"/>
    <w:rsid w:val="00E11B07"/>
    <w:rsid w:val="00E129FF"/>
    <w:rsid w:val="00E12D62"/>
    <w:rsid w:val="00E132F9"/>
    <w:rsid w:val="00E135BE"/>
    <w:rsid w:val="00E13899"/>
    <w:rsid w:val="00E138F6"/>
    <w:rsid w:val="00E13D82"/>
    <w:rsid w:val="00E13EC0"/>
    <w:rsid w:val="00E14163"/>
    <w:rsid w:val="00E145C0"/>
    <w:rsid w:val="00E1541C"/>
    <w:rsid w:val="00E15893"/>
    <w:rsid w:val="00E15B32"/>
    <w:rsid w:val="00E1612F"/>
    <w:rsid w:val="00E163B7"/>
    <w:rsid w:val="00E1675B"/>
    <w:rsid w:val="00E169D8"/>
    <w:rsid w:val="00E16A4A"/>
    <w:rsid w:val="00E1750F"/>
    <w:rsid w:val="00E176B2"/>
    <w:rsid w:val="00E17B44"/>
    <w:rsid w:val="00E17C89"/>
    <w:rsid w:val="00E21142"/>
    <w:rsid w:val="00E2137D"/>
    <w:rsid w:val="00E213B6"/>
    <w:rsid w:val="00E2143B"/>
    <w:rsid w:val="00E217B0"/>
    <w:rsid w:val="00E217D5"/>
    <w:rsid w:val="00E21B69"/>
    <w:rsid w:val="00E2224F"/>
    <w:rsid w:val="00E2276C"/>
    <w:rsid w:val="00E22805"/>
    <w:rsid w:val="00E22AF5"/>
    <w:rsid w:val="00E22FF9"/>
    <w:rsid w:val="00E2325A"/>
    <w:rsid w:val="00E23942"/>
    <w:rsid w:val="00E23DEC"/>
    <w:rsid w:val="00E2415A"/>
    <w:rsid w:val="00E244A8"/>
    <w:rsid w:val="00E245A5"/>
    <w:rsid w:val="00E2479E"/>
    <w:rsid w:val="00E248D2"/>
    <w:rsid w:val="00E25802"/>
    <w:rsid w:val="00E25C01"/>
    <w:rsid w:val="00E260A7"/>
    <w:rsid w:val="00E26484"/>
    <w:rsid w:val="00E26751"/>
    <w:rsid w:val="00E26919"/>
    <w:rsid w:val="00E26CCD"/>
    <w:rsid w:val="00E26D16"/>
    <w:rsid w:val="00E2708B"/>
    <w:rsid w:val="00E27FEA"/>
    <w:rsid w:val="00E3017E"/>
    <w:rsid w:val="00E305E7"/>
    <w:rsid w:val="00E310C4"/>
    <w:rsid w:val="00E312A3"/>
    <w:rsid w:val="00E3133C"/>
    <w:rsid w:val="00E314BC"/>
    <w:rsid w:val="00E3166F"/>
    <w:rsid w:val="00E3287D"/>
    <w:rsid w:val="00E32C54"/>
    <w:rsid w:val="00E330A5"/>
    <w:rsid w:val="00E33290"/>
    <w:rsid w:val="00E337C9"/>
    <w:rsid w:val="00E3388C"/>
    <w:rsid w:val="00E338AA"/>
    <w:rsid w:val="00E33A86"/>
    <w:rsid w:val="00E33B27"/>
    <w:rsid w:val="00E33BBC"/>
    <w:rsid w:val="00E33C16"/>
    <w:rsid w:val="00E342BB"/>
    <w:rsid w:val="00E342F7"/>
    <w:rsid w:val="00E34429"/>
    <w:rsid w:val="00E344FA"/>
    <w:rsid w:val="00E34ADF"/>
    <w:rsid w:val="00E34B70"/>
    <w:rsid w:val="00E34D1A"/>
    <w:rsid w:val="00E353BE"/>
    <w:rsid w:val="00E35E9C"/>
    <w:rsid w:val="00E35FDC"/>
    <w:rsid w:val="00E3671C"/>
    <w:rsid w:val="00E36EE1"/>
    <w:rsid w:val="00E373E6"/>
    <w:rsid w:val="00E37453"/>
    <w:rsid w:val="00E37590"/>
    <w:rsid w:val="00E37950"/>
    <w:rsid w:val="00E37A12"/>
    <w:rsid w:val="00E37EF2"/>
    <w:rsid w:val="00E4009E"/>
    <w:rsid w:val="00E403D5"/>
    <w:rsid w:val="00E4086F"/>
    <w:rsid w:val="00E4087E"/>
    <w:rsid w:val="00E41694"/>
    <w:rsid w:val="00E41C50"/>
    <w:rsid w:val="00E43B3C"/>
    <w:rsid w:val="00E43CBE"/>
    <w:rsid w:val="00E43E0E"/>
    <w:rsid w:val="00E44174"/>
    <w:rsid w:val="00E4425F"/>
    <w:rsid w:val="00E4437D"/>
    <w:rsid w:val="00E446E9"/>
    <w:rsid w:val="00E44711"/>
    <w:rsid w:val="00E4486D"/>
    <w:rsid w:val="00E449E7"/>
    <w:rsid w:val="00E452E4"/>
    <w:rsid w:val="00E45724"/>
    <w:rsid w:val="00E4616F"/>
    <w:rsid w:val="00E46400"/>
    <w:rsid w:val="00E464AD"/>
    <w:rsid w:val="00E46D55"/>
    <w:rsid w:val="00E46FF9"/>
    <w:rsid w:val="00E47125"/>
    <w:rsid w:val="00E473E9"/>
    <w:rsid w:val="00E47450"/>
    <w:rsid w:val="00E47808"/>
    <w:rsid w:val="00E50188"/>
    <w:rsid w:val="00E50887"/>
    <w:rsid w:val="00E50AED"/>
    <w:rsid w:val="00E50F33"/>
    <w:rsid w:val="00E50FC4"/>
    <w:rsid w:val="00E5112F"/>
    <w:rsid w:val="00E5114A"/>
    <w:rsid w:val="00E515CB"/>
    <w:rsid w:val="00E51692"/>
    <w:rsid w:val="00E517EC"/>
    <w:rsid w:val="00E5195B"/>
    <w:rsid w:val="00E51CFC"/>
    <w:rsid w:val="00E52260"/>
    <w:rsid w:val="00E527F4"/>
    <w:rsid w:val="00E52818"/>
    <w:rsid w:val="00E52EE7"/>
    <w:rsid w:val="00E53363"/>
    <w:rsid w:val="00E53B0B"/>
    <w:rsid w:val="00E53EA0"/>
    <w:rsid w:val="00E5473D"/>
    <w:rsid w:val="00E54969"/>
    <w:rsid w:val="00E54A8C"/>
    <w:rsid w:val="00E55350"/>
    <w:rsid w:val="00E562AF"/>
    <w:rsid w:val="00E5681B"/>
    <w:rsid w:val="00E56BF3"/>
    <w:rsid w:val="00E57393"/>
    <w:rsid w:val="00E57F13"/>
    <w:rsid w:val="00E57FEB"/>
    <w:rsid w:val="00E600CB"/>
    <w:rsid w:val="00E601A8"/>
    <w:rsid w:val="00E60A4D"/>
    <w:rsid w:val="00E60B7A"/>
    <w:rsid w:val="00E611B5"/>
    <w:rsid w:val="00E6188B"/>
    <w:rsid w:val="00E61FFE"/>
    <w:rsid w:val="00E625BE"/>
    <w:rsid w:val="00E62C74"/>
    <w:rsid w:val="00E62C93"/>
    <w:rsid w:val="00E62CE5"/>
    <w:rsid w:val="00E62E8A"/>
    <w:rsid w:val="00E62F5E"/>
    <w:rsid w:val="00E6351B"/>
    <w:rsid w:val="00E639B6"/>
    <w:rsid w:val="00E63F37"/>
    <w:rsid w:val="00E6434B"/>
    <w:rsid w:val="00E6463D"/>
    <w:rsid w:val="00E647A7"/>
    <w:rsid w:val="00E64E54"/>
    <w:rsid w:val="00E64F40"/>
    <w:rsid w:val="00E64FC4"/>
    <w:rsid w:val="00E64FD6"/>
    <w:rsid w:val="00E65691"/>
    <w:rsid w:val="00E6591A"/>
    <w:rsid w:val="00E65BB1"/>
    <w:rsid w:val="00E65DC4"/>
    <w:rsid w:val="00E66103"/>
    <w:rsid w:val="00E663D8"/>
    <w:rsid w:val="00E66960"/>
    <w:rsid w:val="00E669E6"/>
    <w:rsid w:val="00E66E96"/>
    <w:rsid w:val="00E67357"/>
    <w:rsid w:val="00E70732"/>
    <w:rsid w:val="00E7078D"/>
    <w:rsid w:val="00E7085E"/>
    <w:rsid w:val="00E70BA2"/>
    <w:rsid w:val="00E70BC9"/>
    <w:rsid w:val="00E71368"/>
    <w:rsid w:val="00E71D14"/>
    <w:rsid w:val="00E71FAE"/>
    <w:rsid w:val="00E72006"/>
    <w:rsid w:val="00E720B7"/>
    <w:rsid w:val="00E72248"/>
    <w:rsid w:val="00E729C5"/>
    <w:rsid w:val="00E72B26"/>
    <w:rsid w:val="00E72E9B"/>
    <w:rsid w:val="00E72F08"/>
    <w:rsid w:val="00E7320B"/>
    <w:rsid w:val="00E735A5"/>
    <w:rsid w:val="00E73983"/>
    <w:rsid w:val="00E739B2"/>
    <w:rsid w:val="00E73BA2"/>
    <w:rsid w:val="00E745A7"/>
    <w:rsid w:val="00E74BB0"/>
    <w:rsid w:val="00E75674"/>
    <w:rsid w:val="00E75898"/>
    <w:rsid w:val="00E762AA"/>
    <w:rsid w:val="00E7631D"/>
    <w:rsid w:val="00E76AF6"/>
    <w:rsid w:val="00E76C85"/>
    <w:rsid w:val="00E76CA8"/>
    <w:rsid w:val="00E8008A"/>
    <w:rsid w:val="00E80525"/>
    <w:rsid w:val="00E809CF"/>
    <w:rsid w:val="00E80D71"/>
    <w:rsid w:val="00E80E87"/>
    <w:rsid w:val="00E80EF6"/>
    <w:rsid w:val="00E81395"/>
    <w:rsid w:val="00E81435"/>
    <w:rsid w:val="00E8152D"/>
    <w:rsid w:val="00E81C0D"/>
    <w:rsid w:val="00E81EAD"/>
    <w:rsid w:val="00E82454"/>
    <w:rsid w:val="00E82499"/>
    <w:rsid w:val="00E831E0"/>
    <w:rsid w:val="00E837D3"/>
    <w:rsid w:val="00E837E1"/>
    <w:rsid w:val="00E837EF"/>
    <w:rsid w:val="00E83BBF"/>
    <w:rsid w:val="00E83D8E"/>
    <w:rsid w:val="00E83F15"/>
    <w:rsid w:val="00E8423D"/>
    <w:rsid w:val="00E843EF"/>
    <w:rsid w:val="00E84477"/>
    <w:rsid w:val="00E849DA"/>
    <w:rsid w:val="00E84CB7"/>
    <w:rsid w:val="00E850E9"/>
    <w:rsid w:val="00E8520F"/>
    <w:rsid w:val="00E8533C"/>
    <w:rsid w:val="00E856F2"/>
    <w:rsid w:val="00E85AFA"/>
    <w:rsid w:val="00E85CE2"/>
    <w:rsid w:val="00E8602C"/>
    <w:rsid w:val="00E86317"/>
    <w:rsid w:val="00E86791"/>
    <w:rsid w:val="00E86802"/>
    <w:rsid w:val="00E8719F"/>
    <w:rsid w:val="00E87255"/>
    <w:rsid w:val="00E8764D"/>
    <w:rsid w:val="00E8793A"/>
    <w:rsid w:val="00E87B1A"/>
    <w:rsid w:val="00E87CC5"/>
    <w:rsid w:val="00E87FD3"/>
    <w:rsid w:val="00E9022B"/>
    <w:rsid w:val="00E90338"/>
    <w:rsid w:val="00E90536"/>
    <w:rsid w:val="00E90C88"/>
    <w:rsid w:val="00E92164"/>
    <w:rsid w:val="00E923D8"/>
    <w:rsid w:val="00E92834"/>
    <w:rsid w:val="00E92885"/>
    <w:rsid w:val="00E92B14"/>
    <w:rsid w:val="00E932ED"/>
    <w:rsid w:val="00E936B2"/>
    <w:rsid w:val="00E94441"/>
    <w:rsid w:val="00E94558"/>
    <w:rsid w:val="00E9462E"/>
    <w:rsid w:val="00E9501E"/>
    <w:rsid w:val="00E9504A"/>
    <w:rsid w:val="00E95319"/>
    <w:rsid w:val="00E95524"/>
    <w:rsid w:val="00E95E1D"/>
    <w:rsid w:val="00E9644D"/>
    <w:rsid w:val="00E967A4"/>
    <w:rsid w:val="00E96C6E"/>
    <w:rsid w:val="00E970B5"/>
    <w:rsid w:val="00E97117"/>
    <w:rsid w:val="00E97431"/>
    <w:rsid w:val="00E979DF"/>
    <w:rsid w:val="00E97AA6"/>
    <w:rsid w:val="00E97AB7"/>
    <w:rsid w:val="00EA044A"/>
    <w:rsid w:val="00EA0CEE"/>
    <w:rsid w:val="00EA13B6"/>
    <w:rsid w:val="00EA1997"/>
    <w:rsid w:val="00EA1C99"/>
    <w:rsid w:val="00EA249C"/>
    <w:rsid w:val="00EA2621"/>
    <w:rsid w:val="00EA26DC"/>
    <w:rsid w:val="00EA2A6D"/>
    <w:rsid w:val="00EA37ED"/>
    <w:rsid w:val="00EA38A8"/>
    <w:rsid w:val="00EA470E"/>
    <w:rsid w:val="00EA47A7"/>
    <w:rsid w:val="00EA4BCB"/>
    <w:rsid w:val="00EA54DE"/>
    <w:rsid w:val="00EA57EB"/>
    <w:rsid w:val="00EA6047"/>
    <w:rsid w:val="00EA60FD"/>
    <w:rsid w:val="00EA6C95"/>
    <w:rsid w:val="00EA71E3"/>
    <w:rsid w:val="00EA7B19"/>
    <w:rsid w:val="00EB0056"/>
    <w:rsid w:val="00EB02B5"/>
    <w:rsid w:val="00EB05CE"/>
    <w:rsid w:val="00EB0B7F"/>
    <w:rsid w:val="00EB1103"/>
    <w:rsid w:val="00EB111A"/>
    <w:rsid w:val="00EB1505"/>
    <w:rsid w:val="00EB171E"/>
    <w:rsid w:val="00EB1C26"/>
    <w:rsid w:val="00EB1E52"/>
    <w:rsid w:val="00EB28CB"/>
    <w:rsid w:val="00EB2D89"/>
    <w:rsid w:val="00EB3226"/>
    <w:rsid w:val="00EB35A9"/>
    <w:rsid w:val="00EB4478"/>
    <w:rsid w:val="00EB522E"/>
    <w:rsid w:val="00EB5384"/>
    <w:rsid w:val="00EB5B5C"/>
    <w:rsid w:val="00EB5D5D"/>
    <w:rsid w:val="00EB5E5A"/>
    <w:rsid w:val="00EB602A"/>
    <w:rsid w:val="00EB6413"/>
    <w:rsid w:val="00EB7087"/>
    <w:rsid w:val="00EB7432"/>
    <w:rsid w:val="00EB74DF"/>
    <w:rsid w:val="00EB76CC"/>
    <w:rsid w:val="00EB790D"/>
    <w:rsid w:val="00EB7B10"/>
    <w:rsid w:val="00EB7E4B"/>
    <w:rsid w:val="00EC0877"/>
    <w:rsid w:val="00EC090C"/>
    <w:rsid w:val="00EC16DA"/>
    <w:rsid w:val="00EC17D9"/>
    <w:rsid w:val="00EC1A71"/>
    <w:rsid w:val="00EC2086"/>
    <w:rsid w:val="00EC213A"/>
    <w:rsid w:val="00EC21F8"/>
    <w:rsid w:val="00EC254E"/>
    <w:rsid w:val="00EC4460"/>
    <w:rsid w:val="00EC4722"/>
    <w:rsid w:val="00EC4A65"/>
    <w:rsid w:val="00EC4E13"/>
    <w:rsid w:val="00EC512C"/>
    <w:rsid w:val="00EC556C"/>
    <w:rsid w:val="00EC6180"/>
    <w:rsid w:val="00EC6603"/>
    <w:rsid w:val="00EC696D"/>
    <w:rsid w:val="00EC6D78"/>
    <w:rsid w:val="00EC6DF2"/>
    <w:rsid w:val="00EC6EAC"/>
    <w:rsid w:val="00EC6EE5"/>
    <w:rsid w:val="00EC7155"/>
    <w:rsid w:val="00EC753D"/>
    <w:rsid w:val="00EC76DA"/>
    <w:rsid w:val="00EC7744"/>
    <w:rsid w:val="00EC7774"/>
    <w:rsid w:val="00EC798E"/>
    <w:rsid w:val="00EC7B46"/>
    <w:rsid w:val="00EC7ED6"/>
    <w:rsid w:val="00ED0DA0"/>
    <w:rsid w:val="00ED0DAD"/>
    <w:rsid w:val="00ED0F46"/>
    <w:rsid w:val="00ED1962"/>
    <w:rsid w:val="00ED2373"/>
    <w:rsid w:val="00ED2784"/>
    <w:rsid w:val="00ED29B4"/>
    <w:rsid w:val="00ED33E6"/>
    <w:rsid w:val="00ED3462"/>
    <w:rsid w:val="00ED35C2"/>
    <w:rsid w:val="00ED38E2"/>
    <w:rsid w:val="00ED4285"/>
    <w:rsid w:val="00ED4582"/>
    <w:rsid w:val="00ED4857"/>
    <w:rsid w:val="00ED525E"/>
    <w:rsid w:val="00ED566E"/>
    <w:rsid w:val="00ED67AA"/>
    <w:rsid w:val="00ED6AEF"/>
    <w:rsid w:val="00ED6EEC"/>
    <w:rsid w:val="00ED6F9F"/>
    <w:rsid w:val="00ED73CB"/>
    <w:rsid w:val="00ED756C"/>
    <w:rsid w:val="00ED764D"/>
    <w:rsid w:val="00ED76FB"/>
    <w:rsid w:val="00EE0451"/>
    <w:rsid w:val="00EE04A5"/>
    <w:rsid w:val="00EE08CD"/>
    <w:rsid w:val="00EE0A5D"/>
    <w:rsid w:val="00EE121B"/>
    <w:rsid w:val="00EE17AB"/>
    <w:rsid w:val="00EE1839"/>
    <w:rsid w:val="00EE1B5F"/>
    <w:rsid w:val="00EE1B6E"/>
    <w:rsid w:val="00EE1D5E"/>
    <w:rsid w:val="00EE1EEB"/>
    <w:rsid w:val="00EE1F3D"/>
    <w:rsid w:val="00EE215D"/>
    <w:rsid w:val="00EE2BC2"/>
    <w:rsid w:val="00EE3863"/>
    <w:rsid w:val="00EE39BF"/>
    <w:rsid w:val="00EE39E8"/>
    <w:rsid w:val="00EE3D0C"/>
    <w:rsid w:val="00EE3E8A"/>
    <w:rsid w:val="00EE4384"/>
    <w:rsid w:val="00EE4687"/>
    <w:rsid w:val="00EE4783"/>
    <w:rsid w:val="00EE49C6"/>
    <w:rsid w:val="00EE4EB0"/>
    <w:rsid w:val="00EE566D"/>
    <w:rsid w:val="00EE5AD6"/>
    <w:rsid w:val="00EE6B15"/>
    <w:rsid w:val="00EE6B88"/>
    <w:rsid w:val="00EE7AC6"/>
    <w:rsid w:val="00EE7EB3"/>
    <w:rsid w:val="00EF0A12"/>
    <w:rsid w:val="00EF1044"/>
    <w:rsid w:val="00EF1DF8"/>
    <w:rsid w:val="00EF23CB"/>
    <w:rsid w:val="00EF2CE7"/>
    <w:rsid w:val="00EF2F33"/>
    <w:rsid w:val="00EF30A3"/>
    <w:rsid w:val="00EF30C0"/>
    <w:rsid w:val="00EF3916"/>
    <w:rsid w:val="00EF3941"/>
    <w:rsid w:val="00EF3BD1"/>
    <w:rsid w:val="00EF4021"/>
    <w:rsid w:val="00EF444E"/>
    <w:rsid w:val="00EF44BC"/>
    <w:rsid w:val="00EF48F7"/>
    <w:rsid w:val="00EF4BAE"/>
    <w:rsid w:val="00EF508B"/>
    <w:rsid w:val="00EF51EF"/>
    <w:rsid w:val="00EF52A0"/>
    <w:rsid w:val="00EF5A2D"/>
    <w:rsid w:val="00EF5D16"/>
    <w:rsid w:val="00EF5DAC"/>
    <w:rsid w:val="00EF6A02"/>
    <w:rsid w:val="00EF6ECA"/>
    <w:rsid w:val="00EF70FF"/>
    <w:rsid w:val="00EF7599"/>
    <w:rsid w:val="00EF76C3"/>
    <w:rsid w:val="00F00513"/>
    <w:rsid w:val="00F007C4"/>
    <w:rsid w:val="00F00922"/>
    <w:rsid w:val="00F00DCF"/>
    <w:rsid w:val="00F00F65"/>
    <w:rsid w:val="00F00FF7"/>
    <w:rsid w:val="00F01441"/>
    <w:rsid w:val="00F01455"/>
    <w:rsid w:val="00F01700"/>
    <w:rsid w:val="00F01B9B"/>
    <w:rsid w:val="00F01E9E"/>
    <w:rsid w:val="00F021D3"/>
    <w:rsid w:val="00F02324"/>
    <w:rsid w:val="00F0238B"/>
    <w:rsid w:val="00F0245E"/>
    <w:rsid w:val="00F024E1"/>
    <w:rsid w:val="00F02AB2"/>
    <w:rsid w:val="00F03C5F"/>
    <w:rsid w:val="00F043DA"/>
    <w:rsid w:val="00F045A7"/>
    <w:rsid w:val="00F049F6"/>
    <w:rsid w:val="00F0582F"/>
    <w:rsid w:val="00F05958"/>
    <w:rsid w:val="00F062AC"/>
    <w:rsid w:val="00F06C10"/>
    <w:rsid w:val="00F06FC2"/>
    <w:rsid w:val="00F07355"/>
    <w:rsid w:val="00F07D6C"/>
    <w:rsid w:val="00F10746"/>
    <w:rsid w:val="00F1088E"/>
    <w:rsid w:val="00F1096F"/>
    <w:rsid w:val="00F10A14"/>
    <w:rsid w:val="00F10A7C"/>
    <w:rsid w:val="00F1107F"/>
    <w:rsid w:val="00F11140"/>
    <w:rsid w:val="00F112B5"/>
    <w:rsid w:val="00F11367"/>
    <w:rsid w:val="00F11494"/>
    <w:rsid w:val="00F115BB"/>
    <w:rsid w:val="00F116D1"/>
    <w:rsid w:val="00F11708"/>
    <w:rsid w:val="00F11EA8"/>
    <w:rsid w:val="00F11F37"/>
    <w:rsid w:val="00F12444"/>
    <w:rsid w:val="00F12589"/>
    <w:rsid w:val="00F12595"/>
    <w:rsid w:val="00F134D9"/>
    <w:rsid w:val="00F13A92"/>
    <w:rsid w:val="00F13CCA"/>
    <w:rsid w:val="00F13E00"/>
    <w:rsid w:val="00F13F94"/>
    <w:rsid w:val="00F1403D"/>
    <w:rsid w:val="00F1463F"/>
    <w:rsid w:val="00F14703"/>
    <w:rsid w:val="00F149B8"/>
    <w:rsid w:val="00F14E98"/>
    <w:rsid w:val="00F14EB5"/>
    <w:rsid w:val="00F15204"/>
    <w:rsid w:val="00F15367"/>
    <w:rsid w:val="00F1564D"/>
    <w:rsid w:val="00F1585C"/>
    <w:rsid w:val="00F15CAE"/>
    <w:rsid w:val="00F15CDE"/>
    <w:rsid w:val="00F15F4B"/>
    <w:rsid w:val="00F16DB5"/>
    <w:rsid w:val="00F16E3F"/>
    <w:rsid w:val="00F177AB"/>
    <w:rsid w:val="00F179D8"/>
    <w:rsid w:val="00F17BE2"/>
    <w:rsid w:val="00F2003C"/>
    <w:rsid w:val="00F20793"/>
    <w:rsid w:val="00F2090D"/>
    <w:rsid w:val="00F20A1B"/>
    <w:rsid w:val="00F20F1A"/>
    <w:rsid w:val="00F212BA"/>
    <w:rsid w:val="00F21302"/>
    <w:rsid w:val="00F214E8"/>
    <w:rsid w:val="00F21AE2"/>
    <w:rsid w:val="00F21FE3"/>
    <w:rsid w:val="00F22679"/>
    <w:rsid w:val="00F227C0"/>
    <w:rsid w:val="00F22867"/>
    <w:rsid w:val="00F22A56"/>
    <w:rsid w:val="00F23C51"/>
    <w:rsid w:val="00F24105"/>
    <w:rsid w:val="00F24FB7"/>
    <w:rsid w:val="00F25459"/>
    <w:rsid w:val="00F25515"/>
    <w:rsid w:val="00F256D5"/>
    <w:rsid w:val="00F25C75"/>
    <w:rsid w:val="00F2628D"/>
    <w:rsid w:val="00F2632A"/>
    <w:rsid w:val="00F26516"/>
    <w:rsid w:val="00F2675C"/>
    <w:rsid w:val="00F267F6"/>
    <w:rsid w:val="00F26878"/>
    <w:rsid w:val="00F26CEF"/>
    <w:rsid w:val="00F2721D"/>
    <w:rsid w:val="00F30248"/>
    <w:rsid w:val="00F30259"/>
    <w:rsid w:val="00F30975"/>
    <w:rsid w:val="00F30983"/>
    <w:rsid w:val="00F30B46"/>
    <w:rsid w:val="00F313C2"/>
    <w:rsid w:val="00F31486"/>
    <w:rsid w:val="00F31FB2"/>
    <w:rsid w:val="00F3218F"/>
    <w:rsid w:val="00F321DE"/>
    <w:rsid w:val="00F32586"/>
    <w:rsid w:val="00F32745"/>
    <w:rsid w:val="00F327BF"/>
    <w:rsid w:val="00F32964"/>
    <w:rsid w:val="00F333DC"/>
    <w:rsid w:val="00F335AB"/>
    <w:rsid w:val="00F33777"/>
    <w:rsid w:val="00F3390C"/>
    <w:rsid w:val="00F33F37"/>
    <w:rsid w:val="00F34222"/>
    <w:rsid w:val="00F34241"/>
    <w:rsid w:val="00F3496A"/>
    <w:rsid w:val="00F34F84"/>
    <w:rsid w:val="00F34FC9"/>
    <w:rsid w:val="00F35149"/>
    <w:rsid w:val="00F3567F"/>
    <w:rsid w:val="00F360C8"/>
    <w:rsid w:val="00F362CA"/>
    <w:rsid w:val="00F3713D"/>
    <w:rsid w:val="00F373A7"/>
    <w:rsid w:val="00F37722"/>
    <w:rsid w:val="00F37853"/>
    <w:rsid w:val="00F37A63"/>
    <w:rsid w:val="00F40648"/>
    <w:rsid w:val="00F4198C"/>
    <w:rsid w:val="00F42447"/>
    <w:rsid w:val="00F424E2"/>
    <w:rsid w:val="00F426C9"/>
    <w:rsid w:val="00F4299F"/>
    <w:rsid w:val="00F42C7E"/>
    <w:rsid w:val="00F42EAC"/>
    <w:rsid w:val="00F42F32"/>
    <w:rsid w:val="00F43144"/>
    <w:rsid w:val="00F43306"/>
    <w:rsid w:val="00F43C35"/>
    <w:rsid w:val="00F43F2F"/>
    <w:rsid w:val="00F441EC"/>
    <w:rsid w:val="00F442A9"/>
    <w:rsid w:val="00F4431C"/>
    <w:rsid w:val="00F4443F"/>
    <w:rsid w:val="00F44763"/>
    <w:rsid w:val="00F44AE0"/>
    <w:rsid w:val="00F44B57"/>
    <w:rsid w:val="00F450A0"/>
    <w:rsid w:val="00F45824"/>
    <w:rsid w:val="00F45C3B"/>
    <w:rsid w:val="00F45E52"/>
    <w:rsid w:val="00F4622A"/>
    <w:rsid w:val="00F4662F"/>
    <w:rsid w:val="00F4663D"/>
    <w:rsid w:val="00F468A5"/>
    <w:rsid w:val="00F46AE4"/>
    <w:rsid w:val="00F46FA8"/>
    <w:rsid w:val="00F4753F"/>
    <w:rsid w:val="00F478DF"/>
    <w:rsid w:val="00F47DA2"/>
    <w:rsid w:val="00F50533"/>
    <w:rsid w:val="00F505EA"/>
    <w:rsid w:val="00F507D3"/>
    <w:rsid w:val="00F515CA"/>
    <w:rsid w:val="00F51693"/>
    <w:rsid w:val="00F519FC"/>
    <w:rsid w:val="00F51F04"/>
    <w:rsid w:val="00F5209D"/>
    <w:rsid w:val="00F524D8"/>
    <w:rsid w:val="00F525E0"/>
    <w:rsid w:val="00F5329F"/>
    <w:rsid w:val="00F53AAC"/>
    <w:rsid w:val="00F53BB9"/>
    <w:rsid w:val="00F53E45"/>
    <w:rsid w:val="00F53FF4"/>
    <w:rsid w:val="00F54467"/>
    <w:rsid w:val="00F549FF"/>
    <w:rsid w:val="00F54A3C"/>
    <w:rsid w:val="00F54C25"/>
    <w:rsid w:val="00F5585C"/>
    <w:rsid w:val="00F55933"/>
    <w:rsid w:val="00F55B55"/>
    <w:rsid w:val="00F560C3"/>
    <w:rsid w:val="00F5629D"/>
    <w:rsid w:val="00F56318"/>
    <w:rsid w:val="00F56513"/>
    <w:rsid w:val="00F566F1"/>
    <w:rsid w:val="00F57C27"/>
    <w:rsid w:val="00F57F7B"/>
    <w:rsid w:val="00F6013D"/>
    <w:rsid w:val="00F60980"/>
    <w:rsid w:val="00F609BF"/>
    <w:rsid w:val="00F6112E"/>
    <w:rsid w:val="00F6187A"/>
    <w:rsid w:val="00F61F0F"/>
    <w:rsid w:val="00F6239D"/>
    <w:rsid w:val="00F624B3"/>
    <w:rsid w:val="00F62C29"/>
    <w:rsid w:val="00F63176"/>
    <w:rsid w:val="00F6317B"/>
    <w:rsid w:val="00F637A6"/>
    <w:rsid w:val="00F64546"/>
    <w:rsid w:val="00F645DA"/>
    <w:rsid w:val="00F64739"/>
    <w:rsid w:val="00F64EDE"/>
    <w:rsid w:val="00F65838"/>
    <w:rsid w:val="00F6585F"/>
    <w:rsid w:val="00F65C86"/>
    <w:rsid w:val="00F66824"/>
    <w:rsid w:val="00F668A2"/>
    <w:rsid w:val="00F66D65"/>
    <w:rsid w:val="00F678D5"/>
    <w:rsid w:val="00F701CC"/>
    <w:rsid w:val="00F70ADE"/>
    <w:rsid w:val="00F715D2"/>
    <w:rsid w:val="00F71D58"/>
    <w:rsid w:val="00F72456"/>
    <w:rsid w:val="00F7274F"/>
    <w:rsid w:val="00F72A39"/>
    <w:rsid w:val="00F72E2B"/>
    <w:rsid w:val="00F72FFB"/>
    <w:rsid w:val="00F73050"/>
    <w:rsid w:val="00F733C5"/>
    <w:rsid w:val="00F73901"/>
    <w:rsid w:val="00F73D87"/>
    <w:rsid w:val="00F748A8"/>
    <w:rsid w:val="00F74E1F"/>
    <w:rsid w:val="00F74F7F"/>
    <w:rsid w:val="00F758DF"/>
    <w:rsid w:val="00F75BD2"/>
    <w:rsid w:val="00F7623B"/>
    <w:rsid w:val="00F76702"/>
    <w:rsid w:val="00F76754"/>
    <w:rsid w:val="00F76A1D"/>
    <w:rsid w:val="00F76B42"/>
    <w:rsid w:val="00F76FA8"/>
    <w:rsid w:val="00F80088"/>
    <w:rsid w:val="00F81230"/>
    <w:rsid w:val="00F81813"/>
    <w:rsid w:val="00F81B40"/>
    <w:rsid w:val="00F822B6"/>
    <w:rsid w:val="00F82BEC"/>
    <w:rsid w:val="00F82CFC"/>
    <w:rsid w:val="00F82F1F"/>
    <w:rsid w:val="00F834A6"/>
    <w:rsid w:val="00F83577"/>
    <w:rsid w:val="00F838DB"/>
    <w:rsid w:val="00F83A78"/>
    <w:rsid w:val="00F83F29"/>
    <w:rsid w:val="00F84CC9"/>
    <w:rsid w:val="00F8515B"/>
    <w:rsid w:val="00F85885"/>
    <w:rsid w:val="00F86059"/>
    <w:rsid w:val="00F867B9"/>
    <w:rsid w:val="00F86A03"/>
    <w:rsid w:val="00F86A1F"/>
    <w:rsid w:val="00F86D62"/>
    <w:rsid w:val="00F86DAE"/>
    <w:rsid w:val="00F87C0B"/>
    <w:rsid w:val="00F9003D"/>
    <w:rsid w:val="00F902C6"/>
    <w:rsid w:val="00F90D76"/>
    <w:rsid w:val="00F91214"/>
    <w:rsid w:val="00F9125F"/>
    <w:rsid w:val="00F91926"/>
    <w:rsid w:val="00F91E09"/>
    <w:rsid w:val="00F91E0E"/>
    <w:rsid w:val="00F91FE9"/>
    <w:rsid w:val="00F9274C"/>
    <w:rsid w:val="00F92D65"/>
    <w:rsid w:val="00F935E4"/>
    <w:rsid w:val="00F93601"/>
    <w:rsid w:val="00F9382E"/>
    <w:rsid w:val="00F93BA7"/>
    <w:rsid w:val="00F93E0A"/>
    <w:rsid w:val="00F93F08"/>
    <w:rsid w:val="00F941D6"/>
    <w:rsid w:val="00F9434A"/>
    <w:rsid w:val="00F9484E"/>
    <w:rsid w:val="00F9488C"/>
    <w:rsid w:val="00F94A34"/>
    <w:rsid w:val="00F94CED"/>
    <w:rsid w:val="00F95129"/>
    <w:rsid w:val="00F95258"/>
    <w:rsid w:val="00F954B3"/>
    <w:rsid w:val="00F9563C"/>
    <w:rsid w:val="00F95825"/>
    <w:rsid w:val="00F958CF"/>
    <w:rsid w:val="00F9599F"/>
    <w:rsid w:val="00F95E57"/>
    <w:rsid w:val="00F9649D"/>
    <w:rsid w:val="00F96735"/>
    <w:rsid w:val="00F96974"/>
    <w:rsid w:val="00F9733D"/>
    <w:rsid w:val="00F9799F"/>
    <w:rsid w:val="00F97E94"/>
    <w:rsid w:val="00F97F6D"/>
    <w:rsid w:val="00FA01D2"/>
    <w:rsid w:val="00FA01D8"/>
    <w:rsid w:val="00FA052E"/>
    <w:rsid w:val="00FA08D5"/>
    <w:rsid w:val="00FA0BCF"/>
    <w:rsid w:val="00FA0CA5"/>
    <w:rsid w:val="00FA141C"/>
    <w:rsid w:val="00FA15DA"/>
    <w:rsid w:val="00FA17BF"/>
    <w:rsid w:val="00FA1A16"/>
    <w:rsid w:val="00FA2CEE"/>
    <w:rsid w:val="00FA30ED"/>
    <w:rsid w:val="00FA318C"/>
    <w:rsid w:val="00FA354E"/>
    <w:rsid w:val="00FA3C15"/>
    <w:rsid w:val="00FA3EDC"/>
    <w:rsid w:val="00FA407F"/>
    <w:rsid w:val="00FA5724"/>
    <w:rsid w:val="00FA5F41"/>
    <w:rsid w:val="00FA6133"/>
    <w:rsid w:val="00FA71A0"/>
    <w:rsid w:val="00FA78FE"/>
    <w:rsid w:val="00FA7CB7"/>
    <w:rsid w:val="00FB06C1"/>
    <w:rsid w:val="00FB1457"/>
    <w:rsid w:val="00FB1498"/>
    <w:rsid w:val="00FB2096"/>
    <w:rsid w:val="00FB2332"/>
    <w:rsid w:val="00FB2502"/>
    <w:rsid w:val="00FB2DD3"/>
    <w:rsid w:val="00FB3192"/>
    <w:rsid w:val="00FB32EA"/>
    <w:rsid w:val="00FB3BC2"/>
    <w:rsid w:val="00FB4358"/>
    <w:rsid w:val="00FB43F9"/>
    <w:rsid w:val="00FB450C"/>
    <w:rsid w:val="00FB4C01"/>
    <w:rsid w:val="00FB4C6C"/>
    <w:rsid w:val="00FB65DC"/>
    <w:rsid w:val="00FB6673"/>
    <w:rsid w:val="00FB6C85"/>
    <w:rsid w:val="00FB6C95"/>
    <w:rsid w:val="00FB6D35"/>
    <w:rsid w:val="00FB6F92"/>
    <w:rsid w:val="00FB73BF"/>
    <w:rsid w:val="00FB7423"/>
    <w:rsid w:val="00FB7A42"/>
    <w:rsid w:val="00FC016A"/>
    <w:rsid w:val="00FC026E"/>
    <w:rsid w:val="00FC06B8"/>
    <w:rsid w:val="00FC0EDA"/>
    <w:rsid w:val="00FC15E1"/>
    <w:rsid w:val="00FC1F64"/>
    <w:rsid w:val="00FC28CC"/>
    <w:rsid w:val="00FC2A22"/>
    <w:rsid w:val="00FC33A6"/>
    <w:rsid w:val="00FC40DE"/>
    <w:rsid w:val="00FC47B5"/>
    <w:rsid w:val="00FC487A"/>
    <w:rsid w:val="00FC4B98"/>
    <w:rsid w:val="00FC4D6E"/>
    <w:rsid w:val="00FC5124"/>
    <w:rsid w:val="00FC51F6"/>
    <w:rsid w:val="00FC5389"/>
    <w:rsid w:val="00FC55BE"/>
    <w:rsid w:val="00FC5CF8"/>
    <w:rsid w:val="00FC5F7C"/>
    <w:rsid w:val="00FC6055"/>
    <w:rsid w:val="00FC61CE"/>
    <w:rsid w:val="00FC7C03"/>
    <w:rsid w:val="00FC7F78"/>
    <w:rsid w:val="00FD0347"/>
    <w:rsid w:val="00FD1168"/>
    <w:rsid w:val="00FD136E"/>
    <w:rsid w:val="00FD1CE8"/>
    <w:rsid w:val="00FD28EB"/>
    <w:rsid w:val="00FD32BA"/>
    <w:rsid w:val="00FD41B9"/>
    <w:rsid w:val="00FD4731"/>
    <w:rsid w:val="00FD489F"/>
    <w:rsid w:val="00FD51E1"/>
    <w:rsid w:val="00FD51EA"/>
    <w:rsid w:val="00FD54A4"/>
    <w:rsid w:val="00FD5C67"/>
    <w:rsid w:val="00FD6052"/>
    <w:rsid w:val="00FD6287"/>
    <w:rsid w:val="00FD6511"/>
    <w:rsid w:val="00FD6B87"/>
    <w:rsid w:val="00FD7027"/>
    <w:rsid w:val="00FD775E"/>
    <w:rsid w:val="00FE0A0D"/>
    <w:rsid w:val="00FE1B19"/>
    <w:rsid w:val="00FE1D97"/>
    <w:rsid w:val="00FE263C"/>
    <w:rsid w:val="00FE28D8"/>
    <w:rsid w:val="00FE28E2"/>
    <w:rsid w:val="00FE2987"/>
    <w:rsid w:val="00FE2AC2"/>
    <w:rsid w:val="00FE2AF2"/>
    <w:rsid w:val="00FE2EDB"/>
    <w:rsid w:val="00FE2F04"/>
    <w:rsid w:val="00FE37E9"/>
    <w:rsid w:val="00FE3B25"/>
    <w:rsid w:val="00FE3B75"/>
    <w:rsid w:val="00FE403E"/>
    <w:rsid w:val="00FE405E"/>
    <w:rsid w:val="00FE449A"/>
    <w:rsid w:val="00FE685C"/>
    <w:rsid w:val="00FE6A63"/>
    <w:rsid w:val="00FE6BE6"/>
    <w:rsid w:val="00FE6DB5"/>
    <w:rsid w:val="00FE6E68"/>
    <w:rsid w:val="00FE7785"/>
    <w:rsid w:val="00FE7B7A"/>
    <w:rsid w:val="00FE7F07"/>
    <w:rsid w:val="00FE7FB9"/>
    <w:rsid w:val="00FF0605"/>
    <w:rsid w:val="00FF075F"/>
    <w:rsid w:val="00FF0AB0"/>
    <w:rsid w:val="00FF0C1A"/>
    <w:rsid w:val="00FF1337"/>
    <w:rsid w:val="00FF146D"/>
    <w:rsid w:val="00FF1471"/>
    <w:rsid w:val="00FF14EB"/>
    <w:rsid w:val="00FF161E"/>
    <w:rsid w:val="00FF28AC"/>
    <w:rsid w:val="00FF2D5E"/>
    <w:rsid w:val="00FF2F00"/>
    <w:rsid w:val="00FF3625"/>
    <w:rsid w:val="00FF3718"/>
    <w:rsid w:val="00FF3A11"/>
    <w:rsid w:val="00FF3C58"/>
    <w:rsid w:val="00FF3DDF"/>
    <w:rsid w:val="00FF3E30"/>
    <w:rsid w:val="00FF49E9"/>
    <w:rsid w:val="00FF5186"/>
    <w:rsid w:val="00FF5685"/>
    <w:rsid w:val="00FF5DA1"/>
    <w:rsid w:val="00FF6EE4"/>
    <w:rsid w:val="00FF6F28"/>
    <w:rsid w:val="00FF6FC6"/>
    <w:rsid w:val="00FF77EA"/>
    <w:rsid w:val="00FF78F6"/>
    <w:rsid w:val="00FF7F62"/>
    <w:rsid w:val="03A5EFC1"/>
    <w:rsid w:val="05720A3B"/>
    <w:rsid w:val="06437E89"/>
    <w:rsid w:val="0738CE92"/>
    <w:rsid w:val="0AF7718D"/>
    <w:rsid w:val="0B1065B8"/>
    <w:rsid w:val="0CA9C9E3"/>
    <w:rsid w:val="1244A297"/>
    <w:rsid w:val="124EE8EF"/>
    <w:rsid w:val="19A67DAC"/>
    <w:rsid w:val="1C0B0611"/>
    <w:rsid w:val="1C640799"/>
    <w:rsid w:val="209E0FD7"/>
    <w:rsid w:val="2196EF07"/>
    <w:rsid w:val="230FFCFB"/>
    <w:rsid w:val="23A60748"/>
    <w:rsid w:val="2417E736"/>
    <w:rsid w:val="24AFAADF"/>
    <w:rsid w:val="25D34244"/>
    <w:rsid w:val="2A67BAEE"/>
    <w:rsid w:val="2C5F7691"/>
    <w:rsid w:val="2E0C85E5"/>
    <w:rsid w:val="2FEB9680"/>
    <w:rsid w:val="303A73C6"/>
    <w:rsid w:val="30D47AD1"/>
    <w:rsid w:val="3129590B"/>
    <w:rsid w:val="321CB6B3"/>
    <w:rsid w:val="34ADA09B"/>
    <w:rsid w:val="34BCE7CA"/>
    <w:rsid w:val="353C0ED9"/>
    <w:rsid w:val="362F97EE"/>
    <w:rsid w:val="363F7BD8"/>
    <w:rsid w:val="3940012B"/>
    <w:rsid w:val="3A0124D1"/>
    <w:rsid w:val="40442912"/>
    <w:rsid w:val="40DF9A78"/>
    <w:rsid w:val="41B09158"/>
    <w:rsid w:val="42660331"/>
    <w:rsid w:val="48AAF00B"/>
    <w:rsid w:val="4A68F8F7"/>
    <w:rsid w:val="4B7F0B35"/>
    <w:rsid w:val="4B8F27A8"/>
    <w:rsid w:val="4D751811"/>
    <w:rsid w:val="4EA6A88F"/>
    <w:rsid w:val="518D4A91"/>
    <w:rsid w:val="5269CB50"/>
    <w:rsid w:val="536D0F7F"/>
    <w:rsid w:val="538745DC"/>
    <w:rsid w:val="549ACF6E"/>
    <w:rsid w:val="54D8A4A2"/>
    <w:rsid w:val="58D3A4A3"/>
    <w:rsid w:val="5B248CB6"/>
    <w:rsid w:val="5BD5A7DC"/>
    <w:rsid w:val="5D790D35"/>
    <w:rsid w:val="5D95AFDB"/>
    <w:rsid w:val="5F4A474E"/>
    <w:rsid w:val="6293B6A2"/>
    <w:rsid w:val="64F9F024"/>
    <w:rsid w:val="657BB2B4"/>
    <w:rsid w:val="65D7D34F"/>
    <w:rsid w:val="6B074A93"/>
    <w:rsid w:val="6B712574"/>
    <w:rsid w:val="6E5700C1"/>
    <w:rsid w:val="6E644BE6"/>
    <w:rsid w:val="70BC5755"/>
    <w:rsid w:val="71C816D8"/>
    <w:rsid w:val="72A73E8D"/>
    <w:rsid w:val="733693D5"/>
    <w:rsid w:val="766B7732"/>
    <w:rsid w:val="7A8F3078"/>
    <w:rsid w:val="7A9EF26D"/>
    <w:rsid w:val="7ADDFACA"/>
    <w:rsid w:val="7B3388EB"/>
    <w:rsid w:val="7FC16D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F5735B"/>
  <w15:docId w15:val="{59EBCF61-53C4-4E4B-A257-4FEE5FED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B08C6"/>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BE5DBC"/>
    <w:pPr>
      <w:keepNext/>
      <w:spacing w:before="240" w:after="60"/>
      <w:outlineLvl w:val="3"/>
    </w:pPr>
    <w:rPr>
      <w:rFonts w:ascii="Arial" w:hAnsi="Arial"/>
      <w:b/>
      <w:bCs/>
      <w:iCs/>
      <w:color w:val="1E1545" w:themeColor="text1"/>
      <w:sz w:val="22"/>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basedOn w:val="Normal"/>
    <w:uiPriority w:val="1"/>
    <w:rsid w:val="001774A1"/>
    <w:pPr>
      <w:ind w:right="3459"/>
    </w:p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BE5DBC"/>
    <w:pPr>
      <w:numPr>
        <w:ilvl w:val="1"/>
        <w:numId w:val="9"/>
      </w:numPr>
      <w:contextualSpacing/>
    </w:pPr>
    <w:rPr>
      <w:rFonts w:eastAsia="Arial"/>
    </w:r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customStyle="1" w:styleId="Heading1Whitetext">
    <w:name w:val="Heading 1 (White text)"/>
    <w:basedOn w:val="Heading1"/>
    <w:link w:val="Heading1WhitetextChar"/>
    <w:qFormat/>
    <w:rsid w:val="00BE5DBC"/>
    <w:rPr>
      <w:color w:val="F1F2F2" w:themeColor="background1"/>
      <w:sz w:val="40"/>
    </w:r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aliases w:val="Aged Care"/>
    <w:basedOn w:val="TableNormal"/>
    <w:uiPriority w:val="59"/>
    <w:locked/>
    <w:rsid w:val="00BF7AD7"/>
    <w:tblPr/>
  </w:style>
  <w:style w:type="table" w:styleId="TableColumns3">
    <w:name w:val="Table Columns 3"/>
    <w:basedOn w:val="TableNormal"/>
    <w:locked/>
    <w:rsid w:val="00BF7A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DD0670"/>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E5DBC"/>
    <w:pPr>
      <w:spacing w:before="80" w:after="80"/>
      <w:jc w:val="center"/>
    </w:pPr>
    <w:rPr>
      <w:rFonts w:eastAsia="Cambria"/>
      <w:b/>
      <w:color w:val="F1F2F2" w:themeColor="background1"/>
      <w:sz w:val="22"/>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1774A1"/>
    <w:pPr>
      <w:tabs>
        <w:tab w:val="left" w:pos="851"/>
      </w:tabs>
      <w:spacing w:before="10080"/>
    </w:p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cPr>
      <w:shd w:val="clear" w:color="auto" w:fill="32373A"/>
    </w:tcPr>
    <w:tblStylePr w:type="firstRow">
      <w:rPr>
        <w:rFonts w:ascii="Arial" w:hAnsi="Arial"/>
        <w:b/>
        <w:color w:val="F1F2F2" w:themeColor="background1"/>
        <w:sz w:val="22"/>
      </w:rPr>
    </w:tblStylePr>
  </w:style>
  <w:style w:type="paragraph" w:customStyle="1" w:styleId="Tablelistbullet">
    <w:name w:val="Table list bullet"/>
    <w:basedOn w:val="Tabletext"/>
    <w:qFormat/>
    <w:rsid w:val="00D334B0"/>
    <w:pPr>
      <w:numPr>
        <w:numId w:val="3"/>
      </w:numPr>
      <w:ind w:left="470" w:hanging="357"/>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961DF0"/>
    <w:pPr>
      <w:spacing w:before="80" w:after="80"/>
    </w:pPr>
    <w:rPr>
      <w:rFonts w:eastAsia="Cambria"/>
      <w:b/>
      <w:color w:val="1E1545"/>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qFormat/>
    <w:rsid w:val="001774A1"/>
    <w:rPr>
      <w:rFonts w:ascii="Arial" w:hAnsi="Arial"/>
      <w:sz w:val="18"/>
      <w:lang w:eastAsia="en-US"/>
    </w:rPr>
  </w:style>
  <w:style w:type="character" w:customStyle="1" w:styleId="FootnoteTextChar">
    <w:name w:val="Footnote Text Char"/>
    <w:basedOn w:val="DefaultParagraphFont"/>
    <w:link w:val="FootnoteText"/>
    <w:rsid w:val="001774A1"/>
    <w:rPr>
      <w:rFonts w:ascii="Arial" w:hAnsi="Arial"/>
      <w:sz w:val="18"/>
      <w:lang w:eastAsia="en-US"/>
    </w:rPr>
  </w:style>
  <w:style w:type="paragraph" w:styleId="Caption">
    <w:name w:val="caption"/>
    <w:basedOn w:val="Normal"/>
    <w:next w:val="Normal"/>
    <w:uiPriority w:val="35"/>
    <w:unhideWhenUsed/>
    <w:qFormat/>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330CBD"/>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cPr>
      <w:shd w:val="clear" w:color="auto" w:fill="auto"/>
      <w:vAlign w:val="center"/>
    </w:tc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BE5DBC"/>
    <w:pPr>
      <w:numPr>
        <w:numId w:val="5"/>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BE5DBC"/>
    <w:pPr>
      <w:numPr>
        <w:numId w:val="6"/>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BE5DBC"/>
    <w:pPr>
      <w:numPr>
        <w:numId w:val="9"/>
      </w:numPr>
      <w:contextualSpacing/>
    </w:pPr>
    <w:rPr>
      <w:rFonts w:eastAsia="Arial"/>
    </w:r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Introduction">
    <w:name w:val="Introduction"/>
    <w:basedOn w:val="Normal"/>
    <w:qFormat/>
    <w:rsid w:val="00D605A7"/>
    <w:pPr>
      <w:spacing w:before="0"/>
    </w:pPr>
    <w:rPr>
      <w:rFonts w:eastAsiaTheme="minorHAnsi" w:cstheme="minorBidi"/>
      <w:sz w:val="32"/>
      <w:szCs w:val="32"/>
    </w:rPr>
  </w:style>
  <w:style w:type="character" w:customStyle="1" w:styleId="Heading1Char">
    <w:name w:val="Heading 1 Char"/>
    <w:basedOn w:val="DefaultParagraphFont"/>
    <w:link w:val="Heading1"/>
    <w:rsid w:val="00BE5DBC"/>
    <w:rPr>
      <w:rFonts w:ascii="Arial" w:hAnsi="Arial" w:cs="Arial"/>
      <w:b/>
      <w:bCs/>
      <w:color w:val="1E1545" w:themeColor="text1"/>
      <w:kern w:val="28"/>
      <w:sz w:val="60"/>
      <w:szCs w:val="36"/>
      <w:lang w:eastAsia="en-US"/>
    </w:rPr>
  </w:style>
  <w:style w:type="character" w:styleId="CommentReference">
    <w:name w:val="annotation reference"/>
    <w:basedOn w:val="DefaultParagraphFont"/>
    <w:uiPriority w:val="99"/>
    <w:semiHidden/>
    <w:unhideWhenUsed/>
    <w:rsid w:val="00D605A7"/>
    <w:rPr>
      <w:sz w:val="16"/>
      <w:szCs w:val="16"/>
    </w:rPr>
  </w:style>
  <w:style w:type="paragraph" w:styleId="CommentText">
    <w:name w:val="annotation text"/>
    <w:basedOn w:val="Normal"/>
    <w:link w:val="CommentTextChar"/>
    <w:uiPriority w:val="99"/>
    <w:unhideWhenUsed/>
    <w:rsid w:val="00D605A7"/>
    <w:pPr>
      <w:spacing w:line="240" w:lineRule="auto"/>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D605A7"/>
    <w:rPr>
      <w:rFonts w:ascii="Arial" w:eastAsiaTheme="minorHAnsi" w:hAnsi="Arial" w:cstheme="minorBidi"/>
      <w:lang w:eastAsia="en-US"/>
    </w:rPr>
  </w:style>
  <w:style w:type="paragraph" w:styleId="CommentSubject">
    <w:name w:val="annotation subject"/>
    <w:basedOn w:val="CommentText"/>
    <w:next w:val="CommentText"/>
    <w:link w:val="CommentSubjectChar"/>
    <w:semiHidden/>
    <w:unhideWhenUsed/>
    <w:rsid w:val="00176EB2"/>
    <w:rPr>
      <w:rFonts w:eastAsia="Times New Roman" w:cs="Times New Roman"/>
      <w:b/>
      <w:bCs/>
      <w:color w:val="1E1545" w:themeColor="text1"/>
    </w:rPr>
  </w:style>
  <w:style w:type="character" w:customStyle="1" w:styleId="CommentSubjectChar">
    <w:name w:val="Comment Subject Char"/>
    <w:basedOn w:val="CommentTextChar"/>
    <w:link w:val="CommentSubject"/>
    <w:semiHidden/>
    <w:rsid w:val="00176EB2"/>
    <w:rPr>
      <w:rFonts w:ascii="Arial" w:eastAsiaTheme="minorHAnsi" w:hAnsi="Arial" w:cstheme="minorBidi"/>
      <w:b/>
      <w:bCs/>
      <w:color w:val="1E1545" w:themeColor="text1"/>
      <w:lang w:eastAsia="en-US"/>
    </w:rPr>
  </w:style>
  <w:style w:type="character" w:styleId="UnresolvedMention">
    <w:name w:val="Unresolved Mention"/>
    <w:basedOn w:val="DefaultParagraphFont"/>
    <w:uiPriority w:val="99"/>
    <w:semiHidden/>
    <w:unhideWhenUsed/>
    <w:rsid w:val="00894AEB"/>
    <w:rPr>
      <w:color w:val="605E5C"/>
      <w:shd w:val="clear" w:color="auto" w:fill="E1DFDD"/>
    </w:rPr>
  </w:style>
  <w:style w:type="character" w:styleId="Mention">
    <w:name w:val="Mention"/>
    <w:basedOn w:val="DefaultParagraphFont"/>
    <w:uiPriority w:val="99"/>
    <w:unhideWhenUsed/>
    <w:rsid w:val="00AF6BB5"/>
    <w:rPr>
      <w:color w:val="2B579A"/>
      <w:shd w:val="clear" w:color="auto" w:fill="E1DFDD"/>
    </w:rPr>
  </w:style>
  <w:style w:type="character" w:customStyle="1" w:styleId="Heading1WhitetextChar">
    <w:name w:val="Heading 1 (White text) Char"/>
    <w:basedOn w:val="Heading1Char"/>
    <w:link w:val="Heading1Whitetext"/>
    <w:rsid w:val="00BE5DBC"/>
    <w:rPr>
      <w:rFonts w:ascii="Arial" w:hAnsi="Arial" w:cs="Arial"/>
      <w:b/>
      <w:bCs/>
      <w:color w:val="F1F2F2" w:themeColor="background1"/>
      <w:kern w:val="28"/>
      <w:sz w:val="40"/>
      <w:szCs w:val="36"/>
      <w:lang w:eastAsia="en-US"/>
    </w:rPr>
  </w:style>
  <w:style w:type="paragraph" w:styleId="Revision">
    <w:name w:val="Revision"/>
    <w:hidden/>
    <w:uiPriority w:val="99"/>
    <w:semiHidden/>
    <w:rsid w:val="00943BAD"/>
    <w:rPr>
      <w:rFonts w:ascii="Arial" w:hAnsi="Arial"/>
      <w:color w:val="1E1545" w:themeColor="text1"/>
      <w:sz w:val="24"/>
      <w:szCs w:val="24"/>
      <w:lang w:eastAsia="en-US"/>
    </w:rPr>
  </w:style>
  <w:style w:type="character" w:styleId="FollowedHyperlink">
    <w:name w:val="FollowedHyperlink"/>
    <w:basedOn w:val="DefaultParagraphFont"/>
    <w:semiHidden/>
    <w:unhideWhenUsed/>
    <w:rsid w:val="003559B0"/>
    <w:rPr>
      <w:color w:val="000000" w:themeColor="followedHyperlink"/>
      <w:u w:val="single"/>
    </w:rPr>
  </w:style>
  <w:style w:type="paragraph" w:styleId="ListBullet">
    <w:name w:val="List Bullet"/>
    <w:basedOn w:val="Normal"/>
    <w:uiPriority w:val="99"/>
    <w:unhideWhenUsed/>
    <w:qFormat/>
    <w:rsid w:val="00BE5DBC"/>
    <w:pPr>
      <w:numPr>
        <w:numId w:val="10"/>
      </w:numPr>
      <w:contextualSpacing/>
    </w:pPr>
  </w:style>
  <w:style w:type="character" w:customStyle="1" w:styleId="ui-provider">
    <w:name w:val="ui-provider"/>
    <w:basedOn w:val="DefaultParagraphFont"/>
    <w:rsid w:val="00425D2B"/>
  </w:style>
  <w:style w:type="character" w:customStyle="1" w:styleId="Heading2Char">
    <w:name w:val="Heading 2 Char"/>
    <w:basedOn w:val="DefaultParagraphFont"/>
    <w:link w:val="Heading2"/>
    <w:rsid w:val="00425D2B"/>
    <w:rPr>
      <w:rFonts w:ascii="Arial" w:hAnsi="Arial" w:cs="Arial"/>
      <w:b/>
      <w:bCs/>
      <w:iCs/>
      <w:color w:val="1E1545" w:themeColor="text1"/>
      <w:sz w:val="36"/>
      <w:szCs w:val="28"/>
      <w:lang w:eastAsia="en-US"/>
    </w:rPr>
  </w:style>
  <w:style w:type="character" w:styleId="FootnoteReference">
    <w:name w:val="footnote reference"/>
    <w:basedOn w:val="DefaultParagraphFont"/>
    <w:unhideWhenUsed/>
    <w:rsid w:val="001774A1"/>
    <w:rPr>
      <w:rFonts w:ascii="Arial" w:hAnsi="Arial"/>
      <w:sz w:val="20"/>
      <w:vertAlign w:val="superscript"/>
    </w:rPr>
  </w:style>
  <w:style w:type="table" w:styleId="TableGridLight">
    <w:name w:val="Grid Table Light"/>
    <w:basedOn w:val="TableNormal"/>
    <w:uiPriority w:val="40"/>
    <w:rsid w:val="00D334B0"/>
    <w:tblPr/>
  </w:style>
  <w:style w:type="paragraph" w:styleId="ListParagraph">
    <w:name w:val="List Paragraph"/>
    <w:basedOn w:val="Normal"/>
    <w:uiPriority w:val="34"/>
    <w:qFormat/>
    <w:rsid w:val="004A6C4F"/>
    <w:pPr>
      <w:ind w:left="720"/>
      <w:contextualSpacing/>
    </w:pPr>
  </w:style>
  <w:style w:type="paragraph" w:customStyle="1" w:styleId="boxtext">
    <w:name w:val="box text"/>
    <w:basedOn w:val="IntenseQuote"/>
    <w:qFormat/>
    <w:rsid w:val="00CE3D96"/>
    <w:pPr>
      <w:pBdr>
        <w:top w:val="single" w:sz="12" w:space="6" w:color="2AB1BB" w:themeColor="accent1"/>
        <w:left w:val="single" w:sz="12" w:space="4" w:color="2AB1BB" w:themeColor="accent1"/>
        <w:bottom w:val="single" w:sz="12" w:space="6" w:color="2AB1BB" w:themeColor="accent1"/>
        <w:right w:val="single" w:sz="12" w:space="4" w:color="2AB1BB" w:themeColor="accent1"/>
      </w:pBdr>
      <w:spacing w:before="0" w:after="120" w:line="276" w:lineRule="auto"/>
      <w:ind w:left="862" w:right="862"/>
    </w:pPr>
    <w:rPr>
      <w:rFonts w:eastAsiaTheme="minorHAnsi" w:cstheme="minorBidi"/>
      <w:b w:val="0"/>
      <w:i w:val="0"/>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0613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732488">
      <w:bodyDiv w:val="1"/>
      <w:marLeft w:val="0"/>
      <w:marRight w:val="0"/>
      <w:marTop w:val="0"/>
      <w:marBottom w:val="0"/>
      <w:divBdr>
        <w:top w:val="none" w:sz="0" w:space="0" w:color="auto"/>
        <w:left w:val="none" w:sz="0" w:space="0" w:color="auto"/>
        <w:bottom w:val="none" w:sz="0" w:space="0" w:color="auto"/>
        <w:right w:val="none" w:sz="0" w:space="0" w:color="auto"/>
      </w:divBdr>
    </w:div>
    <w:div w:id="360282301">
      <w:bodyDiv w:val="1"/>
      <w:marLeft w:val="0"/>
      <w:marRight w:val="0"/>
      <w:marTop w:val="0"/>
      <w:marBottom w:val="0"/>
      <w:divBdr>
        <w:top w:val="none" w:sz="0" w:space="0" w:color="auto"/>
        <w:left w:val="none" w:sz="0" w:space="0" w:color="auto"/>
        <w:bottom w:val="none" w:sz="0" w:space="0" w:color="auto"/>
        <w:right w:val="none" w:sz="0" w:space="0" w:color="auto"/>
      </w:divBdr>
    </w:div>
    <w:div w:id="407269752">
      <w:bodyDiv w:val="1"/>
      <w:marLeft w:val="0"/>
      <w:marRight w:val="0"/>
      <w:marTop w:val="0"/>
      <w:marBottom w:val="0"/>
      <w:divBdr>
        <w:top w:val="none" w:sz="0" w:space="0" w:color="auto"/>
        <w:left w:val="none" w:sz="0" w:space="0" w:color="auto"/>
        <w:bottom w:val="none" w:sz="0" w:space="0" w:color="auto"/>
        <w:right w:val="none" w:sz="0" w:space="0" w:color="auto"/>
      </w:divBdr>
    </w:div>
    <w:div w:id="41408847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4593093">
      <w:bodyDiv w:val="1"/>
      <w:marLeft w:val="0"/>
      <w:marRight w:val="0"/>
      <w:marTop w:val="0"/>
      <w:marBottom w:val="0"/>
      <w:divBdr>
        <w:top w:val="none" w:sz="0" w:space="0" w:color="auto"/>
        <w:left w:val="none" w:sz="0" w:space="0" w:color="auto"/>
        <w:bottom w:val="none" w:sz="0" w:space="0" w:color="auto"/>
        <w:right w:val="none" w:sz="0" w:space="0" w:color="auto"/>
      </w:divBdr>
    </w:div>
    <w:div w:id="493029333">
      <w:bodyDiv w:val="1"/>
      <w:marLeft w:val="0"/>
      <w:marRight w:val="0"/>
      <w:marTop w:val="0"/>
      <w:marBottom w:val="0"/>
      <w:divBdr>
        <w:top w:val="none" w:sz="0" w:space="0" w:color="auto"/>
        <w:left w:val="none" w:sz="0" w:space="0" w:color="auto"/>
        <w:bottom w:val="none" w:sz="0" w:space="0" w:color="auto"/>
        <w:right w:val="none" w:sz="0" w:space="0" w:color="auto"/>
      </w:divBdr>
    </w:div>
    <w:div w:id="506869102">
      <w:bodyDiv w:val="1"/>
      <w:marLeft w:val="0"/>
      <w:marRight w:val="0"/>
      <w:marTop w:val="0"/>
      <w:marBottom w:val="0"/>
      <w:divBdr>
        <w:top w:val="none" w:sz="0" w:space="0" w:color="auto"/>
        <w:left w:val="none" w:sz="0" w:space="0" w:color="auto"/>
        <w:bottom w:val="none" w:sz="0" w:space="0" w:color="auto"/>
        <w:right w:val="none" w:sz="0" w:space="0" w:color="auto"/>
      </w:divBdr>
    </w:div>
    <w:div w:id="547494104">
      <w:bodyDiv w:val="1"/>
      <w:marLeft w:val="0"/>
      <w:marRight w:val="0"/>
      <w:marTop w:val="0"/>
      <w:marBottom w:val="0"/>
      <w:divBdr>
        <w:top w:val="none" w:sz="0" w:space="0" w:color="auto"/>
        <w:left w:val="none" w:sz="0" w:space="0" w:color="auto"/>
        <w:bottom w:val="none" w:sz="0" w:space="0" w:color="auto"/>
        <w:right w:val="none" w:sz="0" w:space="0" w:color="auto"/>
      </w:divBdr>
    </w:div>
    <w:div w:id="54987824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20393556">
      <w:bodyDiv w:val="1"/>
      <w:marLeft w:val="0"/>
      <w:marRight w:val="0"/>
      <w:marTop w:val="0"/>
      <w:marBottom w:val="0"/>
      <w:divBdr>
        <w:top w:val="none" w:sz="0" w:space="0" w:color="auto"/>
        <w:left w:val="none" w:sz="0" w:space="0" w:color="auto"/>
        <w:bottom w:val="none" w:sz="0" w:space="0" w:color="auto"/>
        <w:right w:val="none" w:sz="0" w:space="0" w:color="auto"/>
      </w:divBdr>
    </w:div>
    <w:div w:id="824131105">
      <w:bodyDiv w:val="1"/>
      <w:marLeft w:val="0"/>
      <w:marRight w:val="0"/>
      <w:marTop w:val="0"/>
      <w:marBottom w:val="0"/>
      <w:divBdr>
        <w:top w:val="none" w:sz="0" w:space="0" w:color="auto"/>
        <w:left w:val="none" w:sz="0" w:space="0" w:color="auto"/>
        <w:bottom w:val="none" w:sz="0" w:space="0" w:color="auto"/>
        <w:right w:val="none" w:sz="0" w:space="0" w:color="auto"/>
      </w:divBdr>
    </w:div>
    <w:div w:id="968826645">
      <w:bodyDiv w:val="1"/>
      <w:marLeft w:val="0"/>
      <w:marRight w:val="0"/>
      <w:marTop w:val="0"/>
      <w:marBottom w:val="0"/>
      <w:divBdr>
        <w:top w:val="none" w:sz="0" w:space="0" w:color="auto"/>
        <w:left w:val="none" w:sz="0" w:space="0" w:color="auto"/>
        <w:bottom w:val="none" w:sz="0" w:space="0" w:color="auto"/>
        <w:right w:val="none" w:sz="0" w:space="0" w:color="auto"/>
      </w:divBdr>
    </w:div>
    <w:div w:id="1014844760">
      <w:bodyDiv w:val="1"/>
      <w:marLeft w:val="0"/>
      <w:marRight w:val="0"/>
      <w:marTop w:val="0"/>
      <w:marBottom w:val="0"/>
      <w:divBdr>
        <w:top w:val="none" w:sz="0" w:space="0" w:color="auto"/>
        <w:left w:val="none" w:sz="0" w:space="0" w:color="auto"/>
        <w:bottom w:val="none" w:sz="0" w:space="0" w:color="auto"/>
        <w:right w:val="none" w:sz="0" w:space="0" w:color="auto"/>
      </w:divBdr>
    </w:div>
    <w:div w:id="1037584301">
      <w:bodyDiv w:val="1"/>
      <w:marLeft w:val="0"/>
      <w:marRight w:val="0"/>
      <w:marTop w:val="0"/>
      <w:marBottom w:val="0"/>
      <w:divBdr>
        <w:top w:val="none" w:sz="0" w:space="0" w:color="auto"/>
        <w:left w:val="none" w:sz="0" w:space="0" w:color="auto"/>
        <w:bottom w:val="none" w:sz="0" w:space="0" w:color="auto"/>
        <w:right w:val="none" w:sz="0" w:space="0" w:color="auto"/>
      </w:divBdr>
    </w:div>
    <w:div w:id="1049888083">
      <w:bodyDiv w:val="1"/>
      <w:marLeft w:val="0"/>
      <w:marRight w:val="0"/>
      <w:marTop w:val="0"/>
      <w:marBottom w:val="0"/>
      <w:divBdr>
        <w:top w:val="none" w:sz="0" w:space="0" w:color="auto"/>
        <w:left w:val="none" w:sz="0" w:space="0" w:color="auto"/>
        <w:bottom w:val="none" w:sz="0" w:space="0" w:color="auto"/>
        <w:right w:val="none" w:sz="0" w:space="0" w:color="auto"/>
      </w:divBdr>
    </w:div>
    <w:div w:id="113675413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11487048">
      <w:bodyDiv w:val="1"/>
      <w:marLeft w:val="0"/>
      <w:marRight w:val="0"/>
      <w:marTop w:val="0"/>
      <w:marBottom w:val="0"/>
      <w:divBdr>
        <w:top w:val="none" w:sz="0" w:space="0" w:color="auto"/>
        <w:left w:val="none" w:sz="0" w:space="0" w:color="auto"/>
        <w:bottom w:val="none" w:sz="0" w:space="0" w:color="auto"/>
        <w:right w:val="none" w:sz="0" w:space="0" w:color="auto"/>
      </w:divBdr>
    </w:div>
    <w:div w:id="1572618260">
      <w:bodyDiv w:val="1"/>
      <w:marLeft w:val="0"/>
      <w:marRight w:val="0"/>
      <w:marTop w:val="0"/>
      <w:marBottom w:val="0"/>
      <w:divBdr>
        <w:top w:val="none" w:sz="0" w:space="0" w:color="auto"/>
        <w:left w:val="none" w:sz="0" w:space="0" w:color="auto"/>
        <w:bottom w:val="none" w:sz="0" w:space="0" w:color="auto"/>
        <w:right w:val="none" w:sz="0" w:space="0" w:color="auto"/>
      </w:divBdr>
    </w:div>
    <w:div w:id="1627736273">
      <w:bodyDiv w:val="1"/>
      <w:marLeft w:val="0"/>
      <w:marRight w:val="0"/>
      <w:marTop w:val="0"/>
      <w:marBottom w:val="0"/>
      <w:divBdr>
        <w:top w:val="none" w:sz="0" w:space="0" w:color="auto"/>
        <w:left w:val="none" w:sz="0" w:space="0" w:color="auto"/>
        <w:bottom w:val="none" w:sz="0" w:space="0" w:color="auto"/>
        <w:right w:val="none" w:sz="0" w:space="0" w:color="auto"/>
      </w:divBdr>
    </w:div>
    <w:div w:id="1660187868">
      <w:bodyDiv w:val="1"/>
      <w:marLeft w:val="0"/>
      <w:marRight w:val="0"/>
      <w:marTop w:val="0"/>
      <w:marBottom w:val="0"/>
      <w:divBdr>
        <w:top w:val="none" w:sz="0" w:space="0" w:color="auto"/>
        <w:left w:val="none" w:sz="0" w:space="0" w:color="auto"/>
        <w:bottom w:val="none" w:sz="0" w:space="0" w:color="auto"/>
        <w:right w:val="none" w:sz="0" w:space="0" w:color="auto"/>
      </w:divBdr>
    </w:div>
    <w:div w:id="1873492204">
      <w:bodyDiv w:val="1"/>
      <w:marLeft w:val="0"/>
      <w:marRight w:val="0"/>
      <w:marTop w:val="0"/>
      <w:marBottom w:val="0"/>
      <w:divBdr>
        <w:top w:val="none" w:sz="0" w:space="0" w:color="auto"/>
        <w:left w:val="none" w:sz="0" w:space="0" w:color="auto"/>
        <w:bottom w:val="none" w:sz="0" w:space="0" w:color="auto"/>
        <w:right w:val="none" w:sz="0" w:space="0" w:color="auto"/>
      </w:divBdr>
    </w:div>
    <w:div w:id="1896694055">
      <w:bodyDiv w:val="1"/>
      <w:marLeft w:val="0"/>
      <w:marRight w:val="0"/>
      <w:marTop w:val="0"/>
      <w:marBottom w:val="0"/>
      <w:divBdr>
        <w:top w:val="none" w:sz="0" w:space="0" w:color="auto"/>
        <w:left w:val="none" w:sz="0" w:space="0" w:color="auto"/>
        <w:bottom w:val="none" w:sz="0" w:space="0" w:color="auto"/>
        <w:right w:val="none" w:sz="0" w:space="0" w:color="auto"/>
      </w:divBdr>
    </w:div>
    <w:div w:id="1936745666">
      <w:bodyDiv w:val="1"/>
      <w:marLeft w:val="0"/>
      <w:marRight w:val="0"/>
      <w:marTop w:val="0"/>
      <w:marBottom w:val="0"/>
      <w:divBdr>
        <w:top w:val="none" w:sz="0" w:space="0" w:color="auto"/>
        <w:left w:val="none" w:sz="0" w:space="0" w:color="auto"/>
        <w:bottom w:val="none" w:sz="0" w:space="0" w:color="auto"/>
        <w:right w:val="none" w:sz="0" w:space="0" w:color="auto"/>
      </w:divBdr>
    </w:div>
    <w:div w:id="2007976791">
      <w:bodyDiv w:val="1"/>
      <w:marLeft w:val="0"/>
      <w:marRight w:val="0"/>
      <w:marTop w:val="0"/>
      <w:marBottom w:val="0"/>
      <w:divBdr>
        <w:top w:val="none" w:sz="0" w:space="0" w:color="auto"/>
        <w:left w:val="none" w:sz="0" w:space="0" w:color="auto"/>
        <w:bottom w:val="none" w:sz="0" w:space="0" w:color="auto"/>
        <w:right w:val="none" w:sz="0" w:space="0" w:color="auto"/>
      </w:divBdr>
    </w:div>
    <w:div w:id="2022705744">
      <w:bodyDiv w:val="1"/>
      <w:marLeft w:val="0"/>
      <w:marRight w:val="0"/>
      <w:marTop w:val="0"/>
      <w:marBottom w:val="0"/>
      <w:divBdr>
        <w:top w:val="none" w:sz="0" w:space="0" w:color="auto"/>
        <w:left w:val="none" w:sz="0" w:space="0" w:color="auto"/>
        <w:bottom w:val="none" w:sz="0" w:space="0" w:color="auto"/>
        <w:right w:val="none" w:sz="0" w:space="0" w:color="auto"/>
      </w:divBdr>
    </w:div>
    <w:div w:id="2027705070">
      <w:bodyDiv w:val="1"/>
      <w:marLeft w:val="0"/>
      <w:marRight w:val="0"/>
      <w:marTop w:val="0"/>
      <w:marBottom w:val="0"/>
      <w:divBdr>
        <w:top w:val="none" w:sz="0" w:space="0" w:color="auto"/>
        <w:left w:val="none" w:sz="0" w:space="0" w:color="auto"/>
        <w:bottom w:val="none" w:sz="0" w:space="0" w:color="auto"/>
        <w:right w:val="none" w:sz="0" w:space="0" w:color="auto"/>
      </w:divBdr>
    </w:div>
    <w:div w:id="205272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gov.au/our-work/chsp/resources" TargetMode="External"/><Relationship Id="rId26" Type="http://schemas.openxmlformats.org/officeDocument/2006/relationships/hyperlink" Target="https://dex.dss.gov.au/document/1836" TargetMode="External"/><Relationship Id="rId39" Type="http://schemas.openxmlformats.org/officeDocument/2006/relationships/hyperlink" Target="https://dex.dss.gov.au/document/1876" TargetMode="External"/><Relationship Id="rId21" Type="http://schemas.openxmlformats.org/officeDocument/2006/relationships/hyperlink" Target="https://dex.dss.gov.au/document/1836" TargetMode="External"/><Relationship Id="rId34" Type="http://schemas.openxmlformats.org/officeDocument/2006/relationships/hyperlink" Target="https://dex.dss.gov.au/training" TargetMode="External"/><Relationship Id="rId42" Type="http://schemas.openxmlformats.org/officeDocument/2006/relationships/hyperlink" Target="https://dex.dss.gov.au/document/1876" TargetMode="External"/><Relationship Id="rId47" Type="http://schemas.openxmlformats.org/officeDocument/2006/relationships/hyperlink" Target="https://dex.dss.gov.au/document/126" TargetMode="External"/><Relationship Id="rId50" Type="http://schemas.openxmlformats.org/officeDocument/2006/relationships/image" Target="media/image5.png"/><Relationship Id="rId55" Type="http://schemas.openxmlformats.org/officeDocument/2006/relationships/hyperlink" Target="https://dex.dss.gov.au/document/331" TargetMode="External"/><Relationship Id="rId63" Type="http://schemas.openxmlformats.org/officeDocument/2006/relationships/image" Target="media/image7.jpeg"/><Relationship Id="rId68" Type="http://schemas.openxmlformats.org/officeDocument/2006/relationships/hyperlink" Target="https://www.communitygrants.gov.au/form/community-grants-hub-online-cont" TargetMode="External"/><Relationship Id="rId76" Type="http://schemas.openxmlformats.org/officeDocument/2006/relationships/image" Target="media/image14.emf"/><Relationship Id="rId7" Type="http://schemas.openxmlformats.org/officeDocument/2006/relationships/settings" Target="settings.xml"/><Relationship Id="rId71" Type="http://schemas.openxmlformats.org/officeDocument/2006/relationships/hyperlink" Target="https://www.health.gov.au/sites/default/files/2025-10/appendix_c_-_chsp_contacts_supports_and_resources_for_providers_and_clients.pdf"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dex.dss.gov.au/training" TargetMode="External"/><Relationship Id="rId11" Type="http://schemas.openxmlformats.org/officeDocument/2006/relationships/footer" Target="footer1.xml"/><Relationship Id="rId24" Type="http://schemas.openxmlformats.org/officeDocument/2006/relationships/hyperlink" Target="https://dex.dss.gov.au/document/1836" TargetMode="External"/><Relationship Id="rId32" Type="http://schemas.openxmlformats.org/officeDocument/2006/relationships/hyperlink" Target="https://www.health.gov.au/resources/publications/dex-exchange-toolkit-stage-1?language=en%22&#64991;HYPERLINK%20%22https://www.health.gov.au/resources/publications/dex-exchange-toolkit-stage-1?language=en" TargetMode="External"/><Relationship Id="rId37" Type="http://schemas.openxmlformats.org/officeDocument/2006/relationships/hyperlink" Target="https://dex.dss.gov.au/document/1871" TargetMode="External"/><Relationship Id="rId40" Type="http://schemas.openxmlformats.org/officeDocument/2006/relationships/hyperlink" Target="https://dex.dss.gov.au/document/1876" TargetMode="External"/><Relationship Id="rId45" Type="http://schemas.openxmlformats.org/officeDocument/2006/relationships/hyperlink" Target="https://dex.dss.gov.au/document/131" TargetMode="External"/><Relationship Id="rId53" Type="http://schemas.openxmlformats.org/officeDocument/2006/relationships/hyperlink" Target="https://dex.dss.gov.au/document/331" TargetMode="External"/><Relationship Id="rId58" Type="http://schemas.openxmlformats.org/officeDocument/2006/relationships/hyperlink" Target="https://dex.dss.gov.au/document/326" TargetMode="External"/><Relationship Id="rId66" Type="http://schemas.openxmlformats.org/officeDocument/2006/relationships/image" Target="media/image7.png"/><Relationship Id="rId74" Type="http://schemas.openxmlformats.org/officeDocument/2006/relationships/image" Target="media/image9.emf"/><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ex.dss.gov.au/training" TargetMode="External"/><Relationship Id="rId10" Type="http://schemas.openxmlformats.org/officeDocument/2006/relationships/endnotes" Target="endnotes.xml"/><Relationship Id="rId19" Type="http://schemas.openxmlformats.org/officeDocument/2006/relationships/hyperlink" Target="https://www.health.gov.au/our-work/chsp/resources" TargetMode="External"/><Relationship Id="rId31" Type="http://schemas.openxmlformats.org/officeDocument/2006/relationships/hyperlink" Target="https://www.health.gov.au/resources/publications/commonwealth-home-support-program-chsp-2025-27-manual" TargetMode="External"/><Relationship Id="rId44" Type="http://schemas.openxmlformats.org/officeDocument/2006/relationships/footer" Target="footer5.xml"/><Relationship Id="rId52" Type="http://schemas.openxmlformats.org/officeDocument/2006/relationships/hyperlink" Target="https://dex.dss.gov.au/document/331" TargetMode="External"/><Relationship Id="rId60" Type="http://schemas.openxmlformats.org/officeDocument/2006/relationships/hyperlink" Target="https://dex.dss.gov.au/training" TargetMode="External"/><Relationship Id="rId65" Type="http://schemas.openxmlformats.org/officeDocument/2006/relationships/image" Target="media/image9.jpeg"/><Relationship Id="rId73" Type="http://schemas.openxmlformats.org/officeDocument/2006/relationships/image" Target="media/image8.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dex.dss.gov.au/document/1836" TargetMode="External"/><Relationship Id="rId27" Type="http://schemas.openxmlformats.org/officeDocument/2006/relationships/hyperlink" Target="https://dex.dss.gov.au/document/1836" TargetMode="External"/><Relationship Id="rId30" Type="http://schemas.openxmlformats.org/officeDocument/2006/relationships/hyperlink" Target="https://www.health.gov.au/resources/publications/commonwealth-home-support-program-chsp-2025-27-manual" TargetMode="External"/><Relationship Id="rId35" Type="http://schemas.openxmlformats.org/officeDocument/2006/relationships/hyperlink" Target="https://dex.dss.gov.au/training" TargetMode="External"/><Relationship Id="rId43" Type="http://schemas.openxmlformats.org/officeDocument/2006/relationships/hyperlink" Target="https://dex.dss.gov.au/document/1876" TargetMode="External"/><Relationship Id="rId48" Type="http://schemas.openxmlformats.org/officeDocument/2006/relationships/hyperlink" Target="https://dex.dss.gov.au/document/126" TargetMode="External"/><Relationship Id="rId56" Type="http://schemas.openxmlformats.org/officeDocument/2006/relationships/hyperlink" Target="https://dex.dss.gov.au/training" TargetMode="External"/><Relationship Id="rId64" Type="http://schemas.openxmlformats.org/officeDocument/2006/relationships/image" Target="media/image6.jpeg"/><Relationship Id="rId69" Type="http://schemas.openxmlformats.org/officeDocument/2006/relationships/hyperlink" Target="https://dex.dss.gov.au/contact" TargetMode="External"/><Relationship Id="rId7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dex.dss.gov.au/document/331" TargetMode="External"/><Relationship Id="rId72" Type="http://schemas.openxmlformats.org/officeDocument/2006/relationships/hyperlink" Target="https://www.health.gov.au/sites/default/files/2025-10/appendix_c_-_chsp_contacts_supports_and_resources_for_providers_and_clients.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dex.dss.gov.au/document/1836" TargetMode="External"/><Relationship Id="rId33" Type="http://schemas.openxmlformats.org/officeDocument/2006/relationships/hyperlink" Target="https://www.health.gov.au/resources/publications/dex-exchange-toolkit-stage-1?language=en%22&#64991;HYPERLINK%20%22https://www.health.gov.au/resources/publications/dex-exchange-toolkit-stage-1?language=en" TargetMode="External"/><Relationship Id="rId38" Type="http://schemas.openxmlformats.org/officeDocument/2006/relationships/hyperlink" Target="https://dex.dss.gov.au/document/1871" TargetMode="External"/><Relationship Id="rId46" Type="http://schemas.openxmlformats.org/officeDocument/2006/relationships/hyperlink" Target="https://dex.dss.gov.au/document/131" TargetMode="External"/><Relationship Id="rId59" Type="http://schemas.openxmlformats.org/officeDocument/2006/relationships/hyperlink" Target="https://dex.dss.gov.au/document/326" TargetMode="External"/><Relationship Id="rId67" Type="http://schemas.openxmlformats.org/officeDocument/2006/relationships/hyperlink" Target="https://www.communitygrants.gov.au/form/community-grants-hub-online-cont" TargetMode="External"/><Relationship Id="rId20" Type="http://schemas.openxmlformats.org/officeDocument/2006/relationships/hyperlink" Target="https://www.health.gov.au/our-work/chsp/resources" TargetMode="External"/><Relationship Id="rId41" Type="http://schemas.openxmlformats.org/officeDocument/2006/relationships/hyperlink" Target="https://dex.dss.gov.au/document/1876" TargetMode="External"/><Relationship Id="rId54" Type="http://schemas.openxmlformats.org/officeDocument/2006/relationships/hyperlink" Target="https://dex.dss.gov.au/document/331" TargetMode="External"/><Relationship Id="rId62" Type="http://schemas.openxmlformats.org/officeDocument/2006/relationships/image" Target="media/image5.jpeg"/><Relationship Id="rId70" Type="http://schemas.openxmlformats.org/officeDocument/2006/relationships/hyperlink" Target="https://dex.dss.gov.au/contact" TargetMode="External"/><Relationship Id="rId75"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dex.dss.gov.au/document/1836" TargetMode="External"/><Relationship Id="rId28" Type="http://schemas.openxmlformats.org/officeDocument/2006/relationships/hyperlink" Target="https://dex.dss.gov.au/training" TargetMode="External"/><Relationship Id="rId36" Type="http://schemas.openxmlformats.org/officeDocument/2006/relationships/hyperlink" Target="https://dex.dss.gov.au/document/1871" TargetMode="External"/><Relationship Id="rId49" Type="http://schemas.openxmlformats.org/officeDocument/2006/relationships/image" Target="media/image4.png"/><Relationship Id="rId57" Type="http://schemas.openxmlformats.org/officeDocument/2006/relationships/hyperlink" Target="https://dex.dss.gov.au/train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dikc\Downloads\Aged%20Care%20A4%20report%20teal.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Andrew Glenn</DisplayName>
        <AccountId>3338</AccountId>
        <AccountType/>
      </UserInfo>
    </SharedWithUsers>
    <DateCreated xmlns="12f7b466-49fa-4efd-8558-afd11113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BD3C4191-9598-49DB-9952-4ABC0C6FD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0248287d-23c7-4a2a-a3e0-c0447c1b254b"/>
    <ds:schemaRef ds:uri="http://schemas.microsoft.com/office/2006/metadata/properties"/>
    <ds:schemaRef ds:uri="12f7b466-49fa-4efd-8558-afd11113d64c"/>
    <ds:schemaRef ds:uri="http://www.w3.org/XML/1998/namespace"/>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A4 report teal.dotx</Template>
  <TotalTime>4</TotalTime>
  <Pages>15</Pages>
  <Words>2536</Words>
  <Characters>16262</Characters>
  <Application>Microsoft Office Word</Application>
  <DocSecurity>0</DocSecurity>
  <Lines>135</Lines>
  <Paragraphs>37</Paragraphs>
  <ScaleCrop>false</ScaleCrop>
  <HeadingPairs>
    <vt:vector size="2" baseType="variant">
      <vt:variant>
        <vt:lpstr>Title</vt:lpstr>
      </vt:variant>
      <vt:variant>
        <vt:i4>1</vt:i4>
      </vt:variant>
    </vt:vector>
  </HeadingPairs>
  <TitlesOfParts>
    <vt:vector size="1" baseType="lpstr">
      <vt:lpstr>Commonwealth Home Support Program – Data Exchange Toolkit – Stage 2</vt:lpstr>
    </vt:vector>
  </TitlesOfParts>
  <Manager/>
  <Company/>
  <LinksUpToDate>false</LinksUpToDate>
  <CharactersWithSpaces>18761</CharactersWithSpaces>
  <SharedDoc>false</SharedDoc>
  <HyperlinkBase/>
  <HLinks>
    <vt:vector size="168" baseType="variant">
      <vt:variant>
        <vt:i4>2818111</vt:i4>
      </vt:variant>
      <vt:variant>
        <vt:i4>78</vt:i4>
      </vt:variant>
      <vt:variant>
        <vt:i4>0</vt:i4>
      </vt:variant>
      <vt:variant>
        <vt:i4>5</vt:i4>
      </vt:variant>
      <vt:variant>
        <vt:lpwstr>C:\Users\tryona\Downloads\agedcareengagement.health.gov.au</vt:lpwstr>
      </vt:variant>
      <vt:variant>
        <vt:lpwstr/>
      </vt:variant>
      <vt:variant>
        <vt:i4>7798858</vt:i4>
      </vt:variant>
      <vt:variant>
        <vt:i4>75</vt:i4>
      </vt:variant>
      <vt:variant>
        <vt:i4>0</vt:i4>
      </vt:variant>
      <vt:variant>
        <vt:i4>5</vt:i4>
      </vt:variant>
      <vt:variant>
        <vt:lpwstr/>
      </vt:variant>
      <vt:variant>
        <vt:lpwstr>_Creating_and_entering</vt:lpwstr>
      </vt:variant>
      <vt:variant>
        <vt:i4>1114177</vt:i4>
      </vt:variant>
      <vt:variant>
        <vt:i4>72</vt:i4>
      </vt:variant>
      <vt:variant>
        <vt:i4>0</vt:i4>
      </vt:variant>
      <vt:variant>
        <vt:i4>5</vt:i4>
      </vt:variant>
      <vt:variant>
        <vt:lpwstr>https://www.health.gov.au/resources/publications/data-exchange-dictionary-stage-1</vt:lpwstr>
      </vt:variant>
      <vt:variant>
        <vt:lpwstr/>
      </vt:variant>
      <vt:variant>
        <vt:i4>2752558</vt:i4>
      </vt:variant>
      <vt:variant>
        <vt:i4>69</vt:i4>
      </vt:variant>
      <vt:variant>
        <vt:i4>0</vt:i4>
      </vt:variant>
      <vt:variant>
        <vt:i4>5</vt:i4>
      </vt:variant>
      <vt:variant>
        <vt:lpwstr>https://dex.dss.gov.au/document/126</vt:lpwstr>
      </vt:variant>
      <vt:variant>
        <vt:lpwstr/>
      </vt:variant>
      <vt:variant>
        <vt:i4>2687020</vt:i4>
      </vt:variant>
      <vt:variant>
        <vt:i4>66</vt:i4>
      </vt:variant>
      <vt:variant>
        <vt:i4>0</vt:i4>
      </vt:variant>
      <vt:variant>
        <vt:i4>5</vt:i4>
      </vt:variant>
      <vt:variant>
        <vt:lpwstr>https://dex.dss.gov.au/document/311</vt:lpwstr>
      </vt:variant>
      <vt:variant>
        <vt:lpwstr/>
      </vt:variant>
      <vt:variant>
        <vt:i4>2752558</vt:i4>
      </vt:variant>
      <vt:variant>
        <vt:i4>63</vt:i4>
      </vt:variant>
      <vt:variant>
        <vt:i4>0</vt:i4>
      </vt:variant>
      <vt:variant>
        <vt:i4>5</vt:i4>
      </vt:variant>
      <vt:variant>
        <vt:lpwstr>https://dex.dss.gov.au/document/126</vt:lpwstr>
      </vt:variant>
      <vt:variant>
        <vt:lpwstr/>
      </vt:variant>
      <vt:variant>
        <vt:i4>2818094</vt:i4>
      </vt:variant>
      <vt:variant>
        <vt:i4>60</vt:i4>
      </vt:variant>
      <vt:variant>
        <vt:i4>0</vt:i4>
      </vt:variant>
      <vt:variant>
        <vt:i4>5</vt:i4>
      </vt:variant>
      <vt:variant>
        <vt:lpwstr>https://dex.dss.gov.au/document/131</vt:lpwstr>
      </vt:variant>
      <vt:variant>
        <vt:lpwstr/>
      </vt:variant>
      <vt:variant>
        <vt:i4>2752556</vt:i4>
      </vt:variant>
      <vt:variant>
        <vt:i4>57</vt:i4>
      </vt:variant>
      <vt:variant>
        <vt:i4>0</vt:i4>
      </vt:variant>
      <vt:variant>
        <vt:i4>5</vt:i4>
      </vt:variant>
      <vt:variant>
        <vt:lpwstr>https://dex.dss.gov.au/document/326</vt:lpwstr>
      </vt:variant>
      <vt:variant>
        <vt:lpwstr/>
      </vt:variant>
      <vt:variant>
        <vt:i4>7471214</vt:i4>
      </vt:variant>
      <vt:variant>
        <vt:i4>54</vt:i4>
      </vt:variant>
      <vt:variant>
        <vt:i4>0</vt:i4>
      </vt:variant>
      <vt:variant>
        <vt:i4>5</vt:i4>
      </vt:variant>
      <vt:variant>
        <vt:lpwstr>https://www.health.gov.au/our-work/chsp/reforms</vt:lpwstr>
      </vt:variant>
      <vt:variant>
        <vt:lpwstr/>
      </vt:variant>
      <vt:variant>
        <vt:i4>2883628</vt:i4>
      </vt:variant>
      <vt:variant>
        <vt:i4>51</vt:i4>
      </vt:variant>
      <vt:variant>
        <vt:i4>0</vt:i4>
      </vt:variant>
      <vt:variant>
        <vt:i4>5</vt:i4>
      </vt:variant>
      <vt:variant>
        <vt:lpwstr>https://dex.dss.gov.au/document/346</vt:lpwstr>
      </vt:variant>
      <vt:variant>
        <vt:lpwstr/>
      </vt:variant>
      <vt:variant>
        <vt:i4>2752556</vt:i4>
      </vt:variant>
      <vt:variant>
        <vt:i4>48</vt:i4>
      </vt:variant>
      <vt:variant>
        <vt:i4>0</vt:i4>
      </vt:variant>
      <vt:variant>
        <vt:i4>5</vt:i4>
      </vt:variant>
      <vt:variant>
        <vt:lpwstr>https://dex.dss.gov.au/document/326</vt:lpwstr>
      </vt:variant>
      <vt:variant>
        <vt:lpwstr/>
      </vt:variant>
      <vt:variant>
        <vt:i4>6225946</vt:i4>
      </vt:variant>
      <vt:variant>
        <vt:i4>45</vt:i4>
      </vt:variant>
      <vt:variant>
        <vt:i4>0</vt:i4>
      </vt:variant>
      <vt:variant>
        <vt:i4>5</vt:i4>
      </vt:variant>
      <vt:variant>
        <vt:lpwstr>https://www.health.gov.au/contacts/state-funding-arrangement-managers-for-the-commonwealth-home-support-programme</vt:lpwstr>
      </vt:variant>
      <vt:variant>
        <vt:lpwstr/>
      </vt:variant>
      <vt:variant>
        <vt:i4>3080237</vt:i4>
      </vt:variant>
      <vt:variant>
        <vt:i4>42</vt:i4>
      </vt:variant>
      <vt:variant>
        <vt:i4>0</vt:i4>
      </vt:variant>
      <vt:variant>
        <vt:i4>5</vt:i4>
      </vt:variant>
      <vt:variant>
        <vt:lpwstr>https://dex.dss.gov.au/document/271</vt:lpwstr>
      </vt:variant>
      <vt:variant>
        <vt:lpwstr/>
      </vt:variant>
      <vt:variant>
        <vt:i4>3014701</vt:i4>
      </vt:variant>
      <vt:variant>
        <vt:i4>39</vt:i4>
      </vt:variant>
      <vt:variant>
        <vt:i4>0</vt:i4>
      </vt:variant>
      <vt:variant>
        <vt:i4>5</vt:i4>
      </vt:variant>
      <vt:variant>
        <vt:lpwstr>https://dex.dss.gov.au/document/266</vt:lpwstr>
      </vt:variant>
      <vt:variant>
        <vt:lpwstr/>
      </vt:variant>
      <vt:variant>
        <vt:i4>3014699</vt:i4>
      </vt:variant>
      <vt:variant>
        <vt:i4>36</vt:i4>
      </vt:variant>
      <vt:variant>
        <vt:i4>0</vt:i4>
      </vt:variant>
      <vt:variant>
        <vt:i4>5</vt:i4>
      </vt:variant>
      <vt:variant>
        <vt:lpwstr>https://dex.dss.gov.au/document/46</vt:lpwstr>
      </vt:variant>
      <vt:variant>
        <vt:lpwstr/>
      </vt:variant>
      <vt:variant>
        <vt:i4>3342395</vt:i4>
      </vt:variant>
      <vt:variant>
        <vt:i4>33</vt:i4>
      </vt:variant>
      <vt:variant>
        <vt:i4>0</vt:i4>
      </vt:variant>
      <vt:variant>
        <vt:i4>5</vt:i4>
      </vt:variant>
      <vt:variant>
        <vt:lpwstr>https://dex.dss.gov.au/</vt:lpwstr>
      </vt:variant>
      <vt:variant>
        <vt:lpwstr/>
      </vt:variant>
      <vt:variant>
        <vt:i4>6357038</vt:i4>
      </vt:variant>
      <vt:variant>
        <vt:i4>30</vt:i4>
      </vt:variant>
      <vt:variant>
        <vt:i4>0</vt:i4>
      </vt:variant>
      <vt:variant>
        <vt:i4>5</vt:i4>
      </vt:variant>
      <vt:variant>
        <vt:lpwstr>https://dex.dss.gov.au/training/task-cards</vt:lpwstr>
      </vt:variant>
      <vt:variant>
        <vt:lpwstr/>
      </vt:variant>
      <vt:variant>
        <vt:i4>262267</vt:i4>
      </vt:variant>
      <vt:variant>
        <vt:i4>27</vt:i4>
      </vt:variant>
      <vt:variant>
        <vt:i4>0</vt:i4>
      </vt:variant>
      <vt:variant>
        <vt:i4>5</vt:i4>
      </vt:variant>
      <vt:variant>
        <vt:lpwstr/>
      </vt:variant>
      <vt:variant>
        <vt:lpwstr>_Appendix_A:_Stage</vt:lpwstr>
      </vt:variant>
      <vt:variant>
        <vt:i4>7209002</vt:i4>
      </vt:variant>
      <vt:variant>
        <vt:i4>24</vt:i4>
      </vt:variant>
      <vt:variant>
        <vt:i4>0</vt:i4>
      </vt:variant>
      <vt:variant>
        <vt:i4>5</vt:i4>
      </vt:variant>
      <vt:variant>
        <vt:lpwstr>https://www.health.gov.au/resources/publications/chsp-service-catalogue-2025-27?language=en</vt:lpwstr>
      </vt:variant>
      <vt:variant>
        <vt:lpwstr/>
      </vt:variant>
      <vt:variant>
        <vt:i4>3538992</vt:i4>
      </vt:variant>
      <vt:variant>
        <vt:i4>21</vt:i4>
      </vt:variant>
      <vt:variant>
        <vt:i4>0</vt:i4>
      </vt:variant>
      <vt:variant>
        <vt:i4>5</vt:i4>
      </vt:variant>
      <vt:variant>
        <vt:lpwstr>https://www.health.gov.au/resources/publications/chsp-service-catalogue-2025-27</vt:lpwstr>
      </vt:variant>
      <vt:variant>
        <vt:lpwstr/>
      </vt:variant>
      <vt:variant>
        <vt:i4>3473463</vt:i4>
      </vt:variant>
      <vt:variant>
        <vt:i4>18</vt:i4>
      </vt:variant>
      <vt:variant>
        <vt:i4>0</vt:i4>
      </vt:variant>
      <vt:variant>
        <vt:i4>5</vt:i4>
      </vt:variant>
      <vt:variant>
        <vt:lpwstr>https://www.health.gov.au/resources/publications/commonwealth-home-support-program-chsp-2025-27-manual</vt:lpwstr>
      </vt:variant>
      <vt:variant>
        <vt:lpwstr/>
      </vt:variant>
      <vt:variant>
        <vt:i4>2490470</vt:i4>
      </vt:variant>
      <vt:variant>
        <vt:i4>15</vt:i4>
      </vt:variant>
      <vt:variant>
        <vt:i4>0</vt:i4>
      </vt:variant>
      <vt:variant>
        <vt:i4>5</vt:i4>
      </vt:variant>
      <vt:variant>
        <vt:lpwstr>https://dex.dss.gov.au/training</vt:lpwstr>
      </vt:variant>
      <vt:variant>
        <vt:lpwstr/>
      </vt:variant>
      <vt:variant>
        <vt:i4>6160452</vt:i4>
      </vt:variant>
      <vt:variant>
        <vt:i4>12</vt:i4>
      </vt:variant>
      <vt:variant>
        <vt:i4>0</vt:i4>
      </vt:variant>
      <vt:variant>
        <vt:i4>5</vt:i4>
      </vt:variant>
      <vt:variant>
        <vt:lpwstr>https://dex.dss.gov.au/sites/default/files/documents/2025-06/2541-chsp-dex-protocols-july.pdf</vt:lpwstr>
      </vt:variant>
      <vt:variant>
        <vt:lpwstr/>
      </vt:variant>
      <vt:variant>
        <vt:i4>5308431</vt:i4>
      </vt:variant>
      <vt:variant>
        <vt:i4>9</vt:i4>
      </vt:variant>
      <vt:variant>
        <vt:i4>0</vt:i4>
      </vt:variant>
      <vt:variant>
        <vt:i4>5</vt:i4>
      </vt:variant>
      <vt:variant>
        <vt:lpwstr>https://www.health.gov.au/resources/collections/chsp-2025-27-extension-resources?language=en</vt:lpwstr>
      </vt:variant>
      <vt:variant>
        <vt:lpwstr/>
      </vt:variant>
      <vt:variant>
        <vt:i4>3473463</vt:i4>
      </vt:variant>
      <vt:variant>
        <vt:i4>6</vt:i4>
      </vt:variant>
      <vt:variant>
        <vt:i4>0</vt:i4>
      </vt:variant>
      <vt:variant>
        <vt:i4>5</vt:i4>
      </vt:variant>
      <vt:variant>
        <vt:lpwstr>https://www.health.gov.au/resources/publications/commonwealth-home-support-program-chsp-2025-27-manual</vt:lpwstr>
      </vt:variant>
      <vt:variant>
        <vt:lpwstr/>
      </vt:variant>
      <vt:variant>
        <vt:i4>4784221</vt:i4>
      </vt:variant>
      <vt:variant>
        <vt:i4>3</vt:i4>
      </vt:variant>
      <vt:variant>
        <vt:i4>0</vt:i4>
      </vt:variant>
      <vt:variant>
        <vt:i4>5</vt:i4>
      </vt:variant>
      <vt:variant>
        <vt:lpwstr>https://www.health.gov.au/resources/publications/data-exchange-dictionary-stage-1?language=en</vt:lpwstr>
      </vt:variant>
      <vt:variant>
        <vt:lpwstr/>
      </vt:variant>
      <vt:variant>
        <vt:i4>2490470</vt:i4>
      </vt:variant>
      <vt:variant>
        <vt:i4>0</vt:i4>
      </vt:variant>
      <vt:variant>
        <vt:i4>0</vt:i4>
      </vt:variant>
      <vt:variant>
        <vt:i4>5</vt:i4>
      </vt:variant>
      <vt:variant>
        <vt:lpwstr>https://dex.dss.gov.au/training</vt:lpwstr>
      </vt:variant>
      <vt:variant>
        <vt:lpwstr/>
      </vt:variant>
      <vt:variant>
        <vt:i4>7471214</vt:i4>
      </vt:variant>
      <vt:variant>
        <vt:i4>0</vt:i4>
      </vt:variant>
      <vt:variant>
        <vt:i4>0</vt:i4>
      </vt:variant>
      <vt:variant>
        <vt:i4>5</vt:i4>
      </vt:variant>
      <vt:variant>
        <vt:lpwstr>https://www.health.gov.au/our-work/chsp/reforms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Home Support Program – Data Exchange Toolkit – Stage 2</dc:title>
  <dc:subject>Aged Care</dc:subject>
  <dc:creator>Australian Government Department of Health, Disability and Ageing</dc:creator>
  <cp:keywords>Aged Care, Senior Australians [SEC=OFFICIAL]</cp:keywords>
  <dc:description>_x000d_
 _x000d_
</dc:description>
  <cp:lastPrinted>2025-03-26T02:27:00Z</cp:lastPrinted>
  <dcterms:created xsi:type="dcterms:W3CDTF">2025-11-04T00:02:00Z</dcterms:created>
  <dcterms:modified xsi:type="dcterms:W3CDTF">2025-11-25T00:00:00Z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ClassificationContentMarkingHeaderShapeIds">
    <vt:lpwstr>31d02354,166036e0,5c2f3a3b,626884a2</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73132204,7f996070,73715dfe,69b2be6e,76b82709,3973b179,7322a8d6</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2025-08-27T05:11:19Z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c78b0c96-3ab1-4068-ba53-889551b33b0f</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