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ABACF" w14:textId="1870056A" w:rsidR="009F154D" w:rsidRPr="00A54821" w:rsidRDefault="009F154D" w:rsidP="009F154D">
      <w:pPr>
        <w:pStyle w:val="Heading1"/>
      </w:pPr>
      <w:r w:rsidRPr="00030962">
        <w:t>National Aged Care Quality Indicator Program</w:t>
      </w:r>
      <w:r w:rsidRPr="00A54821">
        <w:t xml:space="preserve"> (QI Program)</w:t>
      </w:r>
    </w:p>
    <w:p w14:paraId="4EAD9514" w14:textId="55CFA840" w:rsidR="009F154D" w:rsidRDefault="009F154D" w:rsidP="009F154D">
      <w:pPr>
        <w:pStyle w:val="Heading2"/>
      </w:pPr>
      <w:r w:rsidRPr="00030962">
        <w:t xml:space="preserve">Quick Reference Guide: </w:t>
      </w:r>
      <w:r w:rsidR="00501D48">
        <w:t>Workforce</w:t>
      </w:r>
    </w:p>
    <w:p w14:paraId="31FCAE1D" w14:textId="001D1873" w:rsidR="00CB3456" w:rsidRPr="00CB3456" w:rsidRDefault="00CB3456" w:rsidP="00CB3456">
      <w:bookmarkStart w:id="0" w:name="_Hlk76475040"/>
      <w:r>
        <w:t xml:space="preserve">This guide </w:t>
      </w:r>
      <w:r w:rsidR="112CD65F">
        <w:t>helps</w:t>
      </w:r>
      <w:r>
        <w:t xml:space="preserve"> </w:t>
      </w:r>
      <w:r w:rsidR="00E96C5F">
        <w:t xml:space="preserve">registered </w:t>
      </w:r>
      <w:r>
        <w:t xml:space="preserve">providers of </w:t>
      </w:r>
      <w:r w:rsidR="00E96C5F">
        <w:t xml:space="preserve">approved </w:t>
      </w:r>
      <w:r>
        <w:t xml:space="preserve">residential care </w:t>
      </w:r>
      <w:r w:rsidR="00E96C5F">
        <w:t xml:space="preserve">homes </w:t>
      </w:r>
      <w:r w:rsidR="008706E7">
        <w:t xml:space="preserve">(providers) </w:t>
      </w:r>
      <w:r>
        <w:t xml:space="preserve">to collect and report data on </w:t>
      </w:r>
      <w:r w:rsidR="00501D48">
        <w:t>workforce</w:t>
      </w:r>
      <w:r>
        <w:t xml:space="preserve"> for the QI Program. </w:t>
      </w:r>
    </w:p>
    <w:p w14:paraId="45B05E2F" w14:textId="624A9FE7" w:rsidR="00CB3456" w:rsidRPr="00CB3456" w:rsidRDefault="001B5DD0" w:rsidP="00CB3456">
      <w:r>
        <w:t>You must report t</w:t>
      </w:r>
      <w:r w:rsidR="00CB3456" w:rsidRPr="00CB3456">
        <w:t xml:space="preserve">he </w:t>
      </w:r>
      <w:r w:rsidR="00501D48">
        <w:t>workforce</w:t>
      </w:r>
      <w:r w:rsidR="00CB3456" w:rsidRPr="00CB3456">
        <w:t xml:space="preserve"> quality indicator against: </w:t>
      </w:r>
    </w:p>
    <w:tbl>
      <w:tblPr>
        <w:tblW w:w="101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8775"/>
      </w:tblGrid>
      <w:tr w:rsidR="009F154D" w:rsidRPr="006541E8" w14:paraId="566D7D0A" w14:textId="77777777" w:rsidTr="00FA1485">
        <w:trPr>
          <w:trHeight w:val="1061"/>
        </w:trPr>
        <w:tc>
          <w:tcPr>
            <w:tcW w:w="1410" w:type="dxa"/>
            <w:tcBorders>
              <w:top w:val="single" w:sz="6" w:space="0" w:color="B2B7B7"/>
              <w:left w:val="single" w:sz="6" w:space="0" w:color="B2B7B7"/>
              <w:bottom w:val="single" w:sz="6" w:space="0" w:color="B2B7B7"/>
              <w:right w:val="single" w:sz="6" w:space="0" w:color="B2B7B7"/>
            </w:tcBorders>
            <w:hideMark/>
          </w:tcPr>
          <w:p w14:paraId="3580F27A" w14:textId="2F218291" w:rsidR="009F154D" w:rsidRPr="006541E8" w:rsidRDefault="006230CE" w:rsidP="00B132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9AC034" wp14:editId="0856B944">
                  <wp:extent cx="693455" cy="693915"/>
                  <wp:effectExtent l="0" t="0" r="0" b="0"/>
                  <wp:docPr id="505611450" name="Picture 505611450" descr="An icon of three people in a triangular shape (two at back and one at front) represent the Workforce quality indicat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611450" name="Picture 505611450" descr="An icon of three people in a triangular shape (two at back and one at front) represent the Workforce quality indicat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939" cy="697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  <w:tcBorders>
              <w:top w:val="single" w:sz="6" w:space="0" w:color="B2B7B7"/>
              <w:left w:val="single" w:sz="6" w:space="0" w:color="B2B7B7"/>
              <w:bottom w:val="single" w:sz="6" w:space="0" w:color="B2B7B7"/>
              <w:right w:val="single" w:sz="6" w:space="0" w:color="B2B7B7"/>
            </w:tcBorders>
            <w:shd w:val="clear" w:color="auto" w:fill="F1F2F2"/>
          </w:tcPr>
          <w:p w14:paraId="2EE30617" w14:textId="5CBAC2D1" w:rsidR="009F154D" w:rsidRPr="00280E4D" w:rsidRDefault="00CB3456" w:rsidP="00B132AE">
            <w:pPr>
              <w:pStyle w:val="ListParagraph"/>
              <w:ind w:left="1080"/>
              <w:rPr>
                <w:b/>
                <w:bCs/>
              </w:rPr>
            </w:pPr>
            <w:r w:rsidRPr="00CB3456">
              <w:rPr>
                <w:b/>
                <w:bCs/>
              </w:rPr>
              <w:t xml:space="preserve">Percentage of </w:t>
            </w:r>
            <w:r w:rsidR="00501D48">
              <w:rPr>
                <w:b/>
                <w:bCs/>
              </w:rPr>
              <w:t>staff turnover</w:t>
            </w:r>
            <w:r w:rsidRPr="00CB3456">
              <w:rPr>
                <w:b/>
                <w:bCs/>
              </w:rPr>
              <w:t> </w:t>
            </w:r>
          </w:p>
        </w:tc>
      </w:tr>
    </w:tbl>
    <w:bookmarkEnd w:id="0"/>
    <w:p w14:paraId="01FB4C6C" w14:textId="6251B73C" w:rsidR="00C961E9" w:rsidRDefault="00806066" w:rsidP="001B5DD0">
      <w:pPr>
        <w:rPr>
          <w:lang w:val="en-US"/>
        </w:rPr>
      </w:pPr>
      <w:r>
        <w:rPr>
          <w:lang w:val="en-US"/>
        </w:rPr>
        <w:t xml:space="preserve">Providers </w:t>
      </w:r>
      <w:r w:rsidR="00C961E9" w:rsidRPr="00C961E9">
        <w:rPr>
          <w:lang w:val="en-US"/>
        </w:rPr>
        <w:t xml:space="preserve">are expected to have a workforce that is sufficient, skilled and qualified, to provide safe, </w:t>
      </w:r>
      <w:r w:rsidR="00E71D76">
        <w:rPr>
          <w:lang w:val="en-US"/>
        </w:rPr>
        <w:t>person-centred</w:t>
      </w:r>
      <w:r w:rsidR="00C961E9" w:rsidRPr="00C961E9">
        <w:rPr>
          <w:lang w:val="en-US"/>
        </w:rPr>
        <w:t xml:space="preserve"> and quality care and services. Workforce turnover reduces familiarity with </w:t>
      </w:r>
      <w:r w:rsidR="008F59DF">
        <w:rPr>
          <w:lang w:val="en-US"/>
        </w:rPr>
        <w:t>resident</w:t>
      </w:r>
      <w:r w:rsidR="00C961E9" w:rsidRPr="00C961E9">
        <w:rPr>
          <w:lang w:val="en-US"/>
        </w:rPr>
        <w:t>s and continuity of care.</w:t>
      </w:r>
    </w:p>
    <w:p w14:paraId="4D335C48" w14:textId="4000ED3F" w:rsidR="00CA10F3" w:rsidRDefault="00CA10F3" w:rsidP="001B5DD0">
      <w:r w:rsidRPr="00CA10F3">
        <w:t xml:space="preserve">For the purposes of the QI Program, staff are considered </w:t>
      </w:r>
      <w:r w:rsidRPr="00CA10F3">
        <w:rPr>
          <w:b/>
          <w:bCs/>
        </w:rPr>
        <w:t>employed</w:t>
      </w:r>
      <w:r w:rsidRPr="00CA10F3">
        <w:t xml:space="preserve"> when they have worked at least 120 hours in the previous </w:t>
      </w:r>
      <w:r w:rsidR="00F7464A">
        <w:t>reporting period (</w:t>
      </w:r>
      <w:r w:rsidRPr="00CA10F3">
        <w:t>quarter</w:t>
      </w:r>
      <w:r w:rsidR="00F7464A">
        <w:t>)</w:t>
      </w:r>
      <w:r w:rsidRPr="00CA10F3">
        <w:t>. All staff that meet this definition are included, irrespective of the type of employment (e.g. this includes permanent, part-time, casual, contractors, and agency staff).</w:t>
      </w:r>
    </w:p>
    <w:p w14:paraId="08ABEC9D" w14:textId="5491E482" w:rsidR="00703123" w:rsidRDefault="00703123" w:rsidP="001B5DD0">
      <w:pPr>
        <w:pStyle w:val="Heading3"/>
        <w:spacing w:after="240"/>
        <w:rPr>
          <w:rFonts w:eastAsiaTheme="minorHAnsi" w:cstheme="minorBidi"/>
          <w:b w:val="0"/>
          <w:color w:val="auto"/>
          <w:sz w:val="24"/>
        </w:rPr>
      </w:pPr>
      <w:r w:rsidRPr="00703123">
        <w:rPr>
          <w:rFonts w:eastAsiaTheme="minorHAnsi" w:cstheme="minorBidi"/>
          <w:b w:val="0"/>
          <w:color w:val="auto"/>
          <w:sz w:val="24"/>
        </w:rPr>
        <w:t xml:space="preserve">For the purposes of the QI Program, </w:t>
      </w:r>
      <w:r w:rsidRPr="00703123">
        <w:rPr>
          <w:rFonts w:eastAsiaTheme="minorHAnsi" w:cstheme="minorBidi"/>
          <w:bCs/>
          <w:color w:val="auto"/>
          <w:sz w:val="24"/>
        </w:rPr>
        <w:t>staff who stopped working</w:t>
      </w:r>
      <w:r w:rsidRPr="00703123">
        <w:rPr>
          <w:rFonts w:eastAsiaTheme="minorHAnsi" w:cstheme="minorBidi"/>
          <w:b w:val="0"/>
          <w:color w:val="auto"/>
          <w:sz w:val="24"/>
        </w:rPr>
        <w:t xml:space="preserve"> refers to staff members who have a period of at least 60 consecutive days in the current quarter in which they have not worked at the </w:t>
      </w:r>
      <w:r w:rsidR="008F59DF">
        <w:rPr>
          <w:rFonts w:eastAsiaTheme="minorHAnsi" w:cstheme="minorBidi"/>
          <w:b w:val="0"/>
          <w:color w:val="auto"/>
          <w:sz w:val="24"/>
        </w:rPr>
        <w:t>aged care home</w:t>
      </w:r>
      <w:r w:rsidRPr="00703123">
        <w:rPr>
          <w:rFonts w:eastAsiaTheme="minorHAnsi" w:cstheme="minorBidi"/>
          <w:b w:val="0"/>
          <w:color w:val="auto"/>
          <w:sz w:val="24"/>
        </w:rPr>
        <w:t>.</w:t>
      </w:r>
    </w:p>
    <w:p w14:paraId="46FF278A" w14:textId="4BF61E6F" w:rsidR="009F154D" w:rsidRDefault="009F154D" w:rsidP="00232A71">
      <w:pPr>
        <w:pStyle w:val="Heading3"/>
        <w:spacing w:after="240"/>
      </w:pPr>
      <w:r>
        <w:t xml:space="preserve">Collect </w:t>
      </w:r>
      <w:r w:rsidR="00D76A23">
        <w:t xml:space="preserve">workforce </w:t>
      </w:r>
      <w:r>
        <w:t>data</w:t>
      </w:r>
    </w:p>
    <w:p w14:paraId="7281C6EF" w14:textId="77777777" w:rsidR="00E83627" w:rsidRPr="00E83627" w:rsidRDefault="00E83627" w:rsidP="00232A71">
      <w:pPr>
        <w:pStyle w:val="FrameIcon1"/>
        <w:framePr w:wrap="around"/>
        <w:spacing w:line="276" w:lineRule="auto"/>
        <w:rPr>
          <w:rFonts w:ascii="Arial" w:hAnsi="Arial" w:cs="Arial"/>
          <w:sz w:val="24"/>
          <w:szCs w:val="32"/>
        </w:rPr>
      </w:pPr>
      <w:r w:rsidRPr="00E83627">
        <w:rPr>
          <w:rFonts w:ascii="Arial" w:hAnsi="Arial" w:cs="Arial"/>
          <w:sz w:val="24"/>
          <w:szCs w:val="32"/>
        </w:rPr>
        <w:drawing>
          <wp:inline distT="0" distB="0" distL="0" distR="0" wp14:anchorId="63944129" wp14:editId="4994A7A6">
            <wp:extent cx="330546" cy="363600"/>
            <wp:effectExtent l="0" t="0" r="0" b="0"/>
            <wp:docPr id="22" name="Picture 22" descr="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alendar 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6" cy="3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98412" w14:textId="2D1C263A" w:rsidR="001C1281" w:rsidRDefault="00E83627" w:rsidP="00232A71">
      <w:pPr>
        <w:pStyle w:val="DoubleIndentText"/>
        <w:spacing w:after="240" w:line="276" w:lineRule="auto"/>
        <w:rPr>
          <w:rFonts w:ascii="Arial" w:hAnsi="Arial" w:cs="Arial"/>
          <w:sz w:val="24"/>
          <w:szCs w:val="32"/>
          <w:lang w:val="en-US"/>
        </w:rPr>
      </w:pPr>
      <w:r w:rsidRPr="00E83627">
        <w:rPr>
          <w:rFonts w:ascii="Arial" w:hAnsi="Arial" w:cs="Arial"/>
          <w:sz w:val="24"/>
          <w:szCs w:val="32"/>
          <w:lang w:val="en-US"/>
        </w:rPr>
        <w:t xml:space="preserve">Complete a </w:t>
      </w:r>
      <w:r w:rsidR="00274322" w:rsidRPr="00274322">
        <w:rPr>
          <w:rFonts w:ascii="Arial" w:hAnsi="Arial" w:cs="Arial"/>
          <w:sz w:val="24"/>
          <w:szCs w:val="32"/>
          <w:lang w:val="en-US"/>
        </w:rPr>
        <w:t xml:space="preserve">single review of staff records for each staff member who worked any hours at the </w:t>
      </w:r>
      <w:r w:rsidR="008F59DF">
        <w:rPr>
          <w:rFonts w:ascii="Arial" w:hAnsi="Arial" w:cs="Arial"/>
          <w:sz w:val="24"/>
          <w:szCs w:val="32"/>
          <w:lang w:val="en-US"/>
        </w:rPr>
        <w:t>aged care home</w:t>
      </w:r>
      <w:r w:rsidR="00274322" w:rsidRPr="00274322">
        <w:rPr>
          <w:rFonts w:ascii="Arial" w:hAnsi="Arial" w:cs="Arial"/>
          <w:sz w:val="24"/>
          <w:szCs w:val="32"/>
          <w:lang w:val="en-US"/>
        </w:rPr>
        <w:t xml:space="preserve"> as either service managers, nurse practitioners or registered </w:t>
      </w:r>
      <w:r w:rsidR="00274322" w:rsidRPr="00274322">
        <w:rPr>
          <w:rFonts w:ascii="Arial" w:hAnsi="Arial" w:cs="Arial"/>
          <w:sz w:val="24"/>
          <w:szCs w:val="32"/>
          <w:lang w:val="en-US"/>
        </w:rPr>
        <w:lastRenderedPageBreak/>
        <w:t xml:space="preserve">nurses, enrolled nurses or personal care </w:t>
      </w:r>
      <w:r w:rsidR="0029044B">
        <w:rPr>
          <w:rFonts w:ascii="Arial" w:hAnsi="Arial" w:cs="Arial"/>
          <w:sz w:val="24"/>
          <w:szCs w:val="32"/>
          <w:lang w:val="en-US"/>
        </w:rPr>
        <w:t>workers</w:t>
      </w:r>
      <w:r w:rsidR="0029044B" w:rsidRPr="00274322">
        <w:rPr>
          <w:rFonts w:ascii="Arial" w:hAnsi="Arial" w:cs="Arial"/>
          <w:sz w:val="24"/>
          <w:szCs w:val="32"/>
          <w:lang w:val="en-US"/>
        </w:rPr>
        <w:t xml:space="preserve"> </w:t>
      </w:r>
      <w:r w:rsidR="00274322" w:rsidRPr="00274322">
        <w:rPr>
          <w:rFonts w:ascii="Arial" w:hAnsi="Arial" w:cs="Arial"/>
          <w:sz w:val="24"/>
          <w:szCs w:val="32"/>
          <w:lang w:val="en-US"/>
        </w:rPr>
        <w:t xml:space="preserve">or nursing </w:t>
      </w:r>
      <w:r w:rsidR="004C6B04">
        <w:rPr>
          <w:rFonts w:ascii="Arial" w:hAnsi="Arial" w:cs="Arial"/>
          <w:sz w:val="24"/>
          <w:szCs w:val="32"/>
          <w:lang w:val="en-US"/>
        </w:rPr>
        <w:t xml:space="preserve">assistants </w:t>
      </w:r>
      <w:r w:rsidR="00274322" w:rsidRPr="00274322">
        <w:rPr>
          <w:rFonts w:ascii="Arial" w:hAnsi="Arial" w:cs="Arial"/>
          <w:sz w:val="24"/>
          <w:szCs w:val="32"/>
          <w:lang w:val="en-US"/>
        </w:rPr>
        <w:t xml:space="preserve">during the previous quarter. </w:t>
      </w:r>
    </w:p>
    <w:p w14:paraId="5A274EBA" w14:textId="2BF33EB0" w:rsidR="001C1281" w:rsidRDefault="00274322" w:rsidP="00F7464A">
      <w:pPr>
        <w:pStyle w:val="DoubleIndentText"/>
        <w:spacing w:after="0" w:line="276" w:lineRule="auto"/>
        <w:rPr>
          <w:rFonts w:ascii="Arial" w:hAnsi="Arial" w:cs="Arial"/>
          <w:sz w:val="24"/>
          <w:szCs w:val="32"/>
          <w:lang w:val="en-US"/>
        </w:rPr>
      </w:pPr>
      <w:r w:rsidRPr="00274322">
        <w:rPr>
          <w:rFonts w:ascii="Arial" w:hAnsi="Arial" w:cs="Arial"/>
          <w:sz w:val="24"/>
          <w:szCs w:val="32"/>
          <w:lang w:val="en-US"/>
        </w:rPr>
        <w:t xml:space="preserve">The review must </w:t>
      </w:r>
      <w:r w:rsidR="001C1281">
        <w:rPr>
          <w:rFonts w:ascii="Arial" w:hAnsi="Arial" w:cs="Arial"/>
          <w:sz w:val="24"/>
          <w:szCs w:val="32"/>
          <w:lang w:val="en-US"/>
        </w:rPr>
        <w:t>be:</w:t>
      </w:r>
    </w:p>
    <w:p w14:paraId="529F07AB" w14:textId="2DB8A195" w:rsidR="001C1281" w:rsidRPr="00F7464A" w:rsidRDefault="00274322" w:rsidP="00F7464A">
      <w:pPr>
        <w:pStyle w:val="DoubleIndentText"/>
        <w:numPr>
          <w:ilvl w:val="0"/>
          <w:numId w:val="37"/>
        </w:numPr>
        <w:spacing w:line="276" w:lineRule="auto"/>
        <w:rPr>
          <w:rFonts w:ascii="Arial" w:hAnsi="Arial" w:cs="Arial"/>
          <w:sz w:val="24"/>
          <w:szCs w:val="32"/>
        </w:rPr>
      </w:pPr>
      <w:r w:rsidRPr="00274322">
        <w:rPr>
          <w:rFonts w:ascii="Arial" w:hAnsi="Arial" w:cs="Arial"/>
          <w:sz w:val="24"/>
          <w:szCs w:val="32"/>
          <w:lang w:val="en-US"/>
        </w:rPr>
        <w:t xml:space="preserve">after the end of the current quarter </w:t>
      </w:r>
    </w:p>
    <w:p w14:paraId="77B9B8BB" w14:textId="45825C67" w:rsidR="00E83627" w:rsidRPr="00E83627" w:rsidRDefault="00274322" w:rsidP="00F7464A">
      <w:pPr>
        <w:pStyle w:val="DoubleIndentText"/>
        <w:numPr>
          <w:ilvl w:val="0"/>
          <w:numId w:val="37"/>
        </w:numPr>
        <w:spacing w:line="276" w:lineRule="auto"/>
        <w:rPr>
          <w:rFonts w:ascii="Arial" w:hAnsi="Arial" w:cs="Arial"/>
          <w:sz w:val="24"/>
          <w:szCs w:val="32"/>
        </w:rPr>
      </w:pPr>
      <w:r w:rsidRPr="00274322">
        <w:rPr>
          <w:rFonts w:ascii="Arial" w:hAnsi="Arial" w:cs="Arial"/>
          <w:sz w:val="24"/>
          <w:szCs w:val="32"/>
          <w:lang w:val="en-US"/>
        </w:rPr>
        <w:t>before data is due</w:t>
      </w:r>
      <w:r w:rsidR="001C1281">
        <w:rPr>
          <w:rFonts w:ascii="Arial" w:hAnsi="Arial" w:cs="Arial"/>
          <w:sz w:val="24"/>
          <w:szCs w:val="32"/>
          <w:lang w:val="en-US"/>
        </w:rPr>
        <w:t xml:space="preserve"> (</w:t>
      </w:r>
      <w:r w:rsidRPr="00274322">
        <w:rPr>
          <w:rFonts w:ascii="Arial" w:hAnsi="Arial" w:cs="Arial"/>
          <w:sz w:val="24"/>
          <w:szCs w:val="32"/>
          <w:lang w:val="en-US"/>
        </w:rPr>
        <w:t>the 21st day of the month after the quarter</w:t>
      </w:r>
      <w:r w:rsidR="00D76C2B">
        <w:rPr>
          <w:rFonts w:ascii="Arial" w:hAnsi="Arial" w:cs="Arial"/>
          <w:sz w:val="24"/>
          <w:szCs w:val="32"/>
          <w:lang w:val="en-US"/>
        </w:rPr>
        <w:t xml:space="preserve"> ended)</w:t>
      </w:r>
      <w:r w:rsidRPr="00274322">
        <w:rPr>
          <w:rFonts w:ascii="Arial" w:hAnsi="Arial" w:cs="Arial"/>
          <w:sz w:val="24"/>
          <w:szCs w:val="32"/>
          <w:lang w:val="en-US"/>
        </w:rPr>
        <w:t>.</w:t>
      </w:r>
    </w:p>
    <w:p w14:paraId="2AF0CC28" w14:textId="77777777" w:rsidR="00E83627" w:rsidRPr="00E83627" w:rsidRDefault="00E83627" w:rsidP="00232A71">
      <w:pPr>
        <w:pStyle w:val="FrameIcon1"/>
        <w:framePr w:wrap="around"/>
        <w:spacing w:line="276" w:lineRule="auto"/>
        <w:rPr>
          <w:rFonts w:ascii="Arial" w:hAnsi="Arial" w:cs="Arial"/>
          <w:sz w:val="24"/>
          <w:szCs w:val="32"/>
        </w:rPr>
      </w:pPr>
      <w:r w:rsidRPr="00E83627">
        <w:rPr>
          <w:rFonts w:ascii="Arial" w:hAnsi="Arial" w:cs="Arial"/>
          <w:sz w:val="24"/>
          <w:szCs w:val="32"/>
        </w:rPr>
        <w:drawing>
          <wp:inline distT="0" distB="0" distL="0" distR="0" wp14:anchorId="66F06F68" wp14:editId="30EEDC66">
            <wp:extent cx="326606" cy="360000"/>
            <wp:effectExtent l="0" t="0" r="0" b="2540"/>
            <wp:docPr id="14" name="Picture 14" descr="Recordkeep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Recordkeeping 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2796F" w14:textId="1E2E62FE" w:rsidR="00C965D0" w:rsidRPr="008928C2" w:rsidRDefault="00E83627" w:rsidP="00232A71">
      <w:pPr>
        <w:pStyle w:val="DoubleIndentText"/>
        <w:spacing w:after="240" w:line="276" w:lineRule="auto"/>
        <w:rPr>
          <w:rFonts w:ascii="Arial" w:hAnsi="Arial" w:cs="Arial"/>
          <w:sz w:val="24"/>
          <w:szCs w:val="32"/>
          <w:lang w:val="en-US"/>
        </w:rPr>
      </w:pPr>
      <w:r w:rsidRPr="008928C2">
        <w:rPr>
          <w:rFonts w:ascii="Arial" w:hAnsi="Arial" w:cs="Arial"/>
          <w:sz w:val="24"/>
          <w:szCs w:val="32"/>
          <w:lang w:val="en-US"/>
        </w:rPr>
        <w:t xml:space="preserve">Record the </w:t>
      </w:r>
      <w:r w:rsidR="00C04A27" w:rsidRPr="008928C2">
        <w:rPr>
          <w:rFonts w:ascii="Arial" w:hAnsi="Arial" w:cs="Arial"/>
          <w:sz w:val="24"/>
          <w:szCs w:val="32"/>
          <w:lang w:val="en-US"/>
        </w:rPr>
        <w:t xml:space="preserve">staff who worked any hours in the previous quarter as either service managers, nurse practitioners or registered nurses, enrolled nurses, or personal care </w:t>
      </w:r>
      <w:r w:rsidR="00D76C2B">
        <w:rPr>
          <w:rFonts w:ascii="Arial" w:hAnsi="Arial" w:cs="Arial"/>
          <w:sz w:val="24"/>
          <w:szCs w:val="32"/>
          <w:lang w:val="en-US"/>
        </w:rPr>
        <w:t>workers</w:t>
      </w:r>
      <w:r w:rsidR="00D76C2B" w:rsidRPr="008928C2">
        <w:rPr>
          <w:rFonts w:ascii="Arial" w:hAnsi="Arial" w:cs="Arial"/>
          <w:sz w:val="24"/>
          <w:szCs w:val="32"/>
          <w:lang w:val="en-US"/>
        </w:rPr>
        <w:t xml:space="preserve"> </w:t>
      </w:r>
      <w:r w:rsidR="00C04A27" w:rsidRPr="008928C2">
        <w:rPr>
          <w:rFonts w:ascii="Arial" w:hAnsi="Arial" w:cs="Arial"/>
          <w:sz w:val="24"/>
          <w:szCs w:val="32"/>
          <w:lang w:val="en-US"/>
        </w:rPr>
        <w:t xml:space="preserve">or </w:t>
      </w:r>
      <w:r w:rsidR="00D76C2B">
        <w:rPr>
          <w:rFonts w:ascii="Arial" w:hAnsi="Arial" w:cs="Arial"/>
          <w:sz w:val="24"/>
          <w:szCs w:val="32"/>
          <w:lang w:val="en-US"/>
        </w:rPr>
        <w:t xml:space="preserve">nursing </w:t>
      </w:r>
      <w:r w:rsidR="00C04A27" w:rsidRPr="008928C2">
        <w:rPr>
          <w:rFonts w:ascii="Arial" w:hAnsi="Arial" w:cs="Arial"/>
          <w:sz w:val="24"/>
          <w:szCs w:val="32"/>
          <w:lang w:val="en-US"/>
        </w:rPr>
        <w:t xml:space="preserve">assistants </w:t>
      </w:r>
    </w:p>
    <w:p w14:paraId="70289D08" w14:textId="29E4B7AB" w:rsidR="00C965D0" w:rsidRPr="00C965D0" w:rsidRDefault="008928C2" w:rsidP="00232A71">
      <w:pPr>
        <w:pStyle w:val="DoubleIndentText"/>
        <w:spacing w:line="276" w:lineRule="auto"/>
        <w:rPr>
          <w:rFonts w:ascii="Arial" w:hAnsi="Arial" w:cs="Arial"/>
          <w:sz w:val="24"/>
          <w:szCs w:val="20"/>
        </w:rPr>
      </w:pPr>
      <w:r w:rsidRPr="00AF4721">
        <w:rPr>
          <w:rStyle w:val="DropMediumIcon"/>
          <w:noProof/>
        </w:rPr>
        <w:drawing>
          <wp:anchor distT="0" distB="0" distL="114300" distR="114300" simplePos="0" relativeHeight="251658242" behindDoc="0" locked="0" layoutInCell="1" allowOverlap="1" wp14:anchorId="6582E38D" wp14:editId="0D5A17DE">
            <wp:simplePos x="0" y="0"/>
            <wp:positionH relativeFrom="margin">
              <wp:posOffset>-262</wp:posOffset>
            </wp:positionH>
            <wp:positionV relativeFrom="paragraph">
              <wp:posOffset>3175</wp:posOffset>
            </wp:positionV>
            <wp:extent cx="326552" cy="360000"/>
            <wp:effectExtent l="0" t="0" r="0" b="2540"/>
            <wp:wrapSquare wrapText="bothSides"/>
            <wp:docPr id="1260131394" name="Picture 1260131394" descr="Chec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eck ic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965D0" w:rsidRPr="00C965D0">
        <w:rPr>
          <w:rFonts w:ascii="Arial" w:hAnsi="Arial" w:cs="Arial"/>
          <w:sz w:val="24"/>
          <w:szCs w:val="20"/>
        </w:rPr>
        <w:t xml:space="preserve">Record the staff who met the QI program definition of employed as either service managers, nurse practitioners or registered nurses, enrolled nurses, or personal care </w:t>
      </w:r>
      <w:r w:rsidR="00D76C2B">
        <w:rPr>
          <w:rFonts w:ascii="Arial" w:hAnsi="Arial" w:cs="Arial"/>
          <w:sz w:val="24"/>
          <w:szCs w:val="20"/>
        </w:rPr>
        <w:t>workers</w:t>
      </w:r>
      <w:r w:rsidR="00C965D0" w:rsidRPr="00C965D0">
        <w:rPr>
          <w:rFonts w:ascii="Arial" w:hAnsi="Arial" w:cs="Arial"/>
          <w:sz w:val="24"/>
          <w:szCs w:val="20"/>
        </w:rPr>
        <w:t xml:space="preserve"> or </w:t>
      </w:r>
      <w:r w:rsidR="008A346E">
        <w:rPr>
          <w:rFonts w:ascii="Arial" w:hAnsi="Arial" w:cs="Arial"/>
          <w:sz w:val="24"/>
          <w:szCs w:val="20"/>
        </w:rPr>
        <w:t xml:space="preserve">nursing </w:t>
      </w:r>
      <w:r w:rsidR="00C965D0" w:rsidRPr="00C965D0">
        <w:rPr>
          <w:rFonts w:ascii="Arial" w:hAnsi="Arial" w:cs="Arial"/>
          <w:sz w:val="24"/>
          <w:szCs w:val="20"/>
        </w:rPr>
        <w:t xml:space="preserve">assistants at the start of the quarter (i.e. they worked at least 120 hours at the </w:t>
      </w:r>
      <w:r w:rsidR="008F59DF">
        <w:rPr>
          <w:rFonts w:ascii="Arial" w:hAnsi="Arial" w:cs="Arial"/>
          <w:sz w:val="24"/>
          <w:szCs w:val="20"/>
        </w:rPr>
        <w:t>aged care home</w:t>
      </w:r>
      <w:r w:rsidR="00C965D0" w:rsidRPr="00C965D0">
        <w:rPr>
          <w:rFonts w:ascii="Arial" w:hAnsi="Arial" w:cs="Arial"/>
          <w:sz w:val="24"/>
          <w:szCs w:val="20"/>
        </w:rPr>
        <w:t xml:space="preserve"> in the previous quarter)</w:t>
      </w:r>
    </w:p>
    <w:p w14:paraId="611D3969" w14:textId="77777777" w:rsidR="00C965D0" w:rsidRPr="0029614D" w:rsidRDefault="00C965D0" w:rsidP="00232A71">
      <w:pPr>
        <w:pStyle w:val="Normal-single"/>
        <w:spacing w:line="276" w:lineRule="auto"/>
        <w:rPr>
          <w:lang w:val="en-AU"/>
        </w:rPr>
      </w:pPr>
    </w:p>
    <w:p w14:paraId="39305493" w14:textId="77777777" w:rsidR="00C965D0" w:rsidRPr="0029614D" w:rsidRDefault="00C965D0" w:rsidP="00232A71">
      <w:pPr>
        <w:pStyle w:val="FrameIcon1"/>
        <w:framePr w:wrap="around"/>
        <w:spacing w:line="276" w:lineRule="auto"/>
      </w:pPr>
      <w:r w:rsidRPr="00A324DF">
        <w:drawing>
          <wp:inline distT="0" distB="0" distL="0" distR="0" wp14:anchorId="65546ABC" wp14:editId="728FAC79">
            <wp:extent cx="326027" cy="360000"/>
            <wp:effectExtent l="0" t="0" r="0" b="2540"/>
            <wp:docPr id="1050027600" name="Picture 1050027600" descr="Search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Search ic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7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BAD00" w14:textId="4666F4E3" w:rsidR="00C965D0" w:rsidRDefault="00C965D0" w:rsidP="00232A71">
      <w:pPr>
        <w:pStyle w:val="DoubleIndentText"/>
        <w:spacing w:line="276" w:lineRule="auto"/>
        <w:rPr>
          <w:rFonts w:ascii="Arial" w:hAnsi="Arial" w:cs="Arial"/>
          <w:sz w:val="24"/>
          <w:szCs w:val="20"/>
        </w:rPr>
      </w:pPr>
      <w:r w:rsidRPr="00C965D0">
        <w:rPr>
          <w:rFonts w:ascii="Arial" w:hAnsi="Arial" w:cs="Arial"/>
          <w:sz w:val="24"/>
          <w:szCs w:val="20"/>
        </w:rPr>
        <w:t xml:space="preserve">For staff who met the QI program definition of employed, record the number of </w:t>
      </w:r>
      <w:r w:rsidRPr="00A93070">
        <w:rPr>
          <w:rFonts w:ascii="Arial" w:hAnsi="Arial" w:cs="Arial"/>
          <w:i/>
          <w:iCs/>
          <w:sz w:val="24"/>
          <w:szCs w:val="20"/>
        </w:rPr>
        <w:t>staff who stopped working</w:t>
      </w:r>
      <w:r w:rsidRPr="00C965D0">
        <w:rPr>
          <w:rFonts w:ascii="Arial" w:hAnsi="Arial" w:cs="Arial"/>
          <w:sz w:val="24"/>
          <w:szCs w:val="20"/>
        </w:rPr>
        <w:t xml:space="preserve"> during the current quarter (i.e. they had a period of at least 60 consecutive days in the current quarter in which they did not work at the </w:t>
      </w:r>
      <w:r w:rsidR="008F59DF">
        <w:rPr>
          <w:rFonts w:ascii="Arial" w:hAnsi="Arial" w:cs="Arial"/>
          <w:sz w:val="24"/>
          <w:szCs w:val="20"/>
        </w:rPr>
        <w:t>aged care home</w:t>
      </w:r>
      <w:r w:rsidRPr="00C965D0">
        <w:rPr>
          <w:rFonts w:ascii="Arial" w:hAnsi="Arial" w:cs="Arial"/>
          <w:sz w:val="24"/>
          <w:szCs w:val="20"/>
        </w:rPr>
        <w:t>)</w:t>
      </w:r>
    </w:p>
    <w:p w14:paraId="5136461D" w14:textId="77777777" w:rsidR="003F4485" w:rsidRDefault="003F4485" w:rsidP="00232A71">
      <w:pPr>
        <w:pStyle w:val="DoubleIndentText"/>
        <w:spacing w:line="276" w:lineRule="auto"/>
        <w:rPr>
          <w:rFonts w:ascii="Arial" w:hAnsi="Arial" w:cs="Arial"/>
          <w:sz w:val="24"/>
          <w:szCs w:val="20"/>
        </w:rPr>
      </w:pPr>
    </w:p>
    <w:p w14:paraId="55AD3292" w14:textId="4582F8C7" w:rsidR="003F4485" w:rsidRDefault="003F4485" w:rsidP="003F4485">
      <w:pPr>
        <w:pStyle w:val="Heading3"/>
        <w:spacing w:after="240"/>
      </w:pPr>
      <w:r>
        <w:t>Workforce data collection summary</w:t>
      </w:r>
    </w:p>
    <w:p w14:paraId="0D8A0F1E" w14:textId="688F0D15" w:rsidR="003F4485" w:rsidRPr="00E83627" w:rsidRDefault="00A93070" w:rsidP="009E1455">
      <w:pPr>
        <w:pStyle w:val="DoubleIndentText"/>
        <w:spacing w:line="276" w:lineRule="auto"/>
        <w:jc w:val="center"/>
        <w:rPr>
          <w:rFonts w:ascii="Arial" w:hAnsi="Arial" w:cs="Arial"/>
          <w:sz w:val="24"/>
          <w:szCs w:val="20"/>
        </w:rPr>
      </w:pPr>
      <w:r w:rsidRPr="0029614D">
        <w:rPr>
          <w:noProof/>
          <w:lang w:val="en-AU"/>
        </w:rPr>
        <w:drawing>
          <wp:inline distT="0" distB="0" distL="0" distR="0" wp14:anchorId="52F5D889" wp14:editId="68014E55">
            <wp:extent cx="4192270" cy="3193522"/>
            <wp:effectExtent l="0" t="0" r="0" b="6985"/>
            <wp:docPr id="201" name="Picture 201" descr="1 = Collection date: The collection date must take place in the 21 days after the end of the current quarter, in order to review records for the entire quarter.&#10;Previous quarter: &#10;2 Record staff who worked any hours in the previous quarter&#10;Current quarter: &#10;3 Record staff employed at the start of the current quarter (i.e. they worked at least 120 hours in the previous quarter)&#10;4 Record staff who stopped working during the current quarter (i.e. they had a period of at least 60 consecutive days in the current quarter in whi8ch they did not wor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1 = Collection date: The collection date must take place in the 21 days after the end of the current quarter, in order to review records for the entire quarter.&#10;Previous quarter: &#10;2 Record staff who worked any hours in the previous quarter&#10;Current quarter: &#10;3 Record staff employed at the start of the current quarter (i.e. they worked at least 120 hours in the previous quarter)&#10;4 Record staff who stopped working during the current quarter (i.e. they had a period of at least 60 consecutive days in the current quarter in whi8ch they did not work)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0210" cy="340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1D337" w14:textId="41E09854" w:rsidR="009F154D" w:rsidRDefault="009F154D" w:rsidP="00747929">
      <w:pPr>
        <w:pStyle w:val="Heading3"/>
        <w:spacing w:after="240"/>
      </w:pPr>
      <w:r>
        <w:lastRenderedPageBreak/>
        <w:t xml:space="preserve">Report </w:t>
      </w:r>
      <w:r w:rsidR="00A93070">
        <w:t>workforce</w:t>
      </w:r>
      <w:r>
        <w:t xml:space="preserve"> data</w:t>
      </w:r>
    </w:p>
    <w:p w14:paraId="7A920421" w14:textId="77777777" w:rsidR="00AF1A92" w:rsidRPr="00650A49" w:rsidRDefault="00AF1A92" w:rsidP="00AF1A92">
      <w:pPr>
        <w:pStyle w:val="FrameIcon1"/>
        <w:framePr w:wrap="around"/>
      </w:pPr>
      <w:r w:rsidRPr="00EF5CA3">
        <w:rPr>
          <w:rStyle w:val="DropMediumIcon"/>
        </w:rPr>
        <w:drawing>
          <wp:inline distT="0" distB="0" distL="0" distR="0" wp14:anchorId="679641CE" wp14:editId="0A677A65">
            <wp:extent cx="326553" cy="360000"/>
            <wp:effectExtent l="0" t="0" r="0" b="2540"/>
            <wp:docPr id="153173372" name="Picture 153173372" descr="Reporting number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Reporting numbers ic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55E53" w14:textId="01F424F3" w:rsidR="00AF1A92" w:rsidRPr="006C3007" w:rsidRDefault="00AF1A92" w:rsidP="00AF1A92">
      <w:pPr>
        <w:pStyle w:val="DoubleIndentText"/>
        <w:rPr>
          <w:rFonts w:ascii="Arial" w:hAnsi="Arial" w:cs="Arial"/>
          <w:sz w:val="24"/>
        </w:rPr>
      </w:pPr>
      <w:r w:rsidRPr="006C3007">
        <w:rPr>
          <w:rFonts w:ascii="Arial" w:hAnsi="Arial" w:cs="Arial"/>
          <w:b/>
          <w:sz w:val="24"/>
        </w:rPr>
        <w:t>Report</w:t>
      </w:r>
      <w:r w:rsidRPr="006C3007">
        <w:rPr>
          <w:rFonts w:ascii="Arial" w:hAnsi="Arial" w:cs="Arial"/>
          <w:sz w:val="24"/>
        </w:rPr>
        <w:t xml:space="preserve"> the number of </w:t>
      </w:r>
      <w:r w:rsidR="00961F42">
        <w:rPr>
          <w:rFonts w:ascii="Arial" w:hAnsi="Arial" w:cs="Arial"/>
          <w:sz w:val="24"/>
        </w:rPr>
        <w:t>staff</w:t>
      </w:r>
      <w:r w:rsidRPr="006C3007">
        <w:rPr>
          <w:rFonts w:ascii="Arial" w:hAnsi="Arial" w:cs="Arial"/>
          <w:sz w:val="24"/>
        </w:rPr>
        <w:t>:</w:t>
      </w:r>
    </w:p>
    <w:p w14:paraId="1EF06534" w14:textId="78BEC053" w:rsidR="00AF1A92" w:rsidRDefault="00AF1A92" w:rsidP="009E1455">
      <w:pPr>
        <w:pStyle w:val="ListParagraph"/>
        <w:ind w:left="1080"/>
        <w:rPr>
          <w:rFonts w:cs="Arial"/>
        </w:rPr>
      </w:pPr>
      <w:r w:rsidRPr="006C3007">
        <w:rPr>
          <w:rFonts w:cs="Arial"/>
        </w:rPr>
        <w:t xml:space="preserve">who </w:t>
      </w:r>
      <w:r w:rsidR="00ED68CF">
        <w:rPr>
          <w:rFonts w:cs="Arial"/>
        </w:rPr>
        <w:t xml:space="preserve">were </w:t>
      </w:r>
      <w:r w:rsidR="00ED68CF" w:rsidRPr="009E1455">
        <w:rPr>
          <w:rFonts w:cs="Arial"/>
          <w:i/>
          <w:iCs/>
        </w:rPr>
        <w:t>employed</w:t>
      </w:r>
      <w:r w:rsidR="00ED68CF">
        <w:rPr>
          <w:rFonts w:cs="Arial"/>
        </w:rPr>
        <w:t xml:space="preserve"> at the start of the quarter as:</w:t>
      </w:r>
    </w:p>
    <w:p w14:paraId="1BD8E0AB" w14:textId="3CDA3502" w:rsidR="00ED68CF" w:rsidRDefault="005C4FBF" w:rsidP="009E1455">
      <w:pPr>
        <w:pStyle w:val="ListParagraph"/>
        <w:numPr>
          <w:ilvl w:val="2"/>
          <w:numId w:val="33"/>
        </w:numPr>
        <w:rPr>
          <w:rFonts w:cs="Arial"/>
        </w:rPr>
      </w:pPr>
      <w:r>
        <w:rPr>
          <w:rFonts w:cs="Arial"/>
        </w:rPr>
        <w:t>service managers</w:t>
      </w:r>
    </w:p>
    <w:p w14:paraId="6BE7594B" w14:textId="77777777" w:rsidR="0016645B" w:rsidRPr="0016645B" w:rsidRDefault="0016645B" w:rsidP="009E1455">
      <w:pPr>
        <w:pStyle w:val="ListParagraph"/>
        <w:numPr>
          <w:ilvl w:val="2"/>
          <w:numId w:val="33"/>
        </w:numPr>
        <w:rPr>
          <w:rFonts w:cs="Arial"/>
        </w:rPr>
      </w:pPr>
      <w:r w:rsidRPr="0016645B">
        <w:rPr>
          <w:rFonts w:cs="Arial"/>
        </w:rPr>
        <w:t>nurse practitioners or registered nurses</w:t>
      </w:r>
    </w:p>
    <w:p w14:paraId="255990CD" w14:textId="77777777" w:rsidR="0016645B" w:rsidRPr="0016645B" w:rsidRDefault="0016645B" w:rsidP="009E1455">
      <w:pPr>
        <w:pStyle w:val="ListParagraph"/>
        <w:numPr>
          <w:ilvl w:val="2"/>
          <w:numId w:val="33"/>
        </w:numPr>
        <w:rPr>
          <w:rFonts w:cs="Arial"/>
        </w:rPr>
      </w:pPr>
      <w:r w:rsidRPr="0016645B">
        <w:rPr>
          <w:rFonts w:cs="Arial"/>
        </w:rPr>
        <w:t>enrolled nurses</w:t>
      </w:r>
    </w:p>
    <w:p w14:paraId="5E31ADE4" w14:textId="42C81622" w:rsidR="005C4FBF" w:rsidRDefault="0016645B" w:rsidP="009E1455">
      <w:pPr>
        <w:pStyle w:val="ListParagraph"/>
        <w:numPr>
          <w:ilvl w:val="2"/>
          <w:numId w:val="33"/>
        </w:numPr>
        <w:rPr>
          <w:rFonts w:cs="Arial"/>
        </w:rPr>
      </w:pPr>
      <w:r w:rsidRPr="0016645B">
        <w:rPr>
          <w:rFonts w:cs="Arial"/>
        </w:rPr>
        <w:t xml:space="preserve">personal care </w:t>
      </w:r>
      <w:r w:rsidR="008A346E">
        <w:rPr>
          <w:rFonts w:cs="Arial"/>
        </w:rPr>
        <w:t>workers</w:t>
      </w:r>
      <w:r w:rsidR="008A346E" w:rsidRPr="0016645B">
        <w:rPr>
          <w:rFonts w:cs="Arial"/>
        </w:rPr>
        <w:t xml:space="preserve"> </w:t>
      </w:r>
      <w:r w:rsidRPr="0016645B">
        <w:rPr>
          <w:rFonts w:cs="Arial"/>
        </w:rPr>
        <w:t xml:space="preserve">or </w:t>
      </w:r>
      <w:r w:rsidR="008A346E">
        <w:rPr>
          <w:rFonts w:cs="Arial"/>
        </w:rPr>
        <w:t xml:space="preserve">nursing </w:t>
      </w:r>
      <w:r w:rsidRPr="0016645B">
        <w:rPr>
          <w:rFonts w:cs="Arial"/>
        </w:rPr>
        <w:t xml:space="preserve">assistants </w:t>
      </w:r>
    </w:p>
    <w:p w14:paraId="4CEF7541" w14:textId="4785EB2D" w:rsidR="0016645B" w:rsidRDefault="0016645B" w:rsidP="009E1455">
      <w:pPr>
        <w:pStyle w:val="ListParagraph"/>
        <w:ind w:left="1080"/>
        <w:rPr>
          <w:rFonts w:cs="Arial"/>
        </w:rPr>
      </w:pPr>
      <w:r>
        <w:rPr>
          <w:rFonts w:cs="Arial"/>
        </w:rPr>
        <w:t xml:space="preserve">who </w:t>
      </w:r>
      <w:r w:rsidRPr="009E1455">
        <w:rPr>
          <w:rFonts w:cs="Arial"/>
          <w:i/>
          <w:iCs/>
        </w:rPr>
        <w:t>stopped working</w:t>
      </w:r>
      <w:r>
        <w:rPr>
          <w:rFonts w:cs="Arial"/>
        </w:rPr>
        <w:t xml:space="preserve"> during the quarter as:</w:t>
      </w:r>
    </w:p>
    <w:p w14:paraId="34CBCEF2" w14:textId="1A306E9D" w:rsidR="0016645B" w:rsidRDefault="0016645B" w:rsidP="009E1455">
      <w:pPr>
        <w:pStyle w:val="ListParagraph"/>
        <w:numPr>
          <w:ilvl w:val="2"/>
          <w:numId w:val="33"/>
        </w:numPr>
        <w:rPr>
          <w:rFonts w:cs="Arial"/>
        </w:rPr>
      </w:pPr>
      <w:r>
        <w:rPr>
          <w:rFonts w:cs="Arial"/>
        </w:rPr>
        <w:t>service managers</w:t>
      </w:r>
    </w:p>
    <w:p w14:paraId="09CEF2C8" w14:textId="77777777" w:rsidR="0016645B" w:rsidRPr="0016645B" w:rsidRDefault="0016645B" w:rsidP="009E1455">
      <w:pPr>
        <w:pStyle w:val="ListParagraph"/>
        <w:numPr>
          <w:ilvl w:val="2"/>
          <w:numId w:val="33"/>
        </w:numPr>
        <w:rPr>
          <w:rFonts w:cs="Arial"/>
        </w:rPr>
      </w:pPr>
      <w:r w:rsidRPr="0016645B">
        <w:rPr>
          <w:rFonts w:cs="Arial"/>
        </w:rPr>
        <w:t>nurse practitioners or registered nurses</w:t>
      </w:r>
    </w:p>
    <w:p w14:paraId="6344A677" w14:textId="77777777" w:rsidR="0016645B" w:rsidRPr="0016645B" w:rsidRDefault="0016645B" w:rsidP="009E1455">
      <w:pPr>
        <w:pStyle w:val="ListParagraph"/>
        <w:numPr>
          <w:ilvl w:val="2"/>
          <w:numId w:val="33"/>
        </w:numPr>
        <w:rPr>
          <w:rFonts w:cs="Arial"/>
        </w:rPr>
      </w:pPr>
      <w:r w:rsidRPr="0016645B">
        <w:rPr>
          <w:rFonts w:cs="Arial"/>
        </w:rPr>
        <w:t>enrolled nurses</w:t>
      </w:r>
    </w:p>
    <w:p w14:paraId="3801A01B" w14:textId="2A106E2B" w:rsidR="0016645B" w:rsidRPr="0016645B" w:rsidRDefault="0016645B" w:rsidP="009E1455">
      <w:pPr>
        <w:pStyle w:val="ListParagraph"/>
        <w:numPr>
          <w:ilvl w:val="2"/>
          <w:numId w:val="33"/>
        </w:numPr>
        <w:rPr>
          <w:rFonts w:cs="Arial"/>
        </w:rPr>
      </w:pPr>
      <w:r w:rsidRPr="0016645B">
        <w:rPr>
          <w:rFonts w:cs="Arial"/>
        </w:rPr>
        <w:t xml:space="preserve">personal care </w:t>
      </w:r>
      <w:r w:rsidR="008A346E">
        <w:rPr>
          <w:rFonts w:cs="Arial"/>
        </w:rPr>
        <w:t>workers</w:t>
      </w:r>
      <w:r w:rsidR="008A346E" w:rsidRPr="0016645B">
        <w:rPr>
          <w:rFonts w:cs="Arial"/>
        </w:rPr>
        <w:t xml:space="preserve"> </w:t>
      </w:r>
      <w:r w:rsidRPr="0016645B">
        <w:rPr>
          <w:rFonts w:cs="Arial"/>
        </w:rPr>
        <w:t xml:space="preserve">or </w:t>
      </w:r>
      <w:r w:rsidR="008A346E">
        <w:rPr>
          <w:rFonts w:cs="Arial"/>
        </w:rPr>
        <w:t xml:space="preserve">nursing </w:t>
      </w:r>
      <w:r w:rsidRPr="0016645B">
        <w:rPr>
          <w:rFonts w:cs="Arial"/>
        </w:rPr>
        <w:t>assistants</w:t>
      </w:r>
    </w:p>
    <w:p w14:paraId="07674792" w14:textId="77777777" w:rsidR="00AF1A92" w:rsidRPr="006C3007" w:rsidRDefault="00AF1A92" w:rsidP="009E1455">
      <w:pPr>
        <w:pStyle w:val="FrameIcon1"/>
        <w:framePr w:wrap="around"/>
        <w:spacing w:line="276" w:lineRule="auto"/>
        <w:rPr>
          <w:rFonts w:ascii="Arial" w:hAnsi="Arial" w:cs="Arial"/>
          <w:sz w:val="24"/>
        </w:rPr>
      </w:pPr>
      <w:r w:rsidRPr="006C3007">
        <w:rPr>
          <w:rStyle w:val="DropMediumIcon"/>
          <w:rFonts w:ascii="Arial" w:hAnsi="Arial" w:cs="Arial"/>
          <w:sz w:val="24"/>
        </w:rPr>
        <w:drawing>
          <wp:inline distT="0" distB="0" distL="0" distR="0" wp14:anchorId="3ECF2026" wp14:editId="2B113922">
            <wp:extent cx="326552" cy="360000"/>
            <wp:effectExtent l="0" t="0" r="0" b="2540"/>
            <wp:docPr id="17" name="Picture 17" descr="Chec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eck ic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1710D" w14:textId="09E47A96" w:rsidR="00AF1A92" w:rsidRPr="006C3007" w:rsidRDefault="00AF1A92" w:rsidP="009E1455">
      <w:pPr>
        <w:pStyle w:val="DoubleIndentText"/>
        <w:spacing w:line="276" w:lineRule="auto"/>
        <w:rPr>
          <w:rFonts w:ascii="Arial" w:hAnsi="Arial" w:cs="Arial"/>
          <w:sz w:val="24"/>
        </w:rPr>
      </w:pPr>
      <w:r w:rsidRPr="006C3007">
        <w:rPr>
          <w:rFonts w:ascii="Arial" w:hAnsi="Arial" w:cs="Arial"/>
          <w:b/>
          <w:sz w:val="24"/>
        </w:rPr>
        <w:t>Additionally, report</w:t>
      </w:r>
      <w:r w:rsidRPr="006C3007">
        <w:rPr>
          <w:rFonts w:ascii="Arial" w:hAnsi="Arial" w:cs="Arial"/>
          <w:sz w:val="24"/>
        </w:rPr>
        <w:t xml:space="preserve"> the number of </w:t>
      </w:r>
      <w:r w:rsidR="0016645B">
        <w:rPr>
          <w:rFonts w:ascii="Arial" w:hAnsi="Arial" w:cs="Arial"/>
          <w:sz w:val="24"/>
        </w:rPr>
        <w:t>staff</w:t>
      </w:r>
      <w:r w:rsidRPr="006C3007">
        <w:rPr>
          <w:rFonts w:ascii="Arial" w:hAnsi="Arial" w:cs="Arial"/>
          <w:sz w:val="24"/>
        </w:rPr>
        <w:t>:</w:t>
      </w:r>
    </w:p>
    <w:p w14:paraId="23CABE5D" w14:textId="4A1A03E9" w:rsidR="00AF1A92" w:rsidRDefault="0016645B" w:rsidP="009E1455">
      <w:pPr>
        <w:pStyle w:val="ListParagraph"/>
        <w:ind w:left="1080"/>
        <w:rPr>
          <w:rFonts w:cs="Arial"/>
        </w:rPr>
      </w:pPr>
      <w:r>
        <w:rPr>
          <w:rFonts w:cs="Arial"/>
        </w:rPr>
        <w:t>who worked any hours during the previous quarter as:</w:t>
      </w:r>
    </w:p>
    <w:p w14:paraId="3778E2EA" w14:textId="4F102B31" w:rsidR="0016645B" w:rsidRDefault="0016645B" w:rsidP="009E1455">
      <w:pPr>
        <w:pStyle w:val="ListParagraph"/>
        <w:numPr>
          <w:ilvl w:val="2"/>
          <w:numId w:val="36"/>
        </w:numPr>
        <w:rPr>
          <w:rFonts w:cs="Arial"/>
        </w:rPr>
      </w:pPr>
      <w:r>
        <w:rPr>
          <w:rFonts w:cs="Arial"/>
        </w:rPr>
        <w:t>service managers</w:t>
      </w:r>
    </w:p>
    <w:p w14:paraId="33A5EEE5" w14:textId="77777777" w:rsidR="0016645B" w:rsidRPr="0016645B" w:rsidRDefault="0016645B" w:rsidP="009E1455">
      <w:pPr>
        <w:pStyle w:val="ListParagraph"/>
        <w:numPr>
          <w:ilvl w:val="2"/>
          <w:numId w:val="36"/>
        </w:numPr>
        <w:rPr>
          <w:rFonts w:cs="Arial"/>
        </w:rPr>
      </w:pPr>
      <w:r w:rsidRPr="0016645B">
        <w:rPr>
          <w:rFonts w:cs="Arial"/>
        </w:rPr>
        <w:t>nurse practitioners or registered nurses</w:t>
      </w:r>
    </w:p>
    <w:p w14:paraId="7FCA9065" w14:textId="77777777" w:rsidR="0016645B" w:rsidRPr="0016645B" w:rsidRDefault="0016645B" w:rsidP="009E1455">
      <w:pPr>
        <w:pStyle w:val="ListParagraph"/>
        <w:numPr>
          <w:ilvl w:val="2"/>
          <w:numId w:val="36"/>
        </w:numPr>
        <w:rPr>
          <w:rFonts w:cs="Arial"/>
        </w:rPr>
      </w:pPr>
      <w:r w:rsidRPr="0016645B">
        <w:rPr>
          <w:rFonts w:cs="Arial"/>
        </w:rPr>
        <w:t>enrolled nurses</w:t>
      </w:r>
    </w:p>
    <w:p w14:paraId="19125E4B" w14:textId="03A2141E" w:rsidR="0016645B" w:rsidRDefault="0016645B" w:rsidP="009E1455">
      <w:pPr>
        <w:pStyle w:val="ListParagraph"/>
        <w:numPr>
          <w:ilvl w:val="2"/>
          <w:numId w:val="36"/>
        </w:numPr>
        <w:rPr>
          <w:rFonts w:cs="Arial"/>
        </w:rPr>
      </w:pPr>
      <w:r w:rsidRPr="0016645B">
        <w:rPr>
          <w:rFonts w:cs="Arial"/>
        </w:rPr>
        <w:t xml:space="preserve">personal care </w:t>
      </w:r>
      <w:r w:rsidR="008A346E">
        <w:rPr>
          <w:rFonts w:cs="Arial"/>
        </w:rPr>
        <w:t xml:space="preserve">workers </w:t>
      </w:r>
      <w:r w:rsidRPr="0016645B">
        <w:rPr>
          <w:rFonts w:cs="Arial"/>
        </w:rPr>
        <w:t xml:space="preserve">or </w:t>
      </w:r>
      <w:r w:rsidR="007A6E96">
        <w:rPr>
          <w:rFonts w:cs="Arial"/>
        </w:rPr>
        <w:t xml:space="preserve">nursing </w:t>
      </w:r>
      <w:r w:rsidRPr="0016645B">
        <w:rPr>
          <w:rFonts w:cs="Arial"/>
        </w:rPr>
        <w:t xml:space="preserve">assistants </w:t>
      </w:r>
    </w:p>
    <w:p w14:paraId="355F9140" w14:textId="77777777" w:rsidR="0016645B" w:rsidRPr="006C3007" w:rsidRDefault="0016645B" w:rsidP="0016645B">
      <w:pPr>
        <w:pStyle w:val="ListParagraph"/>
        <w:numPr>
          <w:ilvl w:val="0"/>
          <w:numId w:val="0"/>
        </w:numPr>
        <w:ind w:left="1080"/>
        <w:rPr>
          <w:rFonts w:cs="Arial"/>
        </w:rPr>
      </w:pPr>
    </w:p>
    <w:p w14:paraId="2617BF24" w14:textId="37F93F3E" w:rsidR="00CD4CFC" w:rsidRPr="00650A49" w:rsidRDefault="003D778D" w:rsidP="00CD4CFC">
      <w:r>
        <w:t>Registered</w:t>
      </w:r>
      <w:r w:rsidRPr="00650A49">
        <w:t xml:space="preserve"> </w:t>
      </w:r>
      <w:r w:rsidR="00CD4CFC" w:rsidRPr="00650A49">
        <w:t xml:space="preserve">providers of </w:t>
      </w:r>
      <w:r>
        <w:t xml:space="preserve">approved </w:t>
      </w:r>
      <w:r w:rsidR="00CD4CFC" w:rsidRPr="00650A49">
        <w:t xml:space="preserve">residential care </w:t>
      </w:r>
      <w:r>
        <w:t xml:space="preserve">homes </w:t>
      </w:r>
      <w:r w:rsidR="00CD4CFC" w:rsidRPr="00650A49">
        <w:t xml:space="preserve">must collect and report on </w:t>
      </w:r>
      <w:r w:rsidR="00FA3B4D">
        <w:t>workforce</w:t>
      </w:r>
      <w:r w:rsidR="00CD4CFC" w:rsidRPr="00650A49">
        <w:t xml:space="preserve"> data</w:t>
      </w:r>
      <w:r w:rsidR="00CD4CFC">
        <w:t xml:space="preserve"> </w:t>
      </w:r>
      <w:r w:rsidR="00CD4CFC" w:rsidRPr="00650A49">
        <w:t>quarterly</w:t>
      </w:r>
      <w:r w:rsidR="00B801E4">
        <w:t>. See</w:t>
      </w:r>
      <w:r w:rsidR="00CD4CFC" w:rsidRPr="00650A49">
        <w:t xml:space="preserve"> the </w:t>
      </w:r>
      <w:hyperlink r:id="rId18" w:history="1">
        <w:r w:rsidR="00CD4CFC" w:rsidRPr="00F7464A">
          <w:rPr>
            <w:rStyle w:val="Hyperlink"/>
            <w:color w:val="0070C0"/>
          </w:rPr>
          <w:t>QI Program Manual– Part A</w:t>
        </w:r>
      </w:hyperlink>
      <w:r w:rsidR="00CD4CFC" w:rsidRPr="00650A49">
        <w:t>.</w:t>
      </w:r>
    </w:p>
    <w:p w14:paraId="4C97BCAC" w14:textId="57D4D89F" w:rsidR="009F154D" w:rsidRDefault="009F154D" w:rsidP="009F154D">
      <w:pPr>
        <w:spacing w:before="0" w:after="0" w:line="240" w:lineRule="auto"/>
      </w:pPr>
    </w:p>
    <w:p w14:paraId="742DE341" w14:textId="77777777" w:rsidR="009F154D" w:rsidRPr="00731E6D" w:rsidRDefault="009F154D" w:rsidP="009F154D">
      <w:pPr>
        <w:pStyle w:val="Heading3"/>
      </w:pPr>
      <w:r>
        <w:t>Example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686"/>
        <w:gridCol w:w="2835"/>
        <w:gridCol w:w="3683"/>
      </w:tblGrid>
      <w:tr w:rsidR="00354BED" w:rsidRPr="00731E6D" w14:paraId="4070980F" w14:textId="77777777" w:rsidTr="00F7464A">
        <w:trPr>
          <w:trHeight w:val="1487"/>
        </w:trPr>
        <w:tc>
          <w:tcPr>
            <w:tcW w:w="3686" w:type="dxa"/>
          </w:tcPr>
          <w:p w14:paraId="018E441A" w14:textId="418EC205" w:rsidR="00354BED" w:rsidRPr="005A659B" w:rsidRDefault="00FA3B4D" w:rsidP="00354BED">
            <w:pPr>
              <w:rPr>
                <w:b/>
                <w:bCs/>
              </w:rPr>
            </w:pPr>
            <w:r>
              <w:rPr>
                <w:b/>
                <w:bCs/>
              </w:rPr>
              <w:t>Staff member</w:t>
            </w:r>
            <w:r w:rsidR="00354BED" w:rsidRPr="005A659B">
              <w:rPr>
                <w:b/>
                <w:bCs/>
              </w:rPr>
              <w:t xml:space="preserve"> A</w:t>
            </w:r>
          </w:p>
          <w:p w14:paraId="7AF0661F" w14:textId="1C2BA7DB" w:rsidR="00354BED" w:rsidRPr="00204786" w:rsidRDefault="00204786" w:rsidP="002060A0">
            <w:pPr>
              <w:pStyle w:val="ListParagraph"/>
              <w:ind w:left="318" w:hanging="284"/>
              <w:rPr>
                <w:b/>
                <w:bCs/>
              </w:rPr>
            </w:pPr>
            <w:r>
              <w:t xml:space="preserve">works at the </w:t>
            </w:r>
            <w:r w:rsidR="008F59DF">
              <w:t>aged care home</w:t>
            </w:r>
            <w:r>
              <w:t xml:space="preserve"> as a registered nurse</w:t>
            </w:r>
          </w:p>
          <w:p w14:paraId="60302493" w14:textId="3FD975BD" w:rsidR="00204786" w:rsidRPr="00DF468C" w:rsidRDefault="00204786" w:rsidP="002060A0">
            <w:pPr>
              <w:pStyle w:val="ListParagraph"/>
              <w:ind w:left="318" w:hanging="284"/>
            </w:pPr>
            <w:r w:rsidRPr="00DF468C">
              <w:t xml:space="preserve">worked more than 120 hours at the </w:t>
            </w:r>
            <w:r w:rsidR="008F59DF">
              <w:t>aged care home</w:t>
            </w:r>
            <w:r w:rsidRPr="00DF468C">
              <w:t xml:space="preserve"> in the previous quarter</w:t>
            </w:r>
          </w:p>
          <w:p w14:paraId="45C14F86" w14:textId="77777777" w:rsidR="00204786" w:rsidRPr="00DF468C" w:rsidRDefault="00204786" w:rsidP="002060A0">
            <w:pPr>
              <w:pStyle w:val="ListParagraph"/>
              <w:ind w:left="318" w:hanging="284"/>
            </w:pPr>
            <w:r w:rsidRPr="00DF468C">
              <w:t>retired at the end of th</w:t>
            </w:r>
            <w:r w:rsidR="00DF468C" w:rsidRPr="00DF468C">
              <w:t>e current quarter</w:t>
            </w:r>
          </w:p>
          <w:p w14:paraId="2A53A873" w14:textId="455E9DCF" w:rsidR="00DF468C" w:rsidRPr="00731E6D" w:rsidRDefault="00DF468C" w:rsidP="002060A0">
            <w:pPr>
              <w:pStyle w:val="ListParagraph"/>
              <w:ind w:left="318" w:hanging="284"/>
              <w:rPr>
                <w:b/>
                <w:bCs/>
              </w:rPr>
            </w:pPr>
            <w:r w:rsidRPr="00DF468C">
              <w:t>did not stop working for a period of 60 consecutive days during the current quarter</w:t>
            </w:r>
          </w:p>
        </w:tc>
        <w:tc>
          <w:tcPr>
            <w:tcW w:w="2835" w:type="dxa"/>
          </w:tcPr>
          <w:p w14:paraId="632A915B" w14:textId="65E15F60" w:rsidR="00354BED" w:rsidRPr="005A659B" w:rsidRDefault="00970FF5" w:rsidP="00354BED">
            <w:pPr>
              <w:rPr>
                <w:b/>
                <w:bCs/>
              </w:rPr>
            </w:pPr>
            <w:r>
              <w:rPr>
                <w:b/>
                <w:bCs/>
              </w:rPr>
              <w:t>Staff member</w:t>
            </w:r>
            <w:r w:rsidR="00354BED" w:rsidRPr="005A659B">
              <w:rPr>
                <w:b/>
                <w:bCs/>
              </w:rPr>
              <w:t xml:space="preserve"> B</w:t>
            </w:r>
          </w:p>
          <w:p w14:paraId="0AC9CBFF" w14:textId="0C9B661C" w:rsidR="00D633B5" w:rsidRDefault="00D633B5" w:rsidP="00D633B5">
            <w:pPr>
              <w:pStyle w:val="ListParagraph"/>
            </w:pPr>
            <w:r>
              <w:t>works as a</w:t>
            </w:r>
            <w:r w:rsidR="00B801E4">
              <w:t xml:space="preserve"> </w:t>
            </w:r>
            <w:r>
              <w:t xml:space="preserve">nursing </w:t>
            </w:r>
            <w:r w:rsidR="00B76A36">
              <w:t xml:space="preserve">assistant </w:t>
            </w:r>
            <w:r>
              <w:t xml:space="preserve">at the </w:t>
            </w:r>
            <w:r w:rsidR="008F59DF">
              <w:t>aged care home</w:t>
            </w:r>
            <w:r>
              <w:t xml:space="preserve"> (through an agency)</w:t>
            </w:r>
          </w:p>
          <w:p w14:paraId="66720BB5" w14:textId="40A8E94F" w:rsidR="00354BED" w:rsidRPr="00731E6D" w:rsidRDefault="00D633B5" w:rsidP="00D633B5">
            <w:pPr>
              <w:pStyle w:val="ListParagraph"/>
              <w:rPr>
                <w:b/>
                <w:bCs/>
              </w:rPr>
            </w:pPr>
            <w:r>
              <w:t xml:space="preserve">worked less than 120 hours at the </w:t>
            </w:r>
            <w:r w:rsidR="008F59DF">
              <w:t>aged care home</w:t>
            </w:r>
            <w:r>
              <w:t xml:space="preserve"> in the previous quarter</w:t>
            </w:r>
          </w:p>
        </w:tc>
        <w:tc>
          <w:tcPr>
            <w:tcW w:w="3683" w:type="dxa"/>
          </w:tcPr>
          <w:p w14:paraId="5BFF7F18" w14:textId="66022530" w:rsidR="00354BED" w:rsidRPr="005A659B" w:rsidRDefault="00970FF5" w:rsidP="00354BED">
            <w:pPr>
              <w:rPr>
                <w:b/>
                <w:bCs/>
              </w:rPr>
            </w:pPr>
            <w:r>
              <w:rPr>
                <w:b/>
                <w:bCs/>
              </w:rPr>
              <w:t>Staff member</w:t>
            </w:r>
            <w:r w:rsidRPr="005A659B">
              <w:rPr>
                <w:b/>
                <w:bCs/>
              </w:rPr>
              <w:t xml:space="preserve"> </w:t>
            </w:r>
            <w:r w:rsidR="00354BED" w:rsidRPr="005A659B">
              <w:rPr>
                <w:b/>
                <w:bCs/>
              </w:rPr>
              <w:t>C</w:t>
            </w:r>
          </w:p>
          <w:p w14:paraId="2EBC832A" w14:textId="2B0B4AD3" w:rsidR="00A01339" w:rsidRDefault="00A01339" w:rsidP="00A01339">
            <w:pPr>
              <w:pStyle w:val="ListParagraph"/>
            </w:pPr>
            <w:r>
              <w:t xml:space="preserve">works as a service manager, at the </w:t>
            </w:r>
            <w:r w:rsidR="008F59DF">
              <w:t>aged care home</w:t>
            </w:r>
          </w:p>
          <w:p w14:paraId="11009D87" w14:textId="6B42534C" w:rsidR="00A01339" w:rsidRDefault="00A01339" w:rsidP="00A01339">
            <w:pPr>
              <w:pStyle w:val="ListParagraph"/>
            </w:pPr>
            <w:r>
              <w:t xml:space="preserve">worked more than 120 hours at the </w:t>
            </w:r>
            <w:r w:rsidR="008F59DF">
              <w:t>aged care home</w:t>
            </w:r>
            <w:r>
              <w:t xml:space="preserve"> in the previous quarter</w:t>
            </w:r>
          </w:p>
          <w:p w14:paraId="403806FB" w14:textId="5FA81184" w:rsidR="00354BED" w:rsidRPr="00731E6D" w:rsidRDefault="00A01339" w:rsidP="00A01339">
            <w:pPr>
              <w:pStyle w:val="ListParagraph"/>
              <w:rPr>
                <w:b/>
                <w:bCs/>
              </w:rPr>
            </w:pPr>
            <w:r>
              <w:t>stopped working for a period of 60 consecutive days during the current quarter</w:t>
            </w:r>
          </w:p>
        </w:tc>
      </w:tr>
    </w:tbl>
    <w:tbl>
      <w:tblPr>
        <w:tblStyle w:val="TableGrid"/>
        <w:tblpPr w:leftFromText="180" w:rightFromText="180" w:vertAnchor="text" w:horzAnchor="margin" w:tblpY="155"/>
        <w:tblW w:w="5000" w:type="pct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902"/>
        <w:gridCol w:w="9302"/>
      </w:tblGrid>
      <w:tr w:rsidR="009F154D" w:rsidRPr="00C767B8" w14:paraId="2E338FAC" w14:textId="77777777" w:rsidTr="002060A0">
        <w:trPr>
          <w:trHeight w:val="856"/>
        </w:trPr>
        <w:tc>
          <w:tcPr>
            <w:tcW w:w="902" w:type="dxa"/>
          </w:tcPr>
          <w:p w14:paraId="265EE1C0" w14:textId="09AA724A" w:rsidR="009F154D" w:rsidRPr="00C767B8" w:rsidRDefault="00D0419E" w:rsidP="00B132AE">
            <w:pPr>
              <w:rPr>
                <w:bCs/>
              </w:rPr>
            </w:pPr>
            <w:r w:rsidRPr="005E2CEF">
              <w:rPr>
                <w:rStyle w:val="DropSmallIcon"/>
                <w:noProof/>
              </w:rPr>
              <w:lastRenderedPageBreak/>
              <w:drawing>
                <wp:inline distT="0" distB="0" distL="0" distR="0" wp14:anchorId="6AEF2419" wp14:editId="7348BB28">
                  <wp:extent cx="373380" cy="420709"/>
                  <wp:effectExtent l="0" t="0" r="0" b="0"/>
                  <wp:docPr id="35" name="Picture 35" descr="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92" cy="42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154D" w:rsidRPr="00C767B8">
              <w:rPr>
                <w:bCs/>
              </w:rPr>
              <w:t xml:space="preserve"> </w:t>
            </w:r>
          </w:p>
        </w:tc>
        <w:tc>
          <w:tcPr>
            <w:tcW w:w="9302" w:type="dxa"/>
          </w:tcPr>
          <w:p w14:paraId="2107401E" w14:textId="7F0A61EA" w:rsidR="009F154D" w:rsidRPr="00C767B8" w:rsidRDefault="00C76FEA" w:rsidP="00B132AE">
            <w:pPr>
              <w:rPr>
                <w:bCs/>
              </w:rPr>
            </w:pPr>
            <w:r w:rsidRPr="00C76FEA">
              <w:t>Number of staff who worked any hours as service managers in the previous quarter</w:t>
            </w:r>
          </w:p>
        </w:tc>
      </w:tr>
      <w:tr w:rsidR="009F154D" w:rsidRPr="00C767B8" w14:paraId="3D37F6C2" w14:textId="77777777" w:rsidTr="00B132AE">
        <w:tc>
          <w:tcPr>
            <w:tcW w:w="902" w:type="dxa"/>
          </w:tcPr>
          <w:p w14:paraId="0B1B8BFC" w14:textId="6A7CBEE2" w:rsidR="009F154D" w:rsidRPr="00C767B8" w:rsidRDefault="00D0419E" w:rsidP="00B132AE">
            <w:pPr>
              <w:rPr>
                <w:bCs/>
              </w:rPr>
            </w:pPr>
            <w:r w:rsidRPr="005E2CEF">
              <w:rPr>
                <w:rStyle w:val="DropSmallIcon"/>
                <w:noProof/>
              </w:rPr>
              <w:drawing>
                <wp:inline distT="0" distB="0" distL="0" distR="0" wp14:anchorId="4EB3D757" wp14:editId="64590C61">
                  <wp:extent cx="373380" cy="420709"/>
                  <wp:effectExtent l="0" t="0" r="0" b="0"/>
                  <wp:docPr id="115000839" name="Picture 115000839" descr="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92" cy="42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154D" w:rsidRPr="00C767B8">
              <w:rPr>
                <w:bCs/>
              </w:rPr>
              <w:t xml:space="preserve"> </w:t>
            </w:r>
          </w:p>
        </w:tc>
        <w:tc>
          <w:tcPr>
            <w:tcW w:w="9302" w:type="dxa"/>
          </w:tcPr>
          <w:p w14:paraId="3AD5F580" w14:textId="3A6B8A57" w:rsidR="009F154D" w:rsidRPr="00C767B8" w:rsidRDefault="00FA3375" w:rsidP="00B132AE">
            <w:pPr>
              <w:rPr>
                <w:bCs/>
              </w:rPr>
            </w:pPr>
            <w:r w:rsidRPr="00FA3375">
              <w:t>Number of staff who worked any hours as nurse practitioners or registered nurses in the previous quarter</w:t>
            </w:r>
          </w:p>
        </w:tc>
      </w:tr>
      <w:tr w:rsidR="009F154D" w:rsidRPr="00C767B8" w14:paraId="6458B003" w14:textId="77777777" w:rsidTr="00B132AE">
        <w:tc>
          <w:tcPr>
            <w:tcW w:w="902" w:type="dxa"/>
          </w:tcPr>
          <w:p w14:paraId="2702405A" w14:textId="0D5CFF79" w:rsidR="009F154D" w:rsidRPr="00C767B8" w:rsidRDefault="0036016B" w:rsidP="00B132AE">
            <w:pPr>
              <w:rPr>
                <w:bCs/>
              </w:rPr>
            </w:pPr>
            <w:r w:rsidRPr="00C767B8">
              <w:rPr>
                <w:bCs/>
                <w:noProof/>
              </w:rPr>
              <w:drawing>
                <wp:inline distT="0" distB="0" distL="0" distR="0" wp14:anchorId="43C18339" wp14:editId="71D3F95F">
                  <wp:extent cx="373380" cy="420709"/>
                  <wp:effectExtent l="0" t="0" r="0" b="0"/>
                  <wp:docPr id="1242954955" name="Picture 1242954955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39" cy="42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154D" w:rsidRPr="00C767B8">
              <w:rPr>
                <w:bCs/>
              </w:rPr>
              <w:t xml:space="preserve"> </w:t>
            </w:r>
          </w:p>
        </w:tc>
        <w:tc>
          <w:tcPr>
            <w:tcW w:w="9302" w:type="dxa"/>
          </w:tcPr>
          <w:p w14:paraId="1C6B884D" w14:textId="5F469CC0" w:rsidR="009F154D" w:rsidRPr="00C767B8" w:rsidRDefault="00424A64" w:rsidP="00B132AE">
            <w:pPr>
              <w:rPr>
                <w:bCs/>
              </w:rPr>
            </w:pPr>
            <w:r w:rsidRPr="00424A64">
              <w:t>Number of staff who worked any hours as enrolled nurses in the previous quarter</w:t>
            </w:r>
          </w:p>
        </w:tc>
      </w:tr>
      <w:tr w:rsidR="009F154D" w:rsidRPr="00C767B8" w14:paraId="1FFB7B70" w14:textId="77777777" w:rsidTr="00B132AE">
        <w:tc>
          <w:tcPr>
            <w:tcW w:w="902" w:type="dxa"/>
          </w:tcPr>
          <w:p w14:paraId="39654C37" w14:textId="20FC592F" w:rsidR="009F154D" w:rsidRPr="00C767B8" w:rsidRDefault="009F154D" w:rsidP="00B132AE">
            <w:pPr>
              <w:rPr>
                <w:bCs/>
              </w:rPr>
            </w:pPr>
            <w:r w:rsidRPr="00C767B8">
              <w:rPr>
                <w:bCs/>
              </w:rPr>
              <w:t xml:space="preserve"> </w:t>
            </w:r>
            <w:r w:rsidR="00D0419E" w:rsidRPr="005E2CEF">
              <w:rPr>
                <w:rStyle w:val="DropSmallIcon"/>
                <w:noProof/>
              </w:rPr>
              <w:drawing>
                <wp:inline distT="0" distB="0" distL="0" distR="0" wp14:anchorId="0BF61B92" wp14:editId="7B8C6C0E">
                  <wp:extent cx="373380" cy="420709"/>
                  <wp:effectExtent l="0" t="0" r="0" b="0"/>
                  <wp:docPr id="1059070975" name="Picture 1059070975" descr="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92" cy="42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2" w:type="dxa"/>
          </w:tcPr>
          <w:p w14:paraId="7E29ADBF" w14:textId="2956EA74" w:rsidR="009F154D" w:rsidRPr="00C767B8" w:rsidRDefault="0057730B" w:rsidP="00B132AE">
            <w:pPr>
              <w:rPr>
                <w:bCs/>
              </w:rPr>
            </w:pPr>
            <w:r w:rsidRPr="0057730B">
              <w:t xml:space="preserve">Number of staff who worked any hours as personal care </w:t>
            </w:r>
            <w:r w:rsidR="00DA19B5">
              <w:t>workers</w:t>
            </w:r>
            <w:r w:rsidR="00DA19B5" w:rsidRPr="0057730B">
              <w:t xml:space="preserve"> </w:t>
            </w:r>
            <w:r w:rsidRPr="0057730B">
              <w:t>or nursing</w:t>
            </w:r>
            <w:r w:rsidR="00CD3A58">
              <w:t xml:space="preserve"> assistants</w:t>
            </w:r>
            <w:r w:rsidRPr="0057730B">
              <w:t xml:space="preserve"> in the previous quarter</w:t>
            </w:r>
          </w:p>
        </w:tc>
      </w:tr>
      <w:tr w:rsidR="0057730B" w:rsidRPr="00C767B8" w14:paraId="3CEC8154" w14:textId="77777777" w:rsidTr="00B132AE">
        <w:tc>
          <w:tcPr>
            <w:tcW w:w="902" w:type="dxa"/>
          </w:tcPr>
          <w:p w14:paraId="3F4A0525" w14:textId="4B6EF03C" w:rsidR="0057730B" w:rsidRPr="00EF5CA3" w:rsidRDefault="004C0231" w:rsidP="00B132AE">
            <w:pPr>
              <w:rPr>
                <w:rStyle w:val="DropSmallIcon"/>
                <w:noProof/>
              </w:rPr>
            </w:pPr>
            <w:r w:rsidRPr="005E2CEF">
              <w:rPr>
                <w:rStyle w:val="DropSmallIcon"/>
                <w:noProof/>
              </w:rPr>
              <w:drawing>
                <wp:inline distT="0" distB="0" distL="0" distR="0" wp14:anchorId="7A0306E3" wp14:editId="612C222E">
                  <wp:extent cx="373380" cy="420709"/>
                  <wp:effectExtent l="0" t="0" r="0" b="0"/>
                  <wp:docPr id="1540519868" name="Picture 1540519868" descr="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92" cy="42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2" w:type="dxa"/>
          </w:tcPr>
          <w:p w14:paraId="15B431F0" w14:textId="0ED2D9E0" w:rsidR="0057730B" w:rsidRPr="0057730B" w:rsidRDefault="00DF6006" w:rsidP="00B132AE">
            <w:r w:rsidRPr="00DF6006">
              <w:t>Number of staff employed as service managers at the start of the quarter</w:t>
            </w:r>
          </w:p>
        </w:tc>
      </w:tr>
      <w:tr w:rsidR="0057730B" w:rsidRPr="00C767B8" w14:paraId="49938347" w14:textId="77777777" w:rsidTr="00B132AE">
        <w:tc>
          <w:tcPr>
            <w:tcW w:w="902" w:type="dxa"/>
          </w:tcPr>
          <w:p w14:paraId="33DF33F0" w14:textId="586AA4C2" w:rsidR="0057730B" w:rsidRPr="00EF5CA3" w:rsidRDefault="004C0231" w:rsidP="00B132AE">
            <w:pPr>
              <w:rPr>
                <w:rStyle w:val="DropSmallIcon"/>
                <w:noProof/>
              </w:rPr>
            </w:pPr>
            <w:r w:rsidRPr="005E2CEF">
              <w:rPr>
                <w:rStyle w:val="DropSmallIcon"/>
                <w:noProof/>
              </w:rPr>
              <w:drawing>
                <wp:inline distT="0" distB="0" distL="0" distR="0" wp14:anchorId="0E3F9021" wp14:editId="3788F9D0">
                  <wp:extent cx="373380" cy="420709"/>
                  <wp:effectExtent l="0" t="0" r="0" b="0"/>
                  <wp:docPr id="868570692" name="Picture 868570692" descr="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92" cy="42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2" w:type="dxa"/>
          </w:tcPr>
          <w:p w14:paraId="14D85076" w14:textId="0C27BC35" w:rsidR="0057730B" w:rsidRPr="0057730B" w:rsidRDefault="000234C7" w:rsidP="00B132AE">
            <w:r w:rsidRPr="000234C7">
              <w:t>Number of staff employed as nurse practitioners or registered nurses at the start of the quarter</w:t>
            </w:r>
          </w:p>
        </w:tc>
      </w:tr>
      <w:tr w:rsidR="0057730B" w:rsidRPr="00C767B8" w14:paraId="0B68E1D0" w14:textId="77777777" w:rsidTr="00B132AE">
        <w:tc>
          <w:tcPr>
            <w:tcW w:w="902" w:type="dxa"/>
          </w:tcPr>
          <w:p w14:paraId="4383EBF4" w14:textId="4B8B4064" w:rsidR="0057730B" w:rsidRPr="00EF5CA3" w:rsidRDefault="00705515" w:rsidP="00B132AE">
            <w:pPr>
              <w:rPr>
                <w:rStyle w:val="DropSmallIcon"/>
                <w:noProof/>
              </w:rPr>
            </w:pPr>
            <w:r w:rsidRPr="00C767B8">
              <w:rPr>
                <w:bCs/>
                <w:noProof/>
              </w:rPr>
              <w:drawing>
                <wp:inline distT="0" distB="0" distL="0" distR="0" wp14:anchorId="38320D2D" wp14:editId="733050CF">
                  <wp:extent cx="373380" cy="420709"/>
                  <wp:effectExtent l="0" t="0" r="0" b="0"/>
                  <wp:docPr id="1344701104" name="Picture 1344701104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39" cy="42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2" w:type="dxa"/>
          </w:tcPr>
          <w:p w14:paraId="36FFB8FF" w14:textId="5423FD82" w:rsidR="0057730B" w:rsidRPr="0057730B" w:rsidRDefault="00836D4E" w:rsidP="00B132AE">
            <w:r w:rsidRPr="00836D4E">
              <w:t>Number of staff employed as enrolled nurses at the start of the quarter</w:t>
            </w:r>
          </w:p>
        </w:tc>
      </w:tr>
      <w:tr w:rsidR="0057730B" w:rsidRPr="00C767B8" w14:paraId="5097E2E2" w14:textId="77777777" w:rsidTr="00B132AE">
        <w:tc>
          <w:tcPr>
            <w:tcW w:w="902" w:type="dxa"/>
          </w:tcPr>
          <w:p w14:paraId="2A6C9B52" w14:textId="71D3AC40" w:rsidR="0057730B" w:rsidRPr="00EF5CA3" w:rsidRDefault="00705515" w:rsidP="00B132AE">
            <w:pPr>
              <w:rPr>
                <w:rStyle w:val="DropSmallIcon"/>
                <w:noProof/>
              </w:rPr>
            </w:pPr>
            <w:r w:rsidRPr="00C767B8">
              <w:rPr>
                <w:bCs/>
                <w:noProof/>
              </w:rPr>
              <w:drawing>
                <wp:inline distT="0" distB="0" distL="0" distR="0" wp14:anchorId="6084085C" wp14:editId="4441AE07">
                  <wp:extent cx="373380" cy="420709"/>
                  <wp:effectExtent l="0" t="0" r="0" b="0"/>
                  <wp:docPr id="1052001791" name="Picture 1052001791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39" cy="42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2" w:type="dxa"/>
          </w:tcPr>
          <w:p w14:paraId="238F6EBC" w14:textId="22E4F1ED" w:rsidR="0057730B" w:rsidRPr="0057730B" w:rsidRDefault="007153E6" w:rsidP="00B132AE">
            <w:r w:rsidRPr="007153E6">
              <w:t xml:space="preserve">Number of staff employed as personal care </w:t>
            </w:r>
            <w:r w:rsidR="00DA19B5">
              <w:t xml:space="preserve">workers </w:t>
            </w:r>
            <w:r w:rsidRPr="007153E6">
              <w:t xml:space="preserve">or nursing </w:t>
            </w:r>
            <w:r w:rsidR="006955E2">
              <w:t xml:space="preserve">assistants </w:t>
            </w:r>
            <w:r w:rsidRPr="007153E6">
              <w:t>at the start of the quarter</w:t>
            </w:r>
          </w:p>
        </w:tc>
      </w:tr>
      <w:tr w:rsidR="0057730B" w:rsidRPr="00C767B8" w14:paraId="5253DDBC" w14:textId="77777777" w:rsidTr="00B132AE">
        <w:tc>
          <w:tcPr>
            <w:tcW w:w="902" w:type="dxa"/>
          </w:tcPr>
          <w:p w14:paraId="65735EB3" w14:textId="1E82F381" w:rsidR="0057730B" w:rsidRPr="00EF5CA3" w:rsidRDefault="004C0231" w:rsidP="00B132AE">
            <w:pPr>
              <w:rPr>
                <w:rStyle w:val="DropSmallIcon"/>
                <w:noProof/>
              </w:rPr>
            </w:pPr>
            <w:r w:rsidRPr="005E2CEF">
              <w:rPr>
                <w:rStyle w:val="DropSmallIcon"/>
                <w:noProof/>
              </w:rPr>
              <w:drawing>
                <wp:inline distT="0" distB="0" distL="0" distR="0" wp14:anchorId="20C46E83" wp14:editId="2AD0587B">
                  <wp:extent cx="373380" cy="420709"/>
                  <wp:effectExtent l="0" t="0" r="0" b="0"/>
                  <wp:docPr id="1651404991" name="Picture 1651404991" descr="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92" cy="42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2" w:type="dxa"/>
          </w:tcPr>
          <w:p w14:paraId="1604D45E" w14:textId="49FD1940" w:rsidR="0057730B" w:rsidRPr="0057730B" w:rsidRDefault="00974DCE" w:rsidP="00B132AE">
            <w:r w:rsidRPr="00974DCE">
              <w:t>Number of staff employed as services managers who stopped working during the quarter</w:t>
            </w:r>
          </w:p>
        </w:tc>
      </w:tr>
      <w:tr w:rsidR="0057730B" w:rsidRPr="00C767B8" w14:paraId="24DCF6F9" w14:textId="77777777" w:rsidTr="00B132AE">
        <w:tc>
          <w:tcPr>
            <w:tcW w:w="902" w:type="dxa"/>
          </w:tcPr>
          <w:p w14:paraId="251B4319" w14:textId="51271016" w:rsidR="0057730B" w:rsidRPr="00EF5CA3" w:rsidRDefault="00705515" w:rsidP="00B132AE">
            <w:pPr>
              <w:rPr>
                <w:rStyle w:val="DropSmallIcon"/>
                <w:noProof/>
              </w:rPr>
            </w:pPr>
            <w:r w:rsidRPr="00C767B8">
              <w:rPr>
                <w:bCs/>
                <w:noProof/>
              </w:rPr>
              <w:drawing>
                <wp:inline distT="0" distB="0" distL="0" distR="0" wp14:anchorId="62A0FBC0" wp14:editId="54E6D3D5">
                  <wp:extent cx="373380" cy="420709"/>
                  <wp:effectExtent l="0" t="0" r="0" b="0"/>
                  <wp:docPr id="1350145092" name="Picture 1350145092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39" cy="42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2" w:type="dxa"/>
          </w:tcPr>
          <w:p w14:paraId="21E9E402" w14:textId="528330E5" w:rsidR="0057730B" w:rsidRPr="0057730B" w:rsidRDefault="00412683" w:rsidP="00B132AE">
            <w:r w:rsidRPr="00412683">
              <w:t>Number of staff employed as nurse practitioners or registered nurses who stopped working during the quarter</w:t>
            </w:r>
          </w:p>
        </w:tc>
      </w:tr>
      <w:tr w:rsidR="00412683" w:rsidRPr="00C767B8" w14:paraId="4D0E4528" w14:textId="77777777" w:rsidTr="00B132AE">
        <w:tc>
          <w:tcPr>
            <w:tcW w:w="902" w:type="dxa"/>
          </w:tcPr>
          <w:p w14:paraId="468856EA" w14:textId="26B5BFAD" w:rsidR="00412683" w:rsidRPr="00EF5CA3" w:rsidRDefault="00600E28" w:rsidP="00B132AE">
            <w:pPr>
              <w:rPr>
                <w:rStyle w:val="DropSmallIcon"/>
                <w:noProof/>
              </w:rPr>
            </w:pPr>
            <w:r w:rsidRPr="00C767B8">
              <w:rPr>
                <w:bCs/>
                <w:noProof/>
              </w:rPr>
              <w:drawing>
                <wp:inline distT="0" distB="0" distL="0" distR="0" wp14:anchorId="25870C51" wp14:editId="48F0494E">
                  <wp:extent cx="373380" cy="420709"/>
                  <wp:effectExtent l="0" t="0" r="0" b="0"/>
                  <wp:docPr id="77697960" name="Picture 77697960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39" cy="42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2" w:type="dxa"/>
          </w:tcPr>
          <w:p w14:paraId="777B3788" w14:textId="217CFB7B" w:rsidR="00412683" w:rsidRPr="00412683" w:rsidRDefault="0019467C" w:rsidP="00B132AE">
            <w:r w:rsidRPr="0019467C">
              <w:t>Number of staff employed as enrolled nurses who stopped working during the quarter</w:t>
            </w:r>
          </w:p>
        </w:tc>
      </w:tr>
      <w:tr w:rsidR="0019467C" w:rsidRPr="00C767B8" w14:paraId="484A56FA" w14:textId="77777777" w:rsidTr="00B132AE">
        <w:tc>
          <w:tcPr>
            <w:tcW w:w="902" w:type="dxa"/>
          </w:tcPr>
          <w:p w14:paraId="423CD574" w14:textId="39C3B281" w:rsidR="0019467C" w:rsidRPr="00EF5CA3" w:rsidRDefault="00600E28" w:rsidP="00B132AE">
            <w:pPr>
              <w:rPr>
                <w:rStyle w:val="DropSmallIcon"/>
                <w:noProof/>
              </w:rPr>
            </w:pPr>
            <w:r w:rsidRPr="00C767B8">
              <w:rPr>
                <w:bCs/>
                <w:noProof/>
              </w:rPr>
              <w:drawing>
                <wp:inline distT="0" distB="0" distL="0" distR="0" wp14:anchorId="23A3DD6D" wp14:editId="60725AEA">
                  <wp:extent cx="373380" cy="420709"/>
                  <wp:effectExtent l="0" t="0" r="0" b="0"/>
                  <wp:docPr id="858443074" name="Picture 858443074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39" cy="42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2" w:type="dxa"/>
          </w:tcPr>
          <w:p w14:paraId="32D59F3B" w14:textId="5FC3DE75" w:rsidR="0019467C" w:rsidRPr="0019467C" w:rsidRDefault="00600E28" w:rsidP="00B132AE">
            <w:r w:rsidRPr="00600E28">
              <w:t xml:space="preserve">Number of staff employed as personal care </w:t>
            </w:r>
            <w:r w:rsidR="00DA19B5">
              <w:t xml:space="preserve">workers </w:t>
            </w:r>
            <w:r w:rsidRPr="00600E28">
              <w:t xml:space="preserve">or </w:t>
            </w:r>
            <w:r w:rsidR="00DA19B5">
              <w:t xml:space="preserve">nursing </w:t>
            </w:r>
            <w:r w:rsidRPr="00600E28">
              <w:t>assistants who stopped working during the quarter</w:t>
            </w:r>
          </w:p>
        </w:tc>
      </w:tr>
    </w:tbl>
    <w:p w14:paraId="0DBB45B1" w14:textId="77777777" w:rsidR="009F154D" w:rsidRDefault="009F154D" w:rsidP="009F154D">
      <w:pPr>
        <w:rPr>
          <w:b/>
        </w:rPr>
      </w:pPr>
    </w:p>
    <w:p w14:paraId="646D4E25" w14:textId="66DC007B" w:rsidR="009F154D" w:rsidRPr="00E725C9" w:rsidRDefault="009F154D" w:rsidP="009F154D">
      <w:pPr>
        <w:rPr>
          <w:spacing w:val="-2"/>
        </w:rPr>
      </w:pPr>
      <w:r w:rsidRPr="005E0E68">
        <w:rPr>
          <w:spacing w:val="-2"/>
        </w:rPr>
        <w:t xml:space="preserve">Data recording templates for each quality indicator are available on the </w:t>
      </w:r>
      <w:hyperlink r:id="rId21" w:history="1">
        <w:r w:rsidR="00006625" w:rsidRPr="00FC789B">
          <w:rPr>
            <w:rStyle w:val="Hyperlink"/>
            <w:color w:val="0070C0"/>
          </w:rPr>
          <w:t>QI Program resources webpage</w:t>
        </w:r>
      </w:hyperlink>
      <w:r w:rsidRPr="005E0E68">
        <w:rPr>
          <w:spacing w:val="-2"/>
        </w:rPr>
        <w:t xml:space="preserve">. Use the templates to calculate and summarise data </w:t>
      </w:r>
      <w:r w:rsidR="00006625">
        <w:rPr>
          <w:spacing w:val="-2"/>
        </w:rPr>
        <w:t>to submit</w:t>
      </w:r>
      <w:r w:rsidRPr="005E0E68">
        <w:rPr>
          <w:spacing w:val="-2"/>
        </w:rPr>
        <w:t xml:space="preserve"> through the </w:t>
      </w:r>
      <w:r>
        <w:rPr>
          <w:spacing w:val="-2"/>
        </w:rPr>
        <w:t xml:space="preserve">Government Provider Management System </w:t>
      </w:r>
      <w:r w:rsidR="009D2B08">
        <w:rPr>
          <w:spacing w:val="-2"/>
        </w:rPr>
        <w:t>(</w:t>
      </w:r>
      <w:r>
        <w:rPr>
          <w:spacing w:val="-2"/>
        </w:rPr>
        <w:t>GPMS</w:t>
      </w:r>
      <w:r w:rsidR="009D2B08">
        <w:rPr>
          <w:spacing w:val="-2"/>
        </w:rPr>
        <w:t>)</w:t>
      </w:r>
      <w:r w:rsidRPr="005E0E68">
        <w:rPr>
          <w:spacing w:val="-2"/>
        </w:rPr>
        <w:t>.</w:t>
      </w:r>
    </w:p>
    <w:p w14:paraId="505BE025" w14:textId="77777777" w:rsidR="009F154D" w:rsidRDefault="009F154D" w:rsidP="000D0001">
      <w:pPr>
        <w:pStyle w:val="Heading3"/>
        <w:spacing w:after="240"/>
      </w:pPr>
      <w:r>
        <w:lastRenderedPageBreak/>
        <w:t>Submit QI Program data</w:t>
      </w:r>
    </w:p>
    <w:p w14:paraId="6FB2CB32" w14:textId="49A4E5F2" w:rsidR="009F154D" w:rsidRPr="006259AE" w:rsidRDefault="009F154D" w:rsidP="009F154D">
      <w:pPr>
        <w:pStyle w:val="TableTextNormal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  <w:lang w:val="en-US"/>
        </w:rPr>
        <w:t xml:space="preserve">There are </w:t>
      </w:r>
      <w:r w:rsidR="00006625">
        <w:rPr>
          <w:rFonts w:ascii="Arial" w:hAnsi="Arial" w:cs="Arial"/>
          <w:sz w:val="24"/>
          <w:lang w:val="en-US"/>
        </w:rPr>
        <w:t>3</w:t>
      </w:r>
      <w:r w:rsidR="00006625" w:rsidRPr="006259AE">
        <w:rPr>
          <w:rFonts w:ascii="Arial" w:hAnsi="Arial" w:cs="Arial"/>
          <w:sz w:val="24"/>
          <w:lang w:val="en-US"/>
        </w:rPr>
        <w:t xml:space="preserve"> </w:t>
      </w:r>
      <w:r w:rsidRPr="006259AE">
        <w:rPr>
          <w:rFonts w:ascii="Arial" w:hAnsi="Arial" w:cs="Arial"/>
          <w:sz w:val="24"/>
          <w:lang w:val="en-US"/>
        </w:rPr>
        <w:t xml:space="preserve">ways </w:t>
      </w:r>
      <w:r w:rsidR="00006625">
        <w:rPr>
          <w:rFonts w:ascii="Arial" w:hAnsi="Arial" w:cs="Arial"/>
          <w:sz w:val="24"/>
          <w:lang w:val="en-US"/>
        </w:rPr>
        <w:t xml:space="preserve">you can submit </w:t>
      </w:r>
      <w:r w:rsidRPr="006259AE">
        <w:rPr>
          <w:rFonts w:ascii="Arial" w:hAnsi="Arial" w:cs="Arial"/>
          <w:sz w:val="24"/>
          <w:lang w:val="en-US"/>
        </w:rPr>
        <w:t>QI Program data:</w:t>
      </w:r>
    </w:p>
    <w:p w14:paraId="392A429D" w14:textId="77777777" w:rsidR="009F154D" w:rsidRPr="006259AE" w:rsidRDefault="009F154D" w:rsidP="009F154D">
      <w:pPr>
        <w:pStyle w:val="FrameIcon1"/>
        <w:framePr w:wrap="around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drawing>
          <wp:inline distT="0" distB="0" distL="0" distR="0" wp14:anchorId="3F11BBAD" wp14:editId="2659BF48">
            <wp:extent cx="391863" cy="432000"/>
            <wp:effectExtent l="0" t="0" r="8255" b="6350"/>
            <wp:docPr id="5" name="Picture 5" descr="Submitte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ubmitted ic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3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A47D8" w14:textId="56164EFA" w:rsidR="009F154D" w:rsidRPr="006259AE" w:rsidRDefault="00006625" w:rsidP="00006625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9F154D" w:rsidRPr="006259AE">
        <w:rPr>
          <w:rFonts w:ascii="Arial" w:hAnsi="Arial" w:cs="Arial"/>
          <w:sz w:val="24"/>
        </w:rPr>
        <w:t>hrough the GPMS</w:t>
      </w:r>
    </w:p>
    <w:p w14:paraId="2DB2F5E6" w14:textId="30E0B366" w:rsidR="009F154D" w:rsidRPr="006259AE" w:rsidRDefault="00006625" w:rsidP="00006625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</w:t>
      </w:r>
      <w:r w:rsidR="009F154D" w:rsidRPr="006259AE">
        <w:rPr>
          <w:rFonts w:ascii="Arial" w:hAnsi="Arial" w:cs="Arial"/>
          <w:sz w:val="24"/>
        </w:rPr>
        <w:t>ia a bulk file upload</w:t>
      </w:r>
    </w:p>
    <w:p w14:paraId="45903685" w14:textId="374F1D15" w:rsidR="009F154D" w:rsidRPr="006259AE" w:rsidRDefault="00006625" w:rsidP="00006625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9F154D" w:rsidRPr="006259AE">
        <w:rPr>
          <w:rFonts w:ascii="Arial" w:hAnsi="Arial" w:cs="Arial"/>
          <w:sz w:val="24"/>
        </w:rPr>
        <w:t>hrough a third-party benchmarking company</w:t>
      </w:r>
    </w:p>
    <w:p w14:paraId="48886E79" w14:textId="77777777" w:rsidR="009F154D" w:rsidRPr="006259AE" w:rsidRDefault="009F154D" w:rsidP="00006625">
      <w:pPr>
        <w:pStyle w:val="FrameIcon2"/>
        <w:framePr w:wrap="around"/>
        <w:spacing w:line="276" w:lineRule="auto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drawing>
          <wp:inline distT="0" distB="0" distL="0" distR="0" wp14:anchorId="5C0BE20E" wp14:editId="4EEC1611">
            <wp:extent cx="392728" cy="432000"/>
            <wp:effectExtent l="0" t="0" r="7620" b="6350"/>
            <wp:docPr id="24" name="Picture 24" descr="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alendar 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8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EFD9" w14:textId="77777777" w:rsidR="009F154D" w:rsidRPr="006259AE" w:rsidRDefault="009F154D" w:rsidP="00006625">
      <w:pPr>
        <w:pStyle w:val="Frame4"/>
        <w:framePr w:wrap="around"/>
        <w:spacing w:line="276" w:lineRule="auto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t xml:space="preserve">Data must be submitted by the </w:t>
      </w:r>
      <w:r w:rsidRPr="006259AE">
        <w:rPr>
          <w:rFonts w:ascii="Arial" w:hAnsi="Arial" w:cs="Arial"/>
          <w:b/>
          <w:bCs w:val="0"/>
          <w:sz w:val="24"/>
        </w:rPr>
        <w:t>21st day of the month after the end of each quarte</w:t>
      </w:r>
      <w:r w:rsidRPr="006259AE">
        <w:rPr>
          <w:rFonts w:ascii="Arial" w:hAnsi="Arial" w:cs="Arial"/>
          <w:sz w:val="24"/>
        </w:rPr>
        <w:t>r</w:t>
      </w:r>
    </w:p>
    <w:p w14:paraId="4CB83425" w14:textId="77777777" w:rsidR="009F154D" w:rsidRPr="006259AE" w:rsidRDefault="009F154D" w:rsidP="009F154D"/>
    <w:p w14:paraId="51B540E3" w14:textId="77777777" w:rsidR="009F154D" w:rsidRPr="00B61CA1" w:rsidRDefault="009F154D" w:rsidP="00B61CA1"/>
    <w:p w14:paraId="31872F50" w14:textId="77777777" w:rsidR="009F154D" w:rsidRDefault="009F154D" w:rsidP="009F154D"/>
    <w:p w14:paraId="11D48D1A" w14:textId="77777777" w:rsidR="00B61CA1" w:rsidRDefault="00B61CA1" w:rsidP="009F154D"/>
    <w:p w14:paraId="2A2EEAA7" w14:textId="77777777" w:rsidR="009F154D" w:rsidRDefault="009F154D" w:rsidP="00CF063A">
      <w:pPr>
        <w:pStyle w:val="Heading3"/>
        <w:spacing w:after="240"/>
      </w:pPr>
      <w:r>
        <w:t>More information</w:t>
      </w:r>
    </w:p>
    <w:p w14:paraId="64ECD34B" w14:textId="68978C60" w:rsidR="009F154D" w:rsidRPr="00ED558A" w:rsidRDefault="00CF063A" w:rsidP="00232A71">
      <w:pPr>
        <w:pStyle w:val="InformationText"/>
        <w:spacing w:before="0" w:line="276" w:lineRule="auto"/>
        <w:ind w:hanging="851"/>
        <w:rPr>
          <w:rFonts w:ascii="Arial" w:hAnsi="Arial" w:cs="Arial"/>
          <w:sz w:val="24"/>
          <w:szCs w:val="24"/>
        </w:rPr>
      </w:pPr>
      <w:r w:rsidRPr="0098446B">
        <w:rPr>
          <w:noProof/>
        </w:rPr>
        <w:drawing>
          <wp:anchor distT="0" distB="0" distL="114300" distR="114300" simplePos="0" relativeHeight="251658241" behindDoc="0" locked="0" layoutInCell="1" allowOverlap="1" wp14:anchorId="25693EE9" wp14:editId="519F31D5">
            <wp:simplePos x="0" y="0"/>
            <wp:positionH relativeFrom="margin">
              <wp:posOffset>635</wp:posOffset>
            </wp:positionH>
            <wp:positionV relativeFrom="paragraph">
              <wp:posOffset>2540</wp:posOffset>
            </wp:positionV>
            <wp:extent cx="326553" cy="360000"/>
            <wp:effectExtent l="0" t="0" r="0" b="2540"/>
            <wp:wrapSquare wrapText="bothSides"/>
            <wp:docPr id="251944234" name="Picture 251944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44234" name="Picture 251944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54D" w:rsidRPr="004D0FAA">
        <w:rPr>
          <w:color w:val="0090D4"/>
        </w:rPr>
        <w:tab/>
      </w:r>
      <w:r w:rsidR="00006625" w:rsidRPr="00F7464A">
        <w:rPr>
          <w:rFonts w:ascii="Arial" w:hAnsi="Arial" w:cs="Arial"/>
          <w:sz w:val="24"/>
          <w:szCs w:val="24"/>
        </w:rPr>
        <w:t xml:space="preserve">You can find </w:t>
      </w:r>
      <w:r w:rsidR="00006625" w:rsidRPr="00006625">
        <w:rPr>
          <w:rFonts w:ascii="Arial" w:hAnsi="Arial" w:cs="Arial"/>
          <w:sz w:val="24"/>
          <w:szCs w:val="24"/>
        </w:rPr>
        <w:t>t</w:t>
      </w:r>
      <w:r w:rsidR="009F154D" w:rsidRPr="00006625">
        <w:rPr>
          <w:rFonts w:ascii="Arial" w:hAnsi="Arial" w:cs="Arial"/>
          <w:sz w:val="24"/>
          <w:szCs w:val="24"/>
        </w:rPr>
        <w:t>he</w:t>
      </w:r>
      <w:r w:rsidR="009F154D" w:rsidRPr="00ED558A">
        <w:rPr>
          <w:rFonts w:ascii="Arial" w:hAnsi="Arial" w:cs="Arial"/>
          <w:sz w:val="24"/>
          <w:szCs w:val="24"/>
        </w:rPr>
        <w:t xml:space="preserve"> QI Program Manual and other guidance on the </w:t>
      </w:r>
      <w:hyperlink r:id="rId24" w:history="1">
        <w:r w:rsidR="00F32B04" w:rsidRPr="001A75C4">
          <w:rPr>
            <w:rStyle w:val="Hyperlink"/>
            <w:rFonts w:ascii="Arial" w:hAnsi="Arial" w:cs="Arial"/>
            <w:color w:val="0070C0"/>
            <w:sz w:val="24"/>
            <w:szCs w:val="24"/>
          </w:rPr>
          <w:t>QI Program’s resources webpage</w:t>
        </w:r>
      </w:hyperlink>
      <w:r w:rsidR="009F154D" w:rsidRPr="00ED558A">
        <w:rPr>
          <w:rFonts w:ascii="Arial" w:hAnsi="Arial" w:cs="Arial"/>
          <w:sz w:val="24"/>
          <w:szCs w:val="24"/>
        </w:rPr>
        <w:t>.</w:t>
      </w:r>
    </w:p>
    <w:p w14:paraId="591CB58A" w14:textId="77777777" w:rsidR="00F32B04" w:rsidRDefault="009F154D" w:rsidP="00232A71">
      <w:pPr>
        <w:pStyle w:val="InformationText"/>
        <w:spacing w:line="276" w:lineRule="auto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 xml:space="preserve">For QI Program assistance, contact the My Aged Care provider and assessor helpline on </w:t>
      </w:r>
      <w:r w:rsidRPr="00F7464A">
        <w:rPr>
          <w:rFonts w:ascii="Arial" w:hAnsi="Arial" w:cs="Arial"/>
          <w:b/>
          <w:bCs/>
          <w:sz w:val="24"/>
          <w:szCs w:val="24"/>
        </w:rPr>
        <w:t>1800 836 799</w:t>
      </w:r>
      <w:r w:rsidR="00F32B04">
        <w:rPr>
          <w:rFonts w:ascii="Arial" w:hAnsi="Arial" w:cs="Arial"/>
          <w:sz w:val="24"/>
          <w:szCs w:val="24"/>
        </w:rPr>
        <w:t xml:space="preserve"> and select option 5</w:t>
      </w:r>
      <w:r w:rsidRPr="00ED558A">
        <w:rPr>
          <w:rFonts w:ascii="Arial" w:hAnsi="Arial" w:cs="Arial"/>
          <w:sz w:val="24"/>
          <w:szCs w:val="24"/>
        </w:rPr>
        <w:t xml:space="preserve">. </w:t>
      </w:r>
    </w:p>
    <w:p w14:paraId="094F87DD" w14:textId="77777777" w:rsidR="008902BC" w:rsidRDefault="009F154D" w:rsidP="008902BC">
      <w:pPr>
        <w:pStyle w:val="InformationText"/>
        <w:spacing w:line="276" w:lineRule="auto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 xml:space="preserve">The helpline is </w:t>
      </w:r>
      <w:r w:rsidR="008902BC">
        <w:rPr>
          <w:rFonts w:ascii="Arial" w:hAnsi="Arial" w:cs="Arial"/>
          <w:sz w:val="24"/>
          <w:szCs w:val="24"/>
        </w:rPr>
        <w:t>closed on Sunday and public holidays. It is open:</w:t>
      </w:r>
    </w:p>
    <w:p w14:paraId="5B1A5276" w14:textId="18F12874" w:rsidR="008902BC" w:rsidRDefault="009F154D" w:rsidP="00F7464A">
      <w:pPr>
        <w:pStyle w:val="InformationText"/>
        <w:numPr>
          <w:ilvl w:val="0"/>
          <w:numId w:val="38"/>
        </w:numPr>
        <w:spacing w:line="276" w:lineRule="auto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>between 8am and 8pm Monday to Friday</w:t>
      </w:r>
    </w:p>
    <w:p w14:paraId="7C58BD04" w14:textId="08820669" w:rsidR="000965B7" w:rsidRPr="00B61CA1" w:rsidRDefault="009F154D" w:rsidP="00B61CA1">
      <w:pPr>
        <w:pStyle w:val="InformationText"/>
        <w:numPr>
          <w:ilvl w:val="0"/>
          <w:numId w:val="38"/>
        </w:numPr>
        <w:spacing w:line="276" w:lineRule="auto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>between 10am and 2pm on Saturday.</w:t>
      </w:r>
      <w:r w:rsidR="00403DC1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735840DB" wp14:editId="3F3E5FA2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979285" cy="232410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2324100"/>
                          <a:chOff x="-30464" y="-7278"/>
                          <a:chExt cx="6980400" cy="2325599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-30464" y="-7278"/>
                            <a:ext cx="6980400" cy="2325599"/>
                            <a:chOff x="-30470" y="-7274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-30470" y="-7274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6297" y="120511"/>
                              <a:ext cx="6238874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0A6DB7" w14:textId="77777777" w:rsidR="009F14DF" w:rsidRPr="00F45B7B" w:rsidRDefault="009F14DF" w:rsidP="009F14DF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Improving Australia’s aged care system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1A1FDC53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The Australian Government has delivered major changes to improve aged care.</w:t>
                                </w:r>
                              </w:p>
                              <w:p w14:paraId="535423A2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665E63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health.gov.au/aged-care-reforms</w:t>
                                </w:r>
                              </w:p>
                              <w:p w14:paraId="5DE7E2A1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200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422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My Aged Care’s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free-call phone line)</w:t>
                                </w:r>
                              </w:p>
                              <w:p w14:paraId="23EE2018" w14:textId="69FC8F9D" w:rsidR="009F14DF" w:rsidRPr="00F45B7B" w:rsidRDefault="009F14DF" w:rsidP="009F14DF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nrschat.nrscall.gov.au/nrs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  <w:p w14:paraId="0151F7E3" w14:textId="77777777" w:rsidR="00403DC1" w:rsidRPr="00F45B7B" w:rsidRDefault="00403DC1" w:rsidP="000965B7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5840DB" id="Group 2" o:spid="_x0000_s1026" alt="&quot;&quot;" style="position:absolute;left:0;text-align:left;margin-left:498.35pt;margin-top:0;width:549.55pt;height:183pt;z-index:251658240;mso-position-horizontal:right;mso-position-horizontal-relative:page;mso-position-vertical:bottom;mso-position-vertical-relative:page;mso-width-relative:margin;mso-height-relative:margin" coordorigin="-304,-72" coordsize="69804,232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3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" o:allowoverlap="f">
                <v:group id="Group 37" o:spid="_x0000_s1027" alt="&quot;&quot;" style="position:absolute;left:-304;top:-72;width:69803;height:23255" coordorigin="-304,-72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left:-304;top:-72;width:69817;height:23240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3962;top:1205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3B0A6DB7" w14:textId="77777777" w:rsidR="009F14DF" w:rsidRPr="00F45B7B" w:rsidRDefault="009F14DF" w:rsidP="009F14DF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00524D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Improving Australia’s aged care system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1A1FDC53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00524D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The Australian Government has delivered major changes to improve aged care.</w:t>
                          </w:r>
                        </w:p>
                        <w:p w14:paraId="535423A2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665E63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health.gov.au/aged-care-reforms</w:t>
                          </w:r>
                        </w:p>
                        <w:p w14:paraId="5DE7E2A1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200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422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My Aged Care’s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free-call phone line)</w:t>
                          </w:r>
                        </w:p>
                        <w:p w14:paraId="23EE2018" w14:textId="69FC8F9D" w:rsidR="009F14DF" w:rsidRPr="00F45B7B" w:rsidRDefault="009F14DF" w:rsidP="009F14DF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nrschat.nrscall.gov.au/nrs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  <w:p w14:paraId="0151F7E3" w14:textId="77777777" w:rsidR="00403DC1" w:rsidRPr="00F45B7B" w:rsidRDefault="00403DC1" w:rsidP="000965B7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27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28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0965B7" w:rsidRPr="00B61CA1" w:rsidSect="009346B6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86A8B" w14:textId="77777777" w:rsidR="002A32F4" w:rsidRDefault="002A32F4" w:rsidP="0076491B">
      <w:pPr>
        <w:spacing w:before="0" w:after="0" w:line="240" w:lineRule="auto"/>
      </w:pPr>
      <w:r>
        <w:separator/>
      </w:r>
    </w:p>
  </w:endnote>
  <w:endnote w:type="continuationSeparator" w:id="0">
    <w:p w14:paraId="794FE9E2" w14:textId="77777777" w:rsidR="002A32F4" w:rsidRDefault="002A32F4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3B9A1" w14:textId="22FD1FC4" w:rsidR="00ED0C73" w:rsidRDefault="009A5BB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1" behindDoc="0" locked="0" layoutInCell="1" allowOverlap="1" wp14:anchorId="63B8669D" wp14:editId="3445742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145564346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B6B41C" w14:textId="6E284753" w:rsidR="009A5BB1" w:rsidRPr="00F7464A" w:rsidRDefault="009A5BB1" w:rsidP="00F7464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F7464A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B8669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8pt;height:38.25pt;z-index:25166336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" filled="f" stroked="f">
              <v:textbox style="mso-fit-shape-to-text:t" inset="0,0,0,15pt">
                <w:txbxContent>
                  <w:p w14:paraId="1AB6B41C" w14:textId="6E284753" w:rsidR="009A5BB1" w:rsidRPr="00F7464A" w:rsidRDefault="009A5BB1" w:rsidP="00F7464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F7464A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66DCB" w14:textId="0FBF7BF8" w:rsidR="00ED0C73" w:rsidRDefault="00ED0C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831EE" w14:textId="3B876D5A" w:rsidR="00ED0C73" w:rsidRDefault="00ED0C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E48E3" w14:textId="77777777" w:rsidR="002A32F4" w:rsidRDefault="002A32F4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BB88DF1" w14:textId="77777777" w:rsidR="002A32F4" w:rsidRDefault="002A32F4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84D9D" w14:textId="5E327BA9" w:rsidR="00ED0C73" w:rsidRDefault="009A5BB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9" behindDoc="0" locked="0" layoutInCell="1" allowOverlap="1" wp14:anchorId="51BEDB69" wp14:editId="052D089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60840929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22F68B" w14:textId="2458FEA0" w:rsidR="009A5BB1" w:rsidRPr="00F7464A" w:rsidRDefault="009A5BB1" w:rsidP="00F7464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F7464A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BEDB6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8pt;height:38.25pt;z-index:25166028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" filled="f" stroked="f">
              <v:textbox style="mso-fit-shape-to-text:t" inset="0,15pt,0,0">
                <w:txbxContent>
                  <w:p w14:paraId="3C22F68B" w14:textId="2458FEA0" w:rsidR="009A5BB1" w:rsidRPr="00F7464A" w:rsidRDefault="009A5BB1" w:rsidP="00F7464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F7464A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DAEED" w14:textId="184186AB" w:rsidR="00ED0C73" w:rsidRDefault="00ED0C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EBF6A" w14:textId="4CF9A539" w:rsidR="0076491B" w:rsidRDefault="00ED0C7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AF7B4A" wp14:editId="0119AB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986915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3E5B">
      <w:rPr>
        <w:noProof/>
      </w:rPr>
      <w:drawing>
        <wp:anchor distT="0" distB="0" distL="114300" distR="114300" simplePos="0" relativeHeight="251658241" behindDoc="1" locked="0" layoutInCell="1" allowOverlap="1" wp14:anchorId="50D77972" wp14:editId="755AE4DA">
          <wp:simplePos x="0" y="0"/>
          <wp:positionH relativeFrom="page">
            <wp:posOffset>-343535</wp:posOffset>
          </wp:positionH>
          <wp:positionV relativeFrom="page">
            <wp:posOffset>-153670</wp:posOffset>
          </wp:positionV>
          <wp:extent cx="8230235" cy="3549015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33" r="4748"/>
                  <a:stretch/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E4729D"/>
    <w:multiLevelType w:val="hybridMultilevel"/>
    <w:tmpl w:val="9814D05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696B73"/>
    <w:multiLevelType w:val="hybridMultilevel"/>
    <w:tmpl w:val="CFC2F9A6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224038F0"/>
    <w:multiLevelType w:val="multilevel"/>
    <w:tmpl w:val="21481A2E"/>
    <w:styleLink w:val="TableBulletsNumbers"/>
    <w:lvl w:ilvl="0">
      <w:start w:val="1"/>
      <w:numFmt w:val="bullet"/>
      <w:pStyle w:val="TableBullet1Normal"/>
      <w:lvlText w:val="•"/>
      <w:lvlJc w:val="left"/>
      <w:pPr>
        <w:tabs>
          <w:tab w:val="num" w:pos="340"/>
        </w:tabs>
        <w:ind w:left="340" w:hanging="340"/>
      </w:pPr>
      <w:rPr>
        <w:rFonts w:ascii="Calibri" w:hAnsi="Calibri" w:hint="default"/>
      </w:rPr>
    </w:lvl>
    <w:lvl w:ilvl="1">
      <w:start w:val="1"/>
      <w:numFmt w:val="bullet"/>
      <w:pStyle w:val="TableBullet2Normal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pStyle w:val="TableBullet3Normal"/>
      <w:lvlText w:val="•"/>
      <w:lvlJc w:val="left"/>
      <w:pPr>
        <w:tabs>
          <w:tab w:val="num" w:pos="1021"/>
        </w:tabs>
        <w:ind w:left="1021" w:hanging="341"/>
      </w:pPr>
      <w:rPr>
        <w:rFonts w:ascii="Calibri" w:hAnsi="Calibri" w:hint="default"/>
      </w:rPr>
    </w:lvl>
    <w:lvl w:ilvl="3">
      <w:start w:val="1"/>
      <w:numFmt w:val="decimal"/>
      <w:lvlRestart w:val="0"/>
      <w:pStyle w:val="TableNumber1Normal"/>
      <w:lvlText w:val="%4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4">
      <w:start w:val="1"/>
      <w:numFmt w:val="lowerLetter"/>
      <w:pStyle w:val="TableNumber2Normal"/>
      <w:lvlText w:val="%5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5">
      <w:start w:val="1"/>
      <w:numFmt w:val="lowerRoman"/>
      <w:pStyle w:val="TableNumber3Normal"/>
      <w:lvlText w:val="%6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6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040" w:hanging="360"/>
      </w:pPr>
      <w:rPr>
        <w:rFonts w:hint="default"/>
      </w:rPr>
    </w:lvl>
  </w:abstractNum>
  <w:abstractNum w:abstractNumId="6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A652AD"/>
    <w:multiLevelType w:val="hybridMultilevel"/>
    <w:tmpl w:val="1C5A1A8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B87F1D"/>
    <w:multiLevelType w:val="hybridMultilevel"/>
    <w:tmpl w:val="222C457C"/>
    <w:lvl w:ilvl="0" w:tplc="1F48646A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1" w15:restartNumberingAfterBreak="0">
    <w:nsid w:val="32E12AB1"/>
    <w:multiLevelType w:val="hybridMultilevel"/>
    <w:tmpl w:val="F40883B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4B1DE1"/>
    <w:multiLevelType w:val="hybridMultilevel"/>
    <w:tmpl w:val="D09C8916"/>
    <w:lvl w:ilvl="0" w:tplc="2F761E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574BE3"/>
    <w:multiLevelType w:val="hybridMultilevel"/>
    <w:tmpl w:val="2A58D980"/>
    <w:lvl w:ilvl="0" w:tplc="DEB2F4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382166"/>
    <w:multiLevelType w:val="hybridMultilevel"/>
    <w:tmpl w:val="10BEA60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2920CB2"/>
    <w:multiLevelType w:val="hybridMultilevel"/>
    <w:tmpl w:val="C7BCEDBA"/>
    <w:lvl w:ilvl="0" w:tplc="A2760E92">
      <w:start w:val="1"/>
      <w:numFmt w:val="bullet"/>
      <w:pStyle w:val="ListParagraph"/>
      <w:lvlText w:val=""/>
      <w:lvlJc w:val="left"/>
      <w:pPr>
        <w:ind w:left="928" w:hanging="360"/>
      </w:pPr>
      <w:rPr>
        <w:rFonts w:ascii="Symbol" w:hAnsi="Symbol" w:hint="default"/>
        <w:color w:val="8C59A5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2A866E0"/>
    <w:multiLevelType w:val="hybridMultilevel"/>
    <w:tmpl w:val="453091AA"/>
    <w:lvl w:ilvl="0" w:tplc="CC0ECFB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8C59A5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78180134"/>
    <w:multiLevelType w:val="hybridMultilevel"/>
    <w:tmpl w:val="7D722212"/>
    <w:lvl w:ilvl="0" w:tplc="90440BE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8C59A5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051926442">
    <w:abstractNumId w:val="27"/>
  </w:num>
  <w:num w:numId="2" w16cid:durableId="733502999">
    <w:abstractNumId w:val="9"/>
  </w:num>
  <w:num w:numId="3" w16cid:durableId="984120835">
    <w:abstractNumId w:val="21"/>
  </w:num>
  <w:num w:numId="4" w16cid:durableId="1810709000">
    <w:abstractNumId w:val="23"/>
  </w:num>
  <w:num w:numId="5" w16cid:durableId="274020800">
    <w:abstractNumId w:val="20"/>
  </w:num>
  <w:num w:numId="6" w16cid:durableId="158466382">
    <w:abstractNumId w:val="16"/>
  </w:num>
  <w:num w:numId="7" w16cid:durableId="1419709736">
    <w:abstractNumId w:val="6"/>
  </w:num>
  <w:num w:numId="8" w16cid:durableId="1037317275">
    <w:abstractNumId w:val="3"/>
  </w:num>
  <w:num w:numId="9" w16cid:durableId="957027855">
    <w:abstractNumId w:val="1"/>
  </w:num>
  <w:num w:numId="10" w16cid:durableId="237206317">
    <w:abstractNumId w:val="17"/>
  </w:num>
  <w:num w:numId="11" w16cid:durableId="120152872">
    <w:abstractNumId w:val="13"/>
  </w:num>
  <w:num w:numId="12" w16cid:durableId="1645155679">
    <w:abstractNumId w:val="29"/>
  </w:num>
  <w:num w:numId="13" w16cid:durableId="676540155">
    <w:abstractNumId w:val="28"/>
  </w:num>
  <w:num w:numId="14" w16cid:durableId="1910726085">
    <w:abstractNumId w:val="18"/>
  </w:num>
  <w:num w:numId="15" w16cid:durableId="1085493039">
    <w:abstractNumId w:val="0"/>
  </w:num>
  <w:num w:numId="16" w16cid:durableId="1050886954">
    <w:abstractNumId w:val="7"/>
  </w:num>
  <w:num w:numId="17" w16cid:durableId="854421471">
    <w:abstractNumId w:val="12"/>
  </w:num>
  <w:num w:numId="18" w16cid:durableId="1694569013">
    <w:abstractNumId w:val="15"/>
  </w:num>
  <w:num w:numId="19" w16cid:durableId="1506049504">
    <w:abstractNumId w:val="14"/>
  </w:num>
  <w:num w:numId="20" w16cid:durableId="1245914845">
    <w:abstractNumId w:val="4"/>
  </w:num>
  <w:num w:numId="21" w16cid:durableId="1762414847">
    <w:abstractNumId w:val="11"/>
  </w:num>
  <w:num w:numId="22" w16cid:durableId="519396114">
    <w:abstractNumId w:val="2"/>
  </w:num>
  <w:num w:numId="23" w16cid:durableId="894001727">
    <w:abstractNumId w:val="24"/>
  </w:num>
  <w:num w:numId="24" w16cid:durableId="759987664">
    <w:abstractNumId w:val="19"/>
  </w:num>
  <w:num w:numId="25" w16cid:durableId="164438479">
    <w:abstractNumId w:val="5"/>
  </w:num>
  <w:num w:numId="26" w16cid:durableId="1971011967">
    <w:abstractNumId w:val="24"/>
  </w:num>
  <w:num w:numId="27" w16cid:durableId="1218660150">
    <w:abstractNumId w:val="24"/>
  </w:num>
  <w:num w:numId="28" w16cid:durableId="1406609746">
    <w:abstractNumId w:val="24"/>
  </w:num>
  <w:num w:numId="29" w16cid:durableId="1296177024">
    <w:abstractNumId w:val="10"/>
  </w:num>
  <w:num w:numId="30" w16cid:durableId="740519516">
    <w:abstractNumId w:val="24"/>
  </w:num>
  <w:num w:numId="31" w16cid:durableId="1367413081">
    <w:abstractNumId w:val="24"/>
  </w:num>
  <w:num w:numId="32" w16cid:durableId="178740967">
    <w:abstractNumId w:val="24"/>
  </w:num>
  <w:num w:numId="33" w16cid:durableId="59795269">
    <w:abstractNumId w:val="22"/>
  </w:num>
  <w:num w:numId="34" w16cid:durableId="2129547943">
    <w:abstractNumId w:val="24"/>
  </w:num>
  <w:num w:numId="35" w16cid:durableId="1931968120">
    <w:abstractNumId w:val="24"/>
  </w:num>
  <w:num w:numId="36" w16cid:durableId="191387607">
    <w:abstractNumId w:val="8"/>
  </w:num>
  <w:num w:numId="37" w16cid:durableId="1056708251">
    <w:abstractNumId w:val="26"/>
  </w:num>
  <w:num w:numId="38" w16cid:durableId="17181203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3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DEF"/>
    <w:rsid w:val="00006625"/>
    <w:rsid w:val="000234C7"/>
    <w:rsid w:val="0004507B"/>
    <w:rsid w:val="0006711A"/>
    <w:rsid w:val="000702CE"/>
    <w:rsid w:val="000965B7"/>
    <w:rsid w:val="000D0001"/>
    <w:rsid w:val="000D1077"/>
    <w:rsid w:val="000D2530"/>
    <w:rsid w:val="000F0471"/>
    <w:rsid w:val="000F6633"/>
    <w:rsid w:val="00142691"/>
    <w:rsid w:val="001457DB"/>
    <w:rsid w:val="0016645B"/>
    <w:rsid w:val="0019467C"/>
    <w:rsid w:val="001974DC"/>
    <w:rsid w:val="001A090D"/>
    <w:rsid w:val="001A0BC3"/>
    <w:rsid w:val="001A4831"/>
    <w:rsid w:val="001B5DD0"/>
    <w:rsid w:val="001C1281"/>
    <w:rsid w:val="00204786"/>
    <w:rsid w:val="002060A0"/>
    <w:rsid w:val="00221640"/>
    <w:rsid w:val="00232A71"/>
    <w:rsid w:val="00274322"/>
    <w:rsid w:val="002852B8"/>
    <w:rsid w:val="0029044B"/>
    <w:rsid w:val="002906E8"/>
    <w:rsid w:val="002A1335"/>
    <w:rsid w:val="002A32F4"/>
    <w:rsid w:val="002B6576"/>
    <w:rsid w:val="002D1983"/>
    <w:rsid w:val="00314F38"/>
    <w:rsid w:val="003151AC"/>
    <w:rsid w:val="0031792F"/>
    <w:rsid w:val="00354BED"/>
    <w:rsid w:val="0036016B"/>
    <w:rsid w:val="00360B34"/>
    <w:rsid w:val="00382843"/>
    <w:rsid w:val="00382E02"/>
    <w:rsid w:val="00383E8A"/>
    <w:rsid w:val="00387542"/>
    <w:rsid w:val="003B7A62"/>
    <w:rsid w:val="003C0F16"/>
    <w:rsid w:val="003C4F0B"/>
    <w:rsid w:val="003D778D"/>
    <w:rsid w:val="003E59C0"/>
    <w:rsid w:val="003F34DC"/>
    <w:rsid w:val="003F4485"/>
    <w:rsid w:val="00403DC1"/>
    <w:rsid w:val="00412683"/>
    <w:rsid w:val="00413CED"/>
    <w:rsid w:val="00424A64"/>
    <w:rsid w:val="0043189E"/>
    <w:rsid w:val="004557A0"/>
    <w:rsid w:val="004C0231"/>
    <w:rsid w:val="004C11EB"/>
    <w:rsid w:val="004C64B9"/>
    <w:rsid w:val="004C6B04"/>
    <w:rsid w:val="004E0404"/>
    <w:rsid w:val="004E4333"/>
    <w:rsid w:val="004E5BD9"/>
    <w:rsid w:val="00501D48"/>
    <w:rsid w:val="005035B6"/>
    <w:rsid w:val="00503F99"/>
    <w:rsid w:val="0052493E"/>
    <w:rsid w:val="00543EB4"/>
    <w:rsid w:val="0057730B"/>
    <w:rsid w:val="00577C30"/>
    <w:rsid w:val="00596010"/>
    <w:rsid w:val="005A4290"/>
    <w:rsid w:val="005C4FBF"/>
    <w:rsid w:val="005E73D2"/>
    <w:rsid w:val="00600E28"/>
    <w:rsid w:val="006115F2"/>
    <w:rsid w:val="00621BC4"/>
    <w:rsid w:val="006230CE"/>
    <w:rsid w:val="0062578B"/>
    <w:rsid w:val="00633DB4"/>
    <w:rsid w:val="00651ACF"/>
    <w:rsid w:val="00655C4E"/>
    <w:rsid w:val="00656590"/>
    <w:rsid w:val="00670B75"/>
    <w:rsid w:val="006955E2"/>
    <w:rsid w:val="006C3007"/>
    <w:rsid w:val="006C38DB"/>
    <w:rsid w:val="006C7E2E"/>
    <w:rsid w:val="006F4500"/>
    <w:rsid w:val="00703123"/>
    <w:rsid w:val="00705515"/>
    <w:rsid w:val="00714D54"/>
    <w:rsid w:val="007153E6"/>
    <w:rsid w:val="00726939"/>
    <w:rsid w:val="00747929"/>
    <w:rsid w:val="0076491B"/>
    <w:rsid w:val="00775862"/>
    <w:rsid w:val="007766C5"/>
    <w:rsid w:val="007A2348"/>
    <w:rsid w:val="007A6E96"/>
    <w:rsid w:val="007B4C6F"/>
    <w:rsid w:val="00802166"/>
    <w:rsid w:val="00806066"/>
    <w:rsid w:val="0083172D"/>
    <w:rsid w:val="008367CB"/>
    <w:rsid w:val="00836D4E"/>
    <w:rsid w:val="00840CE2"/>
    <w:rsid w:val="00845EA0"/>
    <w:rsid w:val="008706E7"/>
    <w:rsid w:val="00886123"/>
    <w:rsid w:val="008902BC"/>
    <w:rsid w:val="008928C2"/>
    <w:rsid w:val="008A346E"/>
    <w:rsid w:val="008B69DB"/>
    <w:rsid w:val="008F59DF"/>
    <w:rsid w:val="00901E78"/>
    <w:rsid w:val="00913DB4"/>
    <w:rsid w:val="00923A7D"/>
    <w:rsid w:val="009346B6"/>
    <w:rsid w:val="009372B1"/>
    <w:rsid w:val="009411B1"/>
    <w:rsid w:val="00941E85"/>
    <w:rsid w:val="00944DA1"/>
    <w:rsid w:val="00961F42"/>
    <w:rsid w:val="0096701B"/>
    <w:rsid w:val="00970FF5"/>
    <w:rsid w:val="00974DCE"/>
    <w:rsid w:val="00977E13"/>
    <w:rsid w:val="00992524"/>
    <w:rsid w:val="009A5BB1"/>
    <w:rsid w:val="009B2828"/>
    <w:rsid w:val="009B7836"/>
    <w:rsid w:val="009D1949"/>
    <w:rsid w:val="009D2B08"/>
    <w:rsid w:val="009E1455"/>
    <w:rsid w:val="009F10D0"/>
    <w:rsid w:val="009F14DF"/>
    <w:rsid w:val="009F154D"/>
    <w:rsid w:val="009F67AE"/>
    <w:rsid w:val="00A01339"/>
    <w:rsid w:val="00A502FE"/>
    <w:rsid w:val="00A824CA"/>
    <w:rsid w:val="00A93070"/>
    <w:rsid w:val="00AE695D"/>
    <w:rsid w:val="00AF1A92"/>
    <w:rsid w:val="00B01A4F"/>
    <w:rsid w:val="00B31ACA"/>
    <w:rsid w:val="00B323CF"/>
    <w:rsid w:val="00B45078"/>
    <w:rsid w:val="00B61CA1"/>
    <w:rsid w:val="00B76A36"/>
    <w:rsid w:val="00B801E4"/>
    <w:rsid w:val="00BB3C18"/>
    <w:rsid w:val="00BC5147"/>
    <w:rsid w:val="00BC6BDF"/>
    <w:rsid w:val="00BD23F7"/>
    <w:rsid w:val="00BD7B2E"/>
    <w:rsid w:val="00BE4538"/>
    <w:rsid w:val="00BF0601"/>
    <w:rsid w:val="00C04A27"/>
    <w:rsid w:val="00C2383E"/>
    <w:rsid w:val="00C46331"/>
    <w:rsid w:val="00C57424"/>
    <w:rsid w:val="00C7324C"/>
    <w:rsid w:val="00C76B54"/>
    <w:rsid w:val="00C76FEA"/>
    <w:rsid w:val="00C9187A"/>
    <w:rsid w:val="00C961E9"/>
    <w:rsid w:val="00C965D0"/>
    <w:rsid w:val="00CA0CFC"/>
    <w:rsid w:val="00CA10F3"/>
    <w:rsid w:val="00CB3456"/>
    <w:rsid w:val="00CC65EA"/>
    <w:rsid w:val="00CD281E"/>
    <w:rsid w:val="00CD3A58"/>
    <w:rsid w:val="00CD4CFC"/>
    <w:rsid w:val="00CD5B85"/>
    <w:rsid w:val="00CF063A"/>
    <w:rsid w:val="00D03AE0"/>
    <w:rsid w:val="00D0419E"/>
    <w:rsid w:val="00D26DCC"/>
    <w:rsid w:val="00D372BE"/>
    <w:rsid w:val="00D41508"/>
    <w:rsid w:val="00D607DD"/>
    <w:rsid w:val="00D633B5"/>
    <w:rsid w:val="00D76A23"/>
    <w:rsid w:val="00D76C2B"/>
    <w:rsid w:val="00D96247"/>
    <w:rsid w:val="00DA19B5"/>
    <w:rsid w:val="00DC176E"/>
    <w:rsid w:val="00DC4DF9"/>
    <w:rsid w:val="00DE22F3"/>
    <w:rsid w:val="00DF468C"/>
    <w:rsid w:val="00DF6006"/>
    <w:rsid w:val="00E4680D"/>
    <w:rsid w:val="00E55A3F"/>
    <w:rsid w:val="00E653B5"/>
    <w:rsid w:val="00E7171E"/>
    <w:rsid w:val="00E71D76"/>
    <w:rsid w:val="00E83627"/>
    <w:rsid w:val="00E85004"/>
    <w:rsid w:val="00E94B7D"/>
    <w:rsid w:val="00E96C5F"/>
    <w:rsid w:val="00EB1DEF"/>
    <w:rsid w:val="00EB3E18"/>
    <w:rsid w:val="00ED0C73"/>
    <w:rsid w:val="00ED68CF"/>
    <w:rsid w:val="00EE3E5B"/>
    <w:rsid w:val="00EF3EBA"/>
    <w:rsid w:val="00F20E64"/>
    <w:rsid w:val="00F30CC3"/>
    <w:rsid w:val="00F32B04"/>
    <w:rsid w:val="00F7464A"/>
    <w:rsid w:val="00FA1485"/>
    <w:rsid w:val="00FA3375"/>
    <w:rsid w:val="00FA3B4D"/>
    <w:rsid w:val="00FA784C"/>
    <w:rsid w:val="00FC002E"/>
    <w:rsid w:val="00FC3287"/>
    <w:rsid w:val="00FD255C"/>
    <w:rsid w:val="00FE3089"/>
    <w:rsid w:val="00FF5CE6"/>
    <w:rsid w:val="00FF6E21"/>
    <w:rsid w:val="0AA75585"/>
    <w:rsid w:val="112CD65F"/>
    <w:rsid w:val="1FC4F68E"/>
    <w:rsid w:val="71653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94B4C"/>
  <w15:chartTrackingRefBased/>
  <w15:docId w15:val="{A65BD58E-DE79-45E1-B156-F0ABB778C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0965B7"/>
    <w:pPr>
      <w:numPr>
        <w:numId w:val="23"/>
      </w:numPr>
      <w:ind w:left="36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70B75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qFormat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BodyTextDOH">
    <w:name w:val="Body Text_DOH"/>
    <w:basedOn w:val="Normal"/>
    <w:qFormat/>
    <w:rsid w:val="009F154D"/>
    <w:pPr>
      <w:spacing w:line="264" w:lineRule="auto"/>
    </w:pPr>
    <w:rPr>
      <w:rFonts w:asciiTheme="minorHAnsi" w:hAnsiTheme="minorHAnsi"/>
      <w:sz w:val="20"/>
      <w:szCs w:val="20"/>
    </w:rPr>
  </w:style>
  <w:style w:type="paragraph" w:customStyle="1" w:styleId="TableBullet1Normal">
    <w:name w:val="Table Bullet 1 Normal"/>
    <w:rsid w:val="009F154D"/>
    <w:pPr>
      <w:numPr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Bullet2Normal">
    <w:name w:val="Table Bullet 2 Normal"/>
    <w:basedOn w:val="TableBullet1Normal"/>
    <w:rsid w:val="009F154D"/>
    <w:pPr>
      <w:numPr>
        <w:ilvl w:val="1"/>
      </w:numPr>
    </w:pPr>
  </w:style>
  <w:style w:type="paragraph" w:customStyle="1" w:styleId="TableBullet3Normal">
    <w:name w:val="Table Bullet 3 Normal"/>
    <w:basedOn w:val="TableBullet2Normal"/>
    <w:rsid w:val="009F154D"/>
    <w:pPr>
      <w:numPr>
        <w:ilvl w:val="2"/>
      </w:numPr>
    </w:pPr>
  </w:style>
  <w:style w:type="paragraph" w:customStyle="1" w:styleId="TableNumber1Normal">
    <w:name w:val="Table Number 1 Normal"/>
    <w:rsid w:val="009F154D"/>
    <w:pPr>
      <w:numPr>
        <w:ilvl w:val="3"/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Number2Normal">
    <w:name w:val="Table Number 2 Normal"/>
    <w:basedOn w:val="TableNumber1Normal"/>
    <w:rsid w:val="009F154D"/>
    <w:pPr>
      <w:numPr>
        <w:ilvl w:val="4"/>
      </w:numPr>
    </w:pPr>
  </w:style>
  <w:style w:type="paragraph" w:customStyle="1" w:styleId="TableNumber3Normal">
    <w:name w:val="Table Number 3 Normal"/>
    <w:basedOn w:val="TableNumber2Normal"/>
    <w:rsid w:val="009F154D"/>
    <w:pPr>
      <w:numPr>
        <w:ilvl w:val="5"/>
      </w:numPr>
    </w:pPr>
  </w:style>
  <w:style w:type="numbering" w:customStyle="1" w:styleId="TableBulletsNumbers">
    <w:name w:val="Table Bullets &amp; Numbers"/>
    <w:basedOn w:val="NoList"/>
    <w:uiPriority w:val="99"/>
    <w:rsid w:val="009F154D"/>
    <w:pPr>
      <w:numPr>
        <w:numId w:val="25"/>
      </w:numPr>
    </w:pPr>
  </w:style>
  <w:style w:type="paragraph" w:customStyle="1" w:styleId="FrameIcon1">
    <w:name w:val="Frame Icon 1"/>
    <w:basedOn w:val="Normal"/>
    <w:rsid w:val="009F154D"/>
    <w:pPr>
      <w:framePr w:w="624" w:wrap="around" w:vAnchor="text" w:hAnchor="margin" w:y="1"/>
      <w:spacing w:before="0" w:after="60" w:line="240" w:lineRule="auto"/>
    </w:pPr>
    <w:rPr>
      <w:rFonts w:asciiTheme="minorHAnsi" w:eastAsia="Times New Roman" w:hAnsiTheme="minorHAnsi" w:cs="Times New Roman"/>
      <w:bCs/>
      <w:noProof/>
      <w:sz w:val="20"/>
    </w:rPr>
  </w:style>
  <w:style w:type="character" w:customStyle="1" w:styleId="DropLargeIcon">
    <w:name w:val="Drop Large Icon"/>
    <w:basedOn w:val="DefaultParagraphFont"/>
    <w:uiPriority w:val="1"/>
    <w:rsid w:val="009F154D"/>
    <w:rPr>
      <w:position w:val="-26"/>
    </w:rPr>
  </w:style>
  <w:style w:type="paragraph" w:customStyle="1" w:styleId="DoubleIndentBullet">
    <w:name w:val="Double Indent Bullet"/>
    <w:basedOn w:val="TableBullet1Normal"/>
    <w:rsid w:val="009F154D"/>
    <w:pPr>
      <w:spacing w:before="0" w:after="20" w:line="280" w:lineRule="exact"/>
      <w:ind w:left="1191"/>
    </w:pPr>
    <w:rPr>
      <w:lang w:val="en-AU"/>
    </w:rPr>
  </w:style>
  <w:style w:type="paragraph" w:customStyle="1" w:styleId="DoubleIndentText">
    <w:name w:val="Double Indent Text"/>
    <w:basedOn w:val="Normal"/>
    <w:rsid w:val="009F154D"/>
    <w:pPr>
      <w:spacing w:before="60" w:after="60" w:line="240" w:lineRule="auto"/>
      <w:ind w:left="851"/>
    </w:pPr>
    <w:rPr>
      <w:rFonts w:asciiTheme="minorHAnsi" w:eastAsia="Times New Roman" w:hAnsiTheme="minorHAnsi" w:cs="Times New Roman"/>
      <w:bCs/>
      <w:sz w:val="20"/>
      <w:lang w:val="en-GB"/>
    </w:rPr>
  </w:style>
  <w:style w:type="paragraph" w:customStyle="1" w:styleId="Normal-single">
    <w:name w:val="Normal - single"/>
    <w:basedOn w:val="Normal"/>
    <w:rsid w:val="009F154D"/>
    <w:pPr>
      <w:spacing w:before="0" w:after="0" w:line="240" w:lineRule="auto"/>
    </w:pPr>
    <w:rPr>
      <w:rFonts w:asciiTheme="minorHAnsi" w:eastAsia="Times New Roman" w:hAnsiTheme="minorHAnsi" w:cs="Times New Roman"/>
      <w:sz w:val="10"/>
      <w:szCs w:val="18"/>
      <w:lang w:val="en"/>
    </w:rPr>
  </w:style>
  <w:style w:type="paragraph" w:customStyle="1" w:styleId="NormalSingleSpace">
    <w:name w:val="Normal_Single Space"/>
    <w:rsid w:val="009F154D"/>
    <w:rPr>
      <w:rFonts w:eastAsia="Times New Roman" w:cs="Times New Roman"/>
      <w:sz w:val="20"/>
      <w:szCs w:val="18"/>
      <w:lang w:val="en"/>
    </w:rPr>
  </w:style>
  <w:style w:type="paragraph" w:customStyle="1" w:styleId="TableTextNormal">
    <w:name w:val="Table Text Normal"/>
    <w:qFormat/>
    <w:locked/>
    <w:rsid w:val="009F154D"/>
    <w:pPr>
      <w:spacing w:before="60" w:after="60"/>
    </w:pPr>
    <w:rPr>
      <w:rFonts w:eastAsia="Times New Roman" w:cs="Times New Roman"/>
      <w:bCs/>
      <w:sz w:val="20"/>
      <w:lang w:val="en-GB"/>
    </w:rPr>
  </w:style>
  <w:style w:type="character" w:customStyle="1" w:styleId="DropMediumIcon">
    <w:name w:val="Drop Medium Icon"/>
    <w:basedOn w:val="DefaultParagraphFont"/>
    <w:uiPriority w:val="1"/>
    <w:rsid w:val="009F154D"/>
    <w:rPr>
      <w:position w:val="-24"/>
    </w:rPr>
  </w:style>
  <w:style w:type="paragraph" w:customStyle="1" w:styleId="Frame2">
    <w:name w:val="Frame 2"/>
    <w:basedOn w:val="TableNumber1Normal"/>
    <w:rsid w:val="009F154D"/>
    <w:pPr>
      <w:framePr w:w="4603" w:wrap="around" w:vAnchor="text" w:hAnchor="page" w:x="1917" w:y="1"/>
    </w:pPr>
    <w:rPr>
      <w:lang w:val="en-AU"/>
    </w:rPr>
  </w:style>
  <w:style w:type="paragraph" w:customStyle="1" w:styleId="FrameIcon2">
    <w:name w:val="Frame Icon 2"/>
    <w:basedOn w:val="TableTextNormal"/>
    <w:rsid w:val="009F154D"/>
    <w:pPr>
      <w:framePr w:w="737" w:wrap="around" w:vAnchor="text" w:hAnchor="margin" w:x="5671" w:y="1"/>
    </w:pPr>
    <w:rPr>
      <w:noProof/>
      <w:lang w:val="en-AU"/>
    </w:rPr>
  </w:style>
  <w:style w:type="paragraph" w:customStyle="1" w:styleId="Frame4">
    <w:name w:val="Frame 4"/>
    <w:basedOn w:val="TableTextNormal"/>
    <w:rsid w:val="009F154D"/>
    <w:pPr>
      <w:framePr w:w="2835" w:wrap="around" w:vAnchor="text" w:hAnchor="margin" w:x="6805" w:y="1"/>
    </w:pPr>
    <w:rPr>
      <w:lang w:val="en-AU"/>
    </w:rPr>
  </w:style>
  <w:style w:type="paragraph" w:customStyle="1" w:styleId="InformationText">
    <w:name w:val="Information Text"/>
    <w:basedOn w:val="Normal"/>
    <w:rsid w:val="009F154D"/>
    <w:pPr>
      <w:spacing w:line="240" w:lineRule="auto"/>
      <w:ind w:left="851"/>
    </w:pPr>
    <w:rPr>
      <w:rFonts w:asciiTheme="minorHAnsi" w:eastAsia="Times New Roman" w:hAnsiTheme="minorHAnsi" w:cs="Times New Roman"/>
      <w:sz w:val="20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F15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15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154D"/>
    <w:rPr>
      <w:rFonts w:ascii="Arial" w:hAnsi="Arial"/>
      <w:sz w:val="20"/>
      <w:szCs w:val="20"/>
    </w:rPr>
  </w:style>
  <w:style w:type="paragraph" w:customStyle="1" w:styleId="NormalCentredItalics">
    <w:name w:val="Normal_Centred Italics"/>
    <w:basedOn w:val="Normal"/>
    <w:rsid w:val="00CD4CFC"/>
    <w:pPr>
      <w:spacing w:line="240" w:lineRule="auto"/>
      <w:jc w:val="center"/>
    </w:pPr>
    <w:rPr>
      <w:rFonts w:asciiTheme="minorHAnsi" w:eastAsia="Times New Roman" w:hAnsiTheme="minorHAnsi" w:cs="Times New Roman"/>
      <w:i/>
      <w:iCs/>
      <w:sz w:val="20"/>
      <w:szCs w:val="18"/>
      <w:lang w:val="en"/>
    </w:rPr>
  </w:style>
  <w:style w:type="paragraph" w:customStyle="1" w:styleId="TableTextHeadingNormalWhite">
    <w:name w:val="Table Text Heading Normal_White"/>
    <w:basedOn w:val="Normal"/>
    <w:rsid w:val="00382843"/>
    <w:pPr>
      <w:spacing w:before="60" w:after="60" w:line="240" w:lineRule="auto"/>
    </w:pPr>
    <w:rPr>
      <w:rFonts w:asciiTheme="minorHAnsi" w:eastAsia="Times New Roman" w:hAnsiTheme="minorHAnsi" w:cs="Times New Roman"/>
      <w:b/>
      <w:bCs/>
      <w:color w:val="F1F2F2" w:themeColor="background1"/>
      <w:sz w:val="20"/>
      <w:lang w:val="en-GB"/>
    </w:rPr>
  </w:style>
  <w:style w:type="character" w:customStyle="1" w:styleId="DropSmallIcon">
    <w:name w:val="Drop Small Icon"/>
    <w:basedOn w:val="DefaultParagraphFont"/>
    <w:uiPriority w:val="1"/>
    <w:rsid w:val="009F10D0"/>
    <w:rPr>
      <w:position w:val="-1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0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0FF5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F34DC"/>
    <w:rPr>
      <w:rFonts w:ascii="Arial" w:hAnsi="Arial"/>
    </w:rPr>
  </w:style>
  <w:style w:type="character" w:styleId="Mention">
    <w:name w:val="Mention"/>
    <w:basedOn w:val="DefaultParagraphFont"/>
    <w:uiPriority w:val="99"/>
    <w:unhideWhenUsed/>
    <w:rsid w:val="00413CE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8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7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8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0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5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6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5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yperlink" Target="https://www.health.gov.au/resources/collections/national-aged-care-mandatory-quality-indicator-program-manual" TargetMode="External"/><Relationship Id="rId26" Type="http://schemas.openxmlformats.org/officeDocument/2006/relationships/image" Target="media/image13.emf"/><Relationship Id="rId3" Type="http://schemas.openxmlformats.org/officeDocument/2006/relationships/customXml" Target="../customXml/item3.xml"/><Relationship Id="rId21" Type="http://schemas.openxmlformats.org/officeDocument/2006/relationships/hyperlink" Target="https://www.health.gov.au/our-work/qi-program/resources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2.emf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health.gov.au/our-work/qi-program/resources" TargetMode="External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1.emf"/><Relationship Id="rId28" Type="http://schemas.openxmlformats.org/officeDocument/2006/relationships/image" Target="media/image15.emf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0.emf"/><Relationship Id="rId27" Type="http://schemas.openxmlformats.org/officeDocument/2006/relationships/image" Target="media/image14.emf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g"/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B0152\Aged%20Care%20violet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cc7a43-a68b-4438-8589-e2ac88de3a31" xsi:nil="true"/>
    <lcf76f155ced4ddcb4097134ff3c332f xmlns="39336520-97d7-4b22-9e31-40c8a6e4d7ff">
      <Terms xmlns="http://schemas.microsoft.com/office/infopath/2007/PartnerControls"/>
    </lcf76f155ced4ddcb4097134ff3c332f>
    <SharedWithUsers xmlns="a8cc7a43-a68b-4438-8589-e2ac88de3a31">
      <UserInfo>
        <DisplayName/>
        <AccountId xsi:nil="true"/>
        <AccountType/>
      </UserInfo>
    </SharedWithUsers>
    <_Flow_SignoffStatus xmlns="39336520-97d7-4b22-9e31-40c8a6e4d7f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FC8A18-1859-4053-837B-DD6E437ECC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a8cc7a43-a68b-4438-8589-e2ac88de3a31"/>
    <ds:schemaRef ds:uri="39336520-97d7-4b22-9e31-40c8a6e4d7ff"/>
  </ds:schemaRefs>
</ds:datastoreItem>
</file>

<file path=customXml/itemProps3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violet fact sheet web template_July 2025.dotx</Template>
  <TotalTime>75</TotalTime>
  <Pages>5</Pages>
  <Words>933</Words>
  <Characters>4732</Characters>
  <Application>Microsoft Office Word</Application>
  <DocSecurity>0</DocSecurity>
  <Lines>158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QI Program quick reference guide – Workforce</vt:lpstr>
    </vt:vector>
  </TitlesOfParts>
  <Company/>
  <LinksUpToDate>false</LinksUpToDate>
  <CharactersWithSpaces>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QI Program quick reference guide – Workforce</dc:title>
  <dc:subject>Aged care</dc:subject>
  <dc:creator>Australian Government Department of Health Disability and Ageing</dc:creator>
  <cp:keywords>National Aged Care Mandatory Quality Indicator Program (QI Program)</cp:keywords>
  <dc:description/>
  <cp:lastModifiedBy>MCCAY, Meryl</cp:lastModifiedBy>
  <cp:revision>149</cp:revision>
  <dcterms:created xsi:type="dcterms:W3CDTF">2025-10-14T22:22:00Z</dcterms:created>
  <dcterms:modified xsi:type="dcterms:W3CDTF">2025-10-27T03:18:00Z</dcterms:modified>
</cp:coreProperties>
</file>