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ABACF" w14:textId="089136C7" w:rsidR="009F154D" w:rsidRPr="00A54821" w:rsidRDefault="009F154D" w:rsidP="009F154D">
      <w:pPr>
        <w:pStyle w:val="Heading1"/>
      </w:pPr>
      <w:r w:rsidRPr="00030962">
        <w:t>National Aged Care Quality Indicator Program</w:t>
      </w:r>
      <w:r w:rsidRPr="00A54821">
        <w:t xml:space="preserve"> (QI Program)</w:t>
      </w:r>
    </w:p>
    <w:p w14:paraId="4EAD9514" w14:textId="0670804A" w:rsidR="009F154D" w:rsidRDefault="009F154D" w:rsidP="009F154D">
      <w:pPr>
        <w:pStyle w:val="Heading2"/>
      </w:pPr>
      <w:r w:rsidRPr="00030962">
        <w:t xml:space="preserve">Quick Reference Guide: </w:t>
      </w:r>
      <w:r w:rsidR="002D3A41">
        <w:t>Restrictive practices</w:t>
      </w:r>
    </w:p>
    <w:p w14:paraId="743D0019" w14:textId="357B1D02" w:rsidR="009F154D" w:rsidRPr="005E0E68" w:rsidRDefault="009F154D" w:rsidP="009F154D">
      <w:r w:rsidRPr="005E0E68">
        <w:t xml:space="preserve">This guide </w:t>
      </w:r>
      <w:r w:rsidR="52ECC0B8">
        <w:t xml:space="preserve">helps </w:t>
      </w:r>
      <w:r w:rsidR="00DF7C09">
        <w:t xml:space="preserve">registered </w:t>
      </w:r>
      <w:r w:rsidRPr="005E0E68">
        <w:t xml:space="preserve">providers of </w:t>
      </w:r>
      <w:r w:rsidR="00F57FFD">
        <w:t xml:space="preserve">approved </w:t>
      </w:r>
      <w:r w:rsidRPr="005E0E68">
        <w:t xml:space="preserve">residential care </w:t>
      </w:r>
      <w:r w:rsidR="00F57FFD">
        <w:t>homes</w:t>
      </w:r>
      <w:r w:rsidR="0065382E">
        <w:t xml:space="preserve">(providers) </w:t>
      </w:r>
      <w:r w:rsidRPr="005E0E68">
        <w:t xml:space="preserve">to collect and report data on </w:t>
      </w:r>
      <w:r w:rsidR="002D3A41">
        <w:t>restrictive practices</w:t>
      </w:r>
      <w:r w:rsidRPr="005E0E68">
        <w:t xml:space="preserve"> for the QI Program.</w:t>
      </w:r>
    </w:p>
    <w:p w14:paraId="6339A522" w14:textId="018B9027" w:rsidR="009F154D" w:rsidRDefault="00050445" w:rsidP="009F154D">
      <w:bookmarkStart w:id="0" w:name="_Hlk76475040"/>
      <w:r>
        <w:t>You must report t</w:t>
      </w:r>
      <w:r w:rsidR="009F154D" w:rsidRPr="005E0E68">
        <w:t xml:space="preserve">he </w:t>
      </w:r>
      <w:r w:rsidR="002D3A41">
        <w:t>restrictive practices</w:t>
      </w:r>
      <w:r w:rsidR="009F154D" w:rsidRPr="005E0E68">
        <w:t xml:space="preserve"> quality indicator against:</w:t>
      </w:r>
    </w:p>
    <w:tbl>
      <w:tblPr>
        <w:tblW w:w="1018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6"/>
        <w:gridCol w:w="8759"/>
      </w:tblGrid>
      <w:tr w:rsidR="009F154D" w:rsidRPr="006541E8" w14:paraId="566D7D0A" w14:textId="77777777" w:rsidTr="00B132AE">
        <w:trPr>
          <w:trHeight w:val="1344"/>
        </w:trPr>
        <w:tc>
          <w:tcPr>
            <w:tcW w:w="1410" w:type="dxa"/>
            <w:tcBorders>
              <w:top w:val="single" w:sz="6" w:space="0" w:color="B2B7B7"/>
              <w:left w:val="single" w:sz="6" w:space="0" w:color="B2B7B7"/>
              <w:bottom w:val="single" w:sz="6" w:space="0" w:color="B2B7B7"/>
              <w:right w:val="single" w:sz="6" w:space="0" w:color="B2B7B7"/>
            </w:tcBorders>
            <w:hideMark/>
          </w:tcPr>
          <w:p w14:paraId="3580F27A" w14:textId="0D9AC648" w:rsidR="009F154D" w:rsidRPr="006541E8" w:rsidRDefault="006471F6" w:rsidP="00B132A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786978" wp14:editId="03DED77C">
                  <wp:extent cx="895985" cy="890270"/>
                  <wp:effectExtent l="0" t="0" r="0" b="5080"/>
                  <wp:docPr id="833977388" name="Picture 1" descr="An icon of a hand being held by the wrist represents the restrictive practices quality indicato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3977388" name="Picture 1" descr="An icon of a hand being held by the wrist represents the restrictive practices quality indicat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890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5" w:type="dxa"/>
            <w:tcBorders>
              <w:top w:val="single" w:sz="6" w:space="0" w:color="B2B7B7"/>
              <w:left w:val="single" w:sz="6" w:space="0" w:color="B2B7B7"/>
              <w:bottom w:val="single" w:sz="6" w:space="0" w:color="B2B7B7"/>
              <w:right w:val="single" w:sz="6" w:space="0" w:color="B2B7B7"/>
            </w:tcBorders>
            <w:shd w:val="clear" w:color="auto" w:fill="F1F2F2"/>
          </w:tcPr>
          <w:p w14:paraId="1FA4A9C4" w14:textId="6225D50C" w:rsidR="009F154D" w:rsidRDefault="00876800" w:rsidP="00B132AE">
            <w:pPr>
              <w:pStyle w:val="ListParagraph"/>
              <w:ind w:left="1080"/>
              <w:rPr>
                <w:b/>
                <w:bCs/>
              </w:rPr>
            </w:pPr>
            <w:r w:rsidRPr="00876800">
              <w:rPr>
                <w:b/>
                <w:bCs/>
              </w:rPr>
              <w:t xml:space="preserve">Percentage of </w:t>
            </w:r>
            <w:r w:rsidR="00681848">
              <w:rPr>
                <w:b/>
                <w:bCs/>
              </w:rPr>
              <w:t>individuals</w:t>
            </w:r>
            <w:r w:rsidRPr="00876800">
              <w:rPr>
                <w:b/>
                <w:bCs/>
              </w:rPr>
              <w:t xml:space="preserve"> who were subject to the use of a restrictive practice</w:t>
            </w:r>
          </w:p>
          <w:p w14:paraId="2EE30617" w14:textId="606B25FE" w:rsidR="00876800" w:rsidRPr="00280E4D" w:rsidRDefault="0002730B" w:rsidP="00B132AE">
            <w:pPr>
              <w:pStyle w:val="ListParagraph"/>
              <w:ind w:left="1080"/>
              <w:rPr>
                <w:b/>
                <w:bCs/>
              </w:rPr>
            </w:pPr>
            <w:r w:rsidRPr="0002730B">
              <w:rPr>
                <w:b/>
                <w:bCs/>
              </w:rPr>
              <w:t xml:space="preserve">Percentage of </w:t>
            </w:r>
            <w:r w:rsidR="00681848">
              <w:rPr>
                <w:b/>
                <w:bCs/>
              </w:rPr>
              <w:t>individuals</w:t>
            </w:r>
            <w:r w:rsidRPr="0002730B">
              <w:rPr>
                <w:b/>
                <w:bCs/>
              </w:rPr>
              <w:t xml:space="preserve"> who were subject to the use of a restrictive practice exclusively through the use of a secure</w:t>
            </w:r>
            <w:r w:rsidR="00F57FFD">
              <w:rPr>
                <w:b/>
                <w:bCs/>
              </w:rPr>
              <w:t>d</w:t>
            </w:r>
            <w:r w:rsidRPr="0002730B">
              <w:rPr>
                <w:b/>
                <w:bCs/>
              </w:rPr>
              <w:t xml:space="preserve"> area</w:t>
            </w:r>
          </w:p>
        </w:tc>
      </w:tr>
      <w:bookmarkEnd w:id="0"/>
    </w:tbl>
    <w:p w14:paraId="4162DCEC" w14:textId="77777777" w:rsidR="009F154D" w:rsidRDefault="009F154D" w:rsidP="009F154D">
      <w:pPr>
        <w:pStyle w:val="BodyTextDOH"/>
        <w:rPr>
          <w:rFonts w:ascii="Arial" w:hAnsi="Arial" w:cs="Arial"/>
          <w:b/>
          <w:bCs/>
          <w:sz w:val="24"/>
          <w:szCs w:val="24"/>
        </w:rPr>
      </w:pPr>
    </w:p>
    <w:p w14:paraId="5A34E59F" w14:textId="06AB9BA5" w:rsidR="00864C96" w:rsidRPr="00864C96" w:rsidRDefault="00115D7F" w:rsidP="00864C96">
      <w:pPr>
        <w:pStyle w:val="BodyTextDOH"/>
        <w:spacing w:line="276" w:lineRule="auto"/>
        <w:rPr>
          <w:rFonts w:ascii="Arial" w:hAnsi="Arial" w:cs="Arial"/>
          <w:sz w:val="24"/>
          <w:szCs w:val="24"/>
        </w:rPr>
      </w:pPr>
      <w:r w:rsidRPr="00864C96">
        <w:rPr>
          <w:rFonts w:ascii="Arial" w:hAnsi="Arial" w:cs="Arial"/>
          <w:sz w:val="24"/>
          <w:szCs w:val="24"/>
        </w:rPr>
        <w:t xml:space="preserve">For the purposes of the QI Program, </w:t>
      </w:r>
      <w:r w:rsidR="00864C96" w:rsidRPr="00864C96">
        <w:rPr>
          <w:rFonts w:ascii="Arial" w:hAnsi="Arial" w:cs="Arial"/>
          <w:b/>
          <w:bCs/>
          <w:sz w:val="24"/>
          <w:szCs w:val="24"/>
        </w:rPr>
        <w:t xml:space="preserve">restrictive practices </w:t>
      </w:r>
      <w:r w:rsidR="00864C96" w:rsidRPr="00864C96">
        <w:rPr>
          <w:rFonts w:ascii="Arial" w:hAnsi="Arial" w:cs="Arial"/>
          <w:sz w:val="24"/>
          <w:szCs w:val="24"/>
        </w:rPr>
        <w:t xml:space="preserve">includes all forms of restrictive practice, excluding chemical restraint. This includes physical restraint, mechanical restraint, environmental restraint and seclusion, as defined in </w:t>
      </w:r>
      <w:r w:rsidR="000A0425">
        <w:rPr>
          <w:rFonts w:ascii="Arial" w:hAnsi="Arial" w:cs="Arial"/>
          <w:sz w:val="24"/>
          <w:szCs w:val="24"/>
        </w:rPr>
        <w:t>section 17-5 of the Aged Care Rules</w:t>
      </w:r>
      <w:r w:rsidR="00864C96" w:rsidRPr="00864C96">
        <w:rPr>
          <w:rFonts w:ascii="Arial" w:hAnsi="Arial" w:cs="Arial"/>
          <w:sz w:val="24"/>
          <w:szCs w:val="24"/>
        </w:rPr>
        <w:t>.</w:t>
      </w:r>
    </w:p>
    <w:p w14:paraId="4254C283" w14:textId="25FC9C02" w:rsidR="00AD3E43" w:rsidRDefault="000E2CFD" w:rsidP="00864C96">
      <w:pPr>
        <w:pStyle w:val="BodyTextDOH"/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Restraint through use of a </w:t>
      </w:r>
      <w:r w:rsidRPr="000E2CFD">
        <w:rPr>
          <w:rFonts w:ascii="Arial" w:hAnsi="Arial" w:cs="Arial"/>
          <w:b/>
          <w:bCs/>
          <w:sz w:val="24"/>
          <w:szCs w:val="24"/>
        </w:rPr>
        <w:t>secure area</w:t>
      </w:r>
      <w:r>
        <w:rPr>
          <w:rFonts w:ascii="Arial" w:hAnsi="Arial" w:cs="Arial"/>
          <w:sz w:val="24"/>
          <w:szCs w:val="24"/>
        </w:rPr>
        <w:t xml:space="preserve"> includes only environmental restraint. </w:t>
      </w:r>
      <w:r w:rsidR="009F154D" w:rsidRPr="003306BF">
        <w:rPr>
          <w:rFonts w:ascii="Arial" w:hAnsi="Arial" w:cs="Arial"/>
          <w:sz w:val="24"/>
          <w:szCs w:val="24"/>
        </w:rPr>
        <w:t xml:space="preserve"> </w:t>
      </w:r>
    </w:p>
    <w:p w14:paraId="46FF278A" w14:textId="30776BBD" w:rsidR="009F154D" w:rsidRPr="009B28AF" w:rsidRDefault="009F154D" w:rsidP="009F154D">
      <w:pPr>
        <w:pStyle w:val="Heading3"/>
        <w:spacing w:after="240"/>
      </w:pPr>
      <w:r>
        <w:t xml:space="preserve">Collect </w:t>
      </w:r>
      <w:r w:rsidR="000E2CFD">
        <w:t>restrictive practices</w:t>
      </w:r>
      <w:r>
        <w:t xml:space="preserve"> data</w:t>
      </w:r>
    </w:p>
    <w:p w14:paraId="459CBBBD" w14:textId="090D8490" w:rsidR="009F154D" w:rsidRPr="00A324DF" w:rsidRDefault="009F154D" w:rsidP="009F154D">
      <w:pPr>
        <w:pStyle w:val="FrameIcon1"/>
        <w:framePr w:wrap="around"/>
      </w:pPr>
    </w:p>
    <w:p w14:paraId="4F2AEA30" w14:textId="77777777" w:rsidR="009F154D" w:rsidRPr="00D034CE" w:rsidRDefault="009F154D" w:rsidP="009F154D">
      <w:pPr>
        <w:pStyle w:val="FrameIcon1"/>
        <w:framePr w:h="1076" w:hRule="exact" w:wrap="around" w:y="5"/>
        <w:rPr>
          <w:rFonts w:ascii="Arial" w:hAnsi="Arial" w:cs="Arial"/>
          <w:sz w:val="24"/>
          <w:szCs w:val="32"/>
        </w:rPr>
      </w:pPr>
      <w:r w:rsidRPr="00D034CE">
        <w:rPr>
          <w:rFonts w:ascii="Arial" w:hAnsi="Arial" w:cs="Arial"/>
          <w:sz w:val="24"/>
          <w:szCs w:val="32"/>
        </w:rPr>
        <w:drawing>
          <wp:inline distT="0" distB="0" distL="0" distR="0" wp14:anchorId="0277350A" wp14:editId="323A79F4">
            <wp:extent cx="330546" cy="363600"/>
            <wp:effectExtent l="0" t="0" r="0" b="0"/>
            <wp:docPr id="22" name="Picture 22" descr="Calenda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alendar ic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46" cy="3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4CE">
        <w:rPr>
          <w:rFonts w:ascii="Arial" w:hAnsi="Arial" w:cs="Arial"/>
          <w:sz w:val="24"/>
          <w:szCs w:val="32"/>
        </w:rPr>
        <w:t xml:space="preserve"> </w:t>
      </w:r>
    </w:p>
    <w:p w14:paraId="19EA6FE9" w14:textId="145EF7ED" w:rsidR="00F67693" w:rsidRDefault="000D4373" w:rsidP="00403135">
      <w:pPr>
        <w:pStyle w:val="DoubleIndentText"/>
        <w:spacing w:line="276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Identify </w:t>
      </w:r>
      <w:r w:rsidR="00F67693" w:rsidRPr="00F67693">
        <w:rPr>
          <w:rFonts w:ascii="Arial" w:hAnsi="Arial" w:cs="Arial"/>
          <w:sz w:val="24"/>
          <w:szCs w:val="32"/>
        </w:rPr>
        <w:t xml:space="preserve">and record a collection date (DD/MM/YYYY) during the </w:t>
      </w:r>
      <w:r w:rsidR="009761B8">
        <w:rPr>
          <w:rFonts w:ascii="Arial" w:hAnsi="Arial" w:cs="Arial"/>
          <w:sz w:val="24"/>
          <w:szCs w:val="32"/>
        </w:rPr>
        <w:t>reporting period (</w:t>
      </w:r>
      <w:r w:rsidR="00F67693" w:rsidRPr="00F67693">
        <w:rPr>
          <w:rFonts w:ascii="Arial" w:hAnsi="Arial" w:cs="Arial"/>
          <w:sz w:val="24"/>
          <w:szCs w:val="32"/>
        </w:rPr>
        <w:t>quarter</w:t>
      </w:r>
      <w:r w:rsidR="009761B8">
        <w:rPr>
          <w:rFonts w:ascii="Arial" w:hAnsi="Arial" w:cs="Arial"/>
          <w:sz w:val="24"/>
          <w:szCs w:val="32"/>
        </w:rPr>
        <w:t>)</w:t>
      </w:r>
      <w:r w:rsidR="00F67693" w:rsidRPr="00F67693">
        <w:rPr>
          <w:rFonts w:ascii="Arial" w:hAnsi="Arial" w:cs="Arial"/>
          <w:sz w:val="24"/>
          <w:szCs w:val="32"/>
        </w:rPr>
        <w:t xml:space="preserve">. The date must be varied and unpredictable to staff directly involved in care. The assessment period will include the selected collection date and the two days before – this must be the same three days for all </w:t>
      </w:r>
      <w:r w:rsidR="00F712E8">
        <w:rPr>
          <w:rFonts w:ascii="Arial" w:hAnsi="Arial" w:cs="Arial"/>
          <w:sz w:val="24"/>
          <w:szCs w:val="32"/>
        </w:rPr>
        <w:t>resident</w:t>
      </w:r>
      <w:r w:rsidR="00F67693" w:rsidRPr="00F67693">
        <w:rPr>
          <w:rFonts w:ascii="Arial" w:hAnsi="Arial" w:cs="Arial"/>
          <w:sz w:val="24"/>
          <w:szCs w:val="32"/>
        </w:rPr>
        <w:t xml:space="preserve">s at the </w:t>
      </w:r>
      <w:r w:rsidR="00F712E8">
        <w:rPr>
          <w:rFonts w:ascii="Arial" w:hAnsi="Arial" w:cs="Arial"/>
          <w:sz w:val="24"/>
          <w:szCs w:val="32"/>
        </w:rPr>
        <w:t>aged care home</w:t>
      </w:r>
      <w:r w:rsidR="00F67693" w:rsidRPr="00F67693">
        <w:rPr>
          <w:rFonts w:ascii="Arial" w:hAnsi="Arial" w:cs="Arial"/>
          <w:sz w:val="24"/>
          <w:szCs w:val="32"/>
        </w:rPr>
        <w:t>.</w:t>
      </w:r>
    </w:p>
    <w:p w14:paraId="4930AA1B" w14:textId="77777777" w:rsidR="00EA1640" w:rsidRDefault="00EA1640" w:rsidP="00403135">
      <w:pPr>
        <w:pStyle w:val="DoubleIndentText"/>
        <w:spacing w:line="276" w:lineRule="auto"/>
        <w:rPr>
          <w:rFonts w:ascii="Arial" w:hAnsi="Arial" w:cs="Arial"/>
          <w:sz w:val="24"/>
          <w:szCs w:val="32"/>
        </w:rPr>
      </w:pPr>
    </w:p>
    <w:p w14:paraId="5752F23B" w14:textId="24991958" w:rsidR="00EA1640" w:rsidRPr="00706C03" w:rsidRDefault="00EA1640" w:rsidP="00706C03">
      <w:pPr>
        <w:pStyle w:val="DoubleIndentText"/>
        <w:spacing w:line="276" w:lineRule="auto"/>
        <w:rPr>
          <w:rFonts w:ascii="Arial" w:hAnsi="Arial" w:cs="Arial"/>
          <w:sz w:val="24"/>
        </w:rPr>
      </w:pPr>
      <w:r w:rsidRPr="00706C03"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658241" behindDoc="0" locked="0" layoutInCell="1" allowOverlap="1" wp14:anchorId="2423A338" wp14:editId="06395066">
            <wp:simplePos x="0" y="0"/>
            <wp:positionH relativeFrom="column">
              <wp:posOffset>1905</wp:posOffset>
            </wp:positionH>
            <wp:positionV relativeFrom="paragraph">
              <wp:posOffset>5715</wp:posOffset>
            </wp:positionV>
            <wp:extent cx="326552" cy="360000"/>
            <wp:effectExtent l="0" t="0" r="0" b="2540"/>
            <wp:wrapSquare wrapText="bothSides"/>
            <wp:docPr id="17" name="Picture 17" descr="Check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heck ic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52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06C03">
        <w:rPr>
          <w:rFonts w:ascii="Arial" w:hAnsi="Arial" w:cs="Arial"/>
          <w:sz w:val="24"/>
        </w:rPr>
        <w:t xml:space="preserve">Review </w:t>
      </w:r>
      <w:r w:rsidR="00F712E8" w:rsidRPr="00706C03">
        <w:rPr>
          <w:rFonts w:ascii="Arial" w:hAnsi="Arial" w:cs="Arial"/>
          <w:sz w:val="24"/>
        </w:rPr>
        <w:t>resident</w:t>
      </w:r>
      <w:r w:rsidRPr="00706C03">
        <w:rPr>
          <w:rFonts w:ascii="Arial" w:hAnsi="Arial" w:cs="Arial"/>
          <w:sz w:val="24"/>
        </w:rPr>
        <w:t xml:space="preserve"> records and assess whether each </w:t>
      </w:r>
      <w:r w:rsidR="00F712E8" w:rsidRPr="00706C03">
        <w:rPr>
          <w:rFonts w:ascii="Arial" w:hAnsi="Arial" w:cs="Arial"/>
          <w:sz w:val="24"/>
        </w:rPr>
        <w:t>resident</w:t>
      </w:r>
      <w:r w:rsidRPr="00706C03">
        <w:rPr>
          <w:rFonts w:ascii="Arial" w:hAnsi="Arial" w:cs="Arial"/>
          <w:sz w:val="24"/>
        </w:rPr>
        <w:t xml:space="preserve"> was subject to the use of a restrictive practice (</w:t>
      </w:r>
      <w:r w:rsidR="00783481" w:rsidRPr="00706C03">
        <w:rPr>
          <w:rFonts w:ascii="Arial" w:hAnsi="Arial" w:cs="Arial"/>
          <w:sz w:val="24"/>
        </w:rPr>
        <w:t xml:space="preserve">other than </w:t>
      </w:r>
      <w:r w:rsidRPr="00706C03">
        <w:rPr>
          <w:rFonts w:ascii="Arial" w:hAnsi="Arial" w:cs="Arial"/>
          <w:sz w:val="24"/>
        </w:rPr>
        <w:t>chemical restraint) exclusively through the use of a secure area over the three-day assessment period</w:t>
      </w:r>
    </w:p>
    <w:p w14:paraId="5D2545C3" w14:textId="77777777" w:rsidR="00F67693" w:rsidRPr="00706C03" w:rsidRDefault="00F67693" w:rsidP="00706C03">
      <w:pPr>
        <w:pStyle w:val="DoubleIndentText"/>
        <w:spacing w:line="276" w:lineRule="auto"/>
        <w:ind w:left="0"/>
        <w:rPr>
          <w:rFonts w:ascii="Arial" w:hAnsi="Arial" w:cs="Arial"/>
          <w:sz w:val="24"/>
        </w:rPr>
      </w:pPr>
    </w:p>
    <w:p w14:paraId="19FC0B0A" w14:textId="77777777" w:rsidR="009F154D" w:rsidRPr="00706C03" w:rsidRDefault="009F154D" w:rsidP="00706C03">
      <w:pPr>
        <w:pStyle w:val="FrameIcon1"/>
        <w:framePr w:h="2092" w:hRule="exact" w:wrap="around" w:y="2"/>
        <w:spacing w:line="276" w:lineRule="auto"/>
        <w:rPr>
          <w:rFonts w:ascii="Arial" w:hAnsi="Arial" w:cs="Arial"/>
          <w:sz w:val="24"/>
        </w:rPr>
      </w:pPr>
      <w:r w:rsidRPr="00706C03">
        <w:rPr>
          <w:rFonts w:ascii="Arial" w:hAnsi="Arial" w:cs="Arial"/>
          <w:sz w:val="24"/>
        </w:rPr>
        <w:drawing>
          <wp:inline distT="0" distB="0" distL="0" distR="0" wp14:anchorId="08655DC3" wp14:editId="33CABD55">
            <wp:extent cx="326606" cy="360000"/>
            <wp:effectExtent l="0" t="0" r="0" b="2540"/>
            <wp:docPr id="18" name="Picture 18" descr="Recordkeeping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Recordkeeping ic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06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C03">
        <w:rPr>
          <w:rFonts w:ascii="Arial" w:hAnsi="Arial" w:cs="Arial"/>
          <w:sz w:val="24"/>
        </w:rPr>
        <w:t xml:space="preserve"> </w:t>
      </w:r>
    </w:p>
    <w:p w14:paraId="754048BC" w14:textId="35DE1F37" w:rsidR="009F154D" w:rsidRPr="00706C03" w:rsidRDefault="009F154D" w:rsidP="00706C03">
      <w:pPr>
        <w:pStyle w:val="DoubleIndentText"/>
        <w:spacing w:line="276" w:lineRule="auto"/>
        <w:rPr>
          <w:rFonts w:ascii="Arial" w:hAnsi="Arial" w:cs="Arial"/>
          <w:sz w:val="24"/>
        </w:rPr>
      </w:pPr>
      <w:r w:rsidRPr="00706C03">
        <w:rPr>
          <w:rFonts w:ascii="Arial" w:hAnsi="Arial" w:cs="Arial"/>
          <w:sz w:val="24"/>
        </w:rPr>
        <w:t xml:space="preserve">Record the number of </w:t>
      </w:r>
      <w:r w:rsidR="00F712E8" w:rsidRPr="00706C03">
        <w:rPr>
          <w:rFonts w:ascii="Arial" w:hAnsi="Arial" w:cs="Arial"/>
          <w:sz w:val="24"/>
        </w:rPr>
        <w:t>resident</w:t>
      </w:r>
      <w:r w:rsidRPr="00706C03">
        <w:rPr>
          <w:rFonts w:ascii="Arial" w:hAnsi="Arial" w:cs="Arial"/>
          <w:sz w:val="24"/>
        </w:rPr>
        <w:t>s:</w:t>
      </w:r>
    </w:p>
    <w:p w14:paraId="3F2B1799" w14:textId="3FE305B3" w:rsidR="00413812" w:rsidRPr="00706C03" w:rsidRDefault="00246CD9" w:rsidP="00706C03">
      <w:pPr>
        <w:pStyle w:val="ListParagraph"/>
        <w:spacing w:before="0"/>
        <w:ind w:left="1080"/>
        <w:rPr>
          <w:rFonts w:cs="Arial"/>
        </w:rPr>
      </w:pPr>
      <w:r w:rsidRPr="00706C03">
        <w:rPr>
          <w:rFonts w:cs="Arial"/>
        </w:rPr>
        <w:t xml:space="preserve">whose records </w:t>
      </w:r>
      <w:r w:rsidR="004E2BE1" w:rsidRPr="00706C03">
        <w:rPr>
          <w:rFonts w:cs="Arial"/>
        </w:rPr>
        <w:t>are assessed for restrictive practices over the three-day assessment period</w:t>
      </w:r>
    </w:p>
    <w:p w14:paraId="502F7BD6" w14:textId="7D15D59F" w:rsidR="009F154D" w:rsidRPr="00706C03" w:rsidRDefault="009F154D" w:rsidP="00706C03">
      <w:pPr>
        <w:pStyle w:val="ListParagraph"/>
        <w:numPr>
          <w:ilvl w:val="0"/>
          <w:numId w:val="23"/>
        </w:numPr>
        <w:ind w:left="1077" w:hanging="357"/>
        <w:rPr>
          <w:rFonts w:cs="Arial"/>
        </w:rPr>
      </w:pPr>
      <w:r w:rsidRPr="00706C03">
        <w:rPr>
          <w:rFonts w:cs="Arial"/>
        </w:rPr>
        <w:t xml:space="preserve">excluded because they were absent from the </w:t>
      </w:r>
      <w:r w:rsidR="00F712E8" w:rsidRPr="00706C03">
        <w:rPr>
          <w:rFonts w:cs="Arial"/>
        </w:rPr>
        <w:t>aged care home</w:t>
      </w:r>
      <w:r w:rsidRPr="00706C03">
        <w:rPr>
          <w:rFonts w:cs="Arial"/>
        </w:rPr>
        <w:t xml:space="preserve"> </w:t>
      </w:r>
      <w:r w:rsidR="00BC44D5" w:rsidRPr="00706C03">
        <w:rPr>
          <w:rFonts w:cs="Arial"/>
        </w:rPr>
        <w:t>for the entire</w:t>
      </w:r>
      <w:r w:rsidR="00E13352" w:rsidRPr="00706C03">
        <w:rPr>
          <w:rFonts w:cs="Arial"/>
        </w:rPr>
        <w:t xml:space="preserve"> </w:t>
      </w:r>
      <w:proofErr w:type="gramStart"/>
      <w:r w:rsidR="00BC44D5" w:rsidRPr="00706C03">
        <w:rPr>
          <w:rFonts w:cs="Arial"/>
        </w:rPr>
        <w:t>three day</w:t>
      </w:r>
      <w:proofErr w:type="gramEnd"/>
      <w:r w:rsidR="00BC44D5" w:rsidRPr="00706C03">
        <w:rPr>
          <w:rFonts w:cs="Arial"/>
        </w:rPr>
        <w:t xml:space="preserve"> assessment period</w:t>
      </w:r>
    </w:p>
    <w:p w14:paraId="23DE9176" w14:textId="49B12A66" w:rsidR="007D54FE" w:rsidRPr="00706C03" w:rsidRDefault="006F7962" w:rsidP="00706C03">
      <w:pPr>
        <w:pStyle w:val="ListParagraph"/>
        <w:ind w:left="1077" w:hanging="357"/>
        <w:rPr>
          <w:rFonts w:cs="Arial"/>
        </w:rPr>
      </w:pPr>
      <w:r w:rsidRPr="00706C03">
        <w:rPr>
          <w:rFonts w:cs="Arial"/>
        </w:rPr>
        <w:t xml:space="preserve">subject to the use </w:t>
      </w:r>
      <w:r w:rsidR="001F0242" w:rsidRPr="00706C03">
        <w:rPr>
          <w:rFonts w:cs="Arial"/>
        </w:rPr>
        <w:t>of a restrictive practice (</w:t>
      </w:r>
      <w:r w:rsidR="00E87BE7" w:rsidRPr="00706C03">
        <w:rPr>
          <w:rFonts w:cs="Arial"/>
        </w:rPr>
        <w:t xml:space="preserve">other than </w:t>
      </w:r>
      <w:r w:rsidR="001F0242" w:rsidRPr="00706C03">
        <w:rPr>
          <w:rFonts w:cs="Arial"/>
        </w:rPr>
        <w:t xml:space="preserve">chemical restraint) </w:t>
      </w:r>
      <w:r w:rsidR="007D54FE" w:rsidRPr="00706C03">
        <w:rPr>
          <w:rFonts w:cs="Arial"/>
        </w:rPr>
        <w:t>(once or more and including the use of secure areas) on any occasion during the three-day assessment period</w:t>
      </w:r>
    </w:p>
    <w:p w14:paraId="2241D6AC" w14:textId="3BCB8F64" w:rsidR="009F154D" w:rsidRPr="00706C03" w:rsidRDefault="003A05CC" w:rsidP="00706C03">
      <w:pPr>
        <w:pStyle w:val="ListParagraph"/>
        <w:ind w:left="1077" w:hanging="357"/>
        <w:rPr>
          <w:rFonts w:cs="Arial"/>
        </w:rPr>
      </w:pPr>
      <w:r w:rsidRPr="00706C03">
        <w:rPr>
          <w:rFonts w:cs="Arial"/>
        </w:rPr>
        <w:t>subject to the use a restrictive practice during the three-day assessment period exclusively through the use of a secure area</w:t>
      </w:r>
    </w:p>
    <w:p w14:paraId="66BB6C2C" w14:textId="77DB9466" w:rsidR="009F154D" w:rsidRPr="00706C03" w:rsidRDefault="00264B19" w:rsidP="00706C03">
      <w:pPr>
        <w:pStyle w:val="NormalSingleSpace"/>
        <w:spacing w:before="240" w:after="120" w:line="276" w:lineRule="auto"/>
        <w:rPr>
          <w:rFonts w:ascii="Arial" w:hAnsi="Arial" w:cs="Arial"/>
          <w:sz w:val="24"/>
          <w:szCs w:val="24"/>
          <w:lang w:val="en-AU"/>
        </w:rPr>
      </w:pPr>
      <w:r w:rsidRPr="00706C03">
        <w:rPr>
          <w:rFonts w:ascii="Arial" w:hAnsi="Arial" w:cs="Arial"/>
          <w:sz w:val="24"/>
          <w:szCs w:val="24"/>
          <w:lang w:val="en-AU"/>
        </w:rPr>
        <w:t>Registered</w:t>
      </w:r>
      <w:r w:rsidR="009F154D" w:rsidRPr="00706C03">
        <w:rPr>
          <w:rFonts w:ascii="Arial" w:hAnsi="Arial" w:cs="Arial"/>
          <w:sz w:val="24"/>
          <w:szCs w:val="24"/>
          <w:lang w:val="en-AU"/>
        </w:rPr>
        <w:t xml:space="preserve"> providers of </w:t>
      </w:r>
      <w:r w:rsidRPr="00706C03">
        <w:rPr>
          <w:rFonts w:ascii="Arial" w:hAnsi="Arial" w:cs="Arial"/>
          <w:sz w:val="24"/>
          <w:szCs w:val="24"/>
          <w:lang w:val="en-AU"/>
        </w:rPr>
        <w:t xml:space="preserve">approved </w:t>
      </w:r>
      <w:r w:rsidR="009F154D" w:rsidRPr="00706C03">
        <w:rPr>
          <w:rFonts w:ascii="Arial" w:hAnsi="Arial" w:cs="Arial"/>
          <w:sz w:val="24"/>
          <w:szCs w:val="24"/>
          <w:lang w:val="en-AU"/>
        </w:rPr>
        <w:t xml:space="preserve">residential care </w:t>
      </w:r>
      <w:r w:rsidRPr="00706C03">
        <w:rPr>
          <w:rFonts w:ascii="Arial" w:hAnsi="Arial" w:cs="Arial"/>
          <w:sz w:val="24"/>
          <w:szCs w:val="24"/>
          <w:lang w:val="en-AU"/>
        </w:rPr>
        <w:t xml:space="preserve">homes </w:t>
      </w:r>
      <w:r w:rsidR="009F154D" w:rsidRPr="00706C03">
        <w:rPr>
          <w:rFonts w:ascii="Arial" w:hAnsi="Arial" w:cs="Arial"/>
          <w:sz w:val="24"/>
          <w:szCs w:val="24"/>
          <w:lang w:val="en-AU"/>
        </w:rPr>
        <w:t xml:space="preserve">must collect and report on </w:t>
      </w:r>
      <w:r w:rsidR="00B60732" w:rsidRPr="00706C03">
        <w:rPr>
          <w:rFonts w:ascii="Arial" w:hAnsi="Arial" w:cs="Arial"/>
          <w:sz w:val="24"/>
          <w:szCs w:val="24"/>
          <w:lang w:val="en-AU"/>
        </w:rPr>
        <w:t>restrictive practices</w:t>
      </w:r>
      <w:r w:rsidR="009F154D" w:rsidRPr="00706C03">
        <w:rPr>
          <w:rFonts w:ascii="Arial" w:hAnsi="Arial" w:cs="Arial"/>
          <w:sz w:val="24"/>
          <w:szCs w:val="24"/>
          <w:lang w:val="en-AU"/>
        </w:rPr>
        <w:t xml:space="preserve"> data quarterly</w:t>
      </w:r>
      <w:r w:rsidR="0048762C" w:rsidRPr="00706C03">
        <w:rPr>
          <w:rFonts w:ascii="Arial" w:hAnsi="Arial" w:cs="Arial"/>
          <w:sz w:val="24"/>
          <w:szCs w:val="24"/>
          <w:lang w:val="en-AU"/>
        </w:rPr>
        <w:t>. See</w:t>
      </w:r>
      <w:r w:rsidR="009F154D" w:rsidRPr="00706C03">
        <w:rPr>
          <w:rFonts w:ascii="Arial" w:hAnsi="Arial" w:cs="Arial"/>
          <w:sz w:val="24"/>
          <w:szCs w:val="24"/>
          <w:lang w:val="en-AU"/>
        </w:rPr>
        <w:t xml:space="preserve"> the </w:t>
      </w:r>
      <w:hyperlink r:id="rId15" w:history="1">
        <w:r w:rsidR="009F154D" w:rsidRPr="0065382E">
          <w:rPr>
            <w:rStyle w:val="Hyperlink"/>
            <w:rFonts w:ascii="Arial" w:eastAsiaTheme="minorHAnsi" w:hAnsi="Arial" w:cs="Arial"/>
            <w:color w:val="0070C0"/>
            <w:sz w:val="24"/>
            <w:szCs w:val="24"/>
            <w:lang w:val="en-AU"/>
          </w:rPr>
          <w:t>QI Program Manual – Part A</w:t>
        </w:r>
      </w:hyperlink>
      <w:r w:rsidR="009F154D" w:rsidRPr="00706C03">
        <w:rPr>
          <w:rFonts w:ascii="Arial" w:hAnsi="Arial" w:cs="Arial"/>
          <w:sz w:val="24"/>
          <w:szCs w:val="24"/>
          <w:lang w:val="en-AU"/>
        </w:rPr>
        <w:t>.</w:t>
      </w:r>
    </w:p>
    <w:p w14:paraId="3F31D337" w14:textId="037AFAAD" w:rsidR="009F154D" w:rsidRDefault="009F154D" w:rsidP="009F154D">
      <w:pPr>
        <w:pStyle w:val="Heading3"/>
      </w:pPr>
      <w:r>
        <w:t xml:space="preserve">Report </w:t>
      </w:r>
      <w:r w:rsidR="00EC5E68">
        <w:t>restrictive practices</w:t>
      </w:r>
      <w:r>
        <w:t xml:space="preserve"> data</w:t>
      </w:r>
    </w:p>
    <w:p w14:paraId="7580A8CA" w14:textId="49014431" w:rsidR="009F154D" w:rsidRPr="00940ED9" w:rsidRDefault="009F154D" w:rsidP="009F154D">
      <w:pPr>
        <w:pStyle w:val="TableTextNormal"/>
        <w:tabs>
          <w:tab w:val="left" w:pos="851"/>
        </w:tabs>
        <w:spacing w:after="0"/>
        <w:rPr>
          <w:rFonts w:ascii="Arial" w:hAnsi="Arial" w:cs="Arial"/>
          <w:sz w:val="24"/>
          <w:szCs w:val="32"/>
        </w:rPr>
      </w:pPr>
      <w:r w:rsidRPr="00AF4721">
        <w:rPr>
          <w:rStyle w:val="DropMediumIcon"/>
          <w:noProof/>
        </w:rPr>
        <w:drawing>
          <wp:inline distT="0" distB="0" distL="0" distR="0" wp14:anchorId="557293E1" wp14:editId="279FF150">
            <wp:extent cx="326553" cy="360000"/>
            <wp:effectExtent l="0" t="0" r="0" b="2540"/>
            <wp:docPr id="25" name="Picture 25" descr="Reporting number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Reporting numbers ic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5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940ED9">
        <w:rPr>
          <w:rFonts w:ascii="Arial" w:hAnsi="Arial" w:cs="Arial"/>
          <w:b/>
          <w:sz w:val="24"/>
          <w:szCs w:val="32"/>
        </w:rPr>
        <w:t>Report</w:t>
      </w:r>
      <w:r w:rsidRPr="00940ED9">
        <w:rPr>
          <w:rFonts w:ascii="Arial" w:hAnsi="Arial" w:cs="Arial"/>
          <w:sz w:val="24"/>
          <w:szCs w:val="32"/>
        </w:rPr>
        <w:t xml:space="preserve"> the number of </w:t>
      </w:r>
      <w:r w:rsidR="00F712E8">
        <w:rPr>
          <w:rFonts w:ascii="Arial" w:hAnsi="Arial" w:cs="Arial"/>
          <w:sz w:val="24"/>
          <w:szCs w:val="32"/>
        </w:rPr>
        <w:t>resident</w:t>
      </w:r>
      <w:r w:rsidRPr="00940ED9">
        <w:rPr>
          <w:rFonts w:ascii="Arial" w:hAnsi="Arial" w:cs="Arial"/>
          <w:sz w:val="24"/>
          <w:szCs w:val="32"/>
        </w:rPr>
        <w:t>s:</w:t>
      </w:r>
    </w:p>
    <w:p w14:paraId="722DF165" w14:textId="50A1E5B7" w:rsidR="002C255E" w:rsidRPr="00BA4D87" w:rsidRDefault="00EC5E68" w:rsidP="0016691F">
      <w:pPr>
        <w:pStyle w:val="ListParagraph"/>
        <w:spacing w:before="0"/>
        <w:ind w:left="1080"/>
        <w:rPr>
          <w:rFonts w:cs="Arial"/>
          <w:szCs w:val="32"/>
        </w:rPr>
      </w:pPr>
      <w:r>
        <w:rPr>
          <w:rFonts w:cs="Arial"/>
          <w:szCs w:val="32"/>
        </w:rPr>
        <w:t>subject to the use of a restrictive practice (</w:t>
      </w:r>
      <w:r w:rsidR="00171780">
        <w:rPr>
          <w:rFonts w:cs="Arial"/>
          <w:szCs w:val="32"/>
        </w:rPr>
        <w:t xml:space="preserve">other than </w:t>
      </w:r>
      <w:r>
        <w:rPr>
          <w:rFonts w:cs="Arial"/>
          <w:szCs w:val="32"/>
        </w:rPr>
        <w:t xml:space="preserve">chemical restraint) </w:t>
      </w:r>
      <w:r w:rsidR="00BA4D87" w:rsidRPr="00BA4D87">
        <w:rPr>
          <w:rFonts w:cs="Arial"/>
          <w:szCs w:val="32"/>
        </w:rPr>
        <w:t>(once or more and including the use of secure areas) on any occasion during the three-day assessment period</w:t>
      </w:r>
    </w:p>
    <w:p w14:paraId="456F0351" w14:textId="6DF6761E" w:rsidR="00C821CC" w:rsidRPr="00C821CC" w:rsidRDefault="00DB231C" w:rsidP="0016691F">
      <w:pPr>
        <w:pStyle w:val="ListParagraph"/>
        <w:spacing w:before="0"/>
        <w:ind w:left="1080"/>
        <w:rPr>
          <w:rFonts w:cs="Arial"/>
          <w:szCs w:val="32"/>
        </w:rPr>
      </w:pPr>
      <w:r w:rsidRPr="00C821CC">
        <w:rPr>
          <w:rFonts w:cs="Arial"/>
          <w:szCs w:val="32"/>
        </w:rPr>
        <w:t xml:space="preserve">subject to the use a restrictive practice </w:t>
      </w:r>
      <w:r w:rsidR="00C821CC" w:rsidRPr="00C821CC">
        <w:rPr>
          <w:rFonts w:cs="Arial"/>
          <w:szCs w:val="32"/>
        </w:rPr>
        <w:t>(</w:t>
      </w:r>
      <w:r w:rsidR="00171780">
        <w:rPr>
          <w:rFonts w:cs="Arial"/>
          <w:szCs w:val="32"/>
        </w:rPr>
        <w:t>other than</w:t>
      </w:r>
      <w:r w:rsidR="00171780" w:rsidRPr="00C821CC">
        <w:rPr>
          <w:rFonts w:cs="Arial"/>
          <w:szCs w:val="32"/>
        </w:rPr>
        <w:t xml:space="preserve"> </w:t>
      </w:r>
      <w:r w:rsidR="00C821CC" w:rsidRPr="00C821CC">
        <w:rPr>
          <w:rFonts w:cs="Arial"/>
          <w:szCs w:val="32"/>
        </w:rPr>
        <w:t>chemical restraint) during the three-day assessment period exclusively through the use of a secure area</w:t>
      </w:r>
    </w:p>
    <w:p w14:paraId="789BCDE6" w14:textId="6EA4626F" w:rsidR="009F154D" w:rsidRPr="00F30116" w:rsidRDefault="0016691F" w:rsidP="00F30116">
      <w:pPr>
        <w:tabs>
          <w:tab w:val="left" w:pos="851"/>
        </w:tabs>
        <w:spacing w:after="0"/>
        <w:ind w:left="426"/>
        <w:rPr>
          <w:rFonts w:cs="Arial"/>
          <w:szCs w:val="32"/>
        </w:rPr>
      </w:pPr>
      <w:r w:rsidRPr="0016691F">
        <w:rPr>
          <w:rFonts w:cs="Arial"/>
          <w:noProof/>
          <w:szCs w:val="32"/>
        </w:rPr>
        <w:drawing>
          <wp:anchor distT="0" distB="0" distL="114300" distR="114300" simplePos="0" relativeHeight="251658242" behindDoc="0" locked="0" layoutInCell="1" allowOverlap="1" wp14:anchorId="3DF943FC" wp14:editId="5F5B3BA1">
            <wp:simplePos x="0" y="0"/>
            <wp:positionH relativeFrom="column">
              <wp:posOffset>21590</wp:posOffset>
            </wp:positionH>
            <wp:positionV relativeFrom="paragraph">
              <wp:posOffset>7620</wp:posOffset>
            </wp:positionV>
            <wp:extent cx="326390" cy="359410"/>
            <wp:effectExtent l="0" t="0" r="0" b="2540"/>
            <wp:wrapSquare wrapText="bothSides"/>
            <wp:docPr id="26" name="Picture 26" descr="Check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heck ic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154D" w:rsidRPr="00F30116">
        <w:rPr>
          <w:rFonts w:cs="Arial"/>
          <w:szCs w:val="32"/>
        </w:rPr>
        <w:tab/>
      </w:r>
      <w:r w:rsidR="009F154D" w:rsidRPr="00F30116">
        <w:rPr>
          <w:rFonts w:cs="Arial"/>
          <w:b/>
          <w:szCs w:val="32"/>
        </w:rPr>
        <w:t>Additionally, report</w:t>
      </w:r>
      <w:r w:rsidR="009F154D" w:rsidRPr="00F30116">
        <w:rPr>
          <w:rFonts w:cs="Arial"/>
          <w:szCs w:val="32"/>
        </w:rPr>
        <w:t>:</w:t>
      </w:r>
    </w:p>
    <w:p w14:paraId="4860E091" w14:textId="37254758" w:rsidR="00F30116" w:rsidRDefault="00163A68" w:rsidP="00371223">
      <w:pPr>
        <w:pStyle w:val="ListParagraph"/>
        <w:spacing w:before="0"/>
        <w:ind w:left="1080"/>
        <w:rPr>
          <w:rFonts w:cs="Arial"/>
          <w:szCs w:val="32"/>
        </w:rPr>
      </w:pPr>
      <w:r>
        <w:rPr>
          <w:rFonts w:cs="Arial"/>
          <w:szCs w:val="32"/>
        </w:rPr>
        <w:t>t</w:t>
      </w:r>
      <w:r w:rsidR="00235FCB" w:rsidRPr="00F30116">
        <w:rPr>
          <w:rFonts w:cs="Arial"/>
          <w:szCs w:val="32"/>
        </w:rPr>
        <w:t xml:space="preserve">he collection date for the quarter </w:t>
      </w:r>
      <w:r w:rsidR="00F30116" w:rsidRPr="00F30116">
        <w:rPr>
          <w:rFonts w:cs="Arial"/>
          <w:szCs w:val="32"/>
        </w:rPr>
        <w:t>(DD/MM/YYY)</w:t>
      </w:r>
    </w:p>
    <w:p w14:paraId="67098587" w14:textId="77777777" w:rsidR="00DC1A74" w:rsidRDefault="00DC1A74" w:rsidP="00DC1A74">
      <w:pPr>
        <w:pStyle w:val="ListParagraph"/>
        <w:numPr>
          <w:ilvl w:val="0"/>
          <w:numId w:val="0"/>
        </w:numPr>
        <w:ind w:left="1080"/>
        <w:rPr>
          <w:rFonts w:cs="Arial"/>
          <w:szCs w:val="32"/>
        </w:rPr>
      </w:pPr>
    </w:p>
    <w:p w14:paraId="1C8430EA" w14:textId="5E372828" w:rsidR="00163A68" w:rsidRPr="00DC1A74" w:rsidRDefault="00163A68" w:rsidP="00DC1A74">
      <w:pPr>
        <w:pStyle w:val="ListParagraph"/>
        <w:numPr>
          <w:ilvl w:val="0"/>
          <w:numId w:val="0"/>
        </w:numPr>
        <w:ind w:left="786"/>
      </w:pPr>
      <w:r w:rsidRPr="00F30116">
        <w:rPr>
          <w:b/>
        </w:rPr>
        <w:t>Additionally, report</w:t>
      </w:r>
      <w:r w:rsidRPr="00F30116">
        <w:t xml:space="preserve"> the number of </w:t>
      </w:r>
      <w:r w:rsidR="00F712E8">
        <w:t>resident</w:t>
      </w:r>
      <w:r w:rsidRPr="00F30116">
        <w:t>s:</w:t>
      </w:r>
    </w:p>
    <w:p w14:paraId="31BF3FCF" w14:textId="3E07E507" w:rsidR="009F154D" w:rsidRPr="00F30116" w:rsidRDefault="00DC1A74" w:rsidP="00371223">
      <w:pPr>
        <w:pStyle w:val="ListParagraph"/>
        <w:spacing w:before="0" w:after="0"/>
        <w:ind w:left="1080"/>
        <w:rPr>
          <w:rFonts w:cs="Arial"/>
          <w:szCs w:val="32"/>
        </w:rPr>
      </w:pPr>
      <w:r>
        <w:rPr>
          <w:rFonts w:cs="Arial"/>
          <w:szCs w:val="32"/>
        </w:rPr>
        <w:t>whose records were assessed for restrictive practices over the three-day assessment period</w:t>
      </w:r>
    </w:p>
    <w:p w14:paraId="10FFBEAB" w14:textId="050C5CB4" w:rsidR="009F154D" w:rsidRDefault="009F154D" w:rsidP="00371223">
      <w:pPr>
        <w:pStyle w:val="ListParagraph"/>
        <w:spacing w:before="0" w:after="0"/>
        <w:ind w:left="1080"/>
        <w:rPr>
          <w:rFonts w:cs="Arial"/>
          <w:szCs w:val="32"/>
        </w:rPr>
      </w:pPr>
      <w:r w:rsidRPr="00EC5813">
        <w:rPr>
          <w:rFonts w:cs="Arial"/>
          <w:szCs w:val="32"/>
        </w:rPr>
        <w:t xml:space="preserve">excluded because they were absent from the </w:t>
      </w:r>
      <w:r w:rsidR="00F712E8">
        <w:rPr>
          <w:rFonts w:cs="Arial"/>
          <w:szCs w:val="32"/>
        </w:rPr>
        <w:t>aged care home</w:t>
      </w:r>
      <w:r w:rsidRPr="00EC5813">
        <w:rPr>
          <w:rFonts w:cs="Arial"/>
          <w:szCs w:val="32"/>
        </w:rPr>
        <w:t xml:space="preserve"> for the entire </w:t>
      </w:r>
      <w:r w:rsidR="00F20F9B">
        <w:rPr>
          <w:rFonts w:cs="Arial"/>
          <w:szCs w:val="32"/>
        </w:rPr>
        <w:t>three-day assessment period</w:t>
      </w:r>
    </w:p>
    <w:p w14:paraId="72F3AEF9" w14:textId="77777777" w:rsidR="00F20F9B" w:rsidRPr="00EC5813" w:rsidRDefault="00F20F9B" w:rsidP="00F20F9B">
      <w:pPr>
        <w:pStyle w:val="ListParagraph"/>
        <w:numPr>
          <w:ilvl w:val="0"/>
          <w:numId w:val="0"/>
        </w:numPr>
        <w:ind w:left="1080"/>
        <w:rPr>
          <w:rFonts w:cs="Arial"/>
          <w:szCs w:val="32"/>
        </w:rPr>
      </w:pPr>
    </w:p>
    <w:p w14:paraId="742DE341" w14:textId="77777777" w:rsidR="009F154D" w:rsidRPr="00731E6D" w:rsidRDefault="009F154D" w:rsidP="009F154D">
      <w:pPr>
        <w:pStyle w:val="Heading3"/>
      </w:pPr>
      <w:r>
        <w:lastRenderedPageBreak/>
        <w:t>Example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319"/>
        <w:gridCol w:w="2938"/>
        <w:gridCol w:w="3947"/>
      </w:tblGrid>
      <w:tr w:rsidR="009F154D" w:rsidRPr="00731E6D" w14:paraId="5E257440" w14:textId="77777777" w:rsidTr="00B132AE">
        <w:trPr>
          <w:trHeight w:val="1487"/>
        </w:trPr>
        <w:tc>
          <w:tcPr>
            <w:tcW w:w="3319" w:type="dxa"/>
          </w:tcPr>
          <w:p w14:paraId="1F742D7A" w14:textId="464D1485" w:rsidR="009F154D" w:rsidRPr="00731E6D" w:rsidRDefault="00F712E8" w:rsidP="00B132AE">
            <w:pPr>
              <w:rPr>
                <w:bCs/>
              </w:rPr>
            </w:pPr>
            <w:r>
              <w:rPr>
                <w:b/>
                <w:bCs/>
              </w:rPr>
              <w:t>Resident</w:t>
            </w:r>
            <w:r w:rsidR="009F154D" w:rsidRPr="00731E6D">
              <w:rPr>
                <w:b/>
                <w:bCs/>
              </w:rPr>
              <w:t xml:space="preserve"> A</w:t>
            </w:r>
          </w:p>
          <w:p w14:paraId="47015459" w14:textId="42B48121" w:rsidR="009F154D" w:rsidRPr="00303667" w:rsidRDefault="00ED57E4" w:rsidP="00303667">
            <w:pPr>
              <w:pStyle w:val="ListParagraph"/>
              <w:ind w:left="321"/>
              <w:rPr>
                <w:bCs/>
              </w:rPr>
            </w:pPr>
            <w:r>
              <w:t>has dementia and resides in a secure unit with a coded door</w:t>
            </w:r>
          </w:p>
          <w:p w14:paraId="3C0841B4" w14:textId="161915D3" w:rsidR="009F154D" w:rsidRPr="00ED57E4" w:rsidRDefault="00ED57E4" w:rsidP="00ED57E4">
            <w:pPr>
              <w:pStyle w:val="ListParagraph"/>
              <w:ind w:left="321"/>
              <w:rPr>
                <w:bCs/>
              </w:rPr>
            </w:pPr>
            <w:r>
              <w:t>free to move around the unit but not able to freely leave</w:t>
            </w:r>
          </w:p>
        </w:tc>
        <w:tc>
          <w:tcPr>
            <w:tcW w:w="2938" w:type="dxa"/>
          </w:tcPr>
          <w:p w14:paraId="23CD625F" w14:textId="5B66FB85" w:rsidR="009F154D" w:rsidRPr="00731E6D" w:rsidRDefault="00F712E8" w:rsidP="00B132AE">
            <w:pPr>
              <w:rPr>
                <w:bCs/>
              </w:rPr>
            </w:pPr>
            <w:r>
              <w:rPr>
                <w:b/>
                <w:bCs/>
              </w:rPr>
              <w:t>Resident</w:t>
            </w:r>
            <w:r w:rsidR="009F154D" w:rsidRPr="00731E6D">
              <w:rPr>
                <w:b/>
                <w:bCs/>
              </w:rPr>
              <w:t xml:space="preserve"> B</w:t>
            </w:r>
          </w:p>
          <w:p w14:paraId="19439109" w14:textId="6E68AD1E" w:rsidR="009F154D" w:rsidRPr="00921B76" w:rsidRDefault="00ED57E4" w:rsidP="00ED57E4">
            <w:pPr>
              <w:pStyle w:val="ListParagraph"/>
              <w:ind w:left="408" w:hanging="425"/>
              <w:rPr>
                <w:bCs/>
              </w:rPr>
            </w:pPr>
            <w:r>
              <w:t>sleeps in a low-low bed</w:t>
            </w:r>
            <w:r w:rsidR="00187E2D">
              <w:t xml:space="preserve"> to reduce risk of falls</w:t>
            </w:r>
          </w:p>
          <w:p w14:paraId="501FB46D" w14:textId="46284E15" w:rsidR="009F154D" w:rsidRPr="00921B76" w:rsidRDefault="00187E2D" w:rsidP="00ED57E4">
            <w:pPr>
              <w:pStyle w:val="ListParagraph"/>
              <w:ind w:left="408" w:hanging="425"/>
              <w:rPr>
                <w:bCs/>
              </w:rPr>
            </w:pPr>
            <w:r>
              <w:t>requires help getting out of bed as a result</w:t>
            </w:r>
          </w:p>
        </w:tc>
        <w:tc>
          <w:tcPr>
            <w:tcW w:w="3947" w:type="dxa"/>
          </w:tcPr>
          <w:p w14:paraId="6B598F3D" w14:textId="18CBFC2E" w:rsidR="009F154D" w:rsidRPr="00731E6D" w:rsidRDefault="00F712E8" w:rsidP="00B132AE">
            <w:pPr>
              <w:rPr>
                <w:bCs/>
              </w:rPr>
            </w:pPr>
            <w:r>
              <w:rPr>
                <w:b/>
                <w:bCs/>
              </w:rPr>
              <w:t>Resident</w:t>
            </w:r>
            <w:r w:rsidR="009F154D" w:rsidRPr="00731E6D">
              <w:rPr>
                <w:b/>
                <w:bCs/>
              </w:rPr>
              <w:t xml:space="preserve"> C</w:t>
            </w:r>
          </w:p>
          <w:p w14:paraId="65D9089A" w14:textId="6F033E4C" w:rsidR="009F154D" w:rsidRPr="00921B76" w:rsidRDefault="00187E2D" w:rsidP="00ED57E4">
            <w:pPr>
              <w:pStyle w:val="ListParagraph"/>
              <w:ind w:left="444"/>
              <w:rPr>
                <w:bCs/>
              </w:rPr>
            </w:pPr>
            <w:r>
              <w:t>has dementia, is prone to wandering</w:t>
            </w:r>
          </w:p>
          <w:p w14:paraId="522BD615" w14:textId="38F9965E" w:rsidR="009F154D" w:rsidRPr="00921B76" w:rsidRDefault="00187E2D" w:rsidP="00ED57E4">
            <w:pPr>
              <w:pStyle w:val="ListParagraph"/>
              <w:ind w:left="444"/>
              <w:rPr>
                <w:bCs/>
              </w:rPr>
            </w:pPr>
            <w:r>
              <w:t>has a lap belt in place when unsupervised to prevent them from wandering</w:t>
            </w:r>
          </w:p>
          <w:p w14:paraId="76C0D12C" w14:textId="5A0A6F7C" w:rsidR="009F154D" w:rsidRPr="00921B76" w:rsidRDefault="009F154D" w:rsidP="00187E2D">
            <w:pPr>
              <w:pStyle w:val="ListParagraph"/>
              <w:numPr>
                <w:ilvl w:val="0"/>
                <w:numId w:val="0"/>
              </w:numPr>
              <w:ind w:left="444"/>
              <w:rPr>
                <w:bCs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55"/>
        <w:tblW w:w="5000" w:type="pct"/>
        <w:tblBorders>
          <w:top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786"/>
      </w:tblGrid>
      <w:tr w:rsidR="009F154D" w:rsidRPr="00706C03" w14:paraId="086DF19B" w14:textId="77777777" w:rsidTr="00FD530B">
        <w:tc>
          <w:tcPr>
            <w:tcW w:w="1418" w:type="dxa"/>
          </w:tcPr>
          <w:p w14:paraId="5DE9B169" w14:textId="4061D808" w:rsidR="009F154D" w:rsidRPr="00706C03" w:rsidRDefault="00EA2258" w:rsidP="00B132AE">
            <w:pPr>
              <w:rPr>
                <w:b/>
              </w:rPr>
            </w:pPr>
            <w:r w:rsidRPr="00706C03">
              <w:t>10/01/202</w:t>
            </w:r>
            <w:r w:rsidR="00FD530B" w:rsidRPr="00706C03">
              <w:t>5</w:t>
            </w:r>
            <w:r w:rsidR="009F154D" w:rsidRPr="00706C03">
              <w:rPr>
                <w:b/>
              </w:rPr>
              <w:t xml:space="preserve"> </w:t>
            </w:r>
          </w:p>
        </w:tc>
        <w:tc>
          <w:tcPr>
            <w:tcW w:w="8786" w:type="dxa"/>
          </w:tcPr>
          <w:p w14:paraId="6947F424" w14:textId="75FA6932" w:rsidR="009F154D" w:rsidRPr="00706C03" w:rsidRDefault="00FD530B" w:rsidP="00B132AE">
            <w:pPr>
              <w:rPr>
                <w:bCs/>
              </w:rPr>
            </w:pPr>
            <w:r w:rsidRPr="00706C03">
              <w:rPr>
                <w:bCs/>
              </w:rPr>
              <w:t>The collection date for the quarter (assessment period 8–10/01/2025 inclusive)</w:t>
            </w:r>
          </w:p>
        </w:tc>
      </w:tr>
      <w:tr w:rsidR="00B850C6" w:rsidRPr="00C767B8" w14:paraId="2DF46F39" w14:textId="77777777" w:rsidTr="00FD530B">
        <w:tc>
          <w:tcPr>
            <w:tcW w:w="1418" w:type="dxa"/>
          </w:tcPr>
          <w:p w14:paraId="12466108" w14:textId="5EBE9C74" w:rsidR="00B850C6" w:rsidRPr="00C767B8" w:rsidRDefault="007911F8" w:rsidP="00B132AE">
            <w:pPr>
              <w:rPr>
                <w:b/>
                <w:noProof/>
              </w:rPr>
            </w:pPr>
            <w:r w:rsidRPr="005E2CEF">
              <w:rPr>
                <w:rStyle w:val="DropSmallIcon"/>
                <w:noProof/>
              </w:rPr>
              <w:drawing>
                <wp:inline distT="0" distB="0" distL="0" distR="0" wp14:anchorId="5184E7FB" wp14:editId="041A40A7">
                  <wp:extent cx="397599" cy="447997"/>
                  <wp:effectExtent l="0" t="0" r="2540" b="0"/>
                  <wp:docPr id="1837693270" name="Picture 1837693270" descr="Th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Th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95" cy="456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6" w:type="dxa"/>
          </w:tcPr>
          <w:p w14:paraId="310528A1" w14:textId="6EB7D9F4" w:rsidR="00B850C6" w:rsidRPr="00C767B8" w:rsidRDefault="00B307A3" w:rsidP="00B132AE">
            <w:pPr>
              <w:rPr>
                <w:bCs/>
              </w:rPr>
            </w:pPr>
            <w:r w:rsidRPr="00B307A3">
              <w:rPr>
                <w:bCs/>
              </w:rPr>
              <w:t xml:space="preserve">Number of </w:t>
            </w:r>
            <w:r w:rsidR="00F712E8">
              <w:rPr>
                <w:bCs/>
              </w:rPr>
              <w:t>resident</w:t>
            </w:r>
            <w:r w:rsidRPr="00B307A3">
              <w:rPr>
                <w:bCs/>
              </w:rPr>
              <w:t>s whose records were assessed for restrictive practices over the three-day assessment period</w:t>
            </w:r>
          </w:p>
        </w:tc>
      </w:tr>
      <w:tr w:rsidR="009F154D" w:rsidRPr="00C767B8" w14:paraId="6BB8AA01" w14:textId="77777777" w:rsidTr="00FD530B">
        <w:tc>
          <w:tcPr>
            <w:tcW w:w="1418" w:type="dxa"/>
          </w:tcPr>
          <w:p w14:paraId="7CDA89B1" w14:textId="77777777" w:rsidR="009F154D" w:rsidRPr="00C767B8" w:rsidRDefault="009F154D" w:rsidP="00B132AE">
            <w:pPr>
              <w:rPr>
                <w:bCs/>
              </w:rPr>
            </w:pPr>
            <w:r w:rsidRPr="00C767B8">
              <w:rPr>
                <w:bCs/>
                <w:noProof/>
              </w:rPr>
              <w:drawing>
                <wp:inline distT="0" distB="0" distL="0" distR="0" wp14:anchorId="20DA6C19" wp14:editId="7671BFB7">
                  <wp:extent cx="414782" cy="467360"/>
                  <wp:effectExtent l="0" t="0" r="4445" b="0"/>
                  <wp:docPr id="11" name="Picture 11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96" cy="470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67B8">
              <w:rPr>
                <w:bCs/>
              </w:rPr>
              <w:t xml:space="preserve"> </w:t>
            </w:r>
          </w:p>
        </w:tc>
        <w:tc>
          <w:tcPr>
            <w:tcW w:w="8786" w:type="dxa"/>
          </w:tcPr>
          <w:p w14:paraId="66E148F4" w14:textId="33A787A4" w:rsidR="009F154D" w:rsidRPr="00C767B8" w:rsidRDefault="007D722F" w:rsidP="00B132AE">
            <w:pPr>
              <w:rPr>
                <w:bCs/>
              </w:rPr>
            </w:pPr>
            <w:r w:rsidRPr="007D722F">
              <w:rPr>
                <w:bCs/>
              </w:rPr>
              <w:t xml:space="preserve">Number of </w:t>
            </w:r>
            <w:r w:rsidR="00F712E8">
              <w:rPr>
                <w:bCs/>
              </w:rPr>
              <w:t>resident</w:t>
            </w:r>
            <w:r w:rsidRPr="007D722F">
              <w:rPr>
                <w:bCs/>
              </w:rPr>
              <w:t xml:space="preserve">s excluded because they were absent from the </w:t>
            </w:r>
            <w:r w:rsidR="00F712E8">
              <w:rPr>
                <w:bCs/>
              </w:rPr>
              <w:t>aged care home</w:t>
            </w:r>
            <w:r w:rsidRPr="007D722F">
              <w:rPr>
                <w:bCs/>
              </w:rPr>
              <w:t xml:space="preserve"> for the entire three-day assessment period</w:t>
            </w:r>
          </w:p>
        </w:tc>
      </w:tr>
      <w:tr w:rsidR="009F154D" w:rsidRPr="00C767B8" w14:paraId="2E338FAC" w14:textId="77777777" w:rsidTr="00FD530B">
        <w:tc>
          <w:tcPr>
            <w:tcW w:w="1418" w:type="dxa"/>
          </w:tcPr>
          <w:p w14:paraId="265EE1C0" w14:textId="04225A7F" w:rsidR="009F154D" w:rsidRPr="00C767B8" w:rsidRDefault="009B5034" w:rsidP="00B132AE">
            <w:pPr>
              <w:rPr>
                <w:bCs/>
              </w:rPr>
            </w:pPr>
            <w:r w:rsidRPr="005E2CEF">
              <w:rPr>
                <w:rStyle w:val="DropSmallIcon"/>
                <w:noProof/>
              </w:rPr>
              <w:drawing>
                <wp:inline distT="0" distB="0" distL="0" distR="0" wp14:anchorId="34F66A8B" wp14:editId="6C621702">
                  <wp:extent cx="397599" cy="447997"/>
                  <wp:effectExtent l="0" t="0" r="2540" b="0"/>
                  <wp:docPr id="1922453574" name="Picture 1922453574" descr="Th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Th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95" cy="456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F154D" w:rsidRPr="00C767B8">
              <w:rPr>
                <w:bCs/>
              </w:rPr>
              <w:t xml:space="preserve"> </w:t>
            </w:r>
          </w:p>
        </w:tc>
        <w:tc>
          <w:tcPr>
            <w:tcW w:w="8786" w:type="dxa"/>
          </w:tcPr>
          <w:p w14:paraId="2107401E" w14:textId="4AB3F067" w:rsidR="009F154D" w:rsidRPr="00C767B8" w:rsidRDefault="000B0C20" w:rsidP="00B132AE">
            <w:pPr>
              <w:rPr>
                <w:bCs/>
              </w:rPr>
            </w:pPr>
            <w:r w:rsidRPr="000B0C20">
              <w:rPr>
                <w:bCs/>
              </w:rPr>
              <w:t xml:space="preserve">Number of </w:t>
            </w:r>
            <w:r w:rsidR="00F712E8">
              <w:rPr>
                <w:bCs/>
              </w:rPr>
              <w:t>resident</w:t>
            </w:r>
            <w:r w:rsidRPr="000B0C20">
              <w:rPr>
                <w:bCs/>
              </w:rPr>
              <w:t>s subject to the use of a restrictive practice (</w:t>
            </w:r>
            <w:r w:rsidR="000B5296">
              <w:rPr>
                <w:bCs/>
              </w:rPr>
              <w:t>other than</w:t>
            </w:r>
            <w:r w:rsidR="000B5296" w:rsidRPr="000B0C20">
              <w:rPr>
                <w:bCs/>
              </w:rPr>
              <w:t xml:space="preserve"> </w:t>
            </w:r>
            <w:r w:rsidRPr="000B0C20">
              <w:rPr>
                <w:bCs/>
              </w:rPr>
              <w:t>chemical restraint) (once or more and including the use of secure areas) on any occasion during the three-day assessment period</w:t>
            </w:r>
          </w:p>
        </w:tc>
      </w:tr>
      <w:tr w:rsidR="009F154D" w:rsidRPr="00C767B8" w14:paraId="3D37F6C2" w14:textId="77777777" w:rsidTr="00FD530B">
        <w:tc>
          <w:tcPr>
            <w:tcW w:w="1418" w:type="dxa"/>
          </w:tcPr>
          <w:p w14:paraId="0B1B8BFC" w14:textId="0845D0AE" w:rsidR="009F154D" w:rsidRPr="00C767B8" w:rsidRDefault="000B0C20" w:rsidP="00B132AE">
            <w:pPr>
              <w:rPr>
                <w:bCs/>
              </w:rPr>
            </w:pPr>
            <w:r w:rsidRPr="00C767B8">
              <w:rPr>
                <w:bCs/>
                <w:noProof/>
              </w:rPr>
              <w:drawing>
                <wp:inline distT="0" distB="0" distL="0" distR="0" wp14:anchorId="796366CB" wp14:editId="756B73CD">
                  <wp:extent cx="422910" cy="476518"/>
                  <wp:effectExtent l="0" t="0" r="0" b="0"/>
                  <wp:docPr id="645970276" name="Picture 645970276" descr="One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One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813" cy="485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F154D" w:rsidRPr="00C767B8">
              <w:rPr>
                <w:bCs/>
              </w:rPr>
              <w:t xml:space="preserve"> </w:t>
            </w:r>
          </w:p>
        </w:tc>
        <w:tc>
          <w:tcPr>
            <w:tcW w:w="8786" w:type="dxa"/>
          </w:tcPr>
          <w:p w14:paraId="3AD5F580" w14:textId="49FE235A" w:rsidR="009F154D" w:rsidRPr="00C767B8" w:rsidRDefault="005F4470" w:rsidP="00B132AE">
            <w:pPr>
              <w:rPr>
                <w:bCs/>
              </w:rPr>
            </w:pPr>
            <w:r w:rsidRPr="005F4470">
              <w:rPr>
                <w:bCs/>
              </w:rPr>
              <w:t xml:space="preserve">Number of </w:t>
            </w:r>
            <w:r w:rsidR="00F712E8">
              <w:rPr>
                <w:bCs/>
              </w:rPr>
              <w:t>resident</w:t>
            </w:r>
            <w:r w:rsidRPr="005F4470">
              <w:rPr>
                <w:bCs/>
              </w:rPr>
              <w:t>s subject to the use of a restrictive practice (</w:t>
            </w:r>
            <w:r w:rsidR="000B5296">
              <w:rPr>
                <w:bCs/>
              </w:rPr>
              <w:t>other than</w:t>
            </w:r>
            <w:r w:rsidR="000B5296" w:rsidRPr="005F4470">
              <w:rPr>
                <w:bCs/>
              </w:rPr>
              <w:t xml:space="preserve"> </w:t>
            </w:r>
            <w:r w:rsidRPr="005F4470">
              <w:rPr>
                <w:bCs/>
              </w:rPr>
              <w:t xml:space="preserve">chemical restraint) during the three-day assessment period exclusively </w:t>
            </w:r>
            <w:proofErr w:type="gramStart"/>
            <w:r w:rsidRPr="005F4470">
              <w:rPr>
                <w:bCs/>
              </w:rPr>
              <w:t>through the use of</w:t>
            </w:r>
            <w:proofErr w:type="gramEnd"/>
            <w:r w:rsidRPr="005F4470">
              <w:rPr>
                <w:bCs/>
              </w:rPr>
              <w:t xml:space="preserve"> a secure area</w:t>
            </w:r>
          </w:p>
        </w:tc>
      </w:tr>
    </w:tbl>
    <w:p w14:paraId="646D4E25" w14:textId="57D9DA8E" w:rsidR="009F154D" w:rsidRPr="00E725C9" w:rsidRDefault="009F154D" w:rsidP="0053175E">
      <w:pPr>
        <w:rPr>
          <w:spacing w:val="-2"/>
        </w:rPr>
      </w:pPr>
      <w:r w:rsidRPr="005E0E68">
        <w:rPr>
          <w:spacing w:val="-2"/>
        </w:rPr>
        <w:t xml:space="preserve">Data recording templates for each quality indicator are available on the </w:t>
      </w:r>
      <w:hyperlink r:id="rId20" w:history="1">
        <w:r w:rsidR="00021940" w:rsidRPr="00FC789B">
          <w:rPr>
            <w:rStyle w:val="Hyperlink"/>
            <w:color w:val="0070C0"/>
          </w:rPr>
          <w:t>QI Program resources webpage</w:t>
        </w:r>
      </w:hyperlink>
      <w:r w:rsidRPr="005E0E68">
        <w:rPr>
          <w:spacing w:val="-2"/>
        </w:rPr>
        <w:t xml:space="preserve">. Use the templates to calculate and summarise data </w:t>
      </w:r>
      <w:r w:rsidR="00021940">
        <w:rPr>
          <w:spacing w:val="-2"/>
        </w:rPr>
        <w:t>to submit</w:t>
      </w:r>
      <w:r w:rsidRPr="005E0E68">
        <w:rPr>
          <w:spacing w:val="-2"/>
        </w:rPr>
        <w:t xml:space="preserve"> through the </w:t>
      </w:r>
      <w:r>
        <w:rPr>
          <w:spacing w:val="-2"/>
        </w:rPr>
        <w:t xml:space="preserve">Government Provider Management System </w:t>
      </w:r>
      <w:r w:rsidR="00021940">
        <w:rPr>
          <w:spacing w:val="-2"/>
        </w:rPr>
        <w:t>(</w:t>
      </w:r>
      <w:r>
        <w:rPr>
          <w:spacing w:val="-2"/>
        </w:rPr>
        <w:t>GPMS</w:t>
      </w:r>
      <w:r w:rsidR="00021940">
        <w:rPr>
          <w:spacing w:val="-2"/>
        </w:rPr>
        <w:t>)</w:t>
      </w:r>
      <w:r w:rsidRPr="005E0E68">
        <w:rPr>
          <w:spacing w:val="-2"/>
        </w:rPr>
        <w:t>.</w:t>
      </w:r>
    </w:p>
    <w:p w14:paraId="505BE025" w14:textId="77777777" w:rsidR="009F154D" w:rsidRDefault="009F154D" w:rsidP="009F154D">
      <w:pPr>
        <w:pStyle w:val="Heading3"/>
      </w:pPr>
      <w:r>
        <w:t>Submit QI Program data</w:t>
      </w:r>
    </w:p>
    <w:p w14:paraId="6FB2CB32" w14:textId="77777777" w:rsidR="009F154D" w:rsidRPr="006259AE" w:rsidRDefault="009F154D" w:rsidP="009F154D">
      <w:pPr>
        <w:pStyle w:val="TableTextNormal"/>
        <w:rPr>
          <w:rFonts w:ascii="Arial" w:hAnsi="Arial" w:cs="Arial"/>
          <w:sz w:val="24"/>
        </w:rPr>
      </w:pPr>
      <w:r w:rsidRPr="006259AE">
        <w:rPr>
          <w:rFonts w:ascii="Arial" w:hAnsi="Arial" w:cs="Arial"/>
          <w:sz w:val="24"/>
          <w:lang w:val="en-US"/>
        </w:rPr>
        <w:t>There are three ways QI Program data can be submitted:</w:t>
      </w:r>
    </w:p>
    <w:p w14:paraId="392A429D" w14:textId="77777777" w:rsidR="009F154D" w:rsidRPr="006259AE" w:rsidRDefault="009F154D" w:rsidP="009F154D">
      <w:pPr>
        <w:pStyle w:val="FrameIcon1"/>
        <w:framePr w:wrap="around"/>
        <w:rPr>
          <w:rFonts w:ascii="Arial" w:hAnsi="Arial" w:cs="Arial"/>
          <w:sz w:val="24"/>
        </w:rPr>
      </w:pPr>
      <w:r w:rsidRPr="006259AE">
        <w:rPr>
          <w:rFonts w:ascii="Arial" w:hAnsi="Arial" w:cs="Arial"/>
          <w:sz w:val="24"/>
        </w:rPr>
        <w:drawing>
          <wp:inline distT="0" distB="0" distL="0" distR="0" wp14:anchorId="3F11BBAD" wp14:editId="2659BF48">
            <wp:extent cx="391863" cy="432000"/>
            <wp:effectExtent l="0" t="0" r="8255" b="6350"/>
            <wp:docPr id="5" name="Picture 5" descr="Submitted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ubmitted ico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63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A47D8" w14:textId="5BA25107" w:rsidR="009F154D" w:rsidRPr="006259AE" w:rsidRDefault="002A34CE" w:rsidP="0053175E">
      <w:pPr>
        <w:pStyle w:val="Frame2"/>
        <w:framePr w:wrap="around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</w:t>
      </w:r>
      <w:r w:rsidR="009F154D" w:rsidRPr="006259AE">
        <w:rPr>
          <w:rFonts w:ascii="Arial" w:hAnsi="Arial" w:cs="Arial"/>
          <w:sz w:val="24"/>
        </w:rPr>
        <w:t>hrough the GPMS</w:t>
      </w:r>
    </w:p>
    <w:p w14:paraId="2DB2F5E6" w14:textId="7D0B5268" w:rsidR="009F154D" w:rsidRPr="006259AE" w:rsidRDefault="002A34CE" w:rsidP="0053175E">
      <w:pPr>
        <w:pStyle w:val="Frame2"/>
        <w:framePr w:wrap="around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</w:t>
      </w:r>
      <w:r w:rsidR="009F154D" w:rsidRPr="006259AE">
        <w:rPr>
          <w:rFonts w:ascii="Arial" w:hAnsi="Arial" w:cs="Arial"/>
          <w:sz w:val="24"/>
        </w:rPr>
        <w:t>ia a bulk file upload</w:t>
      </w:r>
    </w:p>
    <w:p w14:paraId="45903685" w14:textId="366549F5" w:rsidR="009F154D" w:rsidRPr="006259AE" w:rsidRDefault="002A34CE" w:rsidP="0053175E">
      <w:pPr>
        <w:pStyle w:val="Frame2"/>
        <w:framePr w:wrap="around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</w:t>
      </w:r>
      <w:r w:rsidR="009F154D" w:rsidRPr="006259AE">
        <w:rPr>
          <w:rFonts w:ascii="Arial" w:hAnsi="Arial" w:cs="Arial"/>
          <w:sz w:val="24"/>
        </w:rPr>
        <w:t>hrough a third-party benchmarking company</w:t>
      </w:r>
    </w:p>
    <w:p w14:paraId="48886E79" w14:textId="77777777" w:rsidR="009F154D" w:rsidRPr="006259AE" w:rsidRDefault="009F154D" w:rsidP="0053175E">
      <w:pPr>
        <w:pStyle w:val="FrameIcon2"/>
        <w:framePr w:wrap="around"/>
        <w:spacing w:line="276" w:lineRule="auto"/>
        <w:rPr>
          <w:rFonts w:ascii="Arial" w:hAnsi="Arial" w:cs="Arial"/>
          <w:sz w:val="24"/>
        </w:rPr>
      </w:pPr>
      <w:r w:rsidRPr="006259AE">
        <w:rPr>
          <w:rFonts w:ascii="Arial" w:hAnsi="Arial" w:cs="Arial"/>
          <w:sz w:val="24"/>
        </w:rPr>
        <w:drawing>
          <wp:inline distT="0" distB="0" distL="0" distR="0" wp14:anchorId="5C0BE20E" wp14:editId="4EEC1611">
            <wp:extent cx="392728" cy="432000"/>
            <wp:effectExtent l="0" t="0" r="7620" b="6350"/>
            <wp:docPr id="24" name="Picture 24" descr="Calenda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alendar ic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28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2EFD9" w14:textId="77777777" w:rsidR="009F154D" w:rsidRPr="006259AE" w:rsidRDefault="009F154D" w:rsidP="0053175E">
      <w:pPr>
        <w:pStyle w:val="Frame4"/>
        <w:framePr w:wrap="around"/>
        <w:spacing w:line="276" w:lineRule="auto"/>
        <w:rPr>
          <w:rFonts w:ascii="Arial" w:hAnsi="Arial" w:cs="Arial"/>
          <w:sz w:val="24"/>
        </w:rPr>
      </w:pPr>
      <w:r w:rsidRPr="006259AE">
        <w:rPr>
          <w:rFonts w:ascii="Arial" w:hAnsi="Arial" w:cs="Arial"/>
          <w:sz w:val="24"/>
        </w:rPr>
        <w:t xml:space="preserve">Data must be submitted by the </w:t>
      </w:r>
      <w:r w:rsidRPr="006259AE">
        <w:rPr>
          <w:rFonts w:ascii="Arial" w:hAnsi="Arial" w:cs="Arial"/>
          <w:b/>
          <w:bCs w:val="0"/>
          <w:sz w:val="24"/>
        </w:rPr>
        <w:t>21st day of the month after the end of each quarte</w:t>
      </w:r>
      <w:r w:rsidRPr="006259AE">
        <w:rPr>
          <w:rFonts w:ascii="Arial" w:hAnsi="Arial" w:cs="Arial"/>
          <w:sz w:val="24"/>
        </w:rPr>
        <w:t>r</w:t>
      </w:r>
    </w:p>
    <w:p w14:paraId="4CB83425" w14:textId="77777777" w:rsidR="009F154D" w:rsidRPr="006259AE" w:rsidRDefault="009F154D" w:rsidP="009F154D"/>
    <w:p w14:paraId="51B540E3" w14:textId="77777777" w:rsidR="009F154D" w:rsidRPr="003C0D5E" w:rsidRDefault="009F154D" w:rsidP="003C0D5E"/>
    <w:p w14:paraId="31872F50" w14:textId="77777777" w:rsidR="009F154D" w:rsidRDefault="009F154D" w:rsidP="009F154D"/>
    <w:p w14:paraId="2A2EEAA7" w14:textId="77777777" w:rsidR="009F154D" w:rsidRDefault="009F154D" w:rsidP="00C3324B">
      <w:pPr>
        <w:pStyle w:val="Heading3"/>
        <w:spacing w:after="240"/>
      </w:pPr>
      <w:r>
        <w:lastRenderedPageBreak/>
        <w:t>More information</w:t>
      </w:r>
    </w:p>
    <w:p w14:paraId="64ECD34B" w14:textId="462AE22D" w:rsidR="009F154D" w:rsidRPr="00ED558A" w:rsidRDefault="009F154D" w:rsidP="007854A7">
      <w:pPr>
        <w:pStyle w:val="InformationText"/>
        <w:spacing w:before="0" w:line="276" w:lineRule="auto"/>
        <w:ind w:hanging="851"/>
        <w:rPr>
          <w:rFonts w:ascii="Arial" w:hAnsi="Arial" w:cs="Arial"/>
          <w:sz w:val="24"/>
          <w:szCs w:val="24"/>
        </w:rPr>
      </w:pPr>
      <w:r w:rsidRPr="00FB67E4">
        <w:rPr>
          <w:rStyle w:val="DropMediumIcon"/>
          <w:noProof/>
        </w:rPr>
        <w:drawing>
          <wp:anchor distT="0" distB="0" distL="114300" distR="114300" simplePos="0" relativeHeight="251658243" behindDoc="0" locked="0" layoutInCell="1" allowOverlap="1" wp14:anchorId="521761FE" wp14:editId="5CFEEB83">
            <wp:simplePos x="0" y="0"/>
            <wp:positionH relativeFrom="column">
              <wp:posOffset>2540</wp:posOffset>
            </wp:positionH>
            <wp:positionV relativeFrom="paragraph">
              <wp:posOffset>-4445</wp:posOffset>
            </wp:positionV>
            <wp:extent cx="391863" cy="432000"/>
            <wp:effectExtent l="0" t="0" r="8255" b="6350"/>
            <wp:wrapSquare wrapText="bothSides"/>
            <wp:docPr id="1820483692" name="Picture 1820483692" descr="Question mark icon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Question mark icon&#10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63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D0FAA">
        <w:rPr>
          <w:color w:val="0090D4"/>
        </w:rPr>
        <w:tab/>
      </w:r>
      <w:r w:rsidR="00106110" w:rsidRPr="0065382E">
        <w:rPr>
          <w:rFonts w:ascii="Arial" w:hAnsi="Arial" w:cs="Arial"/>
          <w:sz w:val="24"/>
          <w:szCs w:val="24"/>
        </w:rPr>
        <w:t xml:space="preserve">You can find </w:t>
      </w:r>
      <w:r w:rsidR="00E05B4C">
        <w:rPr>
          <w:rFonts w:ascii="Arial" w:hAnsi="Arial" w:cs="Arial"/>
          <w:sz w:val="24"/>
          <w:szCs w:val="24"/>
        </w:rPr>
        <w:t>t</w:t>
      </w:r>
      <w:r w:rsidRPr="00ED558A">
        <w:rPr>
          <w:rFonts w:ascii="Arial" w:hAnsi="Arial" w:cs="Arial"/>
          <w:sz w:val="24"/>
          <w:szCs w:val="24"/>
        </w:rPr>
        <w:t xml:space="preserve">he QI Program Manual and other guidance on the </w:t>
      </w:r>
      <w:hyperlink r:id="rId23" w:history="1">
        <w:r w:rsidR="00E9657C" w:rsidRPr="004767DD">
          <w:rPr>
            <w:rStyle w:val="Hyperlink"/>
            <w:rFonts w:ascii="Arial" w:hAnsi="Arial" w:cs="Arial"/>
            <w:color w:val="0070C0"/>
            <w:sz w:val="24"/>
            <w:szCs w:val="24"/>
          </w:rPr>
          <w:t>QI Program’s resources webpage</w:t>
        </w:r>
      </w:hyperlink>
      <w:r w:rsidRPr="00ED558A">
        <w:rPr>
          <w:rFonts w:ascii="Arial" w:hAnsi="Arial" w:cs="Arial"/>
          <w:sz w:val="24"/>
          <w:szCs w:val="24"/>
        </w:rPr>
        <w:t>.</w:t>
      </w:r>
    </w:p>
    <w:p w14:paraId="793122B0" w14:textId="7633BD59" w:rsidR="00E9657C" w:rsidRDefault="009F154D" w:rsidP="007854A7">
      <w:pPr>
        <w:pStyle w:val="InformationText"/>
        <w:spacing w:line="276" w:lineRule="auto"/>
        <w:rPr>
          <w:rFonts w:ascii="Arial" w:hAnsi="Arial" w:cs="Arial"/>
          <w:sz w:val="24"/>
          <w:szCs w:val="24"/>
        </w:rPr>
      </w:pPr>
      <w:r w:rsidRPr="00ED558A">
        <w:rPr>
          <w:rFonts w:ascii="Arial" w:hAnsi="Arial" w:cs="Arial"/>
          <w:sz w:val="24"/>
          <w:szCs w:val="24"/>
        </w:rPr>
        <w:t xml:space="preserve">For assistance, contact the My Aged Care provider and assessor helpline on </w:t>
      </w:r>
      <w:r w:rsidRPr="0065382E">
        <w:rPr>
          <w:rFonts w:ascii="Arial" w:hAnsi="Arial" w:cs="Arial"/>
          <w:b/>
          <w:bCs/>
          <w:sz w:val="24"/>
          <w:szCs w:val="24"/>
        </w:rPr>
        <w:t>1800 836 799</w:t>
      </w:r>
      <w:r w:rsidR="00E9657C">
        <w:rPr>
          <w:rFonts w:ascii="Arial" w:hAnsi="Arial" w:cs="Arial"/>
          <w:sz w:val="24"/>
          <w:szCs w:val="24"/>
        </w:rPr>
        <w:t xml:space="preserve"> and select option 5</w:t>
      </w:r>
      <w:r w:rsidRPr="00ED558A">
        <w:rPr>
          <w:rFonts w:ascii="Arial" w:hAnsi="Arial" w:cs="Arial"/>
          <w:sz w:val="24"/>
          <w:szCs w:val="24"/>
        </w:rPr>
        <w:t xml:space="preserve">. </w:t>
      </w:r>
    </w:p>
    <w:p w14:paraId="09E326A6" w14:textId="77777777" w:rsidR="008A2EC8" w:rsidRDefault="009F154D" w:rsidP="007854A7">
      <w:pPr>
        <w:pStyle w:val="InformationText"/>
        <w:spacing w:line="276" w:lineRule="auto"/>
        <w:rPr>
          <w:rFonts w:ascii="Arial" w:hAnsi="Arial" w:cs="Arial"/>
          <w:sz w:val="24"/>
          <w:szCs w:val="24"/>
        </w:rPr>
      </w:pPr>
      <w:r w:rsidRPr="00ED558A">
        <w:rPr>
          <w:rFonts w:ascii="Arial" w:hAnsi="Arial" w:cs="Arial"/>
          <w:sz w:val="24"/>
          <w:szCs w:val="24"/>
        </w:rPr>
        <w:t xml:space="preserve">The helpline is </w:t>
      </w:r>
      <w:r w:rsidR="008A2EC8">
        <w:rPr>
          <w:rFonts w:ascii="Arial" w:hAnsi="Arial" w:cs="Arial"/>
          <w:sz w:val="24"/>
          <w:szCs w:val="24"/>
        </w:rPr>
        <w:t>closed on Sunday and public holidays. It is open:</w:t>
      </w:r>
    </w:p>
    <w:p w14:paraId="20C35809" w14:textId="39F3F9D7" w:rsidR="008A2EC8" w:rsidRDefault="009F154D" w:rsidP="008A2EC8">
      <w:pPr>
        <w:pStyle w:val="InformationText"/>
        <w:numPr>
          <w:ilvl w:val="0"/>
          <w:numId w:val="35"/>
        </w:numPr>
        <w:spacing w:line="276" w:lineRule="auto"/>
        <w:rPr>
          <w:rFonts w:ascii="Arial" w:hAnsi="Arial" w:cs="Arial"/>
          <w:sz w:val="24"/>
          <w:szCs w:val="24"/>
        </w:rPr>
      </w:pPr>
      <w:r w:rsidRPr="00ED558A">
        <w:rPr>
          <w:rFonts w:ascii="Arial" w:hAnsi="Arial" w:cs="Arial"/>
          <w:sz w:val="24"/>
          <w:szCs w:val="24"/>
        </w:rPr>
        <w:t>between 8am and 8pm Monday to Friday</w:t>
      </w:r>
    </w:p>
    <w:p w14:paraId="6C72E126" w14:textId="1162C4A0" w:rsidR="009F154D" w:rsidRPr="00ED558A" w:rsidRDefault="009F154D" w:rsidP="0065382E">
      <w:pPr>
        <w:pStyle w:val="InformationText"/>
        <w:numPr>
          <w:ilvl w:val="0"/>
          <w:numId w:val="35"/>
        </w:numPr>
        <w:spacing w:line="276" w:lineRule="auto"/>
        <w:rPr>
          <w:rFonts w:ascii="Arial" w:hAnsi="Arial" w:cs="Arial"/>
          <w:sz w:val="24"/>
          <w:szCs w:val="24"/>
        </w:rPr>
      </w:pPr>
      <w:r w:rsidRPr="00ED558A">
        <w:rPr>
          <w:rFonts w:ascii="Arial" w:hAnsi="Arial" w:cs="Arial"/>
          <w:sz w:val="24"/>
          <w:szCs w:val="24"/>
        </w:rPr>
        <w:t>between 10am and 2pm on Saturday.</w:t>
      </w:r>
    </w:p>
    <w:p w14:paraId="7C58BD04" w14:textId="7030FFC9" w:rsidR="000965B7" w:rsidRPr="000965B7" w:rsidRDefault="00403DC1" w:rsidP="00A917FC">
      <w:pPr>
        <w:pStyle w:val="box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1" layoutInCell="1" allowOverlap="0" wp14:anchorId="735840DB" wp14:editId="0DA6C571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6980400" cy="2325600"/>
                <wp:effectExtent l="0" t="0" r="0" b="0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0400" cy="2325600"/>
                          <a:chOff x="0" y="0"/>
                          <a:chExt cx="6980400" cy="2325600"/>
                        </a:xfrm>
                      </wpg:grpSpPr>
                      <wpg:grpSp>
                        <wpg:cNvPr id="37" name="Group 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80400" cy="2325600"/>
                            <a:chOff x="0" y="0"/>
                            <a:chExt cx="6981825" cy="2324100"/>
                          </a:xfrm>
                        </wpg:grpSpPr>
                        <wps:wsp>
                          <wps:cNvPr id="38" name="Rectangle: Single Corner Rounded 38"/>
                          <wps:cNvSpPr/>
                          <wps:spPr>
                            <a:xfrm flipH="1">
                              <a:off x="0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rgbClr val="F1F2F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84" y="142861"/>
                              <a:ext cx="6238875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B0A6DB7" w14:textId="77777777" w:rsidR="009F14DF" w:rsidRPr="00F45B7B" w:rsidRDefault="009F14DF" w:rsidP="009F14DF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</w:pPr>
                                <w:r w:rsidRPr="0000524D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  <w:t>Improving Australia’s aged care system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  <w:p w14:paraId="1A1FDC53" w14:textId="77777777" w:rsidR="009F14DF" w:rsidRPr="00F45B7B" w:rsidRDefault="009F14DF" w:rsidP="009F14DF">
                                <w:pPr>
                                  <w:spacing w:beforeLines="100" w:before="240" w:afterLines="40" w:after="96"/>
                                  <w:ind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00524D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The Australian Government has delivered major changes to improve aged care.</w:t>
                                </w:r>
                              </w:p>
                              <w:p w14:paraId="535423A2" w14:textId="77777777" w:rsidR="009F14DF" w:rsidRPr="00F45B7B" w:rsidRDefault="009F14DF" w:rsidP="009F14DF">
                                <w:pPr>
                                  <w:spacing w:beforeLines="100" w:before="240" w:afterLines="40" w:after="96"/>
                                  <w:ind w:left="567"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Visit </w:t>
                                </w:r>
                                <w:r w:rsidRPr="00665E63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health.gov.au/aged-care-reforms</w:t>
                                </w:r>
                              </w:p>
                              <w:p w14:paraId="5DE7E2A1" w14:textId="77777777" w:rsidR="009F14DF" w:rsidRPr="00F45B7B" w:rsidRDefault="009F14DF" w:rsidP="009F14DF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Phone 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1800 </w:t>
                                </w: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200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422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(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My Aged Care’s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free-call phone line)</w:t>
                                </w:r>
                              </w:p>
                              <w:p w14:paraId="23EE2018" w14:textId="35846CB5" w:rsidR="009F14DF" w:rsidRPr="00F45B7B" w:rsidRDefault="009F14DF" w:rsidP="009F14DF">
                                <w:pPr>
                                  <w:ind w:left="567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For translating and interpreting </w:t>
                                </w:r>
                                <w:r w:rsidR="00F712E8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aged care home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s, call 131 450 and ask for 1800 318 209.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br/>
                                  <w:t xml:space="preserve">To use the National Relay </w:t>
                                </w:r>
                                <w:r w:rsidR="00F712E8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Aged care home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, visit nrschat.nrscall.gov.au/nrs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to choose your preferred access point on their website,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or call 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the NRS Helpdesk on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1800 555 660. </w:t>
                                </w:r>
                              </w:p>
                              <w:p w14:paraId="0151F7E3" w14:textId="77777777" w:rsidR="00403DC1" w:rsidRPr="00F45B7B" w:rsidRDefault="00403DC1" w:rsidP="000965B7">
                                <w:pPr>
                                  <w:ind w:left="567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Group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65" cy="260350"/>
                            <a:chOff x="-21762" y="-103418"/>
                            <a:chExt cx="270001" cy="270000"/>
                          </a:xfrm>
                          <a:solidFill>
                            <a:schemeClr val="accent3"/>
                          </a:solidFill>
                        </wpg:grpSpPr>
                        <wps:wsp>
                          <wps:cNvPr id="41" name="Oval 41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43" name="Group 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65" cy="259080"/>
                            <a:chOff x="-21762" y="-140945"/>
                            <a:chExt cx="270000" cy="270000"/>
                          </a:xfrm>
                          <a:solidFill>
                            <a:schemeClr val="accent3"/>
                          </a:solidFill>
                        </wpg:grpSpPr>
                        <wps:wsp>
                          <wps:cNvPr id="44" name="Oval 44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5840DB" id="Group 2" o:spid="_x0000_s1026" alt="&quot;&quot;" style="position:absolute;margin-left:498.45pt;margin-top:0;width:549.65pt;height:183.1pt;z-index:251658240;mso-position-horizontal:right;mso-position-horizontal-relative:page;mso-position-vertical:bottom;mso-position-vertical-relative:page;mso-width-relative:margin;mso-height-relative:margin" coordsize="69804,232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" o:allowoverlap="f">
                <v:group id="Group 37" o:spid="_x0000_s1027" alt="&quot;&quot;" style="position:absolute;width:69804;height:23256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Rectangle: Single Corner Rounded 38" o:spid="_x0000_s1028" style="position:absolute;width:69818;height:23241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" path="m,l6594467,v213932,,387358,173426,387358,387358l6981825,2324100,,2324100,,xe" fillcolor="#f1f2f2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" o:spid="_x0000_s1029" type="#_x0000_t202" alt="&quot;&quot;" style="position:absolute;left:2285;top:1428;width:62389;height:2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3B0A6DB7" w14:textId="77777777" w:rsidR="009F14DF" w:rsidRPr="00F45B7B" w:rsidRDefault="009F14DF" w:rsidP="009F14DF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</w:pPr>
                          <w:r w:rsidRPr="0000524D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>Improving Australia’s aged care system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14:paraId="1A1FDC53" w14:textId="77777777" w:rsidR="009F14DF" w:rsidRPr="00F45B7B" w:rsidRDefault="009F14DF" w:rsidP="009F14DF">
                          <w:pPr>
                            <w:spacing w:beforeLines="100" w:before="240" w:afterLines="40" w:after="96"/>
                            <w:ind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00524D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The Australian Government has delivered major changes to improve aged care.</w:t>
                          </w:r>
                        </w:p>
                        <w:p w14:paraId="535423A2" w14:textId="77777777" w:rsidR="009F14DF" w:rsidRPr="00F45B7B" w:rsidRDefault="009F14DF" w:rsidP="009F14DF">
                          <w:pPr>
                            <w:spacing w:beforeLines="100" w:before="240" w:afterLines="40" w:after="96"/>
                            <w:ind w:left="567"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Visit </w:t>
                          </w:r>
                          <w:r w:rsidRPr="00665E63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health.gov.au/aged-care-reforms</w:t>
                          </w:r>
                        </w:p>
                        <w:p w14:paraId="5DE7E2A1" w14:textId="77777777" w:rsidR="009F14DF" w:rsidRPr="00F45B7B" w:rsidRDefault="009F14DF" w:rsidP="009F14DF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Phone 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1800 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200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422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(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My Aged Care’s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free-call phone line)</w:t>
                          </w:r>
                        </w:p>
                        <w:p w14:paraId="23EE2018" w14:textId="35846CB5" w:rsidR="009F14DF" w:rsidRPr="00F45B7B" w:rsidRDefault="009F14DF" w:rsidP="009F14DF">
                          <w:pPr>
                            <w:ind w:left="567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For translating and interpreting </w:t>
                          </w:r>
                          <w:r w:rsidR="00F712E8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aged care home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s, call 131 450 and ask for 1800 318 209.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br/>
                            <w:t xml:space="preserve">To use the National Relay </w:t>
                          </w:r>
                          <w:r w:rsidR="00F712E8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Aged care home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, visit nrschat.nrscall.gov.au/nrs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to choose your preferred access point on their website,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or call 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the NRS Helpdesk on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1800 555 660. </w:t>
                          </w:r>
                        </w:p>
                        <w:p w14:paraId="0151F7E3" w14:textId="77777777" w:rsidR="00403DC1" w:rsidRPr="00F45B7B" w:rsidRDefault="00403DC1" w:rsidP="000965B7">
                          <w:pPr>
                            <w:ind w:left="567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</v:group>
                <v:group id="Group 40" o:spid="_x0000_s1030" alt="&quot;&quot;" style="position:absolute;left:2571;top:12382;width:2661;height:2604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oval id="Oval 41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2" o:spid="_x0000_s1032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">
                    <v:imagedata r:id="rId26" o:title=""/>
                  </v:shape>
                </v:group>
                <v:group id="Group 43" o:spid="_x0000_s1033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oval id="Oval 44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" filled="f" stroked="f"/>
                  <v:shape id="Picture 45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">
                    <v:imagedata r:id="rId27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sectPr w:rsidR="000965B7" w:rsidRPr="000965B7" w:rsidSect="009346B6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40" w:right="851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980CB3" w14:textId="77777777" w:rsidR="002F72F3" w:rsidRDefault="002F72F3" w:rsidP="0076491B">
      <w:pPr>
        <w:spacing w:before="0" w:after="0" w:line="240" w:lineRule="auto"/>
      </w:pPr>
      <w:r>
        <w:separator/>
      </w:r>
    </w:p>
  </w:endnote>
  <w:endnote w:type="continuationSeparator" w:id="0">
    <w:p w14:paraId="0FD69271" w14:textId="77777777" w:rsidR="002F72F3" w:rsidRDefault="002F72F3" w:rsidP="0076491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3B9A1" w14:textId="77777777" w:rsidR="00ED0C73" w:rsidRDefault="00ED0C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66DCB" w14:textId="77777777" w:rsidR="00ED0C73" w:rsidRDefault="00ED0C7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831EE" w14:textId="77777777" w:rsidR="00ED0C73" w:rsidRDefault="00ED0C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B8D38C" w14:textId="77777777" w:rsidR="002F72F3" w:rsidRDefault="002F72F3" w:rsidP="0076491B">
      <w:pPr>
        <w:spacing w:before="0" w:after="0" w:line="240" w:lineRule="auto"/>
      </w:pPr>
      <w:r>
        <w:separator/>
      </w:r>
    </w:p>
  </w:footnote>
  <w:footnote w:type="continuationSeparator" w:id="0">
    <w:p w14:paraId="7910F340" w14:textId="77777777" w:rsidR="002F72F3" w:rsidRDefault="002F72F3" w:rsidP="0076491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C84D9D" w14:textId="77777777" w:rsidR="00ED0C73" w:rsidRDefault="00ED0C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DAEED" w14:textId="77777777" w:rsidR="00ED0C73" w:rsidRDefault="00ED0C7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EBF6A" w14:textId="77777777" w:rsidR="0076491B" w:rsidRDefault="00ED0C7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2AF7B4A" wp14:editId="0119AB9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405" cy="1986915"/>
          <wp:effectExtent l="0" t="0" r="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98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3E5B">
      <w:rPr>
        <w:noProof/>
      </w:rPr>
      <w:drawing>
        <wp:anchor distT="0" distB="0" distL="114300" distR="114300" simplePos="0" relativeHeight="251658241" behindDoc="1" locked="0" layoutInCell="1" allowOverlap="1" wp14:anchorId="50D77972" wp14:editId="755AE4DA">
          <wp:simplePos x="0" y="0"/>
          <wp:positionH relativeFrom="page">
            <wp:posOffset>-343535</wp:posOffset>
          </wp:positionH>
          <wp:positionV relativeFrom="page">
            <wp:posOffset>-153670</wp:posOffset>
          </wp:positionV>
          <wp:extent cx="8230235" cy="3549015"/>
          <wp:effectExtent l="0" t="0" r="0" b="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133" r="4748"/>
                  <a:stretch/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12A21"/>
    <w:multiLevelType w:val="hybridMultilevel"/>
    <w:tmpl w:val="F00EFBE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E4729D"/>
    <w:multiLevelType w:val="hybridMultilevel"/>
    <w:tmpl w:val="9814D052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EF3AA2"/>
    <w:multiLevelType w:val="hybridMultilevel"/>
    <w:tmpl w:val="6C28BB3C"/>
    <w:lvl w:ilvl="0" w:tplc="A3F22BC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color w:val="8C59A5"/>
      </w:rPr>
    </w:lvl>
    <w:lvl w:ilvl="1" w:tplc="0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696B73"/>
    <w:multiLevelType w:val="hybridMultilevel"/>
    <w:tmpl w:val="CFC2F9A6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224038F0"/>
    <w:multiLevelType w:val="multilevel"/>
    <w:tmpl w:val="21481A2E"/>
    <w:styleLink w:val="TableBulletsNumbers"/>
    <w:lvl w:ilvl="0">
      <w:start w:val="1"/>
      <w:numFmt w:val="bullet"/>
      <w:pStyle w:val="TableBullet1Normal"/>
      <w:lvlText w:val="•"/>
      <w:lvlJc w:val="left"/>
      <w:pPr>
        <w:tabs>
          <w:tab w:val="num" w:pos="482"/>
        </w:tabs>
        <w:ind w:left="482" w:hanging="340"/>
      </w:pPr>
      <w:rPr>
        <w:rFonts w:ascii="Calibri" w:hAnsi="Calibri" w:hint="default"/>
      </w:rPr>
    </w:lvl>
    <w:lvl w:ilvl="1">
      <w:start w:val="1"/>
      <w:numFmt w:val="bullet"/>
      <w:pStyle w:val="TableBullet2Normal"/>
      <w:lvlText w:val="–"/>
      <w:lvlJc w:val="left"/>
      <w:pPr>
        <w:tabs>
          <w:tab w:val="num" w:pos="822"/>
        </w:tabs>
        <w:ind w:left="822" w:hanging="340"/>
      </w:pPr>
      <w:rPr>
        <w:rFonts w:ascii="Arial" w:hAnsi="Arial" w:hint="default"/>
      </w:rPr>
    </w:lvl>
    <w:lvl w:ilvl="2">
      <w:start w:val="1"/>
      <w:numFmt w:val="bullet"/>
      <w:pStyle w:val="TableBullet3Normal"/>
      <w:lvlText w:val="•"/>
      <w:lvlJc w:val="left"/>
      <w:pPr>
        <w:tabs>
          <w:tab w:val="num" w:pos="1163"/>
        </w:tabs>
        <w:ind w:left="1163" w:hanging="341"/>
      </w:pPr>
      <w:rPr>
        <w:rFonts w:ascii="Calibri" w:hAnsi="Calibri" w:hint="default"/>
      </w:rPr>
    </w:lvl>
    <w:lvl w:ilvl="3">
      <w:start w:val="1"/>
      <w:numFmt w:val="decimal"/>
      <w:lvlRestart w:val="0"/>
      <w:pStyle w:val="TableNumber1Normal"/>
      <w:lvlText w:val="%4."/>
      <w:lvlJc w:val="left"/>
      <w:pPr>
        <w:tabs>
          <w:tab w:val="num" w:pos="482"/>
        </w:tabs>
        <w:ind w:left="482" w:hanging="340"/>
      </w:pPr>
      <w:rPr>
        <w:rFonts w:hint="default"/>
      </w:rPr>
    </w:lvl>
    <w:lvl w:ilvl="4">
      <w:start w:val="1"/>
      <w:numFmt w:val="lowerLetter"/>
      <w:pStyle w:val="TableNumber2Normal"/>
      <w:lvlText w:val="%5."/>
      <w:lvlJc w:val="left"/>
      <w:pPr>
        <w:tabs>
          <w:tab w:val="num" w:pos="822"/>
        </w:tabs>
        <w:ind w:left="822" w:hanging="340"/>
      </w:pPr>
      <w:rPr>
        <w:rFonts w:hint="default"/>
      </w:rPr>
    </w:lvl>
    <w:lvl w:ilvl="5">
      <w:start w:val="1"/>
      <w:numFmt w:val="lowerRoman"/>
      <w:pStyle w:val="TableNumber3Normal"/>
      <w:lvlText w:val="%6."/>
      <w:lvlJc w:val="left"/>
      <w:pPr>
        <w:tabs>
          <w:tab w:val="num" w:pos="1163"/>
        </w:tabs>
        <w:ind w:left="1163" w:hanging="34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6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82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82" w:hanging="360"/>
      </w:pPr>
      <w:rPr>
        <w:rFonts w:hint="default"/>
      </w:rPr>
    </w:lvl>
  </w:abstractNum>
  <w:abstractNum w:abstractNumId="7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6328CC"/>
    <w:multiLevelType w:val="hybridMultilevel"/>
    <w:tmpl w:val="B42EF856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2E12AB1"/>
    <w:multiLevelType w:val="hybridMultilevel"/>
    <w:tmpl w:val="F40883B2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63C67A5"/>
    <w:multiLevelType w:val="hybridMultilevel"/>
    <w:tmpl w:val="EC040264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2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A4B1DE1"/>
    <w:multiLevelType w:val="hybridMultilevel"/>
    <w:tmpl w:val="D09C8916"/>
    <w:lvl w:ilvl="0" w:tplc="2F761E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E1545" w:themeColor="text2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47B5329"/>
    <w:multiLevelType w:val="hybridMultilevel"/>
    <w:tmpl w:val="1B5CE472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6FD7847"/>
    <w:multiLevelType w:val="hybridMultilevel"/>
    <w:tmpl w:val="61707CCA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8574BE3"/>
    <w:multiLevelType w:val="hybridMultilevel"/>
    <w:tmpl w:val="2A58D980"/>
    <w:lvl w:ilvl="0" w:tplc="DEB2F4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8C59A5" w:themeColor="accent3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2920CB2"/>
    <w:multiLevelType w:val="hybridMultilevel"/>
    <w:tmpl w:val="46E05130"/>
    <w:lvl w:ilvl="0" w:tplc="BBBCB222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8C59A5" w:themeColor="accent3"/>
      </w:rPr>
    </w:lvl>
    <w:lvl w:ilvl="1" w:tplc="C698354E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5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7C9C51D6"/>
    <w:multiLevelType w:val="hybridMultilevel"/>
    <w:tmpl w:val="413276AC"/>
    <w:lvl w:ilvl="0" w:tplc="BCF6C85A">
      <w:start w:val="1"/>
      <w:numFmt w:val="bullet"/>
      <w:pStyle w:val="ListParagraph"/>
      <w:lvlText w:val=""/>
      <w:lvlJc w:val="left"/>
      <w:pPr>
        <w:ind w:left="737" w:hanging="311"/>
      </w:pPr>
      <w:rPr>
        <w:rFonts w:ascii="Symbol" w:hAnsi="Symbol" w:hint="default"/>
        <w:color w:val="8C59A5" w:themeColor="accent3"/>
      </w:rPr>
    </w:lvl>
    <w:lvl w:ilvl="1" w:tplc="FFFFFFFF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51926442">
    <w:abstractNumId w:val="23"/>
  </w:num>
  <w:num w:numId="2" w16cid:durableId="733502999">
    <w:abstractNumId w:val="9"/>
  </w:num>
  <w:num w:numId="3" w16cid:durableId="984120835">
    <w:abstractNumId w:val="20"/>
  </w:num>
  <w:num w:numId="4" w16cid:durableId="1810709000">
    <w:abstractNumId w:val="21"/>
  </w:num>
  <w:num w:numId="5" w16cid:durableId="274020800">
    <w:abstractNumId w:val="19"/>
  </w:num>
  <w:num w:numId="6" w16cid:durableId="158466382">
    <w:abstractNumId w:val="15"/>
  </w:num>
  <w:num w:numId="7" w16cid:durableId="1419709736">
    <w:abstractNumId w:val="7"/>
  </w:num>
  <w:num w:numId="8" w16cid:durableId="1037317275">
    <w:abstractNumId w:val="4"/>
  </w:num>
  <w:num w:numId="9" w16cid:durableId="957027855">
    <w:abstractNumId w:val="1"/>
  </w:num>
  <w:num w:numId="10" w16cid:durableId="237206317">
    <w:abstractNumId w:val="16"/>
  </w:num>
  <w:num w:numId="11" w16cid:durableId="120152872">
    <w:abstractNumId w:val="12"/>
  </w:num>
  <w:num w:numId="12" w16cid:durableId="1645155679">
    <w:abstractNumId w:val="25"/>
  </w:num>
  <w:num w:numId="13" w16cid:durableId="676540155">
    <w:abstractNumId w:val="24"/>
  </w:num>
  <w:num w:numId="14" w16cid:durableId="1910726085">
    <w:abstractNumId w:val="17"/>
  </w:num>
  <w:num w:numId="15" w16cid:durableId="1085493039">
    <w:abstractNumId w:val="0"/>
  </w:num>
  <w:num w:numId="16" w16cid:durableId="1050886954">
    <w:abstractNumId w:val="8"/>
  </w:num>
  <w:num w:numId="17" w16cid:durableId="854421471">
    <w:abstractNumId w:val="11"/>
  </w:num>
  <w:num w:numId="18" w16cid:durableId="1694569013">
    <w:abstractNumId w:val="14"/>
  </w:num>
  <w:num w:numId="19" w16cid:durableId="1506049504">
    <w:abstractNumId w:val="13"/>
  </w:num>
  <w:num w:numId="20" w16cid:durableId="1245914845">
    <w:abstractNumId w:val="5"/>
  </w:num>
  <w:num w:numId="21" w16cid:durableId="1762414847">
    <w:abstractNumId w:val="10"/>
  </w:num>
  <w:num w:numId="22" w16cid:durableId="519396114">
    <w:abstractNumId w:val="2"/>
  </w:num>
  <w:num w:numId="23" w16cid:durableId="894001727">
    <w:abstractNumId w:val="22"/>
  </w:num>
  <w:num w:numId="24" w16cid:durableId="759987664">
    <w:abstractNumId w:val="18"/>
  </w:num>
  <w:num w:numId="25" w16cid:durableId="164438479">
    <w:abstractNumId w:val="6"/>
  </w:num>
  <w:num w:numId="26" w16cid:durableId="1829904751">
    <w:abstractNumId w:val="22"/>
  </w:num>
  <w:num w:numId="27" w16cid:durableId="415057945">
    <w:abstractNumId w:val="22"/>
  </w:num>
  <w:num w:numId="28" w16cid:durableId="402685035">
    <w:abstractNumId w:val="22"/>
  </w:num>
  <w:num w:numId="29" w16cid:durableId="1040472472">
    <w:abstractNumId w:val="22"/>
  </w:num>
  <w:num w:numId="30" w16cid:durableId="2138059931">
    <w:abstractNumId w:val="22"/>
  </w:num>
  <w:num w:numId="31" w16cid:durableId="1199275984">
    <w:abstractNumId w:val="26"/>
  </w:num>
  <w:num w:numId="32" w16cid:durableId="1017198223">
    <w:abstractNumId w:val="26"/>
  </w:num>
  <w:num w:numId="33" w16cid:durableId="245891362">
    <w:abstractNumId w:val="26"/>
  </w:num>
  <w:num w:numId="34" w16cid:durableId="778186471">
    <w:abstractNumId w:val="26"/>
  </w:num>
  <w:num w:numId="35" w16cid:durableId="18038868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83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DEF"/>
    <w:rsid w:val="000157FE"/>
    <w:rsid w:val="00021940"/>
    <w:rsid w:val="0002730B"/>
    <w:rsid w:val="00050445"/>
    <w:rsid w:val="000965B7"/>
    <w:rsid w:val="000A0425"/>
    <w:rsid w:val="000A3671"/>
    <w:rsid w:val="000B0C20"/>
    <w:rsid w:val="000B5296"/>
    <w:rsid w:val="000D1077"/>
    <w:rsid w:val="000D4373"/>
    <w:rsid w:val="000E2CFD"/>
    <w:rsid w:val="00106110"/>
    <w:rsid w:val="00115D7F"/>
    <w:rsid w:val="00142691"/>
    <w:rsid w:val="001457DB"/>
    <w:rsid w:val="00163A68"/>
    <w:rsid w:val="00163E71"/>
    <w:rsid w:val="0016691F"/>
    <w:rsid w:val="00171780"/>
    <w:rsid w:val="00187E2D"/>
    <w:rsid w:val="001A4831"/>
    <w:rsid w:val="001E25F4"/>
    <w:rsid w:val="001E2AD7"/>
    <w:rsid w:val="001F0242"/>
    <w:rsid w:val="0022122F"/>
    <w:rsid w:val="00235FCB"/>
    <w:rsid w:val="00246CD9"/>
    <w:rsid w:val="00264B19"/>
    <w:rsid w:val="00277210"/>
    <w:rsid w:val="002852B8"/>
    <w:rsid w:val="002906E8"/>
    <w:rsid w:val="002A34CE"/>
    <w:rsid w:val="002C255E"/>
    <w:rsid w:val="002D10A0"/>
    <w:rsid w:val="002D3A41"/>
    <w:rsid w:val="002F72F3"/>
    <w:rsid w:val="00303667"/>
    <w:rsid w:val="0031792F"/>
    <w:rsid w:val="003336A1"/>
    <w:rsid w:val="00360B34"/>
    <w:rsid w:val="00371223"/>
    <w:rsid w:val="003A05CC"/>
    <w:rsid w:val="003B7A62"/>
    <w:rsid w:val="003C0D5E"/>
    <w:rsid w:val="003C1639"/>
    <w:rsid w:val="003E59C0"/>
    <w:rsid w:val="00403135"/>
    <w:rsid w:val="00403DC1"/>
    <w:rsid w:val="00413812"/>
    <w:rsid w:val="0042017A"/>
    <w:rsid w:val="0043189E"/>
    <w:rsid w:val="004557A0"/>
    <w:rsid w:val="0048762C"/>
    <w:rsid w:val="004C11EB"/>
    <w:rsid w:val="004E2BE1"/>
    <w:rsid w:val="005035B6"/>
    <w:rsid w:val="005123E6"/>
    <w:rsid w:val="0053175E"/>
    <w:rsid w:val="00542CFF"/>
    <w:rsid w:val="00543EB4"/>
    <w:rsid w:val="00577C30"/>
    <w:rsid w:val="0059024C"/>
    <w:rsid w:val="005F4470"/>
    <w:rsid w:val="00624AE5"/>
    <w:rsid w:val="00633DB4"/>
    <w:rsid w:val="00643034"/>
    <w:rsid w:val="006471F6"/>
    <w:rsid w:val="00651ACF"/>
    <w:rsid w:val="0065382E"/>
    <w:rsid w:val="00655C4E"/>
    <w:rsid w:val="00670B75"/>
    <w:rsid w:val="00681848"/>
    <w:rsid w:val="006A40ED"/>
    <w:rsid w:val="006E30A4"/>
    <w:rsid w:val="006F4500"/>
    <w:rsid w:val="006F7962"/>
    <w:rsid w:val="00706C03"/>
    <w:rsid w:val="00710A46"/>
    <w:rsid w:val="00714D54"/>
    <w:rsid w:val="00726939"/>
    <w:rsid w:val="0076491B"/>
    <w:rsid w:val="00783481"/>
    <w:rsid w:val="007854A7"/>
    <w:rsid w:val="007911F8"/>
    <w:rsid w:val="007D54FE"/>
    <w:rsid w:val="007D722F"/>
    <w:rsid w:val="008367CB"/>
    <w:rsid w:val="00864C96"/>
    <w:rsid w:val="00876800"/>
    <w:rsid w:val="008A2EC8"/>
    <w:rsid w:val="00901E78"/>
    <w:rsid w:val="009078D7"/>
    <w:rsid w:val="009346B6"/>
    <w:rsid w:val="00936C27"/>
    <w:rsid w:val="00941E85"/>
    <w:rsid w:val="00954E8B"/>
    <w:rsid w:val="0096701B"/>
    <w:rsid w:val="009761B8"/>
    <w:rsid w:val="00992524"/>
    <w:rsid w:val="009B2828"/>
    <w:rsid w:val="009B5034"/>
    <w:rsid w:val="009B7836"/>
    <w:rsid w:val="009F14DF"/>
    <w:rsid w:val="009F154D"/>
    <w:rsid w:val="009F67AE"/>
    <w:rsid w:val="00A60AD3"/>
    <w:rsid w:val="00A824CA"/>
    <w:rsid w:val="00A917FC"/>
    <w:rsid w:val="00AA6286"/>
    <w:rsid w:val="00AD32BD"/>
    <w:rsid w:val="00AD3E43"/>
    <w:rsid w:val="00AE695D"/>
    <w:rsid w:val="00B01A4F"/>
    <w:rsid w:val="00B06DF3"/>
    <w:rsid w:val="00B307A3"/>
    <w:rsid w:val="00B323CF"/>
    <w:rsid w:val="00B60732"/>
    <w:rsid w:val="00B850C6"/>
    <w:rsid w:val="00BA4D87"/>
    <w:rsid w:val="00BC44D5"/>
    <w:rsid w:val="00BC5147"/>
    <w:rsid w:val="00BC6BDF"/>
    <w:rsid w:val="00BD7B2E"/>
    <w:rsid w:val="00BE329F"/>
    <w:rsid w:val="00C3324B"/>
    <w:rsid w:val="00C46331"/>
    <w:rsid w:val="00C57424"/>
    <w:rsid w:val="00C7324C"/>
    <w:rsid w:val="00C76B54"/>
    <w:rsid w:val="00C821CC"/>
    <w:rsid w:val="00C9187A"/>
    <w:rsid w:val="00CA0CFC"/>
    <w:rsid w:val="00CD281E"/>
    <w:rsid w:val="00CD5B85"/>
    <w:rsid w:val="00D1433B"/>
    <w:rsid w:val="00D372BE"/>
    <w:rsid w:val="00D41508"/>
    <w:rsid w:val="00D75FAE"/>
    <w:rsid w:val="00D96247"/>
    <w:rsid w:val="00DB231C"/>
    <w:rsid w:val="00DC176E"/>
    <w:rsid w:val="00DC1A74"/>
    <w:rsid w:val="00DF7C09"/>
    <w:rsid w:val="00E03AFB"/>
    <w:rsid w:val="00E05B4C"/>
    <w:rsid w:val="00E13352"/>
    <w:rsid w:val="00E4680D"/>
    <w:rsid w:val="00E5595F"/>
    <w:rsid w:val="00E570C7"/>
    <w:rsid w:val="00E60364"/>
    <w:rsid w:val="00E653B5"/>
    <w:rsid w:val="00E7171E"/>
    <w:rsid w:val="00E87BE7"/>
    <w:rsid w:val="00E94B7D"/>
    <w:rsid w:val="00E9657C"/>
    <w:rsid w:val="00EA1640"/>
    <w:rsid w:val="00EA2258"/>
    <w:rsid w:val="00EB1DEF"/>
    <w:rsid w:val="00EC5E68"/>
    <w:rsid w:val="00ED0C73"/>
    <w:rsid w:val="00ED57E4"/>
    <w:rsid w:val="00EE3E5B"/>
    <w:rsid w:val="00F03127"/>
    <w:rsid w:val="00F20E64"/>
    <w:rsid w:val="00F20F9B"/>
    <w:rsid w:val="00F30116"/>
    <w:rsid w:val="00F31682"/>
    <w:rsid w:val="00F57FFD"/>
    <w:rsid w:val="00F67693"/>
    <w:rsid w:val="00F712E8"/>
    <w:rsid w:val="00F74ABF"/>
    <w:rsid w:val="00FA159E"/>
    <w:rsid w:val="00FD530B"/>
    <w:rsid w:val="00FF5CE6"/>
    <w:rsid w:val="1FC4F68E"/>
    <w:rsid w:val="52ECC0B8"/>
    <w:rsid w:val="6A954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394B4C"/>
  <w15:chartTrackingRefBased/>
  <w15:docId w15:val="{A65BD58E-DE79-45E1-B156-F0ABB778C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65B7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65B7"/>
    <w:pPr>
      <w:keepNext/>
      <w:keepLines/>
      <w:spacing w:before="2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65B7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0965B7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0965B7"/>
    <w:pPr>
      <w:numPr>
        <w:numId w:val="31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aliases w:val="Aged Care"/>
    <w:basedOn w:val="TableNormal"/>
    <w:uiPriority w:val="39"/>
    <w:rsid w:val="00670B75"/>
    <w:tblPr>
      <w:tblBorders>
        <w:top w:val="single" w:sz="4" w:space="0" w:color="8C59A5" w:themeColor="accent3"/>
        <w:bottom w:val="single" w:sz="4" w:space="0" w:color="8C59A5" w:themeColor="accent3"/>
        <w:insideH w:val="single" w:sz="4" w:space="0" w:color="8C59A5" w:themeColor="accent3"/>
      </w:tblBorders>
    </w:tblPr>
  </w:style>
  <w:style w:type="paragraph" w:customStyle="1" w:styleId="boxtext">
    <w:name w:val="box text"/>
    <w:basedOn w:val="IntenseQuote"/>
    <w:qFormat/>
    <w:rsid w:val="000965B7"/>
    <w:pPr>
      <w:pBdr>
        <w:top w:val="single" w:sz="4" w:space="10" w:color="8C59A5" w:themeColor="accent3"/>
        <w:left w:val="single" w:sz="4" w:space="4" w:color="8C59A5" w:themeColor="accent3"/>
        <w:bottom w:val="single" w:sz="4" w:space="10" w:color="8C59A5" w:themeColor="accent3"/>
        <w:right w:val="single" w:sz="4" w:space="4" w:color="8C59A5" w:themeColor="accent3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qFormat/>
    <w:rsid w:val="000965B7"/>
    <w:pPr>
      <w:pBdr>
        <w:top w:val="single" w:sz="4" w:space="10" w:color="8C59A5" w:themeColor="accent3"/>
        <w:left w:val="single" w:sz="4" w:space="4" w:color="8C59A5" w:themeColor="accent3"/>
        <w:bottom w:val="single" w:sz="4" w:space="10" w:color="8C59A5" w:themeColor="accent3"/>
        <w:right w:val="single" w:sz="4" w:space="4" w:color="8C59A5" w:themeColor="accent3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customStyle="1" w:styleId="TableHeading">
    <w:name w:val="TableHeading"/>
    <w:qFormat/>
    <w:rsid w:val="000965B7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65B7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65B7"/>
    <w:rPr>
      <w:rFonts w:ascii="Arial" w:hAnsi="Arial"/>
      <w:i/>
      <w:iCs/>
      <w:color w:val="2AB1BB" w:themeColor="accent1"/>
    </w:rPr>
  </w:style>
  <w:style w:type="character" w:styleId="Hyperlink">
    <w:name w:val="Hyperlink"/>
    <w:basedOn w:val="DefaultParagraphFont"/>
    <w:uiPriority w:val="99"/>
    <w:unhideWhenUsed/>
    <w:qFormat/>
    <w:rsid w:val="000965B7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65B7"/>
    <w:rPr>
      <w:color w:val="605E5C"/>
      <w:shd w:val="clear" w:color="auto" w:fill="E1DFDD"/>
    </w:rPr>
  </w:style>
  <w:style w:type="paragraph" w:customStyle="1" w:styleId="BodyTextDOH">
    <w:name w:val="Body Text_DOH"/>
    <w:basedOn w:val="Normal"/>
    <w:qFormat/>
    <w:rsid w:val="009F154D"/>
    <w:pPr>
      <w:spacing w:line="264" w:lineRule="auto"/>
    </w:pPr>
    <w:rPr>
      <w:rFonts w:asciiTheme="minorHAnsi" w:hAnsiTheme="minorHAnsi"/>
      <w:sz w:val="20"/>
      <w:szCs w:val="20"/>
    </w:rPr>
  </w:style>
  <w:style w:type="paragraph" w:customStyle="1" w:styleId="TableBullet1Normal">
    <w:name w:val="Table Bullet 1 Normal"/>
    <w:rsid w:val="009F154D"/>
    <w:pPr>
      <w:numPr>
        <w:numId w:val="25"/>
      </w:numPr>
      <w:spacing w:before="60" w:after="60"/>
    </w:pPr>
    <w:rPr>
      <w:rFonts w:eastAsia="Times New Roman" w:cs="Times New Roman"/>
      <w:sz w:val="20"/>
      <w:lang w:val="en-GB"/>
    </w:rPr>
  </w:style>
  <w:style w:type="paragraph" w:customStyle="1" w:styleId="TableBullet2Normal">
    <w:name w:val="Table Bullet 2 Normal"/>
    <w:basedOn w:val="TableBullet1Normal"/>
    <w:rsid w:val="009F154D"/>
    <w:pPr>
      <w:numPr>
        <w:ilvl w:val="1"/>
      </w:numPr>
    </w:pPr>
  </w:style>
  <w:style w:type="paragraph" w:customStyle="1" w:styleId="TableBullet3Normal">
    <w:name w:val="Table Bullet 3 Normal"/>
    <w:basedOn w:val="TableBullet2Normal"/>
    <w:rsid w:val="009F154D"/>
    <w:pPr>
      <w:numPr>
        <w:ilvl w:val="2"/>
      </w:numPr>
    </w:pPr>
  </w:style>
  <w:style w:type="paragraph" w:customStyle="1" w:styleId="TableNumber1Normal">
    <w:name w:val="Table Number 1 Normal"/>
    <w:rsid w:val="009F154D"/>
    <w:pPr>
      <w:numPr>
        <w:ilvl w:val="3"/>
        <w:numId w:val="25"/>
      </w:numPr>
      <w:spacing w:before="60" w:after="60"/>
    </w:pPr>
    <w:rPr>
      <w:rFonts w:eastAsia="Times New Roman" w:cs="Times New Roman"/>
      <w:sz w:val="20"/>
      <w:lang w:val="en-GB"/>
    </w:rPr>
  </w:style>
  <w:style w:type="paragraph" w:customStyle="1" w:styleId="TableNumber2Normal">
    <w:name w:val="Table Number 2 Normal"/>
    <w:basedOn w:val="TableNumber1Normal"/>
    <w:rsid w:val="009F154D"/>
    <w:pPr>
      <w:numPr>
        <w:ilvl w:val="4"/>
      </w:numPr>
    </w:pPr>
  </w:style>
  <w:style w:type="paragraph" w:customStyle="1" w:styleId="TableNumber3Normal">
    <w:name w:val="Table Number 3 Normal"/>
    <w:basedOn w:val="TableNumber2Normal"/>
    <w:rsid w:val="009F154D"/>
    <w:pPr>
      <w:numPr>
        <w:ilvl w:val="5"/>
      </w:numPr>
    </w:pPr>
  </w:style>
  <w:style w:type="numbering" w:customStyle="1" w:styleId="TableBulletsNumbers">
    <w:name w:val="Table Bullets &amp; Numbers"/>
    <w:basedOn w:val="NoList"/>
    <w:uiPriority w:val="99"/>
    <w:rsid w:val="009F154D"/>
    <w:pPr>
      <w:numPr>
        <w:numId w:val="25"/>
      </w:numPr>
    </w:pPr>
  </w:style>
  <w:style w:type="paragraph" w:customStyle="1" w:styleId="FrameIcon1">
    <w:name w:val="Frame Icon 1"/>
    <w:basedOn w:val="Normal"/>
    <w:rsid w:val="009F154D"/>
    <w:pPr>
      <w:framePr w:w="624" w:wrap="around" w:vAnchor="text" w:hAnchor="margin" w:y="1"/>
      <w:spacing w:before="0" w:after="60" w:line="240" w:lineRule="auto"/>
    </w:pPr>
    <w:rPr>
      <w:rFonts w:asciiTheme="minorHAnsi" w:eastAsia="Times New Roman" w:hAnsiTheme="minorHAnsi" w:cs="Times New Roman"/>
      <w:bCs/>
      <w:noProof/>
      <w:sz w:val="20"/>
    </w:rPr>
  </w:style>
  <w:style w:type="character" w:customStyle="1" w:styleId="DropLargeIcon">
    <w:name w:val="Drop Large Icon"/>
    <w:basedOn w:val="DefaultParagraphFont"/>
    <w:uiPriority w:val="1"/>
    <w:rsid w:val="009F154D"/>
    <w:rPr>
      <w:position w:val="-26"/>
    </w:rPr>
  </w:style>
  <w:style w:type="paragraph" w:customStyle="1" w:styleId="DoubleIndentBullet">
    <w:name w:val="Double Indent Bullet"/>
    <w:basedOn w:val="TableBullet1Normal"/>
    <w:rsid w:val="009F154D"/>
    <w:pPr>
      <w:spacing w:before="0" w:after="20" w:line="280" w:lineRule="exact"/>
      <w:ind w:left="1191"/>
    </w:pPr>
    <w:rPr>
      <w:lang w:val="en-AU"/>
    </w:rPr>
  </w:style>
  <w:style w:type="paragraph" w:customStyle="1" w:styleId="DoubleIndentText">
    <w:name w:val="Double Indent Text"/>
    <w:basedOn w:val="Normal"/>
    <w:rsid w:val="009F154D"/>
    <w:pPr>
      <w:spacing w:before="60" w:after="60" w:line="240" w:lineRule="auto"/>
      <w:ind w:left="851"/>
    </w:pPr>
    <w:rPr>
      <w:rFonts w:asciiTheme="minorHAnsi" w:eastAsia="Times New Roman" w:hAnsiTheme="minorHAnsi" w:cs="Times New Roman"/>
      <w:bCs/>
      <w:sz w:val="20"/>
      <w:lang w:val="en-GB"/>
    </w:rPr>
  </w:style>
  <w:style w:type="paragraph" w:customStyle="1" w:styleId="Normal-single">
    <w:name w:val="Normal - single"/>
    <w:basedOn w:val="Normal"/>
    <w:rsid w:val="009F154D"/>
    <w:pPr>
      <w:spacing w:before="0" w:after="0" w:line="240" w:lineRule="auto"/>
    </w:pPr>
    <w:rPr>
      <w:rFonts w:asciiTheme="minorHAnsi" w:eastAsia="Times New Roman" w:hAnsiTheme="minorHAnsi" w:cs="Times New Roman"/>
      <w:sz w:val="10"/>
      <w:szCs w:val="18"/>
      <w:lang w:val="en"/>
    </w:rPr>
  </w:style>
  <w:style w:type="paragraph" w:customStyle="1" w:styleId="NormalSingleSpace">
    <w:name w:val="Normal_Single Space"/>
    <w:rsid w:val="009F154D"/>
    <w:rPr>
      <w:rFonts w:eastAsia="Times New Roman" w:cs="Times New Roman"/>
      <w:sz w:val="20"/>
      <w:szCs w:val="18"/>
      <w:lang w:val="en"/>
    </w:rPr>
  </w:style>
  <w:style w:type="paragraph" w:customStyle="1" w:styleId="TableTextNormal">
    <w:name w:val="Table Text Normal"/>
    <w:qFormat/>
    <w:locked/>
    <w:rsid w:val="009F154D"/>
    <w:pPr>
      <w:spacing w:before="60" w:after="60"/>
    </w:pPr>
    <w:rPr>
      <w:rFonts w:eastAsia="Times New Roman" w:cs="Times New Roman"/>
      <w:bCs/>
      <w:sz w:val="20"/>
      <w:lang w:val="en-GB"/>
    </w:rPr>
  </w:style>
  <w:style w:type="character" w:customStyle="1" w:styleId="DropMediumIcon">
    <w:name w:val="Drop Medium Icon"/>
    <w:basedOn w:val="DefaultParagraphFont"/>
    <w:uiPriority w:val="1"/>
    <w:rsid w:val="009F154D"/>
    <w:rPr>
      <w:position w:val="-24"/>
    </w:rPr>
  </w:style>
  <w:style w:type="paragraph" w:customStyle="1" w:styleId="Frame2">
    <w:name w:val="Frame 2"/>
    <w:basedOn w:val="TableNumber1Normal"/>
    <w:rsid w:val="009F154D"/>
    <w:pPr>
      <w:framePr w:w="4603" w:wrap="around" w:vAnchor="text" w:hAnchor="page" w:x="1917" w:y="1"/>
    </w:pPr>
    <w:rPr>
      <w:lang w:val="en-AU"/>
    </w:rPr>
  </w:style>
  <w:style w:type="paragraph" w:customStyle="1" w:styleId="FrameIcon2">
    <w:name w:val="Frame Icon 2"/>
    <w:basedOn w:val="TableTextNormal"/>
    <w:rsid w:val="009F154D"/>
    <w:pPr>
      <w:framePr w:w="737" w:wrap="around" w:vAnchor="text" w:hAnchor="margin" w:x="5671" w:y="1"/>
    </w:pPr>
    <w:rPr>
      <w:noProof/>
      <w:lang w:val="en-AU"/>
    </w:rPr>
  </w:style>
  <w:style w:type="paragraph" w:customStyle="1" w:styleId="Frame4">
    <w:name w:val="Frame 4"/>
    <w:basedOn w:val="TableTextNormal"/>
    <w:rsid w:val="009F154D"/>
    <w:pPr>
      <w:framePr w:w="2835" w:wrap="around" w:vAnchor="text" w:hAnchor="margin" w:x="6805" w:y="1"/>
    </w:pPr>
    <w:rPr>
      <w:lang w:val="en-AU"/>
    </w:rPr>
  </w:style>
  <w:style w:type="paragraph" w:customStyle="1" w:styleId="InformationText">
    <w:name w:val="Information Text"/>
    <w:basedOn w:val="Normal"/>
    <w:rsid w:val="009F154D"/>
    <w:pPr>
      <w:spacing w:line="240" w:lineRule="auto"/>
      <w:ind w:left="851"/>
    </w:pPr>
    <w:rPr>
      <w:rFonts w:asciiTheme="minorHAnsi" w:eastAsia="Times New Roman" w:hAnsiTheme="minorHAnsi" w:cs="Times New Roman"/>
      <w:sz w:val="20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F15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F15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F154D"/>
    <w:rPr>
      <w:rFonts w:ascii="Arial" w:hAnsi="Arial"/>
      <w:sz w:val="20"/>
      <w:szCs w:val="20"/>
    </w:rPr>
  </w:style>
  <w:style w:type="character" w:customStyle="1" w:styleId="DropSmallIcon">
    <w:name w:val="Drop Small Icon"/>
    <w:basedOn w:val="DefaultParagraphFont"/>
    <w:uiPriority w:val="1"/>
    <w:rsid w:val="007911F8"/>
    <w:rPr>
      <w:position w:val="-12"/>
    </w:rPr>
  </w:style>
  <w:style w:type="paragraph" w:styleId="Revision">
    <w:name w:val="Revision"/>
    <w:hidden/>
    <w:uiPriority w:val="99"/>
    <w:semiHidden/>
    <w:rsid w:val="00E570C7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01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017A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7.emf"/><Relationship Id="rId26" Type="http://schemas.openxmlformats.org/officeDocument/2006/relationships/image" Target="media/image13.emf"/><Relationship Id="rId3" Type="http://schemas.openxmlformats.org/officeDocument/2006/relationships/customXml" Target="../customXml/item3.xml"/><Relationship Id="rId21" Type="http://schemas.openxmlformats.org/officeDocument/2006/relationships/image" Target="media/image9.emf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6.emf"/><Relationship Id="rId25" Type="http://schemas.openxmlformats.org/officeDocument/2006/relationships/image" Target="media/image12.emf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hyperlink" Target="https://www.health.gov.au/our-work/qi-program/resources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emf"/><Relationship Id="rId32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yperlink" Target="https://www.health.gov.au/resources/collections/national-aged-care-mandatory-quality-indicator-program-manual" TargetMode="External"/><Relationship Id="rId23" Type="http://schemas.openxmlformats.org/officeDocument/2006/relationships/hyperlink" Target="https://www.health.gov.au/our-work/qi-program/resources" TargetMode="External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emf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0.emf"/><Relationship Id="rId27" Type="http://schemas.openxmlformats.org/officeDocument/2006/relationships/image" Target="media/image14.emf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g"/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REZH\AppData\Local\Temp\7zO0A7B0152\Aged%20Care%20violet%20fact%20sheet%20web%20template_July%202025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8cc7a43-a68b-4438-8589-e2ac88de3a31" xsi:nil="true"/>
    <lcf76f155ced4ddcb4097134ff3c332f xmlns="39336520-97d7-4b22-9e31-40c8a6e4d7ff">
      <Terms xmlns="http://schemas.microsoft.com/office/infopath/2007/PartnerControls"/>
    </lcf76f155ced4ddcb4097134ff3c332f>
    <SharedWithUsers xmlns="a8cc7a43-a68b-4438-8589-e2ac88de3a31">
      <UserInfo>
        <DisplayName/>
        <AccountId xsi:nil="true"/>
        <AccountType/>
      </UserInfo>
    </SharedWithUsers>
    <_Flow_SignoffStatus xmlns="39336520-97d7-4b22-9e31-40c8a6e4d7f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A05204D2220640B4E02FA545A326FD" ma:contentTypeVersion="14" ma:contentTypeDescription="Create a new document." ma:contentTypeScope="" ma:versionID="1f50408e7647ea38d7459a84ea39aea8">
  <xsd:schema xmlns:xsd="http://www.w3.org/2001/XMLSchema" xmlns:xs="http://www.w3.org/2001/XMLSchema" xmlns:p="http://schemas.microsoft.com/office/2006/metadata/properties" xmlns:ns2="39336520-97d7-4b22-9e31-40c8a6e4d7ff" xmlns:ns3="a8cc7a43-a68b-4438-8589-e2ac88de3a31" targetNamespace="http://schemas.microsoft.com/office/2006/metadata/properties" ma:root="true" ma:fieldsID="183f0098437bf4c70a752063b7511191" ns2:_="" ns3:_="">
    <xsd:import namespace="39336520-97d7-4b22-9e31-40c8a6e4d7ff"/>
    <xsd:import namespace="a8cc7a43-a68b-4438-8589-e2ac88de3a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336520-97d7-4b22-9e31-40c8a6e4d7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cc7a43-a68b-4438-8589-e2ac88de3a3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577ff863-e8f7-41a4-b1f2-7368aaa65144}" ma:internalName="TaxCatchAll" ma:showField="CatchAllData" ma:web="a8cc7a43-a68b-4438-8589-e2ac88de3a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75C64AD-0DE5-4FEB-AB8F-CAD88CB96274}">
  <ds:schemaRefs>
    <ds:schemaRef ds:uri="http://schemas.microsoft.com/office/2006/metadata/properties"/>
    <ds:schemaRef ds:uri="http://schemas.microsoft.com/office/infopath/2007/PartnerControls"/>
    <ds:schemaRef ds:uri="a8cc7a43-a68b-4438-8589-e2ac88de3a31"/>
    <ds:schemaRef ds:uri="39336520-97d7-4b22-9e31-40c8a6e4d7ff"/>
  </ds:schemaRefs>
</ds:datastoreItem>
</file>

<file path=customXml/itemProps2.xml><?xml version="1.0" encoding="utf-8"?>
<ds:datastoreItem xmlns:ds="http://schemas.openxmlformats.org/officeDocument/2006/customXml" ds:itemID="{B3FC8A18-1859-4053-837B-DD6E437ECC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336520-97d7-4b22-9e31-40c8a6e4d7ff"/>
    <ds:schemaRef ds:uri="a8cc7a43-a68b-4438-8589-e2ac88de3a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763AA0A-E25A-4465-9960-CEB274E23DC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Aged Care violet fact sheet web template_July 2025.dotx</Template>
  <TotalTime>89</TotalTime>
  <Pages>4</Pages>
  <Words>749</Words>
  <Characters>4052</Characters>
  <Application>Microsoft Office Word</Application>
  <DocSecurity>0</DocSecurity>
  <Lines>121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QI Program quick reference guide – restrictive practices</vt:lpstr>
    </vt:vector>
  </TitlesOfParts>
  <Company/>
  <LinksUpToDate>false</LinksUpToDate>
  <CharactersWithSpaces>4778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QI Program quick reference guide – restrictive practices</dc:title>
  <dc:subject>Aged care</dc:subject>
  <dc:creator>Australian Government Department of Health Disability and Ageing</dc:creator>
  <cp:keywords>National Aged Care Mandatory Quality Indicator Program (QI Program)</cp:keywords>
  <dc:description/>
  <cp:lastModifiedBy>MCCAY, Meryl</cp:lastModifiedBy>
  <cp:revision>101</cp:revision>
  <dcterms:created xsi:type="dcterms:W3CDTF">2025-08-26T03:06:00Z</dcterms:created>
  <dcterms:modified xsi:type="dcterms:W3CDTF">2025-10-27T01:54:00Z</dcterms:modified>
</cp:coreProperties>
</file>