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04D8ED39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3AF455F6" w:rsidR="009F154D" w:rsidRDefault="009F154D" w:rsidP="009F154D">
      <w:pPr>
        <w:pStyle w:val="Heading2"/>
      </w:pPr>
      <w:r>
        <w:t xml:space="preserve">Quick Reference Guide: </w:t>
      </w:r>
      <w:r w:rsidR="006B4508">
        <w:t>Quality of life</w:t>
      </w:r>
    </w:p>
    <w:p w14:paraId="0205A3CC" w14:textId="7266034F" w:rsidR="004A2E41" w:rsidRPr="00EF5CA3" w:rsidRDefault="004A2E41">
      <w:pPr>
        <w:spacing w:after="0"/>
      </w:pPr>
      <w:bookmarkStart w:id="0" w:name="_Hlk76475040"/>
      <w:r>
        <w:t xml:space="preserve">This guide </w:t>
      </w:r>
      <w:r w:rsidR="7FBF688A">
        <w:t xml:space="preserve">helps </w:t>
      </w:r>
      <w:r w:rsidR="004C5FC2">
        <w:t xml:space="preserve">registered </w:t>
      </w:r>
      <w:r>
        <w:t xml:space="preserve">providers of </w:t>
      </w:r>
      <w:r w:rsidR="004C5FC2">
        <w:t xml:space="preserve">approved </w:t>
      </w:r>
      <w:r>
        <w:t xml:space="preserve">residential care </w:t>
      </w:r>
      <w:r w:rsidR="004C5FC2">
        <w:t>homes</w:t>
      </w:r>
      <w:r>
        <w:t xml:space="preserve"> to collect and report data on </w:t>
      </w:r>
      <w:r w:rsidR="006B4508">
        <w:t>quality of life</w:t>
      </w:r>
      <w:r>
        <w:t xml:space="preserve"> for the QI Program.</w:t>
      </w:r>
    </w:p>
    <w:p w14:paraId="2D6970F9" w14:textId="679131EA" w:rsidR="004A2E41" w:rsidRPr="00EF5CA3" w:rsidRDefault="0046449C" w:rsidP="004A2E41">
      <w:pPr>
        <w:spacing w:after="0"/>
      </w:pPr>
      <w:r>
        <w:t>You must report t</w:t>
      </w:r>
      <w:r w:rsidR="004A2E41" w:rsidRPr="00EF5CA3">
        <w:t xml:space="preserve">he </w:t>
      </w:r>
      <w:r w:rsidR="006B4508">
        <w:t>quality of life</w:t>
      </w:r>
      <w:r w:rsidR="004A2E41" w:rsidRPr="00EF5CA3">
        <w:t xml:space="preserve"> quality indicator</w:t>
      </w:r>
      <w:r w:rsidR="002A0D36">
        <w:t xml:space="preserve"> </w:t>
      </w:r>
      <w:r w:rsidR="004A2E41" w:rsidRPr="00EF5CA3">
        <w:t>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>
        <w:trPr>
          <w:trHeight w:val="1344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6955FFCF" w:rsidR="009F154D" w:rsidRPr="006541E8" w:rsidRDefault="00CD4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83856" wp14:editId="6166BC70">
                  <wp:extent cx="749935" cy="749935"/>
                  <wp:effectExtent l="0" t="0" r="0" b="0"/>
                  <wp:docPr id="198378152" name="Picture 1" descr="An icon of two cupped hands with a floating heart on top represent the Quality of life quality indicato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78152" name="Picture 1" descr="An icon of two cupped hands with a floating heart on top represent the Quality of life quality indicato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2EE30617" w14:textId="4834B958" w:rsidR="009F154D" w:rsidRPr="00280E4D" w:rsidRDefault="008C47CB">
            <w:pPr>
              <w:pStyle w:val="ListParagraph"/>
              <w:ind w:left="1080"/>
              <w:rPr>
                <w:b/>
                <w:bCs/>
              </w:rPr>
            </w:pPr>
            <w:r w:rsidRPr="008C47CB">
              <w:rPr>
                <w:b/>
                <w:bCs/>
              </w:rPr>
              <w:t xml:space="preserve">Percentage of </w:t>
            </w:r>
            <w:r w:rsidR="00DF50DC">
              <w:rPr>
                <w:b/>
                <w:bCs/>
              </w:rPr>
              <w:t>individual</w:t>
            </w:r>
            <w:r w:rsidRPr="008C47CB">
              <w:rPr>
                <w:b/>
                <w:bCs/>
              </w:rPr>
              <w:t>s who report ‘good’ or ‘excellent’ quality of life</w:t>
            </w:r>
          </w:p>
        </w:tc>
      </w:tr>
    </w:tbl>
    <w:bookmarkEnd w:id="0"/>
    <w:p w14:paraId="4A3FE28D" w14:textId="6B046FDA" w:rsidR="004A2E41" w:rsidRPr="00EF5CA3" w:rsidRDefault="00B025A2" w:rsidP="004A2E41">
      <w:r>
        <w:t xml:space="preserve">Regular monitoring </w:t>
      </w:r>
      <w:r w:rsidR="00112059" w:rsidRPr="00112059">
        <w:t xml:space="preserve">of quality of life in aged care is an important part of routine care. Although the care needs of older </w:t>
      </w:r>
      <w:r w:rsidR="00742B79">
        <w:t>people</w:t>
      </w:r>
      <w:r w:rsidR="002A0D36">
        <w:t xml:space="preserve"> </w:t>
      </w:r>
      <w:r w:rsidR="00112059" w:rsidRPr="00112059">
        <w:t>may change over time, the desire for a good quality of life does not diminish.</w:t>
      </w:r>
    </w:p>
    <w:p w14:paraId="0FE3203B" w14:textId="5CA0A21D" w:rsidR="004A2E41" w:rsidRPr="00EF5CA3" w:rsidRDefault="00F252AC" w:rsidP="004A2E41">
      <w:r>
        <w:t>Quality of life</w:t>
      </w:r>
      <w:r w:rsidR="004A2E41" w:rsidRPr="00EF5CA3">
        <w:t xml:space="preserve"> is assessed </w:t>
      </w:r>
      <w:r w:rsidR="00B4516F" w:rsidRPr="00B4516F">
        <w:t xml:space="preserve">using the Quality of Life Aged Care Consumers© (QOL-ACC) tool. </w:t>
      </w:r>
      <w:r w:rsidR="00DF50DC">
        <w:t>Resident</w:t>
      </w:r>
      <w:r w:rsidR="00B4516F" w:rsidRPr="00B4516F">
        <w:t xml:space="preserve">s can be assessed using </w:t>
      </w:r>
      <w:r w:rsidR="002A0D36">
        <w:t>the appropriate</w:t>
      </w:r>
      <w:r w:rsidR="00B4516F" w:rsidRPr="00B4516F">
        <w:t xml:space="preserve"> version of the QOL-ACC assessment tool: Self-Complete Version, Interviewer Facilitated Version or the Proxy Version.</w:t>
      </w:r>
    </w:p>
    <w:p w14:paraId="0F0BD0D9" w14:textId="2D433344" w:rsidR="00310C88" w:rsidRDefault="004A2E41" w:rsidP="004A2E41">
      <w:pPr>
        <w:spacing w:after="180"/>
      </w:pPr>
      <w:r w:rsidRPr="00EF5CA3">
        <w:t>The Q</w:t>
      </w:r>
      <w:r w:rsidR="00B4516F">
        <w:t>OL</w:t>
      </w:r>
      <w:r w:rsidRPr="00EF5CA3">
        <w:t xml:space="preserve">-ACC </w:t>
      </w:r>
      <w:r w:rsidR="00B4516F">
        <w:t xml:space="preserve">tool </w:t>
      </w:r>
      <w:r w:rsidRPr="00EF5CA3">
        <w:t xml:space="preserve">asks </w:t>
      </w:r>
      <w:r w:rsidR="00DF50DC">
        <w:t>resident</w:t>
      </w:r>
      <w:r w:rsidRPr="00EF5CA3">
        <w:t xml:space="preserve">s to indicate their quality of </w:t>
      </w:r>
      <w:r w:rsidR="004B1F5C" w:rsidRPr="004B1F5C">
        <w:t>life by selecting the most appropriate statement using a five</w:t>
      </w:r>
      <w:r w:rsidR="00BA08F8">
        <w:t xml:space="preserve"> or six</w:t>
      </w:r>
      <w:r w:rsidR="004B1F5C" w:rsidRPr="004B1F5C">
        <w:t>-point scale</w:t>
      </w:r>
      <w:r w:rsidR="00BA08F8">
        <w:t>.</w:t>
      </w:r>
      <w:r w:rsidR="004B1F5C" w:rsidRPr="004B1F5C">
        <w:t xml:space="preserve"> </w:t>
      </w:r>
      <w:r w:rsidR="00BA08F8">
        <w:t xml:space="preserve">This ranges </w:t>
      </w:r>
      <w:r w:rsidR="004B1F5C" w:rsidRPr="004B1F5C">
        <w:t xml:space="preserve">from ‘none of the time’ to ‘all of the time’ </w:t>
      </w:r>
      <w:r w:rsidR="00310C88">
        <w:t>for five</w:t>
      </w:r>
      <w:r w:rsidR="004B1F5C" w:rsidRPr="004B1F5C">
        <w:t xml:space="preserve"> of the six survey questions. </w:t>
      </w:r>
      <w:r w:rsidR="00E311CE">
        <w:t>The question about pain has an additional ‘not applicable’ option.</w:t>
      </w:r>
    </w:p>
    <w:p w14:paraId="28D9C4F7" w14:textId="0612748C" w:rsidR="004B1F5C" w:rsidRDefault="004B1F5C" w:rsidP="004A2E41">
      <w:pPr>
        <w:spacing w:after="180"/>
      </w:pPr>
      <w:r w:rsidRPr="004B1F5C">
        <w:t xml:space="preserve">The </w:t>
      </w:r>
      <w:r w:rsidR="00DF50DC">
        <w:t>resident</w:t>
      </w:r>
      <w:r w:rsidRPr="004B1F5C">
        <w:t>’s scores for each of the six questions is added together to give a total score, and is then assigned to one of five categories describing overall quality of life.</w:t>
      </w:r>
      <w:r w:rsidR="009C5D09">
        <w:t xml:space="preserve"> Guidance in </w:t>
      </w:r>
      <w:hyperlink r:id="rId12">
        <w:r w:rsidR="009C5D09">
          <w:rPr>
            <w:rStyle w:val="Hyperlink"/>
            <w:color w:val="0070C0"/>
          </w:rPr>
          <w:t>QI Program Manual - Part A</w:t>
        </w:r>
      </w:hyperlink>
      <w:r w:rsidR="009C5D09">
        <w:t xml:space="preserve"> provides a rescaling tool if a resident answers ‘not applicable’.</w:t>
      </w:r>
    </w:p>
    <w:p w14:paraId="7E0D4789" w14:textId="1F27108C" w:rsidR="004A2E41" w:rsidRPr="00EF5CA3" w:rsidRDefault="004A2E41" w:rsidP="004A2E41">
      <w:pPr>
        <w:pStyle w:val="Heading3"/>
      </w:pPr>
      <w:r>
        <w:lastRenderedPageBreak/>
        <w:t xml:space="preserve">Five </w:t>
      </w:r>
      <w:r w:rsidR="00B77AA3">
        <w:t>quality of life</w:t>
      </w:r>
      <w:r>
        <w:t xml:space="preserve"> categories</w:t>
      </w:r>
    </w:p>
    <w:p w14:paraId="24BE0A29" w14:textId="741CD178" w:rsidR="004A2E41" w:rsidRPr="004A2E41" w:rsidRDefault="004A2E41" w:rsidP="004A2E41">
      <w:pPr>
        <w:pStyle w:val="NormalSingleSpace"/>
        <w:spacing w:before="60" w:after="60"/>
        <w:rPr>
          <w:rFonts w:ascii="Arial" w:hAnsi="Arial" w:cs="Arial"/>
          <w:sz w:val="24"/>
          <w:szCs w:val="24"/>
          <w:lang w:val="en-AU"/>
        </w:rPr>
      </w:pPr>
      <w:r w:rsidRPr="004A2E41">
        <w:rPr>
          <w:rFonts w:ascii="Arial" w:hAnsi="Arial" w:cs="Arial"/>
          <w:sz w:val="24"/>
          <w:szCs w:val="24"/>
          <w:lang w:val="en-AU"/>
        </w:rPr>
        <w:t>There are five categories for the Q</w:t>
      </w:r>
      <w:r w:rsidR="00B77AA3">
        <w:rPr>
          <w:rFonts w:ascii="Arial" w:hAnsi="Arial" w:cs="Arial"/>
          <w:sz w:val="24"/>
          <w:szCs w:val="24"/>
          <w:lang w:val="en-AU"/>
        </w:rPr>
        <w:t>OL</w:t>
      </w:r>
      <w:r w:rsidRPr="004A2E41">
        <w:rPr>
          <w:rFonts w:ascii="Arial" w:hAnsi="Arial" w:cs="Arial"/>
          <w:sz w:val="24"/>
          <w:szCs w:val="24"/>
          <w:lang w:val="en-AU"/>
        </w:rPr>
        <w:t>-ACC tool:</w:t>
      </w:r>
    </w:p>
    <w:p w14:paraId="3B7C3A06" w14:textId="0D0DE538" w:rsidR="004A2E41" w:rsidRPr="004A2E41" w:rsidRDefault="004A2E41" w:rsidP="00D95CBA">
      <w:pPr>
        <w:pStyle w:val="ListParagraph"/>
        <w:ind w:left="1276" w:hanging="425"/>
        <w:rPr>
          <w:rFonts w:cs="Arial"/>
        </w:rPr>
      </w:pPr>
      <w:r>
        <w:rPr>
          <w:rFonts w:cs="Arial"/>
        </w:rPr>
        <w:t>‘</w:t>
      </w:r>
      <w:r w:rsidRPr="004A2E41">
        <w:rPr>
          <w:rFonts w:cs="Arial"/>
        </w:rPr>
        <w:t>Excellent’ (</w:t>
      </w:r>
      <w:r w:rsidR="00DF50DC">
        <w:rPr>
          <w:rFonts w:cs="Arial"/>
        </w:rPr>
        <w:t>resident</w:t>
      </w:r>
      <w:r w:rsidRPr="004A2E41">
        <w:rPr>
          <w:rFonts w:cs="Arial"/>
        </w:rPr>
        <w:t xml:space="preserve">s who score between 22–24) </w:t>
      </w:r>
    </w:p>
    <w:p w14:paraId="27CACD13" w14:textId="691F5E52" w:rsidR="004A2E41" w:rsidRPr="004A2E41" w:rsidRDefault="004A2E41" w:rsidP="00D95CBA">
      <w:pPr>
        <w:pStyle w:val="ListParagraph"/>
        <w:ind w:left="1276" w:hanging="425"/>
        <w:rPr>
          <w:rFonts w:cs="Arial"/>
        </w:rPr>
      </w:pPr>
      <w:r w:rsidRPr="004A2E41">
        <w:rPr>
          <w:rFonts w:cs="Arial"/>
        </w:rPr>
        <w:t>‘Good’ (</w:t>
      </w:r>
      <w:r w:rsidR="00DF50DC">
        <w:rPr>
          <w:rFonts w:cs="Arial"/>
        </w:rPr>
        <w:t>resident</w:t>
      </w:r>
      <w:r w:rsidRPr="004A2E41">
        <w:rPr>
          <w:rFonts w:cs="Arial"/>
        </w:rPr>
        <w:t>s who score between 19–21)</w:t>
      </w:r>
    </w:p>
    <w:p w14:paraId="2A2A2407" w14:textId="73726CD7" w:rsidR="004A2E41" w:rsidRPr="004A2E41" w:rsidRDefault="004A2E41" w:rsidP="00D95CBA">
      <w:pPr>
        <w:pStyle w:val="ListParagraph"/>
        <w:ind w:left="1276" w:hanging="425"/>
        <w:rPr>
          <w:rFonts w:cs="Arial"/>
        </w:rPr>
      </w:pPr>
      <w:r w:rsidRPr="004A2E41">
        <w:rPr>
          <w:rFonts w:cs="Arial"/>
        </w:rPr>
        <w:t>‘Moderate’ (</w:t>
      </w:r>
      <w:r w:rsidR="00DF50DC">
        <w:rPr>
          <w:rFonts w:cs="Arial"/>
        </w:rPr>
        <w:t>resident</w:t>
      </w:r>
      <w:r w:rsidRPr="004A2E41">
        <w:rPr>
          <w:rFonts w:cs="Arial"/>
        </w:rPr>
        <w:t>s who score between 14–18)</w:t>
      </w:r>
    </w:p>
    <w:p w14:paraId="2DB4D704" w14:textId="07C67A61" w:rsidR="004A2E41" w:rsidRPr="004A2E41" w:rsidRDefault="004A2E41" w:rsidP="00D95CBA">
      <w:pPr>
        <w:pStyle w:val="ListParagraph"/>
        <w:ind w:left="1276" w:hanging="425"/>
        <w:rPr>
          <w:rFonts w:cs="Arial"/>
        </w:rPr>
      </w:pPr>
      <w:r w:rsidRPr="004A2E41">
        <w:rPr>
          <w:rFonts w:cs="Arial"/>
        </w:rPr>
        <w:t>‘Poor’ (</w:t>
      </w:r>
      <w:r w:rsidR="00DF50DC">
        <w:rPr>
          <w:rFonts w:cs="Arial"/>
        </w:rPr>
        <w:t>resident</w:t>
      </w:r>
      <w:r w:rsidRPr="004A2E41">
        <w:rPr>
          <w:rFonts w:cs="Arial"/>
        </w:rPr>
        <w:t>s who score between 8–13)</w:t>
      </w:r>
    </w:p>
    <w:p w14:paraId="6E29B1FB" w14:textId="6451A1E5" w:rsidR="004A2E41" w:rsidRPr="004A2E41" w:rsidRDefault="004A2E41" w:rsidP="00D95CBA">
      <w:pPr>
        <w:pStyle w:val="ListParagraph"/>
        <w:ind w:left="1276" w:hanging="425"/>
        <w:rPr>
          <w:rFonts w:cs="Arial"/>
        </w:rPr>
      </w:pPr>
      <w:r w:rsidRPr="004A2E41">
        <w:rPr>
          <w:rFonts w:cs="Arial"/>
        </w:rPr>
        <w:t>‘Very poor’ (</w:t>
      </w:r>
      <w:r w:rsidR="00DF50DC">
        <w:rPr>
          <w:rFonts w:cs="Arial"/>
        </w:rPr>
        <w:t>resident</w:t>
      </w:r>
      <w:r w:rsidRPr="004A2E41">
        <w:rPr>
          <w:rFonts w:cs="Arial"/>
        </w:rPr>
        <w:t>s who score between 0–7)</w:t>
      </w:r>
    </w:p>
    <w:p w14:paraId="46FF278A" w14:textId="231D8302" w:rsidR="009F154D" w:rsidRPr="009B28AF" w:rsidRDefault="009F154D" w:rsidP="009F154D">
      <w:pPr>
        <w:pStyle w:val="Heading3"/>
        <w:spacing w:after="240"/>
      </w:pPr>
      <w:r>
        <w:t xml:space="preserve">Collect </w:t>
      </w:r>
      <w:r w:rsidR="002140AD">
        <w:t>quality of life</w:t>
      </w:r>
      <w:r w:rsidR="004A2E41">
        <w:t xml:space="preserve"> data</w:t>
      </w:r>
    </w:p>
    <w:p w14:paraId="6E27DEBC" w14:textId="77777777" w:rsidR="004A2E41" w:rsidRPr="00EF5CA3" w:rsidRDefault="004A2E41" w:rsidP="004A2E41">
      <w:pPr>
        <w:pStyle w:val="FrameIcon1"/>
        <w:framePr w:wrap="around"/>
        <w:rPr>
          <w:noProof w:val="0"/>
        </w:rPr>
      </w:pPr>
      <w:r w:rsidRPr="00EF5CA3">
        <w:drawing>
          <wp:inline distT="0" distB="0" distL="0" distR="0" wp14:anchorId="433751FB" wp14:editId="3C50F050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BC2D" w14:textId="2ABCB30C" w:rsidR="004A2E41" w:rsidRPr="004A2E41" w:rsidRDefault="004A2E41" w:rsidP="00992E39">
      <w:pPr>
        <w:pStyle w:val="DoubleIndentText"/>
        <w:spacing w:after="300"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>Offer the Q</w:t>
      </w:r>
      <w:r w:rsidR="002140AD">
        <w:rPr>
          <w:rFonts w:ascii="Arial" w:hAnsi="Arial" w:cs="Arial"/>
          <w:sz w:val="24"/>
          <w:szCs w:val="32"/>
          <w:lang w:val="en-AU"/>
        </w:rPr>
        <w:t>OL</w:t>
      </w:r>
      <w:r w:rsidRPr="004A2E41">
        <w:rPr>
          <w:rFonts w:ascii="Arial" w:hAnsi="Arial" w:cs="Arial"/>
          <w:sz w:val="24"/>
          <w:szCs w:val="32"/>
          <w:lang w:val="en-AU"/>
        </w:rPr>
        <w:t xml:space="preserve">-ACC Self-Complete Version for self-completion to all suitable </w:t>
      </w:r>
      <w:r w:rsidR="00DF50DC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with no or mild cognitive impairment, around the same time every quarter</w:t>
      </w:r>
    </w:p>
    <w:p w14:paraId="2077B0CA" w14:textId="77777777" w:rsidR="004A2E41" w:rsidRPr="004A2E41" w:rsidRDefault="004A2E41" w:rsidP="00992E39">
      <w:pPr>
        <w:pStyle w:val="FrameIcon1"/>
        <w:framePr w:wrap="around"/>
        <w:spacing w:line="276" w:lineRule="auto"/>
        <w:rPr>
          <w:rFonts w:ascii="Arial" w:hAnsi="Arial" w:cs="Arial"/>
          <w:noProof w:val="0"/>
          <w:sz w:val="24"/>
          <w:szCs w:val="32"/>
        </w:rPr>
      </w:pPr>
      <w:r w:rsidRPr="004A2E41">
        <w:rPr>
          <w:rFonts w:ascii="Arial" w:hAnsi="Arial" w:cs="Arial"/>
          <w:sz w:val="24"/>
          <w:szCs w:val="32"/>
        </w:rPr>
        <w:drawing>
          <wp:inline distT="0" distB="0" distL="0" distR="0" wp14:anchorId="081FF6A5" wp14:editId="4D45D9A7">
            <wp:extent cx="326027" cy="360000"/>
            <wp:effectExtent l="0" t="0" r="0" b="2540"/>
            <wp:docPr id="1038395231" name="Picture 1038395231" descr="Participa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articipant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EFD4" w14:textId="04693116" w:rsidR="004A2E41" w:rsidRPr="004A2E41" w:rsidRDefault="004A2E41" w:rsidP="00992E39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Arrange interviewer facilitated completion for all </w:t>
      </w:r>
      <w:r w:rsidR="00DF50DC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requiring assistance, using the Q</w:t>
      </w:r>
      <w:r w:rsidR="002140AD">
        <w:rPr>
          <w:rFonts w:ascii="Arial" w:hAnsi="Arial" w:cs="Arial"/>
          <w:sz w:val="24"/>
          <w:szCs w:val="32"/>
          <w:lang w:val="en-AU"/>
        </w:rPr>
        <w:t>OL</w:t>
      </w:r>
      <w:r w:rsidRPr="004A2E41">
        <w:rPr>
          <w:rFonts w:ascii="Arial" w:hAnsi="Arial" w:cs="Arial"/>
          <w:sz w:val="24"/>
          <w:szCs w:val="32"/>
          <w:lang w:val="en-AU"/>
        </w:rPr>
        <w:noBreakHyphen/>
        <w:t xml:space="preserve">ACC Interviewer Facilitated Version (e.g. </w:t>
      </w:r>
      <w:r w:rsidR="00DF50DC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requiring support with reading the questions or writing responses)</w:t>
      </w:r>
    </w:p>
    <w:p w14:paraId="068E6592" w14:textId="77777777" w:rsidR="004A2E41" w:rsidRPr="004A2E41" w:rsidRDefault="004A2E41" w:rsidP="00992E39">
      <w:pPr>
        <w:pStyle w:val="FrameIcon1"/>
        <w:framePr w:wrap="around"/>
        <w:spacing w:line="276" w:lineRule="auto"/>
        <w:rPr>
          <w:rFonts w:ascii="Arial" w:hAnsi="Arial" w:cs="Arial"/>
          <w:noProof w:val="0"/>
          <w:sz w:val="24"/>
          <w:szCs w:val="32"/>
        </w:rPr>
      </w:pPr>
      <w:r w:rsidRPr="004A2E41">
        <w:rPr>
          <w:rStyle w:val="DropMediumIcon"/>
          <w:rFonts w:ascii="Arial" w:hAnsi="Arial" w:cs="Arial"/>
          <w:sz w:val="24"/>
          <w:szCs w:val="32"/>
        </w:rPr>
        <w:drawing>
          <wp:inline distT="0" distB="0" distL="0" distR="0" wp14:anchorId="0BBBC0F9" wp14:editId="3CE6DA1D">
            <wp:extent cx="326552" cy="360000"/>
            <wp:effectExtent l="0" t="0" r="0" b="2540"/>
            <wp:docPr id="533500560" name="Picture 533500560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4571" w14:textId="7F506078" w:rsidR="004A2E41" w:rsidRPr="004A2E41" w:rsidRDefault="004A2E41" w:rsidP="00992E39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Arrange proxy-completion for all </w:t>
      </w:r>
      <w:r w:rsidR="00DF50DC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who cannot complete the Q</w:t>
      </w:r>
      <w:r w:rsidR="00FF5621">
        <w:rPr>
          <w:rFonts w:ascii="Arial" w:hAnsi="Arial" w:cs="Arial"/>
          <w:sz w:val="24"/>
          <w:szCs w:val="32"/>
          <w:lang w:val="en-AU"/>
        </w:rPr>
        <w:t>OL</w:t>
      </w:r>
      <w:r w:rsidRPr="004A2E41">
        <w:rPr>
          <w:rFonts w:ascii="Arial" w:hAnsi="Arial" w:cs="Arial"/>
          <w:sz w:val="24"/>
          <w:szCs w:val="32"/>
          <w:lang w:val="en-AU"/>
        </w:rPr>
        <w:t>-ACC through self</w:t>
      </w:r>
      <w:r w:rsidRPr="004A2E41">
        <w:rPr>
          <w:rFonts w:ascii="Arial" w:hAnsi="Arial" w:cs="Arial"/>
          <w:sz w:val="24"/>
          <w:szCs w:val="32"/>
          <w:lang w:val="en-AU"/>
        </w:rPr>
        <w:noBreakHyphen/>
        <w:t>completion or interviewer facilitated completion, using the Q</w:t>
      </w:r>
      <w:r w:rsidR="00FF5621">
        <w:rPr>
          <w:rFonts w:ascii="Arial" w:hAnsi="Arial" w:cs="Arial"/>
          <w:sz w:val="24"/>
          <w:szCs w:val="32"/>
          <w:lang w:val="en-AU"/>
        </w:rPr>
        <w:t>OL</w:t>
      </w:r>
      <w:r w:rsidRPr="004A2E41">
        <w:rPr>
          <w:rFonts w:ascii="Arial" w:hAnsi="Arial" w:cs="Arial"/>
          <w:sz w:val="24"/>
          <w:szCs w:val="32"/>
          <w:lang w:val="en-AU"/>
        </w:rPr>
        <w:t xml:space="preserve">-ACC Proxy Version (e.g. </w:t>
      </w:r>
      <w:r w:rsidR="00DF50DC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with moderate or severe cognitive impairment)</w:t>
      </w:r>
    </w:p>
    <w:p w14:paraId="3A03CAC1" w14:textId="77777777" w:rsidR="004A2E41" w:rsidRPr="004A2E41" w:rsidRDefault="004A2E41" w:rsidP="00992E39">
      <w:pPr>
        <w:pStyle w:val="FrameIcon1"/>
        <w:framePr w:wrap="around"/>
        <w:spacing w:line="276" w:lineRule="auto"/>
        <w:rPr>
          <w:rFonts w:ascii="Arial" w:hAnsi="Arial" w:cs="Arial"/>
          <w:noProof w:val="0"/>
          <w:sz w:val="24"/>
          <w:szCs w:val="32"/>
        </w:rPr>
      </w:pPr>
      <w:r w:rsidRPr="004A2E41">
        <w:rPr>
          <w:rFonts w:ascii="Arial" w:hAnsi="Arial" w:cs="Arial"/>
          <w:sz w:val="24"/>
          <w:szCs w:val="32"/>
        </w:rPr>
        <w:drawing>
          <wp:inline distT="0" distB="0" distL="0" distR="0" wp14:anchorId="7F4A5336" wp14:editId="61674629">
            <wp:extent cx="326606" cy="360000"/>
            <wp:effectExtent l="0" t="0" r="0" b="2540"/>
            <wp:docPr id="18" name="Picture 18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2BA0" w14:textId="4991CFA8" w:rsidR="004A2E41" w:rsidRPr="004A2E41" w:rsidRDefault="004A2E41" w:rsidP="00992E39">
      <w:pPr>
        <w:pStyle w:val="DoubleIndentText"/>
        <w:spacing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Record the number of </w:t>
      </w:r>
      <w:r w:rsidR="00DF50DC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s:</w:t>
      </w:r>
    </w:p>
    <w:p w14:paraId="3C4466FA" w14:textId="79D847CE" w:rsidR="004A2E41" w:rsidRPr="004A2E41" w:rsidRDefault="004A2E41" w:rsidP="00992E39">
      <w:pPr>
        <w:pStyle w:val="ListParagraph"/>
        <w:ind w:left="1276" w:hanging="425"/>
        <w:rPr>
          <w:rFonts w:cs="Arial"/>
          <w:szCs w:val="32"/>
        </w:rPr>
      </w:pPr>
      <w:r w:rsidRPr="004A2E41">
        <w:rPr>
          <w:rFonts w:cs="Arial"/>
          <w:szCs w:val="32"/>
        </w:rPr>
        <w:t xml:space="preserve">excluded because they were absent from the </w:t>
      </w:r>
      <w:r w:rsidR="00DF50DC">
        <w:rPr>
          <w:rFonts w:cs="Arial"/>
          <w:szCs w:val="32"/>
        </w:rPr>
        <w:t>aged care home</w:t>
      </w:r>
      <w:r w:rsidRPr="004A2E41">
        <w:rPr>
          <w:rFonts w:cs="Arial"/>
          <w:szCs w:val="32"/>
        </w:rPr>
        <w:t xml:space="preserve"> for the entire quarter</w:t>
      </w:r>
    </w:p>
    <w:p w14:paraId="272F5419" w14:textId="496E367F" w:rsidR="004A2E41" w:rsidRPr="004A2E41" w:rsidRDefault="004A2E41" w:rsidP="00992E39">
      <w:pPr>
        <w:pStyle w:val="ListParagraph"/>
        <w:ind w:left="1276" w:hanging="425"/>
        <w:rPr>
          <w:rFonts w:cs="Arial"/>
          <w:szCs w:val="32"/>
        </w:rPr>
      </w:pPr>
      <w:r w:rsidRPr="004A2E41">
        <w:rPr>
          <w:rFonts w:cs="Arial"/>
          <w:szCs w:val="32"/>
        </w:rPr>
        <w:t>excluded because they did not choose to complete the Q</w:t>
      </w:r>
      <w:r w:rsidR="00FF5621">
        <w:rPr>
          <w:rFonts w:cs="Arial"/>
          <w:szCs w:val="32"/>
        </w:rPr>
        <w:t>OL</w:t>
      </w:r>
      <w:r w:rsidRPr="004A2E41">
        <w:rPr>
          <w:rFonts w:cs="Arial"/>
          <w:szCs w:val="32"/>
        </w:rPr>
        <w:t>-ACC for the entire quarter</w:t>
      </w:r>
    </w:p>
    <w:p w14:paraId="5DB9FD4D" w14:textId="2545A645" w:rsidR="004A2E41" w:rsidRPr="004A2E41" w:rsidRDefault="004A2E41" w:rsidP="00992E39">
      <w:pPr>
        <w:pStyle w:val="ListParagraph"/>
        <w:ind w:left="1276" w:hanging="425"/>
        <w:rPr>
          <w:rFonts w:cs="Arial"/>
          <w:szCs w:val="32"/>
        </w:rPr>
      </w:pPr>
      <w:r w:rsidRPr="004A2E41">
        <w:rPr>
          <w:rFonts w:cs="Arial"/>
          <w:szCs w:val="32"/>
        </w:rPr>
        <w:t xml:space="preserve">who reported </w:t>
      </w:r>
      <w:r w:rsidR="00852F84">
        <w:rPr>
          <w:rFonts w:cs="Arial"/>
          <w:szCs w:val="32"/>
        </w:rPr>
        <w:t>quality of life</w:t>
      </w:r>
      <w:r w:rsidRPr="004A2E41">
        <w:rPr>
          <w:rFonts w:cs="Arial"/>
          <w:szCs w:val="32"/>
        </w:rPr>
        <w:t xml:space="preserve"> </w:t>
      </w:r>
      <w:r w:rsidRPr="00DF5B87">
        <w:rPr>
          <w:rFonts w:cs="Arial"/>
          <w:szCs w:val="32"/>
        </w:rPr>
        <w:t>through each completion mode of the Q</w:t>
      </w:r>
      <w:r w:rsidR="00852F84">
        <w:rPr>
          <w:rFonts w:cs="Arial"/>
          <w:szCs w:val="32"/>
        </w:rPr>
        <w:t>OL</w:t>
      </w:r>
      <w:r w:rsidRPr="00DF5B87">
        <w:rPr>
          <w:rFonts w:cs="Arial"/>
          <w:szCs w:val="32"/>
        </w:rPr>
        <w:t>-ACC (self</w:t>
      </w:r>
      <w:r w:rsidRPr="00DF5B87">
        <w:rPr>
          <w:rFonts w:cs="Arial"/>
          <w:szCs w:val="32"/>
        </w:rPr>
        <w:noBreakHyphen/>
        <w:t>completion, interviewer facilitated completion or proxy</w:t>
      </w:r>
      <w:r w:rsidRPr="00DF5B87">
        <w:rPr>
          <w:rFonts w:cs="Arial"/>
          <w:szCs w:val="32"/>
        </w:rPr>
        <w:noBreakHyphen/>
        <w:t>completion), scored against the five categories</w:t>
      </w:r>
    </w:p>
    <w:p w14:paraId="3F31D337" w14:textId="4BD30720" w:rsidR="009F154D" w:rsidRDefault="009F154D" w:rsidP="00992E39">
      <w:pPr>
        <w:pStyle w:val="Heading3"/>
        <w:spacing w:after="240"/>
      </w:pPr>
      <w:r>
        <w:t xml:space="preserve">Report </w:t>
      </w:r>
      <w:r w:rsidR="00992E39">
        <w:t>quality of life</w:t>
      </w:r>
      <w:r>
        <w:t xml:space="preserve"> data</w:t>
      </w:r>
    </w:p>
    <w:p w14:paraId="4138FCD5" w14:textId="77777777" w:rsidR="00DF5B87" w:rsidRPr="00EF5CA3" w:rsidRDefault="00DF5B87" w:rsidP="00DF5B87">
      <w:pPr>
        <w:pStyle w:val="FrameIcon1"/>
        <w:framePr w:wrap="around"/>
        <w:rPr>
          <w:noProof w:val="0"/>
        </w:rPr>
      </w:pPr>
      <w:r w:rsidRPr="00EF5CA3">
        <w:rPr>
          <w:rStyle w:val="DropMediumIcon"/>
        </w:rPr>
        <w:drawing>
          <wp:inline distT="0" distB="0" distL="0" distR="0" wp14:anchorId="1F2F57E9" wp14:editId="764C43E8">
            <wp:extent cx="326553" cy="360000"/>
            <wp:effectExtent l="0" t="0" r="0" b="2540"/>
            <wp:docPr id="25405130" name="Picture 25405130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5976" w14:textId="794799A0" w:rsidR="00DF5B87" w:rsidRPr="00DF5B87" w:rsidRDefault="00DF5B87" w:rsidP="00992E39">
      <w:pPr>
        <w:pStyle w:val="DoubleIndentText"/>
        <w:spacing w:after="120" w:line="276" w:lineRule="auto"/>
        <w:rPr>
          <w:rFonts w:ascii="Arial" w:hAnsi="Arial" w:cs="Arial"/>
          <w:sz w:val="24"/>
          <w:lang w:val="en-AU"/>
        </w:rPr>
      </w:pPr>
      <w:r w:rsidRPr="00DF5B87">
        <w:rPr>
          <w:rFonts w:ascii="Arial" w:hAnsi="Arial" w:cs="Arial"/>
          <w:b/>
          <w:sz w:val="24"/>
          <w:lang w:val="en-AU"/>
        </w:rPr>
        <w:t>Report</w:t>
      </w:r>
      <w:r w:rsidRPr="00DF5B87">
        <w:rPr>
          <w:rFonts w:ascii="Arial" w:hAnsi="Arial" w:cs="Arial"/>
          <w:sz w:val="24"/>
          <w:lang w:val="en-AU"/>
        </w:rPr>
        <w:t xml:space="preserve"> the number of </w:t>
      </w:r>
      <w:r w:rsidR="00DF50DC">
        <w:rPr>
          <w:rFonts w:ascii="Arial" w:hAnsi="Arial" w:cs="Arial"/>
          <w:sz w:val="24"/>
          <w:lang w:val="en-AU"/>
        </w:rPr>
        <w:t>resident</w:t>
      </w:r>
      <w:r w:rsidRPr="00DF5B87">
        <w:rPr>
          <w:rFonts w:ascii="Arial" w:hAnsi="Arial" w:cs="Arial"/>
          <w:sz w:val="24"/>
          <w:lang w:val="en-AU"/>
        </w:rPr>
        <w:t xml:space="preserve">s who reported </w:t>
      </w:r>
      <w:r w:rsidR="00A93CF9">
        <w:rPr>
          <w:rFonts w:ascii="Arial" w:hAnsi="Arial" w:cs="Arial"/>
          <w:sz w:val="24"/>
          <w:lang w:val="en-AU"/>
        </w:rPr>
        <w:t>quality of life</w:t>
      </w:r>
      <w:r w:rsidRPr="00DF5B87">
        <w:rPr>
          <w:rFonts w:ascii="Arial" w:hAnsi="Arial" w:cs="Arial"/>
          <w:sz w:val="24"/>
          <w:lang w:val="en-AU"/>
        </w:rPr>
        <w:t xml:space="preserve"> through each completion mode of the Q</w:t>
      </w:r>
      <w:r w:rsidR="00A93CF9">
        <w:rPr>
          <w:rFonts w:ascii="Arial" w:hAnsi="Arial" w:cs="Arial"/>
          <w:sz w:val="24"/>
          <w:lang w:val="en-AU"/>
        </w:rPr>
        <w:t>OL</w:t>
      </w:r>
      <w:r w:rsidRPr="00DF5B87">
        <w:rPr>
          <w:rFonts w:ascii="Arial" w:hAnsi="Arial" w:cs="Arial"/>
          <w:sz w:val="24"/>
          <w:lang w:val="en-AU"/>
        </w:rPr>
        <w:t>-ACC (self-completion, interviewer facilitated completion or proxy</w:t>
      </w:r>
      <w:r w:rsidRPr="00DF5B87">
        <w:rPr>
          <w:rFonts w:ascii="Arial" w:hAnsi="Arial" w:cs="Arial"/>
          <w:sz w:val="24"/>
          <w:lang w:val="en-AU"/>
        </w:rPr>
        <w:noBreakHyphen/>
        <w:t>completion), scored against the five categories</w:t>
      </w:r>
    </w:p>
    <w:p w14:paraId="5CBDE677" w14:textId="4ADD8FA0" w:rsidR="005834A6" w:rsidRPr="005834A6" w:rsidRDefault="005834A6" w:rsidP="00992E39">
      <w:pPr>
        <w:spacing w:after="0"/>
        <w:rPr>
          <w:rFonts w:eastAsia="Times New Roman" w:cs="Arial"/>
          <w:bCs/>
          <w:noProof/>
          <w:position w:val="-24"/>
        </w:rPr>
      </w:pPr>
      <w:r w:rsidRPr="005834A6">
        <w:rPr>
          <w:rFonts w:eastAsia="Times New Roman" w:cs="Arial"/>
          <w:bCs/>
          <w:noProof/>
          <w:position w:val="-24"/>
        </w:rPr>
        <w:drawing>
          <wp:inline distT="0" distB="0" distL="0" distR="0" wp14:anchorId="6DAB3C8F" wp14:editId="21FCAB29">
            <wp:extent cx="320040" cy="365760"/>
            <wp:effectExtent l="0" t="0" r="3810" b="0"/>
            <wp:docPr id="1150917781" name="Picture 2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4A6">
        <w:rPr>
          <w:rFonts w:eastAsia="Times New Roman" w:cs="Arial"/>
          <w:bCs/>
          <w:noProof/>
          <w:position w:val="-24"/>
        </w:rPr>
        <w:t> </w:t>
      </w:r>
      <w:r>
        <w:rPr>
          <w:rFonts w:eastAsia="Times New Roman" w:cs="Arial"/>
          <w:bCs/>
          <w:noProof/>
          <w:position w:val="-24"/>
        </w:rPr>
        <w:tab/>
        <w:t xml:space="preserve"> </w:t>
      </w:r>
      <w:r w:rsidRPr="005834A6">
        <w:rPr>
          <w:rFonts w:eastAsia="Times New Roman" w:cs="Arial"/>
          <w:b/>
          <w:bCs/>
        </w:rPr>
        <w:t xml:space="preserve">Additionally, report the number of </w:t>
      </w:r>
      <w:r w:rsidR="00DF50DC">
        <w:rPr>
          <w:rFonts w:eastAsia="Times New Roman" w:cs="Arial"/>
          <w:b/>
          <w:bCs/>
        </w:rPr>
        <w:t>resident</w:t>
      </w:r>
      <w:r w:rsidRPr="005834A6">
        <w:rPr>
          <w:rFonts w:eastAsia="Times New Roman" w:cs="Arial"/>
          <w:b/>
          <w:bCs/>
        </w:rPr>
        <w:t>s:</w:t>
      </w:r>
    </w:p>
    <w:p w14:paraId="7C3F3F17" w14:textId="4528215D" w:rsidR="005834A6" w:rsidRPr="005834A6" w:rsidRDefault="005834A6" w:rsidP="00992E39">
      <w:pPr>
        <w:pStyle w:val="ListParagraph"/>
        <w:spacing w:before="0"/>
        <w:ind w:left="1276" w:hanging="425"/>
        <w:rPr>
          <w:rFonts w:cs="Arial"/>
          <w:szCs w:val="32"/>
        </w:rPr>
      </w:pPr>
      <w:r w:rsidRPr="005834A6">
        <w:rPr>
          <w:rFonts w:cs="Arial"/>
          <w:szCs w:val="32"/>
        </w:rPr>
        <w:t xml:space="preserve">offered a </w:t>
      </w:r>
      <w:r w:rsidR="00A93CF9">
        <w:rPr>
          <w:rFonts w:cs="Arial"/>
          <w:szCs w:val="32"/>
        </w:rPr>
        <w:t>quality of life</w:t>
      </w:r>
      <w:r w:rsidRPr="005834A6">
        <w:rPr>
          <w:rFonts w:cs="Arial"/>
          <w:szCs w:val="32"/>
        </w:rPr>
        <w:t xml:space="preserve"> assessment through self</w:t>
      </w:r>
      <w:r w:rsidR="00897F0C">
        <w:rPr>
          <w:rFonts w:cs="Arial"/>
          <w:szCs w:val="32"/>
        </w:rPr>
        <w:t>-</w:t>
      </w:r>
      <w:r w:rsidRPr="005834A6">
        <w:rPr>
          <w:rFonts w:cs="Arial"/>
          <w:szCs w:val="32"/>
        </w:rPr>
        <w:t>completion, interviewer facilitated completion or proxy-completion </w:t>
      </w:r>
    </w:p>
    <w:p w14:paraId="216449B9" w14:textId="30DBDABF" w:rsidR="005834A6" w:rsidRPr="005834A6" w:rsidRDefault="005834A6" w:rsidP="00992E39">
      <w:pPr>
        <w:pStyle w:val="ListParagraph"/>
        <w:spacing w:before="0"/>
        <w:ind w:left="1276" w:hanging="425"/>
        <w:rPr>
          <w:rFonts w:cs="Arial"/>
          <w:szCs w:val="32"/>
        </w:rPr>
      </w:pPr>
      <w:r w:rsidRPr="005834A6">
        <w:rPr>
          <w:rFonts w:cs="Arial"/>
          <w:szCs w:val="32"/>
        </w:rPr>
        <w:t xml:space="preserve">excluded because they were absent from the </w:t>
      </w:r>
      <w:r w:rsidR="00DF50DC">
        <w:rPr>
          <w:rFonts w:cs="Arial"/>
          <w:szCs w:val="32"/>
        </w:rPr>
        <w:t>aged care home</w:t>
      </w:r>
      <w:r w:rsidRPr="005834A6">
        <w:rPr>
          <w:rFonts w:cs="Arial"/>
          <w:szCs w:val="32"/>
        </w:rPr>
        <w:t xml:space="preserve"> for the entire quarter </w:t>
      </w:r>
    </w:p>
    <w:p w14:paraId="4C97BCAC" w14:textId="25E4FBAE" w:rsidR="005834A6" w:rsidRPr="005834A6" w:rsidRDefault="005834A6" w:rsidP="00992E39">
      <w:pPr>
        <w:pStyle w:val="ListParagraph"/>
        <w:spacing w:before="0"/>
        <w:ind w:left="1276" w:hanging="425"/>
        <w:rPr>
          <w:rFonts w:cs="Arial"/>
        </w:rPr>
      </w:pPr>
      <w:r w:rsidRPr="005834A6">
        <w:rPr>
          <w:rFonts w:cs="Arial"/>
        </w:rPr>
        <w:t>excluded because they did not choose to complete the Q</w:t>
      </w:r>
      <w:r w:rsidR="00A93CF9">
        <w:rPr>
          <w:rFonts w:cs="Arial"/>
        </w:rPr>
        <w:t>OL</w:t>
      </w:r>
      <w:r w:rsidRPr="005834A6">
        <w:rPr>
          <w:rFonts w:cs="Arial"/>
        </w:rPr>
        <w:t>-ACC for the entire quarte</w:t>
      </w:r>
      <w:r w:rsidRPr="00DF5B87">
        <w:rPr>
          <w:rFonts w:cs="Arial"/>
        </w:rPr>
        <w:t>r</w:t>
      </w:r>
    </w:p>
    <w:p w14:paraId="5E9236A3" w14:textId="1440E91C" w:rsidR="00DF5B87" w:rsidRPr="00A93CF9" w:rsidRDefault="00B56433" w:rsidP="00A93CF9">
      <w:r>
        <w:t>Registered</w:t>
      </w:r>
      <w:r w:rsidRPr="00A93CF9">
        <w:t xml:space="preserve"> </w:t>
      </w:r>
      <w:r w:rsidR="00DF5B87" w:rsidRPr="00A93CF9">
        <w:t xml:space="preserve">providers of </w:t>
      </w:r>
      <w:r>
        <w:t xml:space="preserve">approved </w:t>
      </w:r>
      <w:r w:rsidR="00DF5B87" w:rsidRPr="00A93CF9">
        <w:t xml:space="preserve">residential care </w:t>
      </w:r>
      <w:r>
        <w:t xml:space="preserve">homes </w:t>
      </w:r>
      <w:r w:rsidR="00DF5B87" w:rsidRPr="00A93CF9">
        <w:t xml:space="preserve">must collect and report on </w:t>
      </w:r>
      <w:r w:rsidR="00A93CF9" w:rsidRPr="00A93CF9">
        <w:t>quality of life</w:t>
      </w:r>
      <w:r w:rsidR="00DF5B87" w:rsidRPr="00A93CF9">
        <w:t xml:space="preserve"> data quarterly</w:t>
      </w:r>
      <w:r w:rsidR="00F51FDB">
        <w:t>.</w:t>
      </w:r>
      <w:r w:rsidR="00DF5B87" w:rsidRPr="00A93CF9">
        <w:t xml:space="preserve"> </w:t>
      </w:r>
      <w:r w:rsidR="00114D05">
        <w:t>See</w:t>
      </w:r>
      <w:r w:rsidR="00DF5B87" w:rsidRPr="00A93CF9">
        <w:t xml:space="preserve"> the </w:t>
      </w:r>
      <w:hyperlink r:id="rId19" w:history="1">
        <w:r w:rsidR="00DF5B87" w:rsidRPr="00D95CBA">
          <w:rPr>
            <w:rStyle w:val="Hyperlink"/>
            <w:color w:val="0070C0"/>
          </w:rPr>
          <w:t>QI Program Manual – Part A</w:t>
        </w:r>
      </w:hyperlink>
      <w:r w:rsidR="00DF5B87" w:rsidRPr="00A93CF9">
        <w:t>.</w:t>
      </w:r>
    </w:p>
    <w:p w14:paraId="088DBC97" w14:textId="77777777" w:rsidR="00DF5B87" w:rsidRPr="00DF5B87" w:rsidRDefault="00DF5B87" w:rsidP="00DF5B87">
      <w:pPr>
        <w:ind w:left="851"/>
        <w:rPr>
          <w:rFonts w:cs="Arial"/>
        </w:rPr>
      </w:pP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59"/>
        <w:gridCol w:w="1860"/>
        <w:gridCol w:w="2938"/>
        <w:gridCol w:w="3571"/>
        <w:gridCol w:w="376"/>
      </w:tblGrid>
      <w:tr w:rsidR="009F154D" w:rsidRPr="00731E6D" w14:paraId="5E257440" w14:textId="77777777" w:rsidTr="00417F32">
        <w:trPr>
          <w:trHeight w:val="1487"/>
        </w:trPr>
        <w:tc>
          <w:tcPr>
            <w:tcW w:w="3319" w:type="dxa"/>
            <w:gridSpan w:val="2"/>
          </w:tcPr>
          <w:p w14:paraId="1F742D7A" w14:textId="193B9DD5" w:rsidR="009F154D" w:rsidRPr="00731E6D" w:rsidRDefault="00DF50DC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14370CAC" w14:textId="7080E257" w:rsidR="00897C6D" w:rsidRDefault="00897C6D" w:rsidP="00897C6D">
            <w:pPr>
              <w:pStyle w:val="ListParagraph"/>
            </w:pPr>
            <w:r>
              <w:t xml:space="preserve">reported </w:t>
            </w:r>
            <w:r w:rsidR="0068270E">
              <w:t>quality of life</w:t>
            </w:r>
            <w:r>
              <w:t xml:space="preserve"> through self-completion</w:t>
            </w:r>
          </w:p>
          <w:p w14:paraId="3C0841B4" w14:textId="1F6327CC" w:rsidR="009F154D" w:rsidRPr="00921B76" w:rsidRDefault="00897C6D" w:rsidP="00897C6D">
            <w:pPr>
              <w:pStyle w:val="ListParagraph"/>
              <w:rPr>
                <w:bCs/>
              </w:rPr>
            </w:pPr>
            <w:r>
              <w:t xml:space="preserve">reported a score of </w:t>
            </w:r>
            <w:r w:rsidR="0068270E">
              <w:t>22</w:t>
            </w:r>
            <w:r>
              <w:t xml:space="preserve"> (‘Excellent’)</w:t>
            </w:r>
          </w:p>
        </w:tc>
        <w:tc>
          <w:tcPr>
            <w:tcW w:w="2938" w:type="dxa"/>
          </w:tcPr>
          <w:p w14:paraId="23CD625F" w14:textId="1F22B2DF" w:rsidR="009F154D" w:rsidRPr="00731E6D" w:rsidRDefault="00DF50DC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72600151" w14:textId="2DDA1B41" w:rsidR="00897C6D" w:rsidRDefault="00897C6D" w:rsidP="00897C6D">
            <w:pPr>
              <w:pStyle w:val="ListParagraph"/>
            </w:pPr>
            <w:r>
              <w:t xml:space="preserve">reported </w:t>
            </w:r>
            <w:r w:rsidR="0068270E">
              <w:t>quality of life</w:t>
            </w:r>
            <w:r>
              <w:t xml:space="preserve"> through interviewer facilitated completion </w:t>
            </w:r>
          </w:p>
          <w:p w14:paraId="501FB46D" w14:textId="7478C983" w:rsidR="009F154D" w:rsidRPr="00921B76" w:rsidRDefault="00897C6D" w:rsidP="00897C6D">
            <w:pPr>
              <w:pStyle w:val="ListParagraph"/>
              <w:rPr>
                <w:bCs/>
              </w:rPr>
            </w:pPr>
            <w:r>
              <w:t xml:space="preserve">reported a score of </w:t>
            </w:r>
            <w:r w:rsidR="0068270E">
              <w:t>3</w:t>
            </w:r>
            <w:r>
              <w:t xml:space="preserve"> (‘Very poor’)</w:t>
            </w:r>
          </w:p>
        </w:tc>
        <w:tc>
          <w:tcPr>
            <w:tcW w:w="3947" w:type="dxa"/>
            <w:gridSpan w:val="2"/>
          </w:tcPr>
          <w:p w14:paraId="6B598F3D" w14:textId="1134DB39" w:rsidR="009F154D" w:rsidRPr="00731E6D" w:rsidRDefault="00DF50DC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C</w:t>
            </w:r>
          </w:p>
          <w:p w14:paraId="3A5E10F1" w14:textId="46006A88" w:rsidR="00897C6D" w:rsidRDefault="00897C6D" w:rsidP="00897C6D">
            <w:pPr>
              <w:pStyle w:val="ListParagraph"/>
            </w:pPr>
            <w:r>
              <w:t xml:space="preserve">reported </w:t>
            </w:r>
            <w:r w:rsidR="0068270E">
              <w:t>quality of life</w:t>
            </w:r>
            <w:r>
              <w:t xml:space="preserve"> through proxy-completion </w:t>
            </w:r>
          </w:p>
          <w:p w14:paraId="76C0D12C" w14:textId="45BCCB10" w:rsidR="009F154D" w:rsidRPr="00921B76" w:rsidRDefault="00897C6D" w:rsidP="00897C6D">
            <w:pPr>
              <w:pStyle w:val="ListParagraph"/>
              <w:rPr>
                <w:bCs/>
              </w:rPr>
            </w:pPr>
            <w:r>
              <w:t>reported a score of 19 (‘Good’)</w:t>
            </w:r>
          </w:p>
        </w:tc>
      </w:tr>
      <w:tr w:rsidR="00417F32" w:rsidRPr="00BC279B" w14:paraId="104B7048" w14:textId="77777777" w:rsidTr="00417F32">
        <w:trPr>
          <w:gridAfter w:val="1"/>
          <w:wAfter w:w="376" w:type="dxa"/>
          <w:trHeight w:val="479"/>
        </w:trPr>
        <w:tc>
          <w:tcPr>
            <w:tcW w:w="1459" w:type="dxa"/>
          </w:tcPr>
          <w:p w14:paraId="5D01DC61" w14:textId="77777777" w:rsidR="00417F32" w:rsidRPr="0060119E" w:rsidRDefault="00417F32" w:rsidP="00EF1F37">
            <w:pPr>
              <w:spacing w:before="40" w:after="0"/>
              <w:rPr>
                <w:rStyle w:val="DropSmallIcon"/>
              </w:rPr>
            </w:pPr>
            <w:r w:rsidRPr="0060119E">
              <w:rPr>
                <w:rStyle w:val="DropSmallIcon"/>
                <w:noProof/>
              </w:rPr>
              <w:drawing>
                <wp:inline distT="0" distB="0" distL="0" distR="0" wp14:anchorId="391F46F5" wp14:editId="7FF205CF">
                  <wp:extent cx="323850" cy="364901"/>
                  <wp:effectExtent l="0" t="0" r="0" b="0"/>
                  <wp:docPr id="1332678741" name="Picture 1332678741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" cy="36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gridSpan w:val="3"/>
          </w:tcPr>
          <w:p w14:paraId="2B705A78" w14:textId="33CAD4C0" w:rsidR="00417F32" w:rsidRPr="00BC279B" w:rsidRDefault="006C58C2" w:rsidP="00EF1F37">
            <w:pPr>
              <w:spacing w:before="40" w:after="0"/>
              <w:ind w:left="360" w:hanging="360"/>
              <w:rPr>
                <w:b/>
              </w:rPr>
            </w:pPr>
            <w:r w:rsidRPr="006C58C2">
              <w:rPr>
                <w:bCs/>
              </w:rPr>
              <w:t xml:space="preserve">Number of </w:t>
            </w:r>
            <w:r w:rsidR="00DF50DC">
              <w:rPr>
                <w:bCs/>
              </w:rPr>
              <w:t>resident</w:t>
            </w:r>
            <w:r w:rsidRPr="006C58C2">
              <w:rPr>
                <w:bCs/>
              </w:rPr>
              <w:t>s offered a Q</w:t>
            </w:r>
            <w:r w:rsidR="00EC122A">
              <w:rPr>
                <w:bCs/>
              </w:rPr>
              <w:t>OL</w:t>
            </w:r>
            <w:r w:rsidRPr="006C58C2">
              <w:rPr>
                <w:bCs/>
              </w:rPr>
              <w:t>-ACC assessment</w:t>
            </w:r>
          </w:p>
        </w:tc>
      </w:tr>
      <w:tr w:rsidR="00CE108D" w:rsidRPr="00BC279B" w14:paraId="2E536ACA" w14:textId="77777777" w:rsidTr="00EF1F37">
        <w:trPr>
          <w:gridAfter w:val="1"/>
          <w:wAfter w:w="376" w:type="dxa"/>
          <w:trHeight w:val="479"/>
        </w:trPr>
        <w:tc>
          <w:tcPr>
            <w:tcW w:w="1459" w:type="dxa"/>
          </w:tcPr>
          <w:p w14:paraId="1F95D8BE" w14:textId="646A8BB8" w:rsidR="00CE108D" w:rsidRPr="0060119E" w:rsidRDefault="00CE108D" w:rsidP="00EF1F37">
            <w:pPr>
              <w:spacing w:before="40" w:after="0"/>
              <w:rPr>
                <w:rStyle w:val="DropSmallIcon"/>
              </w:rPr>
            </w:pPr>
            <w:r w:rsidRPr="00897C6D">
              <w:rPr>
                <w:bCs/>
                <w:noProof/>
              </w:rPr>
              <w:drawing>
                <wp:inline distT="0" distB="0" distL="0" distR="0" wp14:anchorId="667EF6FF" wp14:editId="5DECEFB4">
                  <wp:extent cx="344901" cy="388620"/>
                  <wp:effectExtent l="0" t="0" r="0" b="0"/>
                  <wp:docPr id="259588333" name="Picture 259588333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2" cy="39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gridSpan w:val="3"/>
          </w:tcPr>
          <w:p w14:paraId="52A8BC7A" w14:textId="3C6420BC" w:rsidR="00CE108D" w:rsidRPr="00BC279B" w:rsidRDefault="00CE108D" w:rsidP="009E1FAF">
            <w:pPr>
              <w:spacing w:before="40" w:after="0"/>
              <w:rPr>
                <w:b/>
              </w:rPr>
            </w:pPr>
            <w:r w:rsidRPr="00CE108D">
              <w:rPr>
                <w:bCs/>
              </w:rPr>
              <w:t xml:space="preserve">Number of </w:t>
            </w:r>
            <w:r w:rsidR="00DF50DC">
              <w:rPr>
                <w:bCs/>
              </w:rPr>
              <w:t>resident</w:t>
            </w:r>
            <w:r w:rsidRPr="00CE108D">
              <w:rPr>
                <w:bCs/>
              </w:rPr>
              <w:t xml:space="preserve">s excluded because they were absent from the </w:t>
            </w:r>
            <w:r w:rsidR="00DF50DC">
              <w:rPr>
                <w:bCs/>
              </w:rPr>
              <w:t>aged care home</w:t>
            </w:r>
            <w:r w:rsidRPr="00CE108D">
              <w:rPr>
                <w:bCs/>
              </w:rPr>
              <w:t xml:space="preserve"> for the entire quarter</w:t>
            </w:r>
          </w:p>
        </w:tc>
      </w:tr>
      <w:tr w:rsidR="001454D3" w:rsidRPr="00BC279B" w14:paraId="4C27F1C4" w14:textId="77777777" w:rsidTr="00EF1F37">
        <w:trPr>
          <w:gridAfter w:val="1"/>
          <w:wAfter w:w="376" w:type="dxa"/>
          <w:trHeight w:val="479"/>
        </w:trPr>
        <w:tc>
          <w:tcPr>
            <w:tcW w:w="1459" w:type="dxa"/>
          </w:tcPr>
          <w:p w14:paraId="2669AE84" w14:textId="77777777" w:rsidR="001454D3" w:rsidRPr="0060119E" w:rsidRDefault="001454D3" w:rsidP="00EF1F37">
            <w:pPr>
              <w:spacing w:before="40" w:after="0"/>
              <w:rPr>
                <w:rStyle w:val="DropSmallIcon"/>
              </w:rPr>
            </w:pPr>
            <w:r w:rsidRPr="00897C6D">
              <w:rPr>
                <w:bCs/>
                <w:noProof/>
              </w:rPr>
              <w:drawing>
                <wp:inline distT="0" distB="0" distL="0" distR="0" wp14:anchorId="3372C7B1" wp14:editId="5563A2D2">
                  <wp:extent cx="344901" cy="388620"/>
                  <wp:effectExtent l="0" t="0" r="0" b="0"/>
                  <wp:docPr id="1410108574" name="Picture 141010857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2" cy="39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gridSpan w:val="3"/>
          </w:tcPr>
          <w:p w14:paraId="3F58C91B" w14:textId="684899FF" w:rsidR="001454D3" w:rsidRPr="00BC279B" w:rsidRDefault="001454D3" w:rsidP="009E1FAF">
            <w:pPr>
              <w:spacing w:before="40" w:after="0"/>
              <w:rPr>
                <w:b/>
              </w:rPr>
            </w:pPr>
            <w:r w:rsidRPr="001454D3">
              <w:rPr>
                <w:bCs/>
              </w:rPr>
              <w:t xml:space="preserve">Number of </w:t>
            </w:r>
            <w:r w:rsidR="00DF50DC">
              <w:rPr>
                <w:bCs/>
              </w:rPr>
              <w:t>resident</w:t>
            </w:r>
            <w:r w:rsidRPr="001454D3">
              <w:rPr>
                <w:bCs/>
              </w:rPr>
              <w:t>s excluded because they did not choose to complete the Q</w:t>
            </w:r>
            <w:r w:rsidR="00EC122A">
              <w:rPr>
                <w:bCs/>
              </w:rPr>
              <w:t>OL</w:t>
            </w:r>
            <w:r w:rsidRPr="001454D3">
              <w:rPr>
                <w:bCs/>
              </w:rPr>
              <w:t>-ACC for the entire quarter</w:t>
            </w:r>
          </w:p>
        </w:tc>
      </w:tr>
      <w:tr w:rsidR="001454D3" w:rsidRPr="00BC279B" w14:paraId="1B54AD11" w14:textId="77777777" w:rsidTr="00316BBF">
        <w:trPr>
          <w:gridAfter w:val="1"/>
          <w:wAfter w:w="376" w:type="dxa"/>
          <w:trHeight w:val="340"/>
        </w:trPr>
        <w:tc>
          <w:tcPr>
            <w:tcW w:w="1459" w:type="dxa"/>
          </w:tcPr>
          <w:p w14:paraId="4CFD8BC5" w14:textId="27ADD2E7" w:rsidR="001454D3" w:rsidRPr="0060119E" w:rsidRDefault="001454D3" w:rsidP="00EF1F37">
            <w:pPr>
              <w:spacing w:before="40" w:after="0"/>
              <w:rPr>
                <w:rStyle w:val="DropSmallIcon"/>
              </w:rPr>
            </w:pPr>
          </w:p>
        </w:tc>
        <w:tc>
          <w:tcPr>
            <w:tcW w:w="8369" w:type="dxa"/>
            <w:gridSpan w:val="3"/>
            <w:vAlign w:val="center"/>
          </w:tcPr>
          <w:p w14:paraId="2E91578F" w14:textId="4448B356" w:rsidR="001454D3" w:rsidRDefault="00E951FC" w:rsidP="009E1FAF">
            <w:pPr>
              <w:spacing w:before="40" w:after="0"/>
              <w:rPr>
                <w:bCs/>
              </w:rPr>
            </w:pPr>
            <w:r w:rsidRPr="00E951FC">
              <w:rPr>
                <w:bCs/>
              </w:rPr>
              <w:t xml:space="preserve">Number of </w:t>
            </w:r>
            <w:r w:rsidR="00DF50DC">
              <w:rPr>
                <w:bCs/>
              </w:rPr>
              <w:t>resident</w:t>
            </w:r>
            <w:r w:rsidRPr="00E951FC">
              <w:rPr>
                <w:bCs/>
              </w:rPr>
              <w:t xml:space="preserve">s who reported </w:t>
            </w:r>
            <w:r w:rsidR="00EC122A">
              <w:rPr>
                <w:bCs/>
              </w:rPr>
              <w:t>quality of life</w:t>
            </w:r>
            <w:r w:rsidRPr="00E951FC">
              <w:rPr>
                <w:bCs/>
              </w:rPr>
              <w:t xml:space="preserve"> through self completion of the Q</w:t>
            </w:r>
            <w:r w:rsidR="00FE41EB">
              <w:rPr>
                <w:bCs/>
              </w:rPr>
              <w:t>OL</w:t>
            </w:r>
            <w:r w:rsidR="003E25B8">
              <w:rPr>
                <w:bCs/>
              </w:rPr>
              <w:t>-</w:t>
            </w:r>
            <w:r w:rsidRPr="00E951FC">
              <w:rPr>
                <w:bCs/>
              </w:rPr>
              <w:t>ACC, scored against the five categories:</w:t>
            </w:r>
          </w:p>
          <w:p w14:paraId="040D2E0D" w14:textId="3414D311" w:rsidR="00E951FC" w:rsidRPr="00897C6D" w:rsidRDefault="00B36C68" w:rsidP="00437291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0CB44538" wp14:editId="1D910925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-2540</wp:posOffset>
                  </wp:positionV>
                  <wp:extent cx="266700" cy="299085"/>
                  <wp:effectExtent l="0" t="0" r="0" b="5715"/>
                  <wp:wrapThrough wrapText="bothSides">
                    <wp:wrapPolygon edited="0">
                      <wp:start x="1543" y="0"/>
                      <wp:lineTo x="0" y="4127"/>
                      <wp:lineTo x="0" y="15134"/>
                      <wp:lineTo x="3086" y="20637"/>
                      <wp:lineTo x="12343" y="20637"/>
                      <wp:lineTo x="18514" y="12382"/>
                      <wp:lineTo x="18514" y="2752"/>
                      <wp:lineTo x="12343" y="0"/>
                      <wp:lineTo x="1543" y="0"/>
                    </wp:wrapPolygon>
                  </wp:wrapThrough>
                  <wp:docPr id="2061518034" name="Picture 2061518034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7291" w:rsidRPr="00897C6D">
              <w:rPr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7781D0B0" wp14:editId="200AE04B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294005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936741671" name="Picture 193674167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1FC" w:rsidRPr="00897C6D">
              <w:rPr>
                <w:bCs/>
              </w:rPr>
              <w:tab/>
              <w:t>‘Excellent’ (</w:t>
            </w:r>
            <w:r w:rsidR="00DF50DC">
              <w:rPr>
                <w:bCs/>
              </w:rPr>
              <w:t>resident</w:t>
            </w:r>
            <w:r w:rsidR="00E951FC" w:rsidRPr="00897C6D">
              <w:rPr>
                <w:bCs/>
              </w:rPr>
              <w:t>s who score between 22–24)</w:t>
            </w:r>
          </w:p>
          <w:p w14:paraId="3BC58011" w14:textId="1DF21170" w:rsidR="009E1FAF" w:rsidRPr="00897C6D" w:rsidRDefault="00437291" w:rsidP="0021217F">
            <w:pPr>
              <w:spacing w:before="0"/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6E74998C" wp14:editId="4E843EFD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269240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313726179" name="Picture 131372617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FAF" w:rsidRPr="00897C6D">
              <w:rPr>
                <w:bCs/>
              </w:rPr>
              <w:tab/>
              <w:t>‘Good’ (</w:t>
            </w:r>
            <w:r w:rsidR="00DF50DC">
              <w:rPr>
                <w:bCs/>
              </w:rPr>
              <w:t>resident</w:t>
            </w:r>
            <w:r w:rsidR="009E1FAF" w:rsidRPr="00897C6D">
              <w:rPr>
                <w:bCs/>
              </w:rPr>
              <w:t>s who score between 19–21)</w:t>
            </w:r>
          </w:p>
          <w:p w14:paraId="566C8C4D" w14:textId="6A93BC7E" w:rsidR="009E1FAF" w:rsidRPr="00897C6D" w:rsidRDefault="00437291" w:rsidP="009E1FAF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4F6C5346" wp14:editId="6C407736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271780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506276918" name="Picture 1506276918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FAF" w:rsidRPr="00897C6D">
              <w:rPr>
                <w:bCs/>
              </w:rPr>
              <w:tab/>
              <w:t>‘Moderate’ (</w:t>
            </w:r>
            <w:r w:rsidR="00DF50DC">
              <w:rPr>
                <w:bCs/>
              </w:rPr>
              <w:t>resident</w:t>
            </w:r>
            <w:r w:rsidR="009E1FAF" w:rsidRPr="00897C6D">
              <w:rPr>
                <w:bCs/>
              </w:rPr>
              <w:t>s who score between 14–18)</w:t>
            </w:r>
          </w:p>
          <w:p w14:paraId="75DF36A9" w14:textId="40B32090" w:rsidR="009E1FAF" w:rsidRPr="00897C6D" w:rsidRDefault="00437291" w:rsidP="009E1FAF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56AC93BD" wp14:editId="0745EBC7">
                  <wp:simplePos x="0" y="0"/>
                  <wp:positionH relativeFrom="column">
                    <wp:posOffset>-492760</wp:posOffset>
                  </wp:positionH>
                  <wp:positionV relativeFrom="paragraph">
                    <wp:posOffset>269875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796438111" name="Picture 79643811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FAF" w:rsidRPr="00897C6D">
              <w:rPr>
                <w:bCs/>
              </w:rPr>
              <w:tab/>
              <w:t>‘Poor’ (</w:t>
            </w:r>
            <w:r w:rsidR="00DF50DC">
              <w:rPr>
                <w:bCs/>
              </w:rPr>
              <w:t>resident</w:t>
            </w:r>
            <w:r w:rsidR="009E1FAF" w:rsidRPr="00897C6D">
              <w:rPr>
                <w:bCs/>
              </w:rPr>
              <w:t>s who score between 8–13)</w:t>
            </w:r>
          </w:p>
          <w:p w14:paraId="35E7DEA2" w14:textId="32F518A5" w:rsidR="00E951FC" w:rsidRPr="00437291" w:rsidRDefault="009E1FAF" w:rsidP="009E1FAF">
            <w:pPr>
              <w:rPr>
                <w:bCs/>
              </w:rPr>
            </w:pPr>
            <w:r w:rsidRPr="00897C6D">
              <w:rPr>
                <w:bCs/>
              </w:rPr>
              <w:tab/>
              <w:t>‘Very poor’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0–7)</w:t>
            </w:r>
          </w:p>
        </w:tc>
      </w:tr>
      <w:tr w:rsidR="00100803" w:rsidRPr="00BC279B" w14:paraId="09A2F21A" w14:textId="77777777" w:rsidTr="00316BBF">
        <w:trPr>
          <w:gridAfter w:val="1"/>
          <w:wAfter w:w="376" w:type="dxa"/>
          <w:trHeight w:val="340"/>
        </w:trPr>
        <w:tc>
          <w:tcPr>
            <w:tcW w:w="1459" w:type="dxa"/>
          </w:tcPr>
          <w:p w14:paraId="5B520F20" w14:textId="77777777" w:rsidR="00100803" w:rsidRPr="0060119E" w:rsidRDefault="00100803" w:rsidP="00100803">
            <w:pPr>
              <w:spacing w:before="40" w:after="0"/>
              <w:rPr>
                <w:rStyle w:val="DropSmallIcon"/>
              </w:rPr>
            </w:pPr>
          </w:p>
        </w:tc>
        <w:tc>
          <w:tcPr>
            <w:tcW w:w="8369" w:type="dxa"/>
            <w:gridSpan w:val="3"/>
            <w:vAlign w:val="center"/>
          </w:tcPr>
          <w:p w14:paraId="718154DB" w14:textId="7FBF2DBB" w:rsidR="00100803" w:rsidRDefault="00100803" w:rsidP="00100803">
            <w:pPr>
              <w:spacing w:before="40" w:after="0"/>
              <w:rPr>
                <w:bCs/>
              </w:rPr>
            </w:pPr>
            <w:r w:rsidRPr="00E951FC">
              <w:rPr>
                <w:bCs/>
              </w:rPr>
              <w:t xml:space="preserve">Number of </w:t>
            </w:r>
            <w:r w:rsidR="00DF50DC">
              <w:rPr>
                <w:bCs/>
              </w:rPr>
              <w:t>resident</w:t>
            </w:r>
            <w:r w:rsidRPr="00E951FC">
              <w:rPr>
                <w:bCs/>
              </w:rPr>
              <w:t xml:space="preserve">s who reported </w:t>
            </w:r>
            <w:r w:rsidR="00563315">
              <w:rPr>
                <w:bCs/>
              </w:rPr>
              <w:t>quality of life</w:t>
            </w:r>
            <w:r w:rsidRPr="00E951FC">
              <w:rPr>
                <w:bCs/>
              </w:rPr>
              <w:t xml:space="preserve"> through </w:t>
            </w:r>
            <w:r w:rsidR="00B36C68">
              <w:rPr>
                <w:bCs/>
              </w:rPr>
              <w:t xml:space="preserve">interviewer facilitated </w:t>
            </w:r>
            <w:r w:rsidRPr="00E951FC">
              <w:rPr>
                <w:bCs/>
              </w:rPr>
              <w:t>completion of the Q</w:t>
            </w:r>
            <w:r w:rsidR="00563315">
              <w:rPr>
                <w:bCs/>
              </w:rPr>
              <w:t>OL</w:t>
            </w:r>
            <w:r w:rsidR="003E25B8">
              <w:rPr>
                <w:bCs/>
              </w:rPr>
              <w:t>-</w:t>
            </w:r>
            <w:r w:rsidRPr="00E951FC">
              <w:rPr>
                <w:bCs/>
              </w:rPr>
              <w:t>ACC, scored against the five categories:</w:t>
            </w:r>
          </w:p>
          <w:p w14:paraId="09A1426F" w14:textId="644A5D30" w:rsidR="00100803" w:rsidRPr="00897C6D" w:rsidRDefault="00B36C68" w:rsidP="00100803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84864" behindDoc="0" locked="0" layoutInCell="1" allowOverlap="1" wp14:anchorId="149DAA85" wp14:editId="562FB18D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19050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327825309" name="Picture 32782530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803" w:rsidRPr="00897C6D">
              <w:rPr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 wp14:anchorId="6125198B" wp14:editId="6751CF66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294005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280830356" name="Picture 1280830356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803" w:rsidRPr="00897C6D">
              <w:rPr>
                <w:bCs/>
              </w:rPr>
              <w:tab/>
              <w:t>‘Excellent’ (</w:t>
            </w:r>
            <w:r w:rsidR="00DF50DC">
              <w:rPr>
                <w:bCs/>
              </w:rPr>
              <w:t>resident</w:t>
            </w:r>
            <w:r w:rsidR="00100803" w:rsidRPr="00897C6D">
              <w:rPr>
                <w:bCs/>
              </w:rPr>
              <w:t>s who score between 22–24)</w:t>
            </w:r>
          </w:p>
          <w:p w14:paraId="0A7E4CF5" w14:textId="13E5D6D4" w:rsidR="00100803" w:rsidRPr="00897C6D" w:rsidRDefault="00100803" w:rsidP="00100803">
            <w:pPr>
              <w:spacing w:before="0"/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 wp14:anchorId="488E5718" wp14:editId="17B001CC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269240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985055710" name="Picture 198505571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‘Good’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19–21)</w:t>
            </w:r>
          </w:p>
          <w:p w14:paraId="2A5B020F" w14:textId="736F3511" w:rsidR="00100803" w:rsidRPr="00897C6D" w:rsidRDefault="00100803" w:rsidP="00100803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 wp14:anchorId="5641ACED" wp14:editId="3093D451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271780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2114451059" name="Picture 211445105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‘Moderate’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14–18)</w:t>
            </w:r>
          </w:p>
          <w:p w14:paraId="006AD5FD" w14:textId="0C53B3E8" w:rsidR="00100803" w:rsidRPr="00897C6D" w:rsidRDefault="00B36C68" w:rsidP="00100803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82816" behindDoc="0" locked="0" layoutInCell="1" allowOverlap="1" wp14:anchorId="11D57357" wp14:editId="2BE53117">
                  <wp:simplePos x="0" y="0"/>
                  <wp:positionH relativeFrom="column">
                    <wp:posOffset>-377825</wp:posOffset>
                  </wp:positionH>
                  <wp:positionV relativeFrom="paragraph">
                    <wp:posOffset>268605</wp:posOffset>
                  </wp:positionV>
                  <wp:extent cx="276225" cy="309880"/>
                  <wp:effectExtent l="0" t="0" r="0" b="0"/>
                  <wp:wrapThrough wrapText="bothSides">
                    <wp:wrapPolygon edited="0">
                      <wp:start x="2979" y="0"/>
                      <wp:lineTo x="0" y="2656"/>
                      <wp:lineTo x="0" y="14607"/>
                      <wp:lineTo x="2979" y="19918"/>
                      <wp:lineTo x="13407" y="19918"/>
                      <wp:lineTo x="19366" y="11951"/>
                      <wp:lineTo x="19366" y="5311"/>
                      <wp:lineTo x="13407" y="0"/>
                      <wp:lineTo x="2979" y="0"/>
                    </wp:wrapPolygon>
                  </wp:wrapThrough>
                  <wp:docPr id="1271129646" name="Picture 1271129646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803" w:rsidRPr="00897C6D">
              <w:rPr>
                <w:bCs/>
              </w:rPr>
              <w:tab/>
              <w:t>‘Poor’ (</w:t>
            </w:r>
            <w:r w:rsidR="00DF50DC">
              <w:rPr>
                <w:bCs/>
              </w:rPr>
              <w:t>resident</w:t>
            </w:r>
            <w:r w:rsidR="00100803" w:rsidRPr="00897C6D">
              <w:rPr>
                <w:bCs/>
              </w:rPr>
              <w:t>s who score between 8–13)</w:t>
            </w:r>
          </w:p>
          <w:p w14:paraId="761B1FE1" w14:textId="02297FF6" w:rsidR="00100803" w:rsidRPr="00E951FC" w:rsidRDefault="00100803" w:rsidP="00100803">
            <w:pPr>
              <w:spacing w:before="40" w:after="0"/>
              <w:rPr>
                <w:bCs/>
              </w:rPr>
            </w:pPr>
            <w:r w:rsidRPr="00897C6D">
              <w:rPr>
                <w:bCs/>
              </w:rPr>
              <w:tab/>
              <w:t>‘Very poor’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0–7)</w:t>
            </w:r>
          </w:p>
        </w:tc>
      </w:tr>
      <w:tr w:rsidR="00B36C68" w:rsidRPr="00BC279B" w14:paraId="0CFC4892" w14:textId="77777777" w:rsidTr="00316BBF">
        <w:trPr>
          <w:gridAfter w:val="1"/>
          <w:wAfter w:w="376" w:type="dxa"/>
          <w:trHeight w:val="340"/>
        </w:trPr>
        <w:tc>
          <w:tcPr>
            <w:tcW w:w="1459" w:type="dxa"/>
          </w:tcPr>
          <w:p w14:paraId="0AE532FC" w14:textId="77777777" w:rsidR="00B36C68" w:rsidRPr="0060119E" w:rsidRDefault="00B36C68" w:rsidP="00B36C68">
            <w:pPr>
              <w:spacing w:before="40" w:after="0"/>
              <w:rPr>
                <w:rStyle w:val="DropSmallIcon"/>
              </w:rPr>
            </w:pPr>
          </w:p>
        </w:tc>
        <w:tc>
          <w:tcPr>
            <w:tcW w:w="8369" w:type="dxa"/>
            <w:gridSpan w:val="3"/>
            <w:vAlign w:val="center"/>
          </w:tcPr>
          <w:p w14:paraId="7A45E73F" w14:textId="0D1EA815" w:rsidR="00B36C68" w:rsidRDefault="00B36C68" w:rsidP="00B36C68">
            <w:pPr>
              <w:spacing w:before="40" w:after="0"/>
              <w:rPr>
                <w:bCs/>
              </w:rPr>
            </w:pPr>
            <w:r w:rsidRPr="00E951FC">
              <w:rPr>
                <w:bCs/>
              </w:rPr>
              <w:t xml:space="preserve">Number of </w:t>
            </w:r>
            <w:r w:rsidR="00DF50DC">
              <w:rPr>
                <w:bCs/>
              </w:rPr>
              <w:t>resident</w:t>
            </w:r>
            <w:r w:rsidRPr="00E951FC">
              <w:rPr>
                <w:bCs/>
              </w:rPr>
              <w:t xml:space="preserve">s who reported </w:t>
            </w:r>
            <w:r w:rsidR="003E25B8">
              <w:rPr>
                <w:bCs/>
              </w:rPr>
              <w:t>quality of life</w:t>
            </w:r>
            <w:r w:rsidRPr="00E951FC">
              <w:rPr>
                <w:bCs/>
              </w:rPr>
              <w:t xml:space="preserve"> through </w:t>
            </w:r>
            <w:r>
              <w:rPr>
                <w:bCs/>
              </w:rPr>
              <w:t xml:space="preserve">proxy </w:t>
            </w:r>
            <w:r w:rsidRPr="00E951FC">
              <w:rPr>
                <w:bCs/>
              </w:rPr>
              <w:t>completion of the Q</w:t>
            </w:r>
            <w:r w:rsidR="00563315">
              <w:rPr>
                <w:bCs/>
              </w:rPr>
              <w:t>OL-</w:t>
            </w:r>
            <w:r w:rsidRPr="00E951FC">
              <w:rPr>
                <w:bCs/>
              </w:rPr>
              <w:t>ACC, scored against the five categories:</w:t>
            </w:r>
          </w:p>
          <w:p w14:paraId="66C55B43" w14:textId="6C22EB72" w:rsidR="00B36C68" w:rsidRPr="00897C6D" w:rsidRDefault="00650B56" w:rsidP="00B36C68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93056" behindDoc="0" locked="0" layoutInCell="1" allowOverlap="1" wp14:anchorId="708736AC" wp14:editId="2BC5AE90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295275</wp:posOffset>
                  </wp:positionV>
                  <wp:extent cx="276225" cy="309880"/>
                  <wp:effectExtent l="0" t="0" r="0" b="0"/>
                  <wp:wrapThrough wrapText="bothSides">
                    <wp:wrapPolygon edited="0">
                      <wp:start x="2979" y="0"/>
                      <wp:lineTo x="0" y="2656"/>
                      <wp:lineTo x="0" y="14607"/>
                      <wp:lineTo x="2979" y="19918"/>
                      <wp:lineTo x="13407" y="19918"/>
                      <wp:lineTo x="19366" y="11951"/>
                      <wp:lineTo x="19366" y="5311"/>
                      <wp:lineTo x="13407" y="0"/>
                      <wp:lineTo x="2979" y="0"/>
                    </wp:wrapPolygon>
                  </wp:wrapThrough>
                  <wp:docPr id="1903536241" name="Picture 1903536241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C68" w:rsidRPr="00897C6D">
              <w:rPr>
                <w:bCs/>
                <w:noProof/>
              </w:rPr>
              <w:drawing>
                <wp:anchor distT="0" distB="0" distL="114300" distR="114300" simplePos="0" relativeHeight="251691008" behindDoc="0" locked="0" layoutInCell="1" allowOverlap="1" wp14:anchorId="43F03A54" wp14:editId="235B0242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19050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901400672" name="Picture 190140067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C68" w:rsidRPr="00897C6D">
              <w:rPr>
                <w:bCs/>
              </w:rPr>
              <w:tab/>
              <w:t>‘Excellent’ (</w:t>
            </w:r>
            <w:r w:rsidR="00DF50DC">
              <w:rPr>
                <w:bCs/>
              </w:rPr>
              <w:t>resident</w:t>
            </w:r>
            <w:r w:rsidR="00B36C68" w:rsidRPr="00897C6D">
              <w:rPr>
                <w:bCs/>
              </w:rPr>
              <w:t>s who score between 22–24)</w:t>
            </w:r>
          </w:p>
          <w:p w14:paraId="3C4B1173" w14:textId="12AF5FA1" w:rsidR="00B36C68" w:rsidRPr="00897C6D" w:rsidRDefault="00B36C68" w:rsidP="00B36C68">
            <w:pPr>
              <w:spacing w:before="0"/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25F80A8D" wp14:editId="37B97C18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269240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145384269" name="Picture 114538426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‘Good’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19–21)</w:t>
            </w:r>
          </w:p>
          <w:p w14:paraId="26E94923" w14:textId="6CF46B58" w:rsidR="00B36C68" w:rsidRPr="00897C6D" w:rsidRDefault="00B36C68" w:rsidP="00B36C68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61DA7963" wp14:editId="156FAE8C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271780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244051622" name="Picture 24405162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‘Moderate’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14–18)</w:t>
            </w:r>
          </w:p>
          <w:p w14:paraId="5EA78DD1" w14:textId="77C6F039" w:rsidR="00B36C68" w:rsidRPr="00897C6D" w:rsidRDefault="00650B56" w:rsidP="00B36C68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95104" behindDoc="0" locked="0" layoutInCell="1" allowOverlap="1" wp14:anchorId="2749BF8C" wp14:editId="2D6E882F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266065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032251855" name="Picture 1032251855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C68" w:rsidRPr="00897C6D">
              <w:rPr>
                <w:bCs/>
              </w:rPr>
              <w:tab/>
              <w:t>‘Poor’ (</w:t>
            </w:r>
            <w:r w:rsidR="00DF50DC">
              <w:rPr>
                <w:bCs/>
              </w:rPr>
              <w:t>resident</w:t>
            </w:r>
            <w:r w:rsidR="00B36C68" w:rsidRPr="00897C6D">
              <w:rPr>
                <w:bCs/>
              </w:rPr>
              <w:t>s who score between 8–13)</w:t>
            </w:r>
          </w:p>
          <w:p w14:paraId="15E1A825" w14:textId="25FAB238" w:rsidR="00B36C68" w:rsidRPr="00E951FC" w:rsidRDefault="00B36C68" w:rsidP="00B36C68">
            <w:pPr>
              <w:spacing w:before="40" w:after="0"/>
              <w:rPr>
                <w:bCs/>
              </w:rPr>
            </w:pPr>
            <w:r w:rsidRPr="00897C6D">
              <w:rPr>
                <w:bCs/>
              </w:rPr>
              <w:tab/>
              <w:t>‘Very poor’ (</w:t>
            </w:r>
            <w:r w:rsidR="00DF50DC">
              <w:rPr>
                <w:bCs/>
              </w:rPr>
              <w:t>resident</w:t>
            </w:r>
            <w:r w:rsidRPr="00897C6D">
              <w:rPr>
                <w:bCs/>
              </w:rPr>
              <w:t>s who score between 0–7)</w:t>
            </w:r>
          </w:p>
        </w:tc>
      </w:tr>
    </w:tbl>
    <w:p w14:paraId="646D4E25" w14:textId="5FD5FC85" w:rsidR="009F154D" w:rsidRPr="00E725C9" w:rsidRDefault="009F154D" w:rsidP="003E25B8">
      <w:pPr>
        <w:rPr>
          <w:spacing w:val="-2"/>
        </w:rPr>
      </w:pPr>
      <w:r w:rsidRPr="005E0E68">
        <w:rPr>
          <w:spacing w:val="-2"/>
        </w:rPr>
        <w:lastRenderedPageBreak/>
        <w:t xml:space="preserve">Data recording templates for each quality indicator are available on the </w:t>
      </w:r>
      <w:hyperlink r:id="rId23" w:history="1">
        <w:r w:rsidR="00B643BF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EE7F79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 w:rsidR="003E25B8">
        <w:rPr>
          <w:spacing w:val="-2"/>
        </w:rPr>
        <w:t>Government Provider Management System (GPMS).</w:t>
      </w:r>
      <w:r w:rsidR="00717837">
        <w:rPr>
          <w:spacing w:val="-2"/>
        </w:rPr>
        <w:t xml:space="preserve"> </w:t>
      </w:r>
    </w:p>
    <w:p w14:paraId="505BE025" w14:textId="77777777" w:rsidR="009F154D" w:rsidRDefault="009F154D" w:rsidP="003E25B8">
      <w:pPr>
        <w:pStyle w:val="Heading3"/>
        <w:spacing w:after="240"/>
      </w:pPr>
      <w:r>
        <w:t>Submit QI Program data</w:t>
      </w:r>
    </w:p>
    <w:p w14:paraId="6FB2CB32" w14:textId="2F455F52" w:rsidR="009F154D" w:rsidRPr="006259AE" w:rsidRDefault="009F154D" w:rsidP="003E25B8">
      <w:pPr>
        <w:pStyle w:val="TableTextNormal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three ways </w:t>
      </w:r>
      <w:r w:rsidR="00EE7F79">
        <w:rPr>
          <w:rFonts w:ascii="Arial" w:hAnsi="Arial" w:cs="Arial"/>
          <w:sz w:val="24"/>
          <w:lang w:val="en-US"/>
        </w:rPr>
        <w:t xml:space="preserve">to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1366A0F0" w:rsidR="009F154D" w:rsidRPr="006259AE" w:rsidRDefault="00EE7F79" w:rsidP="003E25B8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6338C9FD" w:rsidR="009F154D" w:rsidRPr="006259AE" w:rsidRDefault="00EE7F79" w:rsidP="003E25B8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14A9CE99" w:rsidR="009F154D" w:rsidRPr="006259AE" w:rsidRDefault="00EE7F79" w:rsidP="003E25B8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9F154D">
      <w:pPr>
        <w:pStyle w:val="FrameIcon2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EE7F79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320319" w:rsidRDefault="009F154D" w:rsidP="00320319"/>
    <w:p w14:paraId="31872F50" w14:textId="77777777" w:rsidR="009F154D" w:rsidRDefault="009F154D" w:rsidP="009F154D"/>
    <w:p w14:paraId="60EA0023" w14:textId="77777777" w:rsidR="00320319" w:rsidRDefault="00320319" w:rsidP="009F154D"/>
    <w:p w14:paraId="55F7E704" w14:textId="548B8635" w:rsidR="007533F3" w:rsidRPr="007533F3" w:rsidRDefault="0021688E" w:rsidP="0021688E">
      <w:pPr>
        <w:pStyle w:val="Heading3"/>
        <w:spacing w:after="24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1761FE" wp14:editId="7DF5D827">
            <wp:simplePos x="0" y="0"/>
            <wp:positionH relativeFrom="margin">
              <wp:posOffset>-9525</wp:posOffset>
            </wp:positionH>
            <wp:positionV relativeFrom="paragraph">
              <wp:posOffset>416560</wp:posOffset>
            </wp:positionV>
            <wp:extent cx="391795" cy="431800"/>
            <wp:effectExtent l="0" t="0" r="8255" b="6350"/>
            <wp:wrapThrough wrapText="bothSides">
              <wp:wrapPolygon edited="0">
                <wp:start x="5251" y="0"/>
                <wp:lineTo x="0" y="4765"/>
                <wp:lineTo x="0" y="15247"/>
                <wp:lineTo x="4201" y="20965"/>
                <wp:lineTo x="13653" y="20965"/>
                <wp:lineTo x="21005" y="15247"/>
                <wp:lineTo x="21005" y="7624"/>
                <wp:lineTo x="19955" y="4765"/>
                <wp:lineTo x="13653" y="0"/>
                <wp:lineTo x="5251" y="0"/>
              </wp:wrapPolygon>
            </wp:wrapThrough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54D">
        <w:t>More information</w:t>
      </w:r>
    </w:p>
    <w:p w14:paraId="463073CE" w14:textId="36AD91B3" w:rsidR="1B9E8085" w:rsidRDefault="009F154D" w:rsidP="00A62D17">
      <w:pPr>
        <w:pStyle w:val="InformationText"/>
        <w:spacing w:before="0"/>
        <w:ind w:hanging="851"/>
        <w:rPr>
          <w:rFonts w:ascii="Arial" w:hAnsi="Arial" w:cs="Arial"/>
          <w:sz w:val="24"/>
          <w:szCs w:val="24"/>
        </w:rPr>
      </w:pPr>
      <w:r>
        <w:tab/>
      </w:r>
      <w:r w:rsidR="00F24661" w:rsidRPr="001A75C4">
        <w:rPr>
          <w:rFonts w:ascii="Arial" w:hAnsi="Arial" w:cs="Arial"/>
          <w:sz w:val="24"/>
          <w:szCs w:val="24"/>
        </w:rPr>
        <w:t xml:space="preserve">You can find </w:t>
      </w:r>
      <w:r w:rsidR="00F24661">
        <w:rPr>
          <w:rFonts w:ascii="Arial" w:hAnsi="Arial" w:cs="Arial"/>
          <w:sz w:val="24"/>
          <w:szCs w:val="24"/>
        </w:rPr>
        <w:t>t</w:t>
      </w:r>
      <w:r w:rsidRPr="1B9E8085">
        <w:rPr>
          <w:rFonts w:ascii="Arial" w:hAnsi="Arial" w:cs="Arial"/>
          <w:sz w:val="24"/>
          <w:szCs w:val="24"/>
        </w:rPr>
        <w:t xml:space="preserve">he QI Program Manual and other guidance on the </w:t>
      </w:r>
      <w:hyperlink r:id="rId26" w:history="1">
        <w:r w:rsidR="00A62D17" w:rsidRPr="001A75C4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Pr="1B9E8085">
        <w:rPr>
          <w:rFonts w:ascii="Arial" w:hAnsi="Arial" w:cs="Arial"/>
          <w:sz w:val="24"/>
          <w:szCs w:val="24"/>
        </w:rPr>
        <w:t>.</w:t>
      </w:r>
    </w:p>
    <w:p w14:paraId="3455D794" w14:textId="3BBB5E5D" w:rsidR="00A62D17" w:rsidRDefault="009F154D" w:rsidP="00E474C2">
      <w:pPr>
        <w:pStyle w:val="InformationText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For assistance, contact the My Aged Care provider and assessor helpline on 1800 836 799</w:t>
      </w:r>
      <w:r w:rsidR="00A62D17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0B9E8B12" w14:textId="77777777" w:rsidR="002A2E9E" w:rsidRDefault="009F154D" w:rsidP="00E474C2">
      <w:pPr>
        <w:pStyle w:val="InformationText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A62D17">
        <w:rPr>
          <w:rFonts w:ascii="Arial" w:hAnsi="Arial" w:cs="Arial"/>
          <w:sz w:val="24"/>
          <w:szCs w:val="24"/>
        </w:rPr>
        <w:t xml:space="preserve">closed on </w:t>
      </w:r>
      <w:r w:rsidR="002A2E9E">
        <w:rPr>
          <w:rFonts w:ascii="Arial" w:hAnsi="Arial" w:cs="Arial"/>
          <w:sz w:val="24"/>
          <w:szCs w:val="24"/>
        </w:rPr>
        <w:t>Sunday and public holidays. It is open:</w:t>
      </w:r>
    </w:p>
    <w:p w14:paraId="61162D35" w14:textId="1E1FE390" w:rsidR="002A2E9E" w:rsidRDefault="009F154D" w:rsidP="00D95CBA">
      <w:pPr>
        <w:pStyle w:val="InformationTex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8am and 8pm Monday to Friday</w:t>
      </w:r>
    </w:p>
    <w:p w14:paraId="7C58BD04" w14:textId="1EE8391B" w:rsidR="000965B7" w:rsidRPr="00E474C2" w:rsidRDefault="009F154D" w:rsidP="00D95CBA">
      <w:pPr>
        <w:pStyle w:val="InformationTex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10am and 2pm on Saturday.</w:t>
      </w:r>
      <w:r w:rsidR="00403DC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6FE39B4C">
                <wp:simplePos x="0" y="0"/>
                <wp:positionH relativeFrom="page">
                  <wp:posOffset>256540</wp:posOffset>
                </wp:positionH>
                <wp:positionV relativeFrom="page">
                  <wp:posOffset>8138160</wp:posOffset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69079C3B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left:0;text-align:left;margin-left:20.2pt;margin-top:640.8pt;width:549.6pt;height:183.1pt;z-index:251658240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69079C3B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9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30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E474C2" w:rsidSect="009346B6">
      <w:headerReference w:type="even" r:id="rId31"/>
      <w:footerReference w:type="even" r:id="rId32"/>
      <w:headerReference w:type="first" r:id="rId33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E6C86" w14:textId="77777777" w:rsidR="00FA27EA" w:rsidRDefault="00FA27EA" w:rsidP="0076491B">
      <w:pPr>
        <w:spacing w:before="0" w:after="0" w:line="240" w:lineRule="auto"/>
      </w:pPr>
      <w:r>
        <w:separator/>
      </w:r>
    </w:p>
  </w:endnote>
  <w:endnote w:type="continuationSeparator" w:id="0">
    <w:p w14:paraId="037136DF" w14:textId="77777777" w:rsidR="00FA27EA" w:rsidRDefault="00FA27EA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49AC" w14:textId="3B0A5C49" w:rsidR="003C2E95" w:rsidRDefault="003C2E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178322CE" wp14:editId="1CDAFAD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207345290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3B667A" w14:textId="74D7207F" w:rsidR="003C2E95" w:rsidRPr="00D95CBA" w:rsidRDefault="003C2E95" w:rsidP="00D95CB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D95CB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322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0F3B667A" w14:textId="74D7207F" w:rsidR="003C2E95" w:rsidRPr="00D95CBA" w:rsidRDefault="003C2E95" w:rsidP="00D95CB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D95CB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F1513" w14:textId="77777777" w:rsidR="00FA27EA" w:rsidRDefault="00FA27E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A1BE9C5" w14:textId="77777777" w:rsidR="00FA27EA" w:rsidRDefault="00FA27EA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56429" w14:textId="0F542CE4" w:rsidR="003C2E95" w:rsidRDefault="003C2E9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2B4AECD0" wp14:editId="73A7E54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9710739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1BD134" w14:textId="3C35B685" w:rsidR="003C2E95" w:rsidRPr="00D95CBA" w:rsidRDefault="003C2E95" w:rsidP="00D95CB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D95CB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4AEC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6E1BD134" w14:textId="3C35B685" w:rsidR="003C2E95" w:rsidRPr="00D95CBA" w:rsidRDefault="003C2E95" w:rsidP="00D95CB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D95CB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2E82F29A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839521285" name="Picture 8395212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4B124FC0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1428998923" name="Picture 14289989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Zero" style="width:91.5pt;height:104.3pt;visibility:visible;mso-wrap-style:square" o:bullet="t">
        <v:imagedata r:id="rId1" o:title="Zero"/>
      </v:shape>
    </w:pict>
  </w:numPicBullet>
  <w:abstractNum w:abstractNumId="0" w15:restartNumberingAfterBreak="0">
    <w:nsid w:val="024A1064"/>
    <w:multiLevelType w:val="hybridMultilevel"/>
    <w:tmpl w:val="F01873A2"/>
    <w:lvl w:ilvl="0" w:tplc="961EA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3C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53115"/>
    <w:multiLevelType w:val="multilevel"/>
    <w:tmpl w:val="3A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25078F"/>
    <w:multiLevelType w:val="hybridMultilevel"/>
    <w:tmpl w:val="E0665798"/>
    <w:lvl w:ilvl="0" w:tplc="D45A33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957858"/>
    <w:multiLevelType w:val="multilevel"/>
    <w:tmpl w:val="386E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2C4A8F"/>
    <w:multiLevelType w:val="multilevel"/>
    <w:tmpl w:val="4656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920CB2"/>
    <w:multiLevelType w:val="hybridMultilevel"/>
    <w:tmpl w:val="5658D48C"/>
    <w:lvl w:ilvl="0" w:tplc="9D5E9F2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7"/>
  </w:num>
  <w:num w:numId="2" w16cid:durableId="733502999">
    <w:abstractNumId w:val="9"/>
  </w:num>
  <w:num w:numId="3" w16cid:durableId="984120835">
    <w:abstractNumId w:val="23"/>
  </w:num>
  <w:num w:numId="4" w16cid:durableId="1810709000">
    <w:abstractNumId w:val="24"/>
  </w:num>
  <w:num w:numId="5" w16cid:durableId="274020800">
    <w:abstractNumId w:val="22"/>
  </w:num>
  <w:num w:numId="6" w16cid:durableId="158466382">
    <w:abstractNumId w:val="17"/>
  </w:num>
  <w:num w:numId="7" w16cid:durableId="1419709736">
    <w:abstractNumId w:val="7"/>
  </w:num>
  <w:num w:numId="8" w16cid:durableId="1037317275">
    <w:abstractNumId w:val="4"/>
  </w:num>
  <w:num w:numId="9" w16cid:durableId="957027855">
    <w:abstractNumId w:val="2"/>
  </w:num>
  <w:num w:numId="10" w16cid:durableId="237206317">
    <w:abstractNumId w:val="18"/>
  </w:num>
  <w:num w:numId="11" w16cid:durableId="120152872">
    <w:abstractNumId w:val="13"/>
  </w:num>
  <w:num w:numId="12" w16cid:durableId="1645155679">
    <w:abstractNumId w:val="29"/>
  </w:num>
  <w:num w:numId="13" w16cid:durableId="676540155">
    <w:abstractNumId w:val="28"/>
  </w:num>
  <w:num w:numId="14" w16cid:durableId="1910726085">
    <w:abstractNumId w:val="20"/>
  </w:num>
  <w:num w:numId="15" w16cid:durableId="1085493039">
    <w:abstractNumId w:val="1"/>
  </w:num>
  <w:num w:numId="16" w16cid:durableId="1050886954">
    <w:abstractNumId w:val="8"/>
  </w:num>
  <w:num w:numId="17" w16cid:durableId="854421471">
    <w:abstractNumId w:val="11"/>
  </w:num>
  <w:num w:numId="18" w16cid:durableId="1694569013">
    <w:abstractNumId w:val="16"/>
  </w:num>
  <w:num w:numId="19" w16cid:durableId="1506049504">
    <w:abstractNumId w:val="14"/>
  </w:num>
  <w:num w:numId="20" w16cid:durableId="1245914845">
    <w:abstractNumId w:val="5"/>
  </w:num>
  <w:num w:numId="21" w16cid:durableId="1762414847">
    <w:abstractNumId w:val="10"/>
  </w:num>
  <w:num w:numId="22" w16cid:durableId="519396114">
    <w:abstractNumId w:val="3"/>
  </w:num>
  <w:num w:numId="23" w16cid:durableId="894001727">
    <w:abstractNumId w:val="26"/>
  </w:num>
  <w:num w:numId="24" w16cid:durableId="759987664">
    <w:abstractNumId w:val="21"/>
  </w:num>
  <w:num w:numId="25" w16cid:durableId="164438479">
    <w:abstractNumId w:val="6"/>
  </w:num>
  <w:num w:numId="26" w16cid:durableId="1465002716">
    <w:abstractNumId w:val="0"/>
  </w:num>
  <w:num w:numId="27" w16cid:durableId="2059208497">
    <w:abstractNumId w:val="26"/>
  </w:num>
  <w:num w:numId="28" w16cid:durableId="1336805388">
    <w:abstractNumId w:val="26"/>
  </w:num>
  <w:num w:numId="29" w16cid:durableId="1500197415">
    <w:abstractNumId w:val="26"/>
  </w:num>
  <w:num w:numId="30" w16cid:durableId="141506154">
    <w:abstractNumId w:val="12"/>
  </w:num>
  <w:num w:numId="31" w16cid:durableId="2026518579">
    <w:abstractNumId w:val="19"/>
  </w:num>
  <w:num w:numId="32" w16cid:durableId="94206586">
    <w:abstractNumId w:val="25"/>
  </w:num>
  <w:num w:numId="33" w16cid:durableId="812453411">
    <w:abstractNumId w:val="26"/>
  </w:num>
  <w:num w:numId="34" w16cid:durableId="13161802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12D71"/>
    <w:rsid w:val="00022B8C"/>
    <w:rsid w:val="00046864"/>
    <w:rsid w:val="000745A3"/>
    <w:rsid w:val="000965B7"/>
    <w:rsid w:val="000B0479"/>
    <w:rsid w:val="000B7A39"/>
    <w:rsid w:val="000D1077"/>
    <w:rsid w:val="000F6633"/>
    <w:rsid w:val="00100803"/>
    <w:rsid w:val="00112059"/>
    <w:rsid w:val="00114D05"/>
    <w:rsid w:val="00116612"/>
    <w:rsid w:val="00142691"/>
    <w:rsid w:val="001454D3"/>
    <w:rsid w:val="001457DB"/>
    <w:rsid w:val="00182EE3"/>
    <w:rsid w:val="001A4831"/>
    <w:rsid w:val="001B4053"/>
    <w:rsid w:val="0021217F"/>
    <w:rsid w:val="0021218F"/>
    <w:rsid w:val="002140AD"/>
    <w:rsid w:val="0021688E"/>
    <w:rsid w:val="002852B8"/>
    <w:rsid w:val="002906E8"/>
    <w:rsid w:val="002A0D36"/>
    <w:rsid w:val="002A2E9E"/>
    <w:rsid w:val="00310C88"/>
    <w:rsid w:val="00316BBF"/>
    <w:rsid w:val="0031792F"/>
    <w:rsid w:val="00320319"/>
    <w:rsid w:val="00360B34"/>
    <w:rsid w:val="003B7A62"/>
    <w:rsid w:val="003C2E95"/>
    <w:rsid w:val="003E25B8"/>
    <w:rsid w:val="003E59C0"/>
    <w:rsid w:val="00403DC1"/>
    <w:rsid w:val="00417F32"/>
    <w:rsid w:val="0043189E"/>
    <w:rsid w:val="00437291"/>
    <w:rsid w:val="004557A0"/>
    <w:rsid w:val="0046449C"/>
    <w:rsid w:val="004716BC"/>
    <w:rsid w:val="004A2E41"/>
    <w:rsid w:val="004B1F5C"/>
    <w:rsid w:val="004C11EB"/>
    <w:rsid w:val="004C5FBC"/>
    <w:rsid w:val="004C5FC2"/>
    <w:rsid w:val="004D7013"/>
    <w:rsid w:val="004E4F2E"/>
    <w:rsid w:val="005035B6"/>
    <w:rsid w:val="0051320F"/>
    <w:rsid w:val="00543EB4"/>
    <w:rsid w:val="00563315"/>
    <w:rsid w:val="00570E8F"/>
    <w:rsid w:val="00573C14"/>
    <w:rsid w:val="00577C30"/>
    <w:rsid w:val="005834A6"/>
    <w:rsid w:val="005940E6"/>
    <w:rsid w:val="005D47BF"/>
    <w:rsid w:val="005E70B2"/>
    <w:rsid w:val="005F00BB"/>
    <w:rsid w:val="00633DB4"/>
    <w:rsid w:val="00650B56"/>
    <w:rsid w:val="00651ACF"/>
    <w:rsid w:val="00655C4E"/>
    <w:rsid w:val="006610F6"/>
    <w:rsid w:val="00670B75"/>
    <w:rsid w:val="0068270E"/>
    <w:rsid w:val="006B4508"/>
    <w:rsid w:val="006C58C2"/>
    <w:rsid w:val="006F0ED2"/>
    <w:rsid w:val="006F4500"/>
    <w:rsid w:val="00714D54"/>
    <w:rsid w:val="00717837"/>
    <w:rsid w:val="00726939"/>
    <w:rsid w:val="00742B79"/>
    <w:rsid w:val="007533F3"/>
    <w:rsid w:val="0076491B"/>
    <w:rsid w:val="00787EC5"/>
    <w:rsid w:val="007A70D4"/>
    <w:rsid w:val="007B3351"/>
    <w:rsid w:val="008230CC"/>
    <w:rsid w:val="008367CB"/>
    <w:rsid w:val="00852F84"/>
    <w:rsid w:val="00897C6D"/>
    <w:rsid w:val="00897F0C"/>
    <w:rsid w:val="008C47CB"/>
    <w:rsid w:val="008C4C71"/>
    <w:rsid w:val="00901E78"/>
    <w:rsid w:val="009147AD"/>
    <w:rsid w:val="009346B6"/>
    <w:rsid w:val="0094011F"/>
    <w:rsid w:val="00941E85"/>
    <w:rsid w:val="00977275"/>
    <w:rsid w:val="00992524"/>
    <w:rsid w:val="00992E39"/>
    <w:rsid w:val="009B2828"/>
    <w:rsid w:val="009B7836"/>
    <w:rsid w:val="009C5D09"/>
    <w:rsid w:val="009D2DDA"/>
    <w:rsid w:val="009E1FAF"/>
    <w:rsid w:val="009F14DF"/>
    <w:rsid w:val="009F154D"/>
    <w:rsid w:val="009F67AE"/>
    <w:rsid w:val="00A147F5"/>
    <w:rsid w:val="00A624E9"/>
    <w:rsid w:val="00A62D17"/>
    <w:rsid w:val="00A824CA"/>
    <w:rsid w:val="00A927AC"/>
    <w:rsid w:val="00A93CF9"/>
    <w:rsid w:val="00AE695D"/>
    <w:rsid w:val="00B01A4F"/>
    <w:rsid w:val="00B025A2"/>
    <w:rsid w:val="00B05995"/>
    <w:rsid w:val="00B11A67"/>
    <w:rsid w:val="00B23741"/>
    <w:rsid w:val="00B323CF"/>
    <w:rsid w:val="00B36C68"/>
    <w:rsid w:val="00B4516F"/>
    <w:rsid w:val="00B56433"/>
    <w:rsid w:val="00B643BF"/>
    <w:rsid w:val="00B77AA3"/>
    <w:rsid w:val="00BA08F8"/>
    <w:rsid w:val="00BC5147"/>
    <w:rsid w:val="00BC6BDF"/>
    <w:rsid w:val="00BD77AE"/>
    <w:rsid w:val="00BD7B2E"/>
    <w:rsid w:val="00C03253"/>
    <w:rsid w:val="00C1200E"/>
    <w:rsid w:val="00C27017"/>
    <w:rsid w:val="00C41ACD"/>
    <w:rsid w:val="00C46331"/>
    <w:rsid w:val="00C534BC"/>
    <w:rsid w:val="00C57424"/>
    <w:rsid w:val="00C7324C"/>
    <w:rsid w:val="00C76B54"/>
    <w:rsid w:val="00C87C8A"/>
    <w:rsid w:val="00C9187A"/>
    <w:rsid w:val="00CA0CFC"/>
    <w:rsid w:val="00CD281E"/>
    <w:rsid w:val="00CD40E2"/>
    <w:rsid w:val="00CD5B85"/>
    <w:rsid w:val="00CE108D"/>
    <w:rsid w:val="00CF33CA"/>
    <w:rsid w:val="00D0320B"/>
    <w:rsid w:val="00D06E6C"/>
    <w:rsid w:val="00D24107"/>
    <w:rsid w:val="00D372BE"/>
    <w:rsid w:val="00D41508"/>
    <w:rsid w:val="00D64190"/>
    <w:rsid w:val="00D95CBA"/>
    <w:rsid w:val="00D96247"/>
    <w:rsid w:val="00DC176E"/>
    <w:rsid w:val="00DC2E2F"/>
    <w:rsid w:val="00DC4DF9"/>
    <w:rsid w:val="00DF50DC"/>
    <w:rsid w:val="00DF5B87"/>
    <w:rsid w:val="00E07597"/>
    <w:rsid w:val="00E16F91"/>
    <w:rsid w:val="00E311CE"/>
    <w:rsid w:val="00E42006"/>
    <w:rsid w:val="00E4680D"/>
    <w:rsid w:val="00E46F33"/>
    <w:rsid w:val="00E474C2"/>
    <w:rsid w:val="00E64C4A"/>
    <w:rsid w:val="00E653B5"/>
    <w:rsid w:val="00E7171E"/>
    <w:rsid w:val="00E94B7D"/>
    <w:rsid w:val="00E951FC"/>
    <w:rsid w:val="00EA2279"/>
    <w:rsid w:val="00EB1DEF"/>
    <w:rsid w:val="00EC0A83"/>
    <w:rsid w:val="00EC122A"/>
    <w:rsid w:val="00ED0C73"/>
    <w:rsid w:val="00EE3E5B"/>
    <w:rsid w:val="00EE7F79"/>
    <w:rsid w:val="00F0053F"/>
    <w:rsid w:val="00F20E64"/>
    <w:rsid w:val="00F24661"/>
    <w:rsid w:val="00F252AC"/>
    <w:rsid w:val="00F51FDB"/>
    <w:rsid w:val="00F7730C"/>
    <w:rsid w:val="00FA27EA"/>
    <w:rsid w:val="00FA586B"/>
    <w:rsid w:val="00FE41EB"/>
    <w:rsid w:val="00FF5621"/>
    <w:rsid w:val="00FF5CE6"/>
    <w:rsid w:val="0BD94010"/>
    <w:rsid w:val="1B9E8085"/>
    <w:rsid w:val="1FC4F68E"/>
    <w:rsid w:val="41D5B654"/>
    <w:rsid w:val="4B31A564"/>
    <w:rsid w:val="70248E8A"/>
    <w:rsid w:val="7E21D56E"/>
    <w:rsid w:val="7FB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48E0FBEF-24C0-4A34-AF16-ED9BF203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character" w:customStyle="1" w:styleId="DropSmallIcon">
    <w:name w:val="Drop Small Icon"/>
    <w:basedOn w:val="DefaultParagraphFont"/>
    <w:uiPriority w:val="1"/>
    <w:rsid w:val="00897C6D"/>
    <w:rPr>
      <w:position w:val="-12"/>
    </w:rPr>
  </w:style>
  <w:style w:type="paragraph" w:customStyle="1" w:styleId="FillLightTeal">
    <w:name w:val="Fill Light Teal"/>
    <w:basedOn w:val="TableTextNormal"/>
    <w:rsid w:val="00897C6D"/>
    <w:pPr>
      <w:pBdr>
        <w:top w:val="single" w:sz="8" w:space="1" w:color="C0FAFF"/>
        <w:left w:val="single" w:sz="8" w:space="0" w:color="C0FAFF"/>
        <w:bottom w:val="single" w:sz="8" w:space="4" w:color="C0FAFF"/>
        <w:right w:val="single" w:sz="8" w:space="0" w:color="C0FAFF"/>
      </w:pBdr>
      <w:shd w:val="clear" w:color="auto" w:fill="C0FAFF"/>
      <w:tabs>
        <w:tab w:val="left" w:pos="482"/>
        <w:tab w:val="left" w:pos="964"/>
      </w:tabs>
      <w:spacing w:before="0" w:line="300" w:lineRule="exact"/>
      <w:ind w:left="482" w:right="28" w:hanging="454"/>
    </w:pPr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7A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A70D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hyperlink" Target="https://www.health.gov.au/our-work/qi-program/resourc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collections/national-aged-care-mandatory-quality-indicator-program-manual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collections/national-aged-care-mandatory-quality-indicator-program-manual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15</TotalTime>
  <Pages>4</Pages>
  <Words>919</Words>
  <Characters>5049</Characters>
  <Application>Microsoft Office Word</Application>
  <DocSecurity>0</DocSecurity>
  <Lines>138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Quality of life</vt:lpstr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Quality of life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112</cp:revision>
  <dcterms:created xsi:type="dcterms:W3CDTF">2025-10-14T22:20:00Z</dcterms:created>
  <dcterms:modified xsi:type="dcterms:W3CDTF">2025-10-27T02:03:00Z</dcterms:modified>
</cp:coreProperties>
</file>