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ABACF" w14:textId="673325A3" w:rsidR="009F154D" w:rsidRPr="00A54821" w:rsidRDefault="009F154D" w:rsidP="009F154D">
      <w:pPr>
        <w:pStyle w:val="Heading1"/>
      </w:pPr>
      <w:r w:rsidRPr="00030962">
        <w:t>National Aged Care Quality Indicator Program</w:t>
      </w:r>
      <w:r w:rsidRPr="00A54821">
        <w:t xml:space="preserve"> (QI Program)</w:t>
      </w:r>
    </w:p>
    <w:p w14:paraId="4EAD9514" w14:textId="4957F2B4" w:rsidR="009F154D" w:rsidRDefault="009F154D" w:rsidP="009F154D">
      <w:pPr>
        <w:pStyle w:val="Heading2"/>
      </w:pPr>
      <w:r w:rsidRPr="00030962">
        <w:t xml:space="preserve">Quick Reference Guide: </w:t>
      </w:r>
      <w:r w:rsidR="006B4D79">
        <w:t>Pressure injuries</w:t>
      </w:r>
    </w:p>
    <w:p w14:paraId="3FDC2AC1" w14:textId="41525DBF" w:rsidR="00712775" w:rsidRPr="00D747FC" w:rsidRDefault="00712775" w:rsidP="002376C0">
      <w:bookmarkStart w:id="0" w:name="_Hlk76475040"/>
      <w:r>
        <w:t xml:space="preserve">This guide </w:t>
      </w:r>
      <w:r w:rsidR="2EE9EB41">
        <w:t>helps</w:t>
      </w:r>
      <w:r>
        <w:t xml:space="preserve"> </w:t>
      </w:r>
      <w:r w:rsidR="00854810">
        <w:t xml:space="preserve">registered </w:t>
      </w:r>
      <w:r>
        <w:t xml:space="preserve">providers of </w:t>
      </w:r>
      <w:r w:rsidR="006F75D9">
        <w:t xml:space="preserve">approved </w:t>
      </w:r>
      <w:r>
        <w:t xml:space="preserve">residential care </w:t>
      </w:r>
      <w:r w:rsidR="006F75D9">
        <w:t>homes</w:t>
      </w:r>
      <w:r>
        <w:t xml:space="preserve"> to collect and report data on </w:t>
      </w:r>
      <w:r w:rsidR="006B4D79">
        <w:t>pressure injuries</w:t>
      </w:r>
      <w:r>
        <w:t xml:space="preserve"> for the QI Program.</w:t>
      </w:r>
    </w:p>
    <w:p w14:paraId="7C60FB5C" w14:textId="1B6DC862" w:rsidR="00712775" w:rsidRPr="00D747FC" w:rsidRDefault="007C2FC4" w:rsidP="00712775">
      <w:r>
        <w:t>You must report t</w:t>
      </w:r>
      <w:r w:rsidRPr="00D747FC">
        <w:t xml:space="preserve">he </w:t>
      </w:r>
      <w:r w:rsidR="0021624B">
        <w:t>pressure injuries</w:t>
      </w:r>
      <w:r w:rsidR="00712775" w:rsidRPr="00D747FC">
        <w:t xml:space="preserve"> care quality indicator against:</w:t>
      </w:r>
    </w:p>
    <w:tbl>
      <w:tblPr>
        <w:tblW w:w="101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8775"/>
      </w:tblGrid>
      <w:tr w:rsidR="009F154D" w:rsidRPr="006541E8" w14:paraId="566D7D0A" w14:textId="77777777" w:rsidTr="40EE96EB">
        <w:trPr>
          <w:trHeight w:val="1344"/>
        </w:trPr>
        <w:tc>
          <w:tcPr>
            <w:tcW w:w="1410" w:type="dxa"/>
            <w:tcBorders>
              <w:top w:val="single" w:sz="6" w:space="0" w:color="B2B7B7" w:themeColor="background2" w:themeShade="BF"/>
              <w:left w:val="single" w:sz="6" w:space="0" w:color="B2B7B7" w:themeColor="background2" w:themeShade="BF"/>
              <w:bottom w:val="single" w:sz="6" w:space="0" w:color="B2B7B7" w:themeColor="background2" w:themeShade="BF"/>
              <w:right w:val="single" w:sz="6" w:space="0" w:color="B2B7B7" w:themeColor="background2" w:themeShade="BF"/>
            </w:tcBorders>
            <w:hideMark/>
          </w:tcPr>
          <w:p w14:paraId="3580F27A" w14:textId="44A06C3B" w:rsidR="009F154D" w:rsidRPr="006541E8" w:rsidRDefault="008E5A73" w:rsidP="00B132AE">
            <w:pPr>
              <w:jc w:val="center"/>
            </w:pPr>
            <w:r w:rsidRPr="0055081A">
              <w:rPr>
                <w:noProof/>
              </w:rPr>
              <w:drawing>
                <wp:inline distT="0" distB="0" distL="0" distR="0" wp14:anchorId="5964DCA3" wp14:editId="57876C10">
                  <wp:extent cx="701749" cy="701749"/>
                  <wp:effectExtent l="0" t="0" r="3175" b="3175"/>
                  <wp:docPr id="25973383" name="Picture 25973383" descr="An icon of an arrow placing pressure on curved lines represent the Pressure injuries quality indicator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73383" name="Picture 25973383" descr="An icon of an arrow placing pressure on curved lines represent the Pressure injuries quality indicator.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96" cy="70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5" w:type="dxa"/>
            <w:tcBorders>
              <w:top w:val="single" w:sz="6" w:space="0" w:color="B2B7B7" w:themeColor="background2" w:themeShade="BF"/>
              <w:left w:val="single" w:sz="6" w:space="0" w:color="B2B7B7" w:themeColor="background2" w:themeShade="BF"/>
              <w:bottom w:val="single" w:sz="6" w:space="0" w:color="B2B7B7" w:themeColor="background2" w:themeShade="BF"/>
              <w:right w:val="single" w:sz="6" w:space="0" w:color="B2B7B7" w:themeColor="background2" w:themeShade="BF"/>
            </w:tcBorders>
            <w:shd w:val="clear" w:color="auto" w:fill="F1F2F2" w:themeFill="background2"/>
          </w:tcPr>
          <w:p w14:paraId="2EE30617" w14:textId="5654A47C" w:rsidR="009F154D" w:rsidRPr="00B66041" w:rsidRDefault="00B66041" w:rsidP="00B66041">
            <w:pPr>
              <w:pStyle w:val="ListParagraph"/>
              <w:ind w:left="1080"/>
              <w:rPr>
                <w:b/>
                <w:bCs/>
              </w:rPr>
            </w:pPr>
            <w:r w:rsidRPr="40EE96EB">
              <w:rPr>
                <w:b/>
                <w:bCs/>
              </w:rPr>
              <w:t xml:space="preserve">Percentage of </w:t>
            </w:r>
            <w:r w:rsidR="664AEAFD" w:rsidRPr="40EE96EB">
              <w:rPr>
                <w:b/>
                <w:bCs/>
              </w:rPr>
              <w:t>individuals</w:t>
            </w:r>
            <w:r w:rsidRPr="40EE96EB">
              <w:rPr>
                <w:b/>
                <w:bCs/>
              </w:rPr>
              <w:t xml:space="preserve"> </w:t>
            </w:r>
            <w:r w:rsidR="009F5037" w:rsidRPr="40EE96EB">
              <w:rPr>
                <w:b/>
                <w:bCs/>
              </w:rPr>
              <w:t>with pressure injuries, reported against six pressure injury stages</w:t>
            </w:r>
          </w:p>
        </w:tc>
      </w:tr>
      <w:bookmarkEnd w:id="0"/>
    </w:tbl>
    <w:p w14:paraId="4EC1FC3F" w14:textId="77777777" w:rsidR="009E7927" w:rsidRDefault="009E7927" w:rsidP="009E7927">
      <w:pPr>
        <w:spacing w:before="0"/>
        <w:rPr>
          <w:b/>
          <w:bCs/>
        </w:rPr>
      </w:pPr>
    </w:p>
    <w:p w14:paraId="2984767C" w14:textId="092C2D3D" w:rsidR="008B11D5" w:rsidRPr="008B11D5" w:rsidRDefault="008B11D5" w:rsidP="008B11D5">
      <w:r w:rsidRPr="008B11D5">
        <w:t xml:space="preserve">A </w:t>
      </w:r>
      <w:r w:rsidRPr="008B11D5">
        <w:rPr>
          <w:b/>
          <w:bCs/>
        </w:rPr>
        <w:t>pressure injury</w:t>
      </w:r>
      <w:r w:rsidRPr="008B11D5">
        <w:t xml:space="preserve"> is a localised injury to the skin and/or underlying tissue, usually over a bony prominence, as a result of pressure, shear, or a combination of these factors.</w:t>
      </w:r>
    </w:p>
    <w:p w14:paraId="694ED61C" w14:textId="05AA84EB" w:rsidR="007306FA" w:rsidRPr="00235D8D" w:rsidRDefault="008B11D5" w:rsidP="00FC2581">
      <w:pPr>
        <w:pStyle w:val="Heading3"/>
        <w:spacing w:after="240"/>
      </w:pPr>
      <w:r>
        <w:t>Six pressure injury stages</w:t>
      </w:r>
    </w:p>
    <w:p w14:paraId="53D88BD8" w14:textId="77777777" w:rsidR="00E76AAB" w:rsidRDefault="00E76AAB" w:rsidP="0081094E">
      <w:pPr>
        <w:pStyle w:val="Heading4"/>
        <w:rPr>
          <w:rFonts w:eastAsia="Times New Roman" w:cs="Arial"/>
          <w:b w:val="0"/>
          <w:color w:val="auto"/>
          <w:szCs w:val="24"/>
        </w:rPr>
      </w:pPr>
      <w:r w:rsidRPr="00E76AAB">
        <w:rPr>
          <w:rFonts w:eastAsia="Times New Roman" w:cs="Arial"/>
          <w:b w:val="0"/>
          <w:color w:val="auto"/>
          <w:szCs w:val="24"/>
        </w:rPr>
        <w:t>Pressure injuries are classified in six stages according to the ICD 10 Australian Modified (AM) pressure injury classification system:</w:t>
      </w:r>
    </w:p>
    <w:p w14:paraId="0D6F7A6B" w14:textId="229A1DA6" w:rsidR="007306FA" w:rsidRPr="00CC3CEE" w:rsidRDefault="00AE512F" w:rsidP="00433D0F">
      <w:pPr>
        <w:pStyle w:val="ListParagraph"/>
        <w:ind w:left="1080"/>
      </w:pPr>
      <w:r>
        <w:t>Stage 1 Pressure Injury</w:t>
      </w:r>
    </w:p>
    <w:p w14:paraId="08B81864" w14:textId="71201C92" w:rsidR="007306FA" w:rsidRDefault="00AE512F" w:rsidP="00433D0F">
      <w:pPr>
        <w:pStyle w:val="ListParagraph"/>
        <w:ind w:left="1080"/>
      </w:pPr>
      <w:r>
        <w:t>Sta</w:t>
      </w:r>
      <w:r w:rsidR="00A801EF">
        <w:t>g</w:t>
      </w:r>
      <w:r>
        <w:t>e 2 Pressure Injury</w:t>
      </w:r>
    </w:p>
    <w:p w14:paraId="0A60EADE" w14:textId="46B70A92" w:rsidR="00A801EF" w:rsidRDefault="00A801EF" w:rsidP="00A801EF">
      <w:pPr>
        <w:pStyle w:val="ListParagraph"/>
        <w:ind w:left="1080"/>
      </w:pPr>
      <w:r>
        <w:t>Stage 3 Pressure Injury</w:t>
      </w:r>
    </w:p>
    <w:p w14:paraId="0AB96245" w14:textId="77777777" w:rsidR="00256E3D" w:rsidRDefault="00A801EF" w:rsidP="00256E3D">
      <w:pPr>
        <w:pStyle w:val="ListParagraph"/>
        <w:ind w:left="1080"/>
      </w:pPr>
      <w:r>
        <w:t>Stage 4 Pressure Injury</w:t>
      </w:r>
    </w:p>
    <w:p w14:paraId="6FDD9B73" w14:textId="77777777" w:rsidR="00133B1E" w:rsidRDefault="00256E3D" w:rsidP="00133B1E">
      <w:pPr>
        <w:pStyle w:val="ListParagraph"/>
        <w:ind w:left="1080"/>
      </w:pPr>
      <w:r w:rsidRPr="00256E3D">
        <w:t>Unstageable Pressure Injury</w:t>
      </w:r>
    </w:p>
    <w:p w14:paraId="07424386" w14:textId="7E8DD6AB" w:rsidR="00A801EF" w:rsidRPr="00CC3CEE" w:rsidRDefault="00133B1E" w:rsidP="00133B1E">
      <w:pPr>
        <w:pStyle w:val="ListParagraph"/>
        <w:ind w:left="1080"/>
      </w:pPr>
      <w:r w:rsidRPr="00133B1E">
        <w:t xml:space="preserve">Suspected Deep Tissue </w:t>
      </w:r>
      <w:r w:rsidR="004B2973">
        <w:t xml:space="preserve">Pressure </w:t>
      </w:r>
      <w:r w:rsidRPr="00133B1E">
        <w:t>Injury</w:t>
      </w:r>
    </w:p>
    <w:p w14:paraId="46FF278A" w14:textId="571B1AD5" w:rsidR="009F154D" w:rsidRPr="009B28AF" w:rsidRDefault="009F154D" w:rsidP="009F154D">
      <w:pPr>
        <w:pStyle w:val="Heading3"/>
        <w:spacing w:after="240"/>
      </w:pPr>
      <w:r>
        <w:lastRenderedPageBreak/>
        <w:t xml:space="preserve">Collect </w:t>
      </w:r>
      <w:r w:rsidR="0069470B">
        <w:t>pressure injuries</w:t>
      </w:r>
      <w:r>
        <w:t xml:space="preserve"> data</w:t>
      </w:r>
    </w:p>
    <w:p w14:paraId="0D25FA97" w14:textId="77777777" w:rsidR="00F05E31" w:rsidRPr="00F05E31" w:rsidRDefault="00F05E31" w:rsidP="00F05E31">
      <w:pPr>
        <w:pStyle w:val="FrameIcon1"/>
        <w:framePr w:wrap="around"/>
        <w:rPr>
          <w:rFonts w:ascii="Arial" w:hAnsi="Arial" w:cs="Arial"/>
          <w:sz w:val="24"/>
          <w:szCs w:val="32"/>
        </w:rPr>
      </w:pPr>
      <w:r w:rsidRPr="00F05E31">
        <w:rPr>
          <w:rFonts w:ascii="Arial" w:hAnsi="Arial" w:cs="Arial"/>
          <w:sz w:val="24"/>
          <w:szCs w:val="32"/>
        </w:rPr>
        <w:drawing>
          <wp:inline distT="0" distB="0" distL="0" distR="0" wp14:anchorId="613ABB96" wp14:editId="253B47FB">
            <wp:extent cx="326027" cy="360000"/>
            <wp:effectExtent l="0" t="0" r="0" b="2540"/>
            <wp:docPr id="2146735499" name="Picture 2146735499" descr="Search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Search 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7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B1DDE" w14:textId="5ED7E15E" w:rsidR="00F05E31" w:rsidRPr="00F05E31" w:rsidRDefault="00EE3266" w:rsidP="00974A48">
      <w:pPr>
        <w:pStyle w:val="DoubleIndentText"/>
        <w:spacing w:line="276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  <w:lang w:val="en-US"/>
        </w:rPr>
        <w:t>Identify a date on</w:t>
      </w:r>
      <w:r w:rsidR="002F33F3">
        <w:rPr>
          <w:rFonts w:ascii="Arial" w:hAnsi="Arial" w:cs="Arial"/>
          <w:sz w:val="24"/>
          <w:szCs w:val="32"/>
          <w:lang w:val="en-US"/>
        </w:rPr>
        <w:t>c</w:t>
      </w:r>
      <w:r>
        <w:rPr>
          <w:rFonts w:ascii="Arial" w:hAnsi="Arial" w:cs="Arial"/>
          <w:sz w:val="24"/>
          <w:szCs w:val="32"/>
          <w:lang w:val="en-US"/>
        </w:rPr>
        <w:t xml:space="preserve">e every </w:t>
      </w:r>
      <w:r w:rsidR="00974A48">
        <w:rPr>
          <w:rFonts w:ascii="Arial" w:hAnsi="Arial" w:cs="Arial"/>
          <w:sz w:val="24"/>
          <w:szCs w:val="32"/>
          <w:lang w:val="en-US"/>
        </w:rPr>
        <w:t>reporting period (</w:t>
      </w:r>
      <w:r>
        <w:rPr>
          <w:rFonts w:ascii="Arial" w:hAnsi="Arial" w:cs="Arial"/>
          <w:sz w:val="24"/>
          <w:szCs w:val="32"/>
          <w:lang w:val="en-US"/>
        </w:rPr>
        <w:t>quarter</w:t>
      </w:r>
      <w:r w:rsidR="00974A48">
        <w:rPr>
          <w:rFonts w:ascii="Arial" w:hAnsi="Arial" w:cs="Arial"/>
          <w:sz w:val="24"/>
          <w:szCs w:val="32"/>
          <w:lang w:val="en-US"/>
        </w:rPr>
        <w:t>)</w:t>
      </w:r>
      <w:r>
        <w:rPr>
          <w:rFonts w:ascii="Arial" w:hAnsi="Arial" w:cs="Arial"/>
          <w:sz w:val="24"/>
          <w:szCs w:val="32"/>
          <w:lang w:val="en-US"/>
        </w:rPr>
        <w:t xml:space="preserve"> </w:t>
      </w:r>
      <w:r w:rsidR="001E1070" w:rsidRPr="001E1070">
        <w:rPr>
          <w:rFonts w:ascii="Arial" w:hAnsi="Arial" w:cs="Arial"/>
          <w:sz w:val="24"/>
          <w:szCs w:val="32"/>
          <w:lang w:val="en-US"/>
        </w:rPr>
        <w:t xml:space="preserve">to assess each </w:t>
      </w:r>
      <w:r w:rsidR="00D126CF">
        <w:rPr>
          <w:rFonts w:ascii="Arial" w:hAnsi="Arial" w:cs="Arial"/>
          <w:sz w:val="24"/>
          <w:szCs w:val="32"/>
          <w:lang w:val="en-US"/>
        </w:rPr>
        <w:t>resident</w:t>
      </w:r>
      <w:r w:rsidR="001E1070" w:rsidRPr="001E1070">
        <w:rPr>
          <w:rFonts w:ascii="Arial" w:hAnsi="Arial" w:cs="Arial"/>
          <w:sz w:val="24"/>
          <w:szCs w:val="32"/>
          <w:lang w:val="en-US"/>
        </w:rPr>
        <w:t xml:space="preserve"> residing at the </w:t>
      </w:r>
      <w:r w:rsidR="00D126CF">
        <w:rPr>
          <w:rFonts w:ascii="Arial" w:hAnsi="Arial" w:cs="Arial"/>
          <w:sz w:val="24"/>
          <w:szCs w:val="32"/>
          <w:lang w:val="en-US"/>
        </w:rPr>
        <w:t>aged care home</w:t>
      </w:r>
      <w:r w:rsidR="001E1070" w:rsidRPr="001E1070">
        <w:rPr>
          <w:rFonts w:ascii="Arial" w:hAnsi="Arial" w:cs="Arial"/>
          <w:sz w:val="24"/>
          <w:szCs w:val="32"/>
          <w:lang w:val="en-US"/>
        </w:rPr>
        <w:t xml:space="preserve"> for pressure injuries</w:t>
      </w:r>
      <w:r w:rsidR="0096204A">
        <w:rPr>
          <w:rFonts w:ascii="Arial" w:hAnsi="Arial" w:cs="Arial"/>
          <w:sz w:val="24"/>
          <w:szCs w:val="32"/>
          <w:lang w:val="en-US"/>
        </w:rPr>
        <w:t>. T</w:t>
      </w:r>
      <w:r w:rsidR="001E1070" w:rsidRPr="001E1070">
        <w:rPr>
          <w:rFonts w:ascii="Arial" w:hAnsi="Arial" w:cs="Arial"/>
          <w:sz w:val="24"/>
          <w:szCs w:val="32"/>
          <w:lang w:val="en-US"/>
        </w:rPr>
        <w:t>his assessment should be on or around the same time each quarter.</w:t>
      </w:r>
    </w:p>
    <w:p w14:paraId="16858B2B" w14:textId="1FD6A9EB" w:rsidR="00F05E31" w:rsidRPr="00F05E31" w:rsidRDefault="00EB54E2" w:rsidP="00974A48">
      <w:pPr>
        <w:pStyle w:val="DoubleIndentText"/>
        <w:spacing w:line="276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Inform </w:t>
      </w:r>
      <w:r w:rsidR="00D126CF">
        <w:rPr>
          <w:rFonts w:ascii="Arial" w:hAnsi="Arial" w:cs="Arial"/>
          <w:sz w:val="24"/>
          <w:szCs w:val="32"/>
        </w:rPr>
        <w:t>resident</w:t>
      </w:r>
      <w:r>
        <w:rPr>
          <w:rFonts w:ascii="Arial" w:hAnsi="Arial" w:cs="Arial"/>
          <w:sz w:val="24"/>
          <w:szCs w:val="32"/>
        </w:rPr>
        <w:t xml:space="preserve">s about the proposed observation assessment and ensure consent is sought from </w:t>
      </w:r>
      <w:r w:rsidR="002F33F3" w:rsidRPr="002F33F3">
        <w:rPr>
          <w:rFonts w:ascii="Arial" w:hAnsi="Arial" w:cs="Arial"/>
          <w:sz w:val="24"/>
          <w:szCs w:val="32"/>
        </w:rPr>
        <w:t xml:space="preserve">each </w:t>
      </w:r>
      <w:r w:rsidR="00D126CF">
        <w:rPr>
          <w:rFonts w:ascii="Arial" w:hAnsi="Arial" w:cs="Arial"/>
          <w:sz w:val="24"/>
          <w:szCs w:val="32"/>
        </w:rPr>
        <w:t>resident</w:t>
      </w:r>
      <w:r w:rsidR="002F33F3" w:rsidRPr="002F33F3">
        <w:rPr>
          <w:rFonts w:ascii="Arial" w:hAnsi="Arial" w:cs="Arial"/>
          <w:sz w:val="24"/>
          <w:szCs w:val="32"/>
        </w:rPr>
        <w:t xml:space="preserve"> before the assessment can take place.</w:t>
      </w:r>
    </w:p>
    <w:p w14:paraId="1C38A8F8" w14:textId="77777777" w:rsidR="00F05E31" w:rsidRPr="00F05E31" w:rsidRDefault="00F05E31" w:rsidP="00974A48">
      <w:pPr>
        <w:pStyle w:val="Normal-single"/>
        <w:spacing w:line="276" w:lineRule="auto"/>
        <w:rPr>
          <w:rFonts w:ascii="Arial" w:hAnsi="Arial" w:cs="Arial"/>
          <w:sz w:val="14"/>
          <w:szCs w:val="22"/>
        </w:rPr>
      </w:pPr>
    </w:p>
    <w:p w14:paraId="44B6FC59" w14:textId="14A428C7" w:rsidR="00F05E31" w:rsidRPr="00F05E31" w:rsidRDefault="008D0632" w:rsidP="00974A48">
      <w:pPr>
        <w:pStyle w:val="FrameIcon1"/>
        <w:framePr w:wrap="around"/>
        <w:spacing w:line="276" w:lineRule="auto"/>
        <w:rPr>
          <w:rFonts w:ascii="Arial" w:hAnsi="Arial" w:cs="Arial"/>
          <w:sz w:val="24"/>
          <w:szCs w:val="32"/>
        </w:rPr>
      </w:pPr>
      <w:r w:rsidRPr="00EF5CA3">
        <w:drawing>
          <wp:inline distT="0" distB="0" distL="0" distR="0" wp14:anchorId="77AF0FD3" wp14:editId="11FF09F4">
            <wp:extent cx="330546" cy="363600"/>
            <wp:effectExtent l="0" t="0" r="0" b="0"/>
            <wp:docPr id="22" name="Picture 22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6" cy="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BBC65" w14:textId="75CFB0D0" w:rsidR="00F05E31" w:rsidRDefault="008D0632" w:rsidP="00974A48">
      <w:pPr>
        <w:pStyle w:val="DoubleIndentText"/>
        <w:spacing w:line="276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Conduct </w:t>
      </w:r>
      <w:r w:rsidR="00B969F0" w:rsidRPr="00B969F0">
        <w:rPr>
          <w:rFonts w:ascii="Arial" w:hAnsi="Arial" w:cs="Arial"/>
          <w:sz w:val="24"/>
          <w:szCs w:val="32"/>
        </w:rPr>
        <w:t xml:space="preserve">a full-body observation assessment of each </w:t>
      </w:r>
      <w:r w:rsidR="00D126CF">
        <w:rPr>
          <w:rFonts w:ascii="Arial" w:hAnsi="Arial" w:cs="Arial"/>
          <w:sz w:val="24"/>
          <w:szCs w:val="32"/>
        </w:rPr>
        <w:t>resident</w:t>
      </w:r>
      <w:r w:rsidR="00B969F0" w:rsidRPr="00B969F0">
        <w:rPr>
          <w:rFonts w:ascii="Arial" w:hAnsi="Arial" w:cs="Arial"/>
          <w:sz w:val="24"/>
          <w:szCs w:val="32"/>
        </w:rPr>
        <w:t xml:space="preserve"> residing at the </w:t>
      </w:r>
      <w:r w:rsidR="00D126CF">
        <w:rPr>
          <w:rFonts w:ascii="Arial" w:hAnsi="Arial" w:cs="Arial"/>
          <w:sz w:val="24"/>
          <w:szCs w:val="32"/>
        </w:rPr>
        <w:t>aged care home</w:t>
      </w:r>
      <w:r w:rsidR="00B969F0" w:rsidRPr="00B969F0">
        <w:rPr>
          <w:rFonts w:ascii="Arial" w:hAnsi="Arial" w:cs="Arial"/>
          <w:sz w:val="24"/>
          <w:szCs w:val="32"/>
        </w:rPr>
        <w:t xml:space="preserve"> during the quarter to assess for the presence of pressure injuries. Where possible, do this as part of the </w:t>
      </w:r>
      <w:r w:rsidR="00D126CF">
        <w:rPr>
          <w:rFonts w:ascii="Arial" w:hAnsi="Arial" w:cs="Arial"/>
          <w:sz w:val="24"/>
          <w:szCs w:val="32"/>
        </w:rPr>
        <w:t>resident</w:t>
      </w:r>
      <w:r w:rsidR="00B969F0" w:rsidRPr="00B969F0">
        <w:rPr>
          <w:rFonts w:ascii="Arial" w:hAnsi="Arial" w:cs="Arial"/>
          <w:sz w:val="24"/>
          <w:szCs w:val="32"/>
        </w:rPr>
        <w:t>’s usual personal care.</w:t>
      </w:r>
    </w:p>
    <w:p w14:paraId="5FF128BA" w14:textId="77777777" w:rsidR="00F05E31" w:rsidRPr="00F05E31" w:rsidRDefault="00F05E31" w:rsidP="00974A48">
      <w:pPr>
        <w:pStyle w:val="Normal-single"/>
        <w:spacing w:line="276" w:lineRule="auto"/>
        <w:rPr>
          <w:rFonts w:ascii="Arial" w:hAnsi="Arial" w:cs="Arial"/>
          <w:sz w:val="14"/>
          <w:szCs w:val="22"/>
        </w:rPr>
      </w:pPr>
    </w:p>
    <w:p w14:paraId="41B44275" w14:textId="45BE5E1E" w:rsidR="00F05E31" w:rsidRPr="00F05E31" w:rsidRDefault="00663BA0" w:rsidP="00974A48">
      <w:pPr>
        <w:pStyle w:val="FrameIcon1"/>
        <w:framePr w:wrap="around"/>
        <w:spacing w:line="276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drawing>
          <wp:inline distT="0" distB="0" distL="0" distR="0" wp14:anchorId="4D70A7E7" wp14:editId="2E09DC40">
            <wp:extent cx="328930" cy="359410"/>
            <wp:effectExtent l="0" t="0" r="0" b="2540"/>
            <wp:docPr id="309312301" name="Picture 1" descr="Recordkeep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12301" name="Picture 1" descr="Recordkeeping 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66902" w14:textId="3BBF1CAA" w:rsidR="00F05E31" w:rsidRDefault="00663BA0" w:rsidP="00974A48">
      <w:pPr>
        <w:pStyle w:val="DoubleIndentText"/>
        <w:spacing w:line="276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Record the number of</w:t>
      </w:r>
      <w:r w:rsidR="00F05E31" w:rsidRPr="00F05E31">
        <w:rPr>
          <w:rFonts w:ascii="Arial" w:hAnsi="Arial" w:cs="Arial"/>
          <w:sz w:val="24"/>
          <w:szCs w:val="32"/>
        </w:rPr>
        <w:t xml:space="preserve"> </w:t>
      </w:r>
      <w:r w:rsidR="00D126CF">
        <w:rPr>
          <w:rFonts w:ascii="Arial" w:hAnsi="Arial" w:cs="Arial"/>
          <w:sz w:val="24"/>
          <w:szCs w:val="32"/>
        </w:rPr>
        <w:t>resident</w:t>
      </w:r>
      <w:r>
        <w:rPr>
          <w:rFonts w:ascii="Arial" w:hAnsi="Arial" w:cs="Arial"/>
          <w:sz w:val="24"/>
          <w:szCs w:val="32"/>
        </w:rPr>
        <w:t>s</w:t>
      </w:r>
      <w:r w:rsidR="00564B09">
        <w:rPr>
          <w:rFonts w:ascii="Arial" w:hAnsi="Arial" w:cs="Arial"/>
          <w:sz w:val="24"/>
          <w:szCs w:val="32"/>
        </w:rPr>
        <w:t xml:space="preserve">: </w:t>
      </w:r>
      <w:r w:rsidR="00F05E31" w:rsidRPr="00F05E31">
        <w:rPr>
          <w:rFonts w:ascii="Arial" w:hAnsi="Arial" w:cs="Arial"/>
          <w:sz w:val="24"/>
          <w:szCs w:val="32"/>
        </w:rPr>
        <w:t xml:space="preserve"> </w:t>
      </w:r>
    </w:p>
    <w:p w14:paraId="6C8E3CCF" w14:textId="2DBB7E66" w:rsidR="00564B09" w:rsidRPr="00F05E31" w:rsidRDefault="00564B09" w:rsidP="00370B37">
      <w:pPr>
        <w:pStyle w:val="ListParagraph"/>
        <w:ind w:left="1080"/>
      </w:pPr>
      <w:r w:rsidRPr="00F05E31">
        <w:t xml:space="preserve">excluded because they were absent from the </w:t>
      </w:r>
      <w:r w:rsidR="00D126CF">
        <w:t>aged care home</w:t>
      </w:r>
      <w:r w:rsidRPr="00F05E31">
        <w:t xml:space="preserve"> for the entire quarter</w:t>
      </w:r>
    </w:p>
    <w:p w14:paraId="27BFCD6F" w14:textId="1F39DC94" w:rsidR="00564B09" w:rsidRPr="00F05E31" w:rsidRDefault="00564B09" w:rsidP="00370B37">
      <w:pPr>
        <w:pStyle w:val="ListParagraph"/>
        <w:ind w:left="1080"/>
      </w:pPr>
      <w:r w:rsidRPr="00F05E31">
        <w:t xml:space="preserve">excluded because </w:t>
      </w:r>
      <w:r w:rsidR="008145C8">
        <w:t>they withheld consent to undergo an observation assessment for pressure injuries for the entire quarter</w:t>
      </w:r>
    </w:p>
    <w:p w14:paraId="0438D519" w14:textId="30B275FB" w:rsidR="00564B09" w:rsidRDefault="008145C8" w:rsidP="00370B37">
      <w:pPr>
        <w:pStyle w:val="ListParagraph"/>
        <w:ind w:left="1080"/>
      </w:pPr>
      <w:r>
        <w:t>with one or more pressure injuries</w:t>
      </w:r>
      <w:r w:rsidR="00361C14">
        <w:t xml:space="preserve">, </w:t>
      </w:r>
      <w:r w:rsidR="00BF3984" w:rsidRPr="00BF3984">
        <w:t>as well as against each of the six pressure injury stages</w:t>
      </w:r>
    </w:p>
    <w:p w14:paraId="62D737C8" w14:textId="0CECE454" w:rsidR="00F05E31" w:rsidRPr="002E1423" w:rsidRDefault="00BF3984" w:rsidP="00370B37">
      <w:pPr>
        <w:pStyle w:val="ListParagraph"/>
        <w:ind w:left="1080"/>
      </w:pPr>
      <w:r>
        <w:t xml:space="preserve">with one or more </w:t>
      </w:r>
      <w:r w:rsidR="00D44619" w:rsidRPr="00D44619">
        <w:t xml:space="preserve">pressure injuries that were acquired outside of the </w:t>
      </w:r>
      <w:r w:rsidR="00D126CF">
        <w:t>aged care home</w:t>
      </w:r>
      <w:r w:rsidR="00D44619" w:rsidRPr="00D44619">
        <w:t xml:space="preserve"> during the quarter, as well as against each of the six pressure injury stages</w:t>
      </w:r>
    </w:p>
    <w:p w14:paraId="7583ED7D" w14:textId="13370D44" w:rsidR="00F05E31" w:rsidRPr="00F05E31" w:rsidRDefault="00766952" w:rsidP="00370B37">
      <w:pPr>
        <w:pStyle w:val="NormalCentredItalics"/>
        <w:spacing w:line="276" w:lineRule="auto"/>
        <w:jc w:val="left"/>
        <w:rPr>
          <w:rFonts w:ascii="Arial" w:hAnsi="Arial" w:cs="Arial"/>
          <w:i w:val="0"/>
          <w:iCs w:val="0"/>
          <w:sz w:val="24"/>
          <w:szCs w:val="22"/>
          <w:lang w:val="en-AU"/>
        </w:rPr>
      </w:pPr>
      <w:r>
        <w:rPr>
          <w:rFonts w:ascii="Arial" w:hAnsi="Arial" w:cs="Arial"/>
          <w:i w:val="0"/>
          <w:iCs w:val="0"/>
          <w:sz w:val="24"/>
          <w:szCs w:val="22"/>
          <w:lang w:val="en-AU"/>
        </w:rPr>
        <w:t xml:space="preserve">Registered </w:t>
      </w:r>
      <w:r w:rsidR="00F05E31" w:rsidRPr="00F05E31">
        <w:rPr>
          <w:rFonts w:ascii="Arial" w:hAnsi="Arial" w:cs="Arial"/>
          <w:i w:val="0"/>
          <w:iCs w:val="0"/>
          <w:sz w:val="24"/>
          <w:szCs w:val="22"/>
          <w:lang w:val="en-AU"/>
        </w:rPr>
        <w:t xml:space="preserve">providers of </w:t>
      </w:r>
      <w:r>
        <w:rPr>
          <w:rFonts w:ascii="Arial" w:hAnsi="Arial" w:cs="Arial"/>
          <w:i w:val="0"/>
          <w:iCs w:val="0"/>
          <w:sz w:val="24"/>
          <w:szCs w:val="22"/>
          <w:lang w:val="en-AU"/>
        </w:rPr>
        <w:t xml:space="preserve">approved </w:t>
      </w:r>
      <w:r w:rsidR="00F05E31" w:rsidRPr="00F05E31">
        <w:rPr>
          <w:rFonts w:ascii="Arial" w:hAnsi="Arial" w:cs="Arial"/>
          <w:i w:val="0"/>
          <w:iCs w:val="0"/>
          <w:sz w:val="24"/>
          <w:szCs w:val="22"/>
          <w:lang w:val="en-AU"/>
        </w:rPr>
        <w:t>residential</w:t>
      </w:r>
      <w:r w:rsidR="00370B37">
        <w:rPr>
          <w:rFonts w:ascii="Arial" w:hAnsi="Arial" w:cs="Arial"/>
          <w:i w:val="0"/>
          <w:iCs w:val="0"/>
          <w:sz w:val="24"/>
          <w:szCs w:val="22"/>
          <w:lang w:val="en-AU"/>
        </w:rPr>
        <w:t xml:space="preserve"> </w:t>
      </w:r>
      <w:r w:rsidR="00F05E31" w:rsidRPr="00F05E31">
        <w:rPr>
          <w:rFonts w:ascii="Arial" w:hAnsi="Arial" w:cs="Arial"/>
          <w:i w:val="0"/>
          <w:iCs w:val="0"/>
          <w:sz w:val="24"/>
          <w:szCs w:val="22"/>
          <w:lang w:val="en-AU"/>
        </w:rPr>
        <w:t xml:space="preserve">care </w:t>
      </w:r>
      <w:r>
        <w:rPr>
          <w:rFonts w:ascii="Arial" w:hAnsi="Arial" w:cs="Arial"/>
          <w:i w:val="0"/>
          <w:iCs w:val="0"/>
          <w:sz w:val="24"/>
          <w:szCs w:val="22"/>
          <w:lang w:val="en-AU"/>
        </w:rPr>
        <w:t xml:space="preserve">homes </w:t>
      </w:r>
      <w:r w:rsidR="00F05E31" w:rsidRPr="00F05E31">
        <w:rPr>
          <w:rFonts w:ascii="Arial" w:hAnsi="Arial" w:cs="Arial"/>
          <w:i w:val="0"/>
          <w:iCs w:val="0"/>
          <w:sz w:val="24"/>
          <w:szCs w:val="22"/>
          <w:lang w:val="en-AU"/>
        </w:rPr>
        <w:t xml:space="preserve">must collect and report on </w:t>
      </w:r>
      <w:r w:rsidR="00D44619">
        <w:rPr>
          <w:rFonts w:ascii="Arial" w:hAnsi="Arial" w:cs="Arial"/>
          <w:i w:val="0"/>
          <w:iCs w:val="0"/>
          <w:sz w:val="24"/>
          <w:szCs w:val="22"/>
          <w:lang w:val="en-AU"/>
        </w:rPr>
        <w:t>pressure injuries</w:t>
      </w:r>
      <w:r w:rsidR="00F05E31" w:rsidRPr="00F05E31">
        <w:rPr>
          <w:rFonts w:ascii="Arial" w:hAnsi="Arial" w:cs="Arial"/>
          <w:i w:val="0"/>
          <w:iCs w:val="0"/>
          <w:sz w:val="24"/>
          <w:szCs w:val="22"/>
          <w:lang w:val="en-AU"/>
        </w:rPr>
        <w:t xml:space="preserve"> data quarterly</w:t>
      </w:r>
      <w:r w:rsidR="00370B37">
        <w:rPr>
          <w:rFonts w:ascii="Arial" w:hAnsi="Arial" w:cs="Arial"/>
          <w:i w:val="0"/>
          <w:iCs w:val="0"/>
          <w:sz w:val="24"/>
          <w:szCs w:val="22"/>
          <w:lang w:val="en-AU"/>
        </w:rPr>
        <w:t>.</w:t>
      </w:r>
      <w:r w:rsidR="00F05E31" w:rsidRPr="00F05E31">
        <w:rPr>
          <w:rFonts w:ascii="Arial" w:hAnsi="Arial" w:cs="Arial"/>
          <w:i w:val="0"/>
          <w:iCs w:val="0"/>
          <w:sz w:val="24"/>
          <w:szCs w:val="22"/>
          <w:lang w:val="en-AU"/>
        </w:rPr>
        <w:t xml:space="preserve"> </w:t>
      </w:r>
      <w:r w:rsidR="00370B37">
        <w:rPr>
          <w:rFonts w:ascii="Arial" w:hAnsi="Arial" w:cs="Arial"/>
          <w:i w:val="0"/>
          <w:iCs w:val="0"/>
          <w:sz w:val="24"/>
          <w:szCs w:val="22"/>
          <w:lang w:val="en-AU"/>
        </w:rPr>
        <w:t>See</w:t>
      </w:r>
      <w:r w:rsidR="00F05E31" w:rsidRPr="00F05E31">
        <w:rPr>
          <w:rFonts w:ascii="Arial" w:hAnsi="Arial" w:cs="Arial"/>
          <w:i w:val="0"/>
          <w:iCs w:val="0"/>
          <w:sz w:val="24"/>
          <w:szCs w:val="22"/>
          <w:lang w:val="en-AU"/>
        </w:rPr>
        <w:t xml:space="preserve"> the </w:t>
      </w:r>
      <w:hyperlink r:id="rId15" w:history="1">
        <w:r w:rsidR="00F05E31" w:rsidRPr="00974A48">
          <w:rPr>
            <w:rStyle w:val="Hyperlink"/>
            <w:rFonts w:ascii="Arial" w:hAnsi="Arial" w:cs="Arial"/>
            <w:i w:val="0"/>
            <w:iCs w:val="0"/>
            <w:color w:val="0070C0"/>
            <w:sz w:val="24"/>
            <w:szCs w:val="22"/>
            <w:lang w:val="en-AU"/>
          </w:rPr>
          <w:t>QI Program Manual– Part A</w:t>
        </w:r>
      </w:hyperlink>
      <w:r w:rsidR="00F05E31" w:rsidRPr="00F05E31">
        <w:rPr>
          <w:rFonts w:ascii="Arial" w:hAnsi="Arial" w:cs="Arial"/>
          <w:i w:val="0"/>
          <w:iCs w:val="0"/>
          <w:sz w:val="24"/>
          <w:szCs w:val="22"/>
          <w:lang w:val="en-AU"/>
        </w:rPr>
        <w:t>.</w:t>
      </w:r>
    </w:p>
    <w:p w14:paraId="3F31D337" w14:textId="755C3C0F" w:rsidR="009F154D" w:rsidRDefault="009F154D" w:rsidP="00FC2581">
      <w:pPr>
        <w:pStyle w:val="Heading3"/>
        <w:spacing w:after="240"/>
      </w:pPr>
      <w:r>
        <w:t xml:space="preserve">Report </w:t>
      </w:r>
      <w:r w:rsidR="002E1423">
        <w:t>pressure injuries</w:t>
      </w:r>
      <w:r>
        <w:t xml:space="preserve"> data</w:t>
      </w:r>
    </w:p>
    <w:p w14:paraId="6CBB10A4" w14:textId="77777777" w:rsidR="00A8165A" w:rsidRPr="00483C24" w:rsidRDefault="00A8165A" w:rsidP="00A8165A">
      <w:pPr>
        <w:pStyle w:val="FrameIcon1"/>
        <w:framePr w:wrap="around"/>
        <w:rPr>
          <w:rFonts w:ascii="Arial" w:hAnsi="Arial" w:cs="Arial"/>
          <w:sz w:val="24"/>
          <w:szCs w:val="32"/>
        </w:rPr>
      </w:pPr>
      <w:r w:rsidRPr="00483C24">
        <w:rPr>
          <w:rStyle w:val="DropMediumIcon"/>
          <w:rFonts w:ascii="Arial" w:hAnsi="Arial" w:cs="Arial"/>
          <w:sz w:val="24"/>
          <w:szCs w:val="32"/>
        </w:rPr>
        <w:drawing>
          <wp:inline distT="0" distB="0" distL="0" distR="0" wp14:anchorId="17400F88" wp14:editId="0FA0A4BC">
            <wp:extent cx="326553" cy="360000"/>
            <wp:effectExtent l="0" t="0" r="0" b="2540"/>
            <wp:docPr id="25" name="Picture 25" descr="Reporting number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Reporting numbers ic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A5ACA" w14:textId="42049ED4" w:rsidR="00A8165A" w:rsidRPr="00483C24" w:rsidRDefault="00A8165A" w:rsidP="00A8165A">
      <w:pPr>
        <w:pStyle w:val="DoubleIndentText"/>
        <w:rPr>
          <w:rFonts w:ascii="Arial" w:hAnsi="Arial" w:cs="Arial"/>
          <w:sz w:val="24"/>
          <w:szCs w:val="32"/>
        </w:rPr>
      </w:pPr>
      <w:r w:rsidRPr="00483C24">
        <w:rPr>
          <w:rFonts w:ascii="Arial" w:hAnsi="Arial" w:cs="Arial"/>
          <w:b/>
          <w:sz w:val="24"/>
          <w:szCs w:val="32"/>
        </w:rPr>
        <w:t>Report</w:t>
      </w:r>
      <w:r w:rsidRPr="00483C24">
        <w:rPr>
          <w:rFonts w:ascii="Arial" w:hAnsi="Arial" w:cs="Arial"/>
          <w:sz w:val="24"/>
          <w:szCs w:val="32"/>
        </w:rPr>
        <w:t xml:space="preserve"> the number of </w:t>
      </w:r>
      <w:r w:rsidR="00D126CF">
        <w:rPr>
          <w:rFonts w:ascii="Arial" w:hAnsi="Arial" w:cs="Arial"/>
          <w:sz w:val="24"/>
          <w:szCs w:val="32"/>
        </w:rPr>
        <w:t>resident</w:t>
      </w:r>
      <w:r w:rsidRPr="00483C24">
        <w:rPr>
          <w:rFonts w:ascii="Arial" w:hAnsi="Arial" w:cs="Arial"/>
          <w:sz w:val="24"/>
          <w:szCs w:val="32"/>
        </w:rPr>
        <w:t>s:</w:t>
      </w:r>
    </w:p>
    <w:p w14:paraId="73F9E7D9" w14:textId="5597A06B" w:rsidR="00A8165A" w:rsidRPr="00483C24" w:rsidRDefault="002E1423" w:rsidP="00483C24">
      <w:pPr>
        <w:pStyle w:val="ListParagraph"/>
        <w:ind w:left="1276" w:hanging="371"/>
      </w:pPr>
      <w:r>
        <w:t>with one or more pressure injuries</w:t>
      </w:r>
    </w:p>
    <w:p w14:paraId="4A4E7575" w14:textId="3AFD96FA" w:rsidR="00A8165A" w:rsidRPr="00E463B6" w:rsidRDefault="002E1423" w:rsidP="00A8165A">
      <w:pPr>
        <w:pStyle w:val="ListParagraph"/>
        <w:ind w:left="1276" w:hanging="371"/>
      </w:pPr>
      <w:r>
        <w:t>with one or more pressure injuries</w:t>
      </w:r>
      <w:r w:rsidR="00E463B6">
        <w:t>, reported against each of the six pressure injury stages</w:t>
      </w:r>
    </w:p>
    <w:p w14:paraId="3EFCECDC" w14:textId="77777777" w:rsidR="00A8165A" w:rsidRPr="00483C24" w:rsidRDefault="00A8165A" w:rsidP="00A8165A">
      <w:pPr>
        <w:pStyle w:val="FrameIcon1"/>
        <w:framePr w:wrap="around"/>
        <w:rPr>
          <w:rFonts w:ascii="Arial" w:hAnsi="Arial" w:cs="Arial"/>
          <w:sz w:val="24"/>
          <w:szCs w:val="32"/>
        </w:rPr>
      </w:pPr>
      <w:r w:rsidRPr="00483C24">
        <w:rPr>
          <w:rStyle w:val="DropMediumIcon"/>
          <w:rFonts w:ascii="Arial" w:hAnsi="Arial" w:cs="Arial"/>
          <w:sz w:val="24"/>
          <w:szCs w:val="32"/>
        </w:rPr>
        <w:drawing>
          <wp:inline distT="0" distB="0" distL="0" distR="0" wp14:anchorId="20DC68FC" wp14:editId="42B4573A">
            <wp:extent cx="326552" cy="360000"/>
            <wp:effectExtent l="0" t="0" r="0" b="2540"/>
            <wp:docPr id="26" name="Picture 26" descr="Che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eck ic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78838" w14:textId="464DFC8A" w:rsidR="00A8165A" w:rsidRPr="00483C24" w:rsidRDefault="00A8165A" w:rsidP="00A8165A">
      <w:pPr>
        <w:pStyle w:val="DoubleIndentText"/>
        <w:rPr>
          <w:rFonts w:ascii="Arial" w:hAnsi="Arial" w:cs="Arial"/>
          <w:sz w:val="24"/>
          <w:szCs w:val="32"/>
        </w:rPr>
      </w:pPr>
      <w:r w:rsidRPr="00483C24">
        <w:rPr>
          <w:rFonts w:ascii="Arial" w:hAnsi="Arial" w:cs="Arial"/>
          <w:b/>
          <w:sz w:val="24"/>
          <w:szCs w:val="32"/>
        </w:rPr>
        <w:t>Additionally, report</w:t>
      </w:r>
      <w:r w:rsidRPr="00483C24">
        <w:rPr>
          <w:rFonts w:ascii="Arial" w:hAnsi="Arial" w:cs="Arial"/>
          <w:sz w:val="24"/>
          <w:szCs w:val="32"/>
        </w:rPr>
        <w:t xml:space="preserve"> the number of </w:t>
      </w:r>
      <w:r w:rsidR="00D126CF">
        <w:rPr>
          <w:rFonts w:ascii="Arial" w:hAnsi="Arial" w:cs="Arial"/>
          <w:sz w:val="24"/>
          <w:szCs w:val="32"/>
        </w:rPr>
        <w:t>resident</w:t>
      </w:r>
      <w:r w:rsidRPr="00483C24">
        <w:rPr>
          <w:rFonts w:ascii="Arial" w:hAnsi="Arial" w:cs="Arial"/>
          <w:sz w:val="24"/>
          <w:szCs w:val="32"/>
        </w:rPr>
        <w:t>s:</w:t>
      </w:r>
    </w:p>
    <w:p w14:paraId="09D18D16" w14:textId="2B55C176" w:rsidR="00A8165A" w:rsidRPr="00CF3302" w:rsidRDefault="00A8165A" w:rsidP="00CF3302">
      <w:pPr>
        <w:pStyle w:val="ListParagraph"/>
        <w:ind w:left="1276" w:hanging="371"/>
      </w:pPr>
      <w:r w:rsidRPr="00CF3302">
        <w:t xml:space="preserve">assessed for </w:t>
      </w:r>
      <w:r w:rsidR="00E463B6">
        <w:t>pressure injuries</w:t>
      </w:r>
    </w:p>
    <w:p w14:paraId="6D0D2967" w14:textId="1AD35689" w:rsidR="00A8165A" w:rsidRPr="00CF3302" w:rsidRDefault="00A8165A" w:rsidP="00CF3302">
      <w:pPr>
        <w:pStyle w:val="ListParagraph"/>
        <w:ind w:left="1276" w:hanging="371"/>
      </w:pPr>
      <w:r w:rsidRPr="00CF3302">
        <w:t xml:space="preserve">excluded because they </w:t>
      </w:r>
      <w:r w:rsidR="00E463B6">
        <w:t>withheld consent to undergo an observation assessment for pressure injuries</w:t>
      </w:r>
    </w:p>
    <w:p w14:paraId="2CFA3E98" w14:textId="38DE0596" w:rsidR="00A8165A" w:rsidRDefault="00A8165A" w:rsidP="00CF3302">
      <w:pPr>
        <w:pStyle w:val="ListParagraph"/>
        <w:ind w:left="1276" w:hanging="371"/>
      </w:pPr>
      <w:r w:rsidRPr="00CF3302">
        <w:t xml:space="preserve">excluded </w:t>
      </w:r>
      <w:r w:rsidR="009C6622" w:rsidRPr="009C6622">
        <w:t xml:space="preserve">because they were absent from the </w:t>
      </w:r>
      <w:r w:rsidR="00D126CF">
        <w:t>aged care home</w:t>
      </w:r>
      <w:r w:rsidR="009C6622" w:rsidRPr="009C6622">
        <w:t xml:space="preserve"> for the entire quarter</w:t>
      </w:r>
    </w:p>
    <w:p w14:paraId="27B51ADC" w14:textId="388921F6" w:rsidR="009C6622" w:rsidRDefault="009C6622" w:rsidP="00CF3302">
      <w:pPr>
        <w:pStyle w:val="ListParagraph"/>
        <w:ind w:left="1276" w:hanging="371"/>
      </w:pPr>
      <w:r>
        <w:t xml:space="preserve">with one or more pressure injuries </w:t>
      </w:r>
      <w:r w:rsidR="00AB51BD">
        <w:t xml:space="preserve">acquired outside of the </w:t>
      </w:r>
      <w:r w:rsidR="00D126CF">
        <w:t>aged care home</w:t>
      </w:r>
      <w:r w:rsidR="00AB51BD">
        <w:t xml:space="preserve"> during the quarter</w:t>
      </w:r>
    </w:p>
    <w:p w14:paraId="20EFE2EC" w14:textId="7FE8A55E" w:rsidR="00AB51BD" w:rsidRPr="00CF3302" w:rsidRDefault="00AB51BD" w:rsidP="00CF3302">
      <w:pPr>
        <w:pStyle w:val="ListParagraph"/>
        <w:ind w:left="1276" w:hanging="371"/>
      </w:pPr>
      <w:r>
        <w:t xml:space="preserve">with one or more </w:t>
      </w:r>
      <w:r w:rsidR="00FE0FCD" w:rsidRPr="00FE0FCD">
        <w:t xml:space="preserve">pressure injuries acquired outside of the </w:t>
      </w:r>
      <w:r w:rsidR="00D126CF">
        <w:t>aged care home</w:t>
      </w:r>
      <w:r w:rsidR="00FE0FCD" w:rsidRPr="00FE0FCD">
        <w:t xml:space="preserve"> during the quarter, reported against each of the six pressure injury stages</w:t>
      </w:r>
    </w:p>
    <w:p w14:paraId="742DE341" w14:textId="77777777" w:rsidR="009F154D" w:rsidRPr="00731E6D" w:rsidRDefault="009F154D" w:rsidP="009F154D">
      <w:pPr>
        <w:pStyle w:val="Heading3"/>
      </w:pPr>
      <w:r>
        <w:lastRenderedPageBreak/>
        <w:t>Example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19"/>
        <w:gridCol w:w="2938"/>
        <w:gridCol w:w="3947"/>
      </w:tblGrid>
      <w:tr w:rsidR="009F154D" w:rsidRPr="00731E6D" w14:paraId="5E257440" w14:textId="77777777" w:rsidTr="00B132AE">
        <w:trPr>
          <w:trHeight w:val="1487"/>
        </w:trPr>
        <w:tc>
          <w:tcPr>
            <w:tcW w:w="3319" w:type="dxa"/>
          </w:tcPr>
          <w:p w14:paraId="1F742D7A" w14:textId="1B1D0089" w:rsidR="009F154D" w:rsidRPr="00731E6D" w:rsidRDefault="00D126CF" w:rsidP="00B132AE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A</w:t>
            </w:r>
          </w:p>
          <w:p w14:paraId="2B0C1568" w14:textId="42AA4523" w:rsidR="00F911A1" w:rsidRPr="002F5D71" w:rsidRDefault="00FE0FCD" w:rsidP="00F911A1">
            <w:pPr>
              <w:pStyle w:val="ListParagraph"/>
              <w:rPr>
                <w:b/>
                <w:bCs/>
              </w:rPr>
            </w:pPr>
            <w:r>
              <w:t xml:space="preserve">two </w:t>
            </w:r>
            <w:r w:rsidR="00766952">
              <w:t>s</w:t>
            </w:r>
            <w:r>
              <w:t>tage 2</w:t>
            </w:r>
          </w:p>
          <w:p w14:paraId="3C0841B4" w14:textId="7160A0B9" w:rsidR="009F154D" w:rsidRPr="00921B76" w:rsidRDefault="00FE0FCD" w:rsidP="00F911A1">
            <w:pPr>
              <w:pStyle w:val="ListParagraph"/>
              <w:rPr>
                <w:bCs/>
              </w:rPr>
            </w:pPr>
            <w:r>
              <w:t>one suspected deep tissue</w:t>
            </w:r>
          </w:p>
        </w:tc>
        <w:tc>
          <w:tcPr>
            <w:tcW w:w="2938" w:type="dxa"/>
          </w:tcPr>
          <w:p w14:paraId="23CD625F" w14:textId="192B207E" w:rsidR="009F154D" w:rsidRPr="00731E6D" w:rsidRDefault="00D126CF" w:rsidP="00B132AE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B</w:t>
            </w:r>
          </w:p>
          <w:p w14:paraId="501FB46D" w14:textId="343C08B5" w:rsidR="009F154D" w:rsidRPr="00921B76" w:rsidRDefault="00FE0FCD" w:rsidP="008B5B7F">
            <w:pPr>
              <w:pStyle w:val="ListParagraph"/>
              <w:rPr>
                <w:bCs/>
              </w:rPr>
            </w:pPr>
            <w:r>
              <w:t>no pressure injuries</w:t>
            </w:r>
          </w:p>
        </w:tc>
        <w:tc>
          <w:tcPr>
            <w:tcW w:w="3947" w:type="dxa"/>
          </w:tcPr>
          <w:p w14:paraId="6B598F3D" w14:textId="268A2DE8" w:rsidR="009F154D" w:rsidRPr="00731E6D" w:rsidRDefault="00D126CF" w:rsidP="00B132AE">
            <w:pPr>
              <w:rPr>
                <w:bCs/>
              </w:rPr>
            </w:pPr>
            <w:r>
              <w:rPr>
                <w:b/>
                <w:bCs/>
              </w:rPr>
              <w:t>Resident</w:t>
            </w:r>
            <w:r w:rsidR="009F154D" w:rsidRPr="00731E6D">
              <w:rPr>
                <w:b/>
                <w:bCs/>
              </w:rPr>
              <w:t xml:space="preserve"> C</w:t>
            </w:r>
          </w:p>
          <w:p w14:paraId="03A7A661" w14:textId="657412D6" w:rsidR="002C10C4" w:rsidRPr="002F5D71" w:rsidRDefault="00FE0FCD" w:rsidP="002C10C4">
            <w:pPr>
              <w:pStyle w:val="ListParagraph"/>
              <w:rPr>
                <w:b/>
                <w:bCs/>
              </w:rPr>
            </w:pPr>
            <w:r>
              <w:t xml:space="preserve">one </w:t>
            </w:r>
            <w:r w:rsidR="00766952">
              <w:t>s</w:t>
            </w:r>
            <w:r>
              <w:t xml:space="preserve">tage 1 acquired outside the </w:t>
            </w:r>
            <w:r w:rsidR="00D126CF">
              <w:t>aged care home</w:t>
            </w:r>
            <w:r>
              <w:t xml:space="preserve"> last quarter</w:t>
            </w:r>
          </w:p>
          <w:p w14:paraId="76C0D12C" w14:textId="310391FB" w:rsidR="009F154D" w:rsidRPr="00921B76" w:rsidRDefault="00FE0FCD" w:rsidP="002C10C4">
            <w:pPr>
              <w:pStyle w:val="ListParagraph"/>
              <w:rPr>
                <w:bCs/>
              </w:rPr>
            </w:pPr>
            <w:r>
              <w:t xml:space="preserve">one </w:t>
            </w:r>
            <w:r w:rsidR="00766952">
              <w:t>s</w:t>
            </w:r>
            <w:r>
              <w:t>tage 3 acquired in hospital this quarter</w:t>
            </w:r>
          </w:p>
        </w:tc>
      </w:tr>
    </w:tbl>
    <w:tbl>
      <w:tblPr>
        <w:tblStyle w:val="TableGrid"/>
        <w:tblpPr w:leftFromText="180" w:rightFromText="180" w:vertAnchor="text" w:horzAnchor="margin" w:tblpY="155"/>
        <w:tblW w:w="5000" w:type="pct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902"/>
        <w:gridCol w:w="9302"/>
      </w:tblGrid>
      <w:tr w:rsidR="009F154D" w:rsidRPr="00C767B8" w14:paraId="086DF19B" w14:textId="77777777" w:rsidTr="00B132AE">
        <w:tc>
          <w:tcPr>
            <w:tcW w:w="902" w:type="dxa"/>
          </w:tcPr>
          <w:p w14:paraId="5DE9B169" w14:textId="4B5E69C3" w:rsidR="009F154D" w:rsidRPr="00C767B8" w:rsidRDefault="00160DA8" w:rsidP="00AD5554">
            <w:pPr>
              <w:spacing w:after="0"/>
              <w:rPr>
                <w:b/>
              </w:rPr>
            </w:pPr>
            <w:r w:rsidRPr="005E2CEF">
              <w:rPr>
                <w:rStyle w:val="DropSmallIcon"/>
                <w:noProof/>
              </w:rPr>
              <w:drawing>
                <wp:inline distT="0" distB="0" distL="0" distR="0" wp14:anchorId="000C392F" wp14:editId="1C54D5F5">
                  <wp:extent cx="371475" cy="418563"/>
                  <wp:effectExtent l="0" t="0" r="0" b="0"/>
                  <wp:docPr id="81" name="Picture 81" descr="Th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Th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1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154D" w:rsidRPr="00C767B8">
              <w:rPr>
                <w:b/>
              </w:rPr>
              <w:t xml:space="preserve"> </w:t>
            </w:r>
          </w:p>
        </w:tc>
        <w:tc>
          <w:tcPr>
            <w:tcW w:w="9302" w:type="dxa"/>
          </w:tcPr>
          <w:p w14:paraId="6947F424" w14:textId="710415C9" w:rsidR="009F154D" w:rsidRPr="004D6285" w:rsidRDefault="005C2E66" w:rsidP="00B132AE">
            <w:pPr>
              <w:rPr>
                <w:rFonts w:cs="Arial"/>
                <w:bCs/>
              </w:rPr>
            </w:pPr>
            <w:r w:rsidRPr="004D6285">
              <w:rPr>
                <w:rFonts w:cs="Arial"/>
              </w:rPr>
              <w:t xml:space="preserve">Number of </w:t>
            </w:r>
            <w:r w:rsidR="00D126CF">
              <w:rPr>
                <w:rFonts w:cs="Arial"/>
              </w:rPr>
              <w:t>resident</w:t>
            </w:r>
            <w:r w:rsidRPr="004D6285">
              <w:rPr>
                <w:rFonts w:cs="Arial"/>
              </w:rPr>
              <w:t xml:space="preserve">s assessed for </w:t>
            </w:r>
            <w:r w:rsidR="00FE0FCD">
              <w:rPr>
                <w:rFonts w:cs="Arial"/>
              </w:rPr>
              <w:t>pressure injuries</w:t>
            </w:r>
          </w:p>
        </w:tc>
      </w:tr>
      <w:tr w:rsidR="009F154D" w:rsidRPr="00C767B8" w14:paraId="6BB8AA01" w14:textId="77777777" w:rsidTr="00B132AE">
        <w:tc>
          <w:tcPr>
            <w:tcW w:w="902" w:type="dxa"/>
          </w:tcPr>
          <w:p w14:paraId="7CDA89B1" w14:textId="2B9EC624" w:rsidR="009F154D" w:rsidRPr="00C767B8" w:rsidRDefault="00FE0FCD" w:rsidP="00B132AE">
            <w:pPr>
              <w:rPr>
                <w:bCs/>
              </w:rPr>
            </w:pPr>
            <w:r w:rsidRPr="005E2CEF">
              <w:rPr>
                <w:rStyle w:val="DropSmallIcon"/>
                <w:noProof/>
              </w:rPr>
              <w:drawing>
                <wp:inline distT="0" distB="0" distL="0" distR="0" wp14:anchorId="05240AE7" wp14:editId="52C2FFC2">
                  <wp:extent cx="405766" cy="457200"/>
                  <wp:effectExtent l="0" t="0" r="0" b="0"/>
                  <wp:docPr id="506882007" name="Picture 506882007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6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154D" w:rsidRPr="00C767B8">
              <w:rPr>
                <w:bCs/>
              </w:rPr>
              <w:t xml:space="preserve"> </w:t>
            </w:r>
          </w:p>
        </w:tc>
        <w:tc>
          <w:tcPr>
            <w:tcW w:w="9302" w:type="dxa"/>
          </w:tcPr>
          <w:p w14:paraId="66E148F4" w14:textId="44C4A46C" w:rsidR="009F154D" w:rsidRPr="00CF5835" w:rsidRDefault="00CA5ACD" w:rsidP="003C5AE9">
            <w:pPr>
              <w:pStyle w:val="FillLightBlu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240" w:after="80"/>
              <w:ind w:left="28" w:firstLine="0"/>
              <w:rPr>
                <w:rFonts w:ascii="Arial" w:hAnsi="Arial" w:cs="Arial"/>
                <w:sz w:val="24"/>
                <w:bdr w:val="none" w:sz="0" w:space="0" w:color="auto"/>
              </w:rPr>
            </w:pPr>
            <w:r w:rsidRPr="004D6285">
              <w:rPr>
                <w:rFonts w:ascii="Arial" w:hAnsi="Arial" w:cs="Arial"/>
                <w:sz w:val="24"/>
                <w:bdr w:val="none" w:sz="0" w:space="0" w:color="auto"/>
              </w:rPr>
              <w:t xml:space="preserve">Number of </w:t>
            </w:r>
            <w:r w:rsidR="00D126CF">
              <w:rPr>
                <w:rFonts w:ascii="Arial" w:hAnsi="Arial" w:cs="Arial"/>
                <w:sz w:val="24"/>
                <w:bdr w:val="none" w:sz="0" w:space="0" w:color="auto"/>
              </w:rPr>
              <w:t>resident</w:t>
            </w:r>
            <w:r w:rsidRPr="004D6285">
              <w:rPr>
                <w:rFonts w:ascii="Arial" w:hAnsi="Arial" w:cs="Arial"/>
                <w:sz w:val="24"/>
                <w:bdr w:val="none" w:sz="0" w:space="0" w:color="auto"/>
              </w:rPr>
              <w:t xml:space="preserve">s </w:t>
            </w:r>
            <w:r w:rsidR="003C5AE9" w:rsidRPr="003C5AE9">
              <w:rPr>
                <w:rFonts w:ascii="Arial" w:hAnsi="Arial" w:cs="Arial"/>
                <w:sz w:val="24"/>
                <w:bdr w:val="none" w:sz="0" w:space="0" w:color="auto"/>
              </w:rPr>
              <w:t>excluded because they withheld consent to undergo an observation assessment for pressure injuries</w:t>
            </w:r>
          </w:p>
        </w:tc>
      </w:tr>
      <w:tr w:rsidR="009F154D" w:rsidRPr="00C767B8" w14:paraId="2E338FAC" w14:textId="77777777" w:rsidTr="00B132AE">
        <w:tc>
          <w:tcPr>
            <w:tcW w:w="902" w:type="dxa"/>
          </w:tcPr>
          <w:p w14:paraId="265EE1C0" w14:textId="54ED6220" w:rsidR="009F154D" w:rsidRPr="00C767B8" w:rsidRDefault="00063623" w:rsidP="00B132AE">
            <w:pPr>
              <w:rPr>
                <w:bCs/>
              </w:rPr>
            </w:pPr>
            <w:r w:rsidRPr="005E2CEF">
              <w:rPr>
                <w:rStyle w:val="DropSmallIcon"/>
                <w:noProof/>
              </w:rPr>
              <w:drawing>
                <wp:inline distT="0" distB="0" distL="0" distR="0" wp14:anchorId="31DA4B4E" wp14:editId="6EED71BD">
                  <wp:extent cx="405766" cy="457200"/>
                  <wp:effectExtent l="0" t="0" r="0" b="0"/>
                  <wp:docPr id="16" name="Picture 16" descr="Z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Z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6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154D" w:rsidRPr="00C767B8">
              <w:rPr>
                <w:bCs/>
              </w:rPr>
              <w:t xml:space="preserve"> </w:t>
            </w:r>
          </w:p>
        </w:tc>
        <w:tc>
          <w:tcPr>
            <w:tcW w:w="9302" w:type="dxa"/>
          </w:tcPr>
          <w:p w14:paraId="2107401E" w14:textId="4DB51931" w:rsidR="009F154D" w:rsidRPr="007A7EDB" w:rsidRDefault="00150844" w:rsidP="007A7EDB">
            <w:pPr>
              <w:pStyle w:val="FillLightBlu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before="240" w:after="80"/>
              <w:ind w:left="28" w:firstLine="0"/>
              <w:rPr>
                <w:rFonts w:ascii="Arial" w:hAnsi="Arial" w:cs="Arial"/>
                <w:sz w:val="24"/>
                <w:bdr w:val="none" w:sz="0" w:space="0" w:color="auto"/>
              </w:rPr>
            </w:pPr>
            <w:r w:rsidRPr="004D6285">
              <w:rPr>
                <w:rFonts w:ascii="Arial" w:hAnsi="Arial" w:cs="Arial"/>
                <w:sz w:val="24"/>
                <w:bdr w:val="none" w:sz="0" w:space="0" w:color="auto"/>
              </w:rPr>
              <w:t xml:space="preserve">Number of </w:t>
            </w:r>
            <w:r w:rsidR="00D126CF">
              <w:rPr>
                <w:rFonts w:ascii="Arial" w:hAnsi="Arial" w:cs="Arial"/>
                <w:sz w:val="24"/>
                <w:bdr w:val="none" w:sz="0" w:space="0" w:color="auto"/>
              </w:rPr>
              <w:t>resident</w:t>
            </w:r>
            <w:r w:rsidRPr="004D6285">
              <w:rPr>
                <w:rFonts w:ascii="Arial" w:hAnsi="Arial" w:cs="Arial"/>
                <w:sz w:val="24"/>
                <w:bdr w:val="none" w:sz="0" w:space="0" w:color="auto"/>
              </w:rPr>
              <w:t xml:space="preserve">s excluded because they were absent from the </w:t>
            </w:r>
            <w:r w:rsidR="00D126CF">
              <w:rPr>
                <w:rFonts w:ascii="Arial" w:hAnsi="Arial" w:cs="Arial"/>
                <w:sz w:val="24"/>
                <w:bdr w:val="none" w:sz="0" w:space="0" w:color="auto"/>
              </w:rPr>
              <w:t>aged care home</w:t>
            </w:r>
            <w:r w:rsidRPr="004D6285">
              <w:rPr>
                <w:rFonts w:ascii="Arial" w:hAnsi="Arial" w:cs="Arial"/>
                <w:sz w:val="24"/>
                <w:bdr w:val="none" w:sz="0" w:space="0" w:color="auto"/>
              </w:rPr>
              <w:t xml:space="preserve"> for the entire quarter</w:t>
            </w:r>
          </w:p>
        </w:tc>
      </w:tr>
      <w:tr w:rsidR="009106FE" w:rsidRPr="00C767B8" w14:paraId="16EF1D10" w14:textId="77777777" w:rsidTr="00B132AE">
        <w:tc>
          <w:tcPr>
            <w:tcW w:w="902" w:type="dxa"/>
          </w:tcPr>
          <w:p w14:paraId="101D7467" w14:textId="49795CA5" w:rsidR="009106FE" w:rsidRPr="005E2CEF" w:rsidRDefault="009106FE" w:rsidP="0042513C">
            <w:pPr>
              <w:rPr>
                <w:rStyle w:val="DropSmallIcon"/>
                <w:noProof/>
              </w:rPr>
            </w:pPr>
            <w:r w:rsidRPr="005E2CEF">
              <w:rPr>
                <w:rStyle w:val="DropSmallIcon"/>
                <w:noProof/>
              </w:rPr>
              <w:drawing>
                <wp:inline distT="0" distB="0" distL="0" distR="0" wp14:anchorId="4FE3F0CB" wp14:editId="55368255">
                  <wp:extent cx="386345" cy="435317"/>
                  <wp:effectExtent l="0" t="0" r="0" b="0"/>
                  <wp:docPr id="254197948" name="Picture 254197948" descr="T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09" cy="44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</w:tcPr>
          <w:p w14:paraId="55075FB2" w14:textId="3794497D" w:rsidR="009106FE" w:rsidRPr="004D6285" w:rsidRDefault="009106FE" w:rsidP="0042513C">
            <w:pPr>
              <w:rPr>
                <w:rFonts w:cs="Arial"/>
              </w:rPr>
            </w:pPr>
            <w:r w:rsidRPr="004D6285">
              <w:rPr>
                <w:rFonts w:cs="Arial"/>
              </w:rPr>
              <w:t xml:space="preserve">Number of </w:t>
            </w:r>
            <w:r w:rsidR="00D126CF">
              <w:rPr>
                <w:rFonts w:cs="Arial"/>
              </w:rPr>
              <w:t>resident</w:t>
            </w:r>
            <w:r w:rsidRPr="004D6285">
              <w:rPr>
                <w:rFonts w:cs="Arial"/>
              </w:rPr>
              <w:t xml:space="preserve">s </w:t>
            </w:r>
            <w:r>
              <w:rPr>
                <w:rFonts w:cs="Arial"/>
              </w:rPr>
              <w:t>with one or more pressure injuries</w:t>
            </w:r>
          </w:p>
        </w:tc>
      </w:tr>
      <w:tr w:rsidR="009F154D" w:rsidRPr="00C767B8" w14:paraId="3D37F6C2" w14:textId="77777777" w:rsidTr="00B132AE">
        <w:tc>
          <w:tcPr>
            <w:tcW w:w="902" w:type="dxa"/>
          </w:tcPr>
          <w:p w14:paraId="0B1B8BFC" w14:textId="403BB173" w:rsidR="009F154D" w:rsidRPr="00C767B8" w:rsidRDefault="009F154D" w:rsidP="00B132AE">
            <w:pPr>
              <w:rPr>
                <w:bCs/>
              </w:rPr>
            </w:pPr>
          </w:p>
        </w:tc>
        <w:tc>
          <w:tcPr>
            <w:tcW w:w="9302" w:type="dxa"/>
          </w:tcPr>
          <w:p w14:paraId="290C533C" w14:textId="4ED40E56" w:rsidR="00E15C6E" w:rsidRDefault="00E15C6E" w:rsidP="00E15C6E">
            <w:pPr>
              <w:rPr>
                <w:rFonts w:cs="Arial"/>
              </w:rPr>
            </w:pPr>
            <w:r w:rsidRPr="004D6285">
              <w:rPr>
                <w:rFonts w:cs="Arial"/>
              </w:rPr>
              <w:t xml:space="preserve">Number of </w:t>
            </w:r>
            <w:r w:rsidR="00D126CF">
              <w:rPr>
                <w:rFonts w:cs="Arial"/>
              </w:rPr>
              <w:t>resident</w:t>
            </w:r>
            <w:r w:rsidRPr="004D6285">
              <w:rPr>
                <w:rFonts w:cs="Arial"/>
              </w:rPr>
              <w:t xml:space="preserve">s </w:t>
            </w:r>
            <w:r w:rsidR="0085178E">
              <w:rPr>
                <w:rFonts w:cs="Arial"/>
              </w:rPr>
              <w:t>with one or more pressure injuries against each of the pressure injury stages: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bottom w:val="none" w:sz="0" w:space="0" w:color="auto"/>
                <w:insideH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43"/>
              <w:gridCol w:w="4543"/>
            </w:tblGrid>
            <w:tr w:rsidR="00726D90" w14:paraId="63C43DF9" w14:textId="77777777" w:rsidTr="00984131">
              <w:tc>
                <w:tcPr>
                  <w:tcW w:w="4543" w:type="dxa"/>
                </w:tcPr>
                <w:p w14:paraId="34A61018" w14:textId="77777777" w:rsidR="00726D90" w:rsidRPr="004D6285" w:rsidRDefault="00726D90" w:rsidP="00AB1579">
                  <w:pPr>
                    <w:pStyle w:val="FillLightBlue"/>
                    <w:framePr w:hSpace="180" w:wrap="around" w:vAnchor="text" w:hAnchor="margin" w:y="15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after="0" w:line="276" w:lineRule="auto"/>
                    <w:ind w:left="935" w:hanging="907"/>
                    <w:rPr>
                      <w:rFonts w:ascii="Arial" w:hAnsi="Arial" w:cs="Arial"/>
                      <w:sz w:val="24"/>
                      <w:bdr w:val="none" w:sz="0" w:space="0" w:color="auto"/>
                    </w:rPr>
                  </w:pPr>
                  <w:r w:rsidRPr="004D6285">
                    <w:rPr>
                      <w:rStyle w:val="DropSmallIcon"/>
                      <w:rFonts w:ascii="Arial" w:hAnsi="Arial" w:cs="Arial"/>
                      <w:noProof/>
                      <w:sz w:val="24"/>
                      <w:bdr w:val="none" w:sz="0" w:space="0" w:color="auto"/>
                    </w:rPr>
                    <w:drawing>
                      <wp:anchor distT="0" distB="0" distL="114300" distR="114300" simplePos="0" relativeHeight="251671552" behindDoc="0" locked="0" layoutInCell="1" allowOverlap="1" wp14:anchorId="44CBC19D" wp14:editId="0492D8BC">
                        <wp:simplePos x="0" y="0"/>
                        <wp:positionH relativeFrom="column">
                          <wp:posOffset>19685</wp:posOffset>
                        </wp:positionH>
                        <wp:positionV relativeFrom="paragraph">
                          <wp:posOffset>18592</wp:posOffset>
                        </wp:positionV>
                        <wp:extent cx="207010" cy="233680"/>
                        <wp:effectExtent l="0" t="0" r="2540" b="0"/>
                        <wp:wrapSquare wrapText="bothSides"/>
                        <wp:docPr id="15623660" name="Picture 15623660" descr="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Picture 35" descr="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" cy="233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>Stage 1 Pressure injury</w:t>
                  </w:r>
                  <w:r w:rsidRPr="004D6285"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 xml:space="preserve"> </w:t>
                  </w:r>
                </w:p>
                <w:p w14:paraId="61C43538" w14:textId="77777777" w:rsidR="00726D90" w:rsidRPr="004D6285" w:rsidRDefault="00726D90" w:rsidP="00AB1579">
                  <w:pPr>
                    <w:pStyle w:val="FillLightBlue"/>
                    <w:framePr w:hSpace="180" w:wrap="around" w:vAnchor="text" w:hAnchor="margin" w:y="15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after="0" w:line="276" w:lineRule="auto"/>
                    <w:ind w:left="935" w:hanging="907"/>
                    <w:rPr>
                      <w:rFonts w:ascii="Arial" w:hAnsi="Arial" w:cs="Arial"/>
                      <w:sz w:val="24"/>
                      <w:bdr w:val="none" w:sz="0" w:space="0" w:color="auto"/>
                    </w:rPr>
                  </w:pPr>
                  <w:r w:rsidRPr="004D6285">
                    <w:rPr>
                      <w:rStyle w:val="DropSmallIcon"/>
                      <w:rFonts w:ascii="Arial" w:hAnsi="Arial" w:cs="Arial"/>
                      <w:noProof/>
                      <w:sz w:val="24"/>
                      <w:bdr w:val="none" w:sz="0" w:space="0" w:color="auto"/>
                    </w:rPr>
                    <w:drawing>
                      <wp:anchor distT="0" distB="0" distL="114300" distR="114300" simplePos="0" relativeHeight="251670528" behindDoc="0" locked="0" layoutInCell="1" allowOverlap="1" wp14:anchorId="4DE06EC3" wp14:editId="3606120C">
                        <wp:simplePos x="0" y="0"/>
                        <wp:positionH relativeFrom="column">
                          <wp:posOffset>19744</wp:posOffset>
                        </wp:positionH>
                        <wp:positionV relativeFrom="paragraph">
                          <wp:posOffset>44</wp:posOffset>
                        </wp:positionV>
                        <wp:extent cx="214719" cy="241935"/>
                        <wp:effectExtent l="0" t="0" r="0" b="5715"/>
                        <wp:wrapSquare wrapText="bothSides"/>
                        <wp:docPr id="1698936417" name="Picture 1698936417" descr="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Picture 37" descr="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719" cy="241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>Stage 2 Pressure injury</w:t>
                  </w:r>
                </w:p>
                <w:p w14:paraId="3F3A90A4" w14:textId="77777777" w:rsidR="00726D90" w:rsidRPr="004D6285" w:rsidRDefault="00726D90" w:rsidP="00AB1579">
                  <w:pPr>
                    <w:pStyle w:val="FillLightBlue"/>
                    <w:framePr w:hSpace="180" w:wrap="around" w:vAnchor="text" w:hAnchor="margin" w:y="15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after="0" w:line="276" w:lineRule="auto"/>
                    <w:rPr>
                      <w:rFonts w:ascii="Arial" w:hAnsi="Arial" w:cs="Arial"/>
                      <w:sz w:val="24"/>
                      <w:bdr w:val="none" w:sz="0" w:space="0" w:color="auto"/>
                    </w:rPr>
                  </w:pPr>
                  <w:r w:rsidRPr="004D6285">
                    <w:rPr>
                      <w:rStyle w:val="DropSmallIcon"/>
                      <w:rFonts w:ascii="Arial" w:hAnsi="Arial" w:cs="Arial"/>
                      <w:noProof/>
                      <w:sz w:val="24"/>
                      <w:bdr w:val="none" w:sz="0" w:space="0" w:color="auto"/>
                    </w:rPr>
                    <w:drawing>
                      <wp:anchor distT="0" distB="0" distL="114300" distR="114300" simplePos="0" relativeHeight="251669504" behindDoc="0" locked="0" layoutInCell="1" allowOverlap="1" wp14:anchorId="21EF1CB8" wp14:editId="6D2D87D2">
                        <wp:simplePos x="0" y="0"/>
                        <wp:positionH relativeFrom="column">
                          <wp:posOffset>19744</wp:posOffset>
                        </wp:positionH>
                        <wp:positionV relativeFrom="paragraph">
                          <wp:posOffset>-3397</wp:posOffset>
                        </wp:positionV>
                        <wp:extent cx="214719" cy="241935"/>
                        <wp:effectExtent l="0" t="0" r="0" b="5715"/>
                        <wp:wrapSquare wrapText="bothSides"/>
                        <wp:docPr id="1782195641" name="Picture 1782195641" descr="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Picture 37" descr="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719" cy="241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>Stage 3 Pressure injury</w:t>
                  </w:r>
                </w:p>
                <w:p w14:paraId="3EB33CFF" w14:textId="77777777" w:rsidR="00726D90" w:rsidRDefault="00726D90" w:rsidP="00AB1579">
                  <w:pPr>
                    <w:framePr w:hSpace="180" w:wrap="around" w:vAnchor="text" w:hAnchor="margin" w:y="155"/>
                    <w:spacing w:before="0" w:after="0"/>
                    <w:rPr>
                      <w:rFonts w:cs="Arial"/>
                    </w:rPr>
                  </w:pPr>
                </w:p>
              </w:tc>
              <w:tc>
                <w:tcPr>
                  <w:tcW w:w="4543" w:type="dxa"/>
                </w:tcPr>
                <w:p w14:paraId="4A4CEF83" w14:textId="21EDDB1D" w:rsidR="00726D90" w:rsidRPr="004D6285" w:rsidRDefault="005B44B3" w:rsidP="00AB1579">
                  <w:pPr>
                    <w:pStyle w:val="FillLightBlue"/>
                    <w:framePr w:hSpace="180" w:wrap="around" w:vAnchor="text" w:hAnchor="margin" w:y="15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after="0" w:line="276" w:lineRule="auto"/>
                    <w:ind w:left="935" w:hanging="907"/>
                    <w:rPr>
                      <w:rFonts w:ascii="Arial" w:hAnsi="Arial" w:cs="Arial"/>
                      <w:sz w:val="24"/>
                      <w:bdr w:val="none" w:sz="0" w:space="0" w:color="auto"/>
                    </w:rPr>
                  </w:pPr>
                  <w:r w:rsidRPr="00C767B8">
                    <w:rPr>
                      <w:bCs w:val="0"/>
                      <w:noProof/>
                    </w:rPr>
                    <w:drawing>
                      <wp:anchor distT="0" distB="0" distL="114300" distR="114300" simplePos="0" relativeHeight="251679744" behindDoc="0" locked="0" layoutInCell="1" allowOverlap="1" wp14:anchorId="7163EE96" wp14:editId="02F4984C">
                        <wp:simplePos x="0" y="0"/>
                        <wp:positionH relativeFrom="column">
                          <wp:posOffset>16510</wp:posOffset>
                        </wp:positionH>
                        <wp:positionV relativeFrom="paragraph">
                          <wp:posOffset>202403</wp:posOffset>
                        </wp:positionV>
                        <wp:extent cx="205105" cy="230505"/>
                        <wp:effectExtent l="0" t="0" r="4445" b="0"/>
                        <wp:wrapThrough wrapText="bothSides">
                          <wp:wrapPolygon edited="0">
                            <wp:start x="0" y="0"/>
                            <wp:lineTo x="0" y="19636"/>
                            <wp:lineTo x="14043" y="19636"/>
                            <wp:lineTo x="20062" y="8926"/>
                            <wp:lineTo x="20062" y="5355"/>
                            <wp:lineTo x="14043" y="0"/>
                            <wp:lineTo x="0" y="0"/>
                          </wp:wrapPolygon>
                        </wp:wrapThrough>
                        <wp:docPr id="2002438918" name="Picture 2002438918" descr="Z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3" descr="Ze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10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8264C" w:rsidRPr="00C767B8">
                    <w:rPr>
                      <w:bCs w:val="0"/>
                      <w:noProof/>
                    </w:rPr>
                    <w:drawing>
                      <wp:anchor distT="0" distB="0" distL="114300" distR="114300" simplePos="0" relativeHeight="251677696" behindDoc="0" locked="0" layoutInCell="1" allowOverlap="1" wp14:anchorId="1F053519" wp14:editId="3CFBB83C">
                        <wp:simplePos x="0" y="0"/>
                        <wp:positionH relativeFrom="column">
                          <wp:posOffset>11592</wp:posOffset>
                        </wp:positionH>
                        <wp:positionV relativeFrom="paragraph">
                          <wp:posOffset>3810</wp:posOffset>
                        </wp:positionV>
                        <wp:extent cx="205105" cy="230505"/>
                        <wp:effectExtent l="0" t="0" r="4445" b="0"/>
                        <wp:wrapThrough wrapText="bothSides">
                          <wp:wrapPolygon edited="0">
                            <wp:start x="0" y="0"/>
                            <wp:lineTo x="0" y="19636"/>
                            <wp:lineTo x="14043" y="19636"/>
                            <wp:lineTo x="20062" y="8926"/>
                            <wp:lineTo x="20062" y="5355"/>
                            <wp:lineTo x="14043" y="0"/>
                            <wp:lineTo x="0" y="0"/>
                          </wp:wrapPolygon>
                        </wp:wrapThrough>
                        <wp:docPr id="722313514" name="Picture 722313514" descr="Z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3" descr="Ze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10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26D90"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 xml:space="preserve">Stage </w:t>
                  </w:r>
                  <w:r w:rsidR="0078264C"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>4</w:t>
                  </w:r>
                  <w:r w:rsidR="00726D90"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 xml:space="preserve"> Pressure injury</w:t>
                  </w:r>
                  <w:r w:rsidR="00726D90" w:rsidRPr="004D6285"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 xml:space="preserve"> </w:t>
                  </w:r>
                </w:p>
                <w:p w14:paraId="048D5759" w14:textId="34C220A7" w:rsidR="00726D90" w:rsidRPr="004D6285" w:rsidRDefault="005B44B3" w:rsidP="00AB1579">
                  <w:pPr>
                    <w:pStyle w:val="FillLightBlue"/>
                    <w:framePr w:hSpace="180" w:wrap="around" w:vAnchor="text" w:hAnchor="margin" w:y="15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after="0" w:line="276" w:lineRule="auto"/>
                    <w:ind w:left="935" w:hanging="907"/>
                    <w:rPr>
                      <w:rFonts w:ascii="Arial" w:hAnsi="Arial" w:cs="Arial"/>
                      <w:sz w:val="24"/>
                      <w:bdr w:val="none" w:sz="0" w:space="0" w:color="auto"/>
                    </w:rPr>
                  </w:pPr>
                  <w:r w:rsidRPr="004D6285">
                    <w:rPr>
                      <w:rStyle w:val="DropSmallIcon"/>
                      <w:rFonts w:ascii="Arial" w:hAnsi="Arial" w:cs="Arial"/>
                      <w:noProof/>
                      <w:sz w:val="24"/>
                      <w:bdr w:val="none" w:sz="0" w:space="0" w:color="auto"/>
                    </w:rPr>
                    <w:drawing>
                      <wp:anchor distT="0" distB="0" distL="114300" distR="114300" simplePos="0" relativeHeight="251673600" behindDoc="0" locked="0" layoutInCell="1" allowOverlap="1" wp14:anchorId="0B24635F" wp14:editId="034A24CB">
                        <wp:simplePos x="0" y="0"/>
                        <wp:positionH relativeFrom="column">
                          <wp:posOffset>9363</wp:posOffset>
                        </wp:positionH>
                        <wp:positionV relativeFrom="paragraph">
                          <wp:posOffset>198120</wp:posOffset>
                        </wp:positionV>
                        <wp:extent cx="214630" cy="241935"/>
                        <wp:effectExtent l="0" t="0" r="0" b="5715"/>
                        <wp:wrapSquare wrapText="bothSides"/>
                        <wp:docPr id="1568171535" name="Picture 1568171535" descr="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Picture 37" descr="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630" cy="241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8264C"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>Unstageable</w:t>
                  </w:r>
                  <w:r w:rsidR="00726D90"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 xml:space="preserve"> Pressure injury</w:t>
                  </w:r>
                </w:p>
                <w:p w14:paraId="3D5CB43E" w14:textId="2557CF8D" w:rsidR="00726D90" w:rsidRPr="004D6285" w:rsidRDefault="0078264C" w:rsidP="00AB1579">
                  <w:pPr>
                    <w:pStyle w:val="FillLightBlue"/>
                    <w:framePr w:hSpace="180" w:wrap="around" w:vAnchor="text" w:hAnchor="margin" w:y="15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after="0" w:line="276" w:lineRule="auto"/>
                    <w:rPr>
                      <w:rFonts w:ascii="Arial" w:hAnsi="Arial" w:cs="Arial"/>
                      <w:sz w:val="24"/>
                      <w:bdr w:val="none" w:sz="0" w:space="0" w:color="auto"/>
                    </w:rPr>
                  </w:pPr>
                  <w:r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>Suspected Deep Tissue</w:t>
                  </w:r>
                  <w:r w:rsidR="00726D90"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 xml:space="preserve"> Pressure injury</w:t>
                  </w:r>
                </w:p>
                <w:p w14:paraId="7D37E11E" w14:textId="77777777" w:rsidR="00726D90" w:rsidRDefault="00726D90" w:rsidP="00AB1579">
                  <w:pPr>
                    <w:framePr w:hSpace="180" w:wrap="around" w:vAnchor="text" w:hAnchor="margin" w:y="155"/>
                    <w:spacing w:before="0" w:after="0"/>
                    <w:rPr>
                      <w:rFonts w:cs="Arial"/>
                    </w:rPr>
                  </w:pPr>
                </w:p>
              </w:tc>
            </w:tr>
          </w:tbl>
          <w:p w14:paraId="3AD5F580" w14:textId="1619BB4A" w:rsidR="00E15C6E" w:rsidRPr="004D6285" w:rsidRDefault="00E15C6E" w:rsidP="00984131">
            <w:pPr>
              <w:pStyle w:val="FillLightBlu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line="276" w:lineRule="auto"/>
              <w:ind w:left="0" w:firstLine="0"/>
              <w:rPr>
                <w:rFonts w:cs="Arial"/>
                <w:bCs w:val="0"/>
              </w:rPr>
            </w:pPr>
          </w:p>
        </w:tc>
      </w:tr>
      <w:tr w:rsidR="00A670D7" w:rsidRPr="00C767B8" w14:paraId="5959B4DA" w14:textId="77777777" w:rsidTr="00B132AE">
        <w:tc>
          <w:tcPr>
            <w:tcW w:w="902" w:type="dxa"/>
          </w:tcPr>
          <w:p w14:paraId="6C91ABB8" w14:textId="2A486B59" w:rsidR="00A670D7" w:rsidRPr="00C767B8" w:rsidRDefault="00894C0B" w:rsidP="00B132AE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3D62C9B" wp14:editId="6A38A57F">
                  <wp:extent cx="402833" cy="454201"/>
                  <wp:effectExtent l="0" t="0" r="0" b="3175"/>
                  <wp:docPr id="657702650" name="Picture 2" descr="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702650" name="Picture 2" descr="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37" cy="458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2" w:type="dxa"/>
          </w:tcPr>
          <w:p w14:paraId="2B75981F" w14:textId="29C2A483" w:rsidR="00A670D7" w:rsidRPr="004D6285" w:rsidRDefault="00A670D7" w:rsidP="00E15C6E">
            <w:pPr>
              <w:rPr>
                <w:rFonts w:cs="Arial"/>
              </w:rPr>
            </w:pPr>
            <w:r w:rsidRPr="004D6285">
              <w:rPr>
                <w:rFonts w:cs="Arial"/>
              </w:rPr>
              <w:t xml:space="preserve">Number of </w:t>
            </w:r>
            <w:r w:rsidR="00D126CF">
              <w:rPr>
                <w:rFonts w:cs="Arial"/>
              </w:rPr>
              <w:t>resident</w:t>
            </w:r>
            <w:r w:rsidRPr="004D6285">
              <w:rPr>
                <w:rFonts w:cs="Arial"/>
              </w:rPr>
              <w:t xml:space="preserve">s </w:t>
            </w:r>
            <w:r w:rsidRPr="005B44B3">
              <w:rPr>
                <w:rFonts w:cs="Arial"/>
              </w:rPr>
              <w:t xml:space="preserve">with one or more pressure injuries acquired outside of the </w:t>
            </w:r>
            <w:r w:rsidR="00D126CF">
              <w:rPr>
                <w:rFonts w:cs="Arial"/>
              </w:rPr>
              <w:t>aged care home</w:t>
            </w:r>
            <w:r w:rsidRPr="005B44B3">
              <w:rPr>
                <w:rFonts w:cs="Arial"/>
              </w:rPr>
              <w:t xml:space="preserve"> during the quarter</w:t>
            </w:r>
          </w:p>
        </w:tc>
      </w:tr>
      <w:tr w:rsidR="009358D4" w:rsidRPr="00C767B8" w14:paraId="6458B003" w14:textId="77777777" w:rsidTr="00B132AE">
        <w:tc>
          <w:tcPr>
            <w:tcW w:w="902" w:type="dxa"/>
          </w:tcPr>
          <w:p w14:paraId="2702405A" w14:textId="05FE11DB" w:rsidR="009358D4" w:rsidRPr="00C767B8" w:rsidRDefault="009358D4" w:rsidP="009358D4">
            <w:pPr>
              <w:rPr>
                <w:bCs/>
              </w:rPr>
            </w:pPr>
            <w:r w:rsidRPr="00C767B8">
              <w:rPr>
                <w:bCs/>
              </w:rPr>
              <w:t xml:space="preserve"> </w:t>
            </w:r>
          </w:p>
        </w:tc>
        <w:tc>
          <w:tcPr>
            <w:tcW w:w="9302" w:type="dxa"/>
          </w:tcPr>
          <w:p w14:paraId="317B5232" w14:textId="1C27B948" w:rsidR="009358D4" w:rsidRDefault="009358D4" w:rsidP="009358D4">
            <w:pPr>
              <w:rPr>
                <w:rFonts w:cs="Arial"/>
              </w:rPr>
            </w:pPr>
            <w:r w:rsidRPr="004D6285">
              <w:rPr>
                <w:rFonts w:cs="Arial"/>
              </w:rPr>
              <w:t xml:space="preserve">Number of </w:t>
            </w:r>
            <w:r w:rsidR="00D126CF">
              <w:rPr>
                <w:rFonts w:cs="Arial"/>
              </w:rPr>
              <w:t>resident</w:t>
            </w:r>
            <w:r w:rsidRPr="004D6285">
              <w:rPr>
                <w:rFonts w:cs="Arial"/>
              </w:rPr>
              <w:t xml:space="preserve">s </w:t>
            </w:r>
            <w:r>
              <w:rPr>
                <w:rFonts w:cs="Arial"/>
              </w:rPr>
              <w:t xml:space="preserve">with one or more pressure injuries </w:t>
            </w:r>
            <w:r w:rsidR="000C10DB">
              <w:rPr>
                <w:rFonts w:cs="Arial"/>
              </w:rPr>
              <w:t xml:space="preserve">acquired outside of the </w:t>
            </w:r>
            <w:r w:rsidR="00D126CF">
              <w:rPr>
                <w:rFonts w:cs="Arial"/>
              </w:rPr>
              <w:t>aged care home</w:t>
            </w:r>
            <w:r w:rsidR="000C10DB">
              <w:rPr>
                <w:rFonts w:cs="Arial"/>
              </w:rPr>
              <w:t xml:space="preserve"> during the quarter </w:t>
            </w:r>
            <w:r>
              <w:rPr>
                <w:rFonts w:cs="Arial"/>
              </w:rPr>
              <w:t>against each of the pressure injury stages: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bottom w:val="none" w:sz="0" w:space="0" w:color="auto"/>
                <w:insideH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43"/>
              <w:gridCol w:w="4543"/>
            </w:tblGrid>
            <w:tr w:rsidR="009358D4" w14:paraId="62E35F0A" w14:textId="77777777" w:rsidTr="00EF1F37">
              <w:tc>
                <w:tcPr>
                  <w:tcW w:w="4543" w:type="dxa"/>
                </w:tcPr>
                <w:p w14:paraId="05D66078" w14:textId="38FB03AB" w:rsidR="009358D4" w:rsidRPr="004D6285" w:rsidRDefault="00B131E4" w:rsidP="00AB1579">
                  <w:pPr>
                    <w:pStyle w:val="FillLightBlue"/>
                    <w:framePr w:hSpace="180" w:wrap="around" w:vAnchor="text" w:hAnchor="margin" w:y="15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after="0" w:line="276" w:lineRule="auto"/>
                    <w:ind w:left="935" w:hanging="907"/>
                    <w:rPr>
                      <w:rFonts w:ascii="Arial" w:hAnsi="Arial" w:cs="Arial"/>
                      <w:sz w:val="24"/>
                      <w:bdr w:val="none" w:sz="0" w:space="0" w:color="auto"/>
                    </w:rPr>
                  </w:pPr>
                  <w:r w:rsidRPr="00C767B8">
                    <w:rPr>
                      <w:bCs w:val="0"/>
                      <w:noProof/>
                    </w:rPr>
                    <w:drawing>
                      <wp:anchor distT="0" distB="0" distL="114300" distR="114300" simplePos="0" relativeHeight="251693056" behindDoc="0" locked="0" layoutInCell="1" allowOverlap="1" wp14:anchorId="07DB16DE" wp14:editId="07E59978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191608</wp:posOffset>
                        </wp:positionV>
                        <wp:extent cx="205105" cy="230505"/>
                        <wp:effectExtent l="0" t="0" r="4445" b="0"/>
                        <wp:wrapThrough wrapText="bothSides">
                          <wp:wrapPolygon edited="0">
                            <wp:start x="0" y="0"/>
                            <wp:lineTo x="0" y="19636"/>
                            <wp:lineTo x="14043" y="19636"/>
                            <wp:lineTo x="20062" y="8926"/>
                            <wp:lineTo x="20062" y="5355"/>
                            <wp:lineTo x="14043" y="0"/>
                            <wp:lineTo x="0" y="0"/>
                          </wp:wrapPolygon>
                        </wp:wrapThrough>
                        <wp:docPr id="1757905228" name="Picture 1757905228" descr="Z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3" descr="Ze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10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767B8">
                    <w:rPr>
                      <w:bCs w:val="0"/>
                      <w:noProof/>
                    </w:rPr>
                    <w:drawing>
                      <wp:anchor distT="0" distB="0" distL="114300" distR="114300" simplePos="0" relativeHeight="251691008" behindDoc="0" locked="0" layoutInCell="1" allowOverlap="1" wp14:anchorId="5FB8E510" wp14:editId="79DAD55C">
                        <wp:simplePos x="0" y="0"/>
                        <wp:positionH relativeFrom="column">
                          <wp:posOffset>15195</wp:posOffset>
                        </wp:positionH>
                        <wp:positionV relativeFrom="paragraph">
                          <wp:posOffset>8801</wp:posOffset>
                        </wp:positionV>
                        <wp:extent cx="205105" cy="230505"/>
                        <wp:effectExtent l="0" t="0" r="4445" b="0"/>
                        <wp:wrapThrough wrapText="bothSides">
                          <wp:wrapPolygon edited="0">
                            <wp:start x="0" y="0"/>
                            <wp:lineTo x="0" y="19636"/>
                            <wp:lineTo x="14043" y="19636"/>
                            <wp:lineTo x="20062" y="8926"/>
                            <wp:lineTo x="20062" y="5355"/>
                            <wp:lineTo x="14043" y="0"/>
                            <wp:lineTo x="0" y="0"/>
                          </wp:wrapPolygon>
                        </wp:wrapThrough>
                        <wp:docPr id="577778456" name="Picture 577778456" descr="Z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3" descr="Ze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10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358D4"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>Stage 1 Pressure injury</w:t>
                  </w:r>
                  <w:r w:rsidR="009358D4" w:rsidRPr="004D6285"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 xml:space="preserve"> </w:t>
                  </w:r>
                </w:p>
                <w:p w14:paraId="0C3F7DEA" w14:textId="3A87A127" w:rsidR="009358D4" w:rsidRPr="004D6285" w:rsidRDefault="00F05D68" w:rsidP="00AB1579">
                  <w:pPr>
                    <w:pStyle w:val="FillLightBlue"/>
                    <w:framePr w:hSpace="180" w:wrap="around" w:vAnchor="text" w:hAnchor="margin" w:y="15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after="0" w:line="276" w:lineRule="auto"/>
                    <w:ind w:left="935" w:hanging="907"/>
                    <w:rPr>
                      <w:rFonts w:ascii="Arial" w:hAnsi="Arial" w:cs="Arial"/>
                      <w:sz w:val="24"/>
                      <w:bdr w:val="none" w:sz="0" w:space="0" w:color="auto"/>
                    </w:rPr>
                  </w:pPr>
                  <w:r w:rsidRPr="004D6285">
                    <w:rPr>
                      <w:rStyle w:val="DropSmallIcon"/>
                      <w:rFonts w:ascii="Arial" w:hAnsi="Arial" w:cs="Arial"/>
                      <w:noProof/>
                      <w:sz w:val="24"/>
                      <w:bdr w:val="none" w:sz="0" w:space="0" w:color="auto"/>
                    </w:rPr>
                    <w:drawing>
                      <wp:anchor distT="0" distB="0" distL="114300" distR="114300" simplePos="0" relativeHeight="251681792" behindDoc="0" locked="0" layoutInCell="1" allowOverlap="1" wp14:anchorId="386167EE" wp14:editId="6970B5FF">
                        <wp:simplePos x="0" y="0"/>
                        <wp:positionH relativeFrom="column">
                          <wp:posOffset>8890</wp:posOffset>
                        </wp:positionH>
                        <wp:positionV relativeFrom="paragraph">
                          <wp:posOffset>198755</wp:posOffset>
                        </wp:positionV>
                        <wp:extent cx="214630" cy="241935"/>
                        <wp:effectExtent l="0" t="0" r="0" b="5715"/>
                        <wp:wrapSquare wrapText="bothSides"/>
                        <wp:docPr id="1203016851" name="Picture 1203016851" descr="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Picture 37" descr="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630" cy="241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358D4"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>Stage 2 Pressure injury</w:t>
                  </w:r>
                </w:p>
                <w:p w14:paraId="7ACE34D3" w14:textId="555F0D21" w:rsidR="009358D4" w:rsidRPr="004D6285" w:rsidRDefault="009358D4" w:rsidP="00AB1579">
                  <w:pPr>
                    <w:pStyle w:val="FillLightBlue"/>
                    <w:framePr w:hSpace="180" w:wrap="around" w:vAnchor="text" w:hAnchor="margin" w:y="15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after="0" w:line="276" w:lineRule="auto"/>
                    <w:rPr>
                      <w:rFonts w:ascii="Arial" w:hAnsi="Arial" w:cs="Arial"/>
                      <w:sz w:val="24"/>
                      <w:bdr w:val="none" w:sz="0" w:space="0" w:color="auto"/>
                    </w:rPr>
                  </w:pPr>
                  <w:r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>Stage 3 Pressure injury</w:t>
                  </w:r>
                </w:p>
                <w:p w14:paraId="53CD730B" w14:textId="77777777" w:rsidR="009358D4" w:rsidRDefault="009358D4" w:rsidP="00AB1579">
                  <w:pPr>
                    <w:framePr w:hSpace="180" w:wrap="around" w:vAnchor="text" w:hAnchor="margin" w:y="155"/>
                    <w:spacing w:before="0" w:after="0"/>
                    <w:rPr>
                      <w:rFonts w:cs="Arial"/>
                    </w:rPr>
                  </w:pPr>
                </w:p>
              </w:tc>
              <w:tc>
                <w:tcPr>
                  <w:tcW w:w="4543" w:type="dxa"/>
                </w:tcPr>
                <w:p w14:paraId="6027B2E4" w14:textId="1AB2B0E6" w:rsidR="009358D4" w:rsidRPr="004D6285" w:rsidRDefault="001C6E9D" w:rsidP="00AB1579">
                  <w:pPr>
                    <w:pStyle w:val="FillLightBlue"/>
                    <w:framePr w:hSpace="180" w:wrap="around" w:vAnchor="text" w:hAnchor="margin" w:y="15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after="0" w:line="276" w:lineRule="auto"/>
                    <w:ind w:left="935" w:hanging="907"/>
                    <w:rPr>
                      <w:rFonts w:ascii="Arial" w:hAnsi="Arial" w:cs="Arial"/>
                      <w:sz w:val="24"/>
                      <w:bdr w:val="none" w:sz="0" w:space="0" w:color="auto"/>
                    </w:rPr>
                  </w:pPr>
                  <w:r w:rsidRPr="00C767B8">
                    <w:rPr>
                      <w:bCs w:val="0"/>
                      <w:noProof/>
                    </w:rPr>
                    <w:drawing>
                      <wp:anchor distT="0" distB="0" distL="114300" distR="114300" simplePos="0" relativeHeight="251685888" behindDoc="0" locked="0" layoutInCell="1" allowOverlap="1" wp14:anchorId="3664E82E" wp14:editId="40BC3F87">
                        <wp:simplePos x="0" y="0"/>
                        <wp:positionH relativeFrom="column">
                          <wp:posOffset>10795</wp:posOffset>
                        </wp:positionH>
                        <wp:positionV relativeFrom="paragraph">
                          <wp:posOffset>15875</wp:posOffset>
                        </wp:positionV>
                        <wp:extent cx="205105" cy="230505"/>
                        <wp:effectExtent l="0" t="0" r="4445" b="0"/>
                        <wp:wrapThrough wrapText="bothSides">
                          <wp:wrapPolygon edited="0">
                            <wp:start x="0" y="0"/>
                            <wp:lineTo x="0" y="19636"/>
                            <wp:lineTo x="14043" y="19636"/>
                            <wp:lineTo x="20062" y="8926"/>
                            <wp:lineTo x="20062" y="5355"/>
                            <wp:lineTo x="14043" y="0"/>
                            <wp:lineTo x="0" y="0"/>
                          </wp:wrapPolygon>
                        </wp:wrapThrough>
                        <wp:docPr id="1724659188" name="Picture 1724659188" descr="Z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3" descr="Ze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10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B131E4" w:rsidRPr="00C767B8">
                    <w:rPr>
                      <w:bCs w:val="0"/>
                      <w:noProof/>
                    </w:rPr>
                    <w:drawing>
                      <wp:anchor distT="0" distB="0" distL="114300" distR="114300" simplePos="0" relativeHeight="251686912" behindDoc="0" locked="0" layoutInCell="1" allowOverlap="1" wp14:anchorId="29D0BA3E" wp14:editId="54393421">
                        <wp:simplePos x="0" y="0"/>
                        <wp:positionH relativeFrom="column">
                          <wp:posOffset>5715</wp:posOffset>
                        </wp:positionH>
                        <wp:positionV relativeFrom="paragraph">
                          <wp:posOffset>182245</wp:posOffset>
                        </wp:positionV>
                        <wp:extent cx="205105" cy="230505"/>
                        <wp:effectExtent l="0" t="0" r="4445" b="0"/>
                        <wp:wrapThrough wrapText="bothSides">
                          <wp:wrapPolygon edited="0">
                            <wp:start x="0" y="0"/>
                            <wp:lineTo x="0" y="19636"/>
                            <wp:lineTo x="14043" y="19636"/>
                            <wp:lineTo x="20062" y="8926"/>
                            <wp:lineTo x="20062" y="5355"/>
                            <wp:lineTo x="14043" y="0"/>
                            <wp:lineTo x="0" y="0"/>
                          </wp:wrapPolygon>
                        </wp:wrapThrough>
                        <wp:docPr id="1460550607" name="Picture 1460550607" descr="Z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3" descr="Ze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10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358D4"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>Stage 4 Pressure injury</w:t>
                  </w:r>
                  <w:r w:rsidR="009358D4" w:rsidRPr="004D6285"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 xml:space="preserve"> </w:t>
                  </w:r>
                </w:p>
                <w:p w14:paraId="6E06C717" w14:textId="16750AD6" w:rsidR="009358D4" w:rsidRPr="004D6285" w:rsidRDefault="001C6E9D" w:rsidP="00AB1579">
                  <w:pPr>
                    <w:pStyle w:val="FillLightBlue"/>
                    <w:framePr w:hSpace="180" w:wrap="around" w:vAnchor="text" w:hAnchor="margin" w:y="15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after="0" w:line="276" w:lineRule="auto"/>
                    <w:ind w:left="935" w:hanging="907"/>
                    <w:rPr>
                      <w:rFonts w:ascii="Arial" w:hAnsi="Arial" w:cs="Arial"/>
                      <w:sz w:val="24"/>
                      <w:bdr w:val="none" w:sz="0" w:space="0" w:color="auto"/>
                    </w:rPr>
                  </w:pPr>
                  <w:r w:rsidRPr="00C767B8">
                    <w:rPr>
                      <w:bCs w:val="0"/>
                      <w:noProof/>
                    </w:rPr>
                    <w:drawing>
                      <wp:anchor distT="0" distB="0" distL="114300" distR="114300" simplePos="0" relativeHeight="251695104" behindDoc="0" locked="0" layoutInCell="1" allowOverlap="1" wp14:anchorId="232D61E6" wp14:editId="339A16CD">
                        <wp:simplePos x="0" y="0"/>
                        <wp:positionH relativeFrom="column">
                          <wp:posOffset>4607</wp:posOffset>
                        </wp:positionH>
                        <wp:positionV relativeFrom="paragraph">
                          <wp:posOffset>173355</wp:posOffset>
                        </wp:positionV>
                        <wp:extent cx="205105" cy="230505"/>
                        <wp:effectExtent l="0" t="0" r="4445" b="0"/>
                        <wp:wrapThrough wrapText="bothSides">
                          <wp:wrapPolygon edited="0">
                            <wp:start x="0" y="0"/>
                            <wp:lineTo x="0" y="19636"/>
                            <wp:lineTo x="14043" y="19636"/>
                            <wp:lineTo x="20062" y="8926"/>
                            <wp:lineTo x="20062" y="5355"/>
                            <wp:lineTo x="14043" y="0"/>
                            <wp:lineTo x="0" y="0"/>
                          </wp:wrapPolygon>
                        </wp:wrapThrough>
                        <wp:docPr id="209685339" name="Picture 209685339" descr="Z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3" descr="Ze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105" cy="230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358D4"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>Unstageable Pressure injury</w:t>
                  </w:r>
                </w:p>
                <w:p w14:paraId="1510BDA3" w14:textId="7931BD60" w:rsidR="009358D4" w:rsidRPr="004D6285" w:rsidRDefault="009358D4" w:rsidP="00AB1579">
                  <w:pPr>
                    <w:pStyle w:val="FillLightBlue"/>
                    <w:framePr w:hSpace="180" w:wrap="around" w:vAnchor="text" w:hAnchor="margin" w:y="15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spacing w:after="0" w:line="276" w:lineRule="auto"/>
                    <w:rPr>
                      <w:rFonts w:ascii="Arial" w:hAnsi="Arial" w:cs="Arial"/>
                      <w:sz w:val="24"/>
                      <w:bdr w:val="none" w:sz="0" w:space="0" w:color="auto"/>
                    </w:rPr>
                  </w:pPr>
                  <w:r>
                    <w:rPr>
                      <w:rFonts w:ascii="Arial" w:hAnsi="Arial" w:cs="Arial"/>
                      <w:sz w:val="24"/>
                      <w:bdr w:val="none" w:sz="0" w:space="0" w:color="auto"/>
                    </w:rPr>
                    <w:t>Suspected Deep Tissue Pressure injury</w:t>
                  </w:r>
                </w:p>
                <w:p w14:paraId="3E47C87E" w14:textId="77777777" w:rsidR="009358D4" w:rsidRDefault="009358D4" w:rsidP="00AB1579">
                  <w:pPr>
                    <w:framePr w:hSpace="180" w:wrap="around" w:vAnchor="text" w:hAnchor="margin" w:y="155"/>
                    <w:spacing w:before="0" w:after="0"/>
                    <w:rPr>
                      <w:rFonts w:cs="Arial"/>
                    </w:rPr>
                  </w:pPr>
                </w:p>
              </w:tc>
            </w:tr>
          </w:tbl>
          <w:p w14:paraId="1C6B884D" w14:textId="68BA2189" w:rsidR="009358D4" w:rsidRPr="004D6285" w:rsidRDefault="009358D4" w:rsidP="009358D4">
            <w:pPr>
              <w:rPr>
                <w:rFonts w:cs="Arial"/>
                <w:bCs/>
              </w:rPr>
            </w:pPr>
          </w:p>
        </w:tc>
      </w:tr>
    </w:tbl>
    <w:p w14:paraId="0DBB45B1" w14:textId="77777777" w:rsidR="009F154D" w:rsidRDefault="009F154D" w:rsidP="009F154D">
      <w:pPr>
        <w:rPr>
          <w:b/>
        </w:rPr>
      </w:pPr>
    </w:p>
    <w:p w14:paraId="646D4E25" w14:textId="06B3ADE3" w:rsidR="009F154D" w:rsidRPr="00E725C9" w:rsidRDefault="009F154D" w:rsidP="009F154D">
      <w:pPr>
        <w:rPr>
          <w:spacing w:val="-2"/>
        </w:rPr>
      </w:pPr>
      <w:r w:rsidRPr="005E0E68">
        <w:rPr>
          <w:spacing w:val="-2"/>
        </w:rPr>
        <w:t xml:space="preserve">Data recording templates for each quality indicator are available on the </w:t>
      </w:r>
      <w:hyperlink r:id="rId23" w:history="1">
        <w:r w:rsidR="002C1CE8" w:rsidRPr="00FC789B">
          <w:rPr>
            <w:rStyle w:val="Hyperlink"/>
            <w:color w:val="0070C0"/>
          </w:rPr>
          <w:t>QI Program resources webpage</w:t>
        </w:r>
      </w:hyperlink>
      <w:r w:rsidRPr="005E0E68">
        <w:rPr>
          <w:spacing w:val="-2"/>
        </w:rPr>
        <w:t xml:space="preserve">. Use the templates to calculate and summarise data </w:t>
      </w:r>
      <w:r w:rsidR="00240E33">
        <w:rPr>
          <w:spacing w:val="-2"/>
        </w:rPr>
        <w:t>to submit</w:t>
      </w:r>
      <w:r w:rsidRPr="005E0E68">
        <w:rPr>
          <w:spacing w:val="-2"/>
        </w:rPr>
        <w:t xml:space="preserve"> through the </w:t>
      </w:r>
      <w:r>
        <w:rPr>
          <w:spacing w:val="-2"/>
        </w:rPr>
        <w:t xml:space="preserve">Government Provider Management System </w:t>
      </w:r>
      <w:r w:rsidR="00CF4107">
        <w:rPr>
          <w:spacing w:val="-2"/>
        </w:rPr>
        <w:t>(</w:t>
      </w:r>
      <w:r>
        <w:rPr>
          <w:spacing w:val="-2"/>
        </w:rPr>
        <w:t>GPMS</w:t>
      </w:r>
      <w:r w:rsidR="00CF4107">
        <w:rPr>
          <w:spacing w:val="-2"/>
        </w:rPr>
        <w:t>)</w:t>
      </w:r>
      <w:r w:rsidRPr="005E0E68">
        <w:rPr>
          <w:spacing w:val="-2"/>
        </w:rPr>
        <w:t>.</w:t>
      </w:r>
    </w:p>
    <w:p w14:paraId="505BE025" w14:textId="77777777" w:rsidR="009F154D" w:rsidRDefault="009F154D" w:rsidP="00FC2581">
      <w:pPr>
        <w:pStyle w:val="Heading3"/>
        <w:spacing w:after="240"/>
      </w:pPr>
      <w:r>
        <w:lastRenderedPageBreak/>
        <w:t>Submit QI Program data</w:t>
      </w:r>
    </w:p>
    <w:p w14:paraId="6FB2CB32" w14:textId="36228CD2" w:rsidR="009F154D" w:rsidRPr="006259AE" w:rsidRDefault="009F154D" w:rsidP="009F154D">
      <w:pPr>
        <w:pStyle w:val="TableTextNormal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  <w:lang w:val="en-US"/>
        </w:rPr>
        <w:t xml:space="preserve">There are three ways </w:t>
      </w:r>
      <w:r w:rsidR="00240E33">
        <w:rPr>
          <w:rFonts w:ascii="Arial" w:hAnsi="Arial" w:cs="Arial"/>
          <w:sz w:val="24"/>
          <w:lang w:val="en-US"/>
        </w:rPr>
        <w:t xml:space="preserve">you can submit </w:t>
      </w:r>
      <w:r w:rsidRPr="006259AE">
        <w:rPr>
          <w:rFonts w:ascii="Arial" w:hAnsi="Arial" w:cs="Arial"/>
          <w:sz w:val="24"/>
          <w:lang w:val="en-US"/>
        </w:rPr>
        <w:t>QI Program data:</w:t>
      </w:r>
    </w:p>
    <w:p w14:paraId="392A429D" w14:textId="77777777" w:rsidR="009F154D" w:rsidRPr="006259AE" w:rsidRDefault="009F154D" w:rsidP="009F154D">
      <w:pPr>
        <w:pStyle w:val="FrameIcon1"/>
        <w:framePr w:wrap="around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3F11BBAD" wp14:editId="2659BF48">
            <wp:extent cx="391863" cy="432000"/>
            <wp:effectExtent l="0" t="0" r="8255" b="6350"/>
            <wp:docPr id="5" name="Picture 5" descr="Submitt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ubmitted ic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47D8" w14:textId="66812655" w:rsidR="009F154D" w:rsidRPr="006259AE" w:rsidRDefault="00240E33" w:rsidP="006F603E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Pr="006259AE">
        <w:rPr>
          <w:rFonts w:ascii="Arial" w:hAnsi="Arial" w:cs="Arial"/>
          <w:sz w:val="24"/>
        </w:rPr>
        <w:t xml:space="preserve">hrough </w:t>
      </w:r>
      <w:r w:rsidR="009F154D" w:rsidRPr="006259AE">
        <w:rPr>
          <w:rFonts w:ascii="Arial" w:hAnsi="Arial" w:cs="Arial"/>
          <w:sz w:val="24"/>
        </w:rPr>
        <w:t>the GPMS</w:t>
      </w:r>
    </w:p>
    <w:p w14:paraId="2DB2F5E6" w14:textId="03A8871D" w:rsidR="009F154D" w:rsidRPr="006259AE" w:rsidRDefault="00240E33" w:rsidP="006F603E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</w:t>
      </w:r>
      <w:r w:rsidRPr="006259AE">
        <w:rPr>
          <w:rFonts w:ascii="Arial" w:hAnsi="Arial" w:cs="Arial"/>
          <w:sz w:val="24"/>
        </w:rPr>
        <w:t xml:space="preserve">ia </w:t>
      </w:r>
      <w:r w:rsidR="009F154D" w:rsidRPr="006259AE">
        <w:rPr>
          <w:rFonts w:ascii="Arial" w:hAnsi="Arial" w:cs="Arial"/>
          <w:sz w:val="24"/>
        </w:rPr>
        <w:t>a bulk file upload</w:t>
      </w:r>
    </w:p>
    <w:p w14:paraId="45903685" w14:textId="73541D27" w:rsidR="009F154D" w:rsidRPr="006259AE" w:rsidRDefault="00240E33" w:rsidP="006F603E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Pr="006259AE">
        <w:rPr>
          <w:rFonts w:ascii="Arial" w:hAnsi="Arial" w:cs="Arial"/>
          <w:sz w:val="24"/>
        </w:rPr>
        <w:t xml:space="preserve">hrough </w:t>
      </w:r>
      <w:r w:rsidR="009F154D" w:rsidRPr="006259AE">
        <w:rPr>
          <w:rFonts w:ascii="Arial" w:hAnsi="Arial" w:cs="Arial"/>
          <w:sz w:val="24"/>
        </w:rPr>
        <w:t>a third-party benchmarking company</w:t>
      </w:r>
    </w:p>
    <w:p w14:paraId="48886E79" w14:textId="77777777" w:rsidR="009F154D" w:rsidRPr="006259AE" w:rsidRDefault="009F154D" w:rsidP="009F154D">
      <w:pPr>
        <w:pStyle w:val="FrameIcon2"/>
        <w:framePr w:wrap="around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5C0BE20E" wp14:editId="4EEC1611">
            <wp:extent cx="392728" cy="432000"/>
            <wp:effectExtent l="0" t="0" r="7620" b="6350"/>
            <wp:docPr id="24" name="Picture 24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EFD9" w14:textId="77777777" w:rsidR="009F154D" w:rsidRPr="006259AE" w:rsidRDefault="009F154D" w:rsidP="00240E33">
      <w:pPr>
        <w:pStyle w:val="Frame4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t xml:space="preserve">Data must be submitted by the </w:t>
      </w:r>
      <w:r w:rsidRPr="006259AE">
        <w:rPr>
          <w:rFonts w:ascii="Arial" w:hAnsi="Arial" w:cs="Arial"/>
          <w:b/>
          <w:bCs w:val="0"/>
          <w:sz w:val="24"/>
        </w:rPr>
        <w:t>21st day of the month after the end of each quarte</w:t>
      </w:r>
      <w:r w:rsidRPr="006259AE">
        <w:rPr>
          <w:rFonts w:ascii="Arial" w:hAnsi="Arial" w:cs="Arial"/>
          <w:sz w:val="24"/>
        </w:rPr>
        <w:t>r</w:t>
      </w:r>
    </w:p>
    <w:p w14:paraId="4CB83425" w14:textId="77777777" w:rsidR="009F154D" w:rsidRPr="006259AE" w:rsidRDefault="009F154D" w:rsidP="009F154D"/>
    <w:p w14:paraId="51B540E3" w14:textId="77777777" w:rsidR="009F154D" w:rsidRPr="00CD200B" w:rsidRDefault="009F154D" w:rsidP="00CD200B"/>
    <w:p w14:paraId="31872F50" w14:textId="77777777" w:rsidR="009F154D" w:rsidRDefault="009F154D" w:rsidP="009F154D"/>
    <w:p w14:paraId="4DC8E676" w14:textId="77777777" w:rsidR="00CD200B" w:rsidRDefault="00CD200B" w:rsidP="009F154D"/>
    <w:p w14:paraId="2A2EEAA7" w14:textId="77777777" w:rsidR="009F154D" w:rsidRDefault="009F154D" w:rsidP="00CF4107">
      <w:pPr>
        <w:pStyle w:val="Heading3"/>
        <w:spacing w:after="240"/>
      </w:pPr>
      <w:r>
        <w:t>More information</w:t>
      </w:r>
    </w:p>
    <w:p w14:paraId="64ECD34B" w14:textId="692D4F26" w:rsidR="009F154D" w:rsidRPr="00ED558A" w:rsidRDefault="00CF4107" w:rsidP="00CF4107">
      <w:pPr>
        <w:pStyle w:val="InformationText"/>
        <w:spacing w:before="0" w:after="0" w:line="276" w:lineRule="auto"/>
        <w:ind w:hanging="851"/>
        <w:rPr>
          <w:rFonts w:ascii="Arial" w:hAnsi="Arial" w:cs="Arial"/>
          <w:sz w:val="24"/>
          <w:szCs w:val="24"/>
        </w:rPr>
      </w:pPr>
      <w:r w:rsidRPr="00FB67E4">
        <w:rPr>
          <w:rStyle w:val="DropMediumIcon"/>
          <w:noProof/>
        </w:rPr>
        <w:drawing>
          <wp:anchor distT="0" distB="0" distL="114300" distR="114300" simplePos="0" relativeHeight="251662336" behindDoc="0" locked="0" layoutInCell="1" allowOverlap="1" wp14:anchorId="45618831" wp14:editId="33F242B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91795" cy="431800"/>
            <wp:effectExtent l="0" t="0" r="8255" b="6350"/>
            <wp:wrapThrough wrapText="bothSides">
              <wp:wrapPolygon edited="0">
                <wp:start x="5251" y="0"/>
                <wp:lineTo x="0" y="4765"/>
                <wp:lineTo x="0" y="15247"/>
                <wp:lineTo x="4201" y="20965"/>
                <wp:lineTo x="13653" y="20965"/>
                <wp:lineTo x="21005" y="15247"/>
                <wp:lineTo x="21005" y="7624"/>
                <wp:lineTo x="19955" y="4765"/>
                <wp:lineTo x="13653" y="0"/>
                <wp:lineTo x="5251" y="0"/>
              </wp:wrapPolygon>
            </wp:wrapThrough>
            <wp:docPr id="1820483692" name="Picture 1820483692" descr="Question mark ic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uestion mark icon&#10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54D" w:rsidRPr="004D0FAA">
        <w:rPr>
          <w:color w:val="0090D4"/>
        </w:rPr>
        <w:tab/>
      </w:r>
      <w:r w:rsidR="00240E33" w:rsidRPr="00974A48">
        <w:rPr>
          <w:rFonts w:ascii="Arial" w:hAnsi="Arial" w:cs="Arial"/>
          <w:sz w:val="24"/>
          <w:szCs w:val="24"/>
        </w:rPr>
        <w:t>You can find</w:t>
      </w:r>
      <w:r w:rsidR="00240E33" w:rsidRPr="00974A48">
        <w:t xml:space="preserve"> </w:t>
      </w:r>
      <w:r w:rsidR="00240E33">
        <w:rPr>
          <w:rFonts w:ascii="Arial" w:hAnsi="Arial" w:cs="Arial"/>
          <w:sz w:val="24"/>
          <w:szCs w:val="24"/>
        </w:rPr>
        <w:t>t</w:t>
      </w:r>
      <w:r w:rsidR="009F154D" w:rsidRPr="00ED558A">
        <w:rPr>
          <w:rFonts w:ascii="Arial" w:hAnsi="Arial" w:cs="Arial"/>
          <w:sz w:val="24"/>
          <w:szCs w:val="24"/>
        </w:rPr>
        <w:t xml:space="preserve">he QI Program Manual and other guidance on the </w:t>
      </w:r>
      <w:hyperlink r:id="rId26" w:history="1">
        <w:r w:rsidR="002A064F" w:rsidRPr="001A75C4">
          <w:rPr>
            <w:rStyle w:val="Hyperlink"/>
            <w:rFonts w:ascii="Arial" w:hAnsi="Arial" w:cs="Arial"/>
            <w:color w:val="0070C0"/>
            <w:sz w:val="24"/>
            <w:szCs w:val="24"/>
          </w:rPr>
          <w:t>QI Program’s resources webpage</w:t>
        </w:r>
      </w:hyperlink>
      <w:r w:rsidR="009F154D" w:rsidRPr="00ED558A">
        <w:rPr>
          <w:rFonts w:ascii="Arial" w:hAnsi="Arial" w:cs="Arial"/>
          <w:sz w:val="24"/>
          <w:szCs w:val="24"/>
        </w:rPr>
        <w:t>.</w:t>
      </w:r>
    </w:p>
    <w:p w14:paraId="6808C5E0" w14:textId="0A425427" w:rsidR="002A064F" w:rsidRDefault="009F154D" w:rsidP="00CF4107">
      <w:pPr>
        <w:pStyle w:val="InformationText"/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 xml:space="preserve">For assistance, contact the My Aged Care provider and assessor helpline on </w:t>
      </w:r>
      <w:r w:rsidRPr="00974A48">
        <w:rPr>
          <w:rFonts w:ascii="Arial" w:hAnsi="Arial" w:cs="Arial"/>
          <w:b/>
          <w:bCs/>
          <w:sz w:val="24"/>
          <w:szCs w:val="24"/>
        </w:rPr>
        <w:t>1800 836 799</w:t>
      </w:r>
      <w:r w:rsidR="002A064F">
        <w:rPr>
          <w:rFonts w:ascii="Arial" w:hAnsi="Arial" w:cs="Arial"/>
          <w:sz w:val="24"/>
          <w:szCs w:val="24"/>
        </w:rPr>
        <w:t xml:space="preserve"> and select option 5</w:t>
      </w:r>
      <w:r w:rsidRPr="00ED558A">
        <w:rPr>
          <w:rFonts w:ascii="Arial" w:hAnsi="Arial" w:cs="Arial"/>
          <w:sz w:val="24"/>
          <w:szCs w:val="24"/>
        </w:rPr>
        <w:t xml:space="preserve">. </w:t>
      </w:r>
    </w:p>
    <w:p w14:paraId="51FC4158" w14:textId="77777777" w:rsidR="00B43340" w:rsidRDefault="009F154D" w:rsidP="00B43340">
      <w:pPr>
        <w:pStyle w:val="InformationText"/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 xml:space="preserve">The helpline is </w:t>
      </w:r>
      <w:r w:rsidR="00B43340">
        <w:rPr>
          <w:rFonts w:ascii="Arial" w:hAnsi="Arial" w:cs="Arial"/>
          <w:sz w:val="24"/>
          <w:szCs w:val="24"/>
        </w:rPr>
        <w:t>closed on Sunday and public holidays. It is open:</w:t>
      </w:r>
    </w:p>
    <w:p w14:paraId="7C4F49FA" w14:textId="2DA30C80" w:rsidR="00B43340" w:rsidRDefault="009F154D" w:rsidP="00974A48">
      <w:pPr>
        <w:pStyle w:val="InformationText"/>
        <w:numPr>
          <w:ilvl w:val="0"/>
          <w:numId w:val="34"/>
        </w:numPr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>between 8am and 8pm Monday to Friday</w:t>
      </w:r>
    </w:p>
    <w:p w14:paraId="7C58BD04" w14:textId="267C21E9" w:rsidR="000965B7" w:rsidRPr="00BF34EA" w:rsidRDefault="009F154D" w:rsidP="00974A48">
      <w:pPr>
        <w:pStyle w:val="InformationText"/>
        <w:numPr>
          <w:ilvl w:val="0"/>
          <w:numId w:val="34"/>
        </w:numPr>
        <w:spacing w:line="276" w:lineRule="auto"/>
        <w:rPr>
          <w:rFonts w:ascii="Arial" w:hAnsi="Arial" w:cs="Arial"/>
          <w:sz w:val="24"/>
          <w:szCs w:val="24"/>
        </w:rPr>
      </w:pPr>
      <w:r w:rsidRPr="00ED558A">
        <w:rPr>
          <w:rFonts w:ascii="Arial" w:hAnsi="Arial" w:cs="Arial"/>
          <w:sz w:val="24"/>
          <w:szCs w:val="24"/>
        </w:rPr>
        <w:t>between 10am and 2pm on Saturday.</w:t>
      </w:r>
      <w:r w:rsidR="00403DC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735840DB" wp14:editId="2B48067E">
                <wp:simplePos x="0" y="0"/>
                <wp:positionH relativeFrom="margin">
                  <wp:align>left</wp:align>
                </wp:positionH>
                <wp:positionV relativeFrom="page">
                  <wp:align>bottom</wp:align>
                </wp:positionV>
                <wp:extent cx="6979920" cy="232537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0A6DB7" w14:textId="77777777" w:rsidR="009F14DF" w:rsidRPr="00F45B7B" w:rsidRDefault="009F14DF" w:rsidP="009F14DF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Improving Australia’s aged care system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1A1FDC53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The Australian Government has delivered major changes to improve aged care.</w:t>
                                </w:r>
                              </w:p>
                              <w:p w14:paraId="535423A2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5DE7E2A1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200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My Aged Care’s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free-call phone line)</w:t>
                                </w:r>
                              </w:p>
                              <w:p w14:paraId="23EE2018" w14:textId="08C718E0" w:rsidR="009F14DF" w:rsidRPr="00F45B7B" w:rsidRDefault="009F14DF" w:rsidP="009F14DF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</w:t>
                                </w:r>
                                <w:r w:rsidR="00D126CF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aged care home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 xml:space="preserve">To use the National Relay </w:t>
                                </w:r>
                                <w:r w:rsidR="00D126CF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Aged care home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  <w:p w14:paraId="0151F7E3" w14:textId="77777777" w:rsidR="00403DC1" w:rsidRPr="00F45B7B" w:rsidRDefault="00403DC1" w:rsidP="000965B7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840DB" id="Group 2" o:spid="_x0000_s1026" alt="&quot;&quot;" style="position:absolute;left:0;text-align:left;margin-left:0;margin-top:0;width:549.6pt;height:183.1pt;z-index:251658240;mso-position-horizontal:left;mso-position-horizontal-relative:margin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AM1YdfUwcCAODDVk6xdZ+4FTGkiNhYgQREWeIAZM8wBZFAApkveXu/5GUBABcg6N+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3B0A6DB7" w14:textId="77777777" w:rsidR="009F14DF" w:rsidRPr="00F45B7B" w:rsidRDefault="009F14DF" w:rsidP="009F14DF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Improving Australia’s aged care system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1A1FDC53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The Australian Government has delivered major changes to improve aged care.</w:t>
                          </w:r>
                        </w:p>
                        <w:p w14:paraId="535423A2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5DE7E2A1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200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My Aged Care’s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free-call phone line)</w:t>
                          </w:r>
                        </w:p>
                        <w:p w14:paraId="23EE2018" w14:textId="08C718E0" w:rsidR="009F14DF" w:rsidRPr="00F45B7B" w:rsidRDefault="009F14DF" w:rsidP="009F14DF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</w:t>
                          </w:r>
                          <w:r w:rsidR="00D126CF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aged care home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 xml:space="preserve">To use the National Relay </w:t>
                          </w:r>
                          <w:r w:rsidR="00D126CF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Aged care home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  <w:p w14:paraId="0151F7E3" w14:textId="77777777" w:rsidR="00403DC1" w:rsidRPr="00F45B7B" w:rsidRDefault="00403DC1" w:rsidP="000965B7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9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30" o:title=""/>
                  </v:shape>
                </v:group>
                <w10:wrap anchorx="margin" anchory="page"/>
                <w10:anchorlock/>
              </v:group>
            </w:pict>
          </mc:Fallback>
        </mc:AlternateContent>
      </w:r>
    </w:p>
    <w:sectPr w:rsidR="000965B7" w:rsidRPr="00BF34EA" w:rsidSect="009346B6">
      <w:headerReference w:type="first" r:id="rId31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4F879" w14:textId="77777777" w:rsidR="00DA2B39" w:rsidRDefault="00DA2B39" w:rsidP="0076491B">
      <w:pPr>
        <w:spacing w:before="0" w:after="0" w:line="240" w:lineRule="auto"/>
      </w:pPr>
      <w:r>
        <w:separator/>
      </w:r>
    </w:p>
  </w:endnote>
  <w:endnote w:type="continuationSeparator" w:id="0">
    <w:p w14:paraId="6E659FAC" w14:textId="77777777" w:rsidR="00DA2B39" w:rsidRDefault="00DA2B39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27EAC" w14:textId="77777777" w:rsidR="00DA2B39" w:rsidRDefault="00DA2B39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3D3AA22" w14:textId="77777777" w:rsidR="00DA2B39" w:rsidRDefault="00DA2B39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BF6A" w14:textId="77777777" w:rsidR="0076491B" w:rsidRDefault="00ED0C7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AF7B4A" wp14:editId="0119AB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0" b="0"/>
          <wp:wrapNone/>
          <wp:docPr id="900000374" name="Picture 9000003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E5B">
      <w:rPr>
        <w:noProof/>
      </w:rPr>
      <w:drawing>
        <wp:anchor distT="0" distB="0" distL="114300" distR="114300" simplePos="0" relativeHeight="251658241" behindDoc="1" locked="0" layoutInCell="1" allowOverlap="1" wp14:anchorId="50D77972" wp14:editId="755AE4DA">
          <wp:simplePos x="0" y="0"/>
          <wp:positionH relativeFrom="page">
            <wp:posOffset>-343535</wp:posOffset>
          </wp:positionH>
          <wp:positionV relativeFrom="page">
            <wp:posOffset>-153670</wp:posOffset>
          </wp:positionV>
          <wp:extent cx="8230235" cy="3549015"/>
          <wp:effectExtent l="0" t="0" r="0" b="0"/>
          <wp:wrapNone/>
          <wp:docPr id="1346316500" name="Picture 134631650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3" r="4748"/>
                  <a:stretch/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Zero" style="width:91.65pt;height:104.3pt;visibility:visible;mso-wrap-style:square" o:bullet="t">
        <v:imagedata r:id="rId1" o:title="Zero"/>
      </v:shape>
    </w:pict>
  </w:numPicBullet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224038F0"/>
    <w:multiLevelType w:val="multilevel"/>
    <w:tmpl w:val="21481A2E"/>
    <w:styleLink w:val="TableBulletsNumbers"/>
    <w:lvl w:ilvl="0">
      <w:start w:val="1"/>
      <w:numFmt w:val="bullet"/>
      <w:pStyle w:val="TableBullet1Normal"/>
      <w:lvlText w:val="•"/>
      <w:lvlJc w:val="left"/>
      <w:pPr>
        <w:tabs>
          <w:tab w:val="num" w:pos="340"/>
        </w:tabs>
        <w:ind w:left="340" w:hanging="340"/>
      </w:pPr>
      <w:rPr>
        <w:rFonts w:ascii="Calibri" w:hAnsi="Calibri" w:hint="default"/>
      </w:rPr>
    </w:lvl>
    <w:lvl w:ilvl="1">
      <w:start w:val="1"/>
      <w:numFmt w:val="bullet"/>
      <w:pStyle w:val="TableBullet2Normal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pStyle w:val="TableBullet3Normal"/>
      <w:lvlText w:val="•"/>
      <w:lvlJc w:val="left"/>
      <w:pPr>
        <w:tabs>
          <w:tab w:val="num" w:pos="1021"/>
        </w:tabs>
        <w:ind w:left="1021" w:hanging="341"/>
      </w:pPr>
      <w:rPr>
        <w:rFonts w:ascii="Calibri" w:hAnsi="Calibri" w:hint="default"/>
      </w:rPr>
    </w:lvl>
    <w:lvl w:ilvl="3">
      <w:start w:val="1"/>
      <w:numFmt w:val="decimal"/>
      <w:lvlRestart w:val="0"/>
      <w:pStyle w:val="TableNumber1Normal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lowerLetter"/>
      <w:pStyle w:val="TableNumber2Normal"/>
      <w:lvlText w:val="%5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5">
      <w:start w:val="1"/>
      <w:numFmt w:val="lowerRoman"/>
      <w:pStyle w:val="TableNumber3Normal"/>
      <w:lvlText w:val="%6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</w:rPr>
    </w:lvl>
  </w:abstractNum>
  <w:abstractNum w:abstractNumId="6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B87F1D"/>
    <w:multiLevelType w:val="hybridMultilevel"/>
    <w:tmpl w:val="222C457C"/>
    <w:lvl w:ilvl="0" w:tplc="1F48646A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7147FA"/>
    <w:multiLevelType w:val="hybridMultilevel"/>
    <w:tmpl w:val="595A25DE"/>
    <w:lvl w:ilvl="0" w:tplc="11DA49B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8C59A5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920CB2"/>
    <w:multiLevelType w:val="hybridMultilevel"/>
    <w:tmpl w:val="24F66622"/>
    <w:lvl w:ilvl="0" w:tplc="BBBCB22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51926442">
    <w:abstractNumId w:val="24"/>
  </w:num>
  <w:num w:numId="2" w16cid:durableId="733502999">
    <w:abstractNumId w:val="8"/>
  </w:num>
  <w:num w:numId="3" w16cid:durableId="984120835">
    <w:abstractNumId w:val="21"/>
  </w:num>
  <w:num w:numId="4" w16cid:durableId="1810709000">
    <w:abstractNumId w:val="22"/>
  </w:num>
  <w:num w:numId="5" w16cid:durableId="274020800">
    <w:abstractNumId w:val="20"/>
  </w:num>
  <w:num w:numId="6" w16cid:durableId="158466382">
    <w:abstractNumId w:val="16"/>
  </w:num>
  <w:num w:numId="7" w16cid:durableId="1419709736">
    <w:abstractNumId w:val="6"/>
  </w:num>
  <w:num w:numId="8" w16cid:durableId="1037317275">
    <w:abstractNumId w:val="3"/>
  </w:num>
  <w:num w:numId="9" w16cid:durableId="957027855">
    <w:abstractNumId w:val="1"/>
  </w:num>
  <w:num w:numId="10" w16cid:durableId="237206317">
    <w:abstractNumId w:val="17"/>
  </w:num>
  <w:num w:numId="11" w16cid:durableId="120152872">
    <w:abstractNumId w:val="12"/>
  </w:num>
  <w:num w:numId="12" w16cid:durableId="1645155679">
    <w:abstractNumId w:val="26"/>
  </w:num>
  <w:num w:numId="13" w16cid:durableId="676540155">
    <w:abstractNumId w:val="25"/>
  </w:num>
  <w:num w:numId="14" w16cid:durableId="1910726085">
    <w:abstractNumId w:val="18"/>
  </w:num>
  <w:num w:numId="15" w16cid:durableId="1085493039">
    <w:abstractNumId w:val="0"/>
  </w:num>
  <w:num w:numId="16" w16cid:durableId="1050886954">
    <w:abstractNumId w:val="7"/>
  </w:num>
  <w:num w:numId="17" w16cid:durableId="854421471">
    <w:abstractNumId w:val="11"/>
  </w:num>
  <w:num w:numId="18" w16cid:durableId="1694569013">
    <w:abstractNumId w:val="15"/>
  </w:num>
  <w:num w:numId="19" w16cid:durableId="1506049504">
    <w:abstractNumId w:val="13"/>
  </w:num>
  <w:num w:numId="20" w16cid:durableId="1245914845">
    <w:abstractNumId w:val="4"/>
  </w:num>
  <w:num w:numId="21" w16cid:durableId="1762414847">
    <w:abstractNumId w:val="10"/>
  </w:num>
  <w:num w:numId="22" w16cid:durableId="519396114">
    <w:abstractNumId w:val="2"/>
  </w:num>
  <w:num w:numId="23" w16cid:durableId="894001727">
    <w:abstractNumId w:val="23"/>
  </w:num>
  <w:num w:numId="24" w16cid:durableId="759987664">
    <w:abstractNumId w:val="19"/>
  </w:num>
  <w:num w:numId="25" w16cid:durableId="164438479">
    <w:abstractNumId w:val="5"/>
  </w:num>
  <w:num w:numId="26" w16cid:durableId="302933289">
    <w:abstractNumId w:val="5"/>
    <w:lvlOverride w:ilvl="0">
      <w:lvl w:ilvl="0">
        <w:start w:val="1"/>
        <w:numFmt w:val="bullet"/>
        <w:pStyle w:val="TableBullet1Normal"/>
        <w:lvlText w:val="•"/>
        <w:lvlJc w:val="left"/>
        <w:pPr>
          <w:tabs>
            <w:tab w:val="num" w:pos="340"/>
          </w:tabs>
          <w:ind w:left="340" w:hanging="340"/>
        </w:pPr>
        <w:rPr>
          <w:rFonts w:ascii="Calibri" w:hAnsi="Calibri" w:hint="default"/>
          <w:color w:val="004C90"/>
          <w:sz w:val="24"/>
          <w:szCs w:val="24"/>
        </w:rPr>
      </w:lvl>
    </w:lvlOverride>
    <w:lvlOverride w:ilvl="1">
      <w:lvl w:ilvl="1">
        <w:start w:val="1"/>
        <w:numFmt w:val="bullet"/>
        <w:pStyle w:val="TableBullet2Normal"/>
        <w:lvlText w:val="–"/>
        <w:lvlJc w:val="left"/>
        <w:pPr>
          <w:tabs>
            <w:tab w:val="num" w:pos="680"/>
          </w:tabs>
          <w:ind w:left="680" w:hanging="340"/>
        </w:pPr>
        <w:rPr>
          <w:rFonts w:ascii="Arial" w:hAnsi="Arial" w:hint="default"/>
        </w:rPr>
      </w:lvl>
    </w:lvlOverride>
    <w:lvlOverride w:ilvl="2">
      <w:lvl w:ilvl="2">
        <w:start w:val="1"/>
        <w:numFmt w:val="bullet"/>
        <w:pStyle w:val="TableBullet3Normal"/>
        <w:lvlText w:val="•"/>
        <w:lvlJc w:val="left"/>
        <w:pPr>
          <w:tabs>
            <w:tab w:val="num" w:pos="1021"/>
          </w:tabs>
          <w:ind w:left="1021" w:hanging="341"/>
        </w:pPr>
        <w:rPr>
          <w:rFonts w:ascii="Calibri" w:hAnsi="Calibri" w:hint="default"/>
        </w:rPr>
      </w:lvl>
    </w:lvlOverride>
    <w:lvlOverride w:ilvl="3">
      <w:lvl w:ilvl="3">
        <w:start w:val="1"/>
        <w:numFmt w:val="decimal"/>
        <w:lvlRestart w:val="0"/>
        <w:pStyle w:val="TableNumber1Normal"/>
        <w:lvlText w:val="%4."/>
        <w:lvlJc w:val="left"/>
        <w:pPr>
          <w:tabs>
            <w:tab w:val="num" w:pos="340"/>
          </w:tabs>
          <w:ind w:left="340" w:hanging="340"/>
        </w:pPr>
        <w:rPr>
          <w:rFonts w:hint="default"/>
        </w:rPr>
      </w:lvl>
    </w:lvlOverride>
    <w:lvlOverride w:ilvl="4">
      <w:lvl w:ilvl="4">
        <w:start w:val="1"/>
        <w:numFmt w:val="lowerLetter"/>
        <w:pStyle w:val="TableNumber2Normal"/>
        <w:lvlText w:val="%5."/>
        <w:lvlJc w:val="left"/>
        <w:pPr>
          <w:tabs>
            <w:tab w:val="num" w:pos="680"/>
          </w:tabs>
          <w:ind w:left="680" w:hanging="340"/>
        </w:pPr>
        <w:rPr>
          <w:rFonts w:hint="default"/>
        </w:rPr>
      </w:lvl>
    </w:lvlOverride>
    <w:lvlOverride w:ilvl="5">
      <w:lvl w:ilvl="5">
        <w:start w:val="1"/>
        <w:numFmt w:val="lowerRoman"/>
        <w:pStyle w:val="TableNumber3Normal"/>
        <w:lvlText w:val="%6."/>
        <w:lvlJc w:val="left"/>
        <w:pPr>
          <w:tabs>
            <w:tab w:val="num" w:pos="1021"/>
          </w:tabs>
          <w:ind w:left="1021" w:hanging="341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3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6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040" w:hanging="360"/>
        </w:pPr>
        <w:rPr>
          <w:rFonts w:hint="default"/>
        </w:rPr>
      </w:lvl>
    </w:lvlOverride>
  </w:num>
  <w:num w:numId="27" w16cid:durableId="293685004">
    <w:abstractNumId w:val="23"/>
  </w:num>
  <w:num w:numId="28" w16cid:durableId="964967199">
    <w:abstractNumId w:val="23"/>
  </w:num>
  <w:num w:numId="29" w16cid:durableId="2124496429">
    <w:abstractNumId w:val="23"/>
  </w:num>
  <w:num w:numId="30" w16cid:durableId="792208879">
    <w:abstractNumId w:val="23"/>
  </w:num>
  <w:num w:numId="31" w16cid:durableId="1712681973">
    <w:abstractNumId w:val="23"/>
  </w:num>
  <w:num w:numId="32" w16cid:durableId="164974999">
    <w:abstractNumId w:val="23"/>
  </w:num>
  <w:num w:numId="33" w16cid:durableId="290134024">
    <w:abstractNumId w:val="9"/>
  </w:num>
  <w:num w:numId="34" w16cid:durableId="4556364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DEF"/>
    <w:rsid w:val="00033EE1"/>
    <w:rsid w:val="00063623"/>
    <w:rsid w:val="00072406"/>
    <w:rsid w:val="000965B7"/>
    <w:rsid w:val="000C10DB"/>
    <w:rsid w:val="000D1077"/>
    <w:rsid w:val="000E73F4"/>
    <w:rsid w:val="00114757"/>
    <w:rsid w:val="00133B1E"/>
    <w:rsid w:val="00142691"/>
    <w:rsid w:val="001457DB"/>
    <w:rsid w:val="00150844"/>
    <w:rsid w:val="00160DA8"/>
    <w:rsid w:val="001A4831"/>
    <w:rsid w:val="001C6E9D"/>
    <w:rsid w:val="001E1070"/>
    <w:rsid w:val="001E17BB"/>
    <w:rsid w:val="001E6FA7"/>
    <w:rsid w:val="0021624B"/>
    <w:rsid w:val="00235D8D"/>
    <w:rsid w:val="00240E33"/>
    <w:rsid w:val="00256E3D"/>
    <w:rsid w:val="00270BE1"/>
    <w:rsid w:val="002852B8"/>
    <w:rsid w:val="002906E8"/>
    <w:rsid w:val="002A064F"/>
    <w:rsid w:val="002C10C4"/>
    <w:rsid w:val="002C1CE8"/>
    <w:rsid w:val="002D4BA4"/>
    <w:rsid w:val="002E1423"/>
    <w:rsid w:val="002F33F3"/>
    <w:rsid w:val="00305285"/>
    <w:rsid w:val="0031792F"/>
    <w:rsid w:val="003445ED"/>
    <w:rsid w:val="00360B34"/>
    <w:rsid w:val="00361C14"/>
    <w:rsid w:val="00370B37"/>
    <w:rsid w:val="00386113"/>
    <w:rsid w:val="003961F9"/>
    <w:rsid w:val="003B7A62"/>
    <w:rsid w:val="003C5AE9"/>
    <w:rsid w:val="003D7589"/>
    <w:rsid w:val="003E59C0"/>
    <w:rsid w:val="003E61CF"/>
    <w:rsid w:val="003F47A3"/>
    <w:rsid w:val="00403DC1"/>
    <w:rsid w:val="0042513C"/>
    <w:rsid w:val="00430EF6"/>
    <w:rsid w:val="0043189E"/>
    <w:rsid w:val="00433D0F"/>
    <w:rsid w:val="004557A0"/>
    <w:rsid w:val="00463B52"/>
    <w:rsid w:val="00483C24"/>
    <w:rsid w:val="004B2973"/>
    <w:rsid w:val="004C11EB"/>
    <w:rsid w:val="004D6285"/>
    <w:rsid w:val="005035B6"/>
    <w:rsid w:val="00531366"/>
    <w:rsid w:val="00543EB4"/>
    <w:rsid w:val="00550D99"/>
    <w:rsid w:val="00564B09"/>
    <w:rsid w:val="00577019"/>
    <w:rsid w:val="00577C30"/>
    <w:rsid w:val="00581D04"/>
    <w:rsid w:val="005B44B3"/>
    <w:rsid w:val="005C2E66"/>
    <w:rsid w:val="005C5A83"/>
    <w:rsid w:val="00633DB4"/>
    <w:rsid w:val="00651ACF"/>
    <w:rsid w:val="00655C4E"/>
    <w:rsid w:val="00663BA0"/>
    <w:rsid w:val="006641DD"/>
    <w:rsid w:val="00667234"/>
    <w:rsid w:val="00670B75"/>
    <w:rsid w:val="006922BB"/>
    <w:rsid w:val="0069470B"/>
    <w:rsid w:val="006B4D79"/>
    <w:rsid w:val="006B5F8D"/>
    <w:rsid w:val="006C5802"/>
    <w:rsid w:val="006E472C"/>
    <w:rsid w:val="006F4500"/>
    <w:rsid w:val="006F603E"/>
    <w:rsid w:val="006F75D9"/>
    <w:rsid w:val="00712775"/>
    <w:rsid w:val="00714D54"/>
    <w:rsid w:val="00715DCB"/>
    <w:rsid w:val="00726939"/>
    <w:rsid w:val="00726D90"/>
    <w:rsid w:val="007306FA"/>
    <w:rsid w:val="00743DBF"/>
    <w:rsid w:val="0076491B"/>
    <w:rsid w:val="00766952"/>
    <w:rsid w:val="00774D11"/>
    <w:rsid w:val="0078264C"/>
    <w:rsid w:val="007A6E24"/>
    <w:rsid w:val="007A7EDB"/>
    <w:rsid w:val="007B2553"/>
    <w:rsid w:val="007C2FC4"/>
    <w:rsid w:val="007D63A5"/>
    <w:rsid w:val="007F1C36"/>
    <w:rsid w:val="0081094E"/>
    <w:rsid w:val="008129D3"/>
    <w:rsid w:val="008145C8"/>
    <w:rsid w:val="008367CB"/>
    <w:rsid w:val="0085178E"/>
    <w:rsid w:val="00854810"/>
    <w:rsid w:val="008802D6"/>
    <w:rsid w:val="00894C0B"/>
    <w:rsid w:val="008B11D5"/>
    <w:rsid w:val="008B5B7F"/>
    <w:rsid w:val="008C1750"/>
    <w:rsid w:val="008D0632"/>
    <w:rsid w:val="008E5A73"/>
    <w:rsid w:val="00901E78"/>
    <w:rsid w:val="009106FE"/>
    <w:rsid w:val="00932F33"/>
    <w:rsid w:val="009346B6"/>
    <w:rsid w:val="009358D4"/>
    <w:rsid w:val="00941E85"/>
    <w:rsid w:val="0096204A"/>
    <w:rsid w:val="009635AD"/>
    <w:rsid w:val="00974A48"/>
    <w:rsid w:val="00984131"/>
    <w:rsid w:val="00992524"/>
    <w:rsid w:val="009B2828"/>
    <w:rsid w:val="009B7836"/>
    <w:rsid w:val="009C44C1"/>
    <w:rsid w:val="009C6622"/>
    <w:rsid w:val="009E7927"/>
    <w:rsid w:val="009F14DF"/>
    <w:rsid w:val="009F154D"/>
    <w:rsid w:val="009F5037"/>
    <w:rsid w:val="009F67AE"/>
    <w:rsid w:val="00A408D5"/>
    <w:rsid w:val="00A670D7"/>
    <w:rsid w:val="00A801EF"/>
    <w:rsid w:val="00A8165A"/>
    <w:rsid w:val="00A824CA"/>
    <w:rsid w:val="00AB1579"/>
    <w:rsid w:val="00AB51BD"/>
    <w:rsid w:val="00AD3630"/>
    <w:rsid w:val="00AD5554"/>
    <w:rsid w:val="00AD66F3"/>
    <w:rsid w:val="00AE512F"/>
    <w:rsid w:val="00AE695D"/>
    <w:rsid w:val="00B01A4F"/>
    <w:rsid w:val="00B10D11"/>
    <w:rsid w:val="00B131E4"/>
    <w:rsid w:val="00B2318B"/>
    <w:rsid w:val="00B323CF"/>
    <w:rsid w:val="00B43340"/>
    <w:rsid w:val="00B57E6C"/>
    <w:rsid w:val="00B66041"/>
    <w:rsid w:val="00B74739"/>
    <w:rsid w:val="00B86646"/>
    <w:rsid w:val="00B969F0"/>
    <w:rsid w:val="00BC5147"/>
    <w:rsid w:val="00BC6BDF"/>
    <w:rsid w:val="00BD7B2E"/>
    <w:rsid w:val="00BF34EA"/>
    <w:rsid w:val="00BF3984"/>
    <w:rsid w:val="00C46331"/>
    <w:rsid w:val="00C57424"/>
    <w:rsid w:val="00C7324C"/>
    <w:rsid w:val="00C76B54"/>
    <w:rsid w:val="00C9187A"/>
    <w:rsid w:val="00CA0CFC"/>
    <w:rsid w:val="00CA5ACD"/>
    <w:rsid w:val="00CC3CEE"/>
    <w:rsid w:val="00CD200B"/>
    <w:rsid w:val="00CD281E"/>
    <w:rsid w:val="00CD5B85"/>
    <w:rsid w:val="00CF3302"/>
    <w:rsid w:val="00CF4107"/>
    <w:rsid w:val="00CF5835"/>
    <w:rsid w:val="00D05CEB"/>
    <w:rsid w:val="00D126CF"/>
    <w:rsid w:val="00D372BE"/>
    <w:rsid w:val="00D41508"/>
    <w:rsid w:val="00D417DB"/>
    <w:rsid w:val="00D44619"/>
    <w:rsid w:val="00D51384"/>
    <w:rsid w:val="00D85939"/>
    <w:rsid w:val="00D91456"/>
    <w:rsid w:val="00D9389B"/>
    <w:rsid w:val="00D96247"/>
    <w:rsid w:val="00DA2B39"/>
    <w:rsid w:val="00DC176E"/>
    <w:rsid w:val="00DC4DF9"/>
    <w:rsid w:val="00E1515B"/>
    <w:rsid w:val="00E15C6E"/>
    <w:rsid w:val="00E463B6"/>
    <w:rsid w:val="00E4680D"/>
    <w:rsid w:val="00E56C18"/>
    <w:rsid w:val="00E653B5"/>
    <w:rsid w:val="00E7171E"/>
    <w:rsid w:val="00E76AAB"/>
    <w:rsid w:val="00E847B8"/>
    <w:rsid w:val="00E94B7D"/>
    <w:rsid w:val="00E97EB6"/>
    <w:rsid w:val="00EB1DEF"/>
    <w:rsid w:val="00EB54E2"/>
    <w:rsid w:val="00ED0C73"/>
    <w:rsid w:val="00EE3266"/>
    <w:rsid w:val="00EE3E5B"/>
    <w:rsid w:val="00F05D68"/>
    <w:rsid w:val="00F05E31"/>
    <w:rsid w:val="00F20E64"/>
    <w:rsid w:val="00F2208E"/>
    <w:rsid w:val="00F86D1D"/>
    <w:rsid w:val="00F911A1"/>
    <w:rsid w:val="00FC2581"/>
    <w:rsid w:val="00FE0FCD"/>
    <w:rsid w:val="00FF463F"/>
    <w:rsid w:val="00FF5CE6"/>
    <w:rsid w:val="1FC4F68E"/>
    <w:rsid w:val="2EE9EB41"/>
    <w:rsid w:val="40EE96EB"/>
    <w:rsid w:val="664AE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94B4C"/>
  <w15:chartTrackingRefBased/>
  <w15:docId w15:val="{A65BD58E-DE79-45E1-B156-F0ABB778C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2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nhideWhenUsed/>
    <w:qFormat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qFormat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qFormat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BodyTextDOH">
    <w:name w:val="Body Text_DOH"/>
    <w:basedOn w:val="Normal"/>
    <w:qFormat/>
    <w:rsid w:val="009F154D"/>
    <w:pPr>
      <w:spacing w:line="264" w:lineRule="auto"/>
    </w:pPr>
    <w:rPr>
      <w:rFonts w:asciiTheme="minorHAnsi" w:hAnsiTheme="minorHAnsi"/>
      <w:sz w:val="20"/>
      <w:szCs w:val="20"/>
    </w:rPr>
  </w:style>
  <w:style w:type="paragraph" w:customStyle="1" w:styleId="TableBullet1Normal">
    <w:name w:val="Table Bullet 1 Normal"/>
    <w:rsid w:val="009F154D"/>
    <w:pPr>
      <w:numPr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Bullet2Normal">
    <w:name w:val="Table Bullet 2 Normal"/>
    <w:basedOn w:val="TableBullet1Normal"/>
    <w:rsid w:val="009F154D"/>
    <w:pPr>
      <w:numPr>
        <w:ilvl w:val="1"/>
      </w:numPr>
    </w:pPr>
  </w:style>
  <w:style w:type="paragraph" w:customStyle="1" w:styleId="TableBullet3Normal">
    <w:name w:val="Table Bullet 3 Normal"/>
    <w:basedOn w:val="TableBullet2Normal"/>
    <w:rsid w:val="009F154D"/>
    <w:pPr>
      <w:numPr>
        <w:ilvl w:val="2"/>
      </w:numPr>
    </w:pPr>
  </w:style>
  <w:style w:type="paragraph" w:customStyle="1" w:styleId="TableNumber1Normal">
    <w:name w:val="Table Number 1 Normal"/>
    <w:rsid w:val="009F154D"/>
    <w:pPr>
      <w:numPr>
        <w:ilvl w:val="3"/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Number2Normal">
    <w:name w:val="Table Number 2 Normal"/>
    <w:basedOn w:val="TableNumber1Normal"/>
    <w:rsid w:val="009F154D"/>
    <w:pPr>
      <w:numPr>
        <w:ilvl w:val="4"/>
      </w:numPr>
    </w:pPr>
  </w:style>
  <w:style w:type="paragraph" w:customStyle="1" w:styleId="TableNumber3Normal">
    <w:name w:val="Table Number 3 Normal"/>
    <w:basedOn w:val="TableNumber2Normal"/>
    <w:rsid w:val="009F154D"/>
    <w:pPr>
      <w:numPr>
        <w:ilvl w:val="5"/>
      </w:numPr>
    </w:pPr>
  </w:style>
  <w:style w:type="numbering" w:customStyle="1" w:styleId="TableBulletsNumbers">
    <w:name w:val="Table Bullets &amp; Numbers"/>
    <w:basedOn w:val="NoList"/>
    <w:uiPriority w:val="99"/>
    <w:rsid w:val="009F154D"/>
    <w:pPr>
      <w:numPr>
        <w:numId w:val="25"/>
      </w:numPr>
    </w:pPr>
  </w:style>
  <w:style w:type="paragraph" w:customStyle="1" w:styleId="FrameIcon1">
    <w:name w:val="Frame Icon 1"/>
    <w:basedOn w:val="Normal"/>
    <w:rsid w:val="009F154D"/>
    <w:pPr>
      <w:framePr w:w="624" w:wrap="around" w:vAnchor="text" w:hAnchor="margin" w:y="1"/>
      <w:spacing w:before="0" w:after="60" w:line="240" w:lineRule="auto"/>
    </w:pPr>
    <w:rPr>
      <w:rFonts w:asciiTheme="minorHAnsi" w:eastAsia="Times New Roman" w:hAnsiTheme="minorHAnsi" w:cs="Times New Roman"/>
      <w:bCs/>
      <w:noProof/>
      <w:sz w:val="20"/>
    </w:rPr>
  </w:style>
  <w:style w:type="character" w:customStyle="1" w:styleId="DropLargeIcon">
    <w:name w:val="Drop Large Icon"/>
    <w:basedOn w:val="DefaultParagraphFont"/>
    <w:uiPriority w:val="1"/>
    <w:rsid w:val="009F154D"/>
    <w:rPr>
      <w:position w:val="-26"/>
    </w:rPr>
  </w:style>
  <w:style w:type="paragraph" w:customStyle="1" w:styleId="DoubleIndentBullet">
    <w:name w:val="Double Indent Bullet"/>
    <w:basedOn w:val="TableBullet1Normal"/>
    <w:rsid w:val="009F154D"/>
    <w:pPr>
      <w:spacing w:before="0" w:after="20" w:line="280" w:lineRule="exact"/>
      <w:ind w:left="1191"/>
    </w:pPr>
    <w:rPr>
      <w:lang w:val="en-AU"/>
    </w:rPr>
  </w:style>
  <w:style w:type="paragraph" w:customStyle="1" w:styleId="DoubleIndentText">
    <w:name w:val="Double Indent Text"/>
    <w:basedOn w:val="Normal"/>
    <w:rsid w:val="009F154D"/>
    <w:pPr>
      <w:spacing w:before="60" w:after="60" w:line="240" w:lineRule="auto"/>
      <w:ind w:left="851"/>
    </w:pPr>
    <w:rPr>
      <w:rFonts w:asciiTheme="minorHAnsi" w:eastAsia="Times New Roman" w:hAnsiTheme="minorHAnsi" w:cs="Times New Roman"/>
      <w:bCs/>
      <w:sz w:val="20"/>
      <w:lang w:val="en-GB"/>
    </w:rPr>
  </w:style>
  <w:style w:type="paragraph" w:customStyle="1" w:styleId="Normal-single">
    <w:name w:val="Normal - single"/>
    <w:basedOn w:val="Normal"/>
    <w:rsid w:val="009F154D"/>
    <w:pPr>
      <w:spacing w:before="0" w:after="0" w:line="240" w:lineRule="auto"/>
    </w:pPr>
    <w:rPr>
      <w:rFonts w:asciiTheme="minorHAnsi" w:eastAsia="Times New Roman" w:hAnsiTheme="minorHAnsi" w:cs="Times New Roman"/>
      <w:sz w:val="10"/>
      <w:szCs w:val="18"/>
      <w:lang w:val="en"/>
    </w:rPr>
  </w:style>
  <w:style w:type="paragraph" w:customStyle="1" w:styleId="NormalSingleSpace">
    <w:name w:val="Normal_Single Space"/>
    <w:rsid w:val="009F154D"/>
    <w:rPr>
      <w:rFonts w:eastAsia="Times New Roman" w:cs="Times New Roman"/>
      <w:sz w:val="20"/>
      <w:szCs w:val="18"/>
      <w:lang w:val="en"/>
    </w:rPr>
  </w:style>
  <w:style w:type="paragraph" w:customStyle="1" w:styleId="TableTextNormal">
    <w:name w:val="Table Text Normal"/>
    <w:qFormat/>
    <w:locked/>
    <w:rsid w:val="009F154D"/>
    <w:pPr>
      <w:spacing w:before="60" w:after="60"/>
    </w:pPr>
    <w:rPr>
      <w:rFonts w:eastAsia="Times New Roman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9F154D"/>
    <w:rPr>
      <w:position w:val="-24"/>
    </w:rPr>
  </w:style>
  <w:style w:type="paragraph" w:customStyle="1" w:styleId="Frame2">
    <w:name w:val="Frame 2"/>
    <w:basedOn w:val="TableNumber1Normal"/>
    <w:rsid w:val="009F154D"/>
    <w:pPr>
      <w:framePr w:w="4603" w:wrap="around" w:vAnchor="text" w:hAnchor="page" w:x="1917" w:y="1"/>
    </w:pPr>
    <w:rPr>
      <w:lang w:val="en-AU"/>
    </w:rPr>
  </w:style>
  <w:style w:type="paragraph" w:customStyle="1" w:styleId="FrameIcon2">
    <w:name w:val="Frame Icon 2"/>
    <w:basedOn w:val="TableTextNormal"/>
    <w:rsid w:val="009F154D"/>
    <w:pPr>
      <w:framePr w:w="737" w:wrap="around" w:vAnchor="text" w:hAnchor="margin" w:x="5671" w:y="1"/>
    </w:pPr>
    <w:rPr>
      <w:noProof/>
      <w:lang w:val="en-AU"/>
    </w:rPr>
  </w:style>
  <w:style w:type="paragraph" w:customStyle="1" w:styleId="Frame4">
    <w:name w:val="Frame 4"/>
    <w:basedOn w:val="TableTextNormal"/>
    <w:rsid w:val="009F154D"/>
    <w:pPr>
      <w:framePr w:w="2835" w:wrap="around" w:vAnchor="text" w:hAnchor="margin" w:x="6805" w:y="1"/>
    </w:pPr>
    <w:rPr>
      <w:lang w:val="en-AU"/>
    </w:rPr>
  </w:style>
  <w:style w:type="paragraph" w:customStyle="1" w:styleId="InformationText">
    <w:name w:val="Information Text"/>
    <w:basedOn w:val="Normal"/>
    <w:rsid w:val="009F154D"/>
    <w:pPr>
      <w:spacing w:line="240" w:lineRule="auto"/>
      <w:ind w:left="851"/>
    </w:pPr>
    <w:rPr>
      <w:rFonts w:asciiTheme="minorHAnsi" w:eastAsia="Times New Roman" w:hAnsiTheme="minorHAnsi" w:cs="Times New Roman"/>
      <w:sz w:val="20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15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15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154D"/>
    <w:rPr>
      <w:rFonts w:ascii="Arial" w:hAnsi="Arial"/>
      <w:sz w:val="20"/>
      <w:szCs w:val="20"/>
    </w:rPr>
  </w:style>
  <w:style w:type="paragraph" w:customStyle="1" w:styleId="LogoFrame">
    <w:name w:val="Logo Frame"/>
    <w:basedOn w:val="Normal"/>
    <w:rsid w:val="007306FA"/>
    <w:pPr>
      <w:framePr w:w="2835" w:wrap="around" w:vAnchor="page" w:hAnchor="margin" w:x="1" w:y="1022"/>
      <w:tabs>
        <w:tab w:val="left" w:pos="4868"/>
      </w:tabs>
      <w:spacing w:line="240" w:lineRule="auto"/>
    </w:pPr>
    <w:rPr>
      <w:rFonts w:asciiTheme="minorHAnsi" w:eastAsia="Times New Roman" w:hAnsiTheme="minorHAnsi" w:cs="Times New Roman"/>
      <w:noProof/>
      <w:sz w:val="20"/>
      <w:szCs w:val="18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3C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3CEE"/>
    <w:rPr>
      <w:rFonts w:ascii="Arial" w:hAnsi="Arial"/>
      <w:b/>
      <w:bCs/>
      <w:sz w:val="20"/>
      <w:szCs w:val="20"/>
    </w:rPr>
  </w:style>
  <w:style w:type="paragraph" w:customStyle="1" w:styleId="NormalCentredItalics">
    <w:name w:val="Normal_Centred Italics"/>
    <w:basedOn w:val="Normal"/>
    <w:rsid w:val="00F05E31"/>
    <w:pPr>
      <w:spacing w:line="240" w:lineRule="auto"/>
      <w:jc w:val="center"/>
    </w:pPr>
    <w:rPr>
      <w:rFonts w:asciiTheme="minorHAnsi" w:eastAsia="Times New Roman" w:hAnsiTheme="minorHAnsi" w:cs="Times New Roman"/>
      <w:i/>
      <w:iCs/>
      <w:sz w:val="20"/>
      <w:szCs w:val="18"/>
      <w:lang w:val="en"/>
    </w:rPr>
  </w:style>
  <w:style w:type="paragraph" w:customStyle="1" w:styleId="FillLightBlue">
    <w:name w:val="Fill Light Blue"/>
    <w:basedOn w:val="TableTextNormal"/>
    <w:rsid w:val="00CA5ACD"/>
    <w:pPr>
      <w:pBdr>
        <w:top w:val="single" w:sz="8" w:space="1" w:color="C3EBFF"/>
        <w:left w:val="single" w:sz="8" w:space="0" w:color="C3EBFF"/>
        <w:bottom w:val="single" w:sz="8" w:space="4" w:color="C3EBFF"/>
        <w:right w:val="single" w:sz="8" w:space="0" w:color="C3EBFF"/>
      </w:pBdr>
      <w:shd w:val="clear" w:color="auto" w:fill="C3EBFF"/>
      <w:tabs>
        <w:tab w:val="left" w:pos="482"/>
      </w:tabs>
      <w:spacing w:before="0" w:after="120" w:line="280" w:lineRule="exact"/>
      <w:ind w:left="482" w:right="28" w:hanging="454"/>
    </w:pPr>
    <w:rPr>
      <w:bdr w:val="single" w:sz="8" w:space="0" w:color="C3EBFF"/>
      <w:lang w:val="en-AU"/>
    </w:rPr>
  </w:style>
  <w:style w:type="character" w:customStyle="1" w:styleId="DropSmallIcon">
    <w:name w:val="Drop Small Icon"/>
    <w:basedOn w:val="DefaultParagraphFont"/>
    <w:uiPriority w:val="1"/>
    <w:rsid w:val="00B2318B"/>
    <w:rPr>
      <w:position w:val="-12"/>
    </w:rPr>
  </w:style>
  <w:style w:type="paragraph" w:styleId="Revision">
    <w:name w:val="Revision"/>
    <w:hidden/>
    <w:uiPriority w:val="99"/>
    <w:semiHidden/>
    <w:rsid w:val="009635AD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hyperlink" Target="https://www.health.gov.au/our-work/qi-program/resource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image" Target="media/image14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13.emf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collections/national-aged-care-mandatory-quality-indicator-program-manual" TargetMode="External"/><Relationship Id="rId23" Type="http://schemas.openxmlformats.org/officeDocument/2006/relationships/hyperlink" Target="https://www.health.gov.au/our-work/qi-program/resources" TargetMode="External"/><Relationship Id="rId28" Type="http://schemas.openxmlformats.org/officeDocument/2006/relationships/image" Target="media/image16.emf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emf"/><Relationship Id="rId30" Type="http://schemas.openxmlformats.org/officeDocument/2006/relationships/image" Target="media/image1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g"/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B0152\Aged%20Care%20violet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c7a43-a68b-4438-8589-e2ac88de3a31" xsi:nil="true"/>
    <lcf76f155ced4ddcb4097134ff3c332f xmlns="39336520-97d7-4b22-9e31-40c8a6e4d7ff">
      <Terms xmlns="http://schemas.microsoft.com/office/infopath/2007/PartnerControls"/>
    </lcf76f155ced4ddcb4097134ff3c332f>
    <SharedWithUsers xmlns="a8cc7a43-a68b-4438-8589-e2ac88de3a31">
      <UserInfo>
        <DisplayName/>
        <AccountId xsi:nil="true"/>
        <AccountType/>
      </UserInfo>
    </SharedWithUsers>
    <_Flow_SignoffStatus xmlns="39336520-97d7-4b22-9e31-40c8a6e4d7f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FC8A18-1859-4053-837B-DD6E437ECC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a8cc7a43-a68b-4438-8589-e2ac88de3a31"/>
    <ds:schemaRef ds:uri="39336520-97d7-4b22-9e31-40c8a6e4d7ff"/>
  </ds:schemaRefs>
</ds:datastoreItem>
</file>

<file path=customXml/itemProps3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violet fact sheet web template_July 2025.dotx</Template>
  <TotalTime>28</TotalTime>
  <Pages>4</Pages>
  <Words>777</Words>
  <Characters>4140</Characters>
  <Application>Microsoft Office Word</Application>
  <DocSecurity>0</DocSecurity>
  <Lines>139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QI Program quick reference guide – Pressure injuries</vt:lpstr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Program quick reference guide – Pressure injuries</dc:title>
  <dc:subject>Aged care</dc:subject>
  <dc:creator>Australian Government Department of Health Disability and Ageing</dc:creator>
  <cp:keywords>National Aged Care Mandatory Quality Indicator Program (QI Program)</cp:keywords>
  <dc:description/>
  <cp:lastModifiedBy>MCCAY, Meryl</cp:lastModifiedBy>
  <cp:revision>149</cp:revision>
  <dcterms:created xsi:type="dcterms:W3CDTF">2025-08-26T03:06:00Z</dcterms:created>
  <dcterms:modified xsi:type="dcterms:W3CDTF">2025-10-27T01:50:00Z</dcterms:modified>
</cp:coreProperties>
</file>