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ABACF" w14:textId="5F89FACB" w:rsidR="009F154D" w:rsidRPr="00A54821" w:rsidRDefault="009F154D" w:rsidP="009F154D">
      <w:pPr>
        <w:pStyle w:val="Heading1"/>
      </w:pPr>
      <w:r w:rsidRPr="00030962">
        <w:t>National Aged Care Quality Indicator Program</w:t>
      </w:r>
      <w:r w:rsidRPr="00A54821">
        <w:t xml:space="preserve"> (QI Program)</w:t>
      </w:r>
    </w:p>
    <w:p w14:paraId="4EAD9514" w14:textId="2A9E7171" w:rsidR="009F154D" w:rsidRDefault="009F154D" w:rsidP="009F154D">
      <w:pPr>
        <w:pStyle w:val="Heading2"/>
      </w:pPr>
      <w:r w:rsidRPr="00030962">
        <w:t xml:space="preserve">Quick Reference Guide: </w:t>
      </w:r>
      <w:r w:rsidR="008A2CF9">
        <w:t xml:space="preserve">Medication </w:t>
      </w:r>
      <w:r w:rsidR="008F6716">
        <w:t>M</w:t>
      </w:r>
      <w:r w:rsidR="008A2CF9">
        <w:t xml:space="preserve">anagement </w:t>
      </w:r>
      <w:r w:rsidR="006435F8">
        <w:t>–</w:t>
      </w:r>
      <w:r w:rsidR="008A2CF9">
        <w:t xml:space="preserve"> </w:t>
      </w:r>
      <w:r w:rsidR="004B21B1">
        <w:t>Polypharmacy</w:t>
      </w:r>
    </w:p>
    <w:p w14:paraId="70B748D7" w14:textId="1AA34C9D" w:rsidR="008A2CF9" w:rsidRPr="008A2CF9" w:rsidRDefault="49C1A893" w:rsidP="6CA0876D">
      <w:pPr>
        <w:rPr>
          <w:lang w:val="en"/>
        </w:rPr>
      </w:pPr>
      <w:bookmarkStart w:id="0" w:name="_Hlk76475040"/>
      <w:r w:rsidRPr="6CA0876D">
        <w:rPr>
          <w:lang w:val="en"/>
        </w:rPr>
        <w:t xml:space="preserve">This guide </w:t>
      </w:r>
      <w:r w:rsidR="2B8FA28C" w:rsidRPr="6CA0876D">
        <w:rPr>
          <w:lang w:val="en"/>
        </w:rPr>
        <w:t xml:space="preserve">helps </w:t>
      </w:r>
      <w:r w:rsidR="23067B04" w:rsidRPr="6CA0876D">
        <w:rPr>
          <w:lang w:val="en"/>
        </w:rPr>
        <w:t xml:space="preserve">registered </w:t>
      </w:r>
      <w:r w:rsidRPr="6CA0876D">
        <w:rPr>
          <w:lang w:val="en"/>
        </w:rPr>
        <w:t xml:space="preserve">providers of </w:t>
      </w:r>
      <w:r w:rsidR="23067B04" w:rsidRPr="6CA0876D">
        <w:rPr>
          <w:lang w:val="en"/>
        </w:rPr>
        <w:t xml:space="preserve">approved </w:t>
      </w:r>
      <w:r w:rsidRPr="6CA0876D">
        <w:rPr>
          <w:lang w:val="en"/>
        </w:rPr>
        <w:t xml:space="preserve">residential care </w:t>
      </w:r>
      <w:r w:rsidR="23067B04" w:rsidRPr="6CA0876D">
        <w:rPr>
          <w:lang w:val="en"/>
        </w:rPr>
        <w:t>homes</w:t>
      </w:r>
      <w:r w:rsidRPr="6CA0876D">
        <w:rPr>
          <w:lang w:val="en"/>
        </w:rPr>
        <w:t xml:space="preserve"> to collect and report data on medication management - </w:t>
      </w:r>
      <w:r w:rsidR="0EC8DA29" w:rsidRPr="6CA0876D">
        <w:rPr>
          <w:lang w:val="en"/>
        </w:rPr>
        <w:t>polypharmacy</w:t>
      </w:r>
      <w:r w:rsidRPr="6CA0876D">
        <w:rPr>
          <w:lang w:val="en"/>
        </w:rPr>
        <w:t xml:space="preserve"> for the QI Program.</w:t>
      </w:r>
    </w:p>
    <w:p w14:paraId="42724E66" w14:textId="07321A81" w:rsidR="008A2CF9" w:rsidRPr="008A2CF9" w:rsidRDefault="00E92681" w:rsidP="008A2CF9">
      <w:pPr>
        <w:rPr>
          <w:szCs w:val="32"/>
          <w:lang w:val="en"/>
        </w:rPr>
      </w:pPr>
      <w:r>
        <w:rPr>
          <w:szCs w:val="32"/>
        </w:rPr>
        <w:t>You must report t</w:t>
      </w:r>
      <w:r w:rsidR="008A2CF9" w:rsidRPr="008A2CF9">
        <w:rPr>
          <w:szCs w:val="32"/>
        </w:rPr>
        <w:t xml:space="preserve">he medication management – </w:t>
      </w:r>
      <w:r w:rsidR="00261295">
        <w:rPr>
          <w:szCs w:val="32"/>
        </w:rPr>
        <w:t>polypharmacy</w:t>
      </w:r>
      <w:r w:rsidR="008A2CF9" w:rsidRPr="008A2CF9">
        <w:rPr>
          <w:szCs w:val="32"/>
        </w:rPr>
        <w:t xml:space="preserve"> quality indicator against:</w:t>
      </w:r>
    </w:p>
    <w:tbl>
      <w:tblPr>
        <w:tblW w:w="101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8775"/>
      </w:tblGrid>
      <w:tr w:rsidR="009F154D" w:rsidRPr="006541E8" w14:paraId="566D7D0A" w14:textId="77777777" w:rsidTr="00B2158C">
        <w:trPr>
          <w:trHeight w:val="1344"/>
        </w:trPr>
        <w:tc>
          <w:tcPr>
            <w:tcW w:w="1410" w:type="dxa"/>
            <w:tcBorders>
              <w:top w:val="single" w:sz="6" w:space="0" w:color="B2B7B7"/>
              <w:left w:val="single" w:sz="6" w:space="0" w:color="B2B7B7"/>
              <w:bottom w:val="single" w:sz="6" w:space="0" w:color="B2B7B7"/>
              <w:right w:val="single" w:sz="6" w:space="0" w:color="B2B7B7"/>
            </w:tcBorders>
            <w:hideMark/>
          </w:tcPr>
          <w:p w14:paraId="3580F27A" w14:textId="3F3C14B0" w:rsidR="009F154D" w:rsidRPr="006541E8" w:rsidRDefault="008A2CF9" w:rsidP="00B2158C">
            <w:pPr>
              <w:jc w:val="center"/>
            </w:pPr>
            <w:r w:rsidRPr="005918FB">
              <w:rPr>
                <w:noProof/>
                <w:sz w:val="20"/>
                <w:szCs w:val="18"/>
                <w:lang w:val="en"/>
              </w:rPr>
              <w:drawing>
                <wp:inline distT="0" distB="0" distL="0" distR="0" wp14:anchorId="7EF26C64" wp14:editId="43BBDC8F">
                  <wp:extent cx="748800" cy="748800"/>
                  <wp:effectExtent l="0" t="0" r="0" b="0"/>
                  <wp:docPr id="9" name="Picture 9" descr="An icon of two medication pills represents the Medication management quality indic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n icon of two medication pills represents the Medication management quality indic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800" cy="7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  <w:tcBorders>
              <w:top w:val="single" w:sz="6" w:space="0" w:color="B2B7B7"/>
              <w:left w:val="single" w:sz="6" w:space="0" w:color="B2B7B7"/>
              <w:bottom w:val="single" w:sz="6" w:space="0" w:color="B2B7B7"/>
              <w:right w:val="single" w:sz="6" w:space="0" w:color="B2B7B7"/>
            </w:tcBorders>
            <w:shd w:val="clear" w:color="auto" w:fill="F1F2F2"/>
          </w:tcPr>
          <w:p w14:paraId="2EE30617" w14:textId="282F7D7D" w:rsidR="009F154D" w:rsidRPr="00280E4D" w:rsidRDefault="001B2F71" w:rsidP="00B2158C">
            <w:pPr>
              <w:pStyle w:val="ListParagraph"/>
              <w:ind w:left="1080"/>
              <w:rPr>
                <w:b/>
                <w:bCs/>
              </w:rPr>
            </w:pPr>
            <w:r w:rsidRPr="001B2F71">
              <w:rPr>
                <w:b/>
                <w:bCs/>
              </w:rPr>
              <w:t xml:space="preserve">Percentage of </w:t>
            </w:r>
            <w:r w:rsidR="001F14FD">
              <w:rPr>
                <w:b/>
                <w:bCs/>
              </w:rPr>
              <w:t>individual</w:t>
            </w:r>
            <w:r w:rsidRPr="001B2F71">
              <w:rPr>
                <w:b/>
                <w:bCs/>
              </w:rPr>
              <w:t>s who were prescribed nine or more medications</w:t>
            </w:r>
          </w:p>
        </w:tc>
      </w:tr>
    </w:tbl>
    <w:bookmarkEnd w:id="0"/>
    <w:p w14:paraId="25C33C8A" w14:textId="4820FEE6" w:rsidR="006C4837" w:rsidRPr="006C4837" w:rsidRDefault="006C4837" w:rsidP="006C4837">
      <w:pPr>
        <w:pStyle w:val="BodyTextDOH"/>
        <w:spacing w:before="240"/>
        <w:rPr>
          <w:rFonts w:ascii="Arial" w:hAnsi="Arial" w:cs="Arial"/>
          <w:sz w:val="24"/>
          <w:szCs w:val="24"/>
        </w:rPr>
      </w:pPr>
      <w:r w:rsidRPr="006C4837">
        <w:rPr>
          <w:rFonts w:ascii="Arial" w:hAnsi="Arial" w:cs="Arial"/>
          <w:sz w:val="24"/>
          <w:szCs w:val="24"/>
        </w:rPr>
        <w:t xml:space="preserve">For the purpose of the QI Program </w:t>
      </w:r>
      <w:r w:rsidRPr="006C4837">
        <w:rPr>
          <w:rFonts w:ascii="Arial" w:hAnsi="Arial" w:cs="Arial"/>
          <w:b/>
          <w:bCs/>
          <w:sz w:val="24"/>
          <w:szCs w:val="24"/>
        </w:rPr>
        <w:t>polypharmacy</w:t>
      </w:r>
      <w:r w:rsidRPr="006C4837">
        <w:rPr>
          <w:rFonts w:ascii="Arial" w:hAnsi="Arial" w:cs="Arial"/>
          <w:sz w:val="24"/>
          <w:szCs w:val="24"/>
        </w:rPr>
        <w:t xml:space="preserve"> is defined as the prescription of nine or more medications to a </w:t>
      </w:r>
      <w:r w:rsidR="001F14FD">
        <w:rPr>
          <w:rFonts w:ascii="Arial" w:hAnsi="Arial" w:cs="Arial"/>
          <w:sz w:val="24"/>
          <w:szCs w:val="24"/>
        </w:rPr>
        <w:t>resident</w:t>
      </w:r>
      <w:r w:rsidRPr="006C4837">
        <w:rPr>
          <w:rFonts w:ascii="Arial" w:hAnsi="Arial" w:cs="Arial"/>
          <w:sz w:val="24"/>
          <w:szCs w:val="24"/>
        </w:rPr>
        <w:t>.</w:t>
      </w:r>
    </w:p>
    <w:p w14:paraId="4DF64CC7" w14:textId="77777777" w:rsidR="006C4837" w:rsidRPr="006C4837" w:rsidRDefault="006C4837" w:rsidP="006C4837">
      <w:pPr>
        <w:pStyle w:val="BodyTextDOH"/>
        <w:rPr>
          <w:rFonts w:ascii="Arial" w:hAnsi="Arial" w:cs="Arial"/>
          <w:sz w:val="24"/>
          <w:szCs w:val="24"/>
        </w:rPr>
      </w:pPr>
      <w:r w:rsidRPr="006C4837">
        <w:rPr>
          <w:rFonts w:ascii="Arial" w:hAnsi="Arial" w:cs="Arial"/>
          <w:sz w:val="24"/>
          <w:szCs w:val="24"/>
        </w:rPr>
        <w:t xml:space="preserve">For the purposes of the QI Program, any medication with an active ingredient is counted in the polypharmacy quality indicator, except for those listed below which </w:t>
      </w:r>
      <w:r w:rsidRPr="006C4837">
        <w:rPr>
          <w:rFonts w:ascii="Arial" w:hAnsi="Arial" w:cs="Arial"/>
          <w:sz w:val="24"/>
          <w:szCs w:val="24"/>
          <w:u w:val="single"/>
        </w:rPr>
        <w:t>must not</w:t>
      </w:r>
      <w:r w:rsidRPr="006C4837">
        <w:rPr>
          <w:rFonts w:ascii="Arial" w:hAnsi="Arial" w:cs="Arial"/>
          <w:sz w:val="24"/>
          <w:szCs w:val="24"/>
        </w:rPr>
        <w:t xml:space="preserve"> be included in the count of medications:</w:t>
      </w:r>
    </w:p>
    <w:p w14:paraId="7CEC558A" w14:textId="34DF8B68" w:rsidR="006C4837" w:rsidRPr="00B73704" w:rsidRDefault="006C4837" w:rsidP="002748C1">
      <w:pPr>
        <w:pStyle w:val="ListParagraph"/>
        <w:ind w:left="993"/>
      </w:pPr>
      <w:r w:rsidRPr="00B73704">
        <w:t>Lotions, creams or ointments used in skin and wound care</w:t>
      </w:r>
    </w:p>
    <w:p w14:paraId="119A9AE1" w14:textId="7EF3E40D" w:rsidR="006C4837" w:rsidRPr="00B73704" w:rsidRDefault="006C4837" w:rsidP="002748C1">
      <w:pPr>
        <w:pStyle w:val="ListParagraph"/>
        <w:ind w:left="993"/>
      </w:pPr>
      <w:r w:rsidRPr="00B73704">
        <w:t>Dietary supplements, including those containing vitamins</w:t>
      </w:r>
    </w:p>
    <w:p w14:paraId="73345412" w14:textId="77777777" w:rsidR="006C4837" w:rsidRPr="00B73704" w:rsidRDefault="006C4837" w:rsidP="002748C1">
      <w:pPr>
        <w:pStyle w:val="ListParagraph"/>
        <w:ind w:left="993"/>
      </w:pPr>
      <w:r w:rsidRPr="00B73704">
        <w:t>Short-term medications, such as antibiotics or temporary eye drops; and</w:t>
      </w:r>
    </w:p>
    <w:p w14:paraId="398A286E" w14:textId="77777777" w:rsidR="006C4837" w:rsidRPr="00B73704" w:rsidRDefault="006C4837" w:rsidP="002748C1">
      <w:pPr>
        <w:pStyle w:val="ListParagraph"/>
        <w:ind w:left="993"/>
      </w:pPr>
      <w:r w:rsidRPr="00B73704">
        <w:t>PRN medications.</w:t>
      </w:r>
    </w:p>
    <w:p w14:paraId="043DE167" w14:textId="1B26691A" w:rsidR="006C4837" w:rsidRDefault="006C4837" w:rsidP="006C4837">
      <w:pPr>
        <w:pStyle w:val="BodyTextDOH"/>
        <w:spacing w:before="240"/>
        <w:rPr>
          <w:rFonts w:ascii="Arial" w:hAnsi="Arial" w:cs="Arial"/>
          <w:sz w:val="24"/>
          <w:szCs w:val="24"/>
        </w:rPr>
      </w:pPr>
      <w:r w:rsidRPr="006C4837">
        <w:rPr>
          <w:rFonts w:ascii="Arial" w:hAnsi="Arial" w:cs="Arial"/>
          <w:sz w:val="24"/>
          <w:szCs w:val="24"/>
        </w:rPr>
        <w:t>Different dosages of the same medicine must not be counted as different medications</w:t>
      </w:r>
      <w:r w:rsidR="00111890">
        <w:rPr>
          <w:rFonts w:ascii="Arial" w:hAnsi="Arial" w:cs="Arial"/>
          <w:sz w:val="24"/>
          <w:szCs w:val="24"/>
        </w:rPr>
        <w:t>.</w:t>
      </w:r>
    </w:p>
    <w:p w14:paraId="6371251C" w14:textId="0B94FC3E" w:rsidR="00EE2124" w:rsidRPr="009B28AF" w:rsidRDefault="00EE2124" w:rsidP="00EE2124">
      <w:pPr>
        <w:pStyle w:val="Heading3"/>
        <w:spacing w:after="240"/>
      </w:pPr>
      <w:r>
        <w:lastRenderedPageBreak/>
        <w:t xml:space="preserve">Collect </w:t>
      </w:r>
      <w:r w:rsidRPr="00F9572B">
        <w:t>medication</w:t>
      </w:r>
      <w:r>
        <w:t xml:space="preserve"> management </w:t>
      </w:r>
      <w:r w:rsidR="008D38B8">
        <w:t>polypharmacy</w:t>
      </w:r>
      <w:r>
        <w:t xml:space="preserve"> data</w:t>
      </w:r>
    </w:p>
    <w:p w14:paraId="06A98987" w14:textId="77777777" w:rsidR="00EE2124" w:rsidRPr="00D405EF" w:rsidRDefault="00EE2124" w:rsidP="00EE2124">
      <w:pPr>
        <w:framePr w:w="624" w:h="646" w:hRule="exact" w:wrap="around" w:vAnchor="text" w:hAnchor="margin" w:y="11"/>
        <w:spacing w:before="0" w:after="60" w:line="240" w:lineRule="auto"/>
        <w:rPr>
          <w:bCs/>
          <w:noProof/>
          <w:sz w:val="20"/>
        </w:rPr>
      </w:pPr>
      <w:r w:rsidRPr="00D405EF">
        <w:rPr>
          <w:bCs/>
          <w:noProof/>
          <w:sz w:val="20"/>
        </w:rPr>
        <w:drawing>
          <wp:inline distT="0" distB="0" distL="0" distR="0" wp14:anchorId="76BB392F" wp14:editId="078DC3E0">
            <wp:extent cx="330546" cy="363600"/>
            <wp:effectExtent l="0" t="0" r="0" b="0"/>
            <wp:docPr id="36" name="Picture 36" descr="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alendar 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6" cy="3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5EF">
        <w:rPr>
          <w:bCs/>
          <w:noProof/>
          <w:sz w:val="20"/>
        </w:rPr>
        <w:t xml:space="preserve"> </w:t>
      </w:r>
    </w:p>
    <w:p w14:paraId="310DB82A" w14:textId="56D0CA5E" w:rsidR="00EE2124" w:rsidRDefault="00EE2124" w:rsidP="00EE2124">
      <w:pPr>
        <w:spacing w:before="60" w:after="60"/>
        <w:ind w:left="851"/>
      </w:pPr>
      <w:r w:rsidRPr="00A773EA">
        <w:rPr>
          <w:bCs/>
          <w:lang w:val="en-GB"/>
        </w:rPr>
        <w:t xml:space="preserve">Identify and record a collection date (DD/MM/YYYY) during the </w:t>
      </w:r>
      <w:r w:rsidR="002748C1">
        <w:rPr>
          <w:bCs/>
          <w:lang w:val="en-GB"/>
        </w:rPr>
        <w:t>reporting period (</w:t>
      </w:r>
      <w:r w:rsidRPr="00A773EA">
        <w:rPr>
          <w:bCs/>
          <w:lang w:val="en-GB"/>
        </w:rPr>
        <w:t>quarter</w:t>
      </w:r>
      <w:r w:rsidR="002748C1">
        <w:rPr>
          <w:bCs/>
          <w:lang w:val="en-GB"/>
        </w:rPr>
        <w:t>)</w:t>
      </w:r>
    </w:p>
    <w:p w14:paraId="606318A1" w14:textId="77777777" w:rsidR="000F5F85" w:rsidRPr="00A773EA" w:rsidRDefault="000F5F85" w:rsidP="00EE2124">
      <w:pPr>
        <w:spacing w:before="60" w:after="60"/>
        <w:ind w:left="851"/>
        <w:rPr>
          <w:bCs/>
          <w:lang w:val="en-GB"/>
        </w:rPr>
      </w:pPr>
    </w:p>
    <w:p w14:paraId="765EFEF8" w14:textId="77777777" w:rsidR="00EE2124" w:rsidRPr="00A773EA" w:rsidRDefault="00EE2124" w:rsidP="00EE2124">
      <w:pPr>
        <w:framePr w:w="624" w:wrap="around" w:vAnchor="text" w:hAnchor="margin" w:y="1"/>
        <w:spacing w:before="0" w:after="60"/>
        <w:rPr>
          <w:bCs/>
          <w:noProof/>
        </w:rPr>
      </w:pPr>
      <w:r w:rsidRPr="00A773EA">
        <w:rPr>
          <w:bCs/>
          <w:noProof/>
          <w:position w:val="-24"/>
        </w:rPr>
        <w:drawing>
          <wp:inline distT="0" distB="0" distL="0" distR="0" wp14:anchorId="64A02F55" wp14:editId="7044AA3D">
            <wp:extent cx="326552" cy="360000"/>
            <wp:effectExtent l="0" t="0" r="0" b="2540"/>
            <wp:docPr id="17" name="Picture 17" descr="Chec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eck 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3EA">
        <w:rPr>
          <w:bCs/>
          <w:noProof/>
        </w:rPr>
        <w:t xml:space="preserve"> </w:t>
      </w:r>
    </w:p>
    <w:p w14:paraId="35685686" w14:textId="3364D010" w:rsidR="00EE2124" w:rsidRPr="00A773EA" w:rsidRDefault="00EE2124" w:rsidP="00EE2124">
      <w:pPr>
        <w:spacing w:after="240"/>
        <w:ind w:left="851"/>
      </w:pPr>
      <w:r w:rsidRPr="00A773EA">
        <w:t xml:space="preserve">Complete a </w:t>
      </w:r>
      <w:r w:rsidR="00A76E4E">
        <w:t>single review of</w:t>
      </w:r>
      <w:r w:rsidRPr="00A773EA">
        <w:t xml:space="preserve"> medication charts and/or administration record</w:t>
      </w:r>
      <w:r w:rsidR="00A76E4E">
        <w:t>s</w:t>
      </w:r>
      <w:r w:rsidRPr="00A773EA">
        <w:t xml:space="preserve"> for each </w:t>
      </w:r>
      <w:r w:rsidR="001F14FD">
        <w:t>resident</w:t>
      </w:r>
      <w:r w:rsidR="00A76E4E">
        <w:t xml:space="preserve"> on the identified collection date. All </w:t>
      </w:r>
      <w:r w:rsidR="001F14FD">
        <w:t>resident</w:t>
      </w:r>
      <w:r w:rsidR="00A76E4E">
        <w:t xml:space="preserve">s </w:t>
      </w:r>
      <w:r w:rsidR="00A76E4E" w:rsidRPr="00A76E4E">
        <w:t xml:space="preserve">residing at the </w:t>
      </w:r>
      <w:r w:rsidR="001F14FD">
        <w:t>aged care home</w:t>
      </w:r>
      <w:r w:rsidR="00A76E4E" w:rsidRPr="00A76E4E">
        <w:t xml:space="preserve"> on the collection date must be included in the assessment.</w:t>
      </w:r>
    </w:p>
    <w:p w14:paraId="7ECC11D7" w14:textId="77777777" w:rsidR="00EE2124" w:rsidRPr="00A773EA" w:rsidRDefault="00EE2124" w:rsidP="00EE2124">
      <w:pPr>
        <w:framePr w:w="624" w:h="571" w:hRule="exact" w:wrap="around" w:vAnchor="text" w:hAnchor="margin" w:y="9"/>
        <w:spacing w:before="0" w:after="60"/>
        <w:rPr>
          <w:bCs/>
          <w:noProof/>
        </w:rPr>
      </w:pPr>
      <w:r w:rsidRPr="00A773EA">
        <w:rPr>
          <w:bCs/>
          <w:noProof/>
        </w:rPr>
        <w:drawing>
          <wp:inline distT="0" distB="0" distL="0" distR="0" wp14:anchorId="1543E89D" wp14:editId="693F8BA6">
            <wp:extent cx="326606" cy="360000"/>
            <wp:effectExtent l="0" t="0" r="0" b="2540"/>
            <wp:docPr id="258624649" name="Picture 258624649" descr="Recordkeep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Recordkeeping ic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3EA">
        <w:rPr>
          <w:bCs/>
          <w:noProof/>
        </w:rPr>
        <w:t xml:space="preserve"> </w:t>
      </w:r>
    </w:p>
    <w:p w14:paraId="75D56A06" w14:textId="3D8EC23E" w:rsidR="00EE2124" w:rsidRPr="00A773EA" w:rsidRDefault="00EE2124" w:rsidP="00EE2124">
      <w:pPr>
        <w:spacing w:before="60" w:after="60"/>
        <w:ind w:left="851"/>
        <w:rPr>
          <w:bCs/>
          <w:lang w:val="en-GB"/>
        </w:rPr>
      </w:pPr>
      <w:r w:rsidRPr="00A773EA">
        <w:rPr>
          <w:bCs/>
          <w:lang w:val="en-GB"/>
        </w:rPr>
        <w:t xml:space="preserve">Record the number of </w:t>
      </w:r>
      <w:r w:rsidR="001F14FD">
        <w:rPr>
          <w:bCs/>
          <w:lang w:val="en-GB"/>
        </w:rPr>
        <w:t>resident</w:t>
      </w:r>
      <w:r w:rsidRPr="00A773EA">
        <w:rPr>
          <w:bCs/>
          <w:lang w:val="en-GB"/>
        </w:rPr>
        <w:t>s:</w:t>
      </w:r>
    </w:p>
    <w:p w14:paraId="17517160" w14:textId="204BE97B" w:rsidR="00EE2124" w:rsidRPr="00A773EA" w:rsidRDefault="00EE2124" w:rsidP="00EE2124">
      <w:pPr>
        <w:pStyle w:val="ListParagraph"/>
        <w:tabs>
          <w:tab w:val="num" w:pos="340"/>
        </w:tabs>
        <w:ind w:left="1080"/>
        <w:rPr>
          <w:rFonts w:cs="Arial"/>
        </w:rPr>
      </w:pPr>
      <w:r w:rsidRPr="00A773EA">
        <w:rPr>
          <w:rFonts w:cs="Arial"/>
        </w:rPr>
        <w:t xml:space="preserve">whose medication charts and/or administration records are reviewed to assess for </w:t>
      </w:r>
      <w:r w:rsidR="001460AE">
        <w:rPr>
          <w:rFonts w:cs="Arial"/>
        </w:rPr>
        <w:t>polypharmacy</w:t>
      </w:r>
    </w:p>
    <w:p w14:paraId="3AF25E92" w14:textId="6E01C799" w:rsidR="00EE2124" w:rsidRPr="00A773EA" w:rsidRDefault="00EE2124" w:rsidP="00EE2124">
      <w:pPr>
        <w:pStyle w:val="ListParagraph"/>
        <w:tabs>
          <w:tab w:val="num" w:pos="340"/>
        </w:tabs>
        <w:ind w:left="1080"/>
        <w:rPr>
          <w:rFonts w:cs="Arial"/>
        </w:rPr>
      </w:pPr>
      <w:r w:rsidRPr="00A773EA">
        <w:rPr>
          <w:rFonts w:cs="Arial"/>
        </w:rPr>
        <w:t xml:space="preserve">who </w:t>
      </w:r>
      <w:r w:rsidR="001460AE" w:rsidRPr="001460AE">
        <w:rPr>
          <w:rFonts w:cs="Arial"/>
        </w:rPr>
        <w:t>were prescribed nine or more medications</w:t>
      </w:r>
    </w:p>
    <w:p w14:paraId="25FE6591" w14:textId="46F246EA" w:rsidR="002557AA" w:rsidRPr="002557AA" w:rsidRDefault="001460AE" w:rsidP="007577B7">
      <w:pPr>
        <w:pStyle w:val="ListParagraph"/>
        <w:ind w:left="1080"/>
        <w:rPr>
          <w:rFonts w:cs="Arial"/>
        </w:rPr>
      </w:pPr>
      <w:r>
        <w:rPr>
          <w:rFonts w:cs="Arial"/>
        </w:rPr>
        <w:t>excluded</w:t>
      </w:r>
      <w:r w:rsidR="00EE2124" w:rsidRPr="00A773EA">
        <w:rPr>
          <w:rFonts w:cs="Arial"/>
        </w:rPr>
        <w:t xml:space="preserve"> </w:t>
      </w:r>
      <w:r w:rsidR="00C36951">
        <w:rPr>
          <w:rFonts w:cs="Arial"/>
        </w:rPr>
        <w:t xml:space="preserve">because they were not assessed due to hospital </w:t>
      </w:r>
      <w:r w:rsidR="00C36951" w:rsidRPr="00C36951">
        <w:rPr>
          <w:rFonts w:cs="Arial"/>
        </w:rPr>
        <w:t>admission on the collection date</w:t>
      </w:r>
      <w:bookmarkStart w:id="1" w:name="_Hlk117780278"/>
    </w:p>
    <w:p w14:paraId="23A666A7" w14:textId="006A2F09" w:rsidR="00113A02" w:rsidRPr="007577B7" w:rsidRDefault="00815316" w:rsidP="002557AA">
      <w:pPr>
        <w:spacing w:before="240"/>
        <w:rPr>
          <w:b/>
          <w:iCs/>
          <w:szCs w:val="20"/>
        </w:rPr>
      </w:pPr>
      <w:r>
        <w:rPr>
          <w:iCs/>
        </w:rPr>
        <w:t>Registered</w:t>
      </w:r>
      <w:r w:rsidRPr="00B73704">
        <w:rPr>
          <w:iCs/>
          <w:szCs w:val="32"/>
        </w:rPr>
        <w:t xml:space="preserve"> </w:t>
      </w:r>
      <w:r w:rsidR="00B73704" w:rsidRPr="00B73704">
        <w:rPr>
          <w:iCs/>
          <w:szCs w:val="32"/>
        </w:rPr>
        <w:t xml:space="preserve">providers of </w:t>
      </w:r>
      <w:r>
        <w:rPr>
          <w:iCs/>
          <w:szCs w:val="32"/>
        </w:rPr>
        <w:t xml:space="preserve">approved </w:t>
      </w:r>
      <w:r w:rsidR="00B73704" w:rsidRPr="00B73704">
        <w:rPr>
          <w:iCs/>
          <w:szCs w:val="32"/>
        </w:rPr>
        <w:t xml:space="preserve">residential care </w:t>
      </w:r>
      <w:r>
        <w:rPr>
          <w:iCs/>
          <w:szCs w:val="32"/>
        </w:rPr>
        <w:t xml:space="preserve">homes </w:t>
      </w:r>
      <w:r w:rsidR="00B73704" w:rsidRPr="00B73704">
        <w:rPr>
          <w:iCs/>
          <w:szCs w:val="32"/>
        </w:rPr>
        <w:t>must collect and report on both polypharmacy and antipsychotics medication management quality indicator categories</w:t>
      </w:r>
      <w:r w:rsidR="006536A3">
        <w:rPr>
          <w:iCs/>
          <w:szCs w:val="32"/>
        </w:rPr>
        <w:t xml:space="preserve"> quarterly.</w:t>
      </w:r>
      <w:r w:rsidR="00B73704" w:rsidRPr="00B73704">
        <w:rPr>
          <w:iCs/>
          <w:szCs w:val="32"/>
        </w:rPr>
        <w:t xml:space="preserve"> </w:t>
      </w:r>
      <w:r w:rsidR="006536A3">
        <w:rPr>
          <w:iCs/>
          <w:szCs w:val="32"/>
        </w:rPr>
        <w:t>See the</w:t>
      </w:r>
      <w:r w:rsidR="00B73704" w:rsidRPr="00B73704">
        <w:rPr>
          <w:iCs/>
          <w:szCs w:val="32"/>
        </w:rPr>
        <w:t xml:space="preserve"> </w:t>
      </w:r>
      <w:hyperlink r:id="rId15" w:history="1">
        <w:r w:rsidR="00B73704" w:rsidRPr="002748C1">
          <w:rPr>
            <w:rStyle w:val="Hyperlink"/>
            <w:iCs/>
            <w:color w:val="0070C0"/>
            <w:szCs w:val="32"/>
          </w:rPr>
          <w:t>QI Program Manual– Part A</w:t>
        </w:r>
      </w:hyperlink>
      <w:r w:rsidR="00B73704" w:rsidRPr="00B73704">
        <w:rPr>
          <w:iCs/>
          <w:szCs w:val="32"/>
        </w:rPr>
        <w:t>.</w:t>
      </w:r>
      <w:bookmarkEnd w:id="1"/>
    </w:p>
    <w:p w14:paraId="3F31D337" w14:textId="7923C4A1" w:rsidR="009F154D" w:rsidRDefault="009F154D" w:rsidP="00060191">
      <w:pPr>
        <w:pStyle w:val="Heading3"/>
        <w:spacing w:after="240"/>
      </w:pPr>
      <w:r>
        <w:t xml:space="preserve">Report </w:t>
      </w:r>
      <w:r w:rsidR="00A773EA">
        <w:t xml:space="preserve">medication management </w:t>
      </w:r>
      <w:r w:rsidR="006F271E">
        <w:t>polypharmacy</w:t>
      </w:r>
      <w:r w:rsidR="00A773EA">
        <w:t xml:space="preserve"> </w:t>
      </w:r>
      <w:r>
        <w:t>data</w:t>
      </w:r>
    </w:p>
    <w:tbl>
      <w:tblPr>
        <w:tblStyle w:val="TableGrid"/>
        <w:tblW w:w="9785" w:type="dxa"/>
        <w:tblBorders>
          <w:top w:val="none" w:sz="0" w:space="0" w:color="auto"/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076"/>
      </w:tblGrid>
      <w:tr w:rsidR="007577B7" w:rsidRPr="00ED4804" w14:paraId="4BBD6239" w14:textId="77777777" w:rsidTr="00B2158C">
        <w:tc>
          <w:tcPr>
            <w:tcW w:w="709" w:type="dxa"/>
          </w:tcPr>
          <w:p w14:paraId="6D87D9AB" w14:textId="77777777" w:rsidR="007577B7" w:rsidRPr="00ED4804" w:rsidRDefault="007577B7" w:rsidP="008679FA">
            <w:pPr>
              <w:ind w:left="-113"/>
              <w:rPr>
                <w:szCs w:val="18"/>
              </w:rPr>
            </w:pPr>
            <w:r w:rsidRPr="004057F8">
              <w:rPr>
                <w:noProof/>
                <w:szCs w:val="18"/>
              </w:rPr>
              <w:drawing>
                <wp:inline distT="0" distB="0" distL="0" distR="0" wp14:anchorId="7EBC92E2" wp14:editId="235BF63E">
                  <wp:extent cx="326606" cy="360000"/>
                  <wp:effectExtent l="0" t="0" r="0" b="2540"/>
                  <wp:docPr id="541173343" name="Picture 541173343" descr="Reporting number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Reporting numbers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06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6" w:type="dxa"/>
            <w:vAlign w:val="center"/>
          </w:tcPr>
          <w:p w14:paraId="0FB66FA2" w14:textId="77450E76" w:rsidR="007577B7" w:rsidRPr="007577B7" w:rsidRDefault="007577B7" w:rsidP="008679FA">
            <w:pPr>
              <w:spacing w:before="60"/>
              <w:contextualSpacing/>
              <w:rPr>
                <w:rFonts w:cs="Arial"/>
                <w:szCs w:val="20"/>
              </w:rPr>
            </w:pPr>
            <w:r w:rsidRPr="007577B7">
              <w:rPr>
                <w:rFonts w:cs="Arial"/>
                <w:b/>
                <w:bCs/>
                <w:szCs w:val="20"/>
              </w:rPr>
              <w:t>Report</w:t>
            </w:r>
            <w:r w:rsidRPr="007577B7">
              <w:rPr>
                <w:rFonts w:cs="Arial"/>
                <w:szCs w:val="20"/>
              </w:rPr>
              <w:t xml:space="preserve"> the number of </w:t>
            </w:r>
            <w:r w:rsidR="001F14FD">
              <w:rPr>
                <w:rFonts w:cs="Arial"/>
                <w:szCs w:val="20"/>
              </w:rPr>
              <w:t>resident</w:t>
            </w:r>
            <w:r w:rsidRPr="007577B7">
              <w:rPr>
                <w:rFonts w:cs="Arial"/>
                <w:szCs w:val="20"/>
              </w:rPr>
              <w:t>s:</w:t>
            </w:r>
          </w:p>
          <w:p w14:paraId="64E54CBA" w14:textId="77777777" w:rsidR="007577B7" w:rsidRPr="007577B7" w:rsidRDefault="007577B7" w:rsidP="008679FA">
            <w:pPr>
              <w:pStyle w:val="TableTextBullet1DOH"/>
              <w:spacing w:after="120" w:line="276" w:lineRule="auto"/>
              <w:ind w:left="357" w:hanging="357"/>
              <w:contextualSpacing/>
              <w:rPr>
                <w:rFonts w:ascii="Arial" w:hAnsi="Arial" w:cs="Arial"/>
                <w:sz w:val="24"/>
              </w:rPr>
            </w:pPr>
            <w:r w:rsidRPr="007577B7">
              <w:rPr>
                <w:rFonts w:ascii="Arial" w:hAnsi="Arial" w:cs="Arial"/>
                <w:sz w:val="24"/>
              </w:rPr>
              <w:t>who were prescribed nine or more medications</w:t>
            </w:r>
          </w:p>
        </w:tc>
      </w:tr>
      <w:tr w:rsidR="007577B7" w:rsidRPr="00812873" w14:paraId="26CC17DF" w14:textId="77777777" w:rsidTr="00B2158C">
        <w:tc>
          <w:tcPr>
            <w:tcW w:w="709" w:type="dxa"/>
          </w:tcPr>
          <w:p w14:paraId="3B6DF8B4" w14:textId="77777777" w:rsidR="007577B7" w:rsidRPr="00ED4804" w:rsidRDefault="007577B7" w:rsidP="008679FA">
            <w:pPr>
              <w:ind w:left="-113"/>
              <w:rPr>
                <w:szCs w:val="18"/>
              </w:rPr>
            </w:pPr>
            <w:r w:rsidRPr="00ED4804">
              <w:rPr>
                <w:noProof/>
                <w:szCs w:val="18"/>
              </w:rPr>
              <w:drawing>
                <wp:inline distT="0" distB="0" distL="0" distR="0" wp14:anchorId="1A027208" wp14:editId="6ADD57A6">
                  <wp:extent cx="326552" cy="360000"/>
                  <wp:effectExtent l="0" t="0" r="0" b="2540"/>
                  <wp:docPr id="21" name="Picture 21" descr="Chec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heck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5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6" w:type="dxa"/>
            <w:vAlign w:val="center"/>
          </w:tcPr>
          <w:p w14:paraId="04EADC9F" w14:textId="77777777" w:rsidR="007577B7" w:rsidRPr="007577B7" w:rsidRDefault="007577B7" w:rsidP="008679FA">
            <w:pPr>
              <w:spacing w:before="60"/>
              <w:contextualSpacing/>
              <w:rPr>
                <w:rFonts w:cs="Arial"/>
                <w:szCs w:val="20"/>
              </w:rPr>
            </w:pPr>
            <w:r w:rsidRPr="007577B7">
              <w:rPr>
                <w:rFonts w:cs="Arial"/>
                <w:b/>
                <w:bCs/>
                <w:szCs w:val="20"/>
              </w:rPr>
              <w:t>Additionally, report the</w:t>
            </w:r>
            <w:r w:rsidRPr="007577B7">
              <w:rPr>
                <w:rFonts w:cs="Arial"/>
                <w:szCs w:val="20"/>
              </w:rPr>
              <w:t>:</w:t>
            </w:r>
          </w:p>
          <w:p w14:paraId="411E8153" w14:textId="77777777" w:rsidR="007577B7" w:rsidRPr="007577B7" w:rsidRDefault="007577B7" w:rsidP="008679FA">
            <w:pPr>
              <w:pStyle w:val="BulletL1DOH"/>
              <w:spacing w:after="120" w:line="276" w:lineRule="auto"/>
              <w:ind w:left="357" w:hanging="357"/>
              <w:contextualSpacing/>
              <w:rPr>
                <w:rFonts w:ascii="Arial" w:hAnsi="Arial" w:cs="Arial"/>
                <w:sz w:val="24"/>
              </w:rPr>
            </w:pPr>
            <w:r w:rsidRPr="007577B7">
              <w:rPr>
                <w:rFonts w:ascii="Arial" w:hAnsi="Arial" w:cs="Arial"/>
                <w:sz w:val="24"/>
              </w:rPr>
              <w:t>collection date for the quarter (DD/MM/YYYY)</w:t>
            </w:r>
          </w:p>
          <w:p w14:paraId="1E2B65EE" w14:textId="77777777" w:rsidR="008679FA" w:rsidRPr="008679FA" w:rsidRDefault="008679FA" w:rsidP="008679FA">
            <w:pPr>
              <w:pStyle w:val="BulletL1DOH"/>
              <w:numPr>
                <w:ilvl w:val="0"/>
                <w:numId w:val="0"/>
              </w:numPr>
              <w:spacing w:after="120" w:line="276" w:lineRule="auto"/>
              <w:contextualSpacing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14:paraId="4A542485" w14:textId="2F48B45D" w:rsidR="007577B7" w:rsidRPr="007577B7" w:rsidRDefault="007577B7" w:rsidP="008679FA">
            <w:pPr>
              <w:pStyle w:val="BulletL1DOH"/>
              <w:numPr>
                <w:ilvl w:val="0"/>
                <w:numId w:val="0"/>
              </w:numPr>
              <w:spacing w:after="120" w:line="276" w:lineRule="auto"/>
              <w:contextualSpacing/>
              <w:rPr>
                <w:rFonts w:ascii="Arial" w:hAnsi="Arial" w:cs="Arial"/>
                <w:sz w:val="24"/>
              </w:rPr>
            </w:pPr>
            <w:r w:rsidRPr="007577B7">
              <w:rPr>
                <w:rFonts w:ascii="Arial" w:hAnsi="Arial" w:cs="Arial"/>
                <w:b/>
                <w:bCs/>
                <w:sz w:val="24"/>
              </w:rPr>
              <w:t>Additionally, report</w:t>
            </w:r>
            <w:r w:rsidRPr="007577B7">
              <w:rPr>
                <w:rFonts w:ascii="Arial" w:hAnsi="Arial" w:cs="Arial"/>
                <w:sz w:val="24"/>
              </w:rPr>
              <w:t xml:space="preserve"> the number of </w:t>
            </w:r>
            <w:r w:rsidR="001F14FD">
              <w:rPr>
                <w:rFonts w:ascii="Arial" w:hAnsi="Arial" w:cs="Arial"/>
                <w:sz w:val="24"/>
              </w:rPr>
              <w:t>resident</w:t>
            </w:r>
            <w:r w:rsidRPr="007577B7">
              <w:rPr>
                <w:rFonts w:ascii="Arial" w:hAnsi="Arial" w:cs="Arial"/>
                <w:sz w:val="24"/>
              </w:rPr>
              <w:t>s:</w:t>
            </w:r>
          </w:p>
          <w:p w14:paraId="1909D437" w14:textId="77777777" w:rsidR="007577B7" w:rsidRPr="007577B7" w:rsidRDefault="007577B7" w:rsidP="008679FA">
            <w:pPr>
              <w:pStyle w:val="TableTextBullet1DOH"/>
              <w:numPr>
                <w:ilvl w:val="0"/>
                <w:numId w:val="38"/>
              </w:numPr>
              <w:spacing w:after="120" w:line="276" w:lineRule="auto"/>
              <w:ind w:left="357" w:hanging="357"/>
              <w:contextualSpacing/>
              <w:rPr>
                <w:rFonts w:ascii="Arial" w:hAnsi="Arial" w:cs="Arial"/>
                <w:sz w:val="24"/>
              </w:rPr>
            </w:pPr>
            <w:r w:rsidRPr="007577B7">
              <w:rPr>
                <w:rFonts w:ascii="Arial" w:hAnsi="Arial" w:cs="Arial"/>
                <w:sz w:val="24"/>
              </w:rPr>
              <w:t>assessed for polypharmacy</w:t>
            </w:r>
          </w:p>
          <w:p w14:paraId="291F09EA" w14:textId="77777777" w:rsidR="007577B7" w:rsidRPr="007577B7" w:rsidRDefault="007577B7" w:rsidP="008679FA">
            <w:pPr>
              <w:pStyle w:val="TableTextBullet1DOH"/>
              <w:spacing w:after="120" w:line="276" w:lineRule="auto"/>
              <w:ind w:left="357" w:hanging="357"/>
              <w:contextualSpacing/>
              <w:rPr>
                <w:rFonts w:ascii="Arial" w:hAnsi="Arial" w:cs="Arial"/>
                <w:sz w:val="24"/>
              </w:rPr>
            </w:pPr>
            <w:r w:rsidRPr="007577B7">
              <w:rPr>
                <w:rFonts w:ascii="Arial" w:hAnsi="Arial" w:cs="Arial"/>
                <w:sz w:val="24"/>
              </w:rPr>
              <w:t>excluded because they were admitted in hospital on the collection date</w:t>
            </w:r>
          </w:p>
        </w:tc>
      </w:tr>
    </w:tbl>
    <w:p w14:paraId="4C97BCAC" w14:textId="77777777" w:rsidR="009F154D" w:rsidRPr="00A773EA" w:rsidRDefault="009F154D" w:rsidP="009F154D">
      <w:pPr>
        <w:spacing w:before="0" w:after="0" w:line="240" w:lineRule="auto"/>
        <w:rPr>
          <w:sz w:val="32"/>
          <w:szCs w:val="32"/>
        </w:rPr>
      </w:pPr>
      <w:r w:rsidRPr="00A773EA">
        <w:rPr>
          <w:sz w:val="32"/>
          <w:szCs w:val="32"/>
        </w:rPr>
        <w:br w:type="page"/>
      </w:r>
    </w:p>
    <w:p w14:paraId="742DE341" w14:textId="77777777" w:rsidR="009F154D" w:rsidRPr="00731E6D" w:rsidRDefault="009F154D" w:rsidP="009F154D">
      <w:pPr>
        <w:pStyle w:val="Heading3"/>
      </w:pPr>
      <w:r>
        <w:lastRenderedPageBreak/>
        <w:t>Example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19"/>
        <w:gridCol w:w="2938"/>
        <w:gridCol w:w="3947"/>
      </w:tblGrid>
      <w:tr w:rsidR="009F154D" w:rsidRPr="00731E6D" w14:paraId="5E257440" w14:textId="77777777" w:rsidTr="00B2158C">
        <w:trPr>
          <w:trHeight w:val="1487"/>
        </w:trPr>
        <w:tc>
          <w:tcPr>
            <w:tcW w:w="3319" w:type="dxa"/>
          </w:tcPr>
          <w:p w14:paraId="1F742D7A" w14:textId="133C120E" w:rsidR="009F154D" w:rsidRPr="00731E6D" w:rsidRDefault="001F14FD" w:rsidP="00B2158C">
            <w:pPr>
              <w:rPr>
                <w:bCs/>
              </w:rPr>
            </w:pPr>
            <w:r>
              <w:rPr>
                <w:b/>
                <w:bCs/>
              </w:rPr>
              <w:t>Resident</w:t>
            </w:r>
            <w:r w:rsidR="009F154D" w:rsidRPr="00731E6D">
              <w:rPr>
                <w:b/>
                <w:bCs/>
              </w:rPr>
              <w:t xml:space="preserve"> A</w:t>
            </w:r>
          </w:p>
          <w:p w14:paraId="3C0841B4" w14:textId="4FBAAD0B" w:rsidR="009F154D" w:rsidRPr="00921B76" w:rsidRDefault="00AD1ADF" w:rsidP="00A773EA">
            <w:pPr>
              <w:pStyle w:val="ListParagraph"/>
              <w:rPr>
                <w:bCs/>
              </w:rPr>
            </w:pPr>
            <w:r w:rsidRPr="00AD1ADF">
              <w:t>prescribed 11 different medications</w:t>
            </w:r>
          </w:p>
        </w:tc>
        <w:tc>
          <w:tcPr>
            <w:tcW w:w="2938" w:type="dxa"/>
          </w:tcPr>
          <w:p w14:paraId="23CD625F" w14:textId="028D5465" w:rsidR="009F154D" w:rsidRPr="00731E6D" w:rsidRDefault="001F14FD" w:rsidP="00B2158C">
            <w:pPr>
              <w:rPr>
                <w:bCs/>
              </w:rPr>
            </w:pPr>
            <w:r>
              <w:rPr>
                <w:b/>
                <w:bCs/>
              </w:rPr>
              <w:t>Resident</w:t>
            </w:r>
            <w:r w:rsidR="009F154D" w:rsidRPr="00731E6D">
              <w:rPr>
                <w:b/>
                <w:bCs/>
              </w:rPr>
              <w:t xml:space="preserve"> B</w:t>
            </w:r>
          </w:p>
          <w:p w14:paraId="5DC12C7C" w14:textId="77777777" w:rsidR="00CE56FD" w:rsidRPr="00CE56FD" w:rsidRDefault="00CE56FD" w:rsidP="00CE56FD">
            <w:pPr>
              <w:pStyle w:val="ListParagraph"/>
            </w:pPr>
            <w:r w:rsidRPr="00CE56FD">
              <w:t>prescribed 10 different medications</w:t>
            </w:r>
          </w:p>
          <w:p w14:paraId="501FB46D" w14:textId="56D47C31" w:rsidR="00A773EA" w:rsidRPr="00921B76" w:rsidRDefault="00CE56FD" w:rsidP="00CE56FD">
            <w:pPr>
              <w:pStyle w:val="ListParagraph"/>
              <w:rPr>
                <w:bCs/>
              </w:rPr>
            </w:pPr>
            <w:r w:rsidRPr="00CE56FD">
              <w:t>total includes 2 PRN medications</w:t>
            </w:r>
          </w:p>
        </w:tc>
        <w:tc>
          <w:tcPr>
            <w:tcW w:w="3947" w:type="dxa"/>
          </w:tcPr>
          <w:p w14:paraId="0623E3F1" w14:textId="02EB47BD" w:rsidR="00A773EA" w:rsidRPr="002F5D71" w:rsidRDefault="001F14FD" w:rsidP="00A773EA">
            <w:pPr>
              <w:rPr>
                <w:b/>
                <w:bCs/>
              </w:rPr>
            </w:pPr>
            <w:r>
              <w:rPr>
                <w:b/>
                <w:bCs/>
              </w:rPr>
              <w:t>Resident</w:t>
            </w:r>
            <w:r w:rsidR="00A773EA" w:rsidRPr="002F5D71">
              <w:rPr>
                <w:b/>
                <w:bCs/>
              </w:rPr>
              <w:t xml:space="preserve"> C</w:t>
            </w:r>
          </w:p>
          <w:p w14:paraId="76F31680" w14:textId="77777777" w:rsidR="00F767F0" w:rsidRPr="00F767F0" w:rsidRDefault="00F767F0" w:rsidP="00F767F0">
            <w:pPr>
              <w:pStyle w:val="ListParagraph"/>
            </w:pPr>
            <w:r w:rsidRPr="00F767F0">
              <w:t>prescribed 9 different medications</w:t>
            </w:r>
          </w:p>
          <w:p w14:paraId="76C0D12C" w14:textId="66B31566" w:rsidR="009F154D" w:rsidRPr="00921B76" w:rsidRDefault="00F767F0" w:rsidP="00F767F0">
            <w:pPr>
              <w:pStyle w:val="ListParagraph"/>
              <w:rPr>
                <w:bCs/>
              </w:rPr>
            </w:pPr>
            <w:r w:rsidRPr="00F767F0">
              <w:t>total includes 1 ointment for wound care and 1 antibiotic for a UTI</w:t>
            </w:r>
          </w:p>
        </w:tc>
      </w:tr>
    </w:tbl>
    <w:tbl>
      <w:tblPr>
        <w:tblStyle w:val="TableGrid"/>
        <w:tblpPr w:leftFromText="180" w:rightFromText="180" w:vertAnchor="text" w:horzAnchor="margin" w:tblpY="155"/>
        <w:tblW w:w="5000" w:type="pct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902"/>
        <w:gridCol w:w="9302"/>
      </w:tblGrid>
      <w:tr w:rsidR="00A60B78" w:rsidRPr="00C767B8" w14:paraId="086DF19B" w14:textId="77777777">
        <w:tc>
          <w:tcPr>
            <w:tcW w:w="10204" w:type="dxa"/>
            <w:gridSpan w:val="2"/>
          </w:tcPr>
          <w:p w14:paraId="6947F424" w14:textId="7ABF5CBF" w:rsidR="00A60B78" w:rsidRPr="002748C1" w:rsidRDefault="00A60B78" w:rsidP="00063EBC">
            <w:pPr>
              <w:spacing w:before="0"/>
              <w:rPr>
                <w:bCs/>
                <w:sz w:val="20"/>
                <w:szCs w:val="20"/>
              </w:rPr>
            </w:pPr>
            <w:r w:rsidRPr="002748C1">
              <w:rPr>
                <w:bCs/>
                <w:sz w:val="20"/>
                <w:szCs w:val="20"/>
              </w:rPr>
              <w:t>17/01/2025</w:t>
            </w:r>
            <w:r w:rsidRPr="002748C1">
              <w:rPr>
                <w:bCs/>
                <w:sz w:val="20"/>
                <w:szCs w:val="20"/>
              </w:rPr>
              <w:tab/>
              <w:t>The collection date for the quarter</w:t>
            </w:r>
          </w:p>
        </w:tc>
      </w:tr>
      <w:tr w:rsidR="009F154D" w:rsidRPr="00C767B8" w14:paraId="6BB8AA01" w14:textId="77777777" w:rsidTr="00B2158C">
        <w:tc>
          <w:tcPr>
            <w:tcW w:w="902" w:type="dxa"/>
          </w:tcPr>
          <w:p w14:paraId="7CDA89B1" w14:textId="4A49EB27" w:rsidR="009F154D" w:rsidRPr="00C767B8" w:rsidRDefault="00A773EA" w:rsidP="00B2158C">
            <w:pPr>
              <w:rPr>
                <w:bCs/>
              </w:rPr>
            </w:pPr>
            <w:r w:rsidRPr="005E2CEF">
              <w:rPr>
                <w:rStyle w:val="DropSmallIcon"/>
                <w:noProof/>
              </w:rPr>
              <w:drawing>
                <wp:inline distT="0" distB="0" distL="0" distR="0" wp14:anchorId="5CAA3337" wp14:editId="4ED608A0">
                  <wp:extent cx="371953" cy="419100"/>
                  <wp:effectExtent l="0" t="0" r="0" b="0"/>
                  <wp:docPr id="1837693270" name="Picture 1837693270" descr="Th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Th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33" cy="42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2" w:type="dxa"/>
          </w:tcPr>
          <w:p w14:paraId="66E148F4" w14:textId="172BD51D" w:rsidR="009F154D" w:rsidRPr="00C767B8" w:rsidRDefault="00DE1C95" w:rsidP="00B2158C">
            <w:pPr>
              <w:rPr>
                <w:bCs/>
              </w:rPr>
            </w:pPr>
            <w:r>
              <w:t>N</w:t>
            </w:r>
            <w:r w:rsidRPr="00587FD8">
              <w:t xml:space="preserve">umber of </w:t>
            </w:r>
            <w:r w:rsidR="001F14FD">
              <w:t>resident</w:t>
            </w:r>
            <w:r w:rsidRPr="00587FD8">
              <w:t>s assessed for polypharmacy</w:t>
            </w:r>
          </w:p>
        </w:tc>
      </w:tr>
      <w:tr w:rsidR="00380329" w:rsidRPr="00C767B8" w14:paraId="2E338FAC" w14:textId="77777777" w:rsidTr="00B2158C">
        <w:tc>
          <w:tcPr>
            <w:tcW w:w="902" w:type="dxa"/>
          </w:tcPr>
          <w:p w14:paraId="265EE1C0" w14:textId="6DED66D1" w:rsidR="00380329" w:rsidRPr="00C767B8" w:rsidRDefault="00FC09DC" w:rsidP="00380329">
            <w:pPr>
              <w:rPr>
                <w:bCs/>
              </w:rPr>
            </w:pPr>
            <w:r w:rsidRPr="000D2E20">
              <w:rPr>
                <w:noProof/>
              </w:rPr>
              <w:drawing>
                <wp:inline distT="0" distB="0" distL="0" distR="0" wp14:anchorId="478E51E4" wp14:editId="28072B4E">
                  <wp:extent cx="350520" cy="390130"/>
                  <wp:effectExtent l="0" t="0" r="0" b="0"/>
                  <wp:docPr id="1712886346" name="Picture 1712886346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59" cy="395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2" w:type="dxa"/>
            <w:vAlign w:val="center"/>
          </w:tcPr>
          <w:p w14:paraId="2107401E" w14:textId="079B6D89" w:rsidR="00380329" w:rsidRPr="00C767B8" w:rsidRDefault="00380329" w:rsidP="00380329">
            <w:pPr>
              <w:rPr>
                <w:bCs/>
              </w:rPr>
            </w:pPr>
            <w:r>
              <w:t>N</w:t>
            </w:r>
            <w:r w:rsidRPr="00587FD8">
              <w:t xml:space="preserve">umber of </w:t>
            </w:r>
            <w:r w:rsidR="001F14FD">
              <w:t>resident</w:t>
            </w:r>
            <w:r w:rsidRPr="00587FD8">
              <w:t xml:space="preserve">s excluded because they were admitted </w:t>
            </w:r>
            <w:r>
              <w:t>in</w:t>
            </w:r>
            <w:r w:rsidRPr="00587FD8">
              <w:t xml:space="preserve"> hospital on the collection date</w:t>
            </w:r>
          </w:p>
        </w:tc>
      </w:tr>
      <w:tr w:rsidR="00380329" w:rsidRPr="00C767B8" w14:paraId="3D37F6C2" w14:textId="77777777" w:rsidTr="00B2158C">
        <w:tc>
          <w:tcPr>
            <w:tcW w:w="902" w:type="dxa"/>
          </w:tcPr>
          <w:p w14:paraId="0B1B8BFC" w14:textId="402702A9" w:rsidR="00380329" w:rsidRPr="00C767B8" w:rsidRDefault="00380329" w:rsidP="00380329">
            <w:pPr>
              <w:rPr>
                <w:bCs/>
              </w:rPr>
            </w:pPr>
            <w:r w:rsidRPr="005E2CEF">
              <w:rPr>
                <w:rStyle w:val="DropSmallIcon"/>
                <w:noProof/>
              </w:rPr>
              <w:drawing>
                <wp:inline distT="0" distB="0" distL="0" distR="0" wp14:anchorId="5A4A353A" wp14:editId="6BE8D13A">
                  <wp:extent cx="373380" cy="420709"/>
                  <wp:effectExtent l="0" t="0" r="0" b="0"/>
                  <wp:docPr id="35" name="Picture 35" descr="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92" cy="42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2" w:type="dxa"/>
          </w:tcPr>
          <w:p w14:paraId="3AD5F580" w14:textId="70C5CEDE" w:rsidR="00380329" w:rsidRPr="00C767B8" w:rsidRDefault="002D08AA" w:rsidP="00380329">
            <w:pPr>
              <w:rPr>
                <w:bCs/>
              </w:rPr>
            </w:pPr>
            <w:r>
              <w:t>N</w:t>
            </w:r>
            <w:r w:rsidRPr="00587FD8">
              <w:t xml:space="preserve">umber of </w:t>
            </w:r>
            <w:r w:rsidR="001F14FD">
              <w:t>resident</w:t>
            </w:r>
            <w:r w:rsidRPr="00587FD8">
              <w:t>s prescribed nine or more medications based on a review of their medication charts and/or administration records as they are on the collection date</w:t>
            </w:r>
          </w:p>
        </w:tc>
      </w:tr>
    </w:tbl>
    <w:p w14:paraId="646D4E25" w14:textId="2F2A2622" w:rsidR="009F154D" w:rsidRPr="00E725C9" w:rsidRDefault="009F154D" w:rsidP="00841954">
      <w:pPr>
        <w:rPr>
          <w:spacing w:val="-2"/>
        </w:rPr>
      </w:pPr>
      <w:r w:rsidRPr="005E0E68">
        <w:rPr>
          <w:spacing w:val="-2"/>
        </w:rPr>
        <w:t xml:space="preserve">Data recording templates for each quality indicator are available on </w:t>
      </w:r>
      <w:hyperlink r:id="rId19" w:history="1">
        <w:r w:rsidR="002411AB" w:rsidRPr="00FC789B">
          <w:rPr>
            <w:rStyle w:val="Hyperlink"/>
            <w:color w:val="0070C0"/>
          </w:rPr>
          <w:t>QI Program resources webpage</w:t>
        </w:r>
      </w:hyperlink>
      <w:r w:rsidRPr="005E0E68">
        <w:rPr>
          <w:spacing w:val="-2"/>
        </w:rPr>
        <w:t xml:space="preserve">. Use the templates to calculate and summarise data </w:t>
      </w:r>
      <w:r w:rsidR="002411AB">
        <w:rPr>
          <w:spacing w:val="-2"/>
        </w:rPr>
        <w:t>to submit</w:t>
      </w:r>
      <w:r w:rsidRPr="005E0E68">
        <w:rPr>
          <w:spacing w:val="-2"/>
        </w:rPr>
        <w:t xml:space="preserve"> through the </w:t>
      </w:r>
      <w:r>
        <w:rPr>
          <w:spacing w:val="-2"/>
        </w:rPr>
        <w:t xml:space="preserve">Government Provider Management System </w:t>
      </w:r>
      <w:r w:rsidR="00841954">
        <w:rPr>
          <w:spacing w:val="-2"/>
        </w:rPr>
        <w:t>(</w:t>
      </w:r>
      <w:r>
        <w:rPr>
          <w:spacing w:val="-2"/>
        </w:rPr>
        <w:t>GPMS</w:t>
      </w:r>
      <w:r w:rsidR="00841954">
        <w:rPr>
          <w:spacing w:val="-2"/>
        </w:rPr>
        <w:t>)</w:t>
      </w:r>
      <w:r w:rsidRPr="005E0E68">
        <w:rPr>
          <w:spacing w:val="-2"/>
        </w:rPr>
        <w:t>.</w:t>
      </w:r>
    </w:p>
    <w:p w14:paraId="505BE025" w14:textId="77777777" w:rsidR="009F154D" w:rsidRDefault="009F154D" w:rsidP="009F154D">
      <w:pPr>
        <w:pStyle w:val="Heading3"/>
      </w:pPr>
      <w:r>
        <w:t>Submit QI Program data</w:t>
      </w:r>
    </w:p>
    <w:p w14:paraId="6FB2CB32" w14:textId="78DBFCAA" w:rsidR="009F154D" w:rsidRPr="006259AE" w:rsidRDefault="009F154D" w:rsidP="002748C1">
      <w:pPr>
        <w:pStyle w:val="TableTextNormal"/>
        <w:spacing w:line="276" w:lineRule="auto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  <w:lang w:val="en-US"/>
        </w:rPr>
        <w:t xml:space="preserve">There are </w:t>
      </w:r>
      <w:r w:rsidR="00FE2933">
        <w:rPr>
          <w:rFonts w:ascii="Arial" w:hAnsi="Arial" w:cs="Arial"/>
          <w:sz w:val="24"/>
          <w:lang w:val="en-US"/>
        </w:rPr>
        <w:t>3</w:t>
      </w:r>
      <w:r w:rsidR="00954A4F" w:rsidRPr="006259AE">
        <w:rPr>
          <w:rFonts w:ascii="Arial" w:hAnsi="Arial" w:cs="Arial"/>
          <w:sz w:val="24"/>
          <w:lang w:val="en-US"/>
        </w:rPr>
        <w:t xml:space="preserve"> </w:t>
      </w:r>
      <w:r w:rsidRPr="006259AE">
        <w:rPr>
          <w:rFonts w:ascii="Arial" w:hAnsi="Arial" w:cs="Arial"/>
          <w:sz w:val="24"/>
          <w:lang w:val="en-US"/>
        </w:rPr>
        <w:t xml:space="preserve">ways </w:t>
      </w:r>
      <w:r w:rsidR="00954A4F">
        <w:rPr>
          <w:rFonts w:ascii="Arial" w:hAnsi="Arial" w:cs="Arial"/>
          <w:sz w:val="24"/>
          <w:lang w:val="en-US"/>
        </w:rPr>
        <w:t>you can</w:t>
      </w:r>
      <w:r w:rsidRPr="006259AE">
        <w:rPr>
          <w:rFonts w:ascii="Arial" w:hAnsi="Arial" w:cs="Arial"/>
          <w:sz w:val="24"/>
          <w:lang w:val="en-US"/>
        </w:rPr>
        <w:t xml:space="preserve"> submit</w:t>
      </w:r>
      <w:r w:rsidR="00954A4F">
        <w:rPr>
          <w:rFonts w:ascii="Arial" w:hAnsi="Arial" w:cs="Arial"/>
          <w:sz w:val="24"/>
          <w:lang w:val="en-US"/>
        </w:rPr>
        <w:t xml:space="preserve"> QI Program data</w:t>
      </w:r>
      <w:r w:rsidRPr="006259AE">
        <w:rPr>
          <w:rFonts w:ascii="Arial" w:hAnsi="Arial" w:cs="Arial"/>
          <w:sz w:val="24"/>
          <w:lang w:val="en-US"/>
        </w:rPr>
        <w:t>:</w:t>
      </w:r>
    </w:p>
    <w:p w14:paraId="392A429D" w14:textId="77777777" w:rsidR="009F154D" w:rsidRPr="006259AE" w:rsidRDefault="009F154D" w:rsidP="002748C1">
      <w:pPr>
        <w:pStyle w:val="FrameIcon1"/>
        <w:framePr w:wrap="around"/>
        <w:spacing w:line="276" w:lineRule="auto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drawing>
          <wp:inline distT="0" distB="0" distL="0" distR="0" wp14:anchorId="3F11BBAD" wp14:editId="2659BF48">
            <wp:extent cx="391863" cy="432000"/>
            <wp:effectExtent l="0" t="0" r="8255" b="6350"/>
            <wp:docPr id="5" name="Picture 5" descr="Submitte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ubmitted ic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3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A47D8" w14:textId="2A78FD1F" w:rsidR="009F154D" w:rsidRPr="006259AE" w:rsidRDefault="002411AB" w:rsidP="002748C1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9F154D" w:rsidRPr="006259AE">
        <w:rPr>
          <w:rFonts w:ascii="Arial" w:hAnsi="Arial" w:cs="Arial"/>
          <w:sz w:val="24"/>
        </w:rPr>
        <w:t>hrough the GPMS</w:t>
      </w:r>
    </w:p>
    <w:p w14:paraId="2DB2F5E6" w14:textId="7E934F5F" w:rsidR="009F154D" w:rsidRPr="006259AE" w:rsidRDefault="00954A4F" w:rsidP="002748C1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</w:t>
      </w:r>
      <w:r w:rsidR="009F154D" w:rsidRPr="006259AE">
        <w:rPr>
          <w:rFonts w:ascii="Arial" w:hAnsi="Arial" w:cs="Arial"/>
          <w:sz w:val="24"/>
        </w:rPr>
        <w:t>ia a bulk file upload</w:t>
      </w:r>
    </w:p>
    <w:p w14:paraId="45903685" w14:textId="7458E9CB" w:rsidR="009F154D" w:rsidRPr="006259AE" w:rsidRDefault="00954A4F" w:rsidP="002748C1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9F154D" w:rsidRPr="006259AE">
        <w:rPr>
          <w:rFonts w:ascii="Arial" w:hAnsi="Arial" w:cs="Arial"/>
          <w:sz w:val="24"/>
        </w:rPr>
        <w:t>hrough a third-party benchmarking company</w:t>
      </w:r>
    </w:p>
    <w:p w14:paraId="48886E79" w14:textId="77777777" w:rsidR="009F154D" w:rsidRPr="006259AE" w:rsidRDefault="009F154D" w:rsidP="002748C1">
      <w:pPr>
        <w:pStyle w:val="FrameIcon2"/>
        <w:framePr w:wrap="around"/>
        <w:spacing w:line="276" w:lineRule="auto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drawing>
          <wp:inline distT="0" distB="0" distL="0" distR="0" wp14:anchorId="5C0BE20E" wp14:editId="4EEC1611">
            <wp:extent cx="392728" cy="432000"/>
            <wp:effectExtent l="0" t="0" r="7620" b="6350"/>
            <wp:docPr id="24" name="Picture 24" descr="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alendar 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8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EFD9" w14:textId="77777777" w:rsidR="009F154D" w:rsidRPr="006259AE" w:rsidRDefault="009F154D" w:rsidP="002748C1">
      <w:pPr>
        <w:pStyle w:val="Frame4"/>
        <w:framePr w:wrap="around"/>
        <w:spacing w:line="276" w:lineRule="auto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t xml:space="preserve">Data must be submitted by the </w:t>
      </w:r>
      <w:r w:rsidRPr="006259AE">
        <w:rPr>
          <w:rFonts w:ascii="Arial" w:hAnsi="Arial" w:cs="Arial"/>
          <w:b/>
          <w:bCs w:val="0"/>
          <w:sz w:val="24"/>
        </w:rPr>
        <w:t>21st day of the month after the end of each quarte</w:t>
      </w:r>
      <w:r w:rsidRPr="006259AE">
        <w:rPr>
          <w:rFonts w:ascii="Arial" w:hAnsi="Arial" w:cs="Arial"/>
          <w:sz w:val="24"/>
        </w:rPr>
        <w:t>r</w:t>
      </w:r>
    </w:p>
    <w:p w14:paraId="4CB83425" w14:textId="77777777" w:rsidR="009F154D" w:rsidRPr="006259AE" w:rsidRDefault="009F154D" w:rsidP="00954A4F"/>
    <w:p w14:paraId="51B540E3" w14:textId="77777777" w:rsidR="009F154D" w:rsidRPr="00A270D4" w:rsidRDefault="009F154D" w:rsidP="00A270D4"/>
    <w:p w14:paraId="31872F50" w14:textId="77777777" w:rsidR="009F154D" w:rsidRDefault="009F154D" w:rsidP="00954A4F"/>
    <w:p w14:paraId="2A2EEAA7" w14:textId="77777777" w:rsidR="009F154D" w:rsidRDefault="009F154D" w:rsidP="00227304">
      <w:pPr>
        <w:pStyle w:val="Heading3"/>
        <w:pageBreakBefore/>
        <w:spacing w:after="240"/>
      </w:pPr>
      <w:r>
        <w:lastRenderedPageBreak/>
        <w:t>More information</w:t>
      </w:r>
    </w:p>
    <w:p w14:paraId="64ECD34B" w14:textId="497F064A" w:rsidR="009F154D" w:rsidRPr="00ED558A" w:rsidRDefault="009F154D" w:rsidP="007F02F3">
      <w:pPr>
        <w:pStyle w:val="InformationText"/>
        <w:spacing w:before="0" w:line="276" w:lineRule="auto"/>
        <w:ind w:hanging="851"/>
        <w:rPr>
          <w:rFonts w:ascii="Arial" w:hAnsi="Arial" w:cs="Arial"/>
          <w:sz w:val="24"/>
          <w:szCs w:val="24"/>
        </w:rPr>
      </w:pPr>
      <w:r w:rsidRPr="00FB67E4">
        <w:rPr>
          <w:rStyle w:val="DropMediumIcon"/>
          <w:noProof/>
        </w:rPr>
        <w:drawing>
          <wp:anchor distT="0" distB="0" distL="114300" distR="114300" simplePos="0" relativeHeight="251658241" behindDoc="0" locked="0" layoutInCell="1" allowOverlap="1" wp14:anchorId="521761FE" wp14:editId="426B44F0">
            <wp:simplePos x="0" y="0"/>
            <wp:positionH relativeFrom="column">
              <wp:posOffset>1875</wp:posOffset>
            </wp:positionH>
            <wp:positionV relativeFrom="paragraph">
              <wp:posOffset>1683</wp:posOffset>
            </wp:positionV>
            <wp:extent cx="391863" cy="432000"/>
            <wp:effectExtent l="0" t="0" r="8255" b="6350"/>
            <wp:wrapThrough wrapText="bothSides">
              <wp:wrapPolygon edited="0">
                <wp:start x="5251" y="0"/>
                <wp:lineTo x="0" y="4765"/>
                <wp:lineTo x="0" y="15247"/>
                <wp:lineTo x="4201" y="20965"/>
                <wp:lineTo x="13653" y="20965"/>
                <wp:lineTo x="21005" y="15247"/>
                <wp:lineTo x="21005" y="7624"/>
                <wp:lineTo x="19955" y="4765"/>
                <wp:lineTo x="13653" y="0"/>
                <wp:lineTo x="5251" y="0"/>
              </wp:wrapPolygon>
            </wp:wrapThrough>
            <wp:docPr id="1820483692" name="Picture 1820483692" descr="Question mark ic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Question mark icon&#10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3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0FAA">
        <w:rPr>
          <w:color w:val="0090D4"/>
        </w:rPr>
        <w:tab/>
      </w:r>
      <w:r w:rsidR="00FE2933" w:rsidRPr="002748C1">
        <w:rPr>
          <w:rFonts w:ascii="Arial" w:hAnsi="Arial" w:cs="Arial"/>
          <w:sz w:val="24"/>
          <w:szCs w:val="24"/>
        </w:rPr>
        <w:t>You can find</w:t>
      </w:r>
      <w:r w:rsidR="00FE2933" w:rsidRPr="002748C1">
        <w:t xml:space="preserve"> </w:t>
      </w:r>
      <w:r w:rsidR="00FE2933">
        <w:rPr>
          <w:rFonts w:ascii="Arial" w:hAnsi="Arial" w:cs="Arial"/>
          <w:sz w:val="24"/>
          <w:szCs w:val="24"/>
        </w:rPr>
        <w:t>t</w:t>
      </w:r>
      <w:r w:rsidRPr="00ED558A">
        <w:rPr>
          <w:rFonts w:ascii="Arial" w:hAnsi="Arial" w:cs="Arial"/>
          <w:sz w:val="24"/>
          <w:szCs w:val="24"/>
        </w:rPr>
        <w:t xml:space="preserve">he QI Program Manual and other guidance on the </w:t>
      </w:r>
      <w:hyperlink r:id="rId22" w:history="1">
        <w:r w:rsidR="00B0292C" w:rsidRPr="00D41746">
          <w:rPr>
            <w:rStyle w:val="Hyperlink"/>
            <w:rFonts w:ascii="Arial" w:hAnsi="Arial" w:cs="Arial"/>
            <w:color w:val="0070C0"/>
            <w:sz w:val="24"/>
            <w:szCs w:val="24"/>
          </w:rPr>
          <w:t>QI Program’s resources webpage</w:t>
        </w:r>
      </w:hyperlink>
      <w:r w:rsidRPr="00ED558A">
        <w:rPr>
          <w:rFonts w:ascii="Arial" w:hAnsi="Arial" w:cs="Arial"/>
          <w:sz w:val="24"/>
          <w:szCs w:val="24"/>
        </w:rPr>
        <w:t>.</w:t>
      </w:r>
    </w:p>
    <w:p w14:paraId="6BA6E920" w14:textId="2921106A" w:rsidR="00B0292C" w:rsidRDefault="009F154D" w:rsidP="007F02F3">
      <w:pPr>
        <w:pStyle w:val="InformationText"/>
        <w:spacing w:line="276" w:lineRule="auto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 xml:space="preserve">For assistance, contact the My Aged Care provider and assessor helpline on </w:t>
      </w:r>
      <w:r w:rsidRPr="002748C1">
        <w:rPr>
          <w:rFonts w:ascii="Arial" w:hAnsi="Arial" w:cs="Arial"/>
          <w:b/>
          <w:bCs/>
          <w:sz w:val="24"/>
          <w:szCs w:val="24"/>
        </w:rPr>
        <w:t>1800 836 799</w:t>
      </w:r>
      <w:r w:rsidR="00B0292C">
        <w:rPr>
          <w:rFonts w:ascii="Arial" w:hAnsi="Arial" w:cs="Arial"/>
          <w:sz w:val="24"/>
          <w:szCs w:val="24"/>
        </w:rPr>
        <w:t xml:space="preserve"> and select option 5</w:t>
      </w:r>
      <w:r w:rsidRPr="00ED558A">
        <w:rPr>
          <w:rFonts w:ascii="Arial" w:hAnsi="Arial" w:cs="Arial"/>
          <w:sz w:val="24"/>
          <w:szCs w:val="24"/>
        </w:rPr>
        <w:t xml:space="preserve">. </w:t>
      </w:r>
    </w:p>
    <w:p w14:paraId="7C434777" w14:textId="77777777" w:rsidR="00281C6F" w:rsidRDefault="009F154D" w:rsidP="007F02F3">
      <w:pPr>
        <w:pStyle w:val="InformationText"/>
        <w:spacing w:line="276" w:lineRule="auto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 xml:space="preserve">The helpline is </w:t>
      </w:r>
      <w:r w:rsidR="00281C6F">
        <w:rPr>
          <w:rFonts w:ascii="Arial" w:hAnsi="Arial" w:cs="Arial"/>
          <w:sz w:val="24"/>
          <w:szCs w:val="24"/>
        </w:rPr>
        <w:t>closed on Sunday and public holidays. It is open:</w:t>
      </w:r>
      <w:r w:rsidR="00281C6F" w:rsidRPr="00ED558A">
        <w:rPr>
          <w:rFonts w:ascii="Arial" w:hAnsi="Arial" w:cs="Arial"/>
          <w:sz w:val="24"/>
          <w:szCs w:val="24"/>
        </w:rPr>
        <w:t xml:space="preserve"> </w:t>
      </w:r>
    </w:p>
    <w:p w14:paraId="55BFABD4" w14:textId="57024003" w:rsidR="00281C6F" w:rsidRPr="007706CD" w:rsidRDefault="009F154D" w:rsidP="002748C1">
      <w:pPr>
        <w:pStyle w:val="DoubleIndentBullet"/>
        <w:numPr>
          <w:ilvl w:val="2"/>
          <w:numId w:val="42"/>
        </w:numPr>
        <w:spacing w:line="276" w:lineRule="auto"/>
        <w:rPr>
          <w:rFonts w:ascii="Arial" w:hAnsi="Arial" w:cs="Arial"/>
          <w:sz w:val="24"/>
          <w:szCs w:val="32"/>
        </w:rPr>
      </w:pPr>
      <w:r w:rsidRPr="007706CD">
        <w:rPr>
          <w:rFonts w:ascii="Arial" w:hAnsi="Arial" w:cs="Arial"/>
          <w:sz w:val="24"/>
          <w:szCs w:val="32"/>
        </w:rPr>
        <w:t xml:space="preserve">between 8am and 8pm Monday to Friday </w:t>
      </w:r>
    </w:p>
    <w:p w14:paraId="3E6632DF" w14:textId="0C5E86A3" w:rsidR="007F02F3" w:rsidRPr="007706CD" w:rsidRDefault="009F154D" w:rsidP="002748C1">
      <w:pPr>
        <w:pStyle w:val="DoubleIndentBullet"/>
        <w:numPr>
          <w:ilvl w:val="2"/>
          <w:numId w:val="42"/>
        </w:numPr>
        <w:spacing w:line="276" w:lineRule="auto"/>
        <w:rPr>
          <w:rFonts w:ascii="Arial" w:hAnsi="Arial" w:cs="Arial"/>
          <w:sz w:val="24"/>
          <w:szCs w:val="32"/>
        </w:rPr>
      </w:pPr>
      <w:r w:rsidRPr="007706CD">
        <w:rPr>
          <w:rFonts w:ascii="Arial" w:hAnsi="Arial" w:cs="Arial"/>
          <w:sz w:val="24"/>
          <w:szCs w:val="32"/>
        </w:rPr>
        <w:t>between 10am and 2pm on Saturday.</w:t>
      </w:r>
    </w:p>
    <w:p w14:paraId="7C58BD04" w14:textId="71BA6D59" w:rsidR="000965B7" w:rsidRPr="00A773EA" w:rsidRDefault="00403DC1" w:rsidP="006435F8">
      <w:pPr>
        <w:pStyle w:val="InformationText"/>
        <w:ind w:left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735840DB" wp14:editId="5C68FF46">
                <wp:simplePos x="0" y="0"/>
                <wp:positionH relativeFrom="page">
                  <wp:posOffset>792480</wp:posOffset>
                </wp:positionH>
                <wp:positionV relativeFrom="page">
                  <wp:posOffset>8348980</wp:posOffset>
                </wp:positionV>
                <wp:extent cx="6979920" cy="232537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1"/>
                          <a:chExt cx="6980400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1"/>
                            <a:ext cx="6980400" cy="2325600"/>
                            <a:chOff x="0" y="1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1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0A6DB7" w14:textId="77777777" w:rsidR="009F14DF" w:rsidRPr="00F45B7B" w:rsidRDefault="009F14DF" w:rsidP="009F14DF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Improving Australia’s aged care system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1A1FDC53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The Australian Government has delivered major changes to improve aged care.</w:t>
                                </w:r>
                              </w:p>
                              <w:p w14:paraId="535423A2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665E63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health.gov.au/aged-care-reforms</w:t>
                                </w:r>
                              </w:p>
                              <w:p w14:paraId="5DE7E2A1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200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422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My Aged Care’s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free-call phone line)</w:t>
                                </w:r>
                              </w:p>
                              <w:p w14:paraId="23EE2018" w14:textId="4C912FE1" w:rsidR="009F14DF" w:rsidRPr="00F45B7B" w:rsidRDefault="009F14DF" w:rsidP="009F14DF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nrschat.nrscall.gov.au/nrs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  <w:p w14:paraId="0151F7E3" w14:textId="77777777" w:rsidR="00403DC1" w:rsidRPr="00F45B7B" w:rsidRDefault="00403DC1" w:rsidP="000965B7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5840DB" id="Group 2" o:spid="_x0000_s1026" alt="&quot;&quot;" style="position:absolute;margin-left:62.4pt;margin-top:657.4pt;width:549.6pt;height:183.1pt;z-index:251658240;mso-position-horizontal-relative:page;mso-position-vertical-relative:page;mso-width-relative:margin;mso-height-relative:margin" coordorigin="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U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3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" o:allowoverlap="f">
                <v:group id="Group 37" o:spid="_x0000_s1027" alt="&quot;&quot;" style="position:absolute;width:69804;height:23256" coordorigin="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3B0A6DB7" w14:textId="77777777" w:rsidR="009F14DF" w:rsidRPr="00F45B7B" w:rsidRDefault="009F14DF" w:rsidP="009F14DF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00524D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Improving Australia’s aged care system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1A1FDC53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00524D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The Australian Government has delivered major changes to improve aged care.</w:t>
                          </w:r>
                        </w:p>
                        <w:p w14:paraId="535423A2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665E63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health.gov.au/aged-care-reforms</w:t>
                          </w:r>
                        </w:p>
                        <w:p w14:paraId="5DE7E2A1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200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422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My Aged Care’s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free-call phone line)</w:t>
                          </w:r>
                        </w:p>
                        <w:p w14:paraId="23EE2018" w14:textId="4C912FE1" w:rsidR="009F14DF" w:rsidRPr="00F45B7B" w:rsidRDefault="009F14DF" w:rsidP="009F14DF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nrschat.nrscall.gov.au/nrs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  <w:p w14:paraId="0151F7E3" w14:textId="77777777" w:rsidR="00403DC1" w:rsidRPr="00F45B7B" w:rsidRDefault="00403DC1" w:rsidP="000965B7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25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26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0965B7" w:rsidRPr="00A773EA" w:rsidSect="009346B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F0F7E" w14:textId="77777777" w:rsidR="00D20E78" w:rsidRDefault="00D20E78" w:rsidP="0076491B">
      <w:pPr>
        <w:spacing w:before="0" w:after="0" w:line="240" w:lineRule="auto"/>
      </w:pPr>
      <w:r>
        <w:separator/>
      </w:r>
    </w:p>
  </w:endnote>
  <w:endnote w:type="continuationSeparator" w:id="0">
    <w:p w14:paraId="01B6BDBB" w14:textId="77777777" w:rsidR="00D20E78" w:rsidRDefault="00D20E78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3B9A1" w14:textId="0B1A0785" w:rsidR="00ED0C73" w:rsidRDefault="00CC2DA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1" behindDoc="0" locked="0" layoutInCell="1" allowOverlap="1" wp14:anchorId="009F3EB4" wp14:editId="78353A8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54908593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D79F91" w14:textId="66114AB3" w:rsidR="00CC2DA1" w:rsidRPr="002748C1" w:rsidRDefault="00CC2DA1" w:rsidP="002748C1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2748C1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9F3EB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8pt;height:38.25pt;z-index:25166336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" filled="f" stroked="f">
              <v:textbox style="mso-fit-shape-to-text:t" inset="0,0,0,15pt">
                <w:txbxContent>
                  <w:p w14:paraId="37D79F91" w14:textId="66114AB3" w:rsidR="00CC2DA1" w:rsidRPr="002748C1" w:rsidRDefault="00CC2DA1" w:rsidP="002748C1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2748C1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66DCB" w14:textId="30671EAA" w:rsidR="00ED0C73" w:rsidRDefault="00ED0C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831EE" w14:textId="76D46B6C" w:rsidR="00ED0C73" w:rsidRDefault="00ED0C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85F4D" w14:textId="77777777" w:rsidR="00D20E78" w:rsidRDefault="00D20E78" w:rsidP="0076491B">
      <w:pPr>
        <w:spacing w:before="0" w:after="0" w:line="240" w:lineRule="auto"/>
      </w:pPr>
      <w:r>
        <w:separator/>
      </w:r>
    </w:p>
  </w:footnote>
  <w:footnote w:type="continuationSeparator" w:id="0">
    <w:p w14:paraId="39096A12" w14:textId="77777777" w:rsidR="00D20E78" w:rsidRDefault="00D20E78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84D9D" w14:textId="1CD48CB2" w:rsidR="00ED0C73" w:rsidRDefault="00CC2DA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9" behindDoc="0" locked="0" layoutInCell="1" allowOverlap="1" wp14:anchorId="21263759" wp14:editId="0CD3585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102113962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807B53" w14:textId="61080C79" w:rsidR="00CC2DA1" w:rsidRPr="002748C1" w:rsidRDefault="00CC2DA1" w:rsidP="002748C1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2748C1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2637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8pt;height:38.25pt;z-index:25166028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" filled="f" stroked="f">
              <v:textbox style="mso-fit-shape-to-text:t" inset="0,15pt,0,0">
                <w:txbxContent>
                  <w:p w14:paraId="49807B53" w14:textId="61080C79" w:rsidR="00CC2DA1" w:rsidRPr="002748C1" w:rsidRDefault="00CC2DA1" w:rsidP="002748C1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2748C1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DAEED" w14:textId="2D3F9B38" w:rsidR="00ED0C73" w:rsidRDefault="00ED0C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EBF6A" w14:textId="5D29FD6E" w:rsidR="0076491B" w:rsidRDefault="00ED0C7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AF7B4A" wp14:editId="0119AB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986915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3E5B">
      <w:rPr>
        <w:noProof/>
      </w:rPr>
      <w:drawing>
        <wp:anchor distT="0" distB="0" distL="114300" distR="114300" simplePos="0" relativeHeight="251658241" behindDoc="1" locked="0" layoutInCell="1" allowOverlap="1" wp14:anchorId="50D77972" wp14:editId="755AE4DA">
          <wp:simplePos x="0" y="0"/>
          <wp:positionH relativeFrom="page">
            <wp:posOffset>-343535</wp:posOffset>
          </wp:positionH>
          <wp:positionV relativeFrom="page">
            <wp:posOffset>-153670</wp:posOffset>
          </wp:positionV>
          <wp:extent cx="8230235" cy="3549015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33" r="4748"/>
                  <a:stretch/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595.5pt;height:304.5pt;visibility:visible" o:bullet="t">
        <v:imagedata r:id="rId1" o:title=""/>
      </v:shape>
    </w:pict>
  </w:numPicBullet>
  <w:abstractNum w:abstractNumId="0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5F71287"/>
    <w:multiLevelType w:val="hybridMultilevel"/>
    <w:tmpl w:val="D23A72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F37AE"/>
    <w:multiLevelType w:val="hybridMultilevel"/>
    <w:tmpl w:val="EEE0B1C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BA223A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8C59A5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E4729D"/>
    <w:multiLevelType w:val="hybridMultilevel"/>
    <w:tmpl w:val="9814D05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737BAE"/>
    <w:multiLevelType w:val="hybridMultilevel"/>
    <w:tmpl w:val="3FD4FB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696B73"/>
    <w:multiLevelType w:val="hybridMultilevel"/>
    <w:tmpl w:val="CFC2F9A6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224038F0"/>
    <w:multiLevelType w:val="multilevel"/>
    <w:tmpl w:val="21481A2E"/>
    <w:styleLink w:val="TableBulletsNumbers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Calibri" w:hAnsi="Calibri" w:hint="default"/>
      </w:rPr>
    </w:lvl>
    <w:lvl w:ilvl="1">
      <w:start w:val="1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num" w:pos="1021"/>
        </w:tabs>
        <w:ind w:left="1021" w:hanging="341"/>
      </w:pPr>
      <w:rPr>
        <w:rFonts w:ascii="Calibri" w:hAnsi="Calibri" w:hint="default"/>
      </w:rPr>
    </w:lvl>
    <w:lvl w:ilvl="3">
      <w:start w:val="1"/>
      <w:numFmt w:val="decimal"/>
      <w:lvlRestart w:val="0"/>
      <w:lvlText w:val="%4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6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040" w:hanging="360"/>
      </w:pPr>
      <w:rPr>
        <w:rFonts w:hint="default"/>
      </w:rPr>
    </w:lvl>
  </w:abstractNum>
  <w:abstractNum w:abstractNumId="9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E22427"/>
    <w:multiLevelType w:val="hybridMultilevel"/>
    <w:tmpl w:val="772A2AFA"/>
    <w:lvl w:ilvl="0" w:tplc="3F865882">
      <w:start w:val="1"/>
      <w:numFmt w:val="bullet"/>
      <w:pStyle w:val="BulletPoint1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25C3A"/>
    <w:multiLevelType w:val="hybridMultilevel"/>
    <w:tmpl w:val="0DCCCA98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F0F017A"/>
    <w:multiLevelType w:val="hybridMultilevel"/>
    <w:tmpl w:val="840084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B87F1D"/>
    <w:multiLevelType w:val="hybridMultilevel"/>
    <w:tmpl w:val="1DA6F03C"/>
    <w:lvl w:ilvl="0" w:tplc="B806502C">
      <w:start w:val="1"/>
      <w:numFmt w:val="bullet"/>
      <w:pStyle w:val="BulletL1DOH"/>
      <w:lvlText w:val=""/>
      <w:lvlJc w:val="left"/>
      <w:pPr>
        <w:ind w:left="776" w:hanging="360"/>
      </w:pPr>
      <w:rPr>
        <w:rFonts w:ascii="Symbol" w:hAnsi="Symbol" w:hint="default"/>
        <w:color w:val="8C59A5"/>
      </w:rPr>
    </w:lvl>
    <w:lvl w:ilvl="1" w:tplc="0C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6" w15:restartNumberingAfterBreak="0">
    <w:nsid w:val="32E12AB1"/>
    <w:multiLevelType w:val="hybridMultilevel"/>
    <w:tmpl w:val="F40883B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374D3932"/>
    <w:multiLevelType w:val="hybridMultilevel"/>
    <w:tmpl w:val="8A6E10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A4B1DE1"/>
    <w:multiLevelType w:val="hybridMultilevel"/>
    <w:tmpl w:val="D09C8916"/>
    <w:lvl w:ilvl="0" w:tplc="2F761E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574BE3"/>
    <w:multiLevelType w:val="hybridMultilevel"/>
    <w:tmpl w:val="2A58D980"/>
    <w:lvl w:ilvl="0" w:tplc="DEB2F4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94300E2"/>
    <w:multiLevelType w:val="hybridMultilevel"/>
    <w:tmpl w:val="20DA9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2920CB2"/>
    <w:multiLevelType w:val="hybridMultilevel"/>
    <w:tmpl w:val="24F66622"/>
    <w:lvl w:ilvl="0" w:tplc="BBBCB22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5853C8B"/>
    <w:multiLevelType w:val="hybridMultilevel"/>
    <w:tmpl w:val="B936F2AE"/>
    <w:lvl w:ilvl="0" w:tplc="C616B8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92563EE"/>
    <w:multiLevelType w:val="hybridMultilevel"/>
    <w:tmpl w:val="D49636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051926442">
    <w:abstractNumId w:val="32"/>
  </w:num>
  <w:num w:numId="2" w16cid:durableId="733502999">
    <w:abstractNumId w:val="14"/>
  </w:num>
  <w:num w:numId="3" w16cid:durableId="984120835">
    <w:abstractNumId w:val="28"/>
  </w:num>
  <w:num w:numId="4" w16cid:durableId="1810709000">
    <w:abstractNumId w:val="29"/>
  </w:num>
  <w:num w:numId="5" w16cid:durableId="274020800">
    <w:abstractNumId w:val="26"/>
  </w:num>
  <w:num w:numId="6" w16cid:durableId="158466382">
    <w:abstractNumId w:val="22"/>
  </w:num>
  <w:num w:numId="7" w16cid:durableId="1419709736">
    <w:abstractNumId w:val="9"/>
  </w:num>
  <w:num w:numId="8" w16cid:durableId="1037317275">
    <w:abstractNumId w:val="6"/>
  </w:num>
  <w:num w:numId="9" w16cid:durableId="957027855">
    <w:abstractNumId w:val="3"/>
  </w:num>
  <w:num w:numId="10" w16cid:durableId="237206317">
    <w:abstractNumId w:val="23"/>
  </w:num>
  <w:num w:numId="11" w16cid:durableId="120152872">
    <w:abstractNumId w:val="19"/>
  </w:num>
  <w:num w:numId="12" w16cid:durableId="1645155679">
    <w:abstractNumId w:val="35"/>
  </w:num>
  <w:num w:numId="13" w16cid:durableId="676540155">
    <w:abstractNumId w:val="33"/>
  </w:num>
  <w:num w:numId="14" w16cid:durableId="1910726085">
    <w:abstractNumId w:val="24"/>
  </w:num>
  <w:num w:numId="15" w16cid:durableId="1085493039">
    <w:abstractNumId w:val="0"/>
  </w:num>
  <w:num w:numId="16" w16cid:durableId="1050886954">
    <w:abstractNumId w:val="10"/>
  </w:num>
  <w:num w:numId="17" w16cid:durableId="854421471">
    <w:abstractNumId w:val="17"/>
  </w:num>
  <w:num w:numId="18" w16cid:durableId="1694569013">
    <w:abstractNumId w:val="21"/>
  </w:num>
  <w:num w:numId="19" w16cid:durableId="1506049504">
    <w:abstractNumId w:val="20"/>
  </w:num>
  <w:num w:numId="20" w16cid:durableId="1245914845">
    <w:abstractNumId w:val="7"/>
  </w:num>
  <w:num w:numId="21" w16cid:durableId="1762414847">
    <w:abstractNumId w:val="16"/>
  </w:num>
  <w:num w:numId="22" w16cid:durableId="519396114">
    <w:abstractNumId w:val="4"/>
  </w:num>
  <w:num w:numId="23" w16cid:durableId="894001727">
    <w:abstractNumId w:val="30"/>
  </w:num>
  <w:num w:numId="24" w16cid:durableId="759987664">
    <w:abstractNumId w:val="25"/>
  </w:num>
  <w:num w:numId="25" w16cid:durableId="164438479">
    <w:abstractNumId w:val="8"/>
  </w:num>
  <w:num w:numId="26" w16cid:durableId="306471219">
    <w:abstractNumId w:val="11"/>
  </w:num>
  <w:num w:numId="27" w16cid:durableId="1456413895">
    <w:abstractNumId w:val="27"/>
  </w:num>
  <w:num w:numId="28" w16cid:durableId="322703405">
    <w:abstractNumId w:val="12"/>
  </w:num>
  <w:num w:numId="29" w16cid:durableId="1143039938">
    <w:abstractNumId w:val="30"/>
  </w:num>
  <w:num w:numId="30" w16cid:durableId="1150900444">
    <w:abstractNumId w:val="13"/>
  </w:num>
  <w:num w:numId="31" w16cid:durableId="1072393535">
    <w:abstractNumId w:val="34"/>
  </w:num>
  <w:num w:numId="32" w16cid:durableId="273946954">
    <w:abstractNumId w:val="30"/>
  </w:num>
  <w:num w:numId="33" w16cid:durableId="2021663150">
    <w:abstractNumId w:val="5"/>
  </w:num>
  <w:num w:numId="34" w16cid:durableId="59210796">
    <w:abstractNumId w:val="18"/>
  </w:num>
  <w:num w:numId="35" w16cid:durableId="1047947647">
    <w:abstractNumId w:val="30"/>
  </w:num>
  <w:num w:numId="36" w16cid:durableId="900943498">
    <w:abstractNumId w:val="30"/>
  </w:num>
  <w:num w:numId="37" w16cid:durableId="1474329231">
    <w:abstractNumId w:val="15"/>
  </w:num>
  <w:num w:numId="38" w16cid:durableId="324213416">
    <w:abstractNumId w:val="31"/>
  </w:num>
  <w:num w:numId="39" w16cid:durableId="1943219603">
    <w:abstractNumId w:val="30"/>
  </w:num>
  <w:num w:numId="40" w16cid:durableId="243296381">
    <w:abstractNumId w:val="1"/>
  </w:num>
  <w:num w:numId="41" w16cid:durableId="1575436785">
    <w:abstractNumId w:val="30"/>
  </w:num>
  <w:num w:numId="42" w16cid:durableId="12793409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3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DEF"/>
    <w:rsid w:val="000012F8"/>
    <w:rsid w:val="000157FE"/>
    <w:rsid w:val="00054061"/>
    <w:rsid w:val="00060191"/>
    <w:rsid w:val="00063EBC"/>
    <w:rsid w:val="00082740"/>
    <w:rsid w:val="00094241"/>
    <w:rsid w:val="000965B7"/>
    <w:rsid w:val="000D1077"/>
    <w:rsid w:val="000F5F85"/>
    <w:rsid w:val="000F6633"/>
    <w:rsid w:val="00111890"/>
    <w:rsid w:val="00113A02"/>
    <w:rsid w:val="00117A55"/>
    <w:rsid w:val="00142691"/>
    <w:rsid w:val="001457DB"/>
    <w:rsid w:val="001460AE"/>
    <w:rsid w:val="001A4831"/>
    <w:rsid w:val="001B2F71"/>
    <w:rsid w:val="001B6E94"/>
    <w:rsid w:val="001F14FD"/>
    <w:rsid w:val="00227304"/>
    <w:rsid w:val="002411AB"/>
    <w:rsid w:val="002557AA"/>
    <w:rsid w:val="00261295"/>
    <w:rsid w:val="002748C1"/>
    <w:rsid w:val="00281C6F"/>
    <w:rsid w:val="002852B8"/>
    <w:rsid w:val="002906E8"/>
    <w:rsid w:val="002D08AA"/>
    <w:rsid w:val="0031792F"/>
    <w:rsid w:val="00334877"/>
    <w:rsid w:val="0034747B"/>
    <w:rsid w:val="00360B34"/>
    <w:rsid w:val="00380329"/>
    <w:rsid w:val="003B7A62"/>
    <w:rsid w:val="003C6F08"/>
    <w:rsid w:val="003E0681"/>
    <w:rsid w:val="003E59C0"/>
    <w:rsid w:val="00403DC1"/>
    <w:rsid w:val="004557A0"/>
    <w:rsid w:val="004940E1"/>
    <w:rsid w:val="004B21B1"/>
    <w:rsid w:val="004C11EB"/>
    <w:rsid w:val="004E0CD4"/>
    <w:rsid w:val="004E6C37"/>
    <w:rsid w:val="005035B6"/>
    <w:rsid w:val="00510CB6"/>
    <w:rsid w:val="0054089E"/>
    <w:rsid w:val="00543EB4"/>
    <w:rsid w:val="00565DB3"/>
    <w:rsid w:val="00577C30"/>
    <w:rsid w:val="0059715A"/>
    <w:rsid w:val="0061790B"/>
    <w:rsid w:val="00633DB4"/>
    <w:rsid w:val="006435F8"/>
    <w:rsid w:val="00651ACF"/>
    <w:rsid w:val="006536A3"/>
    <w:rsid w:val="00655C4E"/>
    <w:rsid w:val="00670B75"/>
    <w:rsid w:val="006C4837"/>
    <w:rsid w:val="006D57DB"/>
    <w:rsid w:val="006F271E"/>
    <w:rsid w:val="006F4500"/>
    <w:rsid w:val="006F53A3"/>
    <w:rsid w:val="00714D54"/>
    <w:rsid w:val="007251E7"/>
    <w:rsid w:val="00726939"/>
    <w:rsid w:val="007577B7"/>
    <w:rsid w:val="0076491B"/>
    <w:rsid w:val="007706CD"/>
    <w:rsid w:val="007B6391"/>
    <w:rsid w:val="007D549F"/>
    <w:rsid w:val="007F02F3"/>
    <w:rsid w:val="00815316"/>
    <w:rsid w:val="008367CB"/>
    <w:rsid w:val="00841954"/>
    <w:rsid w:val="008679FA"/>
    <w:rsid w:val="008A2CF9"/>
    <w:rsid w:val="008D38B8"/>
    <w:rsid w:val="008F6716"/>
    <w:rsid w:val="00901E78"/>
    <w:rsid w:val="00916CED"/>
    <w:rsid w:val="0092409C"/>
    <w:rsid w:val="009250B6"/>
    <w:rsid w:val="009346B6"/>
    <w:rsid w:val="00941E85"/>
    <w:rsid w:val="00954A4F"/>
    <w:rsid w:val="009857A1"/>
    <w:rsid w:val="00992524"/>
    <w:rsid w:val="009B2828"/>
    <w:rsid w:val="009B7836"/>
    <w:rsid w:val="009F04D1"/>
    <w:rsid w:val="009F14DF"/>
    <w:rsid w:val="009F154D"/>
    <w:rsid w:val="009F67AE"/>
    <w:rsid w:val="00A270D4"/>
    <w:rsid w:val="00A60B78"/>
    <w:rsid w:val="00A76E4E"/>
    <w:rsid w:val="00A773EA"/>
    <w:rsid w:val="00A824CA"/>
    <w:rsid w:val="00AB484E"/>
    <w:rsid w:val="00AB5781"/>
    <w:rsid w:val="00AD0B31"/>
    <w:rsid w:val="00AD1ADF"/>
    <w:rsid w:val="00AE695D"/>
    <w:rsid w:val="00B01A4F"/>
    <w:rsid w:val="00B0292C"/>
    <w:rsid w:val="00B1488C"/>
    <w:rsid w:val="00B2158C"/>
    <w:rsid w:val="00B2193C"/>
    <w:rsid w:val="00B323CF"/>
    <w:rsid w:val="00B544A5"/>
    <w:rsid w:val="00B67744"/>
    <w:rsid w:val="00B73704"/>
    <w:rsid w:val="00BC5147"/>
    <w:rsid w:val="00BC6BDF"/>
    <w:rsid w:val="00BD7B2E"/>
    <w:rsid w:val="00BE1595"/>
    <w:rsid w:val="00C14003"/>
    <w:rsid w:val="00C36951"/>
    <w:rsid w:val="00C46331"/>
    <w:rsid w:val="00C55BEE"/>
    <w:rsid w:val="00C57424"/>
    <w:rsid w:val="00C7324C"/>
    <w:rsid w:val="00C76B54"/>
    <w:rsid w:val="00C8360D"/>
    <w:rsid w:val="00C9187A"/>
    <w:rsid w:val="00CA0CFC"/>
    <w:rsid w:val="00CC2DA1"/>
    <w:rsid w:val="00CD281E"/>
    <w:rsid w:val="00CD5B85"/>
    <w:rsid w:val="00CE56FD"/>
    <w:rsid w:val="00D06112"/>
    <w:rsid w:val="00D20E78"/>
    <w:rsid w:val="00D372BE"/>
    <w:rsid w:val="00D41508"/>
    <w:rsid w:val="00D45902"/>
    <w:rsid w:val="00D54FA3"/>
    <w:rsid w:val="00D96247"/>
    <w:rsid w:val="00DC176E"/>
    <w:rsid w:val="00DC4DF9"/>
    <w:rsid w:val="00DE1C95"/>
    <w:rsid w:val="00E4680D"/>
    <w:rsid w:val="00E54439"/>
    <w:rsid w:val="00E54F0A"/>
    <w:rsid w:val="00E653B5"/>
    <w:rsid w:val="00E7171E"/>
    <w:rsid w:val="00E92681"/>
    <w:rsid w:val="00E94B7D"/>
    <w:rsid w:val="00EB1748"/>
    <w:rsid w:val="00EB1DEF"/>
    <w:rsid w:val="00ED0C19"/>
    <w:rsid w:val="00ED0C73"/>
    <w:rsid w:val="00ED628C"/>
    <w:rsid w:val="00EE2124"/>
    <w:rsid w:val="00EE3E5B"/>
    <w:rsid w:val="00F20E64"/>
    <w:rsid w:val="00F3520D"/>
    <w:rsid w:val="00F767F0"/>
    <w:rsid w:val="00FC09DC"/>
    <w:rsid w:val="00FE2933"/>
    <w:rsid w:val="00FF5CE6"/>
    <w:rsid w:val="0EC8DA29"/>
    <w:rsid w:val="1FC4F68E"/>
    <w:rsid w:val="23067B04"/>
    <w:rsid w:val="2B8FA28C"/>
    <w:rsid w:val="4244EF64"/>
    <w:rsid w:val="49C1A893"/>
    <w:rsid w:val="6CA08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94B4C"/>
  <w15:chartTrackingRefBased/>
  <w15:docId w15:val="{57EE09DC-BEFB-4DB5-8610-7DFEA714A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0965B7"/>
    <w:pPr>
      <w:numPr>
        <w:numId w:val="23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70B75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qFormat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BodyTextDOH">
    <w:name w:val="Body Text_DOH"/>
    <w:basedOn w:val="Normal"/>
    <w:qFormat/>
    <w:rsid w:val="009F154D"/>
    <w:pPr>
      <w:spacing w:line="264" w:lineRule="auto"/>
    </w:pPr>
    <w:rPr>
      <w:rFonts w:asciiTheme="minorHAnsi" w:hAnsiTheme="minorHAnsi"/>
      <w:sz w:val="20"/>
      <w:szCs w:val="20"/>
    </w:rPr>
  </w:style>
  <w:style w:type="paragraph" w:customStyle="1" w:styleId="TableBullet1Normal">
    <w:name w:val="Table Bullet 1 Normal"/>
    <w:rsid w:val="009F154D"/>
    <w:p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Bullet2Normal">
    <w:name w:val="Table Bullet 2 Normal"/>
    <w:basedOn w:val="TableBullet1Normal"/>
    <w:rsid w:val="009F154D"/>
    <w:pPr>
      <w:numPr>
        <w:ilvl w:val="1"/>
      </w:numPr>
    </w:pPr>
  </w:style>
  <w:style w:type="paragraph" w:customStyle="1" w:styleId="TableBullet3Normal">
    <w:name w:val="Table Bullet 3 Normal"/>
    <w:basedOn w:val="TableBullet2Normal"/>
    <w:rsid w:val="009F154D"/>
    <w:pPr>
      <w:numPr>
        <w:ilvl w:val="2"/>
      </w:numPr>
    </w:pPr>
  </w:style>
  <w:style w:type="paragraph" w:customStyle="1" w:styleId="TableNumber1Normal">
    <w:name w:val="Table Number 1 Normal"/>
    <w:rsid w:val="009F154D"/>
    <w:p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Number2Normal">
    <w:name w:val="Table Number 2 Normal"/>
    <w:basedOn w:val="TableNumber1Normal"/>
    <w:rsid w:val="009F154D"/>
    <w:pPr>
      <w:numPr>
        <w:ilvl w:val="4"/>
      </w:numPr>
    </w:pPr>
  </w:style>
  <w:style w:type="paragraph" w:customStyle="1" w:styleId="TableNumber3Normal">
    <w:name w:val="Table Number 3 Normal"/>
    <w:basedOn w:val="TableNumber2Normal"/>
    <w:rsid w:val="009F154D"/>
    <w:pPr>
      <w:numPr>
        <w:ilvl w:val="5"/>
      </w:numPr>
    </w:pPr>
  </w:style>
  <w:style w:type="numbering" w:customStyle="1" w:styleId="TableBulletsNumbers">
    <w:name w:val="Table Bullets &amp; Numbers"/>
    <w:basedOn w:val="NoList"/>
    <w:uiPriority w:val="99"/>
    <w:rsid w:val="009F154D"/>
    <w:pPr>
      <w:numPr>
        <w:numId w:val="25"/>
      </w:numPr>
    </w:pPr>
  </w:style>
  <w:style w:type="paragraph" w:customStyle="1" w:styleId="FrameIcon1">
    <w:name w:val="Frame Icon 1"/>
    <w:basedOn w:val="Normal"/>
    <w:rsid w:val="009F154D"/>
    <w:pPr>
      <w:framePr w:w="624" w:wrap="around" w:vAnchor="text" w:hAnchor="margin" w:y="1"/>
      <w:spacing w:before="0" w:after="60" w:line="240" w:lineRule="auto"/>
    </w:pPr>
    <w:rPr>
      <w:rFonts w:asciiTheme="minorHAnsi" w:eastAsia="Times New Roman" w:hAnsiTheme="minorHAnsi" w:cs="Times New Roman"/>
      <w:bCs/>
      <w:noProof/>
      <w:sz w:val="20"/>
    </w:rPr>
  </w:style>
  <w:style w:type="character" w:customStyle="1" w:styleId="DropLargeIcon">
    <w:name w:val="Drop Large Icon"/>
    <w:basedOn w:val="DefaultParagraphFont"/>
    <w:uiPriority w:val="1"/>
    <w:rsid w:val="009F154D"/>
    <w:rPr>
      <w:position w:val="-26"/>
    </w:rPr>
  </w:style>
  <w:style w:type="paragraph" w:customStyle="1" w:styleId="DoubleIndentBullet">
    <w:name w:val="Double Indent Bullet"/>
    <w:basedOn w:val="TableBullet1Normal"/>
    <w:rsid w:val="009F154D"/>
    <w:pPr>
      <w:spacing w:before="0" w:after="20" w:line="280" w:lineRule="exact"/>
    </w:pPr>
    <w:rPr>
      <w:lang w:val="en-AU"/>
    </w:rPr>
  </w:style>
  <w:style w:type="paragraph" w:customStyle="1" w:styleId="DoubleIndentText">
    <w:name w:val="Double Indent Text"/>
    <w:basedOn w:val="Normal"/>
    <w:rsid w:val="009F154D"/>
    <w:pPr>
      <w:spacing w:before="60" w:after="60" w:line="240" w:lineRule="auto"/>
      <w:ind w:left="851"/>
    </w:pPr>
    <w:rPr>
      <w:rFonts w:asciiTheme="minorHAnsi" w:eastAsia="Times New Roman" w:hAnsiTheme="minorHAnsi" w:cs="Times New Roman"/>
      <w:bCs/>
      <w:sz w:val="20"/>
      <w:lang w:val="en-GB"/>
    </w:rPr>
  </w:style>
  <w:style w:type="paragraph" w:customStyle="1" w:styleId="Normal-single">
    <w:name w:val="Normal - single"/>
    <w:basedOn w:val="Normal"/>
    <w:rsid w:val="009F154D"/>
    <w:pPr>
      <w:spacing w:before="0" w:after="0" w:line="240" w:lineRule="auto"/>
    </w:pPr>
    <w:rPr>
      <w:rFonts w:asciiTheme="minorHAnsi" w:eastAsia="Times New Roman" w:hAnsiTheme="minorHAnsi" w:cs="Times New Roman"/>
      <w:sz w:val="10"/>
      <w:szCs w:val="18"/>
      <w:lang w:val="en"/>
    </w:rPr>
  </w:style>
  <w:style w:type="paragraph" w:customStyle="1" w:styleId="NormalSingleSpace">
    <w:name w:val="Normal_Single Space"/>
    <w:rsid w:val="009F154D"/>
    <w:rPr>
      <w:rFonts w:eastAsia="Times New Roman" w:cs="Times New Roman"/>
      <w:sz w:val="20"/>
      <w:szCs w:val="18"/>
      <w:lang w:val="en"/>
    </w:rPr>
  </w:style>
  <w:style w:type="paragraph" w:customStyle="1" w:styleId="TableTextNormal">
    <w:name w:val="Table Text Normal"/>
    <w:qFormat/>
    <w:locked/>
    <w:rsid w:val="009F154D"/>
    <w:pPr>
      <w:spacing w:before="60" w:after="60"/>
    </w:pPr>
    <w:rPr>
      <w:rFonts w:eastAsia="Times New Roman" w:cs="Times New Roman"/>
      <w:bCs/>
      <w:sz w:val="20"/>
      <w:lang w:val="en-GB"/>
    </w:rPr>
  </w:style>
  <w:style w:type="character" w:customStyle="1" w:styleId="DropMediumIcon">
    <w:name w:val="Drop Medium Icon"/>
    <w:basedOn w:val="DefaultParagraphFont"/>
    <w:uiPriority w:val="1"/>
    <w:rsid w:val="009F154D"/>
    <w:rPr>
      <w:position w:val="-24"/>
    </w:rPr>
  </w:style>
  <w:style w:type="paragraph" w:customStyle="1" w:styleId="Frame2">
    <w:name w:val="Frame 2"/>
    <w:basedOn w:val="TableNumber1Normal"/>
    <w:rsid w:val="009F154D"/>
    <w:pPr>
      <w:framePr w:w="4603" w:wrap="around" w:vAnchor="text" w:hAnchor="page" w:x="1917" w:y="1"/>
    </w:pPr>
    <w:rPr>
      <w:lang w:val="en-AU"/>
    </w:rPr>
  </w:style>
  <w:style w:type="paragraph" w:customStyle="1" w:styleId="FrameIcon2">
    <w:name w:val="Frame Icon 2"/>
    <w:basedOn w:val="TableTextNormal"/>
    <w:rsid w:val="009F154D"/>
    <w:pPr>
      <w:framePr w:w="737" w:wrap="around" w:vAnchor="text" w:hAnchor="margin" w:x="5671" w:y="1"/>
    </w:pPr>
    <w:rPr>
      <w:noProof/>
      <w:lang w:val="en-AU"/>
    </w:rPr>
  </w:style>
  <w:style w:type="paragraph" w:customStyle="1" w:styleId="Frame4">
    <w:name w:val="Frame 4"/>
    <w:basedOn w:val="TableTextNormal"/>
    <w:rsid w:val="009F154D"/>
    <w:pPr>
      <w:framePr w:w="2835" w:wrap="around" w:vAnchor="text" w:hAnchor="margin" w:x="6805" w:y="1"/>
    </w:pPr>
    <w:rPr>
      <w:lang w:val="en-AU"/>
    </w:rPr>
  </w:style>
  <w:style w:type="paragraph" w:customStyle="1" w:styleId="InformationText">
    <w:name w:val="Information Text"/>
    <w:basedOn w:val="Normal"/>
    <w:rsid w:val="009F154D"/>
    <w:pPr>
      <w:spacing w:line="240" w:lineRule="auto"/>
      <w:ind w:left="851"/>
    </w:pPr>
    <w:rPr>
      <w:rFonts w:asciiTheme="minorHAnsi" w:eastAsia="Times New Roman" w:hAnsiTheme="minorHAnsi" w:cs="Times New Roman"/>
      <w:sz w:val="20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F15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15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154D"/>
    <w:rPr>
      <w:rFonts w:ascii="Arial" w:hAnsi="Arial"/>
      <w:sz w:val="20"/>
      <w:szCs w:val="20"/>
    </w:rPr>
  </w:style>
  <w:style w:type="paragraph" w:customStyle="1" w:styleId="BulletPoint1">
    <w:name w:val="Bullet Point 1"/>
    <w:basedOn w:val="Normal"/>
    <w:rsid w:val="008A2CF9"/>
    <w:pPr>
      <w:numPr>
        <w:numId w:val="26"/>
      </w:numPr>
      <w:spacing w:before="60" w:after="0"/>
    </w:pPr>
    <w:rPr>
      <w:rFonts w:eastAsia="Times New Roman" w:cs="Times New Roman"/>
      <w:sz w:val="22"/>
      <w:szCs w:val="22"/>
      <w:lang w:val="en-US"/>
    </w:rPr>
  </w:style>
  <w:style w:type="paragraph" w:customStyle="1" w:styleId="TableTextHeadingNormalWhite">
    <w:name w:val="Table Text Heading Normal_White"/>
    <w:basedOn w:val="Normal"/>
    <w:rsid w:val="00A773EA"/>
    <w:pPr>
      <w:spacing w:before="60" w:after="60" w:line="240" w:lineRule="auto"/>
    </w:pPr>
    <w:rPr>
      <w:rFonts w:asciiTheme="minorHAnsi" w:eastAsia="Times New Roman" w:hAnsiTheme="minorHAnsi" w:cs="Times New Roman"/>
      <w:b/>
      <w:bCs/>
      <w:color w:val="F1F2F2" w:themeColor="background1"/>
      <w:sz w:val="20"/>
      <w:lang w:val="en-GB"/>
    </w:rPr>
  </w:style>
  <w:style w:type="character" w:customStyle="1" w:styleId="DropSmallIcon">
    <w:name w:val="Drop Small Icon"/>
    <w:basedOn w:val="DefaultParagraphFont"/>
    <w:uiPriority w:val="1"/>
    <w:rsid w:val="00A773EA"/>
    <w:rPr>
      <w:position w:val="-12"/>
    </w:rPr>
  </w:style>
  <w:style w:type="paragraph" w:styleId="Subtitle">
    <w:name w:val="Subtitle"/>
    <w:next w:val="Normal"/>
    <w:link w:val="SubtitleChar"/>
    <w:qFormat/>
    <w:rsid w:val="00A773EA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40"/>
      <w:lang w:val="en-GB"/>
    </w:rPr>
  </w:style>
  <w:style w:type="character" w:customStyle="1" w:styleId="SubtitleChar">
    <w:name w:val="Subtitle Char"/>
    <w:basedOn w:val="DefaultParagraphFont"/>
    <w:link w:val="Subtitle"/>
    <w:rsid w:val="00A773EA"/>
    <w:rPr>
      <w:rFonts w:ascii="Arial" w:eastAsiaTheme="majorEastAsia" w:hAnsi="Arial" w:cstheme="majorBidi"/>
      <w:iCs/>
      <w:color w:val="3F4A75"/>
      <w:spacing w:val="15"/>
      <w:sz w:val="40"/>
      <w:lang w:val="en-GB"/>
    </w:rPr>
  </w:style>
  <w:style w:type="paragraph" w:customStyle="1" w:styleId="Bullet1stlevelDOH">
    <w:name w:val="Bullet 1st level DOH"/>
    <w:basedOn w:val="BodyTextDOH"/>
    <w:rsid w:val="006C4837"/>
    <w:pPr>
      <w:tabs>
        <w:tab w:val="left" w:pos="357"/>
      </w:tabs>
      <w:spacing w:before="60" w:after="60"/>
    </w:pPr>
  </w:style>
  <w:style w:type="paragraph" w:customStyle="1" w:styleId="Numbering1stlevelDOH">
    <w:name w:val="Numbering 1st level DOH"/>
    <w:basedOn w:val="ListParagraph"/>
    <w:qFormat/>
    <w:rsid w:val="00B73704"/>
    <w:pPr>
      <w:numPr>
        <w:numId w:val="0"/>
      </w:numPr>
      <w:tabs>
        <w:tab w:val="num" w:pos="357"/>
      </w:tabs>
      <w:spacing w:after="160" w:line="264" w:lineRule="auto"/>
      <w:ind w:left="357" w:hanging="357"/>
      <w:contextualSpacing w:val="0"/>
    </w:pPr>
    <w:rPr>
      <w:rFonts w:asciiTheme="minorHAnsi" w:hAnsiTheme="minorHAnsi"/>
      <w:sz w:val="20"/>
      <w:szCs w:val="20"/>
    </w:rPr>
  </w:style>
  <w:style w:type="paragraph" w:customStyle="1" w:styleId="BulletL1DOH">
    <w:name w:val="Bullet L1_DOH"/>
    <w:basedOn w:val="ListParagraph"/>
    <w:qFormat/>
    <w:rsid w:val="007577B7"/>
    <w:pPr>
      <w:numPr>
        <w:numId w:val="37"/>
      </w:numPr>
      <w:spacing w:before="60" w:after="0" w:line="264" w:lineRule="auto"/>
      <w:ind w:left="284" w:hanging="284"/>
      <w:contextualSpacing w:val="0"/>
    </w:pPr>
    <w:rPr>
      <w:rFonts w:asciiTheme="minorBidi" w:hAnsiTheme="minorBidi"/>
      <w:sz w:val="20"/>
      <w:szCs w:val="20"/>
    </w:rPr>
  </w:style>
  <w:style w:type="paragraph" w:customStyle="1" w:styleId="TableTextBullet1DOH">
    <w:name w:val="Table Text Bullet 1_DOH"/>
    <w:basedOn w:val="BulletL1DOH"/>
    <w:qFormat/>
    <w:rsid w:val="007577B7"/>
    <w:pPr>
      <w:spacing w:after="60"/>
      <w:ind w:left="776" w:hanging="360"/>
    </w:pPr>
  </w:style>
  <w:style w:type="paragraph" w:styleId="Revision">
    <w:name w:val="Revision"/>
    <w:hidden/>
    <w:uiPriority w:val="99"/>
    <w:semiHidden/>
    <w:rsid w:val="00510CB6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4.emf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image" Target="media/image13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9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12.emf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collections/national-aged-care-mandatory-quality-indicator-program-manual" TargetMode="External"/><Relationship Id="rId23" Type="http://schemas.openxmlformats.org/officeDocument/2006/relationships/image" Target="media/image11.emf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health.gov.au/our-work/qi-program/resources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emf"/><Relationship Id="rId22" Type="http://schemas.openxmlformats.org/officeDocument/2006/relationships/hyperlink" Target="https://www.health.gov.au/our-work/qi-program/resources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B0152\Aged%20Care%20violet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cc7a43-a68b-4438-8589-e2ac88de3a31" xsi:nil="true"/>
    <lcf76f155ced4ddcb4097134ff3c332f xmlns="39336520-97d7-4b22-9e31-40c8a6e4d7ff">
      <Terms xmlns="http://schemas.microsoft.com/office/infopath/2007/PartnerControls"/>
    </lcf76f155ced4ddcb4097134ff3c332f>
    <SharedWithUsers xmlns="a8cc7a43-a68b-4438-8589-e2ac88de3a31">
      <UserInfo>
        <DisplayName/>
        <AccountId xsi:nil="true"/>
        <AccountType/>
      </UserInfo>
    </SharedWithUsers>
    <_Flow_SignoffStatus xmlns="39336520-97d7-4b22-9e31-40c8a6e4d7f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a8cc7a43-a68b-4438-8589-e2ac88de3a31"/>
    <ds:schemaRef ds:uri="39336520-97d7-4b22-9e31-40c8a6e4d7ff"/>
  </ds:schemaRefs>
</ds:datastoreItem>
</file>

<file path=customXml/itemProps4.xml><?xml version="1.0" encoding="utf-8"?>
<ds:datastoreItem xmlns:ds="http://schemas.openxmlformats.org/officeDocument/2006/customXml" ds:itemID="{B3FC8A18-1859-4053-837B-DD6E437ECC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violet fact sheet web template_July 2025.dotx</Template>
  <TotalTime>9</TotalTime>
  <Pages>4</Pages>
  <Words>548</Words>
  <Characters>3118</Characters>
  <Application>Microsoft Office Word</Application>
  <DocSecurity>0</DocSecurity>
  <Lines>101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QI Program quick reference guide – Medication management – Polypharmacy</vt:lpstr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QI Program quick reference guide – Medication management – Polypharmacy</dc:title>
  <dc:subject>Aged care</dc:subject>
  <dc:creator>Australian Government Department of Health Disability and Ageing</dc:creator>
  <cp:keywords>National Aged Care Mandatory Quality Indicator Program (QI Program)</cp:keywords>
  <dc:description/>
  <cp:lastModifiedBy>MCCAY, Meryl</cp:lastModifiedBy>
  <cp:revision>80</cp:revision>
  <dcterms:created xsi:type="dcterms:W3CDTF">2025-10-14T22:19:00Z</dcterms:created>
  <dcterms:modified xsi:type="dcterms:W3CDTF">2025-10-27T01:44:00Z</dcterms:modified>
</cp:coreProperties>
</file>