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1EB2451E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77FCAA6A" w:rsidR="009F154D" w:rsidRDefault="009F154D" w:rsidP="009F154D">
      <w:pPr>
        <w:pStyle w:val="Heading2"/>
      </w:pPr>
      <w:r w:rsidRPr="00030962">
        <w:t xml:space="preserve">Quick Reference Guide: </w:t>
      </w:r>
      <w:r w:rsidR="008A2CF9">
        <w:t xml:space="preserve">Medication </w:t>
      </w:r>
      <w:r w:rsidR="002434F3">
        <w:t>M</w:t>
      </w:r>
      <w:r w:rsidR="008A2CF9">
        <w:t xml:space="preserve">anagement </w:t>
      </w:r>
      <w:r w:rsidR="00CA031F">
        <w:t>–</w:t>
      </w:r>
      <w:r w:rsidR="008A2CF9">
        <w:t xml:space="preserve"> Antipsychotics</w:t>
      </w:r>
    </w:p>
    <w:p w14:paraId="70B748D7" w14:textId="67E10E2B" w:rsidR="008A2CF9" w:rsidRPr="008A2CF9" w:rsidRDefault="008A2CF9" w:rsidP="7CF8A8F4">
      <w:pPr>
        <w:rPr>
          <w:lang w:val="en"/>
        </w:rPr>
      </w:pPr>
      <w:bookmarkStart w:id="0" w:name="_Hlk76475040"/>
      <w:r w:rsidRPr="7CF8A8F4">
        <w:rPr>
          <w:lang w:val="en"/>
        </w:rPr>
        <w:t xml:space="preserve">This guide </w:t>
      </w:r>
      <w:r w:rsidR="0305D303" w:rsidRPr="7CF8A8F4">
        <w:rPr>
          <w:lang w:val="en"/>
        </w:rPr>
        <w:t>helps</w:t>
      </w:r>
      <w:r w:rsidR="003C24DF">
        <w:rPr>
          <w:lang w:val="en"/>
        </w:rPr>
        <w:t xml:space="preserve"> </w:t>
      </w:r>
      <w:r w:rsidR="005B54CD" w:rsidRPr="7CF8A8F4">
        <w:rPr>
          <w:lang w:val="en"/>
        </w:rPr>
        <w:t xml:space="preserve">registered </w:t>
      </w:r>
      <w:r w:rsidRPr="7CF8A8F4">
        <w:rPr>
          <w:lang w:val="en"/>
        </w:rPr>
        <w:t xml:space="preserve">providers of </w:t>
      </w:r>
      <w:r w:rsidR="005B54CD" w:rsidRPr="7CF8A8F4">
        <w:rPr>
          <w:lang w:val="en"/>
        </w:rPr>
        <w:t xml:space="preserve">approved </w:t>
      </w:r>
      <w:r w:rsidRPr="7CF8A8F4">
        <w:rPr>
          <w:lang w:val="en"/>
        </w:rPr>
        <w:t xml:space="preserve">residential care </w:t>
      </w:r>
      <w:r w:rsidR="005B54CD" w:rsidRPr="7CF8A8F4">
        <w:rPr>
          <w:lang w:val="en"/>
        </w:rPr>
        <w:t>homes</w:t>
      </w:r>
      <w:r w:rsidRPr="7CF8A8F4">
        <w:rPr>
          <w:lang w:val="en"/>
        </w:rPr>
        <w:t xml:space="preserve"> to collect and report data on medication management - antipsychotics for the QI Program.</w:t>
      </w:r>
    </w:p>
    <w:p w14:paraId="42724E66" w14:textId="7C6B8290" w:rsidR="008A2CF9" w:rsidRPr="008A2CF9" w:rsidRDefault="003C24DF" w:rsidP="008A2CF9">
      <w:pPr>
        <w:rPr>
          <w:szCs w:val="32"/>
          <w:lang w:val="en"/>
        </w:rPr>
      </w:pPr>
      <w:r>
        <w:rPr>
          <w:szCs w:val="32"/>
        </w:rPr>
        <w:t>You must report t</w:t>
      </w:r>
      <w:r w:rsidR="008A2CF9" w:rsidRPr="008A2CF9">
        <w:rPr>
          <w:szCs w:val="32"/>
        </w:rPr>
        <w:t>he medication management – antipsychotics quality indicator against: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8775"/>
      </w:tblGrid>
      <w:tr w:rsidR="009F154D" w:rsidRPr="006541E8" w14:paraId="566D7D0A" w14:textId="77777777" w:rsidTr="00B132AE">
        <w:trPr>
          <w:trHeight w:val="1344"/>
        </w:trPr>
        <w:tc>
          <w:tcPr>
            <w:tcW w:w="1410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hideMark/>
          </w:tcPr>
          <w:p w14:paraId="3580F27A" w14:textId="3F3C14B0" w:rsidR="009F154D" w:rsidRPr="006541E8" w:rsidRDefault="008A2CF9" w:rsidP="00B132AE">
            <w:pPr>
              <w:jc w:val="center"/>
            </w:pPr>
            <w:r w:rsidRPr="005918FB">
              <w:rPr>
                <w:noProof/>
                <w:sz w:val="20"/>
                <w:szCs w:val="18"/>
                <w:lang w:val="en"/>
              </w:rPr>
              <w:drawing>
                <wp:inline distT="0" distB="0" distL="0" distR="0" wp14:anchorId="7EF26C64" wp14:editId="23961C23">
                  <wp:extent cx="748800" cy="748800"/>
                  <wp:effectExtent l="0" t="0" r="0" b="0"/>
                  <wp:docPr id="9" name="Picture 9" descr="An icon of two medication pills represents the Medication management quality indic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n icon of two medication pills represents the Medication management quality indic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shd w:val="clear" w:color="auto" w:fill="F1F2F2"/>
          </w:tcPr>
          <w:p w14:paraId="2842B83A" w14:textId="77777777" w:rsidR="00BC06F3" w:rsidRDefault="00BC06F3" w:rsidP="00BC06F3">
            <w:pPr>
              <w:pStyle w:val="ListParagraph"/>
              <w:numPr>
                <w:ilvl w:val="0"/>
                <w:numId w:val="0"/>
              </w:numPr>
              <w:ind w:left="997"/>
              <w:rPr>
                <w:b/>
                <w:bCs/>
              </w:rPr>
            </w:pPr>
          </w:p>
          <w:p w14:paraId="2EE30617" w14:textId="135E6B2F" w:rsidR="009F154D" w:rsidRPr="00280E4D" w:rsidRDefault="008A2CF9" w:rsidP="00165583">
            <w:pPr>
              <w:pStyle w:val="ListParagraph"/>
              <w:ind w:left="997"/>
              <w:rPr>
                <w:b/>
                <w:bCs/>
              </w:rPr>
            </w:pPr>
            <w:r w:rsidRPr="008A2CF9">
              <w:rPr>
                <w:b/>
                <w:bCs/>
              </w:rPr>
              <w:t xml:space="preserve">Percentage of </w:t>
            </w:r>
            <w:r w:rsidR="00BC06F3">
              <w:rPr>
                <w:b/>
                <w:bCs/>
              </w:rPr>
              <w:t>i</w:t>
            </w:r>
            <w:r w:rsidR="00BD5728">
              <w:rPr>
                <w:b/>
                <w:bCs/>
              </w:rPr>
              <w:t>ndividual</w:t>
            </w:r>
            <w:r w:rsidRPr="008A2CF9">
              <w:rPr>
                <w:b/>
                <w:bCs/>
              </w:rPr>
              <w:t>s who received antipsychotic medications</w:t>
            </w:r>
          </w:p>
        </w:tc>
      </w:tr>
    </w:tbl>
    <w:bookmarkEnd w:id="0"/>
    <w:p w14:paraId="1A519649" w14:textId="218309AB" w:rsidR="009F154D" w:rsidRDefault="008A2CF9" w:rsidP="00DB7946">
      <w:pPr>
        <w:pStyle w:val="BodyTextDOH"/>
        <w:rPr>
          <w:rFonts w:ascii="Arial" w:hAnsi="Arial" w:cs="Arial"/>
          <w:sz w:val="24"/>
          <w:szCs w:val="24"/>
        </w:rPr>
      </w:pPr>
      <w:r w:rsidRPr="008A2CF9">
        <w:rPr>
          <w:rFonts w:ascii="Arial" w:hAnsi="Arial" w:cs="Arial"/>
          <w:b/>
          <w:bCs/>
          <w:sz w:val="24"/>
          <w:szCs w:val="24"/>
        </w:rPr>
        <w:t>Antipsychotics</w:t>
      </w:r>
      <w:r w:rsidRPr="008A2CF9">
        <w:rPr>
          <w:rFonts w:ascii="Arial" w:hAnsi="Arial" w:cs="Arial"/>
          <w:sz w:val="24"/>
          <w:szCs w:val="24"/>
        </w:rPr>
        <w:t xml:space="preserve"> are medications prescribed for the treatment of a diagnosed condition of psychosis.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8A2CF9" w:rsidRPr="008A2CF9" w14:paraId="4BFD6158" w14:textId="77777777" w:rsidTr="001C1A0A">
        <w:tc>
          <w:tcPr>
            <w:tcW w:w="9639" w:type="dxa"/>
            <w:gridSpan w:val="3"/>
            <w:tcBorders>
              <w:top w:val="nil"/>
              <w:bottom w:val="nil"/>
            </w:tcBorders>
          </w:tcPr>
          <w:p w14:paraId="46B0868C" w14:textId="77777777" w:rsidR="008A2CF9" w:rsidRPr="00F9572B" w:rsidRDefault="008A2CF9" w:rsidP="00BF71C7">
            <w:pPr>
              <w:pStyle w:val="Heading4"/>
              <w:spacing w:before="0"/>
            </w:pPr>
            <w:r w:rsidRPr="00F9572B">
              <w:t>Antipsychotic medications</w:t>
            </w:r>
          </w:p>
          <w:p w14:paraId="7D2693B4" w14:textId="77777777" w:rsidR="008A2CF9" w:rsidRPr="008A2CF9" w:rsidRDefault="008A2CF9" w:rsidP="00B0667C">
            <w:pPr>
              <w:pStyle w:val="Heading2"/>
              <w:spacing w:before="120"/>
              <w:rPr>
                <w:rFonts w:eastAsiaTheme="minorHAnsi" w:cs="Arial"/>
                <w:b w:val="0"/>
                <w:bCs/>
                <w:iCs/>
                <w:color w:val="auto"/>
                <w:sz w:val="24"/>
                <w:szCs w:val="24"/>
              </w:rPr>
            </w:pPr>
            <w:r w:rsidRPr="008A2CF9">
              <w:rPr>
                <w:rFonts w:eastAsiaTheme="minorHAnsi" w:cs="Arial"/>
                <w:b w:val="0"/>
                <w:color w:val="auto"/>
                <w:sz w:val="24"/>
                <w:szCs w:val="24"/>
              </w:rPr>
              <w:t>A non-exhaustive list of antipsychotic medications for the purposes of the QI Program:</w:t>
            </w:r>
          </w:p>
        </w:tc>
      </w:tr>
      <w:tr w:rsidR="008A2CF9" w:rsidRPr="008A2CF9" w14:paraId="0F785DE4" w14:textId="77777777" w:rsidTr="001C1A0A">
        <w:tc>
          <w:tcPr>
            <w:tcW w:w="3213" w:type="dxa"/>
            <w:tcBorders>
              <w:top w:val="nil"/>
            </w:tcBorders>
          </w:tcPr>
          <w:p w14:paraId="528C37AC" w14:textId="77777777" w:rsidR="008A2CF9" w:rsidRPr="008A2CF9" w:rsidRDefault="008A2CF9" w:rsidP="00B0667C">
            <w:pPr>
              <w:pStyle w:val="BulletPoint1"/>
              <w:ind w:left="357" w:hanging="357"/>
              <w:rPr>
                <w:rFonts w:eastAsiaTheme="minorHAnsi" w:cs="Arial"/>
                <w:sz w:val="24"/>
                <w:szCs w:val="24"/>
                <w:lang w:val="en-AU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Amisulpride</w:t>
            </w:r>
          </w:p>
          <w:p w14:paraId="68409EFE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Aripiprazole</w:t>
            </w:r>
          </w:p>
          <w:p w14:paraId="12206A7E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Asenapine</w:t>
            </w:r>
          </w:p>
          <w:p w14:paraId="00A20CB0" w14:textId="77777777" w:rsidR="008A2CF9" w:rsidRPr="00E75932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Brexpiprazole</w:t>
            </w:r>
          </w:p>
          <w:p w14:paraId="56C1548E" w14:textId="46AAF90E" w:rsidR="00AC2839" w:rsidRPr="008A2CF9" w:rsidRDefault="00AC283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Cariprazine</w:t>
            </w:r>
          </w:p>
          <w:p w14:paraId="63CD7628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Chlorpromazine</w:t>
            </w:r>
          </w:p>
          <w:p w14:paraId="5C3ABB8A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Clozapine</w:t>
            </w:r>
          </w:p>
        </w:tc>
        <w:tc>
          <w:tcPr>
            <w:tcW w:w="3213" w:type="dxa"/>
            <w:tcBorders>
              <w:top w:val="nil"/>
            </w:tcBorders>
          </w:tcPr>
          <w:p w14:paraId="54398EB9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Droperidol</w:t>
            </w:r>
          </w:p>
          <w:p w14:paraId="3F253722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Flupentixol</w:t>
            </w:r>
          </w:p>
          <w:p w14:paraId="11C0EAB9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Haloperidol</w:t>
            </w:r>
          </w:p>
          <w:p w14:paraId="30F966BE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Lurasidone</w:t>
            </w:r>
          </w:p>
          <w:p w14:paraId="6AE74EF4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Olanzapine</w:t>
            </w:r>
          </w:p>
          <w:p w14:paraId="46CCCEDE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Paliperidone</w:t>
            </w:r>
          </w:p>
        </w:tc>
        <w:tc>
          <w:tcPr>
            <w:tcW w:w="3213" w:type="dxa"/>
            <w:tcBorders>
              <w:top w:val="nil"/>
            </w:tcBorders>
          </w:tcPr>
          <w:p w14:paraId="3A28E79A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Periciazine</w:t>
            </w:r>
          </w:p>
          <w:p w14:paraId="4E49C753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Quetiapine</w:t>
            </w:r>
          </w:p>
          <w:p w14:paraId="7F70A6D2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Risperidone</w:t>
            </w:r>
          </w:p>
          <w:p w14:paraId="1FBCC72B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Trifluoperazine</w:t>
            </w:r>
          </w:p>
          <w:p w14:paraId="28318048" w14:textId="77777777" w:rsidR="008A2CF9" w:rsidRPr="008A2CF9" w:rsidRDefault="008A2CF9" w:rsidP="00B0667C">
            <w:pPr>
              <w:pStyle w:val="BulletPoint1"/>
              <w:ind w:left="357" w:hanging="357"/>
              <w:rPr>
                <w:rFonts w:cs="Arial"/>
                <w:sz w:val="24"/>
                <w:szCs w:val="24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Ziprasidone</w:t>
            </w:r>
          </w:p>
          <w:p w14:paraId="0E1324D3" w14:textId="77777777" w:rsidR="008A2CF9" w:rsidRPr="008A2CF9" w:rsidRDefault="008A2CF9" w:rsidP="00B0667C">
            <w:pPr>
              <w:pStyle w:val="BulletPoint1"/>
              <w:ind w:left="357" w:hanging="357"/>
              <w:rPr>
                <w:rFonts w:eastAsiaTheme="minorHAnsi" w:cs="Arial"/>
                <w:sz w:val="24"/>
                <w:szCs w:val="24"/>
                <w:lang w:val="en-AU"/>
              </w:rPr>
            </w:pPr>
            <w:r w:rsidRPr="008A2CF9">
              <w:rPr>
                <w:rFonts w:eastAsiaTheme="minorHAnsi" w:cs="Arial"/>
                <w:sz w:val="24"/>
                <w:szCs w:val="24"/>
                <w:lang w:val="en-AU"/>
              </w:rPr>
              <w:t>Zuclopenthixol</w:t>
            </w:r>
          </w:p>
        </w:tc>
      </w:tr>
    </w:tbl>
    <w:p w14:paraId="46FF278A" w14:textId="6815B9A5" w:rsidR="009F154D" w:rsidRPr="009B28AF" w:rsidRDefault="009F154D" w:rsidP="00F9572B">
      <w:pPr>
        <w:pStyle w:val="Heading3"/>
        <w:spacing w:after="240"/>
      </w:pPr>
      <w:r>
        <w:lastRenderedPageBreak/>
        <w:t xml:space="preserve">Collect </w:t>
      </w:r>
      <w:r w:rsidR="00F3520D" w:rsidRPr="00F9572B">
        <w:t>medication</w:t>
      </w:r>
      <w:r w:rsidR="00F3520D">
        <w:t xml:space="preserve"> management antipsychotics</w:t>
      </w:r>
      <w:r>
        <w:t xml:space="preserve"> data</w:t>
      </w:r>
    </w:p>
    <w:p w14:paraId="1CD9E8BA" w14:textId="77777777" w:rsidR="00A773EA" w:rsidRPr="00D405EF" w:rsidRDefault="00A773EA" w:rsidP="00A773EA">
      <w:pPr>
        <w:framePr w:w="624" w:h="646" w:hRule="exact" w:wrap="around" w:vAnchor="text" w:hAnchor="margin" w:y="11"/>
        <w:spacing w:before="0" w:after="60" w:line="240" w:lineRule="auto"/>
        <w:rPr>
          <w:bCs/>
          <w:noProof/>
          <w:sz w:val="20"/>
        </w:rPr>
      </w:pPr>
      <w:r w:rsidRPr="00D405EF">
        <w:rPr>
          <w:bCs/>
          <w:noProof/>
          <w:sz w:val="20"/>
        </w:rPr>
        <w:drawing>
          <wp:inline distT="0" distB="0" distL="0" distR="0" wp14:anchorId="79B3FCFE" wp14:editId="08FDA240">
            <wp:extent cx="330546" cy="363600"/>
            <wp:effectExtent l="0" t="0" r="0" b="0"/>
            <wp:docPr id="36" name="Picture 36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5EF">
        <w:rPr>
          <w:bCs/>
          <w:noProof/>
          <w:sz w:val="20"/>
        </w:rPr>
        <w:t xml:space="preserve"> </w:t>
      </w:r>
    </w:p>
    <w:p w14:paraId="6EC1DB1E" w14:textId="53AF00B9" w:rsidR="00A773EA" w:rsidRPr="00A773EA" w:rsidRDefault="00A773EA" w:rsidP="00830D01">
      <w:pPr>
        <w:spacing w:before="60" w:after="60"/>
        <w:ind w:left="851"/>
        <w:rPr>
          <w:bCs/>
          <w:lang w:val="en-GB"/>
        </w:rPr>
      </w:pPr>
      <w:r w:rsidRPr="00A773EA">
        <w:rPr>
          <w:bCs/>
          <w:lang w:val="en-GB"/>
        </w:rPr>
        <w:t xml:space="preserve">Identify and record a collection date (DD/MM/YYYY) during the </w:t>
      </w:r>
      <w:r w:rsidR="00896236">
        <w:rPr>
          <w:bCs/>
          <w:lang w:val="en-GB"/>
        </w:rPr>
        <w:t>reporting period (</w:t>
      </w:r>
      <w:r w:rsidRPr="00A773EA">
        <w:rPr>
          <w:bCs/>
          <w:lang w:val="en-GB"/>
        </w:rPr>
        <w:t>quarter</w:t>
      </w:r>
      <w:r w:rsidR="00896236">
        <w:rPr>
          <w:bCs/>
          <w:lang w:val="en-GB"/>
        </w:rPr>
        <w:t>)</w:t>
      </w:r>
      <w:r w:rsidRPr="00A773EA">
        <w:t xml:space="preserve"> – between the second week and end of the quarter. The collection date and the six days prior will be the assessment period for which all </w:t>
      </w:r>
      <w:r w:rsidR="00BD5728">
        <w:t>resident</w:t>
      </w:r>
      <w:r w:rsidRPr="00A773EA">
        <w:t xml:space="preserve"> medication charts and administration records are reviewed for antipsychotic medications</w:t>
      </w:r>
      <w:r w:rsidRPr="00A773EA">
        <w:rPr>
          <w:bCs/>
          <w:lang w:val="en-GB"/>
        </w:rPr>
        <w:t>.</w:t>
      </w:r>
    </w:p>
    <w:p w14:paraId="1E000CE7" w14:textId="77777777" w:rsidR="00A773EA" w:rsidRPr="00A773EA" w:rsidRDefault="00A773EA" w:rsidP="00830D01">
      <w:pPr>
        <w:framePr w:w="624" w:wrap="around" w:vAnchor="text" w:hAnchor="margin" w:y="1"/>
        <w:spacing w:before="0" w:after="60"/>
        <w:rPr>
          <w:bCs/>
          <w:noProof/>
        </w:rPr>
      </w:pPr>
      <w:r w:rsidRPr="00A773EA">
        <w:rPr>
          <w:bCs/>
          <w:noProof/>
          <w:position w:val="-24"/>
        </w:rPr>
        <w:drawing>
          <wp:inline distT="0" distB="0" distL="0" distR="0" wp14:anchorId="05461C0A" wp14:editId="6DAE543E">
            <wp:extent cx="326552" cy="360000"/>
            <wp:effectExtent l="0" t="0" r="0" b="2540"/>
            <wp:docPr id="17" name="Picture 17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3EA">
        <w:rPr>
          <w:bCs/>
          <w:noProof/>
        </w:rPr>
        <w:t xml:space="preserve"> </w:t>
      </w:r>
    </w:p>
    <w:p w14:paraId="02FBCF44" w14:textId="00B35716" w:rsidR="00A773EA" w:rsidRPr="00A773EA" w:rsidRDefault="00A773EA" w:rsidP="00830D01">
      <w:pPr>
        <w:spacing w:after="240"/>
        <w:ind w:left="851"/>
      </w:pPr>
      <w:r w:rsidRPr="00A773EA">
        <w:t xml:space="preserve">Complete a seven-day medication charts and/or administration record review for each </w:t>
      </w:r>
      <w:r w:rsidR="00BD5728">
        <w:t>resident</w:t>
      </w:r>
      <w:r w:rsidRPr="00A773EA">
        <w:t>.</w:t>
      </w:r>
    </w:p>
    <w:p w14:paraId="114B12E9" w14:textId="77777777" w:rsidR="00A773EA" w:rsidRPr="00A773EA" w:rsidRDefault="00A773EA" w:rsidP="00830D01">
      <w:pPr>
        <w:framePr w:w="624" w:h="571" w:hRule="exact" w:wrap="around" w:vAnchor="text" w:hAnchor="margin" w:y="9"/>
        <w:spacing w:before="0" w:after="60"/>
        <w:rPr>
          <w:bCs/>
          <w:noProof/>
        </w:rPr>
      </w:pPr>
      <w:r w:rsidRPr="00A773EA">
        <w:rPr>
          <w:bCs/>
          <w:noProof/>
        </w:rPr>
        <w:drawing>
          <wp:inline distT="0" distB="0" distL="0" distR="0" wp14:anchorId="53E2B998" wp14:editId="3BF6EBCA">
            <wp:extent cx="326606" cy="360000"/>
            <wp:effectExtent l="0" t="0" r="0" b="2540"/>
            <wp:docPr id="258624649" name="Picture 258624649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3EA">
        <w:rPr>
          <w:bCs/>
          <w:noProof/>
        </w:rPr>
        <w:t xml:space="preserve"> </w:t>
      </w:r>
    </w:p>
    <w:p w14:paraId="082138C3" w14:textId="7B20888F" w:rsidR="00A773EA" w:rsidRPr="00A773EA" w:rsidRDefault="00A773EA" w:rsidP="00830D01">
      <w:pPr>
        <w:spacing w:before="60" w:after="60"/>
        <w:ind w:left="851"/>
        <w:rPr>
          <w:bCs/>
          <w:lang w:val="en-GB"/>
        </w:rPr>
      </w:pPr>
      <w:r w:rsidRPr="00A773EA">
        <w:rPr>
          <w:bCs/>
          <w:lang w:val="en-GB"/>
        </w:rPr>
        <w:t xml:space="preserve">Record the number of </w:t>
      </w:r>
      <w:r w:rsidR="00BD5728">
        <w:rPr>
          <w:bCs/>
          <w:lang w:val="en-GB"/>
        </w:rPr>
        <w:t>resident</w:t>
      </w:r>
      <w:r w:rsidRPr="00A773EA">
        <w:rPr>
          <w:bCs/>
          <w:lang w:val="en-GB"/>
        </w:rPr>
        <w:t>s:</w:t>
      </w:r>
    </w:p>
    <w:p w14:paraId="7D8B3939" w14:textId="77777777" w:rsidR="00A773EA" w:rsidRPr="00A773EA" w:rsidRDefault="00A773EA" w:rsidP="00830D01">
      <w:pPr>
        <w:pStyle w:val="ListParagraph"/>
        <w:tabs>
          <w:tab w:val="num" w:pos="340"/>
        </w:tabs>
        <w:ind w:left="1080"/>
        <w:rPr>
          <w:rFonts w:cs="Arial"/>
        </w:rPr>
      </w:pPr>
      <w:r w:rsidRPr="00A773EA">
        <w:rPr>
          <w:rFonts w:cs="Arial"/>
        </w:rPr>
        <w:t>whose medication charts and/or administration records are reviewed to assess for antipsychotics</w:t>
      </w:r>
    </w:p>
    <w:p w14:paraId="611F3C3C" w14:textId="77777777" w:rsidR="00A773EA" w:rsidRPr="00A773EA" w:rsidRDefault="00A773EA" w:rsidP="00830D01">
      <w:pPr>
        <w:pStyle w:val="ListParagraph"/>
        <w:tabs>
          <w:tab w:val="num" w:pos="340"/>
        </w:tabs>
        <w:ind w:left="1080"/>
        <w:rPr>
          <w:rFonts w:cs="Arial"/>
        </w:rPr>
      </w:pPr>
      <w:r w:rsidRPr="00A773EA">
        <w:rPr>
          <w:rFonts w:cs="Arial"/>
        </w:rPr>
        <w:t>excluded because they were admitted in hospital for the entire seven-day assessment period</w:t>
      </w:r>
    </w:p>
    <w:p w14:paraId="0656C5CF" w14:textId="77777777" w:rsidR="00A773EA" w:rsidRPr="00A773EA" w:rsidRDefault="00A773EA" w:rsidP="00830D01">
      <w:pPr>
        <w:pStyle w:val="ListParagraph"/>
        <w:tabs>
          <w:tab w:val="num" w:pos="340"/>
        </w:tabs>
        <w:ind w:left="1080"/>
        <w:rPr>
          <w:rFonts w:cs="Arial"/>
        </w:rPr>
      </w:pPr>
      <w:r w:rsidRPr="00A773EA">
        <w:rPr>
          <w:rFonts w:cs="Arial"/>
        </w:rPr>
        <w:t>who received an antipsychotic medication</w:t>
      </w:r>
    </w:p>
    <w:p w14:paraId="49EF3AEA" w14:textId="77777777" w:rsidR="00A773EA" w:rsidRPr="00A773EA" w:rsidRDefault="00A773EA" w:rsidP="00830D01">
      <w:pPr>
        <w:pStyle w:val="ListParagraph"/>
        <w:ind w:left="1080"/>
        <w:rPr>
          <w:rFonts w:cs="Arial"/>
        </w:rPr>
      </w:pPr>
      <w:r w:rsidRPr="00A773EA">
        <w:rPr>
          <w:rFonts w:cs="Arial"/>
        </w:rPr>
        <w:t>who receive an antipsychotic medication for a medically diagnosed condition of psychosis</w:t>
      </w:r>
    </w:p>
    <w:p w14:paraId="694387BF" w14:textId="77777777" w:rsidR="00A773EA" w:rsidRDefault="00A773EA" w:rsidP="00A773EA">
      <w:pPr>
        <w:pStyle w:val="ListParagraph"/>
        <w:numPr>
          <w:ilvl w:val="0"/>
          <w:numId w:val="0"/>
        </w:numPr>
        <w:ind w:left="360"/>
      </w:pPr>
    </w:p>
    <w:p w14:paraId="27057CF1" w14:textId="2ADE9F3F" w:rsidR="00A773EA" w:rsidRDefault="00493D67" w:rsidP="003C2442">
      <w:pPr>
        <w:pStyle w:val="ListParagraph"/>
        <w:numPr>
          <w:ilvl w:val="0"/>
          <w:numId w:val="0"/>
        </w:numPr>
        <w:rPr>
          <w:b/>
          <w:iCs/>
          <w:szCs w:val="16"/>
        </w:rPr>
      </w:pPr>
      <w:r>
        <w:t>Registered</w:t>
      </w:r>
      <w:r w:rsidR="00A773EA" w:rsidRPr="005439B8">
        <w:t xml:space="preserve"> providers of </w:t>
      </w:r>
      <w:r>
        <w:t xml:space="preserve">approved </w:t>
      </w:r>
      <w:r w:rsidR="00A773EA" w:rsidRPr="005439B8">
        <w:t xml:space="preserve">residential care </w:t>
      </w:r>
      <w:r>
        <w:t xml:space="preserve">homes </w:t>
      </w:r>
      <w:r w:rsidR="00A773EA" w:rsidRPr="005439B8">
        <w:t xml:space="preserve">must collect and report </w:t>
      </w:r>
      <w:r w:rsidR="00A773EA" w:rsidRPr="00C87727">
        <w:t xml:space="preserve">on </w:t>
      </w:r>
      <w:r w:rsidR="00A773EA">
        <w:t>both polypharmacy and antipsychotics medication management quality indicator</w:t>
      </w:r>
      <w:r w:rsidR="00A773EA" w:rsidRPr="00C87727">
        <w:t xml:space="preserve"> </w:t>
      </w:r>
      <w:r w:rsidR="00A773EA">
        <w:t>categories</w:t>
      </w:r>
      <w:r w:rsidR="007C315D">
        <w:t xml:space="preserve"> quarterly</w:t>
      </w:r>
      <w:r w:rsidR="008A32CA">
        <w:t>. See</w:t>
      </w:r>
      <w:r w:rsidR="00A773EA" w:rsidRPr="005439B8">
        <w:t xml:space="preserve"> the </w:t>
      </w:r>
      <w:hyperlink r:id="rId15" w:history="1">
        <w:r w:rsidR="00A773EA" w:rsidRPr="00E75932">
          <w:rPr>
            <w:rStyle w:val="Hyperlink"/>
            <w:color w:val="0070C0"/>
          </w:rPr>
          <w:t>QI Program Manual – Part A</w:t>
        </w:r>
      </w:hyperlink>
      <w:r w:rsidR="00A773EA" w:rsidRPr="005439B8">
        <w:t>.</w:t>
      </w:r>
    </w:p>
    <w:p w14:paraId="3F31D337" w14:textId="12040425" w:rsidR="009F154D" w:rsidRDefault="009F154D" w:rsidP="003C2442">
      <w:pPr>
        <w:pStyle w:val="Heading3"/>
        <w:spacing w:after="240"/>
      </w:pPr>
      <w:r>
        <w:t xml:space="preserve">Report </w:t>
      </w:r>
      <w:r w:rsidR="00A773EA">
        <w:t xml:space="preserve">medication management antipsychotics </w:t>
      </w:r>
      <w:r>
        <w:t>data</w:t>
      </w:r>
    </w:p>
    <w:p w14:paraId="30413446" w14:textId="77777777" w:rsidR="00A773EA" w:rsidRPr="00A773EA" w:rsidRDefault="00A773EA" w:rsidP="00A773EA">
      <w:pPr>
        <w:pStyle w:val="FrameIcon1"/>
        <w:framePr w:wrap="around"/>
        <w:rPr>
          <w:sz w:val="24"/>
          <w:szCs w:val="32"/>
        </w:rPr>
      </w:pPr>
      <w:r w:rsidRPr="00A773EA">
        <w:rPr>
          <w:rStyle w:val="DropMediumIcon"/>
          <w:sz w:val="24"/>
          <w:szCs w:val="32"/>
        </w:rPr>
        <w:drawing>
          <wp:inline distT="0" distB="0" distL="0" distR="0" wp14:anchorId="6C25F11A" wp14:editId="069F6AB6">
            <wp:extent cx="326553" cy="360000"/>
            <wp:effectExtent l="0" t="0" r="0" b="2540"/>
            <wp:docPr id="31" name="Picture 31" descr="Reporting number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Reporting numbers ic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1D99" w14:textId="398FF320" w:rsidR="00A773EA" w:rsidRPr="00A773EA" w:rsidRDefault="00A773EA" w:rsidP="00E75932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 w:rsidRPr="00A773EA">
        <w:rPr>
          <w:rFonts w:ascii="Arial" w:hAnsi="Arial" w:cs="Arial"/>
          <w:b/>
          <w:sz w:val="24"/>
          <w:szCs w:val="32"/>
        </w:rPr>
        <w:t>Report</w:t>
      </w:r>
      <w:r w:rsidRPr="00A773EA">
        <w:rPr>
          <w:rFonts w:ascii="Arial" w:hAnsi="Arial" w:cs="Arial"/>
          <w:sz w:val="24"/>
          <w:szCs w:val="32"/>
        </w:rPr>
        <w:t xml:space="preserve"> the number of </w:t>
      </w:r>
      <w:r w:rsidR="00BD5728">
        <w:rPr>
          <w:rFonts w:ascii="Arial" w:hAnsi="Arial" w:cs="Arial"/>
          <w:sz w:val="24"/>
          <w:szCs w:val="32"/>
        </w:rPr>
        <w:t>resident</w:t>
      </w:r>
      <w:r w:rsidRPr="00A773EA">
        <w:rPr>
          <w:rFonts w:ascii="Arial" w:hAnsi="Arial" w:cs="Arial"/>
          <w:sz w:val="24"/>
          <w:szCs w:val="32"/>
        </w:rPr>
        <w:t>s:</w:t>
      </w:r>
    </w:p>
    <w:p w14:paraId="379F4AF4" w14:textId="77777777" w:rsidR="00A773EA" w:rsidRPr="00A773EA" w:rsidRDefault="00A773EA" w:rsidP="00E75932">
      <w:pPr>
        <w:pStyle w:val="DoubleIndentBullet"/>
        <w:numPr>
          <w:ilvl w:val="0"/>
          <w:numId w:val="28"/>
        </w:numPr>
        <w:tabs>
          <w:tab w:val="num" w:pos="360"/>
        </w:tabs>
        <w:spacing w:after="240" w:line="276" w:lineRule="auto"/>
        <w:ind w:left="1020" w:hanging="340"/>
        <w:rPr>
          <w:rFonts w:ascii="Arial" w:hAnsi="Arial" w:cs="Arial"/>
          <w:sz w:val="24"/>
          <w:szCs w:val="32"/>
        </w:rPr>
      </w:pPr>
      <w:r w:rsidRPr="00A773EA">
        <w:rPr>
          <w:rFonts w:ascii="Arial" w:hAnsi="Arial" w:cs="Arial"/>
          <w:sz w:val="24"/>
          <w:szCs w:val="32"/>
        </w:rPr>
        <w:t>who received an antipsychotic medication</w:t>
      </w:r>
    </w:p>
    <w:p w14:paraId="750B3A58" w14:textId="77777777" w:rsidR="00A773EA" w:rsidRPr="00A773EA" w:rsidRDefault="00A773EA" w:rsidP="00E75932">
      <w:pPr>
        <w:pStyle w:val="FrameIcon1"/>
        <w:framePr w:wrap="around"/>
        <w:spacing w:line="276" w:lineRule="auto"/>
        <w:rPr>
          <w:rFonts w:ascii="Arial" w:hAnsi="Arial" w:cs="Arial"/>
          <w:sz w:val="24"/>
          <w:szCs w:val="32"/>
        </w:rPr>
      </w:pPr>
      <w:r w:rsidRPr="00A773EA">
        <w:rPr>
          <w:rStyle w:val="DropMediumIcon"/>
          <w:rFonts w:ascii="Arial" w:hAnsi="Arial" w:cs="Arial"/>
          <w:sz w:val="24"/>
          <w:szCs w:val="32"/>
        </w:rPr>
        <w:drawing>
          <wp:inline distT="0" distB="0" distL="0" distR="0" wp14:anchorId="2CCD69C3" wp14:editId="5F5F26AB">
            <wp:extent cx="326552" cy="360000"/>
            <wp:effectExtent l="0" t="0" r="0" b="2540"/>
            <wp:docPr id="34" name="Picture 34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A3BA7" w14:textId="77777777" w:rsidR="00A773EA" w:rsidRPr="00A773EA" w:rsidRDefault="00A773EA" w:rsidP="00E75932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 w:rsidRPr="00A773EA">
        <w:rPr>
          <w:rFonts w:ascii="Arial" w:hAnsi="Arial" w:cs="Arial"/>
          <w:b/>
          <w:sz w:val="24"/>
          <w:szCs w:val="32"/>
        </w:rPr>
        <w:t>Additionally, report</w:t>
      </w:r>
      <w:r w:rsidRPr="00A773EA">
        <w:rPr>
          <w:rFonts w:ascii="Arial" w:hAnsi="Arial" w:cs="Arial"/>
          <w:sz w:val="24"/>
          <w:szCs w:val="32"/>
        </w:rPr>
        <w:t xml:space="preserve"> the:</w:t>
      </w:r>
    </w:p>
    <w:p w14:paraId="4B5F4EE8" w14:textId="77777777" w:rsidR="00A773EA" w:rsidRPr="00A773EA" w:rsidRDefault="00A773EA" w:rsidP="00E75932">
      <w:pPr>
        <w:pStyle w:val="DoubleIndentBullet"/>
        <w:numPr>
          <w:ilvl w:val="0"/>
          <w:numId w:val="28"/>
        </w:numPr>
        <w:spacing w:line="276" w:lineRule="auto"/>
        <w:ind w:left="1020" w:hanging="340"/>
        <w:rPr>
          <w:rFonts w:ascii="Arial" w:hAnsi="Arial" w:cs="Arial"/>
          <w:sz w:val="24"/>
          <w:szCs w:val="32"/>
        </w:rPr>
      </w:pPr>
      <w:r w:rsidRPr="00A773EA">
        <w:rPr>
          <w:rFonts w:ascii="Arial" w:hAnsi="Arial" w:cs="Arial"/>
          <w:sz w:val="24"/>
          <w:szCs w:val="32"/>
        </w:rPr>
        <w:t>collection date for the quarter (DD/MM/YYYY)</w:t>
      </w:r>
    </w:p>
    <w:p w14:paraId="226300EF" w14:textId="626EF827" w:rsidR="00A773EA" w:rsidRPr="00A773EA" w:rsidRDefault="00A773EA" w:rsidP="00E75932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 w:rsidRPr="00A773EA">
        <w:rPr>
          <w:rFonts w:ascii="Arial" w:hAnsi="Arial" w:cs="Arial"/>
          <w:b/>
          <w:sz w:val="24"/>
          <w:szCs w:val="32"/>
        </w:rPr>
        <w:t>Additionally, report</w:t>
      </w:r>
      <w:r w:rsidRPr="00A773EA">
        <w:rPr>
          <w:rFonts w:ascii="Arial" w:hAnsi="Arial" w:cs="Arial"/>
          <w:sz w:val="24"/>
          <w:szCs w:val="32"/>
        </w:rPr>
        <w:t xml:space="preserve"> the number of </w:t>
      </w:r>
      <w:r w:rsidR="00BD5728">
        <w:rPr>
          <w:rFonts w:ascii="Arial" w:hAnsi="Arial" w:cs="Arial"/>
          <w:sz w:val="24"/>
          <w:szCs w:val="32"/>
        </w:rPr>
        <w:t>resident</w:t>
      </w:r>
      <w:r w:rsidRPr="00A773EA">
        <w:rPr>
          <w:rFonts w:ascii="Arial" w:hAnsi="Arial" w:cs="Arial"/>
          <w:sz w:val="24"/>
          <w:szCs w:val="32"/>
        </w:rPr>
        <w:t>s:</w:t>
      </w:r>
    </w:p>
    <w:p w14:paraId="4B27A4D2" w14:textId="77777777" w:rsidR="00A773EA" w:rsidRPr="00A773EA" w:rsidRDefault="00A773EA" w:rsidP="00E75932">
      <w:pPr>
        <w:pStyle w:val="DoubleIndentBullet"/>
        <w:numPr>
          <w:ilvl w:val="0"/>
          <w:numId w:val="28"/>
        </w:numPr>
        <w:spacing w:line="276" w:lineRule="auto"/>
        <w:ind w:left="1020" w:hanging="340"/>
        <w:rPr>
          <w:rFonts w:ascii="Arial" w:hAnsi="Arial" w:cs="Arial"/>
          <w:sz w:val="24"/>
          <w:szCs w:val="32"/>
        </w:rPr>
      </w:pPr>
      <w:r w:rsidRPr="00A773EA">
        <w:rPr>
          <w:rFonts w:ascii="Arial" w:hAnsi="Arial" w:cs="Arial"/>
          <w:sz w:val="24"/>
          <w:szCs w:val="32"/>
        </w:rPr>
        <w:t>assessed for antipsychotics</w:t>
      </w:r>
    </w:p>
    <w:p w14:paraId="4AEAD784" w14:textId="77777777" w:rsidR="00A773EA" w:rsidRPr="00A773EA" w:rsidRDefault="00A773EA" w:rsidP="00E75932">
      <w:pPr>
        <w:pStyle w:val="DoubleIndentBullet"/>
        <w:numPr>
          <w:ilvl w:val="0"/>
          <w:numId w:val="28"/>
        </w:numPr>
        <w:spacing w:line="276" w:lineRule="auto"/>
        <w:ind w:left="1020" w:hanging="340"/>
        <w:rPr>
          <w:rFonts w:ascii="Arial" w:hAnsi="Arial" w:cs="Arial"/>
          <w:sz w:val="24"/>
          <w:szCs w:val="32"/>
        </w:rPr>
      </w:pPr>
      <w:r w:rsidRPr="00A773EA">
        <w:rPr>
          <w:rFonts w:ascii="Arial" w:hAnsi="Arial" w:cs="Arial"/>
          <w:sz w:val="24"/>
          <w:szCs w:val="32"/>
        </w:rPr>
        <w:t>who received an antipsychotic medication for a diagnosed condition of psychosis</w:t>
      </w:r>
    </w:p>
    <w:p w14:paraId="2E5ACAE1" w14:textId="77777777" w:rsidR="00A773EA" w:rsidRPr="00A773EA" w:rsidRDefault="00A773EA" w:rsidP="00E75932">
      <w:pPr>
        <w:pStyle w:val="DoubleIndentBullet"/>
        <w:numPr>
          <w:ilvl w:val="0"/>
          <w:numId w:val="28"/>
        </w:numPr>
        <w:spacing w:line="276" w:lineRule="auto"/>
        <w:ind w:left="1020" w:hanging="340"/>
        <w:rPr>
          <w:rFonts w:ascii="Arial" w:hAnsi="Arial" w:cs="Arial"/>
          <w:sz w:val="24"/>
          <w:szCs w:val="32"/>
        </w:rPr>
      </w:pPr>
      <w:r w:rsidRPr="00A773EA">
        <w:rPr>
          <w:rFonts w:ascii="Arial" w:hAnsi="Arial" w:cs="Arial"/>
          <w:sz w:val="24"/>
          <w:szCs w:val="32"/>
        </w:rPr>
        <w:t>excluded because they were admitted in hospital for the entire seven-day assessment period</w:t>
      </w:r>
    </w:p>
    <w:p w14:paraId="4C97BCAC" w14:textId="77777777" w:rsidR="009F154D" w:rsidRPr="00A773EA" w:rsidRDefault="009F154D" w:rsidP="009F154D">
      <w:pPr>
        <w:spacing w:before="0" w:after="0" w:line="240" w:lineRule="auto"/>
        <w:rPr>
          <w:sz w:val="32"/>
          <w:szCs w:val="32"/>
        </w:rPr>
      </w:pPr>
      <w:r w:rsidRPr="00A773EA">
        <w:rPr>
          <w:sz w:val="32"/>
          <w:szCs w:val="32"/>
        </w:rPr>
        <w:br w:type="page"/>
      </w:r>
    </w:p>
    <w:p w14:paraId="742DE341" w14:textId="77777777" w:rsidR="009F154D" w:rsidRPr="00731E6D" w:rsidRDefault="009F154D" w:rsidP="009F154D">
      <w:pPr>
        <w:pStyle w:val="Heading3"/>
      </w:pPr>
      <w:r>
        <w:lastRenderedPageBreak/>
        <w:t>Example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19"/>
        <w:gridCol w:w="2938"/>
        <w:gridCol w:w="3947"/>
      </w:tblGrid>
      <w:tr w:rsidR="009F154D" w:rsidRPr="00731E6D" w14:paraId="5E257440" w14:textId="77777777" w:rsidTr="00B132AE">
        <w:trPr>
          <w:trHeight w:val="1487"/>
        </w:trPr>
        <w:tc>
          <w:tcPr>
            <w:tcW w:w="3319" w:type="dxa"/>
          </w:tcPr>
          <w:p w14:paraId="1F742D7A" w14:textId="5632CEBA" w:rsidR="009F154D" w:rsidRPr="00731E6D" w:rsidRDefault="00BD5728" w:rsidP="00B132AE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A</w:t>
            </w:r>
          </w:p>
          <w:p w14:paraId="107C5C75" w14:textId="77777777" w:rsidR="00A773EA" w:rsidRPr="00D74F37" w:rsidRDefault="00A773EA" w:rsidP="00A773EA">
            <w:pPr>
              <w:pStyle w:val="ListParagraph"/>
            </w:pPr>
            <w:r>
              <w:t xml:space="preserve">has a </w:t>
            </w:r>
            <w:r w:rsidRPr="00A36D77">
              <w:t>medical</w:t>
            </w:r>
            <w:r>
              <w:t>ly</w:t>
            </w:r>
            <w:r w:rsidRPr="00A36D77">
              <w:t xml:space="preserve"> diagnos</w:t>
            </w:r>
            <w:r>
              <w:t>ed condition</w:t>
            </w:r>
            <w:r w:rsidRPr="00A36D77">
              <w:t xml:space="preserve"> of psychosis</w:t>
            </w:r>
          </w:p>
          <w:p w14:paraId="3C0841B4" w14:textId="0DF3AB21" w:rsidR="009F154D" w:rsidRPr="00921B76" w:rsidRDefault="00A773EA" w:rsidP="00A773EA">
            <w:pPr>
              <w:pStyle w:val="ListParagraph"/>
              <w:rPr>
                <w:bCs/>
              </w:rPr>
            </w:pPr>
            <w:r w:rsidRPr="00A36D77">
              <w:t>received antipsychotic</w:t>
            </w:r>
            <w:r>
              <w:t>s once</w:t>
            </w:r>
            <w:r w:rsidRPr="00A36D77">
              <w:t xml:space="preserve"> in the last seven days</w:t>
            </w:r>
          </w:p>
        </w:tc>
        <w:tc>
          <w:tcPr>
            <w:tcW w:w="2938" w:type="dxa"/>
          </w:tcPr>
          <w:p w14:paraId="23CD625F" w14:textId="7631983F" w:rsidR="009F154D" w:rsidRPr="00731E6D" w:rsidRDefault="00BD5728" w:rsidP="00B132AE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B</w:t>
            </w:r>
          </w:p>
          <w:p w14:paraId="2D6ED8DB" w14:textId="77777777" w:rsidR="00A773EA" w:rsidRPr="00A773EA" w:rsidRDefault="00A773EA" w:rsidP="00A773EA">
            <w:pPr>
              <w:pStyle w:val="ListParagraph"/>
              <w:ind w:left="396" w:hanging="284"/>
              <w:rPr>
                <w:szCs w:val="20"/>
              </w:rPr>
            </w:pPr>
            <w:r w:rsidRPr="00A773EA">
              <w:rPr>
                <w:szCs w:val="20"/>
              </w:rPr>
              <w:t>has a medically diagnosed condition of psychosis</w:t>
            </w:r>
          </w:p>
          <w:p w14:paraId="501FB46D" w14:textId="10821F0E" w:rsidR="00A773EA" w:rsidRPr="00921B76" w:rsidRDefault="00A773EA" w:rsidP="00A773EA">
            <w:pPr>
              <w:pStyle w:val="ListParagraph"/>
              <w:ind w:left="396" w:hanging="284"/>
              <w:rPr>
                <w:bCs/>
              </w:rPr>
            </w:pPr>
            <w:r w:rsidRPr="00A36D77">
              <w:rPr>
                <w:szCs w:val="20"/>
              </w:rPr>
              <w:t>did not receive antipsychotics in the last seven days</w:t>
            </w:r>
          </w:p>
        </w:tc>
        <w:tc>
          <w:tcPr>
            <w:tcW w:w="3947" w:type="dxa"/>
          </w:tcPr>
          <w:p w14:paraId="0623E3F1" w14:textId="67AAB18E" w:rsidR="00A773EA" w:rsidRPr="002F5D71" w:rsidRDefault="00BD5728" w:rsidP="00A773EA">
            <w:pPr>
              <w:rPr>
                <w:b/>
                <w:bCs/>
              </w:rPr>
            </w:pPr>
            <w:r>
              <w:rPr>
                <w:b/>
                <w:bCs/>
              </w:rPr>
              <w:t>Resident</w:t>
            </w:r>
            <w:r w:rsidR="00A773EA" w:rsidRPr="002F5D71">
              <w:rPr>
                <w:b/>
                <w:bCs/>
              </w:rPr>
              <w:t xml:space="preserve"> C</w:t>
            </w:r>
          </w:p>
          <w:p w14:paraId="29EC45C8" w14:textId="77777777" w:rsidR="00A773EA" w:rsidRPr="00D74F37" w:rsidRDefault="00A773EA" w:rsidP="00A773EA">
            <w:pPr>
              <w:pStyle w:val="ListParagraph"/>
            </w:pPr>
            <w:r w:rsidRPr="00A36D77">
              <w:t>does not have a medical</w:t>
            </w:r>
            <w:r>
              <w:t>ly</w:t>
            </w:r>
            <w:r w:rsidRPr="00A36D77">
              <w:t xml:space="preserve"> diagnos</w:t>
            </w:r>
            <w:r>
              <w:t>ed condition</w:t>
            </w:r>
            <w:r w:rsidRPr="00A36D77">
              <w:t xml:space="preserve"> of psychosis</w:t>
            </w:r>
          </w:p>
          <w:p w14:paraId="76C0D12C" w14:textId="683DCA18" w:rsidR="009F154D" w:rsidRPr="00921B76" w:rsidRDefault="00A773EA" w:rsidP="00A773EA">
            <w:pPr>
              <w:pStyle w:val="ListParagraph"/>
              <w:rPr>
                <w:bCs/>
              </w:rPr>
            </w:pPr>
            <w:r w:rsidRPr="00A36D77">
              <w:t>received antipsychotic</w:t>
            </w:r>
            <w:r>
              <w:t>s twice</w:t>
            </w:r>
            <w:r w:rsidRPr="00A36D77">
              <w:t xml:space="preserve"> in the last seven days</w:t>
            </w:r>
          </w:p>
        </w:tc>
      </w:tr>
    </w:tbl>
    <w:tbl>
      <w:tblPr>
        <w:tblStyle w:val="TableGrid"/>
        <w:tblpPr w:leftFromText="180" w:rightFromText="180" w:vertAnchor="text" w:horzAnchor="margin" w:tblpY="155"/>
        <w:tblW w:w="5000" w:type="pct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9302"/>
      </w:tblGrid>
      <w:tr w:rsidR="00B67744" w:rsidRPr="00C767B8" w14:paraId="086DF19B" w14:textId="77777777" w:rsidTr="00CF667A">
        <w:tc>
          <w:tcPr>
            <w:tcW w:w="10204" w:type="dxa"/>
            <w:gridSpan w:val="2"/>
          </w:tcPr>
          <w:p w14:paraId="6947F424" w14:textId="5F17F5A1" w:rsidR="00B67744" w:rsidRPr="00BA512E" w:rsidRDefault="00B67744" w:rsidP="006377D1">
            <w:pPr>
              <w:spacing w:before="0"/>
              <w:rPr>
                <w:bCs/>
                <w:sz w:val="22"/>
                <w:szCs w:val="22"/>
              </w:rPr>
            </w:pPr>
            <w:r w:rsidRPr="00BA512E">
              <w:rPr>
                <w:bCs/>
                <w:sz w:val="22"/>
                <w:szCs w:val="22"/>
              </w:rPr>
              <w:t>14/04/202</w:t>
            </w:r>
            <w:r w:rsidR="005D3315" w:rsidRPr="00BA512E">
              <w:rPr>
                <w:bCs/>
                <w:sz w:val="22"/>
                <w:szCs w:val="22"/>
              </w:rPr>
              <w:t>5</w:t>
            </w:r>
            <w:r w:rsidRPr="00BA512E">
              <w:rPr>
                <w:bCs/>
                <w:sz w:val="22"/>
                <w:szCs w:val="22"/>
              </w:rPr>
              <w:t xml:space="preserve"> The collection date for the quarter (assessment period therefore 8–14/04/202</w:t>
            </w:r>
            <w:r w:rsidR="005D3315" w:rsidRPr="00BA512E">
              <w:rPr>
                <w:bCs/>
                <w:sz w:val="22"/>
                <w:szCs w:val="22"/>
              </w:rPr>
              <w:t>5</w:t>
            </w:r>
            <w:r w:rsidRPr="00BA512E">
              <w:rPr>
                <w:bCs/>
                <w:sz w:val="22"/>
                <w:szCs w:val="22"/>
              </w:rPr>
              <w:t xml:space="preserve"> inclusive)</w:t>
            </w:r>
          </w:p>
        </w:tc>
      </w:tr>
      <w:tr w:rsidR="009F154D" w:rsidRPr="00C767B8" w14:paraId="6BB8AA01" w14:textId="77777777" w:rsidTr="00B132AE">
        <w:tc>
          <w:tcPr>
            <w:tcW w:w="902" w:type="dxa"/>
          </w:tcPr>
          <w:p w14:paraId="7CDA89B1" w14:textId="4A49EB27" w:rsidR="009F154D" w:rsidRPr="00C767B8" w:rsidRDefault="00A773EA" w:rsidP="00B132AE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5CAA3337" wp14:editId="087BBDEB">
                  <wp:extent cx="350520" cy="394950"/>
                  <wp:effectExtent l="0" t="0" r="0" b="0"/>
                  <wp:docPr id="1837693270" name="Picture 1837693270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84" cy="40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66E148F4" w14:textId="1A6A7A6B" w:rsidR="009F154D" w:rsidRPr="00C767B8" w:rsidRDefault="00A773EA" w:rsidP="00B132AE">
            <w:pPr>
              <w:rPr>
                <w:bCs/>
              </w:rPr>
            </w:pPr>
            <w:r w:rsidRPr="005E2CEF">
              <w:t xml:space="preserve">Number of </w:t>
            </w:r>
            <w:r w:rsidR="00BD5728">
              <w:t>resident</w:t>
            </w:r>
            <w:r w:rsidRPr="00587FD8">
              <w:t xml:space="preserve">s assessed for </w:t>
            </w:r>
            <w:r w:rsidRPr="00A36D77">
              <w:t>antipsychotic medications</w:t>
            </w:r>
          </w:p>
        </w:tc>
      </w:tr>
      <w:tr w:rsidR="009F154D" w:rsidRPr="00C767B8" w14:paraId="2E338FAC" w14:textId="77777777" w:rsidTr="00B132AE">
        <w:tc>
          <w:tcPr>
            <w:tcW w:w="902" w:type="dxa"/>
          </w:tcPr>
          <w:p w14:paraId="265EE1C0" w14:textId="339DDD92" w:rsidR="009F154D" w:rsidRPr="00C767B8" w:rsidRDefault="00A773EA" w:rsidP="00B132AE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4895DA3E" wp14:editId="37E25683">
                  <wp:extent cx="388620" cy="437881"/>
                  <wp:effectExtent l="0" t="0" r="0" b="0"/>
                  <wp:docPr id="19" name="Picture 19" descr="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46" cy="44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2107401E" w14:textId="01E70895" w:rsidR="009F154D" w:rsidRPr="00C767B8" w:rsidRDefault="00A773EA" w:rsidP="00B132AE">
            <w:pPr>
              <w:rPr>
                <w:bCs/>
              </w:rPr>
            </w:pPr>
            <w:r w:rsidRPr="005E2CEF">
              <w:t xml:space="preserve">Number of </w:t>
            </w:r>
            <w:r w:rsidR="00BD5728">
              <w:t>resident</w:t>
            </w:r>
            <w:r w:rsidRPr="00587FD8">
              <w:t xml:space="preserve">s </w:t>
            </w:r>
            <w:r w:rsidRPr="00A36D77">
              <w:t>who received an antipsychotic medication</w:t>
            </w:r>
          </w:p>
        </w:tc>
      </w:tr>
      <w:tr w:rsidR="009F154D" w:rsidRPr="00C767B8" w14:paraId="3D37F6C2" w14:textId="77777777" w:rsidTr="00B132AE">
        <w:tc>
          <w:tcPr>
            <w:tcW w:w="902" w:type="dxa"/>
          </w:tcPr>
          <w:p w14:paraId="0B1B8BFC" w14:textId="402702A9" w:rsidR="009F154D" w:rsidRPr="00C767B8" w:rsidRDefault="00A773EA" w:rsidP="00B132AE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5A4A353A" wp14:editId="6BE8D13A">
                  <wp:extent cx="373380" cy="420709"/>
                  <wp:effectExtent l="0" t="0" r="0" b="0"/>
                  <wp:docPr id="35" name="Picture 35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2" cy="4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3AD5F580" w14:textId="1740E7F7" w:rsidR="009F154D" w:rsidRPr="00C767B8" w:rsidRDefault="00A773EA" w:rsidP="00B132AE">
            <w:pPr>
              <w:rPr>
                <w:bCs/>
              </w:rPr>
            </w:pPr>
            <w:r w:rsidRPr="005E2CEF">
              <w:t xml:space="preserve">Number </w:t>
            </w:r>
            <w:r w:rsidRPr="00587FD8">
              <w:t xml:space="preserve">of </w:t>
            </w:r>
            <w:r w:rsidR="00BD5728">
              <w:t>resident</w:t>
            </w:r>
            <w:r w:rsidRPr="00587FD8">
              <w:t xml:space="preserve">s </w:t>
            </w:r>
            <w:r w:rsidRPr="00A36D77">
              <w:t>who received an antipsychotic medication for a medically diagnosed condition of psychosis</w:t>
            </w:r>
          </w:p>
        </w:tc>
      </w:tr>
    </w:tbl>
    <w:p w14:paraId="0DBB45B1" w14:textId="77777777" w:rsidR="009F154D" w:rsidRDefault="009F154D" w:rsidP="009F154D">
      <w:pPr>
        <w:rPr>
          <w:b/>
        </w:rPr>
      </w:pPr>
    </w:p>
    <w:p w14:paraId="646D4E25" w14:textId="796E853D" w:rsidR="009F154D" w:rsidRPr="00E725C9" w:rsidRDefault="009F154D" w:rsidP="009F154D">
      <w:pPr>
        <w:rPr>
          <w:spacing w:val="-2"/>
        </w:rPr>
      </w:pPr>
      <w:r w:rsidRPr="005E0E68">
        <w:rPr>
          <w:spacing w:val="-2"/>
        </w:rPr>
        <w:t xml:space="preserve">Data recording templates for each quality indicator are available on the </w:t>
      </w:r>
      <w:hyperlink r:id="rId20" w:history="1">
        <w:r w:rsidR="00C17591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C17591">
        <w:rPr>
          <w:spacing w:val="-2"/>
        </w:rPr>
        <w:t xml:space="preserve">to submit </w:t>
      </w:r>
      <w:r w:rsidRPr="005E0E68">
        <w:rPr>
          <w:spacing w:val="-2"/>
        </w:rPr>
        <w:t xml:space="preserve">through the </w:t>
      </w:r>
      <w:r>
        <w:rPr>
          <w:spacing w:val="-2"/>
        </w:rPr>
        <w:t xml:space="preserve">Government Provider Management System </w:t>
      </w:r>
      <w:r w:rsidR="00C30668">
        <w:rPr>
          <w:spacing w:val="-2"/>
        </w:rPr>
        <w:t>(</w:t>
      </w:r>
      <w:r>
        <w:rPr>
          <w:spacing w:val="-2"/>
        </w:rPr>
        <w:t>GPMS</w:t>
      </w:r>
      <w:r w:rsidR="00C30668">
        <w:rPr>
          <w:spacing w:val="-2"/>
        </w:rPr>
        <w:t>)</w:t>
      </w:r>
      <w:r w:rsidRPr="005E0E68">
        <w:rPr>
          <w:spacing w:val="-2"/>
        </w:rPr>
        <w:t>.</w:t>
      </w:r>
    </w:p>
    <w:p w14:paraId="505BE025" w14:textId="77777777" w:rsidR="009F154D" w:rsidRDefault="009F154D" w:rsidP="009F154D">
      <w:pPr>
        <w:pStyle w:val="Heading3"/>
      </w:pPr>
      <w:r>
        <w:t>Submit QI Program data</w:t>
      </w:r>
    </w:p>
    <w:p w14:paraId="6FB2CB32" w14:textId="668F214B" w:rsidR="009F154D" w:rsidRPr="006259AE" w:rsidRDefault="009F154D" w:rsidP="009F154D">
      <w:pPr>
        <w:pStyle w:val="TableTextNormal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</w:t>
      </w:r>
      <w:r w:rsidR="003529AF" w:rsidRPr="00E75932">
        <w:rPr>
          <w:rFonts w:ascii="Arial" w:hAnsi="Arial" w:cs="Arial"/>
          <w:b/>
          <w:bCs w:val="0"/>
          <w:sz w:val="24"/>
          <w:lang w:val="en-US"/>
        </w:rPr>
        <w:t xml:space="preserve">3 </w:t>
      </w:r>
      <w:r w:rsidRPr="00E75932">
        <w:rPr>
          <w:rFonts w:ascii="Arial" w:hAnsi="Arial" w:cs="Arial"/>
          <w:b/>
          <w:bCs w:val="0"/>
          <w:sz w:val="24"/>
          <w:lang w:val="en-US"/>
        </w:rPr>
        <w:t>ways</w:t>
      </w:r>
      <w:r w:rsidRPr="006259AE">
        <w:rPr>
          <w:rFonts w:ascii="Arial" w:hAnsi="Arial" w:cs="Arial"/>
          <w:sz w:val="24"/>
          <w:lang w:val="en-US"/>
        </w:rPr>
        <w:t xml:space="preserve"> </w:t>
      </w:r>
      <w:r w:rsidR="0051129D">
        <w:rPr>
          <w:rFonts w:ascii="Arial" w:hAnsi="Arial" w:cs="Arial"/>
          <w:sz w:val="24"/>
          <w:lang w:val="en-US"/>
        </w:rPr>
        <w:t xml:space="preserve">you can submit </w:t>
      </w:r>
      <w:r w:rsidRPr="006259AE">
        <w:rPr>
          <w:rFonts w:ascii="Arial" w:hAnsi="Arial" w:cs="Arial"/>
          <w:sz w:val="24"/>
          <w:lang w:val="en-US"/>
        </w:rPr>
        <w:t>QI Program data:</w:t>
      </w:r>
    </w:p>
    <w:p w14:paraId="392A429D" w14:textId="77777777" w:rsidR="009F154D" w:rsidRPr="006259AE" w:rsidRDefault="009F154D" w:rsidP="009F154D">
      <w:pPr>
        <w:pStyle w:val="FrameIcon1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1BFD14E9" w:rsidR="009F154D" w:rsidRPr="006259AE" w:rsidRDefault="003529AF" w:rsidP="00E75932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the GPMS</w:t>
      </w:r>
    </w:p>
    <w:p w14:paraId="2DB2F5E6" w14:textId="5718003E" w:rsidR="009F154D" w:rsidRPr="006259AE" w:rsidRDefault="003529AF" w:rsidP="00E75932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9F154D" w:rsidRPr="006259AE">
        <w:rPr>
          <w:rFonts w:ascii="Arial" w:hAnsi="Arial" w:cs="Arial"/>
          <w:sz w:val="24"/>
        </w:rPr>
        <w:t>ia a bulk file upload</w:t>
      </w:r>
    </w:p>
    <w:p w14:paraId="45903685" w14:textId="4ECE1CF2" w:rsidR="009F154D" w:rsidRPr="006259AE" w:rsidRDefault="003529AF" w:rsidP="00E75932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a third-party benchmarking company</w:t>
      </w:r>
    </w:p>
    <w:p w14:paraId="48886E79" w14:textId="77777777" w:rsidR="009F154D" w:rsidRPr="006259AE" w:rsidRDefault="009F154D" w:rsidP="00E75932">
      <w:pPr>
        <w:pStyle w:val="FrameIcon2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54394242" w:rsidR="009F154D" w:rsidRPr="006259AE" w:rsidRDefault="003529AF" w:rsidP="00E75932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9F154D" w:rsidRPr="006259AE">
        <w:rPr>
          <w:rFonts w:ascii="Arial" w:hAnsi="Arial" w:cs="Arial"/>
          <w:sz w:val="24"/>
        </w:rPr>
        <w:t xml:space="preserve">ata must be submitted by the </w:t>
      </w:r>
      <w:r w:rsidR="009F154D"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="009F154D"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F154D"/>
    <w:p w14:paraId="51B540E3" w14:textId="77777777" w:rsidR="009F154D" w:rsidRPr="00541A6C" w:rsidRDefault="009F154D" w:rsidP="00541A6C"/>
    <w:p w14:paraId="31872F50" w14:textId="77777777" w:rsidR="009F154D" w:rsidRDefault="009F154D" w:rsidP="009F154D"/>
    <w:p w14:paraId="2A2EEAA7" w14:textId="77777777" w:rsidR="009F154D" w:rsidRDefault="009F154D" w:rsidP="009F154D">
      <w:pPr>
        <w:pStyle w:val="Heading3"/>
      </w:pPr>
      <w:r>
        <w:t>More information</w:t>
      </w:r>
    </w:p>
    <w:p w14:paraId="64ECD34B" w14:textId="45111060" w:rsidR="009F154D" w:rsidRPr="00ED558A" w:rsidRDefault="009F154D" w:rsidP="00175BDD">
      <w:pPr>
        <w:pStyle w:val="InformationText"/>
        <w:spacing w:before="0" w:line="276" w:lineRule="auto"/>
        <w:ind w:hanging="851"/>
        <w:rPr>
          <w:rFonts w:ascii="Arial" w:hAnsi="Arial" w:cs="Arial"/>
          <w:sz w:val="24"/>
          <w:szCs w:val="24"/>
        </w:rPr>
      </w:pPr>
      <w:r w:rsidRPr="00FB67E4">
        <w:rPr>
          <w:rStyle w:val="DropMediumIcon"/>
          <w:noProof/>
        </w:rPr>
        <w:drawing>
          <wp:anchor distT="0" distB="0" distL="114300" distR="114300" simplePos="0" relativeHeight="251659264" behindDoc="0" locked="0" layoutInCell="1" allowOverlap="1" wp14:anchorId="521761FE" wp14:editId="1E17FCA2">
            <wp:simplePos x="0" y="0"/>
            <wp:positionH relativeFrom="column">
              <wp:posOffset>1482</wp:posOffset>
            </wp:positionH>
            <wp:positionV relativeFrom="paragraph">
              <wp:posOffset>3598</wp:posOffset>
            </wp:positionV>
            <wp:extent cx="391863" cy="432000"/>
            <wp:effectExtent l="0" t="0" r="8255" b="6350"/>
            <wp:wrapThrough wrapText="bothSides">
              <wp:wrapPolygon edited="0">
                <wp:start x="5251" y="0"/>
                <wp:lineTo x="0" y="4765"/>
                <wp:lineTo x="0" y="15247"/>
                <wp:lineTo x="4201" y="20965"/>
                <wp:lineTo x="13653" y="20965"/>
                <wp:lineTo x="21005" y="15247"/>
                <wp:lineTo x="21005" y="7624"/>
                <wp:lineTo x="19955" y="4765"/>
                <wp:lineTo x="13653" y="0"/>
                <wp:lineTo x="5251" y="0"/>
              </wp:wrapPolygon>
            </wp:wrapThrough>
            <wp:docPr id="1820483692" name="Picture 1820483692" descr="Question mark ic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uestion mark icon&#10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FAA">
        <w:rPr>
          <w:color w:val="0090D4"/>
        </w:rPr>
        <w:tab/>
      </w:r>
      <w:r w:rsidR="003529AF" w:rsidRPr="00E75932">
        <w:rPr>
          <w:rFonts w:ascii="Arial" w:hAnsi="Arial" w:cs="Arial"/>
          <w:sz w:val="24"/>
          <w:szCs w:val="24"/>
        </w:rPr>
        <w:t xml:space="preserve">You can find </w:t>
      </w:r>
      <w:r w:rsidR="003529AF" w:rsidRPr="0035194C">
        <w:rPr>
          <w:rFonts w:ascii="Arial" w:hAnsi="Arial" w:cs="Arial"/>
          <w:sz w:val="24"/>
          <w:szCs w:val="24"/>
        </w:rPr>
        <w:t>t</w:t>
      </w:r>
      <w:r w:rsidRPr="0035194C">
        <w:rPr>
          <w:rFonts w:ascii="Arial" w:hAnsi="Arial" w:cs="Arial"/>
          <w:sz w:val="24"/>
          <w:szCs w:val="24"/>
        </w:rPr>
        <w:t>he</w:t>
      </w:r>
      <w:r w:rsidRPr="00ED558A">
        <w:rPr>
          <w:rFonts w:ascii="Arial" w:hAnsi="Arial" w:cs="Arial"/>
          <w:sz w:val="24"/>
          <w:szCs w:val="24"/>
        </w:rPr>
        <w:t xml:space="preserve"> QI Program Manual and other guidance on the </w:t>
      </w:r>
      <w:hyperlink r:id="rId23" w:history="1">
        <w:r w:rsidR="0035194C" w:rsidRPr="00D41746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Pr="00ED558A">
        <w:rPr>
          <w:rFonts w:ascii="Arial" w:hAnsi="Arial" w:cs="Arial"/>
          <w:sz w:val="24"/>
          <w:szCs w:val="24"/>
        </w:rPr>
        <w:t>.</w:t>
      </w:r>
    </w:p>
    <w:p w14:paraId="46C09A0E" w14:textId="3AADF962" w:rsidR="0035194C" w:rsidRDefault="009F154D" w:rsidP="00175BDD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For assistance, contact the My Aged Care provider and assessor helpline on </w:t>
      </w:r>
      <w:r w:rsidRPr="00E75932">
        <w:rPr>
          <w:rFonts w:ascii="Arial" w:hAnsi="Arial" w:cs="Arial"/>
          <w:b/>
          <w:bCs/>
          <w:sz w:val="24"/>
          <w:szCs w:val="24"/>
        </w:rPr>
        <w:t>1800 836 799</w:t>
      </w:r>
      <w:r w:rsidR="0035194C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6BB5A046" w14:textId="3F44FB85" w:rsidR="00203952" w:rsidRDefault="009F154D" w:rsidP="00FF278C">
      <w:pPr>
        <w:pStyle w:val="InformationText"/>
        <w:keepNext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lastRenderedPageBreak/>
        <w:t xml:space="preserve">The helpline is </w:t>
      </w:r>
      <w:r w:rsidR="00203952">
        <w:rPr>
          <w:rFonts w:ascii="Arial" w:hAnsi="Arial" w:cs="Arial"/>
          <w:sz w:val="24"/>
          <w:szCs w:val="24"/>
        </w:rPr>
        <w:t>closed on Sunday and public holidays. It is open:</w:t>
      </w:r>
      <w:r w:rsidRPr="00ED558A">
        <w:rPr>
          <w:rFonts w:ascii="Arial" w:hAnsi="Arial" w:cs="Arial"/>
          <w:sz w:val="24"/>
          <w:szCs w:val="24"/>
        </w:rPr>
        <w:t xml:space="preserve"> </w:t>
      </w:r>
    </w:p>
    <w:p w14:paraId="31964A32" w14:textId="77777777" w:rsidR="003466F5" w:rsidRDefault="009F154D" w:rsidP="003466F5">
      <w:pPr>
        <w:pStyle w:val="DoubleIndentBullet"/>
        <w:numPr>
          <w:ilvl w:val="0"/>
          <w:numId w:val="28"/>
        </w:numPr>
        <w:spacing w:line="276" w:lineRule="auto"/>
        <w:rPr>
          <w:rFonts w:ascii="Arial" w:hAnsi="Arial" w:cs="Arial"/>
          <w:sz w:val="24"/>
          <w:szCs w:val="32"/>
        </w:rPr>
      </w:pPr>
      <w:r w:rsidRPr="00175BDD">
        <w:rPr>
          <w:rFonts w:ascii="Arial" w:hAnsi="Arial" w:cs="Arial"/>
          <w:sz w:val="24"/>
          <w:szCs w:val="32"/>
        </w:rPr>
        <w:t>between 8am and 8pm Monday to Friday</w:t>
      </w:r>
    </w:p>
    <w:p w14:paraId="7C58BD04" w14:textId="52BD4699" w:rsidR="000965B7" w:rsidRPr="00FF278C" w:rsidRDefault="009F154D" w:rsidP="00FF278C">
      <w:pPr>
        <w:pStyle w:val="DoubleIndentBullet"/>
        <w:numPr>
          <w:ilvl w:val="0"/>
          <w:numId w:val="28"/>
        </w:numPr>
        <w:spacing w:line="276" w:lineRule="auto"/>
        <w:rPr>
          <w:rFonts w:ascii="Arial" w:hAnsi="Arial" w:cs="Arial"/>
          <w:sz w:val="24"/>
          <w:szCs w:val="32"/>
        </w:rPr>
      </w:pPr>
      <w:r w:rsidRPr="003466F5">
        <w:rPr>
          <w:rFonts w:ascii="Arial" w:hAnsi="Arial" w:cs="Arial"/>
          <w:sz w:val="24"/>
          <w:szCs w:val="32"/>
        </w:rPr>
        <w:t>between 10am and 2pm on Saturday.</w:t>
      </w:r>
      <w:r w:rsidR="00403DC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568C6CA8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5DDD7D2C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&quot;&quot;" style="position:absolute;left:0;text-align:left;margin-left:498.4pt;margin-top:0;width:549.6pt;height:183.1pt;z-index:251658240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wAFSDq33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AB0g4t9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AB0g4t9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ADIgzd8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ACcg2N9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wAxIM7f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ABcg6N+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AC8g0N9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ADEgzt9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gAISDe30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ADIgzd/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ACwg099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AB4g4d/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AAtINLf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AHiDh&#10;3y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ACQg298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gAZIObf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ADkg&#10;xt9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wAsINPf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QA2IMnf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oANiDJ39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ADYgyd/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gApINbf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wAjINzf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gAqINXf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UAHyDg33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QAqINXf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0A&#10;LSDS38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ACQg29/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wAyIM3f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gA2IMnf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APiDB3x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8ARyC43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kAQCC/3/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wAtINLf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gAKyDU&#10;36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AAhIN7f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YAFiDp35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gAjINzf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AArINTf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ADMgzN/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AAnINjf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sAKyDU3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AA7IMTf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gA0IMvf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oAFSDq31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ABsg5N9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AAdIOLf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wAyIM3f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gAnINjf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AAMSDO32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AXIOjf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wAvINDf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wAxIM7f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ACEg3t8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wAwIM/f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AALiDR31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gAeIOHf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gA&#10;LSDS38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AB4g4d+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wAkINvf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AGSDm3w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gA5IMbf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gALCDT32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A&#10;NiDJ3z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ADYgyd8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QA2IMnf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AKSDW3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0AIyDc37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AAKiDV30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AB8g4N+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YAKiDV3/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AC0g0t/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AAkINvf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EAMiDN3/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oANiDJ34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AD4gwd/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AEcguN8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AEAgv9+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gA&#10;KyDU36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AArINTf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ACMg3N8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ABYg6d+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QAIyDc37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AKyDU3y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QAzIMzf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QAJyDY3+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ACsg1N8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EAOyDE30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ANCDL3y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5DDD7D2C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6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7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FF278C" w:rsidSect="009346B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550C9" w14:textId="77777777" w:rsidR="007A2421" w:rsidRDefault="007A2421" w:rsidP="0076491B">
      <w:pPr>
        <w:spacing w:before="0" w:after="0" w:line="240" w:lineRule="auto"/>
      </w:pPr>
      <w:r>
        <w:separator/>
      </w:r>
    </w:p>
  </w:endnote>
  <w:endnote w:type="continuationSeparator" w:id="0">
    <w:p w14:paraId="39119CE7" w14:textId="77777777" w:rsidR="007A2421" w:rsidRDefault="007A2421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B9A1" w14:textId="6836F8AC" w:rsidR="00ED0C73" w:rsidRDefault="00816AB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1FEED745" wp14:editId="19431CC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85457037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5E10F7" w14:textId="6BBDA2DA" w:rsidR="00816ABB" w:rsidRPr="00816ABB" w:rsidRDefault="00816ABB" w:rsidP="00816AB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816AB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EED74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185E10F7" w14:textId="6BBDA2DA" w:rsidR="00816ABB" w:rsidRPr="00816ABB" w:rsidRDefault="00816ABB" w:rsidP="00816AB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816AB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66DCB" w14:textId="5D401F60" w:rsidR="00ED0C73" w:rsidRDefault="00ED0C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31EE" w14:textId="56C73CD0" w:rsidR="00ED0C73" w:rsidRDefault="00ED0C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A151A" w14:textId="77777777" w:rsidR="007A2421" w:rsidRDefault="007A2421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D795AB1" w14:textId="77777777" w:rsidR="007A2421" w:rsidRDefault="007A2421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4D9D" w14:textId="27B363CE" w:rsidR="00ED0C73" w:rsidRDefault="00816AB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28089B72" wp14:editId="61DAC6F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54618879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23B4E" w14:textId="549A102D" w:rsidR="00816ABB" w:rsidRPr="00816ABB" w:rsidRDefault="00816ABB" w:rsidP="00816AB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816AB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089B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54B23B4E" w14:textId="549A102D" w:rsidR="00816ABB" w:rsidRPr="00816ABB" w:rsidRDefault="00816ABB" w:rsidP="00816AB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816AB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AEED" w14:textId="35504E45" w:rsidR="00ED0C73" w:rsidRDefault="00ED0C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3E3FC950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1600876787" name="Picture 160087678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1647104495" name="Picture 164710449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596.1pt;height:305.1pt;visibility:visible;mso-wrap-style:square" o:bullet="t">
        <v:imagedata r:id="rId1" o:title=""/>
      </v:shape>
    </w:pict>
  </w:numPicBullet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37BAE"/>
    <w:multiLevelType w:val="hybridMultilevel"/>
    <w:tmpl w:val="3FD4F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E22427"/>
    <w:multiLevelType w:val="hybridMultilevel"/>
    <w:tmpl w:val="772A2AFA"/>
    <w:lvl w:ilvl="0" w:tplc="3F86588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25C3A"/>
    <w:multiLevelType w:val="hybridMultilevel"/>
    <w:tmpl w:val="844CBAB6"/>
    <w:lvl w:ilvl="0" w:tplc="50B839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8C59A5"/>
      </w:rPr>
    </w:lvl>
    <w:lvl w:ilvl="1" w:tplc="0C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F0F017A"/>
    <w:multiLevelType w:val="hybridMultilevel"/>
    <w:tmpl w:val="84008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8E79FF"/>
    <w:multiLevelType w:val="hybridMultilevel"/>
    <w:tmpl w:val="DDA801F2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94300E2"/>
    <w:multiLevelType w:val="hybridMultilevel"/>
    <w:tmpl w:val="20DA9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92563EE"/>
    <w:multiLevelType w:val="hybridMultilevel"/>
    <w:tmpl w:val="D4963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28"/>
  </w:num>
  <w:num w:numId="2" w16cid:durableId="733502999">
    <w:abstractNumId w:val="12"/>
  </w:num>
  <w:num w:numId="3" w16cid:durableId="984120835">
    <w:abstractNumId w:val="25"/>
  </w:num>
  <w:num w:numId="4" w16cid:durableId="1810709000">
    <w:abstractNumId w:val="26"/>
  </w:num>
  <w:num w:numId="5" w16cid:durableId="274020800">
    <w:abstractNumId w:val="22"/>
  </w:num>
  <w:num w:numId="6" w16cid:durableId="158466382">
    <w:abstractNumId w:val="18"/>
  </w:num>
  <w:num w:numId="7" w16cid:durableId="1419709736">
    <w:abstractNumId w:val="7"/>
  </w:num>
  <w:num w:numId="8" w16cid:durableId="1037317275">
    <w:abstractNumId w:val="4"/>
  </w:num>
  <w:num w:numId="9" w16cid:durableId="957027855">
    <w:abstractNumId w:val="1"/>
  </w:num>
  <w:num w:numId="10" w16cid:durableId="237206317">
    <w:abstractNumId w:val="19"/>
  </w:num>
  <w:num w:numId="11" w16cid:durableId="120152872">
    <w:abstractNumId w:val="15"/>
  </w:num>
  <w:num w:numId="12" w16cid:durableId="1645155679">
    <w:abstractNumId w:val="31"/>
  </w:num>
  <w:num w:numId="13" w16cid:durableId="676540155">
    <w:abstractNumId w:val="29"/>
  </w:num>
  <w:num w:numId="14" w16cid:durableId="1910726085">
    <w:abstractNumId w:val="20"/>
  </w:num>
  <w:num w:numId="15" w16cid:durableId="1085493039">
    <w:abstractNumId w:val="0"/>
  </w:num>
  <w:num w:numId="16" w16cid:durableId="1050886954">
    <w:abstractNumId w:val="8"/>
  </w:num>
  <w:num w:numId="17" w16cid:durableId="854421471">
    <w:abstractNumId w:val="14"/>
  </w:num>
  <w:num w:numId="18" w16cid:durableId="1694569013">
    <w:abstractNumId w:val="17"/>
  </w:num>
  <w:num w:numId="19" w16cid:durableId="1506049504">
    <w:abstractNumId w:val="16"/>
  </w:num>
  <w:num w:numId="20" w16cid:durableId="1245914845">
    <w:abstractNumId w:val="5"/>
  </w:num>
  <w:num w:numId="21" w16cid:durableId="1762414847">
    <w:abstractNumId w:val="13"/>
  </w:num>
  <w:num w:numId="22" w16cid:durableId="519396114">
    <w:abstractNumId w:val="2"/>
  </w:num>
  <w:num w:numId="23" w16cid:durableId="894001727">
    <w:abstractNumId w:val="27"/>
  </w:num>
  <w:num w:numId="24" w16cid:durableId="759987664">
    <w:abstractNumId w:val="21"/>
  </w:num>
  <w:num w:numId="25" w16cid:durableId="164438479">
    <w:abstractNumId w:val="6"/>
  </w:num>
  <w:num w:numId="26" w16cid:durableId="306471219">
    <w:abstractNumId w:val="9"/>
  </w:num>
  <w:num w:numId="27" w16cid:durableId="1456413895">
    <w:abstractNumId w:val="24"/>
  </w:num>
  <w:num w:numId="28" w16cid:durableId="322703405">
    <w:abstractNumId w:val="10"/>
  </w:num>
  <w:num w:numId="29" w16cid:durableId="1143039938">
    <w:abstractNumId w:val="27"/>
  </w:num>
  <w:num w:numId="30" w16cid:durableId="1150900444">
    <w:abstractNumId w:val="11"/>
  </w:num>
  <w:num w:numId="31" w16cid:durableId="1072393535">
    <w:abstractNumId w:val="30"/>
  </w:num>
  <w:num w:numId="32" w16cid:durableId="273946954">
    <w:abstractNumId w:val="27"/>
  </w:num>
  <w:num w:numId="33" w16cid:durableId="2021663150">
    <w:abstractNumId w:val="3"/>
  </w:num>
  <w:num w:numId="34" w16cid:durableId="739795653">
    <w:abstractNumId w:val="23"/>
  </w:num>
  <w:num w:numId="35" w16cid:durableId="18225760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057F2"/>
    <w:rsid w:val="000150FF"/>
    <w:rsid w:val="00027E30"/>
    <w:rsid w:val="000965B7"/>
    <w:rsid w:val="000D1077"/>
    <w:rsid w:val="000D5170"/>
    <w:rsid w:val="000E5846"/>
    <w:rsid w:val="00142691"/>
    <w:rsid w:val="001457DB"/>
    <w:rsid w:val="00165583"/>
    <w:rsid w:val="00175BDD"/>
    <w:rsid w:val="001A4831"/>
    <w:rsid w:val="001C1A0A"/>
    <w:rsid w:val="001C72A5"/>
    <w:rsid w:val="001F1A31"/>
    <w:rsid w:val="00202689"/>
    <w:rsid w:val="00203952"/>
    <w:rsid w:val="00220DA9"/>
    <w:rsid w:val="002434F3"/>
    <w:rsid w:val="002852B8"/>
    <w:rsid w:val="002906E8"/>
    <w:rsid w:val="002C337C"/>
    <w:rsid w:val="002D66E7"/>
    <w:rsid w:val="0031792F"/>
    <w:rsid w:val="003466F5"/>
    <w:rsid w:val="0035194C"/>
    <w:rsid w:val="003529AF"/>
    <w:rsid w:val="00360B34"/>
    <w:rsid w:val="00392AA2"/>
    <w:rsid w:val="003B7A62"/>
    <w:rsid w:val="003C2442"/>
    <w:rsid w:val="003C24DF"/>
    <w:rsid w:val="003E59C0"/>
    <w:rsid w:val="003F2499"/>
    <w:rsid w:val="00403DC1"/>
    <w:rsid w:val="004278F3"/>
    <w:rsid w:val="0043189E"/>
    <w:rsid w:val="004557A0"/>
    <w:rsid w:val="00493D67"/>
    <w:rsid w:val="004B532B"/>
    <w:rsid w:val="004C11EB"/>
    <w:rsid w:val="005035B6"/>
    <w:rsid w:val="0051129D"/>
    <w:rsid w:val="0053705F"/>
    <w:rsid w:val="00541A6C"/>
    <w:rsid w:val="00543EB4"/>
    <w:rsid w:val="00577C30"/>
    <w:rsid w:val="0059715A"/>
    <w:rsid w:val="005B54CD"/>
    <w:rsid w:val="005D3315"/>
    <w:rsid w:val="00604AB8"/>
    <w:rsid w:val="00633DB4"/>
    <w:rsid w:val="006377D1"/>
    <w:rsid w:val="00651ACF"/>
    <w:rsid w:val="00655C4E"/>
    <w:rsid w:val="00670B75"/>
    <w:rsid w:val="006F4500"/>
    <w:rsid w:val="00705458"/>
    <w:rsid w:val="00714D54"/>
    <w:rsid w:val="007251E7"/>
    <w:rsid w:val="00726939"/>
    <w:rsid w:val="0076491B"/>
    <w:rsid w:val="007A2421"/>
    <w:rsid w:val="007C315D"/>
    <w:rsid w:val="007D3D63"/>
    <w:rsid w:val="00816ABB"/>
    <w:rsid w:val="00830D01"/>
    <w:rsid w:val="008367CB"/>
    <w:rsid w:val="00893B97"/>
    <w:rsid w:val="00896236"/>
    <w:rsid w:val="008A2CF9"/>
    <w:rsid w:val="008A32CA"/>
    <w:rsid w:val="00901E78"/>
    <w:rsid w:val="009346B6"/>
    <w:rsid w:val="00941E85"/>
    <w:rsid w:val="0096701B"/>
    <w:rsid w:val="00992524"/>
    <w:rsid w:val="009B2828"/>
    <w:rsid w:val="009B7836"/>
    <w:rsid w:val="009F14DF"/>
    <w:rsid w:val="009F154D"/>
    <w:rsid w:val="009F67AE"/>
    <w:rsid w:val="00A773EA"/>
    <w:rsid w:val="00A824CA"/>
    <w:rsid w:val="00A8362A"/>
    <w:rsid w:val="00AB5781"/>
    <w:rsid w:val="00AC2839"/>
    <w:rsid w:val="00AE695D"/>
    <w:rsid w:val="00B01A4F"/>
    <w:rsid w:val="00B25073"/>
    <w:rsid w:val="00B323CF"/>
    <w:rsid w:val="00B67744"/>
    <w:rsid w:val="00B85772"/>
    <w:rsid w:val="00BA512E"/>
    <w:rsid w:val="00BC06F3"/>
    <w:rsid w:val="00BC5147"/>
    <w:rsid w:val="00BC6BDF"/>
    <w:rsid w:val="00BD5728"/>
    <w:rsid w:val="00BD7B2E"/>
    <w:rsid w:val="00BF1E87"/>
    <w:rsid w:val="00BF71C7"/>
    <w:rsid w:val="00C17591"/>
    <w:rsid w:val="00C30668"/>
    <w:rsid w:val="00C46331"/>
    <w:rsid w:val="00C57424"/>
    <w:rsid w:val="00C7324C"/>
    <w:rsid w:val="00C76B54"/>
    <w:rsid w:val="00C9187A"/>
    <w:rsid w:val="00CA031F"/>
    <w:rsid w:val="00CA0CFC"/>
    <w:rsid w:val="00CD281E"/>
    <w:rsid w:val="00CD5B85"/>
    <w:rsid w:val="00CF604E"/>
    <w:rsid w:val="00D108BC"/>
    <w:rsid w:val="00D372BE"/>
    <w:rsid w:val="00D41508"/>
    <w:rsid w:val="00D96247"/>
    <w:rsid w:val="00DB7946"/>
    <w:rsid w:val="00DC1614"/>
    <w:rsid w:val="00DC176E"/>
    <w:rsid w:val="00DC4DF9"/>
    <w:rsid w:val="00DF22A2"/>
    <w:rsid w:val="00E4680D"/>
    <w:rsid w:val="00E653B5"/>
    <w:rsid w:val="00E7171E"/>
    <w:rsid w:val="00E75932"/>
    <w:rsid w:val="00E94B7D"/>
    <w:rsid w:val="00EA2B17"/>
    <w:rsid w:val="00EB1DEF"/>
    <w:rsid w:val="00ED0C73"/>
    <w:rsid w:val="00EE3E5B"/>
    <w:rsid w:val="00F20E64"/>
    <w:rsid w:val="00F3520D"/>
    <w:rsid w:val="00F9572B"/>
    <w:rsid w:val="00FF278C"/>
    <w:rsid w:val="00FF5CE6"/>
    <w:rsid w:val="0305D303"/>
    <w:rsid w:val="1FC4F68E"/>
    <w:rsid w:val="7CF8A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A65BD58E-DE79-45E1-B156-F0ABB778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25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paragraph" w:customStyle="1" w:styleId="BulletPoint1">
    <w:name w:val="Bullet Point 1"/>
    <w:basedOn w:val="Normal"/>
    <w:rsid w:val="008A2CF9"/>
    <w:pPr>
      <w:numPr>
        <w:numId w:val="26"/>
      </w:numPr>
      <w:spacing w:before="60" w:after="0"/>
    </w:pPr>
    <w:rPr>
      <w:rFonts w:eastAsia="Times New Roman" w:cs="Times New Roman"/>
      <w:sz w:val="22"/>
      <w:szCs w:val="22"/>
      <w:lang w:val="en-US"/>
    </w:rPr>
  </w:style>
  <w:style w:type="paragraph" w:customStyle="1" w:styleId="TableTextHeadingNormalWhite">
    <w:name w:val="Table Text Heading Normal_White"/>
    <w:basedOn w:val="Normal"/>
    <w:rsid w:val="00A773EA"/>
    <w:pPr>
      <w:spacing w:before="60" w:after="60" w:line="240" w:lineRule="auto"/>
    </w:pPr>
    <w:rPr>
      <w:rFonts w:asciiTheme="minorHAnsi" w:eastAsia="Times New Roman" w:hAnsiTheme="minorHAnsi" w:cs="Times New Roman"/>
      <w:b/>
      <w:bCs/>
      <w:color w:val="F1F2F2" w:themeColor="background1"/>
      <w:sz w:val="20"/>
      <w:lang w:val="en-GB"/>
    </w:rPr>
  </w:style>
  <w:style w:type="character" w:customStyle="1" w:styleId="DropSmallIcon">
    <w:name w:val="Drop Small Icon"/>
    <w:basedOn w:val="DefaultParagraphFont"/>
    <w:uiPriority w:val="1"/>
    <w:rsid w:val="00A773EA"/>
    <w:rPr>
      <w:position w:val="-12"/>
    </w:rPr>
  </w:style>
  <w:style w:type="paragraph" w:styleId="Subtitle">
    <w:name w:val="Subtitle"/>
    <w:next w:val="Normal"/>
    <w:link w:val="SubtitleChar"/>
    <w:qFormat/>
    <w:rsid w:val="00A773EA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lang w:val="en-GB"/>
    </w:rPr>
  </w:style>
  <w:style w:type="character" w:customStyle="1" w:styleId="SubtitleChar">
    <w:name w:val="Subtitle Char"/>
    <w:basedOn w:val="DefaultParagraphFont"/>
    <w:link w:val="Subtitle"/>
    <w:rsid w:val="00A773EA"/>
    <w:rPr>
      <w:rFonts w:ascii="Arial" w:eastAsiaTheme="majorEastAsia" w:hAnsi="Arial" w:cstheme="majorBidi"/>
      <w:iCs/>
      <w:color w:val="3F4A75"/>
      <w:spacing w:val="15"/>
      <w:sz w:val="40"/>
      <w:lang w:val="en-GB"/>
    </w:rPr>
  </w:style>
  <w:style w:type="paragraph" w:styleId="Revision">
    <w:name w:val="Revision"/>
    <w:hidden/>
    <w:uiPriority w:val="99"/>
    <w:semiHidden/>
    <w:rsid w:val="0016558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54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54C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yperlink" Target="https://www.health.gov.au/our-work/qi-program/resources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12.emf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collections/national-aged-care-mandatory-quality-indicator-program-manual" TargetMode="External"/><Relationship Id="rId23" Type="http://schemas.openxmlformats.org/officeDocument/2006/relationships/hyperlink" Target="https://www.health.gov.au/our-work/qi-program/resources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2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120</TotalTime>
  <Pages>4</Pages>
  <Words>539</Words>
  <Characters>3357</Characters>
  <Application>Microsoft Office Word</Application>
  <DocSecurity>0</DocSecurity>
  <Lines>123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Medication management – Antipsychotics</vt:lpstr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Medication management – Antipsychotics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61</cp:revision>
  <dcterms:created xsi:type="dcterms:W3CDTF">2025-08-26T03:06:00Z</dcterms:created>
  <dcterms:modified xsi:type="dcterms:W3CDTF">2025-10-27T01:37:00Z</dcterms:modified>
</cp:coreProperties>
</file>