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30A36355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459F9749" w:rsidR="009F154D" w:rsidRDefault="009F154D" w:rsidP="009F154D">
      <w:pPr>
        <w:pStyle w:val="Heading2"/>
      </w:pPr>
      <w:r w:rsidRPr="00030962">
        <w:t xml:space="preserve">Quick Reference Guide: </w:t>
      </w:r>
      <w:r w:rsidR="000F0471">
        <w:t>Hospitalisation</w:t>
      </w:r>
    </w:p>
    <w:p w14:paraId="31FCAE1D" w14:textId="25EBA189" w:rsidR="00CB3456" w:rsidRPr="00CB3456" w:rsidRDefault="00CB3456" w:rsidP="00CB3456">
      <w:bookmarkStart w:id="0" w:name="_Hlk76475040"/>
      <w:r>
        <w:t>This guide</w:t>
      </w:r>
      <w:r w:rsidR="00046BA6">
        <w:t xml:space="preserve"> </w:t>
      </w:r>
      <w:r w:rsidR="24C842F5">
        <w:t>helps</w:t>
      </w:r>
      <w:r>
        <w:t xml:space="preserve"> </w:t>
      </w:r>
      <w:r w:rsidR="00815BB1">
        <w:t>registered</w:t>
      </w:r>
      <w:r>
        <w:t xml:space="preserve"> providers of </w:t>
      </w:r>
      <w:r w:rsidR="00815BB1">
        <w:t xml:space="preserve">approved </w:t>
      </w:r>
      <w:r>
        <w:t xml:space="preserve">residential care </w:t>
      </w:r>
      <w:r w:rsidR="00815BB1">
        <w:t>homes</w:t>
      </w:r>
      <w:r>
        <w:t xml:space="preserve"> to collect and report data on hospitalisation for the QI Program. </w:t>
      </w:r>
    </w:p>
    <w:p w14:paraId="45B05E2F" w14:textId="088E8F3E" w:rsidR="00CB3456" w:rsidRPr="00CB3456" w:rsidRDefault="00046BA6" w:rsidP="00CB3456">
      <w:r>
        <w:t>You must report the</w:t>
      </w:r>
      <w:r w:rsidRPr="00CB3456">
        <w:t xml:space="preserve"> </w:t>
      </w:r>
      <w:r w:rsidR="00CB3456" w:rsidRPr="00CB3456">
        <w:t>hospitalisation quality indicator against: 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 w:rsidTr="00FA1485">
        <w:trPr>
          <w:trHeight w:val="1061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39D0CDBF" w:rsidR="009F154D" w:rsidRPr="006541E8" w:rsidRDefault="00CB3456" w:rsidP="00134E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AFFF9" wp14:editId="7079413A">
                  <wp:extent cx="746760" cy="746760"/>
                  <wp:effectExtent l="0" t="0" r="0" b="0"/>
                  <wp:docPr id="287084689" name="Picture 1" descr="An icon of a hospital cross with a pixelated top representing the hospitalisation 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84689" name="Picture 1" descr="An icon of a hospital cross with a pixelated top representing the hospitalisation 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48A06704" w14:textId="0DDDE972" w:rsidR="009F154D" w:rsidRDefault="00CB3456" w:rsidP="0093270A">
            <w:pPr>
              <w:pStyle w:val="ListParagraph"/>
              <w:ind w:left="1080"/>
              <w:rPr>
                <w:b/>
                <w:bCs/>
              </w:rPr>
            </w:pPr>
            <w:r w:rsidRPr="00CB3456">
              <w:rPr>
                <w:b/>
                <w:bCs/>
              </w:rPr>
              <w:t xml:space="preserve">Percentage of </w:t>
            </w:r>
            <w:r w:rsidR="00815BB1">
              <w:rPr>
                <w:b/>
                <w:bCs/>
              </w:rPr>
              <w:t>individuals</w:t>
            </w:r>
            <w:r w:rsidRPr="00CB3456">
              <w:rPr>
                <w:b/>
                <w:bCs/>
              </w:rPr>
              <w:t xml:space="preserve"> who had one or more emergency department presentations </w:t>
            </w:r>
          </w:p>
          <w:p w14:paraId="2EE30617" w14:textId="1A78C745" w:rsidR="00791F44" w:rsidRPr="00280E4D" w:rsidRDefault="00791F44" w:rsidP="0093270A">
            <w:pPr>
              <w:pStyle w:val="ListParagraph"/>
              <w:ind w:left="1080"/>
              <w:rPr>
                <w:b/>
                <w:bCs/>
              </w:rPr>
            </w:pPr>
            <w:r>
              <w:rPr>
                <w:b/>
                <w:bCs/>
              </w:rPr>
              <w:t>Percentage of individuals who had one or more emergency department presentations or hospital admissions</w:t>
            </w:r>
          </w:p>
        </w:tc>
      </w:tr>
      <w:bookmarkEnd w:id="0"/>
    </w:tbl>
    <w:p w14:paraId="793F9084" w14:textId="77777777" w:rsidR="001A0BC3" w:rsidRDefault="001A0BC3" w:rsidP="001A0BC3">
      <w:pPr>
        <w:rPr>
          <w:lang w:val="en-US"/>
        </w:rPr>
      </w:pPr>
    </w:p>
    <w:p w14:paraId="5CB4C44F" w14:textId="4BD34C86" w:rsidR="00B45078" w:rsidRPr="00B45078" w:rsidRDefault="00B45078" w:rsidP="001A0BC3">
      <w:pPr>
        <w:rPr>
          <w:b/>
        </w:rPr>
      </w:pPr>
      <w:r w:rsidRPr="00B45078">
        <w:rPr>
          <w:lang w:val="en-US"/>
        </w:rPr>
        <w:t xml:space="preserve">Many emergency department presentations or admissions to hospital are avoidable if people have timely access to appropriate healthcare services. Excessive transfers of </w:t>
      </w:r>
      <w:r w:rsidR="004A00CE">
        <w:rPr>
          <w:lang w:val="en-US"/>
        </w:rPr>
        <w:t>resident</w:t>
      </w:r>
      <w:r w:rsidRPr="00B45078">
        <w:rPr>
          <w:lang w:val="en-US"/>
        </w:rPr>
        <w:t>s to the emergency department may indicate poor care quality and access.</w:t>
      </w:r>
      <w:r w:rsidRPr="00B45078">
        <w:t> </w:t>
      </w:r>
    </w:p>
    <w:p w14:paraId="1DDBF7F2" w14:textId="1EEA74EA" w:rsidR="00B45078" w:rsidRPr="00B45078" w:rsidRDefault="00B45078" w:rsidP="001A0BC3">
      <w:pPr>
        <w:rPr>
          <w:b/>
        </w:rPr>
      </w:pPr>
      <w:r w:rsidRPr="00B45078">
        <w:t xml:space="preserve">An </w:t>
      </w:r>
      <w:r w:rsidRPr="00FD255C">
        <w:rPr>
          <w:b/>
          <w:bCs/>
        </w:rPr>
        <w:t>emergency department presentation</w:t>
      </w:r>
      <w:r w:rsidRPr="00B45078">
        <w:t xml:space="preserve"> occurs when a </w:t>
      </w:r>
      <w:r w:rsidR="004A00CE">
        <w:t>resident</w:t>
      </w:r>
      <w:r w:rsidRPr="00B45078">
        <w:t xml:space="preserve"> presents to an emergency department or urgent care centre. </w:t>
      </w:r>
      <w:r w:rsidRPr="00B45078">
        <w:rPr>
          <w:lang w:val="en"/>
        </w:rPr>
        <w:t>This includes all emergency department presentations occurring in person, or via a technology enabled platform (e.g. telehealth or virtual).</w:t>
      </w:r>
      <w:r w:rsidRPr="00B45078">
        <w:t> </w:t>
      </w:r>
    </w:p>
    <w:p w14:paraId="1AC3D250" w14:textId="6B1F3E82" w:rsidR="00B45078" w:rsidRPr="00B45078" w:rsidRDefault="00B45078" w:rsidP="001A0BC3">
      <w:pPr>
        <w:rPr>
          <w:b/>
        </w:rPr>
      </w:pPr>
      <w:r w:rsidRPr="00B45078">
        <w:t xml:space="preserve">A </w:t>
      </w:r>
      <w:r w:rsidRPr="00FD255C">
        <w:rPr>
          <w:b/>
          <w:bCs/>
        </w:rPr>
        <w:t>hospital admission</w:t>
      </w:r>
      <w:r w:rsidRPr="00B45078">
        <w:t xml:space="preserve"> occurs when a </w:t>
      </w:r>
      <w:r w:rsidR="004A00CE">
        <w:t>resident</w:t>
      </w:r>
      <w:r w:rsidRPr="00B45078">
        <w:t xml:space="preserve"> is accepted by a hospital inpatient specialty service for ongoing management. </w:t>
      </w:r>
      <w:r w:rsidRPr="00B45078">
        <w:rPr>
          <w:lang w:val="en"/>
        </w:rPr>
        <w:t>This includes all hospital admissions, planned or unplanned, of any length (e.g. same day or overnight), occurring in any location (e.g. hospital or hospital in the home).</w:t>
      </w:r>
      <w:r w:rsidRPr="00B45078">
        <w:t> </w:t>
      </w:r>
    </w:p>
    <w:p w14:paraId="46FF278A" w14:textId="3FC22DB9" w:rsidR="009F154D" w:rsidRDefault="009F154D" w:rsidP="009F154D">
      <w:pPr>
        <w:pStyle w:val="Heading3"/>
        <w:spacing w:after="240"/>
      </w:pPr>
      <w:r>
        <w:lastRenderedPageBreak/>
        <w:t xml:space="preserve">Collect </w:t>
      </w:r>
      <w:r w:rsidR="00FA1485">
        <w:t>hospitalisation</w:t>
      </w:r>
      <w:r>
        <w:t xml:space="preserve"> data</w:t>
      </w:r>
    </w:p>
    <w:p w14:paraId="7281C6EF" w14:textId="77777777" w:rsidR="00E83627" w:rsidRPr="00E83627" w:rsidRDefault="00E83627" w:rsidP="00E83627">
      <w:pPr>
        <w:pStyle w:val="FrameIcon1"/>
        <w:framePr w:wrap="around"/>
        <w:rPr>
          <w:rFonts w:ascii="Arial" w:hAnsi="Arial" w:cs="Arial"/>
          <w:sz w:val="24"/>
          <w:szCs w:val="32"/>
        </w:rPr>
      </w:pPr>
      <w:r w:rsidRPr="00E83627">
        <w:rPr>
          <w:rFonts w:ascii="Arial" w:hAnsi="Arial" w:cs="Arial"/>
          <w:sz w:val="24"/>
          <w:szCs w:val="32"/>
        </w:rPr>
        <w:drawing>
          <wp:inline distT="0" distB="0" distL="0" distR="0" wp14:anchorId="63944129" wp14:editId="4994A7A6">
            <wp:extent cx="330546" cy="363600"/>
            <wp:effectExtent l="0" t="0" r="0" b="0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586F" w14:textId="6751E5BE" w:rsidR="00C17A1D" w:rsidRDefault="00E83627" w:rsidP="00747929">
      <w:pPr>
        <w:pStyle w:val="DoubleIndentText"/>
        <w:spacing w:after="240" w:line="276" w:lineRule="auto"/>
        <w:rPr>
          <w:rFonts w:ascii="Arial" w:hAnsi="Arial" w:cs="Arial"/>
          <w:sz w:val="24"/>
          <w:szCs w:val="32"/>
          <w:lang w:val="en-US"/>
        </w:rPr>
      </w:pPr>
      <w:r w:rsidRPr="00E83627">
        <w:rPr>
          <w:rFonts w:ascii="Arial" w:hAnsi="Arial" w:cs="Arial"/>
          <w:sz w:val="24"/>
          <w:szCs w:val="32"/>
          <w:lang w:val="en-US"/>
        </w:rPr>
        <w:t xml:space="preserve">Complete a single review of the care records of each </w:t>
      </w:r>
      <w:r w:rsidR="004A00CE">
        <w:rPr>
          <w:rFonts w:ascii="Arial" w:hAnsi="Arial" w:cs="Arial"/>
          <w:sz w:val="24"/>
          <w:szCs w:val="32"/>
          <w:lang w:val="en-US"/>
        </w:rPr>
        <w:t>resident</w:t>
      </w:r>
      <w:r w:rsidRPr="00E83627">
        <w:rPr>
          <w:rFonts w:ascii="Arial" w:hAnsi="Arial" w:cs="Arial"/>
          <w:sz w:val="24"/>
          <w:szCs w:val="32"/>
          <w:lang w:val="en-US"/>
        </w:rPr>
        <w:t xml:space="preserve"> for the entire </w:t>
      </w:r>
      <w:r w:rsidR="00C451AA">
        <w:rPr>
          <w:rFonts w:ascii="Arial" w:hAnsi="Arial" w:cs="Arial"/>
          <w:sz w:val="24"/>
          <w:szCs w:val="32"/>
          <w:lang w:val="en-US"/>
        </w:rPr>
        <w:t>reporting period (</w:t>
      </w:r>
      <w:r w:rsidRPr="00E83627">
        <w:rPr>
          <w:rFonts w:ascii="Arial" w:hAnsi="Arial" w:cs="Arial"/>
          <w:sz w:val="24"/>
          <w:szCs w:val="32"/>
          <w:lang w:val="en-US"/>
        </w:rPr>
        <w:t>quarter</w:t>
      </w:r>
      <w:r w:rsidR="00C451AA">
        <w:rPr>
          <w:rFonts w:ascii="Arial" w:hAnsi="Arial" w:cs="Arial"/>
          <w:sz w:val="24"/>
          <w:szCs w:val="32"/>
          <w:lang w:val="en-US"/>
        </w:rPr>
        <w:t>)</w:t>
      </w:r>
      <w:r w:rsidRPr="00E83627">
        <w:rPr>
          <w:rFonts w:ascii="Arial" w:hAnsi="Arial" w:cs="Arial"/>
          <w:sz w:val="24"/>
          <w:szCs w:val="32"/>
          <w:lang w:val="en-US"/>
        </w:rPr>
        <w:t xml:space="preserve">. </w:t>
      </w:r>
    </w:p>
    <w:p w14:paraId="4797EE09" w14:textId="5F71764A" w:rsidR="00C17A1D" w:rsidRDefault="00E83627" w:rsidP="00C451AA">
      <w:pPr>
        <w:pStyle w:val="DoubleIndentText"/>
        <w:spacing w:after="0" w:line="276" w:lineRule="auto"/>
        <w:rPr>
          <w:rFonts w:ascii="Arial" w:hAnsi="Arial" w:cs="Arial"/>
          <w:sz w:val="24"/>
          <w:szCs w:val="32"/>
          <w:lang w:val="en-US"/>
        </w:rPr>
      </w:pPr>
      <w:r w:rsidRPr="00E83627">
        <w:rPr>
          <w:rFonts w:ascii="Arial" w:hAnsi="Arial" w:cs="Arial"/>
          <w:sz w:val="24"/>
          <w:szCs w:val="32"/>
          <w:lang w:val="en-US"/>
        </w:rPr>
        <w:t xml:space="preserve">The review must </w:t>
      </w:r>
      <w:r w:rsidR="00C17A1D">
        <w:rPr>
          <w:rFonts w:ascii="Arial" w:hAnsi="Arial" w:cs="Arial"/>
          <w:sz w:val="24"/>
          <w:szCs w:val="32"/>
          <w:lang w:val="en-US"/>
        </w:rPr>
        <w:t>be:</w:t>
      </w:r>
    </w:p>
    <w:p w14:paraId="0200B3F4" w14:textId="3251737F" w:rsidR="00612DCC" w:rsidRDefault="00E83627" w:rsidP="00C17A1D">
      <w:pPr>
        <w:pStyle w:val="ListParagraph"/>
        <w:ind w:left="1080"/>
        <w:rPr>
          <w:rFonts w:cs="Arial"/>
          <w:szCs w:val="32"/>
        </w:rPr>
      </w:pPr>
      <w:r w:rsidRPr="00C451AA">
        <w:rPr>
          <w:rFonts w:cs="Arial"/>
          <w:szCs w:val="32"/>
        </w:rPr>
        <w:t xml:space="preserve">after the end of the </w:t>
      </w:r>
      <w:r w:rsidR="00612DCC">
        <w:rPr>
          <w:rFonts w:cs="Arial"/>
          <w:szCs w:val="32"/>
        </w:rPr>
        <w:t xml:space="preserve">current </w:t>
      </w:r>
      <w:r w:rsidRPr="00C451AA">
        <w:rPr>
          <w:rFonts w:cs="Arial"/>
          <w:szCs w:val="32"/>
        </w:rPr>
        <w:t>quarter</w:t>
      </w:r>
    </w:p>
    <w:p w14:paraId="77B9B8BB" w14:textId="5CDC6699" w:rsidR="00E83627" w:rsidRPr="00E83627" w:rsidRDefault="00E83627" w:rsidP="00C451AA">
      <w:pPr>
        <w:pStyle w:val="ListParagraph"/>
        <w:ind w:left="1080"/>
        <w:rPr>
          <w:rFonts w:cs="Arial"/>
          <w:szCs w:val="32"/>
        </w:rPr>
      </w:pPr>
      <w:r w:rsidRPr="00C451AA">
        <w:rPr>
          <w:rFonts w:cs="Arial"/>
          <w:szCs w:val="32"/>
        </w:rPr>
        <w:t xml:space="preserve">before data is due </w:t>
      </w:r>
      <w:r w:rsidR="00612DCC">
        <w:rPr>
          <w:rFonts w:cs="Arial"/>
          <w:szCs w:val="32"/>
        </w:rPr>
        <w:t>(</w:t>
      </w:r>
      <w:r w:rsidRPr="00C451AA">
        <w:rPr>
          <w:rFonts w:cs="Arial"/>
          <w:szCs w:val="32"/>
        </w:rPr>
        <w:t>the 21st day of the month after the quarter</w:t>
      </w:r>
      <w:r w:rsidR="000B0949">
        <w:rPr>
          <w:rFonts w:cs="Arial"/>
          <w:szCs w:val="32"/>
        </w:rPr>
        <w:t xml:space="preserve"> ended)</w:t>
      </w:r>
      <w:r w:rsidRPr="00C451AA">
        <w:rPr>
          <w:rFonts w:cs="Arial"/>
          <w:szCs w:val="32"/>
        </w:rPr>
        <w:t>.</w:t>
      </w:r>
    </w:p>
    <w:p w14:paraId="2AF0CC28" w14:textId="77777777" w:rsidR="00E83627" w:rsidRPr="00E83627" w:rsidRDefault="00E83627" w:rsidP="00E83627">
      <w:pPr>
        <w:pStyle w:val="FrameIcon1"/>
        <w:framePr w:wrap="around"/>
        <w:rPr>
          <w:rFonts w:ascii="Arial" w:hAnsi="Arial" w:cs="Arial"/>
          <w:sz w:val="24"/>
          <w:szCs w:val="32"/>
        </w:rPr>
      </w:pPr>
      <w:r w:rsidRPr="00E83627">
        <w:rPr>
          <w:rFonts w:ascii="Arial" w:hAnsi="Arial" w:cs="Arial"/>
          <w:sz w:val="24"/>
          <w:szCs w:val="32"/>
        </w:rPr>
        <w:drawing>
          <wp:inline distT="0" distB="0" distL="0" distR="0" wp14:anchorId="66F06F68" wp14:editId="30EEDC66">
            <wp:extent cx="326606" cy="360000"/>
            <wp:effectExtent l="0" t="0" r="0" b="2540"/>
            <wp:docPr id="14" name="Picture 14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D57F" w14:textId="6E6D9035" w:rsidR="00E83627" w:rsidRPr="00E83627" w:rsidRDefault="00E83627" w:rsidP="00747929">
      <w:pPr>
        <w:pStyle w:val="DoubleIndentText"/>
        <w:spacing w:line="276" w:lineRule="auto"/>
        <w:rPr>
          <w:rFonts w:ascii="Arial" w:hAnsi="Arial" w:cs="Arial"/>
          <w:sz w:val="24"/>
          <w:szCs w:val="20"/>
        </w:rPr>
      </w:pPr>
      <w:r w:rsidRPr="00E83627">
        <w:rPr>
          <w:rFonts w:ascii="Arial" w:hAnsi="Arial" w:cs="Arial"/>
          <w:sz w:val="24"/>
          <w:szCs w:val="20"/>
        </w:rPr>
        <w:t xml:space="preserve">Record the number of </w:t>
      </w:r>
      <w:r w:rsidR="004A00CE">
        <w:rPr>
          <w:rFonts w:ascii="Arial" w:hAnsi="Arial" w:cs="Arial"/>
          <w:sz w:val="24"/>
          <w:szCs w:val="20"/>
        </w:rPr>
        <w:t>resident</w:t>
      </w:r>
      <w:r w:rsidRPr="00E83627">
        <w:rPr>
          <w:rFonts w:ascii="Arial" w:hAnsi="Arial" w:cs="Arial"/>
          <w:sz w:val="24"/>
          <w:szCs w:val="20"/>
        </w:rPr>
        <w:t>s:</w:t>
      </w:r>
    </w:p>
    <w:p w14:paraId="073DE41D" w14:textId="4188AD58" w:rsidR="00E83627" w:rsidRDefault="00E83627" w:rsidP="00747929">
      <w:pPr>
        <w:pStyle w:val="ListParagraph"/>
        <w:ind w:left="1080"/>
        <w:rPr>
          <w:rFonts w:cs="Arial"/>
          <w:szCs w:val="32"/>
        </w:rPr>
      </w:pPr>
      <w:r w:rsidRPr="00E83627">
        <w:rPr>
          <w:rFonts w:cs="Arial"/>
          <w:szCs w:val="32"/>
        </w:rPr>
        <w:t xml:space="preserve">excluded because they were absent from the </w:t>
      </w:r>
      <w:r w:rsidR="006A7E80">
        <w:rPr>
          <w:rFonts w:cs="Arial"/>
          <w:szCs w:val="32"/>
        </w:rPr>
        <w:t>aged care home</w:t>
      </w:r>
      <w:r w:rsidRPr="00E83627">
        <w:rPr>
          <w:rFonts w:cs="Arial"/>
          <w:szCs w:val="32"/>
        </w:rPr>
        <w:t xml:space="preserve"> for the entire quarter</w:t>
      </w:r>
    </w:p>
    <w:p w14:paraId="63041E79" w14:textId="77777777" w:rsidR="00E83627" w:rsidRDefault="00E83627" w:rsidP="00747929">
      <w:pPr>
        <w:pStyle w:val="ListParagraph"/>
        <w:ind w:left="1080"/>
        <w:rPr>
          <w:rFonts w:cs="Arial"/>
          <w:szCs w:val="32"/>
        </w:rPr>
      </w:pPr>
      <w:r w:rsidRPr="00E83627">
        <w:rPr>
          <w:rFonts w:cs="Arial"/>
          <w:szCs w:val="32"/>
        </w:rPr>
        <w:t>who had one or more emergency department presentations during the quarter</w:t>
      </w:r>
    </w:p>
    <w:p w14:paraId="6388407C" w14:textId="56F6B828" w:rsidR="00596010" w:rsidRPr="00E83627" w:rsidRDefault="00E83627" w:rsidP="00747929">
      <w:pPr>
        <w:pStyle w:val="ListParagraph"/>
        <w:ind w:left="1080"/>
        <w:rPr>
          <w:rFonts w:cs="Arial"/>
          <w:szCs w:val="32"/>
        </w:rPr>
      </w:pPr>
      <w:r w:rsidRPr="00E83627">
        <w:t>who had one or more emergency department presentations or hospital admissions during the quarter</w:t>
      </w:r>
      <w:r w:rsidR="006A7E80">
        <w:t>.</w:t>
      </w:r>
    </w:p>
    <w:p w14:paraId="3F31D337" w14:textId="1C5D0BB5" w:rsidR="009F154D" w:rsidRDefault="009F154D" w:rsidP="00747929">
      <w:pPr>
        <w:pStyle w:val="Heading3"/>
        <w:spacing w:after="240"/>
      </w:pPr>
      <w:r>
        <w:t xml:space="preserve">Report </w:t>
      </w:r>
      <w:r w:rsidR="00944DA1">
        <w:t>hospitalisation</w:t>
      </w:r>
      <w:r>
        <w:t xml:space="preserve"> data</w:t>
      </w:r>
    </w:p>
    <w:p w14:paraId="7A920421" w14:textId="77777777" w:rsidR="00AF1A92" w:rsidRPr="00650A49" w:rsidRDefault="00AF1A92" w:rsidP="00AF1A92">
      <w:pPr>
        <w:pStyle w:val="FrameIcon1"/>
        <w:framePr w:wrap="around"/>
      </w:pPr>
      <w:r w:rsidRPr="00EF5CA3">
        <w:rPr>
          <w:rStyle w:val="DropMediumIcon"/>
        </w:rPr>
        <w:drawing>
          <wp:inline distT="0" distB="0" distL="0" distR="0" wp14:anchorId="679641CE" wp14:editId="0A677A65">
            <wp:extent cx="326553" cy="360000"/>
            <wp:effectExtent l="0" t="0" r="0" b="2540"/>
            <wp:docPr id="153173372" name="Picture 153173372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5E53" w14:textId="37841D4C" w:rsidR="00AF1A92" w:rsidRPr="006C3007" w:rsidRDefault="00AF1A92" w:rsidP="00AF1A92">
      <w:pPr>
        <w:pStyle w:val="DoubleIndentText"/>
        <w:rPr>
          <w:rFonts w:ascii="Arial" w:hAnsi="Arial" w:cs="Arial"/>
          <w:sz w:val="24"/>
        </w:rPr>
      </w:pPr>
      <w:r w:rsidRPr="006C3007">
        <w:rPr>
          <w:rFonts w:ascii="Arial" w:hAnsi="Arial" w:cs="Arial"/>
          <w:b/>
          <w:sz w:val="24"/>
        </w:rPr>
        <w:t>Report</w:t>
      </w:r>
      <w:r w:rsidRPr="006C3007">
        <w:rPr>
          <w:rFonts w:ascii="Arial" w:hAnsi="Arial" w:cs="Arial"/>
          <w:sz w:val="24"/>
        </w:rPr>
        <w:t xml:space="preserve"> the number of </w:t>
      </w:r>
      <w:r w:rsidR="004A00CE">
        <w:rPr>
          <w:rFonts w:ascii="Arial" w:hAnsi="Arial" w:cs="Arial"/>
          <w:sz w:val="24"/>
        </w:rPr>
        <w:t>resident</w:t>
      </w:r>
      <w:r w:rsidRPr="006C3007">
        <w:rPr>
          <w:rFonts w:ascii="Arial" w:hAnsi="Arial" w:cs="Arial"/>
          <w:sz w:val="24"/>
        </w:rPr>
        <w:t>s:</w:t>
      </w:r>
    </w:p>
    <w:p w14:paraId="1EF06534" w14:textId="77777777" w:rsidR="00AF1A92" w:rsidRPr="006C3007" w:rsidRDefault="00AF1A92" w:rsidP="00AF1A92">
      <w:pPr>
        <w:pStyle w:val="ListParagraph"/>
        <w:ind w:left="1080"/>
        <w:rPr>
          <w:rFonts w:cs="Arial"/>
        </w:rPr>
      </w:pPr>
      <w:r w:rsidRPr="006C3007">
        <w:rPr>
          <w:rFonts w:cs="Arial"/>
        </w:rPr>
        <w:t>who had one or more emergency department presentations</w:t>
      </w:r>
    </w:p>
    <w:p w14:paraId="07674792" w14:textId="77777777" w:rsidR="00AF1A92" w:rsidRPr="006C3007" w:rsidRDefault="00AF1A92" w:rsidP="00AF1A92">
      <w:pPr>
        <w:pStyle w:val="FrameIcon1"/>
        <w:framePr w:wrap="around"/>
        <w:rPr>
          <w:rFonts w:ascii="Arial" w:hAnsi="Arial" w:cs="Arial"/>
          <w:sz w:val="24"/>
        </w:rPr>
      </w:pPr>
      <w:r w:rsidRPr="006C3007">
        <w:rPr>
          <w:rStyle w:val="DropMediumIcon"/>
          <w:rFonts w:ascii="Arial" w:hAnsi="Arial" w:cs="Arial"/>
          <w:sz w:val="24"/>
        </w:rPr>
        <w:drawing>
          <wp:inline distT="0" distB="0" distL="0" distR="0" wp14:anchorId="3ECF2026" wp14:editId="2B113922">
            <wp:extent cx="326552" cy="360000"/>
            <wp:effectExtent l="0" t="0" r="0" b="2540"/>
            <wp:docPr id="17" name="Picture 17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710D" w14:textId="3A47F27E" w:rsidR="00AF1A92" w:rsidRPr="006C3007" w:rsidRDefault="00AF1A92" w:rsidP="00AF1A92">
      <w:pPr>
        <w:pStyle w:val="DoubleIndentText"/>
        <w:rPr>
          <w:rFonts w:ascii="Arial" w:hAnsi="Arial" w:cs="Arial"/>
          <w:sz w:val="24"/>
        </w:rPr>
      </w:pPr>
      <w:r w:rsidRPr="006C3007">
        <w:rPr>
          <w:rFonts w:ascii="Arial" w:hAnsi="Arial" w:cs="Arial"/>
          <w:b/>
          <w:sz w:val="24"/>
        </w:rPr>
        <w:t>Additionally, report</w:t>
      </w:r>
      <w:r w:rsidRPr="006C3007">
        <w:rPr>
          <w:rFonts w:ascii="Arial" w:hAnsi="Arial" w:cs="Arial"/>
          <w:sz w:val="24"/>
        </w:rPr>
        <w:t xml:space="preserve"> the number of </w:t>
      </w:r>
      <w:r w:rsidR="004A00CE">
        <w:rPr>
          <w:rFonts w:ascii="Arial" w:hAnsi="Arial" w:cs="Arial"/>
          <w:sz w:val="24"/>
        </w:rPr>
        <w:t>resident</w:t>
      </w:r>
      <w:r w:rsidRPr="006C3007">
        <w:rPr>
          <w:rFonts w:ascii="Arial" w:hAnsi="Arial" w:cs="Arial"/>
          <w:sz w:val="24"/>
        </w:rPr>
        <w:t>s:</w:t>
      </w:r>
    </w:p>
    <w:p w14:paraId="23CABE5D" w14:textId="77777777" w:rsidR="00AF1A92" w:rsidRPr="006C3007" w:rsidRDefault="00AF1A92" w:rsidP="00AF1A92">
      <w:pPr>
        <w:pStyle w:val="ListParagraph"/>
        <w:ind w:left="1080"/>
        <w:rPr>
          <w:rFonts w:cs="Arial"/>
        </w:rPr>
      </w:pPr>
      <w:r w:rsidRPr="006C3007">
        <w:rPr>
          <w:rFonts w:cs="Arial"/>
        </w:rPr>
        <w:t>assessed for hospitalisation</w:t>
      </w:r>
    </w:p>
    <w:p w14:paraId="33F5C9EE" w14:textId="4280BF9A" w:rsidR="00AF1A92" w:rsidRPr="006C3007" w:rsidRDefault="00AF1A92" w:rsidP="00AF1A92">
      <w:pPr>
        <w:pStyle w:val="ListParagraph"/>
        <w:ind w:left="1080"/>
        <w:rPr>
          <w:rFonts w:cs="Arial"/>
        </w:rPr>
      </w:pPr>
      <w:r w:rsidRPr="006C3007">
        <w:rPr>
          <w:rFonts w:cs="Arial"/>
        </w:rPr>
        <w:t xml:space="preserve">excluded because they were absent from the </w:t>
      </w:r>
      <w:r w:rsidR="006A7E80">
        <w:rPr>
          <w:rFonts w:cs="Arial"/>
        </w:rPr>
        <w:t>aged care home</w:t>
      </w:r>
      <w:r w:rsidRPr="006C3007">
        <w:rPr>
          <w:rFonts w:cs="Arial"/>
        </w:rPr>
        <w:t xml:space="preserve"> for the entire quarter</w:t>
      </w:r>
    </w:p>
    <w:p w14:paraId="0DEAE789" w14:textId="4F6FC7EE" w:rsidR="00CD4CFC" w:rsidRPr="00CD4CFC" w:rsidRDefault="00AF1A92" w:rsidP="00CD4CFC">
      <w:pPr>
        <w:pStyle w:val="ListParagraph"/>
        <w:ind w:left="1080"/>
        <w:rPr>
          <w:rFonts w:cs="Arial"/>
        </w:rPr>
      </w:pPr>
      <w:r w:rsidRPr="006C3007">
        <w:rPr>
          <w:rFonts w:cs="Arial"/>
        </w:rPr>
        <w:t>who had one or more emergency department presentations or hospital admissions</w:t>
      </w:r>
      <w:r w:rsidR="0065443B">
        <w:rPr>
          <w:rFonts w:cs="Arial"/>
        </w:rPr>
        <w:t>.</w:t>
      </w:r>
    </w:p>
    <w:p w14:paraId="2617BF24" w14:textId="396239E5" w:rsidR="00CD4CFC" w:rsidRPr="00650A49" w:rsidRDefault="006A7E80" w:rsidP="00CD4CFC">
      <w:r>
        <w:t>Registered</w:t>
      </w:r>
      <w:r w:rsidRPr="00650A49">
        <w:t xml:space="preserve"> </w:t>
      </w:r>
      <w:r w:rsidR="00CD4CFC" w:rsidRPr="00650A49">
        <w:t xml:space="preserve">providers of </w:t>
      </w:r>
      <w:r>
        <w:t xml:space="preserve">approved </w:t>
      </w:r>
      <w:r w:rsidR="00CD4CFC" w:rsidRPr="00650A49">
        <w:t>residentia</w:t>
      </w:r>
      <w:r>
        <w:t>l</w:t>
      </w:r>
      <w:r w:rsidR="00CD4CFC" w:rsidRPr="00650A49">
        <w:t xml:space="preserve"> care</w:t>
      </w:r>
      <w:r>
        <w:t xml:space="preserve"> homes</w:t>
      </w:r>
      <w:r w:rsidR="00CD4CFC" w:rsidRPr="00650A49">
        <w:t xml:space="preserve"> must collect and report on hospitalisation data</w:t>
      </w:r>
      <w:r w:rsidR="00CD4CFC">
        <w:t xml:space="preserve"> </w:t>
      </w:r>
      <w:r w:rsidR="00CD4CFC" w:rsidRPr="00650A49">
        <w:t>quarterly</w:t>
      </w:r>
      <w:r w:rsidR="00DE6E9E">
        <w:t>. See</w:t>
      </w:r>
      <w:r w:rsidR="00CD4CFC" w:rsidRPr="00650A49">
        <w:t xml:space="preserve"> the </w:t>
      </w:r>
      <w:hyperlink r:id="rId16" w:history="1">
        <w:r w:rsidR="00CD4CFC" w:rsidRPr="00C451AA">
          <w:rPr>
            <w:rStyle w:val="Hyperlink"/>
            <w:color w:val="0070C0"/>
          </w:rPr>
          <w:t>QI Program Manual– Part A</w:t>
        </w:r>
      </w:hyperlink>
      <w:r w:rsidR="00CD4CFC" w:rsidRPr="00650A49">
        <w:t>.</w:t>
      </w:r>
    </w:p>
    <w:p w14:paraId="725B9A34" w14:textId="77777777" w:rsidR="00CD4CFC" w:rsidRPr="00CD4CFC" w:rsidRDefault="00CD4CFC" w:rsidP="00CD4CFC">
      <w:pPr>
        <w:rPr>
          <w:rFonts w:cs="Arial"/>
        </w:rPr>
      </w:pPr>
    </w:p>
    <w:p w14:paraId="4C97BCAC" w14:textId="77777777" w:rsidR="009F154D" w:rsidRDefault="009F154D" w:rsidP="009F154D">
      <w:pPr>
        <w:spacing w:before="0" w:after="0" w:line="240" w:lineRule="auto"/>
      </w:pPr>
      <w:r>
        <w:br w:type="page"/>
      </w:r>
    </w:p>
    <w:p w14:paraId="742DE341" w14:textId="77777777" w:rsidR="009F154D" w:rsidRPr="00731E6D" w:rsidRDefault="009F154D" w:rsidP="009F154D">
      <w:pPr>
        <w:pStyle w:val="Heading3"/>
      </w:pPr>
      <w:r>
        <w:lastRenderedPageBreak/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02"/>
        <w:gridCol w:w="3828"/>
        <w:gridCol w:w="2974"/>
      </w:tblGrid>
      <w:tr w:rsidR="00354BED" w:rsidRPr="00731E6D" w14:paraId="4070980F" w14:textId="77777777" w:rsidTr="00C451AA">
        <w:trPr>
          <w:trHeight w:val="1487"/>
        </w:trPr>
        <w:tc>
          <w:tcPr>
            <w:tcW w:w="3402" w:type="dxa"/>
          </w:tcPr>
          <w:p w14:paraId="018E441A" w14:textId="0853E2CE" w:rsidR="00354BED" w:rsidRPr="005A659B" w:rsidRDefault="004A00CE" w:rsidP="00354BED">
            <w:pPr>
              <w:rPr>
                <w:b/>
                <w:bCs/>
              </w:rPr>
            </w:pPr>
            <w:r>
              <w:rPr>
                <w:b/>
                <w:bCs/>
              </w:rPr>
              <w:t>Resident</w:t>
            </w:r>
            <w:r w:rsidR="00354BED" w:rsidRPr="005A659B">
              <w:rPr>
                <w:b/>
                <w:bCs/>
              </w:rPr>
              <w:t xml:space="preserve"> A</w:t>
            </w:r>
          </w:p>
          <w:p w14:paraId="2A53A873" w14:textId="49D74979" w:rsidR="00354BED" w:rsidRPr="00731E6D" w:rsidRDefault="00354BED" w:rsidP="002060A0">
            <w:pPr>
              <w:pStyle w:val="ListParagraph"/>
              <w:ind w:left="318" w:hanging="284"/>
              <w:rPr>
                <w:b/>
                <w:bCs/>
              </w:rPr>
            </w:pPr>
            <w:r w:rsidRPr="005A659B">
              <w:t>presented to the emergency department without hospital admission</w:t>
            </w:r>
          </w:p>
        </w:tc>
        <w:tc>
          <w:tcPr>
            <w:tcW w:w="3828" w:type="dxa"/>
          </w:tcPr>
          <w:p w14:paraId="632A915B" w14:textId="1530BFCC" w:rsidR="00354BED" w:rsidRPr="005A659B" w:rsidRDefault="004A00CE" w:rsidP="00354BED">
            <w:pPr>
              <w:rPr>
                <w:b/>
                <w:bCs/>
              </w:rPr>
            </w:pPr>
            <w:r>
              <w:rPr>
                <w:b/>
                <w:bCs/>
              </w:rPr>
              <w:t>Resident</w:t>
            </w:r>
            <w:r w:rsidR="00354BED" w:rsidRPr="005A659B">
              <w:rPr>
                <w:b/>
                <w:bCs/>
              </w:rPr>
              <w:t xml:space="preserve"> B</w:t>
            </w:r>
          </w:p>
          <w:p w14:paraId="66720BB5" w14:textId="731732A9" w:rsidR="00354BED" w:rsidRPr="00731E6D" w:rsidRDefault="00354BED" w:rsidP="002060A0">
            <w:pPr>
              <w:pStyle w:val="ListParagraph"/>
              <w:ind w:left="396" w:hanging="284"/>
              <w:rPr>
                <w:b/>
                <w:bCs/>
              </w:rPr>
            </w:pPr>
            <w:r w:rsidRPr="005A659B">
              <w:t>presented to the emergency department and was admitted to hospital</w:t>
            </w:r>
          </w:p>
        </w:tc>
        <w:tc>
          <w:tcPr>
            <w:tcW w:w="2974" w:type="dxa"/>
          </w:tcPr>
          <w:p w14:paraId="5BFF7F18" w14:textId="0A3AA91D" w:rsidR="00354BED" w:rsidRPr="005A659B" w:rsidRDefault="004A00CE" w:rsidP="00354BED">
            <w:pPr>
              <w:rPr>
                <w:b/>
                <w:bCs/>
              </w:rPr>
            </w:pPr>
            <w:r>
              <w:rPr>
                <w:b/>
                <w:bCs/>
              </w:rPr>
              <w:t>Resident</w:t>
            </w:r>
            <w:r w:rsidR="00354BED" w:rsidRPr="005A659B">
              <w:rPr>
                <w:b/>
                <w:bCs/>
              </w:rPr>
              <w:t xml:space="preserve"> C</w:t>
            </w:r>
          </w:p>
          <w:p w14:paraId="403806FB" w14:textId="73BBA5BD" w:rsidR="00354BED" w:rsidRPr="00731E6D" w:rsidRDefault="00354BED" w:rsidP="00C451AA">
            <w:pPr>
              <w:pStyle w:val="ListParagraph"/>
              <w:rPr>
                <w:b/>
                <w:bCs/>
              </w:rPr>
            </w:pPr>
            <w:r w:rsidRPr="005A659B">
              <w:t>was admitted to hospital for planned treatment</w:t>
            </w:r>
          </w:p>
        </w:tc>
      </w:tr>
    </w:tbl>
    <w:tbl>
      <w:tblPr>
        <w:tblStyle w:val="TableGrid"/>
        <w:tblpPr w:leftFromText="180" w:rightFromText="180" w:vertAnchor="text" w:horzAnchor="margin" w:tblpY="155"/>
        <w:tblW w:w="5000" w:type="pc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9302"/>
      </w:tblGrid>
      <w:tr w:rsidR="009F154D" w:rsidRPr="00C767B8" w14:paraId="2E338FAC" w14:textId="77777777" w:rsidTr="00C451AA">
        <w:trPr>
          <w:trHeight w:val="709"/>
        </w:trPr>
        <w:tc>
          <w:tcPr>
            <w:tcW w:w="902" w:type="dxa"/>
          </w:tcPr>
          <w:p w14:paraId="265EE1C0" w14:textId="3DFB3CD6" w:rsidR="009F154D" w:rsidRPr="00C767B8" w:rsidRDefault="009F10D0" w:rsidP="00C451AA">
            <w:pPr>
              <w:spacing w:after="0"/>
              <w:rPr>
                <w:bCs/>
              </w:rPr>
            </w:pPr>
            <w:r w:rsidRPr="00C41CB3">
              <w:rPr>
                <w:rStyle w:val="DropSmallIcon"/>
                <w:noProof/>
              </w:rPr>
              <w:drawing>
                <wp:inline distT="0" distB="0" distL="0" distR="0" wp14:anchorId="6A59B5DB" wp14:editId="7866E00F">
                  <wp:extent cx="373380" cy="432334"/>
                  <wp:effectExtent l="0" t="0" r="0" b="0"/>
                  <wp:docPr id="81" name="Picture 81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2107401E" w14:textId="1B3B6F4B" w:rsidR="009F154D" w:rsidRPr="00C767B8" w:rsidRDefault="00EF3EBA" w:rsidP="00C451AA">
            <w:pPr>
              <w:spacing w:after="0"/>
              <w:rPr>
                <w:bCs/>
              </w:rPr>
            </w:pPr>
            <w:r w:rsidRPr="00650A49">
              <w:t xml:space="preserve">Number of </w:t>
            </w:r>
            <w:r w:rsidR="004A00CE">
              <w:t>resident</w:t>
            </w:r>
            <w:r w:rsidRPr="00650A49">
              <w:t>s assessed for hospitalisation</w:t>
            </w:r>
          </w:p>
        </w:tc>
      </w:tr>
      <w:tr w:rsidR="009F154D" w:rsidRPr="00C767B8" w14:paraId="3D37F6C2" w14:textId="77777777" w:rsidTr="00134EB4">
        <w:tc>
          <w:tcPr>
            <w:tcW w:w="902" w:type="dxa"/>
          </w:tcPr>
          <w:p w14:paraId="0B1B8BFC" w14:textId="77777777" w:rsidR="009F154D" w:rsidRPr="00C767B8" w:rsidRDefault="009F154D" w:rsidP="00134EB4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7DE8FAB2" wp14:editId="368F8CFB">
                  <wp:extent cx="373380" cy="420709"/>
                  <wp:effectExtent l="0" t="0" r="0" b="0"/>
                  <wp:docPr id="13" name="Picture 13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" cy="4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3AD5F580" w14:textId="1548942C" w:rsidR="009F154D" w:rsidRPr="00C767B8" w:rsidRDefault="007B4C6F" w:rsidP="00134EB4">
            <w:pPr>
              <w:rPr>
                <w:bCs/>
              </w:rPr>
            </w:pPr>
            <w:r w:rsidRPr="00650A49">
              <w:t xml:space="preserve">Number of </w:t>
            </w:r>
            <w:r w:rsidR="004A00CE">
              <w:t>resident</w:t>
            </w:r>
            <w:r w:rsidRPr="00650A49">
              <w:t xml:space="preserve">s excluded because they were absent from the </w:t>
            </w:r>
            <w:r w:rsidR="006A7E80">
              <w:t>aged care home</w:t>
            </w:r>
            <w:r w:rsidRPr="00650A49">
              <w:t xml:space="preserve"> for the entire quarter</w:t>
            </w:r>
          </w:p>
        </w:tc>
      </w:tr>
      <w:tr w:rsidR="009F154D" w:rsidRPr="00C767B8" w14:paraId="6458B003" w14:textId="77777777" w:rsidTr="00134EB4">
        <w:tc>
          <w:tcPr>
            <w:tcW w:w="902" w:type="dxa"/>
          </w:tcPr>
          <w:p w14:paraId="2702405A" w14:textId="369034EC" w:rsidR="009F154D" w:rsidRPr="00C767B8" w:rsidRDefault="009372B1" w:rsidP="00134EB4">
            <w:pPr>
              <w:rPr>
                <w:bCs/>
              </w:rPr>
            </w:pPr>
            <w:r w:rsidRPr="00C41CB3">
              <w:rPr>
                <w:rStyle w:val="DropSmallIcon"/>
                <w:noProof/>
              </w:rPr>
              <w:drawing>
                <wp:inline distT="0" distB="0" distL="0" distR="0" wp14:anchorId="554B04A5" wp14:editId="7A515C63">
                  <wp:extent cx="388620" cy="437881"/>
                  <wp:effectExtent l="0" t="0" r="0" b="0"/>
                  <wp:docPr id="34" name="Picture 34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58" cy="44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1C6B884D" w14:textId="1C69268A" w:rsidR="009F154D" w:rsidRPr="00C767B8" w:rsidRDefault="006115F2" w:rsidP="00134EB4">
            <w:pPr>
              <w:rPr>
                <w:bCs/>
              </w:rPr>
            </w:pPr>
            <w:r w:rsidRPr="00650A49">
              <w:t xml:space="preserve">Number of </w:t>
            </w:r>
            <w:r w:rsidR="004A00CE">
              <w:t>resident</w:t>
            </w:r>
            <w:r w:rsidRPr="00650A49">
              <w:t>s who had one or more emergency department presentations</w:t>
            </w:r>
          </w:p>
        </w:tc>
      </w:tr>
      <w:tr w:rsidR="009F154D" w:rsidRPr="00C767B8" w14:paraId="1FFB7B70" w14:textId="77777777" w:rsidTr="00134EB4">
        <w:tc>
          <w:tcPr>
            <w:tcW w:w="902" w:type="dxa"/>
          </w:tcPr>
          <w:p w14:paraId="39654C37" w14:textId="7B97B3C1" w:rsidR="009F154D" w:rsidRPr="00C767B8" w:rsidRDefault="008B69DB" w:rsidP="00134EB4">
            <w:pPr>
              <w:rPr>
                <w:bCs/>
              </w:rPr>
            </w:pPr>
            <w:r w:rsidRPr="00EF5CA3">
              <w:rPr>
                <w:rStyle w:val="DropSmallIcon"/>
                <w:noProof/>
              </w:rPr>
              <w:drawing>
                <wp:inline distT="0" distB="0" distL="0" distR="0" wp14:anchorId="05D7EF93" wp14:editId="04F7E082">
                  <wp:extent cx="381000" cy="429295"/>
                  <wp:effectExtent l="0" t="0" r="0" b="0"/>
                  <wp:docPr id="15" name="Picture 15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04" cy="43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7E29ADBF" w14:textId="08F84BB6" w:rsidR="009F154D" w:rsidRPr="00C767B8" w:rsidRDefault="00F30CC3" w:rsidP="00134EB4">
            <w:pPr>
              <w:rPr>
                <w:bCs/>
              </w:rPr>
            </w:pPr>
            <w:r w:rsidRPr="00650A49">
              <w:t xml:space="preserve">Number of </w:t>
            </w:r>
            <w:r w:rsidR="004A00CE">
              <w:t>resident</w:t>
            </w:r>
            <w:r w:rsidRPr="00650A49">
              <w:t>s who had one or more emergency department presentations or hospital admission</w:t>
            </w:r>
            <w:r>
              <w:t>s</w:t>
            </w:r>
          </w:p>
        </w:tc>
      </w:tr>
    </w:tbl>
    <w:p w14:paraId="646D4E25" w14:textId="73EA9A57" w:rsidR="009F154D" w:rsidRPr="00E725C9" w:rsidRDefault="009F154D" w:rsidP="009F154D">
      <w:pPr>
        <w:rPr>
          <w:spacing w:val="-2"/>
        </w:rPr>
      </w:pPr>
      <w:r w:rsidRPr="005E0E68">
        <w:rPr>
          <w:spacing w:val="-2"/>
        </w:rPr>
        <w:t xml:space="preserve">Data recording templates for each quality indicator are available on the </w:t>
      </w:r>
      <w:hyperlink r:id="rId20" w:history="1">
        <w:r w:rsidR="00283C57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283C57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>
        <w:rPr>
          <w:spacing w:val="-2"/>
        </w:rPr>
        <w:t xml:space="preserve">Government Provider Management System </w:t>
      </w:r>
      <w:r w:rsidR="009D2B08">
        <w:rPr>
          <w:spacing w:val="-2"/>
        </w:rPr>
        <w:t>(</w:t>
      </w:r>
      <w:r>
        <w:rPr>
          <w:spacing w:val="-2"/>
        </w:rPr>
        <w:t>GPMS</w:t>
      </w:r>
      <w:r w:rsidR="009D2B08">
        <w:rPr>
          <w:spacing w:val="-2"/>
        </w:rPr>
        <w:t>)</w:t>
      </w:r>
      <w:r w:rsidRPr="005E0E68">
        <w:rPr>
          <w:spacing w:val="-2"/>
        </w:rPr>
        <w:t>.</w:t>
      </w:r>
    </w:p>
    <w:p w14:paraId="505BE025" w14:textId="77777777" w:rsidR="009F154D" w:rsidRDefault="009F154D" w:rsidP="000D0001">
      <w:pPr>
        <w:pStyle w:val="Heading3"/>
        <w:spacing w:after="240"/>
      </w:pPr>
      <w:r>
        <w:t>Submit QI Program data</w:t>
      </w:r>
    </w:p>
    <w:p w14:paraId="6FB2CB32" w14:textId="6AF3875D" w:rsidR="009F154D" w:rsidRPr="006259AE" w:rsidRDefault="009F154D" w:rsidP="00C451AA">
      <w:pPr>
        <w:pStyle w:val="TableTextNormal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</w:t>
      </w:r>
      <w:r w:rsidR="00235E5E">
        <w:rPr>
          <w:rFonts w:ascii="Arial" w:hAnsi="Arial" w:cs="Arial"/>
          <w:b/>
          <w:bCs w:val="0"/>
          <w:sz w:val="24"/>
          <w:lang w:val="en-US"/>
        </w:rPr>
        <w:t>3</w:t>
      </w:r>
      <w:r w:rsidR="00EB4078" w:rsidRPr="00C451AA">
        <w:rPr>
          <w:rFonts w:ascii="Arial" w:hAnsi="Arial" w:cs="Arial"/>
          <w:b/>
          <w:bCs w:val="0"/>
          <w:sz w:val="24"/>
          <w:lang w:val="en-US"/>
        </w:rPr>
        <w:t xml:space="preserve"> </w:t>
      </w:r>
      <w:r w:rsidRPr="00C451AA">
        <w:rPr>
          <w:rFonts w:ascii="Arial" w:hAnsi="Arial" w:cs="Arial"/>
          <w:b/>
          <w:bCs w:val="0"/>
          <w:sz w:val="24"/>
          <w:lang w:val="en-US"/>
        </w:rPr>
        <w:t>ways</w:t>
      </w:r>
      <w:r w:rsidRPr="006259AE">
        <w:rPr>
          <w:rFonts w:ascii="Arial" w:hAnsi="Arial" w:cs="Arial"/>
          <w:sz w:val="24"/>
          <w:lang w:val="en-US"/>
        </w:rPr>
        <w:t xml:space="preserve"> </w:t>
      </w:r>
      <w:r w:rsidR="00EB4078">
        <w:rPr>
          <w:rFonts w:ascii="Arial" w:hAnsi="Arial" w:cs="Arial"/>
          <w:sz w:val="24"/>
          <w:lang w:val="en-US"/>
        </w:rPr>
        <w:t xml:space="preserve">you can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392A429D" w14:textId="77777777" w:rsidR="009F154D" w:rsidRPr="006259AE" w:rsidRDefault="009F154D" w:rsidP="00C451AA">
      <w:pPr>
        <w:pStyle w:val="FrameIcon1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1B9CF3B9" w:rsidR="009F154D" w:rsidRPr="006259AE" w:rsidRDefault="00EB4078" w:rsidP="00C451AA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6F3EBA46" w:rsidR="009F154D" w:rsidRPr="006259AE" w:rsidRDefault="00EB4078" w:rsidP="00C451AA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547D06DD" w:rsidR="009F154D" w:rsidRPr="006259AE" w:rsidRDefault="00EB4078" w:rsidP="00C451AA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9F154D">
      <w:pPr>
        <w:pStyle w:val="FrameIcon2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C451AA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Default="009F154D" w:rsidP="009F154D">
      <w:pPr>
        <w:pStyle w:val="Heading2"/>
      </w:pPr>
    </w:p>
    <w:p w14:paraId="31872F50" w14:textId="77777777" w:rsidR="009F154D" w:rsidRDefault="009F154D" w:rsidP="009F154D"/>
    <w:p w14:paraId="2A2EEAA7" w14:textId="77777777" w:rsidR="009F154D" w:rsidRDefault="009F154D" w:rsidP="00CF063A">
      <w:pPr>
        <w:pStyle w:val="Heading3"/>
        <w:spacing w:after="240"/>
      </w:pPr>
      <w:r>
        <w:t>More information</w:t>
      </w:r>
    </w:p>
    <w:p w14:paraId="64ECD34B" w14:textId="38168114" w:rsidR="009F154D" w:rsidRPr="00480586" w:rsidRDefault="00CF063A" w:rsidP="009F154D">
      <w:pPr>
        <w:pStyle w:val="InformationText"/>
        <w:spacing w:before="0"/>
        <w:ind w:hanging="851"/>
        <w:rPr>
          <w:rFonts w:ascii="Arial" w:hAnsi="Arial" w:cs="Arial"/>
          <w:sz w:val="24"/>
          <w:szCs w:val="24"/>
        </w:rPr>
      </w:pPr>
      <w:r w:rsidRPr="0098446B">
        <w:rPr>
          <w:noProof/>
        </w:rPr>
        <w:drawing>
          <wp:anchor distT="0" distB="0" distL="114300" distR="114300" simplePos="0" relativeHeight="251658241" behindDoc="0" locked="0" layoutInCell="1" allowOverlap="1" wp14:anchorId="25693EE9" wp14:editId="519F31D5">
            <wp:simplePos x="0" y="0"/>
            <wp:positionH relativeFrom="margin">
              <wp:posOffset>635</wp:posOffset>
            </wp:positionH>
            <wp:positionV relativeFrom="paragraph">
              <wp:posOffset>2540</wp:posOffset>
            </wp:positionV>
            <wp:extent cx="326553" cy="360000"/>
            <wp:effectExtent l="0" t="0" r="0" b="2540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54D" w:rsidRPr="004D0FAA">
        <w:rPr>
          <w:color w:val="0090D4"/>
        </w:rPr>
        <w:tab/>
      </w:r>
      <w:r w:rsidR="00EB4078" w:rsidRPr="00C451AA">
        <w:rPr>
          <w:rFonts w:ascii="Arial" w:hAnsi="Arial" w:cs="Arial"/>
          <w:sz w:val="24"/>
          <w:szCs w:val="24"/>
        </w:rPr>
        <w:t xml:space="preserve">You can find </w:t>
      </w:r>
      <w:r w:rsidR="00EB4078" w:rsidRPr="00480586">
        <w:rPr>
          <w:rFonts w:ascii="Arial" w:hAnsi="Arial" w:cs="Arial"/>
          <w:sz w:val="24"/>
          <w:szCs w:val="24"/>
        </w:rPr>
        <w:t>t</w:t>
      </w:r>
      <w:r w:rsidR="009F154D" w:rsidRPr="00480586">
        <w:rPr>
          <w:rFonts w:ascii="Arial" w:hAnsi="Arial" w:cs="Arial"/>
          <w:sz w:val="24"/>
          <w:szCs w:val="24"/>
        </w:rPr>
        <w:t xml:space="preserve">he QI Program Manual and other guidance on the </w:t>
      </w:r>
      <w:hyperlink r:id="rId23" w:history="1">
        <w:r w:rsidR="00480586" w:rsidRPr="00C451AA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="009F154D" w:rsidRPr="00480586">
        <w:rPr>
          <w:rFonts w:ascii="Arial" w:hAnsi="Arial" w:cs="Arial"/>
          <w:sz w:val="24"/>
          <w:szCs w:val="24"/>
        </w:rPr>
        <w:t>.</w:t>
      </w:r>
    </w:p>
    <w:p w14:paraId="2B709547" w14:textId="2385BF51" w:rsidR="00480586" w:rsidRDefault="009F154D" w:rsidP="00747929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assistance, contact the My Aged Care provider and assessor helpline on </w:t>
      </w:r>
      <w:r w:rsidRPr="00C451AA">
        <w:rPr>
          <w:rFonts w:ascii="Arial" w:hAnsi="Arial" w:cs="Arial"/>
          <w:b/>
          <w:bCs/>
          <w:sz w:val="24"/>
          <w:szCs w:val="24"/>
        </w:rPr>
        <w:t>1800 836 799</w:t>
      </w:r>
      <w:r w:rsidR="00480586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69FDEE7E" w14:textId="77777777" w:rsidR="00480586" w:rsidRDefault="009F154D" w:rsidP="00747929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480586">
        <w:rPr>
          <w:rFonts w:ascii="Arial" w:hAnsi="Arial" w:cs="Arial"/>
          <w:sz w:val="24"/>
          <w:szCs w:val="24"/>
        </w:rPr>
        <w:t>closed on Sunday and public holidays. It is open:</w:t>
      </w:r>
    </w:p>
    <w:p w14:paraId="26F521E1" w14:textId="254529DC" w:rsidR="005B2B29" w:rsidRDefault="009F154D" w:rsidP="00C451AA">
      <w:pPr>
        <w:pStyle w:val="ListParagraph"/>
        <w:ind w:left="1276"/>
        <w:rPr>
          <w:rFonts w:cs="Arial"/>
        </w:rPr>
      </w:pPr>
      <w:r w:rsidRPr="00ED558A">
        <w:rPr>
          <w:rFonts w:cs="Arial"/>
        </w:rPr>
        <w:t>between 8am and 8pm Monday to Friday</w:t>
      </w:r>
    </w:p>
    <w:p w14:paraId="3AB100B2" w14:textId="72A3E22F" w:rsidR="00D03AE0" w:rsidRDefault="009F154D" w:rsidP="00C451AA">
      <w:pPr>
        <w:pStyle w:val="ListParagraph"/>
        <w:ind w:left="1276"/>
        <w:rPr>
          <w:rFonts w:cs="Arial"/>
        </w:rPr>
      </w:pPr>
      <w:r w:rsidRPr="00ED558A">
        <w:rPr>
          <w:rFonts w:cs="Arial"/>
        </w:rPr>
        <w:t>between 10am and 2pm on Saturday.</w:t>
      </w:r>
    </w:p>
    <w:p w14:paraId="7C58BD04" w14:textId="29764E92" w:rsidR="000965B7" w:rsidRPr="005A4290" w:rsidRDefault="00403DC1" w:rsidP="00C451AA">
      <w:pPr>
        <w:pStyle w:val="InformationText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21567AFF">
                <wp:simplePos x="0" y="0"/>
                <wp:positionH relativeFrom="page">
                  <wp:align>right</wp:align>
                </wp:positionH>
                <wp:positionV relativeFrom="page">
                  <wp:posOffset>8436610</wp:posOffset>
                </wp:positionV>
                <wp:extent cx="6979285" cy="23241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2324100"/>
                          <a:chOff x="-30464" y="-7278"/>
                          <a:chExt cx="6980400" cy="2325599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30464" y="-7278"/>
                            <a:ext cx="6980400" cy="2325599"/>
                            <a:chOff x="-30470" y="-7274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30470" y="-7274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6297" y="120511"/>
                              <a:ext cx="6238874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78F5BE83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&quot;&quot;" style="position:absolute;margin-left:498.35pt;margin-top:664.3pt;width:549.55pt;height:183pt;z-index:251658240;mso-position-horizontal:right;mso-position-horizontal-relative:page;mso-position-vertical-relative:page;mso-width-relative:margin;mso-height-relative:margin" coordorigin="-304,-72" coordsize="69804,232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" o:allowoverlap="f">
                <v:group id="Group 37" o:spid="_x0000_s1027" alt="&quot;&quot;" style="position:absolute;left:-304;top:-72;width:69803;height:23255" coordorigin="-304,-72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-304;top:-72;width:69817;height:23240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3962;top:1205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78F5BE83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6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7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5A4290" w:rsidSect="009346B6">
      <w:headerReference w:type="even" r:id="rId28"/>
      <w:footerReference w:type="even" r:id="rId29"/>
      <w:headerReference w:type="first" r:id="rId30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91C0E" w14:textId="77777777" w:rsidR="00C470BD" w:rsidRDefault="00C470BD" w:rsidP="0076491B">
      <w:pPr>
        <w:spacing w:before="0" w:after="0" w:line="240" w:lineRule="auto"/>
      </w:pPr>
      <w:r>
        <w:separator/>
      </w:r>
    </w:p>
  </w:endnote>
  <w:endnote w:type="continuationSeparator" w:id="0">
    <w:p w14:paraId="516BE2A6" w14:textId="77777777" w:rsidR="00C470BD" w:rsidRDefault="00C470BD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B9A1" w14:textId="10DB8ABB" w:rsidR="00ED0C73" w:rsidRDefault="0063487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5165EB4B" wp14:editId="7139560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46942386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51F7A2" w14:textId="069608A7" w:rsidR="00634870" w:rsidRPr="00634870" w:rsidRDefault="00634870" w:rsidP="006348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63487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65EB4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7F51F7A2" w14:textId="069608A7" w:rsidR="00634870" w:rsidRPr="00634870" w:rsidRDefault="00634870" w:rsidP="006348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63487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86CA3" w14:textId="77777777" w:rsidR="00C470BD" w:rsidRDefault="00C470B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1C7956B" w14:textId="77777777" w:rsidR="00C470BD" w:rsidRDefault="00C470BD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4D9D" w14:textId="47C4C3ED" w:rsidR="00ED0C73" w:rsidRDefault="0063487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629D4292" wp14:editId="68AB689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949712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ABC931" w14:textId="2F5233CB" w:rsidR="00634870" w:rsidRPr="00634870" w:rsidRDefault="00634870" w:rsidP="006348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63487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9D42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4EABC931" w14:textId="2F5233CB" w:rsidR="00634870" w:rsidRPr="00634870" w:rsidRDefault="00634870" w:rsidP="006348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63487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4EC897AA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B87F1D"/>
    <w:multiLevelType w:val="hybridMultilevel"/>
    <w:tmpl w:val="222C457C"/>
    <w:lvl w:ilvl="0" w:tplc="1F48646A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3"/>
  </w:num>
  <w:num w:numId="2" w16cid:durableId="733502999">
    <w:abstractNumId w:val="8"/>
  </w:num>
  <w:num w:numId="3" w16cid:durableId="984120835">
    <w:abstractNumId w:val="20"/>
  </w:num>
  <w:num w:numId="4" w16cid:durableId="1810709000">
    <w:abstractNumId w:val="21"/>
  </w:num>
  <w:num w:numId="5" w16cid:durableId="274020800">
    <w:abstractNumId w:val="19"/>
  </w:num>
  <w:num w:numId="6" w16cid:durableId="158466382">
    <w:abstractNumId w:val="15"/>
  </w:num>
  <w:num w:numId="7" w16cid:durableId="1419709736">
    <w:abstractNumId w:val="6"/>
  </w:num>
  <w:num w:numId="8" w16cid:durableId="1037317275">
    <w:abstractNumId w:val="3"/>
  </w:num>
  <w:num w:numId="9" w16cid:durableId="957027855">
    <w:abstractNumId w:val="1"/>
  </w:num>
  <w:num w:numId="10" w16cid:durableId="237206317">
    <w:abstractNumId w:val="16"/>
  </w:num>
  <w:num w:numId="11" w16cid:durableId="120152872">
    <w:abstractNumId w:val="12"/>
  </w:num>
  <w:num w:numId="12" w16cid:durableId="1645155679">
    <w:abstractNumId w:val="25"/>
  </w:num>
  <w:num w:numId="13" w16cid:durableId="676540155">
    <w:abstractNumId w:val="24"/>
  </w:num>
  <w:num w:numId="14" w16cid:durableId="1910726085">
    <w:abstractNumId w:val="17"/>
  </w:num>
  <w:num w:numId="15" w16cid:durableId="1085493039">
    <w:abstractNumId w:val="0"/>
  </w:num>
  <w:num w:numId="16" w16cid:durableId="1050886954">
    <w:abstractNumId w:val="7"/>
  </w:num>
  <w:num w:numId="17" w16cid:durableId="854421471">
    <w:abstractNumId w:val="11"/>
  </w:num>
  <w:num w:numId="18" w16cid:durableId="1694569013">
    <w:abstractNumId w:val="14"/>
  </w:num>
  <w:num w:numId="19" w16cid:durableId="1506049504">
    <w:abstractNumId w:val="13"/>
  </w:num>
  <w:num w:numId="20" w16cid:durableId="1245914845">
    <w:abstractNumId w:val="4"/>
  </w:num>
  <w:num w:numId="21" w16cid:durableId="1762414847">
    <w:abstractNumId w:val="10"/>
  </w:num>
  <w:num w:numId="22" w16cid:durableId="519396114">
    <w:abstractNumId w:val="2"/>
  </w:num>
  <w:num w:numId="23" w16cid:durableId="894001727">
    <w:abstractNumId w:val="22"/>
  </w:num>
  <w:num w:numId="24" w16cid:durableId="759987664">
    <w:abstractNumId w:val="18"/>
  </w:num>
  <w:num w:numId="25" w16cid:durableId="164438479">
    <w:abstractNumId w:val="5"/>
  </w:num>
  <w:num w:numId="26" w16cid:durableId="1971011967">
    <w:abstractNumId w:val="22"/>
  </w:num>
  <w:num w:numId="27" w16cid:durableId="1218660150">
    <w:abstractNumId w:val="22"/>
  </w:num>
  <w:num w:numId="28" w16cid:durableId="1406609746">
    <w:abstractNumId w:val="22"/>
  </w:num>
  <w:num w:numId="29" w16cid:durableId="1296177024">
    <w:abstractNumId w:val="9"/>
  </w:num>
  <w:num w:numId="30" w16cid:durableId="740519516">
    <w:abstractNumId w:val="22"/>
  </w:num>
  <w:num w:numId="31" w16cid:durableId="1367413081">
    <w:abstractNumId w:val="22"/>
  </w:num>
  <w:num w:numId="32" w16cid:durableId="178740967">
    <w:abstractNumId w:val="22"/>
  </w:num>
  <w:num w:numId="33" w16cid:durableId="1041201602">
    <w:abstractNumId w:val="22"/>
  </w:num>
  <w:num w:numId="34" w16cid:durableId="243610480">
    <w:abstractNumId w:val="22"/>
  </w:num>
  <w:num w:numId="35" w16cid:durableId="12029393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46BA6"/>
    <w:rsid w:val="00051ADB"/>
    <w:rsid w:val="0006711A"/>
    <w:rsid w:val="000965B7"/>
    <w:rsid w:val="000B0949"/>
    <w:rsid w:val="000C0103"/>
    <w:rsid w:val="000D0001"/>
    <w:rsid w:val="000D1077"/>
    <w:rsid w:val="000F0471"/>
    <w:rsid w:val="00134EB4"/>
    <w:rsid w:val="00142691"/>
    <w:rsid w:val="0014368C"/>
    <w:rsid w:val="001457DB"/>
    <w:rsid w:val="001471F1"/>
    <w:rsid w:val="001A0BC3"/>
    <w:rsid w:val="001A4831"/>
    <w:rsid w:val="002060A0"/>
    <w:rsid w:val="0022057E"/>
    <w:rsid w:val="00220DA9"/>
    <w:rsid w:val="00221640"/>
    <w:rsid w:val="00235E5E"/>
    <w:rsid w:val="00274871"/>
    <w:rsid w:val="002764B7"/>
    <w:rsid w:val="00283C57"/>
    <w:rsid w:val="002852B8"/>
    <w:rsid w:val="002906E8"/>
    <w:rsid w:val="002D1983"/>
    <w:rsid w:val="0030526F"/>
    <w:rsid w:val="0031792F"/>
    <w:rsid w:val="00334894"/>
    <w:rsid w:val="00354BED"/>
    <w:rsid w:val="00360B34"/>
    <w:rsid w:val="00382843"/>
    <w:rsid w:val="00382E02"/>
    <w:rsid w:val="00387542"/>
    <w:rsid w:val="003B7A62"/>
    <w:rsid w:val="003C1140"/>
    <w:rsid w:val="003E59C0"/>
    <w:rsid w:val="00403DC1"/>
    <w:rsid w:val="00427143"/>
    <w:rsid w:val="0043189E"/>
    <w:rsid w:val="004347A5"/>
    <w:rsid w:val="004557A0"/>
    <w:rsid w:val="00480586"/>
    <w:rsid w:val="004A00CE"/>
    <w:rsid w:val="004B2582"/>
    <w:rsid w:val="004C11EB"/>
    <w:rsid w:val="004E5A5F"/>
    <w:rsid w:val="005035B6"/>
    <w:rsid w:val="0052493E"/>
    <w:rsid w:val="00543EB4"/>
    <w:rsid w:val="005564A5"/>
    <w:rsid w:val="00577C30"/>
    <w:rsid w:val="00596010"/>
    <w:rsid w:val="005A4290"/>
    <w:rsid w:val="005B2B29"/>
    <w:rsid w:val="005C6C4D"/>
    <w:rsid w:val="005E34C7"/>
    <w:rsid w:val="006115F2"/>
    <w:rsid w:val="00612DCC"/>
    <w:rsid w:val="00621BC4"/>
    <w:rsid w:val="00633DB4"/>
    <w:rsid w:val="00634870"/>
    <w:rsid w:val="00651ACF"/>
    <w:rsid w:val="0065443B"/>
    <w:rsid w:val="00655C4E"/>
    <w:rsid w:val="00670B75"/>
    <w:rsid w:val="006A250A"/>
    <w:rsid w:val="006A7E80"/>
    <w:rsid w:val="006B1EF7"/>
    <w:rsid w:val="006C3007"/>
    <w:rsid w:val="006F4500"/>
    <w:rsid w:val="00705458"/>
    <w:rsid w:val="00714D54"/>
    <w:rsid w:val="00726939"/>
    <w:rsid w:val="00747929"/>
    <w:rsid w:val="007555DB"/>
    <w:rsid w:val="0076491B"/>
    <w:rsid w:val="00780EBD"/>
    <w:rsid w:val="00791F44"/>
    <w:rsid w:val="007A2DAF"/>
    <w:rsid w:val="007B4C6F"/>
    <w:rsid w:val="00802166"/>
    <w:rsid w:val="00815BB1"/>
    <w:rsid w:val="0083172D"/>
    <w:rsid w:val="008367CB"/>
    <w:rsid w:val="00845EA0"/>
    <w:rsid w:val="008B69DB"/>
    <w:rsid w:val="00901E78"/>
    <w:rsid w:val="0093270A"/>
    <w:rsid w:val="009346B6"/>
    <w:rsid w:val="009372B1"/>
    <w:rsid w:val="009411B1"/>
    <w:rsid w:val="00941C07"/>
    <w:rsid w:val="00941E85"/>
    <w:rsid w:val="00944DA1"/>
    <w:rsid w:val="009523A1"/>
    <w:rsid w:val="00992524"/>
    <w:rsid w:val="009B2828"/>
    <w:rsid w:val="009B7836"/>
    <w:rsid w:val="009D2B08"/>
    <w:rsid w:val="009F10D0"/>
    <w:rsid w:val="009F14DF"/>
    <w:rsid w:val="009F154D"/>
    <w:rsid w:val="009F5E00"/>
    <w:rsid w:val="009F67AE"/>
    <w:rsid w:val="00A01DB5"/>
    <w:rsid w:val="00A13535"/>
    <w:rsid w:val="00A17AE1"/>
    <w:rsid w:val="00A824CA"/>
    <w:rsid w:val="00A97C75"/>
    <w:rsid w:val="00AB1C89"/>
    <w:rsid w:val="00AE695D"/>
    <w:rsid w:val="00AE78EC"/>
    <w:rsid w:val="00AF1A92"/>
    <w:rsid w:val="00B01A4F"/>
    <w:rsid w:val="00B323CF"/>
    <w:rsid w:val="00B45078"/>
    <w:rsid w:val="00B843CD"/>
    <w:rsid w:val="00BC5147"/>
    <w:rsid w:val="00BC6BDF"/>
    <w:rsid w:val="00BD7B2E"/>
    <w:rsid w:val="00C14958"/>
    <w:rsid w:val="00C17A1D"/>
    <w:rsid w:val="00C451AA"/>
    <w:rsid w:val="00C46331"/>
    <w:rsid w:val="00C470BD"/>
    <w:rsid w:val="00C57424"/>
    <w:rsid w:val="00C7324C"/>
    <w:rsid w:val="00C76B54"/>
    <w:rsid w:val="00C85C1A"/>
    <w:rsid w:val="00C9187A"/>
    <w:rsid w:val="00CA0CFC"/>
    <w:rsid w:val="00CB3456"/>
    <w:rsid w:val="00CC65EA"/>
    <w:rsid w:val="00CD281E"/>
    <w:rsid w:val="00CD4CFC"/>
    <w:rsid w:val="00CD5B85"/>
    <w:rsid w:val="00CE519B"/>
    <w:rsid w:val="00CF063A"/>
    <w:rsid w:val="00D03AE0"/>
    <w:rsid w:val="00D372BE"/>
    <w:rsid w:val="00D41508"/>
    <w:rsid w:val="00D4585E"/>
    <w:rsid w:val="00D549DD"/>
    <w:rsid w:val="00D607DD"/>
    <w:rsid w:val="00D65180"/>
    <w:rsid w:val="00D96247"/>
    <w:rsid w:val="00DC176E"/>
    <w:rsid w:val="00DC4DF9"/>
    <w:rsid w:val="00DE6E9E"/>
    <w:rsid w:val="00DF0AAE"/>
    <w:rsid w:val="00E0690B"/>
    <w:rsid w:val="00E4680D"/>
    <w:rsid w:val="00E55A3F"/>
    <w:rsid w:val="00E653B5"/>
    <w:rsid w:val="00E71324"/>
    <w:rsid w:val="00E7171E"/>
    <w:rsid w:val="00E83627"/>
    <w:rsid w:val="00E85004"/>
    <w:rsid w:val="00E94B7D"/>
    <w:rsid w:val="00EA04A7"/>
    <w:rsid w:val="00EB1DEF"/>
    <w:rsid w:val="00EB4078"/>
    <w:rsid w:val="00ED0C73"/>
    <w:rsid w:val="00EE3E5B"/>
    <w:rsid w:val="00EF3EBA"/>
    <w:rsid w:val="00F20E64"/>
    <w:rsid w:val="00F30CC3"/>
    <w:rsid w:val="00F31CDD"/>
    <w:rsid w:val="00FA1485"/>
    <w:rsid w:val="00FC002E"/>
    <w:rsid w:val="00FC3287"/>
    <w:rsid w:val="00FD255C"/>
    <w:rsid w:val="00FE3089"/>
    <w:rsid w:val="00FF5CE6"/>
    <w:rsid w:val="1018E424"/>
    <w:rsid w:val="1FC4F68E"/>
    <w:rsid w:val="24C8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8947EBAD-EE00-4EDD-9200-580D4BB0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paragraph" w:customStyle="1" w:styleId="NormalCentredItalics">
    <w:name w:val="Normal_Centred Italics"/>
    <w:basedOn w:val="Normal"/>
    <w:rsid w:val="00CD4CFC"/>
    <w:pPr>
      <w:spacing w:line="240" w:lineRule="auto"/>
      <w:jc w:val="center"/>
    </w:pPr>
    <w:rPr>
      <w:rFonts w:asciiTheme="minorHAnsi" w:eastAsia="Times New Roman" w:hAnsiTheme="minorHAnsi" w:cs="Times New Roman"/>
      <w:i/>
      <w:iCs/>
      <w:sz w:val="20"/>
      <w:szCs w:val="18"/>
      <w:lang w:val="en"/>
    </w:rPr>
  </w:style>
  <w:style w:type="paragraph" w:customStyle="1" w:styleId="TableTextHeadingNormalWhite">
    <w:name w:val="Table Text Heading Normal_White"/>
    <w:basedOn w:val="Normal"/>
    <w:rsid w:val="00382843"/>
    <w:pPr>
      <w:spacing w:before="60" w:after="60" w:line="240" w:lineRule="auto"/>
    </w:pPr>
    <w:rPr>
      <w:rFonts w:asciiTheme="minorHAnsi" w:eastAsia="Times New Roman" w:hAnsiTheme="minorHAnsi" w:cs="Times New Roman"/>
      <w:b/>
      <w:bCs/>
      <w:color w:val="F1F2F2" w:themeColor="background1"/>
      <w:sz w:val="20"/>
      <w:lang w:val="en-GB"/>
    </w:rPr>
  </w:style>
  <w:style w:type="character" w:customStyle="1" w:styleId="DropSmallIcon">
    <w:name w:val="Drop Small Icon"/>
    <w:basedOn w:val="DefaultParagraphFont"/>
    <w:uiPriority w:val="1"/>
    <w:rsid w:val="009F10D0"/>
    <w:rPr>
      <w:position w:val="-12"/>
    </w:rPr>
  </w:style>
  <w:style w:type="paragraph" w:styleId="Revision">
    <w:name w:val="Revision"/>
    <w:hidden/>
    <w:uiPriority w:val="99"/>
    <w:semiHidden/>
    <w:rsid w:val="007A2DA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8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collections/national-aged-care-mandatory-quality-indicator-program-manual" TargetMode="External"/><Relationship Id="rId20" Type="http://schemas.openxmlformats.org/officeDocument/2006/relationships/hyperlink" Target="https://www.health.gov.au/our-work/qi-program/resources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health.gov.au/our-work/qi-program/resources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3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45</TotalTime>
  <Pages>3</Pages>
  <Words>563</Words>
  <Characters>3154</Characters>
  <Application>Microsoft Office Word</Application>
  <DocSecurity>0</DocSecurity>
  <Lines>98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Hospitalisation</vt:lpstr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Hospitalisation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102</cp:revision>
  <dcterms:created xsi:type="dcterms:W3CDTF">2025-08-26T20:06:00Z</dcterms:created>
  <dcterms:modified xsi:type="dcterms:W3CDTF">2025-10-27T01:25:00Z</dcterms:modified>
</cp:coreProperties>
</file>