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B7545" w14:textId="07ED1BB4" w:rsidR="1FC4F68E" w:rsidRDefault="00B26CD7" w:rsidP="1FC4F68E">
      <w:pPr>
        <w:pStyle w:val="Heading1"/>
      </w:pPr>
      <w:r>
        <w:t>National Aged Care</w:t>
      </w:r>
      <w:r w:rsidR="00BB7026">
        <w:t xml:space="preserve"> </w:t>
      </w:r>
      <w:r>
        <w:t>Quality Indicator Program (QI Program)</w:t>
      </w:r>
    </w:p>
    <w:p w14:paraId="0F527D97" w14:textId="3CEA5FC8" w:rsidR="00CE19FE" w:rsidRPr="00CE19FE" w:rsidRDefault="0058345F" w:rsidP="00CE19FE">
      <w:pPr>
        <w:pStyle w:val="Heading2"/>
      </w:pPr>
      <w:r w:rsidRPr="0058345F">
        <w:t>Quick Reference Guide: Falls and Major Injury</w:t>
      </w:r>
    </w:p>
    <w:p w14:paraId="0A8667AF" w14:textId="3A62C8BA" w:rsidR="00860F25" w:rsidRPr="00CA50A7" w:rsidRDefault="00860F25" w:rsidP="664D34AF">
      <w:pPr>
        <w:rPr>
          <w:lang w:val="en-US"/>
        </w:rPr>
      </w:pPr>
      <w:r w:rsidRPr="664D34AF">
        <w:rPr>
          <w:lang w:val="en-US"/>
        </w:rPr>
        <w:t xml:space="preserve">This guide </w:t>
      </w:r>
      <w:r w:rsidR="2EA86186" w:rsidRPr="664D34AF">
        <w:rPr>
          <w:lang w:val="en-US"/>
        </w:rPr>
        <w:t>helps</w:t>
      </w:r>
      <w:r w:rsidRPr="664D34AF">
        <w:rPr>
          <w:lang w:val="en-US"/>
        </w:rPr>
        <w:t xml:space="preserve"> </w:t>
      </w:r>
      <w:r w:rsidR="002B0E46" w:rsidRPr="664D34AF">
        <w:rPr>
          <w:lang w:val="en-US"/>
        </w:rPr>
        <w:t>registered</w:t>
      </w:r>
      <w:r w:rsidRPr="664D34AF">
        <w:rPr>
          <w:lang w:val="en-US"/>
        </w:rPr>
        <w:t xml:space="preserve"> providers of </w:t>
      </w:r>
      <w:r w:rsidR="002B0E46" w:rsidRPr="664D34AF">
        <w:rPr>
          <w:lang w:val="en-US"/>
        </w:rPr>
        <w:t xml:space="preserve">approved </w:t>
      </w:r>
      <w:r w:rsidRPr="664D34AF">
        <w:rPr>
          <w:lang w:val="en-US"/>
        </w:rPr>
        <w:t xml:space="preserve">residential care </w:t>
      </w:r>
      <w:r w:rsidR="00087AF5" w:rsidRPr="664D34AF">
        <w:rPr>
          <w:lang w:val="en-US"/>
        </w:rPr>
        <w:t>homes</w:t>
      </w:r>
      <w:r w:rsidRPr="664D34AF">
        <w:rPr>
          <w:lang w:val="en-US"/>
        </w:rPr>
        <w:t xml:space="preserve"> to collect and report data on falls and major injury for the QI Program.</w:t>
      </w:r>
    </w:p>
    <w:p w14:paraId="61445F8B" w14:textId="39A274BD" w:rsidR="00860F25" w:rsidRDefault="00CC1BE7" w:rsidP="00860F25">
      <w:pPr>
        <w:rPr>
          <w:lang w:val="en"/>
        </w:rPr>
      </w:pPr>
      <w:r>
        <w:rPr>
          <w:lang w:val="en"/>
        </w:rPr>
        <w:t xml:space="preserve">You must report the </w:t>
      </w:r>
      <w:r w:rsidR="00860F25" w:rsidRPr="00CA50A7">
        <w:rPr>
          <w:lang w:val="en"/>
        </w:rPr>
        <w:t>falls and major injury quality indicator against:</w:t>
      </w:r>
    </w:p>
    <w:tbl>
      <w:tblPr>
        <w:tblStyle w:val="TableGridLight"/>
        <w:tblW w:w="0" w:type="auto"/>
        <w:tblLook w:val="05A0" w:firstRow="1" w:lastRow="0" w:firstColumn="1" w:lastColumn="1" w:noHBand="0" w:noVBand="1"/>
      </w:tblPr>
      <w:tblGrid>
        <w:gridCol w:w="1413"/>
        <w:gridCol w:w="8781"/>
      </w:tblGrid>
      <w:tr w:rsidR="00A640F0" w14:paraId="52E88307" w14:textId="77777777" w:rsidTr="00D24276">
        <w:tc>
          <w:tcPr>
            <w:tcW w:w="1413" w:type="dxa"/>
          </w:tcPr>
          <w:p w14:paraId="414B841A" w14:textId="4255C925" w:rsidR="00A640F0" w:rsidRDefault="00A640F0" w:rsidP="00D24276">
            <w:pPr>
              <w:spacing w:before="40" w:after="0"/>
            </w:pPr>
            <w:r w:rsidRPr="005439B8">
              <w:rPr>
                <w:noProof/>
                <w:sz w:val="20"/>
                <w:szCs w:val="18"/>
                <w:lang w:val="en"/>
              </w:rPr>
              <w:drawing>
                <wp:inline distT="0" distB="0" distL="0" distR="0" wp14:anchorId="7012578C" wp14:editId="7DEA22E2">
                  <wp:extent cx="748800" cy="748800"/>
                  <wp:effectExtent l="0" t="0" r="0" b="0"/>
                  <wp:docPr id="1342379188" name="Picture 1342379188" descr="An icon of a person slipping and falling represents the Falls and major injury quality indicato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379188" name="Picture 1342379188" descr="An icon of a person slipping and falling represents the Falls and major injury quality indicato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00" cy="74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781" w:type="dxa"/>
          </w:tcPr>
          <w:p w14:paraId="1862D185" w14:textId="41F1893C" w:rsidR="002F3D97" w:rsidRPr="0065754C" w:rsidRDefault="002F3D97" w:rsidP="006511C4">
            <w:pPr>
              <w:pStyle w:val="ListParagraph"/>
              <w:numPr>
                <w:ilvl w:val="0"/>
                <w:numId w:val="42"/>
              </w:numPr>
              <w:rPr>
                <w:b/>
                <w:bCs/>
              </w:rPr>
            </w:pPr>
            <w:r w:rsidRPr="0065754C">
              <w:rPr>
                <w:b/>
                <w:bCs/>
              </w:rPr>
              <w:t xml:space="preserve">Percentage of </w:t>
            </w:r>
            <w:r w:rsidR="006205C9">
              <w:rPr>
                <w:b/>
                <w:bCs/>
              </w:rPr>
              <w:t>individ</w:t>
            </w:r>
            <w:r w:rsidR="003C7755">
              <w:rPr>
                <w:b/>
                <w:bCs/>
              </w:rPr>
              <w:t>u</w:t>
            </w:r>
            <w:r w:rsidR="006205C9">
              <w:rPr>
                <w:b/>
                <w:bCs/>
              </w:rPr>
              <w:t>als</w:t>
            </w:r>
            <w:r w:rsidRPr="0065754C">
              <w:rPr>
                <w:b/>
                <w:bCs/>
              </w:rPr>
              <w:t xml:space="preserve"> who experienced one or more falls</w:t>
            </w:r>
          </w:p>
          <w:p w14:paraId="6B8B1D1B" w14:textId="2B6216CC" w:rsidR="00A640F0" w:rsidRPr="00CC4C52" w:rsidRDefault="002F3D97" w:rsidP="006511C4">
            <w:pPr>
              <w:pStyle w:val="ListParagraph"/>
              <w:numPr>
                <w:ilvl w:val="0"/>
                <w:numId w:val="42"/>
              </w:numPr>
            </w:pPr>
            <w:r w:rsidRPr="0065754C">
              <w:rPr>
                <w:b/>
                <w:bCs/>
              </w:rPr>
              <w:t xml:space="preserve">Percentage of </w:t>
            </w:r>
            <w:r w:rsidR="006205C9">
              <w:rPr>
                <w:b/>
                <w:bCs/>
              </w:rPr>
              <w:t>individuals</w:t>
            </w:r>
            <w:r w:rsidRPr="0065754C">
              <w:rPr>
                <w:b/>
                <w:bCs/>
              </w:rPr>
              <w:t xml:space="preserve"> who experienced one or more falls resulting in major injury</w:t>
            </w:r>
          </w:p>
        </w:tc>
      </w:tr>
    </w:tbl>
    <w:p w14:paraId="372C8087" w14:textId="77777777" w:rsidR="00A640F0" w:rsidRDefault="00A640F0" w:rsidP="00384C4F">
      <w:pPr>
        <w:rPr>
          <w:lang w:val="en"/>
        </w:rPr>
      </w:pPr>
    </w:p>
    <w:p w14:paraId="7F14399B" w14:textId="77777777" w:rsidR="00273FB6" w:rsidRPr="00D70A56" w:rsidRDefault="00273FB6" w:rsidP="00384C4F">
      <w:pPr>
        <w:pStyle w:val="BodyTextDOH"/>
        <w:spacing w:line="276" w:lineRule="auto"/>
        <w:rPr>
          <w:rFonts w:ascii="Arial" w:hAnsi="Arial"/>
          <w:sz w:val="24"/>
          <w:szCs w:val="24"/>
        </w:rPr>
      </w:pPr>
      <w:r w:rsidRPr="00942405">
        <w:rPr>
          <w:rFonts w:ascii="Arial" w:hAnsi="Arial" w:cs="Arial"/>
          <w:sz w:val="24"/>
          <w:szCs w:val="24"/>
        </w:rPr>
        <w:t xml:space="preserve">A </w:t>
      </w:r>
      <w:r w:rsidRPr="00942405">
        <w:rPr>
          <w:rFonts w:ascii="Arial" w:hAnsi="Arial" w:cs="Arial"/>
          <w:b/>
          <w:bCs/>
          <w:sz w:val="24"/>
          <w:szCs w:val="24"/>
        </w:rPr>
        <w:t>fall</w:t>
      </w:r>
      <w:r w:rsidRPr="00942405">
        <w:rPr>
          <w:rFonts w:ascii="Arial" w:hAnsi="Arial" w:cs="Arial"/>
          <w:sz w:val="24"/>
          <w:szCs w:val="24"/>
        </w:rPr>
        <w:t xml:space="preserve"> is an </w:t>
      </w:r>
      <w:r w:rsidRPr="00D70A56">
        <w:rPr>
          <w:rFonts w:ascii="Arial" w:hAnsi="Arial"/>
          <w:sz w:val="24"/>
          <w:szCs w:val="24"/>
        </w:rPr>
        <w:t>event that results in a person coming to rest inadvertently on the ground or floor or other lower level. This includes onto crash mats and from low beds.</w:t>
      </w:r>
    </w:p>
    <w:p w14:paraId="45F2F1FC" w14:textId="77777777" w:rsidR="00273FB6" w:rsidRPr="00942405" w:rsidRDefault="00273FB6" w:rsidP="00384C4F">
      <w:pPr>
        <w:pStyle w:val="BodyTextDOH"/>
        <w:spacing w:line="276" w:lineRule="auto"/>
        <w:rPr>
          <w:rFonts w:ascii="Arial" w:hAnsi="Arial" w:cs="Arial"/>
          <w:sz w:val="24"/>
          <w:szCs w:val="24"/>
        </w:rPr>
      </w:pPr>
      <w:r w:rsidRPr="00942405">
        <w:rPr>
          <w:rFonts w:ascii="Arial" w:hAnsi="Arial" w:cs="Arial"/>
          <w:sz w:val="24"/>
          <w:szCs w:val="24"/>
        </w:rPr>
        <w:t xml:space="preserve">A </w:t>
      </w:r>
      <w:r w:rsidRPr="00942405">
        <w:rPr>
          <w:rFonts w:ascii="Arial" w:hAnsi="Arial" w:cs="Arial"/>
          <w:b/>
          <w:bCs/>
          <w:sz w:val="24"/>
          <w:szCs w:val="24"/>
        </w:rPr>
        <w:t>fall resulting in major injury</w:t>
      </w:r>
      <w:r w:rsidRPr="00942405">
        <w:rPr>
          <w:rFonts w:ascii="Arial" w:hAnsi="Arial" w:cs="Arial"/>
          <w:sz w:val="24"/>
          <w:szCs w:val="24"/>
        </w:rPr>
        <w:t xml:space="preserve"> is a fall that meets this definition and results in one or more of the following: bone fractures, joint dislocations, closed head injuries with altered consciousness and/or subdural haematoma.</w:t>
      </w:r>
    </w:p>
    <w:p w14:paraId="4A449CDD" w14:textId="114F6FDB" w:rsidR="00CA7BA5" w:rsidRDefault="009D3715" w:rsidP="00387A82">
      <w:pPr>
        <w:pStyle w:val="Heading3"/>
        <w:spacing w:after="240"/>
      </w:pPr>
      <w:r w:rsidRPr="00842F5E">
        <w:rPr>
          <w:rStyle w:val="DropMediumIcon"/>
          <w:noProof/>
        </w:rPr>
        <w:drawing>
          <wp:anchor distT="0" distB="0" distL="114300" distR="114300" simplePos="0" relativeHeight="251658241" behindDoc="0" locked="0" layoutInCell="1" allowOverlap="1" wp14:anchorId="34995A51" wp14:editId="1F353BF8">
            <wp:simplePos x="0" y="0"/>
            <wp:positionH relativeFrom="margin">
              <wp:posOffset>-41910</wp:posOffset>
            </wp:positionH>
            <wp:positionV relativeFrom="paragraph">
              <wp:posOffset>549275</wp:posOffset>
            </wp:positionV>
            <wp:extent cx="308610" cy="342900"/>
            <wp:effectExtent l="0" t="0" r="0" b="0"/>
            <wp:wrapSquare wrapText="bothSides"/>
            <wp:docPr id="886612923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12923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113">
        <w:t>Collect falls and major injury data</w:t>
      </w:r>
    </w:p>
    <w:p w14:paraId="46B69C9D" w14:textId="0F4381D9" w:rsidR="001C45B7" w:rsidRDefault="00502024" w:rsidP="00384C4F">
      <w:pPr>
        <w:spacing w:before="40" w:after="0"/>
        <w:rPr>
          <w:rStyle w:val="Strong"/>
          <w:b w:val="0"/>
          <w:bCs w:val="0"/>
          <w:noProof/>
        </w:rPr>
      </w:pPr>
      <w:r w:rsidRPr="00502024">
        <w:rPr>
          <w:rStyle w:val="Strong"/>
          <w:b w:val="0"/>
          <w:bCs w:val="0"/>
        </w:rPr>
        <w:t xml:space="preserve">Complete a single review of the care records of each </w:t>
      </w:r>
      <w:r w:rsidR="006205C9">
        <w:rPr>
          <w:rStyle w:val="Strong"/>
          <w:b w:val="0"/>
          <w:bCs w:val="0"/>
        </w:rPr>
        <w:t>resident</w:t>
      </w:r>
      <w:r w:rsidRPr="00502024">
        <w:rPr>
          <w:rStyle w:val="Strong"/>
          <w:b w:val="0"/>
          <w:bCs w:val="0"/>
        </w:rPr>
        <w:t xml:space="preserve"> for the entire </w:t>
      </w:r>
      <w:r w:rsidR="006511C4">
        <w:rPr>
          <w:rStyle w:val="Strong"/>
          <w:b w:val="0"/>
          <w:bCs w:val="0"/>
        </w:rPr>
        <w:t>reporting period (</w:t>
      </w:r>
      <w:r w:rsidRPr="00502024">
        <w:rPr>
          <w:rStyle w:val="Strong"/>
          <w:b w:val="0"/>
          <w:bCs w:val="0"/>
        </w:rPr>
        <w:t>quarter</w:t>
      </w:r>
      <w:r w:rsidR="006511C4">
        <w:rPr>
          <w:rStyle w:val="Strong"/>
          <w:b w:val="0"/>
          <w:bCs w:val="0"/>
        </w:rPr>
        <w:t>)</w:t>
      </w:r>
      <w:r w:rsidRPr="00502024">
        <w:rPr>
          <w:rStyle w:val="Strong"/>
          <w:b w:val="0"/>
          <w:bCs w:val="0"/>
        </w:rPr>
        <w:t xml:space="preserve">. The collection date must </w:t>
      </w:r>
      <w:r w:rsidR="00D27265">
        <w:rPr>
          <w:rStyle w:val="Strong"/>
          <w:b w:val="0"/>
          <w:bCs w:val="0"/>
        </w:rPr>
        <w:t>be</w:t>
      </w:r>
      <w:r w:rsidRPr="00502024">
        <w:rPr>
          <w:rStyle w:val="Strong"/>
          <w:b w:val="0"/>
          <w:bCs w:val="0"/>
        </w:rPr>
        <w:t xml:space="preserve"> in the 21 days after the end of the quarter</w:t>
      </w:r>
    </w:p>
    <w:p w14:paraId="56534CCE" w14:textId="1E914A46" w:rsidR="008E2994" w:rsidRDefault="001C45B7" w:rsidP="008E2994">
      <w:pPr>
        <w:rPr>
          <w:rStyle w:val="Strong"/>
          <w:b w:val="0"/>
          <w:bCs w:val="0"/>
        </w:rPr>
      </w:pPr>
      <w:r w:rsidRPr="00842F5E">
        <w:rPr>
          <w:rStyle w:val="DropMediumIcon"/>
          <w:noProof/>
        </w:rPr>
        <w:drawing>
          <wp:inline distT="0" distB="0" distL="0" distR="0" wp14:anchorId="1C1980CF" wp14:editId="506970FF">
            <wp:extent cx="326606" cy="360000"/>
            <wp:effectExtent l="0" t="0" r="0" b="254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0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="008E2994" w:rsidRPr="008E2994">
        <w:rPr>
          <w:rStyle w:val="Strong"/>
          <w:b w:val="0"/>
          <w:bCs w:val="0"/>
        </w:rPr>
        <w:t xml:space="preserve">Record the number of </w:t>
      </w:r>
      <w:r w:rsidR="006205C9">
        <w:rPr>
          <w:rStyle w:val="Strong"/>
          <w:b w:val="0"/>
          <w:bCs w:val="0"/>
        </w:rPr>
        <w:t>resident</w:t>
      </w:r>
      <w:r w:rsidR="008E2994" w:rsidRPr="008E2994">
        <w:rPr>
          <w:rStyle w:val="Strong"/>
          <w:b w:val="0"/>
          <w:bCs w:val="0"/>
        </w:rPr>
        <w:t>s:</w:t>
      </w:r>
    </w:p>
    <w:p w14:paraId="511269C0" w14:textId="57C7CB64" w:rsidR="002862E7" w:rsidRPr="00FC7A27" w:rsidRDefault="002862E7" w:rsidP="006511C4">
      <w:pPr>
        <w:pStyle w:val="ListParagraph"/>
        <w:numPr>
          <w:ilvl w:val="0"/>
          <w:numId w:val="43"/>
        </w:numPr>
      </w:pPr>
      <w:r w:rsidRPr="00FC7A27">
        <w:t xml:space="preserve">whose records are reviewed for the quarter, to assess for falls and falls resulting in major injury. All </w:t>
      </w:r>
      <w:r w:rsidR="006205C9">
        <w:t>resident</w:t>
      </w:r>
      <w:r w:rsidRPr="00FC7A27">
        <w:t xml:space="preserve">s residing at the </w:t>
      </w:r>
      <w:r w:rsidR="005A6BFC">
        <w:t>aged care home</w:t>
      </w:r>
      <w:r w:rsidRPr="00FC7A27">
        <w:t xml:space="preserve"> during the quarter should be included</w:t>
      </w:r>
    </w:p>
    <w:p w14:paraId="5960344D" w14:textId="20A463C5" w:rsidR="002724B4" w:rsidRDefault="002862E7" w:rsidP="006511C4">
      <w:pPr>
        <w:pStyle w:val="ListParagraph"/>
        <w:numPr>
          <w:ilvl w:val="0"/>
          <w:numId w:val="43"/>
        </w:numPr>
      </w:pPr>
      <w:r w:rsidRPr="008E2994">
        <w:rPr>
          <w:rStyle w:val="Strong"/>
          <w:b w:val="0"/>
          <w:bCs w:val="0"/>
        </w:rPr>
        <w:lastRenderedPageBreak/>
        <w:t xml:space="preserve">excluded because </w:t>
      </w:r>
      <w:r w:rsidRPr="002862E7">
        <w:t xml:space="preserve">they were absent from the </w:t>
      </w:r>
      <w:r w:rsidR="005A6BFC">
        <w:t>aged care home</w:t>
      </w:r>
      <w:r w:rsidRPr="002862E7">
        <w:t xml:space="preserve"> for the entire quarter</w:t>
      </w:r>
    </w:p>
    <w:p w14:paraId="2D2BA454" w14:textId="1A4BF61D" w:rsidR="002724B4" w:rsidRDefault="008E2994" w:rsidP="006511C4">
      <w:pPr>
        <w:pStyle w:val="ListParagraph"/>
        <w:numPr>
          <w:ilvl w:val="0"/>
          <w:numId w:val="43"/>
        </w:numPr>
        <w:rPr>
          <w:rStyle w:val="Strong"/>
          <w:b w:val="0"/>
          <w:bCs w:val="0"/>
        </w:rPr>
      </w:pPr>
      <w:r w:rsidRPr="002724B4">
        <w:rPr>
          <w:rStyle w:val="Strong"/>
          <w:b w:val="0"/>
          <w:bCs w:val="0"/>
        </w:rPr>
        <w:t xml:space="preserve">who experienced one or more falls at the </w:t>
      </w:r>
      <w:r w:rsidR="005A6BFC">
        <w:rPr>
          <w:rStyle w:val="Strong"/>
          <w:b w:val="0"/>
          <w:bCs w:val="0"/>
        </w:rPr>
        <w:t>aged care home</w:t>
      </w:r>
      <w:r w:rsidRPr="002724B4">
        <w:rPr>
          <w:rStyle w:val="Strong"/>
          <w:b w:val="0"/>
          <w:bCs w:val="0"/>
        </w:rPr>
        <w:t xml:space="preserve"> during the quarter</w:t>
      </w:r>
    </w:p>
    <w:p w14:paraId="124DADE0" w14:textId="6F2D6A88" w:rsidR="008E2994" w:rsidRPr="002724B4" w:rsidRDefault="008E2994" w:rsidP="006511C4">
      <w:pPr>
        <w:pStyle w:val="ListParagraph"/>
        <w:numPr>
          <w:ilvl w:val="0"/>
          <w:numId w:val="43"/>
        </w:numPr>
        <w:rPr>
          <w:rStyle w:val="Strong"/>
          <w:b w:val="0"/>
          <w:bCs w:val="0"/>
        </w:rPr>
      </w:pPr>
      <w:r w:rsidRPr="002724B4">
        <w:rPr>
          <w:rStyle w:val="Strong"/>
          <w:b w:val="0"/>
          <w:bCs w:val="0"/>
        </w:rPr>
        <w:t xml:space="preserve">who experienced one or more falls at the </w:t>
      </w:r>
      <w:r w:rsidR="005A6BFC">
        <w:rPr>
          <w:rStyle w:val="Strong"/>
          <w:b w:val="0"/>
          <w:bCs w:val="0"/>
        </w:rPr>
        <w:t>aged care home</w:t>
      </w:r>
      <w:r w:rsidRPr="002724B4">
        <w:rPr>
          <w:rStyle w:val="Strong"/>
          <w:b w:val="0"/>
          <w:bCs w:val="0"/>
        </w:rPr>
        <w:t xml:space="preserve"> resulting in major injury during the quarter</w:t>
      </w:r>
    </w:p>
    <w:p w14:paraId="16B09061" w14:textId="509B5D9F" w:rsidR="001C45B7" w:rsidRDefault="008E2994" w:rsidP="00384C4F">
      <w:pPr>
        <w:rPr>
          <w:rStyle w:val="Strong"/>
          <w:b w:val="0"/>
          <w:bCs w:val="0"/>
          <w:i/>
          <w:iCs/>
        </w:rPr>
      </w:pPr>
      <w:r w:rsidRPr="00804025">
        <w:rPr>
          <w:rStyle w:val="Strong"/>
        </w:rPr>
        <w:t>Note:</w:t>
      </w:r>
      <w:r w:rsidRPr="008E2994">
        <w:rPr>
          <w:rStyle w:val="Strong"/>
          <w:b w:val="0"/>
          <w:bCs w:val="0"/>
        </w:rPr>
        <w:t xml:space="preserve"> </w:t>
      </w:r>
      <w:r w:rsidR="006205C9">
        <w:rPr>
          <w:rStyle w:val="Strong"/>
          <w:b w:val="0"/>
          <w:bCs w:val="0"/>
          <w:i/>
          <w:iCs/>
        </w:rPr>
        <w:t>Resident</w:t>
      </w:r>
      <w:r w:rsidRPr="00804025">
        <w:rPr>
          <w:rStyle w:val="Strong"/>
          <w:b w:val="0"/>
          <w:bCs w:val="0"/>
          <w:i/>
          <w:iCs/>
        </w:rPr>
        <w:t xml:space="preserve">s who only experienced a fall or fall resulting in major injury that occurred while the </w:t>
      </w:r>
      <w:r w:rsidR="006205C9">
        <w:rPr>
          <w:rStyle w:val="Strong"/>
          <w:b w:val="0"/>
          <w:bCs w:val="0"/>
          <w:i/>
          <w:iCs/>
        </w:rPr>
        <w:t>resident</w:t>
      </w:r>
      <w:r w:rsidRPr="00804025">
        <w:rPr>
          <w:rStyle w:val="Strong"/>
          <w:b w:val="0"/>
          <w:bCs w:val="0"/>
          <w:i/>
          <w:iCs/>
        </w:rPr>
        <w:t xml:space="preserve"> was away from the </w:t>
      </w:r>
      <w:r w:rsidR="005A6BFC">
        <w:rPr>
          <w:rStyle w:val="Strong"/>
          <w:b w:val="0"/>
          <w:bCs w:val="0"/>
          <w:i/>
          <w:iCs/>
        </w:rPr>
        <w:t>aged care home</w:t>
      </w:r>
      <w:r w:rsidRPr="00804025">
        <w:rPr>
          <w:rStyle w:val="Strong"/>
          <w:b w:val="0"/>
          <w:bCs w:val="0"/>
          <w:i/>
          <w:iCs/>
        </w:rPr>
        <w:t xml:space="preserve"> and not under direct supervision of </w:t>
      </w:r>
      <w:r w:rsidR="005A6BFC">
        <w:rPr>
          <w:rStyle w:val="Strong"/>
          <w:b w:val="0"/>
          <w:bCs w:val="0"/>
          <w:i/>
          <w:iCs/>
        </w:rPr>
        <w:t>aged care home</w:t>
      </w:r>
      <w:r w:rsidRPr="00804025">
        <w:rPr>
          <w:rStyle w:val="Strong"/>
          <w:b w:val="0"/>
          <w:bCs w:val="0"/>
          <w:i/>
          <w:iCs/>
        </w:rPr>
        <w:t xml:space="preserve"> staff are excluded from these counts</w:t>
      </w:r>
      <w:r w:rsidR="005F0E3E">
        <w:rPr>
          <w:rStyle w:val="Strong"/>
          <w:b w:val="0"/>
          <w:bCs w:val="0"/>
          <w:i/>
          <w:iCs/>
        </w:rPr>
        <w:t>.</w:t>
      </w:r>
    </w:p>
    <w:p w14:paraId="162E694A" w14:textId="32F4FC2F" w:rsidR="00A66843" w:rsidRPr="00026990" w:rsidRDefault="005F0E3E" w:rsidP="00384C4F">
      <w:pPr>
        <w:pStyle w:val="NormalSingleSpace"/>
        <w:spacing w:before="240" w:after="120" w:line="276" w:lineRule="auto"/>
        <w:rPr>
          <w:rFonts w:ascii="Arial" w:hAnsi="Arial" w:cs="Arial"/>
          <w:sz w:val="24"/>
          <w:szCs w:val="24"/>
          <w:lang w:val="en-US"/>
        </w:rPr>
      </w:pPr>
      <w:r w:rsidRPr="62C5AFB7">
        <w:rPr>
          <w:rFonts w:ascii="Arial" w:hAnsi="Arial" w:cs="Arial"/>
          <w:sz w:val="24"/>
          <w:szCs w:val="24"/>
          <w:lang w:val="en-US"/>
        </w:rPr>
        <w:t xml:space="preserve">Registered </w:t>
      </w:r>
      <w:r w:rsidR="00A66843" w:rsidRPr="62C5AFB7">
        <w:rPr>
          <w:rFonts w:ascii="Arial" w:hAnsi="Arial" w:cs="Arial"/>
          <w:sz w:val="24"/>
          <w:szCs w:val="24"/>
          <w:lang w:val="en-US"/>
        </w:rPr>
        <w:t xml:space="preserve">providers of </w:t>
      </w:r>
      <w:r w:rsidR="00813DF4" w:rsidRPr="62C5AFB7">
        <w:rPr>
          <w:rFonts w:ascii="Arial" w:hAnsi="Arial" w:cs="Arial"/>
          <w:sz w:val="24"/>
          <w:szCs w:val="24"/>
          <w:lang w:val="en-US"/>
        </w:rPr>
        <w:t xml:space="preserve">approved </w:t>
      </w:r>
      <w:r w:rsidR="00A66843" w:rsidRPr="62C5AFB7">
        <w:rPr>
          <w:rFonts w:ascii="Arial" w:hAnsi="Arial" w:cs="Arial"/>
          <w:sz w:val="24"/>
          <w:szCs w:val="24"/>
          <w:lang w:val="en-US"/>
        </w:rPr>
        <w:t>residential</w:t>
      </w:r>
      <w:r w:rsidR="00292077" w:rsidRPr="62C5AFB7">
        <w:rPr>
          <w:rFonts w:ascii="Arial" w:hAnsi="Arial" w:cs="Arial"/>
          <w:sz w:val="24"/>
          <w:szCs w:val="24"/>
          <w:lang w:val="en-US"/>
        </w:rPr>
        <w:t xml:space="preserve"> </w:t>
      </w:r>
      <w:r w:rsidR="00A66843" w:rsidRPr="62C5AFB7">
        <w:rPr>
          <w:rFonts w:ascii="Arial" w:hAnsi="Arial" w:cs="Arial"/>
          <w:sz w:val="24"/>
          <w:szCs w:val="24"/>
          <w:lang w:val="en-US"/>
        </w:rPr>
        <w:t xml:space="preserve">care </w:t>
      </w:r>
      <w:r w:rsidR="00813DF4" w:rsidRPr="62C5AFB7">
        <w:rPr>
          <w:rFonts w:ascii="Arial" w:hAnsi="Arial" w:cs="Arial"/>
          <w:sz w:val="24"/>
          <w:szCs w:val="24"/>
          <w:lang w:val="en-US"/>
        </w:rPr>
        <w:t xml:space="preserve">homes </w:t>
      </w:r>
      <w:r w:rsidR="00A66843" w:rsidRPr="62C5AFB7">
        <w:rPr>
          <w:rFonts w:ascii="Arial" w:hAnsi="Arial" w:cs="Arial"/>
          <w:sz w:val="24"/>
          <w:szCs w:val="24"/>
          <w:lang w:val="en-US"/>
        </w:rPr>
        <w:t>must collect and report on falls and major injury data quarterly</w:t>
      </w:r>
      <w:r w:rsidR="007537F7" w:rsidRPr="62C5AFB7">
        <w:rPr>
          <w:rFonts w:ascii="Arial" w:hAnsi="Arial" w:cs="Arial"/>
          <w:sz w:val="24"/>
          <w:szCs w:val="24"/>
          <w:lang w:val="en-US"/>
        </w:rPr>
        <w:t xml:space="preserve">. </w:t>
      </w:r>
      <w:r w:rsidR="00A66843" w:rsidRPr="62C5AFB7">
        <w:rPr>
          <w:rFonts w:ascii="Arial" w:hAnsi="Arial" w:cs="Arial"/>
          <w:sz w:val="24"/>
          <w:szCs w:val="24"/>
          <w:lang w:val="en-US"/>
        </w:rPr>
        <w:t xml:space="preserve"> </w:t>
      </w:r>
      <w:r w:rsidR="0009208A" w:rsidRPr="62C5AFB7">
        <w:rPr>
          <w:rFonts w:ascii="Arial" w:hAnsi="Arial" w:cs="Arial"/>
          <w:sz w:val="24"/>
          <w:szCs w:val="24"/>
          <w:lang w:val="en-US"/>
        </w:rPr>
        <w:t>See the</w:t>
      </w:r>
      <w:r w:rsidR="00A66843" w:rsidRPr="62C5AFB7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4">
        <w:r w:rsidR="00A66843" w:rsidRPr="62C5AFB7">
          <w:rPr>
            <w:rStyle w:val="Hyperlink"/>
            <w:rFonts w:ascii="Arial" w:hAnsi="Arial" w:cs="Arial"/>
            <w:color w:val="0070C0"/>
            <w:sz w:val="24"/>
            <w:szCs w:val="24"/>
            <w:lang w:val="en-US"/>
          </w:rPr>
          <w:t>QI Program Manual – Part A</w:t>
        </w:r>
      </w:hyperlink>
      <w:r w:rsidR="00A66843" w:rsidRPr="62C5AFB7">
        <w:rPr>
          <w:rFonts w:ascii="Arial" w:hAnsi="Arial" w:cs="Arial"/>
          <w:sz w:val="24"/>
          <w:szCs w:val="24"/>
          <w:lang w:val="en-US"/>
        </w:rPr>
        <w:t>.</w:t>
      </w:r>
    </w:p>
    <w:p w14:paraId="3C8E7D10" w14:textId="00EC5730" w:rsidR="008D0375" w:rsidRDefault="008D0375" w:rsidP="00026990">
      <w:pPr>
        <w:pStyle w:val="Heading3"/>
        <w:spacing w:after="240"/>
      </w:pPr>
      <w:r>
        <w:t>Report falls and major injury data</w:t>
      </w:r>
    </w:p>
    <w:p w14:paraId="657A8E92" w14:textId="25067A2A" w:rsidR="00C00CE6" w:rsidRPr="00C00CE6" w:rsidRDefault="00C00CE6" w:rsidP="000F6511">
      <w:pPr>
        <w:spacing w:before="0" w:after="0" w:line="240" w:lineRule="auto"/>
        <w:ind w:right="-142"/>
        <w:rPr>
          <w:b/>
          <w:bCs/>
        </w:rPr>
      </w:pPr>
      <w:r w:rsidRPr="00842F5E">
        <w:rPr>
          <w:rStyle w:val="DropMediumIcon"/>
          <w:noProof/>
        </w:rPr>
        <w:drawing>
          <wp:inline distT="0" distB="0" distL="0" distR="0" wp14:anchorId="3A32457F" wp14:editId="35A0DDB2">
            <wp:extent cx="326553" cy="360000"/>
            <wp:effectExtent l="0" t="0" r="0" b="2540"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53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F5E">
        <w:t xml:space="preserve"> </w:t>
      </w:r>
      <w:r w:rsidRPr="00224DEA">
        <w:rPr>
          <w:rStyle w:val="Strong"/>
        </w:rPr>
        <w:t>Report</w:t>
      </w:r>
      <w:r w:rsidRPr="00C00CE6"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 xml:space="preserve">the number of </w:t>
      </w:r>
      <w:r w:rsidR="006205C9">
        <w:rPr>
          <w:rStyle w:val="Strong"/>
          <w:b w:val="0"/>
          <w:bCs w:val="0"/>
        </w:rPr>
        <w:t>resident</w:t>
      </w:r>
      <w:r>
        <w:rPr>
          <w:rStyle w:val="Strong"/>
          <w:b w:val="0"/>
          <w:bCs w:val="0"/>
        </w:rPr>
        <w:t>s:</w:t>
      </w:r>
    </w:p>
    <w:p w14:paraId="003C8EA0" w14:textId="54B34864" w:rsidR="00423EC0" w:rsidRPr="00A60C2D" w:rsidRDefault="00423EC0" w:rsidP="006511C4">
      <w:pPr>
        <w:pStyle w:val="ListParagraph"/>
        <w:numPr>
          <w:ilvl w:val="0"/>
          <w:numId w:val="44"/>
        </w:numPr>
      </w:pPr>
      <w:r w:rsidRPr="00A60C2D">
        <w:t xml:space="preserve">who experienced one or more falls at the </w:t>
      </w:r>
      <w:r w:rsidR="005A6BFC">
        <w:t>aged care home</w:t>
      </w:r>
      <w:r w:rsidRPr="00A60C2D">
        <w:t xml:space="preserve"> during the quarter</w:t>
      </w:r>
    </w:p>
    <w:p w14:paraId="2E384CAB" w14:textId="2B62FE8B" w:rsidR="00423EC0" w:rsidRPr="00A60C2D" w:rsidRDefault="00423EC0" w:rsidP="006511C4">
      <w:pPr>
        <w:pStyle w:val="ListParagraph"/>
        <w:numPr>
          <w:ilvl w:val="0"/>
          <w:numId w:val="44"/>
        </w:numPr>
      </w:pPr>
      <w:r w:rsidRPr="00A60C2D">
        <w:t xml:space="preserve">who experienced one or more falls at the </w:t>
      </w:r>
      <w:r w:rsidR="005A6BFC">
        <w:t>aged care home</w:t>
      </w:r>
      <w:r w:rsidRPr="00A60C2D">
        <w:t xml:space="preserve"> resulting in major injury during the quarter </w:t>
      </w:r>
    </w:p>
    <w:p w14:paraId="40E20CF8" w14:textId="77777777" w:rsidR="00423EC0" w:rsidRPr="00133003" w:rsidRDefault="00423EC0" w:rsidP="00423EC0">
      <w:pPr>
        <w:pStyle w:val="FrameIcon1"/>
        <w:keepNext/>
        <w:keepLines/>
        <w:framePr w:wrap="around"/>
        <w:rPr>
          <w:rFonts w:ascii="Arial" w:hAnsi="Arial" w:cs="Arial"/>
        </w:rPr>
      </w:pPr>
      <w:r w:rsidRPr="00133003">
        <w:rPr>
          <w:rStyle w:val="DropMediumIcon"/>
          <w:rFonts w:ascii="Arial" w:hAnsi="Arial" w:cs="Arial"/>
        </w:rPr>
        <w:drawing>
          <wp:inline distT="0" distB="0" distL="0" distR="0" wp14:anchorId="37556930" wp14:editId="493141BA">
            <wp:extent cx="326017" cy="359410"/>
            <wp:effectExtent l="0" t="0" r="0" b="2540"/>
            <wp:docPr id="35" name="Picture 35" descr="Chec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Check ic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15" cy="3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86DF2" w14:textId="22ED0D2B" w:rsidR="00423EC0" w:rsidRPr="00C00CE6" w:rsidRDefault="00423EC0" w:rsidP="00423EC0">
      <w:pPr>
        <w:pStyle w:val="DoubleIndentBullet"/>
        <w:keepNext/>
        <w:keepLines/>
        <w:numPr>
          <w:ilvl w:val="0"/>
          <w:numId w:val="0"/>
        </w:numPr>
        <w:spacing w:before="60" w:after="60" w:line="240" w:lineRule="auto"/>
        <w:ind w:left="680"/>
        <w:rPr>
          <w:rFonts w:ascii="Arial" w:hAnsi="Arial" w:cs="Arial"/>
          <w:sz w:val="24"/>
        </w:rPr>
      </w:pPr>
      <w:r w:rsidRPr="00C00CE6">
        <w:rPr>
          <w:rFonts w:ascii="Arial" w:hAnsi="Arial" w:cs="Arial"/>
          <w:b/>
          <w:sz w:val="24"/>
        </w:rPr>
        <w:t>Additionally, report</w:t>
      </w:r>
      <w:r w:rsidRPr="00C00CE6">
        <w:rPr>
          <w:rFonts w:ascii="Arial" w:hAnsi="Arial" w:cs="Arial"/>
          <w:sz w:val="24"/>
        </w:rPr>
        <w:t xml:space="preserve"> the number of </w:t>
      </w:r>
      <w:r w:rsidR="006205C9">
        <w:rPr>
          <w:rFonts w:ascii="Arial" w:hAnsi="Arial" w:cs="Arial"/>
          <w:sz w:val="24"/>
        </w:rPr>
        <w:t>resident</w:t>
      </w:r>
      <w:r w:rsidRPr="00C00CE6">
        <w:rPr>
          <w:rFonts w:ascii="Arial" w:hAnsi="Arial" w:cs="Arial"/>
          <w:sz w:val="24"/>
        </w:rPr>
        <w:t>s:</w:t>
      </w:r>
    </w:p>
    <w:p w14:paraId="34F1293A" w14:textId="77777777" w:rsidR="00B14BDC" w:rsidRDefault="00B14BDC" w:rsidP="00B14BDC">
      <w:pPr>
        <w:pStyle w:val="DoubleIndentBullet"/>
        <w:keepNext/>
        <w:keepLines/>
        <w:numPr>
          <w:ilvl w:val="0"/>
          <w:numId w:val="0"/>
        </w:numPr>
        <w:spacing w:line="240" w:lineRule="auto"/>
        <w:rPr>
          <w:rFonts w:ascii="Arial" w:hAnsi="Arial" w:cs="Arial"/>
          <w:sz w:val="24"/>
        </w:rPr>
      </w:pPr>
    </w:p>
    <w:p w14:paraId="05903031" w14:textId="77777777" w:rsidR="00B14BDC" w:rsidRDefault="00B14BDC" w:rsidP="006511C4">
      <w:pPr>
        <w:pStyle w:val="ListParagraph"/>
        <w:numPr>
          <w:ilvl w:val="0"/>
          <w:numId w:val="45"/>
        </w:numPr>
        <w:spacing w:before="0"/>
      </w:pPr>
      <w:r>
        <w:t>assessed for falls and major injury</w:t>
      </w:r>
    </w:p>
    <w:p w14:paraId="04BB3757" w14:textId="7FBCD4EA" w:rsidR="004C2E2D" w:rsidRPr="004334F9" w:rsidRDefault="00423EC0" w:rsidP="006511C4">
      <w:pPr>
        <w:pStyle w:val="ListParagraph"/>
        <w:numPr>
          <w:ilvl w:val="0"/>
          <w:numId w:val="45"/>
        </w:numPr>
      </w:pPr>
      <w:r w:rsidRPr="00B14BDC">
        <w:rPr>
          <w:rFonts w:cs="Arial"/>
        </w:rPr>
        <w:t xml:space="preserve">excluded because they were absent from the </w:t>
      </w:r>
      <w:r w:rsidR="005A6BFC">
        <w:rPr>
          <w:rFonts w:cs="Arial"/>
        </w:rPr>
        <w:t>aged care home</w:t>
      </w:r>
      <w:r w:rsidRPr="00B14BDC">
        <w:rPr>
          <w:rFonts w:cs="Arial"/>
        </w:rPr>
        <w:t xml:space="preserve"> for the entire quarter</w:t>
      </w:r>
    </w:p>
    <w:p w14:paraId="6AA3A116" w14:textId="05995193" w:rsidR="009F2410" w:rsidRDefault="004C2E2D" w:rsidP="009F2410">
      <w:pPr>
        <w:pStyle w:val="Heading3"/>
      </w:pPr>
      <w:r w:rsidRPr="00842F5E">
        <w:t>Example</w:t>
      </w:r>
    </w:p>
    <w:tbl>
      <w:tblPr>
        <w:tblStyle w:val="TableGrid"/>
        <w:tblW w:w="10621" w:type="dxa"/>
        <w:tblLook w:val="04A0" w:firstRow="1" w:lastRow="0" w:firstColumn="1" w:lastColumn="0" w:noHBand="0" w:noVBand="1"/>
      </w:tblPr>
      <w:tblGrid>
        <w:gridCol w:w="1459"/>
        <w:gridCol w:w="1089"/>
        <w:gridCol w:w="2548"/>
        <w:gridCol w:w="2549"/>
        <w:gridCol w:w="2183"/>
        <w:gridCol w:w="793"/>
      </w:tblGrid>
      <w:tr w:rsidR="009F2410" w:rsidRPr="00CD3460" w14:paraId="4FAE3FE2" w14:textId="77777777" w:rsidTr="00BB0D13">
        <w:tc>
          <w:tcPr>
            <w:tcW w:w="2548" w:type="dxa"/>
            <w:gridSpan w:val="2"/>
          </w:tcPr>
          <w:p w14:paraId="6FE6A36C" w14:textId="1A8F1BE4" w:rsidR="00CD2443" w:rsidRPr="00BC279B" w:rsidRDefault="006205C9" w:rsidP="00384C4F">
            <w:pPr>
              <w:spacing w:before="40" w:after="0"/>
              <w:rPr>
                <w:b/>
              </w:rPr>
            </w:pPr>
            <w:r>
              <w:rPr>
                <w:b/>
              </w:rPr>
              <w:t>Resident</w:t>
            </w:r>
            <w:r w:rsidR="00CD2443" w:rsidRPr="00BC279B">
              <w:rPr>
                <w:b/>
              </w:rPr>
              <w:t xml:space="preserve"> A</w:t>
            </w:r>
          </w:p>
          <w:p w14:paraId="64894C96" w14:textId="77777777" w:rsidR="00CD2443" w:rsidRPr="00E639D6" w:rsidRDefault="00CD2443" w:rsidP="00384C4F">
            <w:pPr>
              <w:pStyle w:val="ListBullet"/>
              <w:ind w:left="227" w:hanging="227"/>
              <w:rPr>
                <w:color w:val="000000"/>
              </w:rPr>
            </w:pPr>
            <w:r w:rsidRPr="00E639D6">
              <w:rPr>
                <w:color w:val="000000"/>
              </w:rPr>
              <w:t>fell while getting out of bed</w:t>
            </w:r>
          </w:p>
          <w:p w14:paraId="2267B052" w14:textId="024BF056" w:rsidR="009F2410" w:rsidRPr="00CD3460" w:rsidRDefault="00CD2443" w:rsidP="00384C4F">
            <w:pPr>
              <w:pStyle w:val="ListBullet"/>
              <w:ind w:left="227" w:hanging="227"/>
              <w:rPr>
                <w:b/>
              </w:rPr>
            </w:pPr>
            <w:r w:rsidRPr="00E639D6">
              <w:rPr>
                <w:color w:val="000000"/>
              </w:rPr>
              <w:t>sustained a subdural haematoma</w:t>
            </w:r>
          </w:p>
        </w:tc>
        <w:tc>
          <w:tcPr>
            <w:tcW w:w="2548" w:type="dxa"/>
          </w:tcPr>
          <w:p w14:paraId="4F37CE34" w14:textId="44F9A8BB" w:rsidR="00CD2443" w:rsidRPr="00CD2443" w:rsidRDefault="006205C9" w:rsidP="00384C4F">
            <w:pPr>
              <w:spacing w:before="40" w:after="0"/>
              <w:rPr>
                <w:b/>
              </w:rPr>
            </w:pPr>
            <w:r>
              <w:rPr>
                <w:b/>
              </w:rPr>
              <w:t>Resident</w:t>
            </w:r>
            <w:r w:rsidR="00CD2443" w:rsidRPr="00CD2443">
              <w:rPr>
                <w:b/>
              </w:rPr>
              <w:t xml:space="preserve"> B</w:t>
            </w:r>
          </w:p>
          <w:p w14:paraId="7EE3FFC5" w14:textId="4FC48E4A" w:rsidR="009F2410" w:rsidRPr="00CD2443" w:rsidRDefault="00CD2443" w:rsidP="00384C4F">
            <w:pPr>
              <w:pStyle w:val="ListBullet"/>
              <w:ind w:left="227" w:hanging="227"/>
            </w:pPr>
            <w:r w:rsidRPr="00E639D6">
              <w:rPr>
                <w:color w:val="000000"/>
              </w:rPr>
              <w:t xml:space="preserve">absent from the </w:t>
            </w:r>
            <w:r w:rsidR="005A6BFC" w:rsidRPr="00E639D6">
              <w:rPr>
                <w:color w:val="000000"/>
              </w:rPr>
              <w:t>aged care home</w:t>
            </w:r>
            <w:r w:rsidRPr="00E639D6">
              <w:rPr>
                <w:color w:val="000000"/>
              </w:rPr>
              <w:t xml:space="preserve"> due to hospitalisation for the entire quarter</w:t>
            </w:r>
          </w:p>
        </w:tc>
        <w:tc>
          <w:tcPr>
            <w:tcW w:w="2549" w:type="dxa"/>
          </w:tcPr>
          <w:p w14:paraId="33E87D59" w14:textId="6309A9BE" w:rsidR="00CD2443" w:rsidRPr="00CD2443" w:rsidRDefault="006205C9" w:rsidP="00384C4F">
            <w:pPr>
              <w:spacing w:before="40" w:after="0"/>
              <w:rPr>
                <w:b/>
              </w:rPr>
            </w:pPr>
            <w:r>
              <w:rPr>
                <w:b/>
              </w:rPr>
              <w:t>Resident</w:t>
            </w:r>
            <w:r w:rsidR="00CD2443" w:rsidRPr="00CD2443">
              <w:rPr>
                <w:b/>
              </w:rPr>
              <w:t xml:space="preserve"> C</w:t>
            </w:r>
          </w:p>
          <w:p w14:paraId="0CAB04E0" w14:textId="38B3B03E" w:rsidR="00CD2443" w:rsidRPr="00E639D6" w:rsidRDefault="00CD2443" w:rsidP="00384C4F">
            <w:pPr>
              <w:pStyle w:val="ListBullet"/>
              <w:ind w:left="227" w:hanging="227"/>
              <w:rPr>
                <w:color w:val="000000"/>
              </w:rPr>
            </w:pPr>
            <w:r w:rsidRPr="00E639D6">
              <w:rPr>
                <w:color w:val="000000"/>
              </w:rPr>
              <w:t xml:space="preserve">fell while away from the </w:t>
            </w:r>
            <w:r w:rsidR="005A6BFC" w:rsidRPr="00E639D6">
              <w:rPr>
                <w:color w:val="000000"/>
              </w:rPr>
              <w:t>aged care home</w:t>
            </w:r>
            <w:r w:rsidRPr="00E639D6">
              <w:rPr>
                <w:color w:val="000000"/>
              </w:rPr>
              <w:t xml:space="preserve"> and not under direct supervision of staff</w:t>
            </w:r>
          </w:p>
          <w:p w14:paraId="0BD81B6F" w14:textId="17E6BD0D" w:rsidR="009F2410" w:rsidRPr="00CD2443" w:rsidRDefault="00CD2443" w:rsidP="00384C4F">
            <w:pPr>
              <w:pStyle w:val="ListBullet"/>
              <w:ind w:left="227" w:hanging="227"/>
            </w:pPr>
            <w:r w:rsidRPr="00E639D6">
              <w:rPr>
                <w:color w:val="000000"/>
              </w:rPr>
              <w:t>sustained a joint dislocation</w:t>
            </w:r>
          </w:p>
        </w:tc>
        <w:tc>
          <w:tcPr>
            <w:tcW w:w="2976" w:type="dxa"/>
            <w:gridSpan w:val="2"/>
          </w:tcPr>
          <w:p w14:paraId="18001E4A" w14:textId="73EA09DD" w:rsidR="00CD2443" w:rsidRPr="00CD2443" w:rsidRDefault="006205C9" w:rsidP="00384C4F">
            <w:pPr>
              <w:spacing w:before="40" w:after="0"/>
              <w:rPr>
                <w:b/>
              </w:rPr>
            </w:pPr>
            <w:r>
              <w:rPr>
                <w:b/>
              </w:rPr>
              <w:t>Resident</w:t>
            </w:r>
            <w:r w:rsidR="00CD2443" w:rsidRPr="00CD2443">
              <w:rPr>
                <w:b/>
              </w:rPr>
              <w:t xml:space="preserve"> D</w:t>
            </w:r>
          </w:p>
          <w:p w14:paraId="1BC20A85" w14:textId="77777777" w:rsidR="00CD2443" w:rsidRPr="00E639D6" w:rsidRDefault="00CD2443" w:rsidP="00384C4F">
            <w:pPr>
              <w:pStyle w:val="ListBullet"/>
              <w:ind w:left="227" w:hanging="227"/>
              <w:rPr>
                <w:color w:val="000000"/>
              </w:rPr>
            </w:pPr>
            <w:r w:rsidRPr="00E639D6">
              <w:rPr>
                <w:color w:val="000000"/>
              </w:rPr>
              <w:t>fell out of a low bed onto a crash mat</w:t>
            </w:r>
          </w:p>
          <w:p w14:paraId="7E1A582B" w14:textId="77777777" w:rsidR="00CD2443" w:rsidRPr="00E639D6" w:rsidRDefault="00CD2443" w:rsidP="00384C4F">
            <w:pPr>
              <w:pStyle w:val="ListBullet"/>
              <w:ind w:left="227" w:hanging="227"/>
              <w:rPr>
                <w:color w:val="000000"/>
              </w:rPr>
            </w:pPr>
            <w:r w:rsidRPr="00E639D6">
              <w:rPr>
                <w:color w:val="000000"/>
              </w:rPr>
              <w:t>did not result in a major injury</w:t>
            </w:r>
          </w:p>
          <w:p w14:paraId="7CA13654" w14:textId="7E22CC2F" w:rsidR="009F2410" w:rsidRPr="00CD2443" w:rsidRDefault="009F2410" w:rsidP="00384C4F">
            <w:pPr>
              <w:pStyle w:val="ListBullet"/>
              <w:numPr>
                <w:ilvl w:val="0"/>
                <w:numId w:val="0"/>
              </w:numPr>
              <w:ind w:left="360" w:hanging="360"/>
            </w:pPr>
          </w:p>
        </w:tc>
      </w:tr>
      <w:tr w:rsidR="00BA598E" w:rsidRPr="00BC279B" w14:paraId="2326C214" w14:textId="77777777" w:rsidTr="00BB0D13">
        <w:trPr>
          <w:gridAfter w:val="1"/>
          <w:wAfter w:w="793" w:type="dxa"/>
          <w:trHeight w:val="479"/>
        </w:trPr>
        <w:tc>
          <w:tcPr>
            <w:tcW w:w="1459" w:type="dxa"/>
          </w:tcPr>
          <w:p w14:paraId="79E84B74" w14:textId="77777777" w:rsidR="00BA598E" w:rsidRPr="0060119E" w:rsidRDefault="00BA598E" w:rsidP="00724E63">
            <w:pPr>
              <w:rPr>
                <w:rStyle w:val="DropSmallIcon"/>
              </w:rPr>
            </w:pPr>
            <w:r w:rsidRPr="0060119E">
              <w:rPr>
                <w:rStyle w:val="DropSmallIcon"/>
                <w:noProof/>
              </w:rPr>
              <w:drawing>
                <wp:anchor distT="0" distB="0" distL="114300" distR="114300" simplePos="0" relativeHeight="251658245" behindDoc="0" locked="0" layoutInCell="1" allowOverlap="1" wp14:anchorId="20F051AF" wp14:editId="4FCB6C87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14605</wp:posOffset>
                  </wp:positionV>
                  <wp:extent cx="285115" cy="321945"/>
                  <wp:effectExtent l="0" t="0" r="0" b="1905"/>
                  <wp:wrapSquare wrapText="bothSides"/>
                  <wp:docPr id="984080594" name="Picture 984080594" descr="Th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h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15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69" w:type="dxa"/>
            <w:gridSpan w:val="4"/>
          </w:tcPr>
          <w:p w14:paraId="5FA39F65" w14:textId="183270E3" w:rsidR="00BA598E" w:rsidRPr="00BC279B" w:rsidRDefault="00BA598E" w:rsidP="00724E63">
            <w:pPr>
              <w:rPr>
                <w:b/>
              </w:rPr>
            </w:pPr>
            <w:r w:rsidRPr="00266C03">
              <w:rPr>
                <w:rStyle w:val="DropSmallIcon"/>
                <w:noProof/>
              </w:rPr>
              <w:t xml:space="preserve">Number of </w:t>
            </w:r>
            <w:r w:rsidR="006205C9">
              <w:rPr>
                <w:rStyle w:val="DropSmallIcon"/>
                <w:noProof/>
              </w:rPr>
              <w:t>resident</w:t>
            </w:r>
            <w:r w:rsidRPr="00266C03">
              <w:rPr>
                <w:rStyle w:val="DropSmallIcon"/>
                <w:noProof/>
              </w:rPr>
              <w:t>s whose records were assessed for falls and major injury</w:t>
            </w:r>
          </w:p>
        </w:tc>
      </w:tr>
      <w:tr w:rsidR="00266C03" w:rsidRPr="00BC279B" w14:paraId="4367A7D3" w14:textId="77777777" w:rsidTr="00BB0D13">
        <w:trPr>
          <w:gridAfter w:val="1"/>
          <w:wAfter w:w="793" w:type="dxa"/>
          <w:trHeight w:val="479"/>
        </w:trPr>
        <w:tc>
          <w:tcPr>
            <w:tcW w:w="1459" w:type="dxa"/>
          </w:tcPr>
          <w:p w14:paraId="211C18EC" w14:textId="3AC6A365" w:rsidR="00266C03" w:rsidRPr="0060119E" w:rsidRDefault="00266C03" w:rsidP="00724E63">
            <w:pPr>
              <w:spacing w:before="40"/>
              <w:rPr>
                <w:rStyle w:val="DropSmallIcon"/>
              </w:rPr>
            </w:pPr>
            <w:r w:rsidRPr="00BC279B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1771D93" wp14:editId="7235C2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115540</wp:posOffset>
                  </wp:positionV>
                  <wp:extent cx="287020" cy="323402"/>
                  <wp:effectExtent l="0" t="0" r="0" b="635"/>
                  <wp:wrapSquare wrapText="bothSides"/>
                  <wp:docPr id="2040437044" name="Picture 2040437044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9" w:type="dxa"/>
            <w:gridSpan w:val="4"/>
          </w:tcPr>
          <w:p w14:paraId="4DF4CCF5" w14:textId="17A33963" w:rsidR="00266C03" w:rsidRPr="00BC279B" w:rsidRDefault="00266C03" w:rsidP="00724E63">
            <w:pPr>
              <w:rPr>
                <w:b/>
              </w:rPr>
            </w:pPr>
            <w:r w:rsidRPr="00266C03">
              <w:rPr>
                <w:rStyle w:val="DropSmallIcon"/>
                <w:noProof/>
              </w:rPr>
              <w:t xml:space="preserve">Number of </w:t>
            </w:r>
            <w:r w:rsidR="006205C9">
              <w:rPr>
                <w:rStyle w:val="DropSmallIcon"/>
                <w:noProof/>
              </w:rPr>
              <w:t>resident</w:t>
            </w:r>
            <w:r w:rsidRPr="00266C03">
              <w:rPr>
                <w:rStyle w:val="DropSmallIcon"/>
                <w:noProof/>
              </w:rPr>
              <w:t xml:space="preserve">s excluded because they were absent from the </w:t>
            </w:r>
            <w:r w:rsidR="005A6BFC">
              <w:rPr>
                <w:rStyle w:val="DropSmallIcon"/>
                <w:noProof/>
              </w:rPr>
              <w:t>aged care home</w:t>
            </w:r>
            <w:r w:rsidRPr="00266C03">
              <w:rPr>
                <w:rStyle w:val="DropSmallIcon"/>
                <w:noProof/>
              </w:rPr>
              <w:t xml:space="preserve"> for the entire quarter</w:t>
            </w:r>
          </w:p>
        </w:tc>
      </w:tr>
      <w:tr w:rsidR="00BB0D13" w:rsidRPr="00BC279B" w14:paraId="128A6E9B" w14:textId="77777777" w:rsidTr="00BB0D13">
        <w:trPr>
          <w:gridAfter w:val="1"/>
          <w:wAfter w:w="793" w:type="dxa"/>
          <w:trHeight w:val="479"/>
        </w:trPr>
        <w:tc>
          <w:tcPr>
            <w:tcW w:w="1459" w:type="dxa"/>
          </w:tcPr>
          <w:p w14:paraId="57805AB7" w14:textId="3C8EA98D" w:rsidR="00BB0D13" w:rsidRPr="0060119E" w:rsidRDefault="00BB0D13" w:rsidP="00724E63">
            <w:pPr>
              <w:spacing w:before="40"/>
              <w:rPr>
                <w:rStyle w:val="DropSmallIco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480B6BC0" wp14:editId="0F68C4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74117</wp:posOffset>
                  </wp:positionV>
                  <wp:extent cx="287417" cy="323850"/>
                  <wp:effectExtent l="0" t="0" r="0" b="0"/>
                  <wp:wrapSquare wrapText="bothSides"/>
                  <wp:docPr id="569789687" name="Picture 569789687" descr="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6483802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7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9" w:type="dxa"/>
            <w:gridSpan w:val="4"/>
          </w:tcPr>
          <w:p w14:paraId="72250DAC" w14:textId="0B9C2EAC" w:rsidR="00BB0D13" w:rsidRPr="00BC279B" w:rsidRDefault="00BB0D13" w:rsidP="00724E63">
            <w:pPr>
              <w:rPr>
                <w:b/>
              </w:rPr>
            </w:pPr>
            <w:r w:rsidRPr="00266C03">
              <w:rPr>
                <w:rStyle w:val="DropSmallIcon"/>
                <w:noProof/>
              </w:rPr>
              <w:t xml:space="preserve">Number of </w:t>
            </w:r>
            <w:r w:rsidR="006205C9">
              <w:rPr>
                <w:rStyle w:val="DropSmallIcon"/>
                <w:noProof/>
              </w:rPr>
              <w:t>resident</w:t>
            </w:r>
            <w:r w:rsidRPr="00266C03">
              <w:rPr>
                <w:rStyle w:val="DropSmallIcon"/>
                <w:noProof/>
              </w:rPr>
              <w:t xml:space="preserve">s </w:t>
            </w:r>
            <w:r w:rsidRPr="00BB0D13">
              <w:rPr>
                <w:rStyle w:val="DropSmallIcon"/>
                <w:noProof/>
              </w:rPr>
              <w:t xml:space="preserve">who experienced one or more falls at the </w:t>
            </w:r>
            <w:r w:rsidR="005A6BFC">
              <w:rPr>
                <w:rStyle w:val="DropSmallIcon"/>
                <w:noProof/>
              </w:rPr>
              <w:t>aged care home</w:t>
            </w:r>
            <w:r w:rsidRPr="00BB0D13">
              <w:rPr>
                <w:rStyle w:val="DropSmallIcon"/>
                <w:noProof/>
              </w:rPr>
              <w:t xml:space="preserve"> during the quarter</w:t>
            </w:r>
          </w:p>
        </w:tc>
      </w:tr>
      <w:tr w:rsidR="00BB0D13" w:rsidRPr="00BC279B" w14:paraId="4286ABA5" w14:textId="77777777" w:rsidTr="00BB0D13">
        <w:trPr>
          <w:gridAfter w:val="1"/>
          <w:wAfter w:w="793" w:type="dxa"/>
          <w:trHeight w:val="479"/>
        </w:trPr>
        <w:tc>
          <w:tcPr>
            <w:tcW w:w="1459" w:type="dxa"/>
          </w:tcPr>
          <w:p w14:paraId="630235B2" w14:textId="77777777" w:rsidR="00BB0D13" w:rsidRPr="0060119E" w:rsidRDefault="00BB0D13" w:rsidP="00724E63">
            <w:pPr>
              <w:spacing w:before="40"/>
              <w:rPr>
                <w:rStyle w:val="DropSmallIcon"/>
              </w:rPr>
            </w:pPr>
            <w:r w:rsidRPr="00BC279B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4373A020" wp14:editId="6FAFDF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129821</wp:posOffset>
                  </wp:positionV>
                  <wp:extent cx="287020" cy="323402"/>
                  <wp:effectExtent l="0" t="0" r="0" b="635"/>
                  <wp:wrapSquare wrapText="bothSides"/>
                  <wp:docPr id="366640866" name="Picture 366640866" descr="On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One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2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69" w:type="dxa"/>
            <w:gridSpan w:val="4"/>
          </w:tcPr>
          <w:p w14:paraId="66D2DD74" w14:textId="6D588F49" w:rsidR="00BB0D13" w:rsidRPr="00BC279B" w:rsidRDefault="00BB0D13" w:rsidP="00724E63">
            <w:pPr>
              <w:rPr>
                <w:b/>
              </w:rPr>
            </w:pPr>
            <w:r w:rsidRPr="00266C03">
              <w:rPr>
                <w:rStyle w:val="DropSmallIcon"/>
                <w:noProof/>
              </w:rPr>
              <w:t xml:space="preserve">Number of </w:t>
            </w:r>
            <w:r w:rsidR="006205C9">
              <w:rPr>
                <w:rStyle w:val="DropSmallIcon"/>
                <w:noProof/>
              </w:rPr>
              <w:t>resident</w:t>
            </w:r>
            <w:r w:rsidRPr="00266C03">
              <w:rPr>
                <w:rStyle w:val="DropSmallIcon"/>
                <w:noProof/>
              </w:rPr>
              <w:t xml:space="preserve">s </w:t>
            </w:r>
            <w:r w:rsidRPr="00BB0D13">
              <w:rPr>
                <w:rStyle w:val="DropSmallIcon"/>
                <w:noProof/>
              </w:rPr>
              <w:t xml:space="preserve">who experienced one or more falls at the </w:t>
            </w:r>
            <w:r w:rsidR="005A6BFC">
              <w:rPr>
                <w:rStyle w:val="DropSmallIcon"/>
                <w:noProof/>
              </w:rPr>
              <w:t>aged care home</w:t>
            </w:r>
            <w:r w:rsidRPr="00BB0D13">
              <w:rPr>
                <w:rStyle w:val="DropSmallIcon"/>
                <w:noProof/>
              </w:rPr>
              <w:t xml:space="preserve"> resulting in major injury, during the quarter</w:t>
            </w:r>
          </w:p>
        </w:tc>
      </w:tr>
    </w:tbl>
    <w:p w14:paraId="3F32F6BB" w14:textId="77777777" w:rsidR="004C2E2D" w:rsidRPr="00C00CE6" w:rsidRDefault="004C2E2D" w:rsidP="004C2E2D">
      <w:pPr>
        <w:pStyle w:val="DoubleIndentBullet"/>
        <w:keepNext/>
        <w:keepLines/>
        <w:numPr>
          <w:ilvl w:val="0"/>
          <w:numId w:val="0"/>
        </w:numPr>
        <w:spacing w:line="240" w:lineRule="auto"/>
        <w:ind w:left="340" w:hanging="340"/>
        <w:rPr>
          <w:rFonts w:ascii="Arial" w:hAnsi="Arial" w:cs="Arial"/>
          <w:sz w:val="24"/>
        </w:rPr>
      </w:pPr>
    </w:p>
    <w:p w14:paraId="5BDBB151" w14:textId="097DC549" w:rsidR="00A66843" w:rsidRDefault="00696EA7" w:rsidP="00384C4F">
      <w:r w:rsidRPr="00BC279B">
        <w:t>Data recording templates for each quality indicator</w:t>
      </w:r>
      <w:r w:rsidR="00A16288" w:rsidRPr="00A16288">
        <w:t xml:space="preserve"> are available on the </w:t>
      </w:r>
      <w:hyperlink r:id="rId20" w:history="1">
        <w:r w:rsidR="009A524B" w:rsidRPr="00FC789B">
          <w:rPr>
            <w:rStyle w:val="Hyperlink"/>
            <w:color w:val="0070C0"/>
          </w:rPr>
          <w:t>QI Program resources webpage</w:t>
        </w:r>
      </w:hyperlink>
      <w:r w:rsidR="00A16288" w:rsidRPr="00A16288">
        <w:t xml:space="preserve">. Use the templates to calculate and summarise data </w:t>
      </w:r>
      <w:r w:rsidR="009A524B">
        <w:t>to submit</w:t>
      </w:r>
      <w:r w:rsidR="00A16288" w:rsidRPr="00A16288">
        <w:t xml:space="preserve"> through the Government Provider Management System (GPMS).</w:t>
      </w:r>
    </w:p>
    <w:p w14:paraId="6A726582" w14:textId="77777777" w:rsidR="00BF3537" w:rsidRPr="00842F5E" w:rsidRDefault="00BF3537" w:rsidP="00384C4F">
      <w:pPr>
        <w:pStyle w:val="Heading3"/>
      </w:pPr>
      <w:r w:rsidRPr="00842F5E">
        <w:t>Submit QI Program data</w:t>
      </w:r>
    </w:p>
    <w:p w14:paraId="143DC01B" w14:textId="01709568" w:rsidR="008671AD" w:rsidRPr="006259AE" w:rsidRDefault="008671AD" w:rsidP="00384C4F">
      <w:pPr>
        <w:pStyle w:val="TableTextNormal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  <w:lang w:val="en-US"/>
        </w:rPr>
        <w:t xml:space="preserve">There are </w:t>
      </w:r>
      <w:r w:rsidR="009A524B" w:rsidRPr="006511C4">
        <w:rPr>
          <w:rFonts w:ascii="Arial" w:hAnsi="Arial" w:cs="Arial"/>
          <w:b/>
          <w:bCs w:val="0"/>
          <w:sz w:val="24"/>
          <w:lang w:val="en-US"/>
        </w:rPr>
        <w:t xml:space="preserve">3 </w:t>
      </w:r>
      <w:r w:rsidRPr="006511C4">
        <w:rPr>
          <w:rFonts w:ascii="Arial" w:hAnsi="Arial" w:cs="Arial"/>
          <w:b/>
          <w:bCs w:val="0"/>
          <w:sz w:val="24"/>
          <w:lang w:val="en-US"/>
        </w:rPr>
        <w:t>ways</w:t>
      </w:r>
      <w:r w:rsidRPr="006259AE">
        <w:rPr>
          <w:rFonts w:ascii="Arial" w:hAnsi="Arial" w:cs="Arial"/>
          <w:sz w:val="24"/>
          <w:lang w:val="en-US"/>
        </w:rPr>
        <w:t xml:space="preserve"> </w:t>
      </w:r>
      <w:r w:rsidR="00F23760">
        <w:rPr>
          <w:rFonts w:ascii="Arial" w:hAnsi="Arial" w:cs="Arial"/>
          <w:sz w:val="24"/>
          <w:lang w:val="en-US"/>
        </w:rPr>
        <w:t xml:space="preserve">you can submit </w:t>
      </w:r>
      <w:r w:rsidRPr="006259AE">
        <w:rPr>
          <w:rFonts w:ascii="Arial" w:hAnsi="Arial" w:cs="Arial"/>
          <w:sz w:val="24"/>
          <w:lang w:val="en-US"/>
        </w:rPr>
        <w:t>QI Program data:</w:t>
      </w:r>
    </w:p>
    <w:p w14:paraId="1FFF7C37" w14:textId="77777777" w:rsidR="008671AD" w:rsidRPr="006259AE" w:rsidRDefault="008671AD" w:rsidP="00384C4F">
      <w:pPr>
        <w:pStyle w:val="FrameIcon1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79CC000A" wp14:editId="222A738D">
            <wp:extent cx="391863" cy="432000"/>
            <wp:effectExtent l="0" t="0" r="8255" b="6350"/>
            <wp:docPr id="339380195" name="Picture 339380195" descr="Submitt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ubmitted 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63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0A7F" w14:textId="57206ADB" w:rsidR="008671AD" w:rsidRPr="006259AE" w:rsidRDefault="009A524B" w:rsidP="00384C4F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8671AD" w:rsidRPr="006259AE">
        <w:rPr>
          <w:rFonts w:ascii="Arial" w:hAnsi="Arial" w:cs="Arial"/>
          <w:sz w:val="24"/>
        </w:rPr>
        <w:t>hrough the GPMS</w:t>
      </w:r>
    </w:p>
    <w:p w14:paraId="51986CAC" w14:textId="35C5CA16" w:rsidR="008671AD" w:rsidRPr="006259AE" w:rsidRDefault="009A524B" w:rsidP="00384C4F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</w:t>
      </w:r>
      <w:r w:rsidR="008671AD" w:rsidRPr="006259AE">
        <w:rPr>
          <w:rFonts w:ascii="Arial" w:hAnsi="Arial" w:cs="Arial"/>
          <w:sz w:val="24"/>
        </w:rPr>
        <w:t>ia a bulk file upload</w:t>
      </w:r>
    </w:p>
    <w:p w14:paraId="5F8DE7B6" w14:textId="41C295EC" w:rsidR="008671AD" w:rsidRPr="006259AE" w:rsidRDefault="009A524B" w:rsidP="00384C4F">
      <w:pPr>
        <w:pStyle w:val="Frame2"/>
        <w:framePr w:wrap="around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 w:rsidR="008671AD" w:rsidRPr="006259AE">
        <w:rPr>
          <w:rFonts w:ascii="Arial" w:hAnsi="Arial" w:cs="Arial"/>
          <w:sz w:val="24"/>
        </w:rPr>
        <w:t>hrough a third-party benchmarking company</w:t>
      </w:r>
    </w:p>
    <w:p w14:paraId="61FF1A2A" w14:textId="77777777" w:rsidR="008671AD" w:rsidRPr="006259AE" w:rsidRDefault="008671AD" w:rsidP="00384C4F">
      <w:pPr>
        <w:pStyle w:val="FrameIcon2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drawing>
          <wp:inline distT="0" distB="0" distL="0" distR="0" wp14:anchorId="519F9BB3" wp14:editId="7324F3B2">
            <wp:extent cx="392728" cy="432000"/>
            <wp:effectExtent l="0" t="0" r="7620" b="6350"/>
            <wp:docPr id="24" name="Picture 24" descr="Calend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alendar 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8" cy="4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B06D" w14:textId="77777777" w:rsidR="008671AD" w:rsidRPr="006259AE" w:rsidRDefault="008671AD" w:rsidP="009A524B">
      <w:pPr>
        <w:pStyle w:val="Frame4"/>
        <w:framePr w:wrap="around"/>
        <w:spacing w:line="276" w:lineRule="auto"/>
        <w:rPr>
          <w:rFonts w:ascii="Arial" w:hAnsi="Arial" w:cs="Arial"/>
          <w:sz w:val="24"/>
        </w:rPr>
      </w:pPr>
      <w:r w:rsidRPr="006259AE">
        <w:rPr>
          <w:rFonts w:ascii="Arial" w:hAnsi="Arial" w:cs="Arial"/>
          <w:sz w:val="24"/>
        </w:rPr>
        <w:t xml:space="preserve">Data must be submitted by the </w:t>
      </w:r>
      <w:r w:rsidRPr="006259AE">
        <w:rPr>
          <w:rFonts w:ascii="Arial" w:hAnsi="Arial" w:cs="Arial"/>
          <w:b/>
          <w:bCs w:val="0"/>
          <w:sz w:val="24"/>
        </w:rPr>
        <w:t>21st day of the month after the end of each quarte</w:t>
      </w:r>
      <w:r w:rsidRPr="006259AE">
        <w:rPr>
          <w:rFonts w:ascii="Arial" w:hAnsi="Arial" w:cs="Arial"/>
          <w:sz w:val="24"/>
        </w:rPr>
        <w:t>r</w:t>
      </w:r>
    </w:p>
    <w:p w14:paraId="34856F0B" w14:textId="77777777" w:rsidR="008671AD" w:rsidRDefault="008671AD" w:rsidP="004E4967">
      <w:pPr>
        <w:spacing w:before="40" w:after="0"/>
      </w:pPr>
    </w:p>
    <w:p w14:paraId="239B349A" w14:textId="77777777" w:rsidR="008671AD" w:rsidRDefault="008671AD" w:rsidP="004E4967">
      <w:pPr>
        <w:spacing w:before="40" w:after="0"/>
      </w:pPr>
    </w:p>
    <w:p w14:paraId="6C2CB8E7" w14:textId="77777777" w:rsidR="007F5777" w:rsidRDefault="007F5777" w:rsidP="004E4967">
      <w:pPr>
        <w:spacing w:before="40" w:after="0"/>
      </w:pPr>
    </w:p>
    <w:p w14:paraId="44787196" w14:textId="77777777" w:rsidR="007F5777" w:rsidRDefault="007F5777" w:rsidP="004E4967">
      <w:pPr>
        <w:spacing w:before="40" w:after="0"/>
      </w:pPr>
    </w:p>
    <w:p w14:paraId="18A61F55" w14:textId="77777777" w:rsidR="00811754" w:rsidRPr="00F161DD" w:rsidRDefault="00811754" w:rsidP="00F161DD"/>
    <w:p w14:paraId="07C60D66" w14:textId="380CB681" w:rsidR="00EF5E95" w:rsidRPr="00BC279B" w:rsidRDefault="00EF5E95" w:rsidP="00F161DD">
      <w:pPr>
        <w:pStyle w:val="Heading3"/>
        <w:spacing w:before="0"/>
      </w:pPr>
      <w:r w:rsidRPr="00BC279B">
        <w:t>More</w:t>
      </w:r>
      <w:r w:rsidR="00811754">
        <w:t xml:space="preserve"> </w:t>
      </w:r>
      <w:r w:rsidRPr="00BC279B">
        <w:t>information</w:t>
      </w:r>
    </w:p>
    <w:p w14:paraId="7CB2C8F0" w14:textId="1FC7A53D" w:rsidR="00D96966" w:rsidRDefault="00D96966" w:rsidP="00D96966">
      <w:r w:rsidRPr="00842F5E">
        <w:rPr>
          <w:rStyle w:val="DropMediumIcon"/>
          <w:noProof/>
        </w:rPr>
        <w:drawing>
          <wp:anchor distT="0" distB="0" distL="114300" distR="114300" simplePos="0" relativeHeight="251658246" behindDoc="0" locked="0" layoutInCell="1" allowOverlap="1" wp14:anchorId="15ED6343" wp14:editId="4B9282CE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446405" cy="492125"/>
            <wp:effectExtent l="0" t="0" r="0" b="3175"/>
            <wp:wrapSquare wrapText="bothSides"/>
            <wp:docPr id="251944234" name="Picture 251944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4234" name="Picture 251944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3C3C">
        <w:t>You can find t</w:t>
      </w:r>
      <w:r w:rsidR="00921256">
        <w:t>he</w:t>
      </w:r>
      <w:r w:rsidRPr="00842F5E">
        <w:t xml:space="preserve"> QI Program Manual and other guidance on the </w:t>
      </w:r>
      <w:hyperlink r:id="rId24" w:history="1">
        <w:r w:rsidR="00B56200" w:rsidRPr="00C4673A">
          <w:rPr>
            <w:rStyle w:val="Hyperlink"/>
            <w:rFonts w:cs="Arial"/>
            <w:color w:val="0070C0"/>
          </w:rPr>
          <w:t>QI Program’s resources webpage</w:t>
        </w:r>
      </w:hyperlink>
      <w:r w:rsidR="009233B3">
        <w:t xml:space="preserve">.  </w:t>
      </w:r>
    </w:p>
    <w:p w14:paraId="50503E9B" w14:textId="491AE3FC" w:rsidR="009A524B" w:rsidRDefault="00391207" w:rsidP="00731172">
      <w:pPr>
        <w:tabs>
          <w:tab w:val="left" w:pos="993"/>
        </w:tabs>
        <w:ind w:left="851"/>
      </w:pPr>
      <w:r w:rsidRPr="00391207">
        <w:t xml:space="preserve">For </w:t>
      </w:r>
      <w:r w:rsidR="00B56200">
        <w:t xml:space="preserve">assistance, </w:t>
      </w:r>
      <w:r w:rsidRPr="00391207">
        <w:t xml:space="preserve">contact the My Aged Care provider and assessor helpline on </w:t>
      </w:r>
      <w:r w:rsidRPr="006511C4">
        <w:rPr>
          <w:b/>
          <w:bCs/>
        </w:rPr>
        <w:t>1800 836 799</w:t>
      </w:r>
      <w:r w:rsidR="00B56200">
        <w:rPr>
          <w:b/>
          <w:bCs/>
        </w:rPr>
        <w:t xml:space="preserve"> </w:t>
      </w:r>
      <w:r w:rsidR="00B56200" w:rsidRPr="006511C4">
        <w:t>and select option 5</w:t>
      </w:r>
      <w:r w:rsidRPr="00391207">
        <w:t xml:space="preserve">. </w:t>
      </w:r>
    </w:p>
    <w:p w14:paraId="3715B600" w14:textId="77777777" w:rsidR="009A524B" w:rsidRDefault="00391207" w:rsidP="00731172">
      <w:pPr>
        <w:tabs>
          <w:tab w:val="left" w:pos="993"/>
        </w:tabs>
        <w:ind w:left="851"/>
      </w:pPr>
      <w:r w:rsidRPr="00391207">
        <w:t xml:space="preserve">The helpline is </w:t>
      </w:r>
      <w:r w:rsidR="009A524B">
        <w:t>closed on Sunday and public holidays. It is open:</w:t>
      </w:r>
    </w:p>
    <w:p w14:paraId="2FF9FB55" w14:textId="4BF69DCA" w:rsidR="009A524B" w:rsidRPr="003150AF" w:rsidRDefault="00391207" w:rsidP="006511C4">
      <w:pPr>
        <w:pStyle w:val="ListParagraph"/>
        <w:numPr>
          <w:ilvl w:val="0"/>
          <w:numId w:val="41"/>
        </w:numPr>
        <w:rPr>
          <w:rFonts w:cs="Arial"/>
          <w:szCs w:val="32"/>
        </w:rPr>
      </w:pPr>
      <w:r w:rsidRPr="003150AF">
        <w:rPr>
          <w:rFonts w:cs="Arial"/>
          <w:szCs w:val="32"/>
        </w:rPr>
        <w:t>between 8am and 8pm Monday to Friday</w:t>
      </w:r>
    </w:p>
    <w:p w14:paraId="7C58BD04" w14:textId="544C4607" w:rsidR="000965B7" w:rsidRPr="006511C4" w:rsidRDefault="00391207" w:rsidP="006511C4">
      <w:pPr>
        <w:pStyle w:val="ListParagraph"/>
        <w:numPr>
          <w:ilvl w:val="0"/>
          <w:numId w:val="41"/>
        </w:numPr>
        <w:rPr>
          <w:rFonts w:cs="Arial"/>
          <w:szCs w:val="32"/>
        </w:rPr>
      </w:pPr>
      <w:r w:rsidRPr="003150AF">
        <w:rPr>
          <w:rFonts w:cs="Arial"/>
          <w:szCs w:val="32"/>
        </w:rPr>
        <w:t>between 10am and 2pm on Saturday.</w:t>
      </w:r>
      <w:r w:rsidR="00403DC1" w:rsidRPr="006511C4">
        <w:rPr>
          <w:rFonts w:cs="Arial"/>
          <w:noProof/>
          <w:szCs w:val="32"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35840DB" wp14:editId="09DA21D5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6980400" cy="2325600"/>
                <wp:effectExtent l="0" t="0" r="0" b="0"/>
                <wp:wrapNone/>
                <wp:docPr id="2" name="Group 2" descr="Describes how to access information about Australia's aged care reform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0400" cy="2325600"/>
                          <a:chOff x="0" y="0"/>
                          <a:chExt cx="6980400" cy="232560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80400" cy="2325600"/>
                            <a:chOff x="0" y="0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142861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B0A6DB7" w14:textId="77777777" w:rsidR="009F14DF" w:rsidRPr="00F45B7B" w:rsidRDefault="009F14DF" w:rsidP="009F14DF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>Improving Australia’s aged care system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1A1FDC53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00524D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The Australian Government has delivered major changes to improve aged care.</w:t>
                                </w:r>
                              </w:p>
                              <w:p w14:paraId="535423A2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65E63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health.gov.au/aged-care-reforms</w:t>
                                </w:r>
                              </w:p>
                              <w:p w14:paraId="5DE7E2A1" w14:textId="77777777" w:rsidR="009F14DF" w:rsidRPr="00F45B7B" w:rsidRDefault="009F14DF" w:rsidP="009F14DF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200</w:t>
                                </w:r>
                                <w:r w:rsidRPr="00F45B7B"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Arial"/>
                                    <w:b/>
                                    <w:bCs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422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>My Aged Care’s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free-call phone line)</w:t>
                                </w:r>
                              </w:p>
                              <w:p w14:paraId="23EE2018" w14:textId="6B366695" w:rsidR="009F14DF" w:rsidRPr="00F45B7B" w:rsidRDefault="009F14DF" w:rsidP="009F14DF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nrschat.nrscall.gov.au/nrs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to choose your preferred access point on their website,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 or call </w:t>
                                </w:r>
                                <w:r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the NRS Helpdesk on </w:t>
                                </w:r>
                                <w:r w:rsidRPr="00F45B7B"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  <w:t xml:space="preserve">1800 555 660. </w:t>
                                </w:r>
                              </w:p>
                              <w:p w14:paraId="0151F7E3" w14:textId="77777777" w:rsidR="00403DC1" w:rsidRPr="00F45B7B" w:rsidRDefault="00403DC1" w:rsidP="000965B7">
                                <w:pPr>
                                  <w:ind w:left="567"/>
                                  <w:rPr>
                                    <w:rFonts w:cs="Arial"/>
                                    <w:color w:val="171919" w:themeColor="background1" w:themeShade="1A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65" cy="260350"/>
                            <a:chOff x="-21762" y="-103418"/>
                            <a:chExt cx="270001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65" cy="259080"/>
                            <a:chOff x="-21762" y="-140945"/>
                            <a:chExt cx="270000" cy="270000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5840DB" id="Group 2" o:spid="_x0000_s1026" alt="Describes how to access information about Australia's aged care reforms" style="position:absolute;left:0;text-align:left;margin-left:498.45pt;margin-top:0;width:549.65pt;height:183.1pt;z-index:251658240;mso-position-horizontal:right;mso-position-horizontal-relative:page;mso-position-vertical:bottom;mso-position-vertical-relative:page;mso-width-relative:margin;mso-height-relative:margin" coordsize="69804,2325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" o:allowoverlap="f">
                <v:group id="Group 37" o:spid="_x0000_s1027" alt="&quot;&quot;" style="position:absolute;width:69804;height:23256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2285;top:1428;width:62389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B0A6DB7" w14:textId="77777777" w:rsidR="009F14DF" w:rsidRPr="00F45B7B" w:rsidRDefault="009F14DF" w:rsidP="009F14DF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</w:pPr>
                          <w:r w:rsidRPr="0000524D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>Improving Australia’s aged care system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14:paraId="1A1FDC53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00524D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The Australian Government has delivered major changes to improve aged care.</w:t>
                          </w:r>
                        </w:p>
                        <w:p w14:paraId="535423A2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65E63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health.gov.au/aged-care-reforms</w:t>
                          </w:r>
                        </w:p>
                        <w:p w14:paraId="5DE7E2A1" w14:textId="77777777" w:rsidR="009F14DF" w:rsidRPr="00F45B7B" w:rsidRDefault="009F14DF" w:rsidP="009F14DF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200</w:t>
                          </w:r>
                          <w:r w:rsidRPr="00F45B7B"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bCs/>
                              <w:color w:val="171919" w:themeColor="background1" w:themeShade="1A"/>
                              <w:sz w:val="22"/>
                              <w:szCs w:val="22"/>
                            </w:rPr>
                            <w:t>422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(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>My Aged Care’s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free-call phone line)</w:t>
                          </w:r>
                        </w:p>
                        <w:p w14:paraId="23EE2018" w14:textId="6B366695" w:rsidR="009F14DF" w:rsidRPr="00F45B7B" w:rsidRDefault="009F14DF" w:rsidP="009F14DF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br/>
                            <w:t>To use the National Relay Service, visit nrschat.nrscall.gov.au/nrs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to choose your preferred access point on their website,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 or call </w:t>
                          </w:r>
                          <w:r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the NRS Helpdesk on </w:t>
                          </w:r>
                          <w:r w:rsidRPr="00F45B7B"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  <w:t xml:space="preserve">1800 555 660. </w:t>
                          </w:r>
                        </w:p>
                        <w:p w14:paraId="0151F7E3" w14:textId="77777777" w:rsidR="00403DC1" w:rsidRPr="00F45B7B" w:rsidRDefault="00403DC1" w:rsidP="000965B7">
                          <w:pPr>
                            <w:ind w:left="567"/>
                            <w:rPr>
                              <w:rFonts w:cs="Arial"/>
                              <w:color w:val="171919" w:themeColor="background1" w:themeShade="1A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4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27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28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0965B7" w:rsidRPr="006511C4" w:rsidSect="009346B6">
      <w:headerReference w:type="even" r:id="rId29"/>
      <w:footerReference w:type="even" r:id="rId30"/>
      <w:headerReference w:type="first" r:id="rId31"/>
      <w:pgSz w:w="11906" w:h="16838"/>
      <w:pgMar w:top="1440" w:right="851" w:bottom="851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37AFC" w14:textId="77777777" w:rsidR="008272BD" w:rsidRDefault="008272BD" w:rsidP="0076491B">
      <w:pPr>
        <w:spacing w:before="0" w:after="0" w:line="240" w:lineRule="auto"/>
      </w:pPr>
      <w:r>
        <w:separator/>
      </w:r>
    </w:p>
  </w:endnote>
  <w:endnote w:type="continuationSeparator" w:id="0">
    <w:p w14:paraId="7A54A93F" w14:textId="77777777" w:rsidR="008272BD" w:rsidRDefault="008272BD" w:rsidP="0076491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3B9A1" w14:textId="63FDBDEA" w:rsidR="00ED0C73" w:rsidRDefault="006637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186BAB74" wp14:editId="32ECF49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5295456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8A56B5" w14:textId="402D5318" w:rsidR="00663783" w:rsidRPr="00663783" w:rsidRDefault="00663783" w:rsidP="006637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6637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6BAB7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7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728A56B5" w14:textId="402D5318" w:rsidR="00663783" w:rsidRPr="00663783" w:rsidRDefault="00663783" w:rsidP="006637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66378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7659A" w14:textId="77777777" w:rsidR="008272BD" w:rsidRDefault="008272BD" w:rsidP="0076491B">
      <w:pPr>
        <w:spacing w:before="0" w:after="0" w:line="240" w:lineRule="auto"/>
      </w:pPr>
      <w:r>
        <w:separator/>
      </w:r>
    </w:p>
  </w:footnote>
  <w:footnote w:type="continuationSeparator" w:id="0">
    <w:p w14:paraId="68DD90A1" w14:textId="77777777" w:rsidR="008272BD" w:rsidRDefault="008272BD" w:rsidP="0076491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84D9D" w14:textId="3545DD8D" w:rsidR="00ED0C73" w:rsidRDefault="00663783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4514017" wp14:editId="5171F81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1578039171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3752B" w14:textId="53C2B934" w:rsidR="00663783" w:rsidRPr="00663783" w:rsidRDefault="00663783" w:rsidP="00663783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66378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5140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6" type="#_x0000_t202" alt="OFFICIAL" style="position:absolute;margin-left:0;margin-top:0;width:43.45pt;height:37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2353752B" w14:textId="53C2B934" w:rsidR="00663783" w:rsidRPr="00663783" w:rsidRDefault="00663783" w:rsidP="00663783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663783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EBF6A" w14:textId="6E79A6C4" w:rsidR="0076491B" w:rsidRDefault="00ED0C7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2AF7B4A" wp14:editId="0119AB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986915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98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3E5B">
      <w:rPr>
        <w:noProof/>
      </w:rPr>
      <w:drawing>
        <wp:anchor distT="0" distB="0" distL="114300" distR="114300" simplePos="0" relativeHeight="251658241" behindDoc="1" locked="0" layoutInCell="1" allowOverlap="1" wp14:anchorId="50D77972" wp14:editId="755AE4DA">
          <wp:simplePos x="0" y="0"/>
          <wp:positionH relativeFrom="page">
            <wp:posOffset>-343535</wp:posOffset>
          </wp:positionH>
          <wp:positionV relativeFrom="page">
            <wp:posOffset>-153670</wp:posOffset>
          </wp:positionV>
          <wp:extent cx="8230235" cy="3549015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33" r="4748"/>
                  <a:stretch/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EF6A5AB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7541B5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C59A5"/>
      </w:rPr>
    </w:lvl>
  </w:abstractNum>
  <w:abstractNum w:abstractNumId="2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E4729D"/>
    <w:multiLevelType w:val="hybridMultilevel"/>
    <w:tmpl w:val="9814D05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5238D1"/>
    <w:multiLevelType w:val="hybridMultilevel"/>
    <w:tmpl w:val="602A9C20"/>
    <w:lvl w:ilvl="0" w:tplc="034257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BF54EFE"/>
    <w:multiLevelType w:val="hybridMultilevel"/>
    <w:tmpl w:val="40520E2E"/>
    <w:lvl w:ilvl="0" w:tplc="034257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96B73"/>
    <w:multiLevelType w:val="hybridMultilevel"/>
    <w:tmpl w:val="CFC2F9A6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24038F0"/>
    <w:multiLevelType w:val="multilevel"/>
    <w:tmpl w:val="21481A2E"/>
    <w:styleLink w:val="TableBulletsNumbers"/>
    <w:lvl w:ilvl="0">
      <w:start w:val="1"/>
      <w:numFmt w:val="bullet"/>
      <w:pStyle w:val="TableBullet1Normal"/>
      <w:lvlText w:val="•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bullet"/>
      <w:pStyle w:val="TableBullet2Normal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pStyle w:val="TableBullet3Normal"/>
      <w:lvlText w:val="•"/>
      <w:lvlJc w:val="left"/>
      <w:pPr>
        <w:tabs>
          <w:tab w:val="num" w:pos="1021"/>
        </w:tabs>
        <w:ind w:left="1021" w:hanging="341"/>
      </w:pPr>
      <w:rPr>
        <w:rFonts w:ascii="Calibri" w:hAnsi="Calibri" w:hint="default"/>
      </w:rPr>
    </w:lvl>
    <w:lvl w:ilvl="3">
      <w:start w:val="1"/>
      <w:numFmt w:val="decimal"/>
      <w:lvlRestart w:val="0"/>
      <w:pStyle w:val="TableNumber1Normal"/>
      <w:lvlText w:val="%4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4">
      <w:start w:val="1"/>
      <w:numFmt w:val="lowerLetter"/>
      <w:pStyle w:val="TableNumber2Normal"/>
      <w:lvlText w:val="%5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5">
      <w:start w:val="1"/>
      <w:numFmt w:val="lowerRoman"/>
      <w:pStyle w:val="TableNumber3Normal"/>
      <w:lvlText w:val="%6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6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040" w:hanging="360"/>
      </w:pPr>
      <w:rPr>
        <w:rFonts w:hint="default"/>
      </w:rPr>
    </w:lvl>
  </w:abstractNum>
  <w:abstractNum w:abstractNumId="10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E22427"/>
    <w:multiLevelType w:val="hybridMultilevel"/>
    <w:tmpl w:val="772A2AFA"/>
    <w:lvl w:ilvl="0" w:tplc="3F865882">
      <w:start w:val="1"/>
      <w:numFmt w:val="bullet"/>
      <w:pStyle w:val="BulletPoint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25C3A"/>
    <w:multiLevelType w:val="hybridMultilevel"/>
    <w:tmpl w:val="0DCCCA98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6973337"/>
    <w:multiLevelType w:val="hybridMultilevel"/>
    <w:tmpl w:val="1BCCAC36"/>
    <w:lvl w:ilvl="0" w:tplc="034257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E12AB1"/>
    <w:multiLevelType w:val="hybridMultilevel"/>
    <w:tmpl w:val="F40883B2"/>
    <w:lvl w:ilvl="0" w:tplc="0ECA9E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C67A5"/>
    <w:multiLevelType w:val="hybridMultilevel"/>
    <w:tmpl w:val="EC040264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8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4B1DE1"/>
    <w:multiLevelType w:val="hybridMultilevel"/>
    <w:tmpl w:val="D09C8916"/>
    <w:lvl w:ilvl="0" w:tplc="2F761E6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1E1545" w:themeColor="tex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7B5329"/>
    <w:multiLevelType w:val="hybridMultilevel"/>
    <w:tmpl w:val="1B5CE472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6FD7847"/>
    <w:multiLevelType w:val="hybridMultilevel"/>
    <w:tmpl w:val="61707CCA"/>
    <w:lvl w:ilvl="0" w:tplc="D52821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8574BE3"/>
    <w:multiLevelType w:val="hybridMultilevel"/>
    <w:tmpl w:val="2A58D980"/>
    <w:lvl w:ilvl="0" w:tplc="DEB2F4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8C59A5" w:themeColor="accent3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AB72D1"/>
    <w:multiLevelType w:val="hybridMultilevel"/>
    <w:tmpl w:val="9FB44B2A"/>
    <w:lvl w:ilvl="0" w:tplc="202455E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725DCD" w:themeColor="text1" w:themeTint="8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 w15:restartNumberingAfterBreak="0">
    <w:nsid w:val="67CB2D4E"/>
    <w:multiLevelType w:val="hybridMultilevel"/>
    <w:tmpl w:val="0F628EDC"/>
    <w:lvl w:ilvl="0" w:tplc="32DED636">
      <w:start w:val="1"/>
      <w:numFmt w:val="decimal"/>
      <w:pStyle w:val="ListNumber"/>
      <w:lvlText w:val="%1."/>
      <w:lvlJc w:val="left"/>
      <w:pPr>
        <w:ind w:left="1080" w:hanging="360"/>
      </w:pPr>
      <w:rPr>
        <w:rFonts w:hint="default"/>
        <w:color w:val="8C59A5" w:themeColor="accent3"/>
      </w:rPr>
    </w:lvl>
    <w:lvl w:ilvl="1" w:tplc="FFFFFFFF">
      <w:numFmt w:val="bullet"/>
      <w:lvlText w:val="○"/>
      <w:lvlJc w:val="left"/>
      <w:pPr>
        <w:ind w:left="2160" w:hanging="720"/>
      </w:pPr>
      <w:rPr>
        <w:rFonts w:ascii="Arial" w:eastAsiaTheme="minorHAnsi" w:hAnsi="Aria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94300E2"/>
    <w:multiLevelType w:val="hybridMultilevel"/>
    <w:tmpl w:val="20DA9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C000B2"/>
    <w:multiLevelType w:val="hybridMultilevel"/>
    <w:tmpl w:val="B55AD782"/>
    <w:lvl w:ilvl="0" w:tplc="034257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C59A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0CB2"/>
    <w:multiLevelType w:val="hybridMultilevel"/>
    <w:tmpl w:val="24F66622"/>
    <w:lvl w:ilvl="0" w:tplc="BBBCB2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C59A5" w:themeColor="accent3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51926442">
    <w:abstractNumId w:val="33"/>
  </w:num>
  <w:num w:numId="2" w16cid:durableId="733502999">
    <w:abstractNumId w:val="15"/>
  </w:num>
  <w:num w:numId="3" w16cid:durableId="984120835">
    <w:abstractNumId w:val="29"/>
  </w:num>
  <w:num w:numId="4" w16cid:durableId="1810709000">
    <w:abstractNumId w:val="30"/>
  </w:num>
  <w:num w:numId="5" w16cid:durableId="274020800">
    <w:abstractNumId w:val="25"/>
  </w:num>
  <w:num w:numId="6" w16cid:durableId="158466382">
    <w:abstractNumId w:val="21"/>
  </w:num>
  <w:num w:numId="7" w16cid:durableId="1419709736">
    <w:abstractNumId w:val="10"/>
  </w:num>
  <w:num w:numId="8" w16cid:durableId="1037317275">
    <w:abstractNumId w:val="6"/>
  </w:num>
  <w:num w:numId="9" w16cid:durableId="957027855">
    <w:abstractNumId w:val="3"/>
  </w:num>
  <w:num w:numId="10" w16cid:durableId="237206317">
    <w:abstractNumId w:val="22"/>
  </w:num>
  <w:num w:numId="11" w16cid:durableId="120152872">
    <w:abstractNumId w:val="18"/>
  </w:num>
  <w:num w:numId="12" w16cid:durableId="1645155679">
    <w:abstractNumId w:val="35"/>
  </w:num>
  <w:num w:numId="13" w16cid:durableId="676540155">
    <w:abstractNumId w:val="34"/>
  </w:num>
  <w:num w:numId="14" w16cid:durableId="1910726085">
    <w:abstractNumId w:val="23"/>
  </w:num>
  <w:num w:numId="15" w16cid:durableId="1085493039">
    <w:abstractNumId w:val="2"/>
  </w:num>
  <w:num w:numId="16" w16cid:durableId="1050886954">
    <w:abstractNumId w:val="11"/>
  </w:num>
  <w:num w:numId="17" w16cid:durableId="854421471">
    <w:abstractNumId w:val="17"/>
  </w:num>
  <w:num w:numId="18" w16cid:durableId="1694569013">
    <w:abstractNumId w:val="20"/>
  </w:num>
  <w:num w:numId="19" w16cid:durableId="1506049504">
    <w:abstractNumId w:val="19"/>
  </w:num>
  <w:num w:numId="20" w16cid:durableId="1245914845">
    <w:abstractNumId w:val="8"/>
  </w:num>
  <w:num w:numId="21" w16cid:durableId="1762414847">
    <w:abstractNumId w:val="16"/>
  </w:num>
  <w:num w:numId="22" w16cid:durableId="519396114">
    <w:abstractNumId w:val="4"/>
  </w:num>
  <w:num w:numId="23" w16cid:durableId="894001727">
    <w:abstractNumId w:val="32"/>
  </w:num>
  <w:num w:numId="24" w16cid:durableId="759987664">
    <w:abstractNumId w:val="24"/>
  </w:num>
  <w:num w:numId="25" w16cid:durableId="121466323">
    <w:abstractNumId w:val="9"/>
  </w:num>
  <w:num w:numId="26" w16cid:durableId="1654487448">
    <w:abstractNumId w:val="1"/>
  </w:num>
  <w:num w:numId="27" w16cid:durableId="974339468">
    <w:abstractNumId w:val="27"/>
  </w:num>
  <w:num w:numId="28" w16cid:durableId="107354486">
    <w:abstractNumId w:val="0"/>
  </w:num>
  <w:num w:numId="29" w16cid:durableId="1933514163">
    <w:abstractNumId w:val="1"/>
  </w:num>
  <w:num w:numId="30" w16cid:durableId="1791704936">
    <w:abstractNumId w:val="1"/>
  </w:num>
  <w:num w:numId="31" w16cid:durableId="1149444064">
    <w:abstractNumId w:val="1"/>
  </w:num>
  <w:num w:numId="32" w16cid:durableId="683822277">
    <w:abstractNumId w:val="1"/>
  </w:num>
  <w:num w:numId="33" w16cid:durableId="906264101">
    <w:abstractNumId w:val="1"/>
  </w:num>
  <w:num w:numId="34" w16cid:durableId="1794789592">
    <w:abstractNumId w:val="1"/>
  </w:num>
  <w:num w:numId="35" w16cid:durableId="867261751">
    <w:abstractNumId w:val="1"/>
  </w:num>
  <w:num w:numId="36" w16cid:durableId="1949238680">
    <w:abstractNumId w:val="32"/>
  </w:num>
  <w:num w:numId="37" w16cid:durableId="873344886">
    <w:abstractNumId w:val="32"/>
  </w:num>
  <w:num w:numId="38" w16cid:durableId="306471219">
    <w:abstractNumId w:val="12"/>
  </w:num>
  <w:num w:numId="39" w16cid:durableId="1456413895">
    <w:abstractNumId w:val="28"/>
  </w:num>
  <w:num w:numId="40" w16cid:durableId="322703405">
    <w:abstractNumId w:val="13"/>
  </w:num>
  <w:num w:numId="41" w16cid:durableId="1488399261">
    <w:abstractNumId w:val="26"/>
  </w:num>
  <w:num w:numId="42" w16cid:durableId="2100788195">
    <w:abstractNumId w:val="5"/>
  </w:num>
  <w:num w:numId="43" w16cid:durableId="1891771291">
    <w:abstractNumId w:val="14"/>
  </w:num>
  <w:num w:numId="44" w16cid:durableId="1228609707">
    <w:abstractNumId w:val="7"/>
  </w:num>
  <w:num w:numId="45" w16cid:durableId="138386765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3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DEF"/>
    <w:rsid w:val="000264B3"/>
    <w:rsid w:val="00026990"/>
    <w:rsid w:val="00064EF6"/>
    <w:rsid w:val="00071FD2"/>
    <w:rsid w:val="0007585E"/>
    <w:rsid w:val="000827F0"/>
    <w:rsid w:val="000870E4"/>
    <w:rsid w:val="00087AF5"/>
    <w:rsid w:val="0009208A"/>
    <w:rsid w:val="000965B7"/>
    <w:rsid w:val="000968F2"/>
    <w:rsid w:val="000C3847"/>
    <w:rsid w:val="000D1077"/>
    <w:rsid w:val="000F4BF5"/>
    <w:rsid w:val="000F523C"/>
    <w:rsid w:val="000F6511"/>
    <w:rsid w:val="00142691"/>
    <w:rsid w:val="001457DB"/>
    <w:rsid w:val="001568BD"/>
    <w:rsid w:val="00176473"/>
    <w:rsid w:val="001A28E8"/>
    <w:rsid w:val="001A4831"/>
    <w:rsid w:val="001B62A9"/>
    <w:rsid w:val="001C0D03"/>
    <w:rsid w:val="001C45B7"/>
    <w:rsid w:val="001E3B51"/>
    <w:rsid w:val="001E5916"/>
    <w:rsid w:val="00220DA9"/>
    <w:rsid w:val="00224DEA"/>
    <w:rsid w:val="00263DE1"/>
    <w:rsid w:val="00266C03"/>
    <w:rsid w:val="002724B4"/>
    <w:rsid w:val="00273FB6"/>
    <w:rsid w:val="002852B8"/>
    <w:rsid w:val="002862E7"/>
    <w:rsid w:val="0028661A"/>
    <w:rsid w:val="00292077"/>
    <w:rsid w:val="002B0E46"/>
    <w:rsid w:val="002D53A2"/>
    <w:rsid w:val="002F3005"/>
    <w:rsid w:val="002F3D97"/>
    <w:rsid w:val="003150AF"/>
    <w:rsid w:val="0031792F"/>
    <w:rsid w:val="00342109"/>
    <w:rsid w:val="00360B34"/>
    <w:rsid w:val="00373DF8"/>
    <w:rsid w:val="00384C4F"/>
    <w:rsid w:val="00387A82"/>
    <w:rsid w:val="00391207"/>
    <w:rsid w:val="0039317C"/>
    <w:rsid w:val="003C7755"/>
    <w:rsid w:val="003E45F8"/>
    <w:rsid w:val="003E59C0"/>
    <w:rsid w:val="003F7D72"/>
    <w:rsid w:val="003F7F3E"/>
    <w:rsid w:val="00403DC1"/>
    <w:rsid w:val="004140D8"/>
    <w:rsid w:val="00420EFD"/>
    <w:rsid w:val="00422113"/>
    <w:rsid w:val="00423EC0"/>
    <w:rsid w:val="0043189E"/>
    <w:rsid w:val="004334F9"/>
    <w:rsid w:val="0045309F"/>
    <w:rsid w:val="004557A0"/>
    <w:rsid w:val="00480B4F"/>
    <w:rsid w:val="0048323C"/>
    <w:rsid w:val="004C11EB"/>
    <w:rsid w:val="004C2E2D"/>
    <w:rsid w:val="004E4967"/>
    <w:rsid w:val="004F3C3C"/>
    <w:rsid w:val="00502024"/>
    <w:rsid w:val="005035B6"/>
    <w:rsid w:val="00526D62"/>
    <w:rsid w:val="00577C30"/>
    <w:rsid w:val="0058345F"/>
    <w:rsid w:val="00595A82"/>
    <w:rsid w:val="005A1DCE"/>
    <w:rsid w:val="005A6BFC"/>
    <w:rsid w:val="005C1E2D"/>
    <w:rsid w:val="005E6EF7"/>
    <w:rsid w:val="005F0E3E"/>
    <w:rsid w:val="0060555A"/>
    <w:rsid w:val="006205C9"/>
    <w:rsid w:val="006250DD"/>
    <w:rsid w:val="00633DB4"/>
    <w:rsid w:val="006511C4"/>
    <w:rsid w:val="00651ACF"/>
    <w:rsid w:val="006545DD"/>
    <w:rsid w:val="00655C4E"/>
    <w:rsid w:val="0065754C"/>
    <w:rsid w:val="00663783"/>
    <w:rsid w:val="00670B75"/>
    <w:rsid w:val="006946B1"/>
    <w:rsid w:val="00696EA7"/>
    <w:rsid w:val="006A26D5"/>
    <w:rsid w:val="006F4500"/>
    <w:rsid w:val="006F6FB7"/>
    <w:rsid w:val="00705458"/>
    <w:rsid w:val="00714D54"/>
    <w:rsid w:val="00724E63"/>
    <w:rsid w:val="00726939"/>
    <w:rsid w:val="00731172"/>
    <w:rsid w:val="007456BC"/>
    <w:rsid w:val="00747324"/>
    <w:rsid w:val="007537F7"/>
    <w:rsid w:val="0076491B"/>
    <w:rsid w:val="00770611"/>
    <w:rsid w:val="0077515E"/>
    <w:rsid w:val="00775A2B"/>
    <w:rsid w:val="007F5777"/>
    <w:rsid w:val="00804025"/>
    <w:rsid w:val="00805499"/>
    <w:rsid w:val="00811754"/>
    <w:rsid w:val="00813DF4"/>
    <w:rsid w:val="00816201"/>
    <w:rsid w:val="008272BD"/>
    <w:rsid w:val="00860F25"/>
    <w:rsid w:val="00862336"/>
    <w:rsid w:val="0086620D"/>
    <w:rsid w:val="008671AD"/>
    <w:rsid w:val="00896CDC"/>
    <w:rsid w:val="008C1C93"/>
    <w:rsid w:val="008C26F6"/>
    <w:rsid w:val="008D0375"/>
    <w:rsid w:val="008E2994"/>
    <w:rsid w:val="008E4733"/>
    <w:rsid w:val="00901E78"/>
    <w:rsid w:val="00921256"/>
    <w:rsid w:val="009233B3"/>
    <w:rsid w:val="00927E4C"/>
    <w:rsid w:val="00931B08"/>
    <w:rsid w:val="009324A6"/>
    <w:rsid w:val="009346B6"/>
    <w:rsid w:val="00941E85"/>
    <w:rsid w:val="00942405"/>
    <w:rsid w:val="009538AC"/>
    <w:rsid w:val="00965B38"/>
    <w:rsid w:val="00991978"/>
    <w:rsid w:val="00992524"/>
    <w:rsid w:val="009A524B"/>
    <w:rsid w:val="009B2828"/>
    <w:rsid w:val="009B7836"/>
    <w:rsid w:val="009D3715"/>
    <w:rsid w:val="009F14DF"/>
    <w:rsid w:val="009F2410"/>
    <w:rsid w:val="009F67AE"/>
    <w:rsid w:val="00A007CA"/>
    <w:rsid w:val="00A14A0C"/>
    <w:rsid w:val="00A16288"/>
    <w:rsid w:val="00A26303"/>
    <w:rsid w:val="00A263CB"/>
    <w:rsid w:val="00A35D61"/>
    <w:rsid w:val="00A60C2D"/>
    <w:rsid w:val="00A640F0"/>
    <w:rsid w:val="00A6481F"/>
    <w:rsid w:val="00A66843"/>
    <w:rsid w:val="00A824CA"/>
    <w:rsid w:val="00A945DD"/>
    <w:rsid w:val="00AD0E0C"/>
    <w:rsid w:val="00AE695D"/>
    <w:rsid w:val="00AF40B8"/>
    <w:rsid w:val="00B01A4F"/>
    <w:rsid w:val="00B14BDC"/>
    <w:rsid w:val="00B26CD7"/>
    <w:rsid w:val="00B44037"/>
    <w:rsid w:val="00B56200"/>
    <w:rsid w:val="00BA598E"/>
    <w:rsid w:val="00BB0D13"/>
    <w:rsid w:val="00BB4940"/>
    <w:rsid w:val="00BB7026"/>
    <w:rsid w:val="00BC5147"/>
    <w:rsid w:val="00BD7B2E"/>
    <w:rsid w:val="00BF3537"/>
    <w:rsid w:val="00C00CE6"/>
    <w:rsid w:val="00C46331"/>
    <w:rsid w:val="00C518C1"/>
    <w:rsid w:val="00C57424"/>
    <w:rsid w:val="00C7324C"/>
    <w:rsid w:val="00C76B54"/>
    <w:rsid w:val="00C9187A"/>
    <w:rsid w:val="00CA0CFC"/>
    <w:rsid w:val="00CA50A7"/>
    <w:rsid w:val="00CA7BA5"/>
    <w:rsid w:val="00CC1BE7"/>
    <w:rsid w:val="00CD2443"/>
    <w:rsid w:val="00CD281E"/>
    <w:rsid w:val="00CE19FE"/>
    <w:rsid w:val="00CE3756"/>
    <w:rsid w:val="00CE738D"/>
    <w:rsid w:val="00CF6834"/>
    <w:rsid w:val="00D002CF"/>
    <w:rsid w:val="00D1460D"/>
    <w:rsid w:val="00D27265"/>
    <w:rsid w:val="00D34173"/>
    <w:rsid w:val="00D372BE"/>
    <w:rsid w:val="00D41508"/>
    <w:rsid w:val="00D65498"/>
    <w:rsid w:val="00D70A56"/>
    <w:rsid w:val="00D95AC8"/>
    <w:rsid w:val="00D96247"/>
    <w:rsid w:val="00D96966"/>
    <w:rsid w:val="00DA7A50"/>
    <w:rsid w:val="00DB042A"/>
    <w:rsid w:val="00DC176E"/>
    <w:rsid w:val="00DC4DF9"/>
    <w:rsid w:val="00E15915"/>
    <w:rsid w:val="00E168F6"/>
    <w:rsid w:val="00E275AE"/>
    <w:rsid w:val="00E538E4"/>
    <w:rsid w:val="00E639D6"/>
    <w:rsid w:val="00E653B5"/>
    <w:rsid w:val="00E7171E"/>
    <w:rsid w:val="00E94B7D"/>
    <w:rsid w:val="00E96FB8"/>
    <w:rsid w:val="00E97E6B"/>
    <w:rsid w:val="00EB1DEF"/>
    <w:rsid w:val="00ED0C73"/>
    <w:rsid w:val="00EE2612"/>
    <w:rsid w:val="00EE37C3"/>
    <w:rsid w:val="00EE3E5B"/>
    <w:rsid w:val="00EF5E95"/>
    <w:rsid w:val="00F0678E"/>
    <w:rsid w:val="00F161DD"/>
    <w:rsid w:val="00F20E64"/>
    <w:rsid w:val="00F23760"/>
    <w:rsid w:val="00F31E34"/>
    <w:rsid w:val="00F3470D"/>
    <w:rsid w:val="00FC7A27"/>
    <w:rsid w:val="00FD357F"/>
    <w:rsid w:val="00FF5CE6"/>
    <w:rsid w:val="00FF7CBC"/>
    <w:rsid w:val="1FC4F68E"/>
    <w:rsid w:val="2EA86186"/>
    <w:rsid w:val="62C5AFB7"/>
    <w:rsid w:val="664D3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394B4C"/>
  <w15:chartTrackingRefBased/>
  <w15:docId w15:val="{A65BD58E-DE79-45E1-B156-F0ABB778C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65B7"/>
    <w:pPr>
      <w:keepNext/>
      <w:keepLines/>
      <w:spacing w:before="312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65B7"/>
    <w:pPr>
      <w:keepNext/>
      <w:keepLines/>
      <w:spacing w:before="240" w:after="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65B7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0965B7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0965B7"/>
    <w:p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aliases w:val="Aged Care"/>
    <w:basedOn w:val="TableNormal"/>
    <w:uiPriority w:val="39"/>
    <w:rsid w:val="00670B75"/>
    <w:tblPr>
      <w:tblBorders>
        <w:top w:val="single" w:sz="4" w:space="0" w:color="8C59A5" w:themeColor="accent3"/>
        <w:bottom w:val="single" w:sz="4" w:space="0" w:color="8C59A5" w:themeColor="accent3"/>
        <w:insideH w:val="single" w:sz="4" w:space="0" w:color="8C59A5" w:themeColor="accent3"/>
      </w:tblBorders>
    </w:tblPr>
  </w:style>
  <w:style w:type="paragraph" w:customStyle="1" w:styleId="boxtext">
    <w:name w:val="box text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0965B7"/>
    <w:pPr>
      <w:pBdr>
        <w:top w:val="single" w:sz="4" w:space="10" w:color="8C59A5" w:themeColor="accent3"/>
        <w:left w:val="single" w:sz="4" w:space="4" w:color="8C59A5" w:themeColor="accent3"/>
        <w:bottom w:val="single" w:sz="4" w:space="10" w:color="8C59A5" w:themeColor="accent3"/>
        <w:right w:val="single" w:sz="4" w:space="4" w:color="8C59A5" w:themeColor="accent3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0965B7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65B7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65B7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rsid w:val="000965B7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B7"/>
    <w:rPr>
      <w:color w:val="605E5C"/>
      <w:shd w:val="clear" w:color="auto" w:fill="E1DFDD"/>
    </w:rPr>
  </w:style>
  <w:style w:type="paragraph" w:customStyle="1" w:styleId="BodyTextDOH">
    <w:name w:val="Body Text_DOH"/>
    <w:basedOn w:val="Normal"/>
    <w:qFormat/>
    <w:rsid w:val="00273FB6"/>
    <w:pPr>
      <w:spacing w:after="0" w:line="264" w:lineRule="auto"/>
    </w:pPr>
    <w:rPr>
      <w:rFonts w:asciiTheme="minorBidi" w:hAnsiTheme="minorBidi"/>
      <w:sz w:val="20"/>
      <w:szCs w:val="20"/>
    </w:rPr>
  </w:style>
  <w:style w:type="table" w:styleId="TableGridLight">
    <w:name w:val="Grid Table Light"/>
    <w:basedOn w:val="TableNormal"/>
    <w:uiPriority w:val="40"/>
    <w:rsid w:val="00931B08"/>
    <w:tblPr>
      <w:tblBorders>
        <w:top w:val="single" w:sz="4" w:space="0" w:color="B2B7B7" w:themeColor="background1" w:themeShade="BF"/>
        <w:left w:val="single" w:sz="4" w:space="0" w:color="B2B7B7" w:themeColor="background1" w:themeShade="BF"/>
        <w:bottom w:val="single" w:sz="4" w:space="0" w:color="B2B7B7" w:themeColor="background1" w:themeShade="BF"/>
        <w:right w:val="single" w:sz="4" w:space="0" w:color="B2B7B7" w:themeColor="background1" w:themeShade="BF"/>
        <w:insideH w:val="single" w:sz="4" w:space="0" w:color="B2B7B7" w:themeColor="background1" w:themeShade="BF"/>
        <w:insideV w:val="single" w:sz="4" w:space="0" w:color="B2B7B7" w:themeColor="background1" w:themeShade="BF"/>
      </w:tblBorders>
    </w:tblPr>
    <w:tblStylePr w:type="lastCol">
      <w:tblPr/>
      <w:tcPr>
        <w:shd w:val="clear" w:color="auto" w:fill="F1F2F2" w:themeFill="background1"/>
      </w:tcPr>
    </w:tblStylePr>
  </w:style>
  <w:style w:type="character" w:customStyle="1" w:styleId="DropMediumIcon">
    <w:name w:val="Drop Medium Icon"/>
    <w:basedOn w:val="DefaultParagraphFont"/>
    <w:uiPriority w:val="1"/>
    <w:rsid w:val="0007585E"/>
    <w:rPr>
      <w:position w:val="-24"/>
    </w:rPr>
  </w:style>
  <w:style w:type="character" w:styleId="Strong">
    <w:name w:val="Strong"/>
    <w:basedOn w:val="DefaultParagraphFont"/>
    <w:uiPriority w:val="22"/>
    <w:qFormat/>
    <w:rsid w:val="0007585E"/>
    <w:rPr>
      <w:b/>
      <w:bCs/>
    </w:rPr>
  </w:style>
  <w:style w:type="paragraph" w:customStyle="1" w:styleId="NormalSingleSpace">
    <w:name w:val="Normal_Single Space"/>
    <w:rsid w:val="00A66843"/>
    <w:rPr>
      <w:rFonts w:eastAsia="Times New Roman" w:cs="Times New Roman"/>
      <w:sz w:val="20"/>
      <w:szCs w:val="18"/>
      <w:lang w:val="en"/>
    </w:rPr>
  </w:style>
  <w:style w:type="paragraph" w:customStyle="1" w:styleId="TableBullet1Normal">
    <w:name w:val="Table Bullet 1 Normal"/>
    <w:rsid w:val="00423EC0"/>
    <w:pPr>
      <w:numPr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Bullet2Normal">
    <w:name w:val="Table Bullet 2 Normal"/>
    <w:basedOn w:val="TableBullet1Normal"/>
    <w:rsid w:val="00423EC0"/>
    <w:pPr>
      <w:numPr>
        <w:ilvl w:val="1"/>
      </w:numPr>
    </w:pPr>
  </w:style>
  <w:style w:type="paragraph" w:customStyle="1" w:styleId="TableBullet3Normal">
    <w:name w:val="Table Bullet 3 Normal"/>
    <w:basedOn w:val="TableBullet2Normal"/>
    <w:rsid w:val="00423EC0"/>
    <w:pPr>
      <w:numPr>
        <w:ilvl w:val="2"/>
      </w:numPr>
    </w:pPr>
  </w:style>
  <w:style w:type="paragraph" w:customStyle="1" w:styleId="TableNumber1Normal">
    <w:name w:val="Table Number 1 Normal"/>
    <w:rsid w:val="00423EC0"/>
    <w:pPr>
      <w:numPr>
        <w:ilvl w:val="3"/>
        <w:numId w:val="25"/>
      </w:numPr>
      <w:spacing w:before="60" w:after="60"/>
    </w:pPr>
    <w:rPr>
      <w:rFonts w:eastAsia="Times New Roman" w:cs="Times New Roman"/>
      <w:sz w:val="20"/>
      <w:lang w:val="en-GB"/>
    </w:rPr>
  </w:style>
  <w:style w:type="paragraph" w:customStyle="1" w:styleId="TableNumber2Normal">
    <w:name w:val="Table Number 2 Normal"/>
    <w:basedOn w:val="TableNumber1Normal"/>
    <w:rsid w:val="00423EC0"/>
    <w:pPr>
      <w:numPr>
        <w:ilvl w:val="4"/>
      </w:numPr>
    </w:pPr>
  </w:style>
  <w:style w:type="paragraph" w:customStyle="1" w:styleId="TableNumber3Normal">
    <w:name w:val="Table Number 3 Normal"/>
    <w:basedOn w:val="TableNumber2Normal"/>
    <w:rsid w:val="00423EC0"/>
    <w:pPr>
      <w:numPr>
        <w:ilvl w:val="5"/>
      </w:numPr>
    </w:pPr>
  </w:style>
  <w:style w:type="numbering" w:customStyle="1" w:styleId="TableBulletsNumbers">
    <w:name w:val="Table Bullets &amp; Numbers"/>
    <w:basedOn w:val="NoList"/>
    <w:uiPriority w:val="99"/>
    <w:rsid w:val="00423EC0"/>
    <w:pPr>
      <w:numPr>
        <w:numId w:val="25"/>
      </w:numPr>
    </w:pPr>
  </w:style>
  <w:style w:type="paragraph" w:customStyle="1" w:styleId="FrameIcon1">
    <w:name w:val="Frame Icon 1"/>
    <w:basedOn w:val="Normal"/>
    <w:rsid w:val="00423EC0"/>
    <w:pPr>
      <w:framePr w:w="624" w:wrap="around" w:vAnchor="text" w:hAnchor="margin" w:y="1"/>
      <w:spacing w:before="0" w:after="60" w:line="240" w:lineRule="auto"/>
    </w:pPr>
    <w:rPr>
      <w:rFonts w:asciiTheme="minorHAnsi" w:eastAsia="Times New Roman" w:hAnsiTheme="minorHAnsi" w:cs="Times New Roman"/>
      <w:bCs/>
      <w:noProof/>
      <w:sz w:val="20"/>
    </w:rPr>
  </w:style>
  <w:style w:type="paragraph" w:customStyle="1" w:styleId="DoubleIndentBullet">
    <w:name w:val="Double Indent Bullet"/>
    <w:basedOn w:val="TableBullet1Normal"/>
    <w:rsid w:val="00423EC0"/>
    <w:pPr>
      <w:spacing w:before="0" w:after="20" w:line="280" w:lineRule="exact"/>
      <w:ind w:left="1191"/>
    </w:pPr>
    <w:rPr>
      <w:lang w:val="en-AU"/>
    </w:rPr>
  </w:style>
  <w:style w:type="paragraph" w:customStyle="1" w:styleId="DoubleIndentText">
    <w:name w:val="Double Indent Text"/>
    <w:basedOn w:val="Normal"/>
    <w:rsid w:val="00423EC0"/>
    <w:pPr>
      <w:spacing w:before="60" w:after="60" w:line="240" w:lineRule="auto"/>
      <w:ind w:left="851"/>
    </w:pPr>
    <w:rPr>
      <w:rFonts w:asciiTheme="minorHAnsi" w:eastAsia="Times New Roman" w:hAnsiTheme="minorHAnsi" w:cs="Times New Roman"/>
      <w:bCs/>
      <w:sz w:val="20"/>
      <w:lang w:val="en-GB"/>
    </w:rPr>
  </w:style>
  <w:style w:type="character" w:customStyle="1" w:styleId="DropSmallIcon">
    <w:name w:val="Drop Small Icon"/>
    <w:basedOn w:val="DefaultParagraphFont"/>
    <w:uiPriority w:val="1"/>
    <w:rsid w:val="004C2E2D"/>
    <w:rPr>
      <w:position w:val="-12"/>
    </w:rPr>
  </w:style>
  <w:style w:type="paragraph" w:styleId="ListBullet">
    <w:name w:val="List Bullet"/>
    <w:basedOn w:val="Normal"/>
    <w:uiPriority w:val="99"/>
    <w:unhideWhenUsed/>
    <w:rsid w:val="004C2E2D"/>
    <w:pPr>
      <w:numPr>
        <w:numId w:val="26"/>
      </w:numPr>
      <w:contextualSpacing/>
    </w:pPr>
    <w:rPr>
      <w:color w:val="1E1545" w:themeColor="text2"/>
    </w:rPr>
  </w:style>
  <w:style w:type="paragraph" w:styleId="ListNumber">
    <w:name w:val="List Number"/>
    <w:basedOn w:val="ListParagraph"/>
    <w:uiPriority w:val="99"/>
    <w:unhideWhenUsed/>
    <w:rsid w:val="004E4967"/>
    <w:pPr>
      <w:numPr>
        <w:numId w:val="27"/>
      </w:numPr>
      <w:spacing w:before="40" w:after="0"/>
      <w:ind w:left="0" w:firstLine="0"/>
    </w:pPr>
    <w:rPr>
      <w:b/>
      <w:sz w:val="28"/>
    </w:rPr>
  </w:style>
  <w:style w:type="paragraph" w:styleId="ListBullet3">
    <w:name w:val="List Bullet 3"/>
    <w:basedOn w:val="Normal"/>
    <w:uiPriority w:val="99"/>
    <w:semiHidden/>
    <w:unhideWhenUsed/>
    <w:rsid w:val="00CE738D"/>
    <w:pPr>
      <w:numPr>
        <w:numId w:val="28"/>
      </w:numPr>
      <w:contextualSpacing/>
    </w:pPr>
  </w:style>
  <w:style w:type="paragraph" w:customStyle="1" w:styleId="TableTextNormal">
    <w:name w:val="Table Text Normal"/>
    <w:qFormat/>
    <w:locked/>
    <w:rsid w:val="008671AD"/>
    <w:pPr>
      <w:spacing w:before="60" w:after="60"/>
    </w:pPr>
    <w:rPr>
      <w:rFonts w:eastAsia="Times New Roman" w:cs="Times New Roman"/>
      <w:bCs/>
      <w:sz w:val="20"/>
      <w:lang w:val="en-GB"/>
    </w:rPr>
  </w:style>
  <w:style w:type="paragraph" w:customStyle="1" w:styleId="Frame2">
    <w:name w:val="Frame 2"/>
    <w:basedOn w:val="TableNumber1Normal"/>
    <w:rsid w:val="008671AD"/>
    <w:pPr>
      <w:framePr w:w="4603" w:wrap="around" w:vAnchor="text" w:hAnchor="page" w:x="1917" w:y="1"/>
    </w:pPr>
    <w:rPr>
      <w:lang w:val="en-AU"/>
    </w:rPr>
  </w:style>
  <w:style w:type="paragraph" w:customStyle="1" w:styleId="FrameIcon2">
    <w:name w:val="Frame Icon 2"/>
    <w:basedOn w:val="TableTextNormal"/>
    <w:rsid w:val="008671AD"/>
    <w:pPr>
      <w:framePr w:w="737" w:wrap="around" w:vAnchor="text" w:hAnchor="margin" w:x="5671" w:y="1"/>
    </w:pPr>
    <w:rPr>
      <w:noProof/>
      <w:lang w:val="en-AU"/>
    </w:rPr>
  </w:style>
  <w:style w:type="paragraph" w:customStyle="1" w:styleId="Frame4">
    <w:name w:val="Frame 4"/>
    <w:basedOn w:val="TableTextNormal"/>
    <w:rsid w:val="008671AD"/>
    <w:pPr>
      <w:framePr w:w="2835" w:wrap="around" w:vAnchor="text" w:hAnchor="margin" w:x="6805" w:y="1"/>
    </w:pPr>
    <w:rPr>
      <w:lang w:val="en-AU"/>
    </w:rPr>
  </w:style>
  <w:style w:type="paragraph" w:customStyle="1" w:styleId="BulletPoint1">
    <w:name w:val="Bullet Point 1"/>
    <w:basedOn w:val="Normal"/>
    <w:rsid w:val="008671AD"/>
    <w:pPr>
      <w:numPr>
        <w:numId w:val="38"/>
      </w:numPr>
      <w:spacing w:before="60" w:after="0"/>
    </w:pPr>
    <w:rPr>
      <w:rFonts w:eastAsia="Times New Roman" w:cs="Times New Roman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D1460D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7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hyperlink" Target="https://www.health.gov.au/our-work/qi-program/resources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health.gov.au/our-work/qi-program/resources" TargetMode="Externa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image" Target="media/image11.emf"/><Relationship Id="rId28" Type="http://schemas.openxmlformats.org/officeDocument/2006/relationships/image" Target="media/image15.emf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collections/national-aged-care-mandatory-quality-indicator-program-manual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emf"/><Relationship Id="rId3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EZH\AppData\Local\Temp\7zO0A7B0152\Aged%20Care%20violet%20fact%20sheet%20web%20template_July%202025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cc7a43-a68b-4438-8589-e2ac88de3a31" xsi:nil="true"/>
    <lcf76f155ced4ddcb4097134ff3c332f xmlns="39336520-97d7-4b22-9e31-40c8a6e4d7ff">
      <Terms xmlns="http://schemas.microsoft.com/office/infopath/2007/PartnerControls"/>
    </lcf76f155ced4ddcb4097134ff3c332f>
    <SharedWithUsers xmlns="a8cc7a43-a68b-4438-8589-e2ac88de3a31">
      <UserInfo>
        <DisplayName/>
        <AccountId xsi:nil="true"/>
        <AccountType/>
      </UserInfo>
    </SharedWithUsers>
    <_Flow_SignoffStatus xmlns="39336520-97d7-4b22-9e31-40c8a6e4d7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A05204D2220640B4E02FA545A326FD" ma:contentTypeVersion="14" ma:contentTypeDescription="Create a new document." ma:contentTypeScope="" ma:versionID="1f50408e7647ea38d7459a84ea39aea8">
  <xsd:schema xmlns:xsd="http://www.w3.org/2001/XMLSchema" xmlns:xs="http://www.w3.org/2001/XMLSchema" xmlns:p="http://schemas.microsoft.com/office/2006/metadata/properties" xmlns:ns2="39336520-97d7-4b22-9e31-40c8a6e4d7ff" xmlns:ns3="a8cc7a43-a68b-4438-8589-e2ac88de3a31" targetNamespace="http://schemas.microsoft.com/office/2006/metadata/properties" ma:root="true" ma:fieldsID="183f0098437bf4c70a752063b7511191" ns2:_="" ns3:_="">
    <xsd:import namespace="39336520-97d7-4b22-9e31-40c8a6e4d7ff"/>
    <xsd:import namespace="a8cc7a43-a68b-4438-8589-e2ac88de3a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336520-97d7-4b22-9e31-40c8a6e4d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cc7a43-a68b-4438-8589-e2ac88de3a3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577ff863-e8f7-41a4-b1f2-7368aaa65144}" ma:internalName="TaxCatchAll" ma:showField="CatchAllData" ma:web="a8cc7a43-a68b-4438-8589-e2ac88de3a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5C64AD-0DE5-4FEB-AB8F-CAD88CB96274}">
  <ds:schemaRefs>
    <ds:schemaRef ds:uri="http://schemas.microsoft.com/office/2006/metadata/properties"/>
    <ds:schemaRef ds:uri="http://schemas.microsoft.com/office/infopath/2007/PartnerControls"/>
    <ds:schemaRef ds:uri="a8cc7a43-a68b-4438-8589-e2ac88de3a31"/>
    <ds:schemaRef ds:uri="39336520-97d7-4b22-9e31-40c8a6e4d7ff"/>
  </ds:schemaRefs>
</ds:datastoreItem>
</file>

<file path=customXml/itemProps2.xml><?xml version="1.0" encoding="utf-8"?>
<ds:datastoreItem xmlns:ds="http://schemas.openxmlformats.org/officeDocument/2006/customXml" ds:itemID="{B3FC8A18-1859-4053-837B-DD6E437EC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336520-97d7-4b22-9e31-40c8a6e4d7ff"/>
    <ds:schemaRef ds:uri="a8cc7a43-a68b-4438-8589-e2ac88de3a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63AA0A-E25A-4465-9960-CEB274E23D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violet fact sheet web template_July 2025.dotx</Template>
  <TotalTime>35</TotalTime>
  <Pages>3</Pages>
  <Words>669</Words>
  <Characters>3281</Characters>
  <Application>Microsoft Office Word</Application>
  <DocSecurity>0</DocSecurity>
  <Lines>109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QI Program quick reference guide – Falls and major injury</vt:lpstr>
    </vt:vector>
  </TitlesOfParts>
  <Company/>
  <LinksUpToDate>false</LinksUpToDate>
  <CharactersWithSpaces>3924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QI Program quick reference guide – Falls and major injury</dc:title>
  <dc:subject>AGed care</dc:subject>
  <dc:creator>Australian Government Department of Health Disability and Ageing</dc:creator>
  <cp:keywords>National Aged Care Mandatory Quality Indicator Program (QI Program)</cp:keywords>
  <dc:description/>
  <cp:lastModifiedBy>MCCAY, Meryl</cp:lastModifiedBy>
  <cp:revision>66</cp:revision>
  <dcterms:created xsi:type="dcterms:W3CDTF">2025-09-03T02:57:00Z</dcterms:created>
  <dcterms:modified xsi:type="dcterms:W3CDTF">2025-10-27T01:16:00Z</dcterms:modified>
</cp:coreProperties>
</file>