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B65D9E" w14:textId="3B8C2C0F" w:rsidR="003F637D" w:rsidRDefault="003F637D" w:rsidP="00842F5E">
      <w:pPr>
        <w:pStyle w:val="Heading1"/>
        <w:rPr>
          <w:b w:val="0"/>
          <w:bCs w:val="0"/>
        </w:rPr>
      </w:pPr>
      <w:r w:rsidRPr="003F637D">
        <w:t>National Aged Care Quality Indicator Program</w:t>
      </w:r>
      <w:r w:rsidR="00842F5E">
        <w:t xml:space="preserve"> </w:t>
      </w:r>
      <w:r w:rsidR="00044315" w:rsidRPr="00D310BF">
        <w:t>(QI Program)</w:t>
      </w:r>
    </w:p>
    <w:p w14:paraId="3B231828" w14:textId="01F51EAF" w:rsidR="00AA0FE0" w:rsidRPr="00AA0FE0" w:rsidRDefault="00AA0FE0" w:rsidP="00842F5E">
      <w:pPr>
        <w:pStyle w:val="Heading2"/>
      </w:pPr>
      <w:r w:rsidRPr="00AA0FE0">
        <w:t xml:space="preserve">Quick </w:t>
      </w:r>
      <w:r w:rsidR="00044315">
        <w:t>r</w:t>
      </w:r>
      <w:r w:rsidRPr="00AA0FE0">
        <w:t xml:space="preserve">eference </w:t>
      </w:r>
      <w:r w:rsidR="00044315">
        <w:t>g</w:t>
      </w:r>
      <w:r w:rsidRPr="00AA0FE0">
        <w:t xml:space="preserve">uide: </w:t>
      </w:r>
      <w:r w:rsidR="00044315" w:rsidRPr="00842F5E">
        <w:t>a</w:t>
      </w:r>
      <w:r w:rsidRPr="00842F5E">
        <w:t>llied</w:t>
      </w:r>
      <w:r w:rsidRPr="00AA0FE0">
        <w:t xml:space="preserve"> </w:t>
      </w:r>
      <w:r w:rsidR="00044315">
        <w:t>h</w:t>
      </w:r>
      <w:r w:rsidRPr="00AA0FE0">
        <w:t>ealth recommended services received</w:t>
      </w:r>
    </w:p>
    <w:p w14:paraId="60636984" w14:textId="3C8FE3AE" w:rsidR="00C66069" w:rsidRPr="00BC279B" w:rsidRDefault="003F637D" w:rsidP="00842F5E">
      <w:r w:rsidRPr="00BC279B">
        <w:t xml:space="preserve">This guide </w:t>
      </w:r>
      <w:r w:rsidR="0076240A">
        <w:t xml:space="preserve">helps </w:t>
      </w:r>
      <w:r w:rsidR="00D01D0D">
        <w:t>registered</w:t>
      </w:r>
      <w:r w:rsidR="00D01D0D" w:rsidRPr="00BC279B">
        <w:t xml:space="preserve"> </w:t>
      </w:r>
      <w:r w:rsidRPr="00BC279B">
        <w:t xml:space="preserve">providers </w:t>
      </w:r>
      <w:r w:rsidR="00661EBD">
        <w:t xml:space="preserve">of approved aged care homes </w:t>
      </w:r>
      <w:r w:rsidRPr="00BC279B">
        <w:t>collect and report data on allied health</w:t>
      </w:r>
      <w:r w:rsidR="0008697E">
        <w:t>.</w:t>
      </w:r>
      <w:r w:rsidR="0008697E" w:rsidRPr="0008697E">
        <w:t xml:space="preserve"> </w:t>
      </w:r>
    </w:p>
    <w:p w14:paraId="48FDC82A" w14:textId="1C312F32" w:rsidR="003F637D" w:rsidRDefault="0008697E" w:rsidP="00842F5E">
      <w:r>
        <w:t>You must report the a</w:t>
      </w:r>
      <w:r w:rsidR="003F637D" w:rsidRPr="00BC279B">
        <w:t xml:space="preserve">llied </w:t>
      </w:r>
      <w:r>
        <w:t>h</w:t>
      </w:r>
      <w:r w:rsidR="003F637D" w:rsidRPr="00BC279B">
        <w:t>ealth quality indicator against:</w:t>
      </w:r>
    </w:p>
    <w:tbl>
      <w:tblPr>
        <w:tblStyle w:val="TableGridLight"/>
        <w:tblW w:w="0" w:type="auto"/>
        <w:tblLook w:val="05A0" w:firstRow="1" w:lastRow="0" w:firstColumn="1" w:lastColumn="1" w:noHBand="0" w:noVBand="1"/>
      </w:tblPr>
      <w:tblGrid>
        <w:gridCol w:w="1413"/>
        <w:gridCol w:w="8781"/>
      </w:tblGrid>
      <w:tr w:rsidR="00842F5E" w14:paraId="4ADA8C74" w14:textId="77777777" w:rsidTr="0087080E">
        <w:tc>
          <w:tcPr>
            <w:tcW w:w="1413" w:type="dxa"/>
          </w:tcPr>
          <w:p w14:paraId="1F16B94E" w14:textId="77777777" w:rsidR="00842F5E" w:rsidRDefault="00842F5E" w:rsidP="006C7ED6">
            <w:pPr>
              <w:spacing w:before="40" w:after="0"/>
            </w:pPr>
            <w:r w:rsidRPr="00353DA4">
              <w:rPr>
                <w:noProof/>
              </w:rPr>
              <w:drawing>
                <wp:inline distT="0" distB="0" distL="0" distR="0" wp14:anchorId="3D4B08C5" wp14:editId="029C441D">
                  <wp:extent cx="748665" cy="748665"/>
                  <wp:effectExtent l="0" t="0" r="0" b="0"/>
                  <wp:docPr id="1958135429" name="Picture 1" descr="An icon of a person using an assistive walking device represents the Activities of daily living quality indicator.  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F9B68E-7A8A-FC9C-3657-A06AF57401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135429" name="Picture 1" descr="An icon of a person using an assistive walking device represents the Activities of daily living quality indicator.   ">
                            <a:extLst>
                              <a:ext uri="{FF2B5EF4-FFF2-40B4-BE49-F238E27FC236}">
                                <a16:creationId xmlns:a16="http://schemas.microsoft.com/office/drawing/2014/main" id="{C4F9B68E-7A8A-FC9C-3657-A06AF57401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48665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81" w:type="dxa"/>
          </w:tcPr>
          <w:p w14:paraId="45CFB6C8" w14:textId="2F090D0E" w:rsidR="00842F5E" w:rsidRDefault="00842F5E" w:rsidP="00127E55">
            <w:pPr>
              <w:pStyle w:val="ListParagraph"/>
            </w:pPr>
            <w:r>
              <w:t>a</w:t>
            </w:r>
            <w:r w:rsidRPr="00AD101A">
              <w:t xml:space="preserve">llied health care </w:t>
            </w:r>
            <w:r w:rsidRPr="00127E55">
              <w:t>minutes</w:t>
            </w:r>
            <w:r>
              <w:rPr>
                <w:rStyle w:val="FootnoteReference"/>
                <w:color w:val="1E1544"/>
              </w:rPr>
              <w:footnoteReference w:id="2"/>
            </w:r>
          </w:p>
          <w:p w14:paraId="4CA40181" w14:textId="77777777" w:rsidR="00842F5E" w:rsidRPr="00CC4C52" w:rsidRDefault="00842F5E" w:rsidP="00127E55">
            <w:pPr>
              <w:pStyle w:val="ListParagraph"/>
            </w:pPr>
            <w:r>
              <w:t>p</w:t>
            </w:r>
            <w:r w:rsidRPr="00A61F47">
              <w:t xml:space="preserve">ercentage of </w:t>
            </w:r>
            <w:r w:rsidRPr="00127E55">
              <w:t>recommended</w:t>
            </w:r>
            <w:r w:rsidRPr="00A61F47">
              <w:t xml:space="preserve"> allied health services received</w:t>
            </w:r>
            <w:r>
              <w:t>.</w:t>
            </w:r>
          </w:p>
        </w:tc>
      </w:tr>
    </w:tbl>
    <w:p w14:paraId="0260B84E" w14:textId="1031B926" w:rsidR="00473CDF" w:rsidRPr="00842F5E" w:rsidRDefault="00FA1954" w:rsidP="00842F5E">
      <w:pPr>
        <w:pStyle w:val="Heading3"/>
      </w:pPr>
      <w:r w:rsidRPr="00842F5E">
        <w:t xml:space="preserve">Allied health services are critical to providing quality care to meet the needs of older </w:t>
      </w:r>
      <w:r w:rsidR="00E06B0B" w:rsidRPr="00842F5E">
        <w:t>people</w:t>
      </w:r>
      <w:r w:rsidRPr="00842F5E">
        <w:t>.</w:t>
      </w:r>
    </w:p>
    <w:p w14:paraId="38F7B18E" w14:textId="77777777" w:rsidR="00E06B0B" w:rsidRDefault="00E06B0B" w:rsidP="00842F5E">
      <w:r w:rsidRPr="00855E99">
        <w:t>Allied health professionals</w:t>
      </w:r>
      <w:r>
        <w:t>:</w:t>
      </w:r>
      <w:r w:rsidRPr="00855E99">
        <w:t xml:space="preserve"> </w:t>
      </w:r>
    </w:p>
    <w:p w14:paraId="116378B1" w14:textId="77777777" w:rsidR="00E06B0B" w:rsidRPr="008562AB" w:rsidRDefault="00E06B0B" w:rsidP="0087080E">
      <w:pPr>
        <w:pStyle w:val="ListBullet3"/>
        <w:rPr>
          <w:color w:val="auto"/>
        </w:rPr>
      </w:pPr>
      <w:r w:rsidRPr="008562AB">
        <w:rPr>
          <w:color w:val="auto"/>
        </w:rPr>
        <w:t xml:space="preserve">are university qualified health professionals </w:t>
      </w:r>
    </w:p>
    <w:p w14:paraId="3019EB8E" w14:textId="77777777" w:rsidR="00E06B0B" w:rsidRPr="008562AB" w:rsidRDefault="00E06B0B" w:rsidP="0087080E">
      <w:pPr>
        <w:pStyle w:val="ListBullet3"/>
        <w:rPr>
          <w:color w:val="auto"/>
        </w:rPr>
      </w:pPr>
      <w:r w:rsidRPr="008562AB">
        <w:rPr>
          <w:color w:val="auto"/>
        </w:rPr>
        <w:t>are not part of medical, dental or nursing professions</w:t>
      </w:r>
    </w:p>
    <w:p w14:paraId="6D6E6479" w14:textId="77777777" w:rsidR="00E06B0B" w:rsidRPr="008562AB" w:rsidRDefault="00E06B0B" w:rsidP="0087080E">
      <w:pPr>
        <w:pStyle w:val="ListBullet3"/>
        <w:rPr>
          <w:color w:val="auto"/>
        </w:rPr>
      </w:pPr>
      <w:r w:rsidRPr="008562AB">
        <w:rPr>
          <w:color w:val="auto"/>
        </w:rPr>
        <w:t>have specialised expertise in preventing, diagnosing and treating a range of conditions and illnesses.</w:t>
      </w:r>
    </w:p>
    <w:p w14:paraId="6EB8249A" w14:textId="624CDA48" w:rsidR="003F637D" w:rsidRPr="00BC279B" w:rsidDel="003E6C19" w:rsidRDefault="00C62EC9" w:rsidP="412F0415">
      <w:r>
        <w:t>R</w:t>
      </w:r>
      <w:r w:rsidR="003F637D">
        <w:t xml:space="preserve">esidential aged care </w:t>
      </w:r>
      <w:r>
        <w:t xml:space="preserve">providers </w:t>
      </w:r>
      <w:r w:rsidR="003F637D">
        <w:t xml:space="preserve">must make a range of allied health services available to residents under </w:t>
      </w:r>
      <w:r w:rsidR="007657D6">
        <w:t>section 148 of the Aged Care Act</w:t>
      </w:r>
      <w:r w:rsidR="003F637D" w:rsidRPr="412F0415">
        <w:rPr>
          <w:color w:val="0070C0"/>
        </w:rPr>
        <w:t xml:space="preserve">. </w:t>
      </w:r>
      <w:r w:rsidR="50F04C0C" w:rsidRPr="006F41E2">
        <w:rPr>
          <w:color w:val="000000"/>
        </w:rPr>
        <w:t>U</w:t>
      </w:r>
      <w:r w:rsidR="50F04C0C" w:rsidRPr="00DC572B">
        <w:rPr>
          <w:rFonts w:eastAsia="Arial" w:cs="Arial"/>
          <w:color w:val="000000"/>
        </w:rPr>
        <w:t xml:space="preserve">nder the Strengthened Aged Care Quality Standards the provider must ensure that individuals receive comprehensive, safe and quality </w:t>
      </w:r>
      <w:r w:rsidR="50F04C0C" w:rsidRPr="00DC572B">
        <w:rPr>
          <w:rFonts w:eastAsia="Arial" w:cs="Arial"/>
          <w:color w:val="000000"/>
        </w:rPr>
        <w:lastRenderedPageBreak/>
        <w:t>clinical care services that are evidence-based and person-centred.</w:t>
      </w:r>
      <w:r w:rsidR="50F04C0C" w:rsidRPr="00DC572B">
        <w:rPr>
          <w:rFonts w:ascii="Segoe UI" w:eastAsia="Segoe UI" w:hAnsi="Segoe UI" w:cs="Segoe UI"/>
          <w:color w:val="000000"/>
        </w:rPr>
        <w:t xml:space="preserve"> </w:t>
      </w:r>
      <w:r w:rsidR="50F04C0C" w:rsidRPr="00DC572B">
        <w:rPr>
          <w:rFonts w:eastAsia="Arial" w:cs="Arial"/>
          <w:color w:val="000000"/>
        </w:rPr>
        <w:t>This includes timely and appropriate referrals to allied health professionals.</w:t>
      </w:r>
      <w:r w:rsidR="50F04C0C" w:rsidRPr="412F0415">
        <w:rPr>
          <w:rFonts w:eastAsia="Arial" w:cs="Arial"/>
        </w:rPr>
        <w:t xml:space="preserve"> </w:t>
      </w:r>
    </w:p>
    <w:p w14:paraId="444F26A3" w14:textId="1F0C8D8E" w:rsidR="00F476C7" w:rsidRDefault="00CC781C" w:rsidP="00842F5E">
      <w:r>
        <w:t>R</w:t>
      </w:r>
      <w:r w:rsidR="003F637D">
        <w:t>ecommended allied health services are those recommend</w:t>
      </w:r>
      <w:r w:rsidR="00E2013E">
        <w:t>ed</w:t>
      </w:r>
      <w:r w:rsidR="003F637D">
        <w:t xml:space="preserve"> in a resident’s care </w:t>
      </w:r>
      <w:r w:rsidR="00A20F82">
        <w:t xml:space="preserve">and services </w:t>
      </w:r>
      <w:r w:rsidR="003F637D">
        <w:t>plan</w:t>
      </w:r>
      <w:r w:rsidR="46FB4FFF">
        <w:t xml:space="preserve"> and/or progress notes</w:t>
      </w:r>
      <w:r w:rsidR="0032048A">
        <w:t xml:space="preserve"> (care plan</w:t>
      </w:r>
      <w:r w:rsidR="00B5638D">
        <w:t>s)</w:t>
      </w:r>
      <w:r w:rsidR="008D2EC7">
        <w:t>.</w:t>
      </w:r>
    </w:p>
    <w:p w14:paraId="7D5A4EFB" w14:textId="4B1B99C3" w:rsidR="004C49A7" w:rsidRPr="00842F5E" w:rsidRDefault="004C49A7" w:rsidP="00842F5E">
      <w:pPr>
        <w:pStyle w:val="Heading3"/>
      </w:pPr>
      <w:r w:rsidRPr="00842F5E">
        <w:t>Allied health disciplines</w:t>
      </w:r>
    </w:p>
    <w:p w14:paraId="6962163A" w14:textId="5320A8F3" w:rsidR="003F637D" w:rsidRPr="00BC279B" w:rsidRDefault="003F637D" w:rsidP="00D33B92">
      <w:pPr>
        <w:spacing w:before="40" w:after="0"/>
      </w:pPr>
      <w:r w:rsidRPr="00BC279B">
        <w:t xml:space="preserve">For the QI Program, allied health services include: </w:t>
      </w:r>
    </w:p>
    <w:p w14:paraId="72FB8CA7" w14:textId="77777777" w:rsidR="003F637D" w:rsidRPr="00BC279B" w:rsidRDefault="003F637D" w:rsidP="00D33B92">
      <w:pPr>
        <w:spacing w:before="40" w:after="0"/>
        <w:sectPr w:rsidR="003F637D" w:rsidRPr="00BC279B" w:rsidSect="009346B6">
          <w:headerReference w:type="first" r:id="rId13"/>
          <w:pgSz w:w="11906" w:h="16838"/>
          <w:pgMar w:top="1440" w:right="851" w:bottom="851" w:left="851" w:header="2211" w:footer="709" w:gutter="0"/>
          <w:cols w:space="708"/>
          <w:titlePg/>
          <w:docGrid w:linePitch="360"/>
        </w:sectPr>
      </w:pPr>
    </w:p>
    <w:p w14:paraId="374FDDDA" w14:textId="3F9F3603" w:rsidR="003F637D" w:rsidRPr="00FF247E" w:rsidRDefault="003F637D" w:rsidP="0087080E">
      <w:pPr>
        <w:pStyle w:val="ListBullet3"/>
        <w:rPr>
          <w:color w:val="000000"/>
        </w:rPr>
      </w:pPr>
      <w:r w:rsidRPr="00FF247E">
        <w:rPr>
          <w:color w:val="000000"/>
        </w:rPr>
        <w:t>physiotherap</w:t>
      </w:r>
      <w:r w:rsidR="002C4518" w:rsidRPr="00FF247E">
        <w:rPr>
          <w:color w:val="000000"/>
        </w:rPr>
        <w:t>ists</w:t>
      </w:r>
      <w:r w:rsidRPr="00FF247E">
        <w:rPr>
          <w:color w:val="000000"/>
        </w:rPr>
        <w:t xml:space="preserve"> </w:t>
      </w:r>
    </w:p>
    <w:p w14:paraId="0DFEBF5A" w14:textId="59E7D81F" w:rsidR="003F637D" w:rsidRPr="00FF247E" w:rsidRDefault="003F637D" w:rsidP="0087080E">
      <w:pPr>
        <w:pStyle w:val="ListBullet3"/>
        <w:rPr>
          <w:color w:val="000000"/>
        </w:rPr>
      </w:pPr>
      <w:r w:rsidRPr="00FF247E">
        <w:rPr>
          <w:color w:val="000000"/>
        </w:rPr>
        <w:t>occupational therap</w:t>
      </w:r>
      <w:r w:rsidR="002C4518" w:rsidRPr="00FF247E">
        <w:rPr>
          <w:color w:val="000000"/>
        </w:rPr>
        <w:t>ists</w:t>
      </w:r>
      <w:r w:rsidRPr="00FF247E">
        <w:rPr>
          <w:color w:val="000000"/>
        </w:rPr>
        <w:t xml:space="preserve"> </w:t>
      </w:r>
    </w:p>
    <w:p w14:paraId="00FF9A4B" w14:textId="2E5AFE98" w:rsidR="003F637D" w:rsidRPr="00FF247E" w:rsidRDefault="003F637D" w:rsidP="0087080E">
      <w:pPr>
        <w:pStyle w:val="ListBullet3"/>
        <w:rPr>
          <w:color w:val="000000"/>
        </w:rPr>
      </w:pPr>
      <w:r w:rsidRPr="00FF247E">
        <w:rPr>
          <w:color w:val="000000"/>
        </w:rPr>
        <w:t>speech patholog</w:t>
      </w:r>
      <w:r w:rsidR="002C4518" w:rsidRPr="00FF247E">
        <w:rPr>
          <w:color w:val="000000"/>
        </w:rPr>
        <w:t>ists</w:t>
      </w:r>
    </w:p>
    <w:p w14:paraId="68CEE45E" w14:textId="73E5E52F" w:rsidR="003F637D" w:rsidRPr="00FF247E" w:rsidRDefault="003F637D" w:rsidP="0087080E">
      <w:pPr>
        <w:pStyle w:val="ListBullet3"/>
        <w:rPr>
          <w:color w:val="000000"/>
        </w:rPr>
      </w:pPr>
      <w:r w:rsidRPr="00FF247E">
        <w:rPr>
          <w:color w:val="000000"/>
        </w:rPr>
        <w:t>podiatr</w:t>
      </w:r>
      <w:r w:rsidR="002C4518" w:rsidRPr="00FF247E">
        <w:rPr>
          <w:color w:val="000000"/>
        </w:rPr>
        <w:t>ists</w:t>
      </w:r>
    </w:p>
    <w:p w14:paraId="641BE208" w14:textId="55961F5A" w:rsidR="003F637D" w:rsidRPr="00FF247E" w:rsidRDefault="003F637D" w:rsidP="0087080E">
      <w:pPr>
        <w:pStyle w:val="ListBullet3"/>
        <w:rPr>
          <w:color w:val="000000"/>
        </w:rPr>
      </w:pPr>
      <w:r w:rsidRPr="00FF247E">
        <w:rPr>
          <w:color w:val="000000"/>
        </w:rPr>
        <w:t>diet</w:t>
      </w:r>
      <w:r w:rsidR="002C4518" w:rsidRPr="00FF247E">
        <w:rPr>
          <w:color w:val="000000"/>
        </w:rPr>
        <w:t>itians</w:t>
      </w:r>
      <w:r w:rsidRPr="00FF247E">
        <w:rPr>
          <w:color w:val="000000"/>
        </w:rPr>
        <w:t xml:space="preserve"> </w:t>
      </w:r>
    </w:p>
    <w:p w14:paraId="1CBB4A30" w14:textId="19496FFA" w:rsidR="003F637D" w:rsidRPr="00FF247E" w:rsidRDefault="003F637D" w:rsidP="0087080E">
      <w:pPr>
        <w:pStyle w:val="ListBullet3"/>
        <w:rPr>
          <w:color w:val="000000"/>
        </w:rPr>
      </w:pPr>
      <w:r w:rsidRPr="00FF247E">
        <w:rPr>
          <w:color w:val="000000"/>
        </w:rPr>
        <w:t xml:space="preserve">other allied health </w:t>
      </w:r>
      <w:r w:rsidR="002C4518" w:rsidRPr="00FF247E">
        <w:rPr>
          <w:color w:val="000000"/>
        </w:rPr>
        <w:t>professionals</w:t>
      </w:r>
    </w:p>
    <w:p w14:paraId="73FBA21F" w14:textId="1F94EAEA" w:rsidR="003F637D" w:rsidRPr="00FF247E" w:rsidRDefault="003F637D" w:rsidP="0087080E">
      <w:pPr>
        <w:pStyle w:val="ListBullet3"/>
        <w:rPr>
          <w:color w:val="000000"/>
        </w:rPr>
        <w:sectPr w:rsidR="003F637D" w:rsidRPr="00FF247E" w:rsidSect="003F637D">
          <w:type w:val="continuous"/>
          <w:pgSz w:w="11906" w:h="16838"/>
          <w:pgMar w:top="1440" w:right="851" w:bottom="851" w:left="851" w:header="2211" w:footer="709" w:gutter="0"/>
          <w:cols w:num="2" w:space="708"/>
          <w:titlePg/>
          <w:docGrid w:linePitch="360"/>
        </w:sectPr>
      </w:pPr>
      <w:r w:rsidRPr="00FF247E">
        <w:rPr>
          <w:color w:val="000000"/>
        </w:rPr>
        <w:t>allied health assistant</w:t>
      </w:r>
      <w:r w:rsidR="002C4518" w:rsidRPr="00FF247E">
        <w:rPr>
          <w:color w:val="000000"/>
        </w:rPr>
        <w:t>s</w:t>
      </w:r>
      <w:r w:rsidR="00370EBC" w:rsidRPr="00FF247E">
        <w:rPr>
          <w:color w:val="000000"/>
        </w:rPr>
        <w:t>.</w:t>
      </w:r>
      <w:r w:rsidRPr="00FF247E">
        <w:rPr>
          <w:color w:val="000000"/>
        </w:rPr>
        <w:t xml:space="preserve"> </w:t>
      </w:r>
    </w:p>
    <w:p w14:paraId="40BB0651" w14:textId="7B3DB375" w:rsidR="00F97391" w:rsidRDefault="00F97391" w:rsidP="008562AB">
      <w:pPr>
        <w:spacing w:before="40"/>
      </w:pPr>
      <w:r>
        <w:t xml:space="preserve">This is consistent with the </w:t>
      </w:r>
      <w:r w:rsidRPr="00876387">
        <w:rPr>
          <w:b/>
          <w:bCs/>
        </w:rPr>
        <w:t>quarterly financial report (QFR).</w:t>
      </w:r>
    </w:p>
    <w:p w14:paraId="4043B73E" w14:textId="2918E35A" w:rsidR="003F637D" w:rsidRPr="00842F5E" w:rsidRDefault="003F637D" w:rsidP="00842F5E">
      <w:pPr>
        <w:pStyle w:val="Heading3"/>
      </w:pPr>
      <w:r w:rsidRPr="00842F5E">
        <w:t>Collect allied health recommended services received data</w:t>
      </w:r>
    </w:p>
    <w:p w14:paraId="3B6171B8" w14:textId="46881953" w:rsidR="00F60A7E" w:rsidRPr="0001041C" w:rsidRDefault="00842F5E" w:rsidP="00D33B92">
      <w:pPr>
        <w:spacing w:before="40" w:after="0"/>
        <w:ind w:right="-142"/>
      </w:pPr>
      <w:r w:rsidRPr="00842F5E">
        <w:rPr>
          <w:rStyle w:val="DropMediumIcon"/>
          <w:noProof/>
        </w:rPr>
        <w:drawing>
          <wp:inline distT="0" distB="0" distL="0" distR="0" wp14:anchorId="5B672FAE" wp14:editId="5FBD5AE0">
            <wp:extent cx="328930" cy="365760"/>
            <wp:effectExtent l="0" t="0" r="0" b="0"/>
            <wp:docPr id="88661292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61292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3F637D" w:rsidRPr="00842F5E">
        <w:rPr>
          <w:rStyle w:val="Strong"/>
        </w:rPr>
        <w:t>Complete</w:t>
      </w:r>
      <w:r w:rsidR="003F637D" w:rsidRPr="00383059">
        <w:rPr>
          <w:b/>
          <w:bCs/>
        </w:rPr>
        <w:t xml:space="preserve"> </w:t>
      </w:r>
      <w:r w:rsidR="003F637D" w:rsidRPr="0001041C">
        <w:t xml:space="preserve">a </w:t>
      </w:r>
      <w:r w:rsidR="003F637D" w:rsidRPr="0001041C" w:rsidDel="00370EBC">
        <w:t xml:space="preserve">single </w:t>
      </w:r>
      <w:r w:rsidR="003F637D" w:rsidRPr="0001041C">
        <w:t xml:space="preserve">review of care records for each </w:t>
      </w:r>
      <w:r w:rsidR="00CC3126" w:rsidRPr="0001041C">
        <w:t>resident</w:t>
      </w:r>
      <w:r w:rsidR="003F637D" w:rsidRPr="0001041C">
        <w:t xml:space="preserve">. </w:t>
      </w:r>
    </w:p>
    <w:p w14:paraId="6EEAB6D2" w14:textId="4094FF01" w:rsidR="00F015C6" w:rsidRDefault="003F637D" w:rsidP="00736786">
      <w:pPr>
        <w:spacing w:before="40" w:after="0"/>
        <w:ind w:right="-142"/>
      </w:pPr>
      <w:r w:rsidRPr="00BC279B">
        <w:t xml:space="preserve">The review must </w:t>
      </w:r>
      <w:r w:rsidR="00F015C6">
        <w:t xml:space="preserve">be: </w:t>
      </w:r>
    </w:p>
    <w:p w14:paraId="7512258D" w14:textId="77777777" w:rsidR="00736786" w:rsidRPr="00FF247E" w:rsidRDefault="003F637D" w:rsidP="0087080E">
      <w:pPr>
        <w:pStyle w:val="ListBullet3"/>
        <w:rPr>
          <w:color w:val="000000"/>
        </w:rPr>
      </w:pPr>
      <w:r w:rsidRPr="00FF247E">
        <w:rPr>
          <w:color w:val="000000"/>
        </w:rPr>
        <w:t xml:space="preserve">after the end of the current quarter </w:t>
      </w:r>
    </w:p>
    <w:p w14:paraId="00D99673" w14:textId="3B3DA28F" w:rsidR="003F637D" w:rsidRPr="00FF247E" w:rsidRDefault="003F637D" w:rsidP="0087080E">
      <w:pPr>
        <w:pStyle w:val="ListBullet3"/>
        <w:rPr>
          <w:color w:val="000000"/>
        </w:rPr>
      </w:pPr>
      <w:r w:rsidRPr="00FF247E">
        <w:rPr>
          <w:color w:val="000000"/>
        </w:rPr>
        <w:t>before data is due</w:t>
      </w:r>
      <w:r w:rsidR="00F015C6" w:rsidRPr="00FF247E">
        <w:rPr>
          <w:color w:val="000000"/>
        </w:rPr>
        <w:t xml:space="preserve"> (</w:t>
      </w:r>
      <w:r w:rsidRPr="00FF247E">
        <w:rPr>
          <w:color w:val="000000"/>
        </w:rPr>
        <w:t xml:space="preserve">the 21st day of the month after the </w:t>
      </w:r>
      <w:r w:rsidR="00F015C6" w:rsidRPr="00FF247E">
        <w:rPr>
          <w:color w:val="000000"/>
        </w:rPr>
        <w:t>quarter ended)</w:t>
      </w:r>
      <w:r w:rsidRPr="00FF247E">
        <w:rPr>
          <w:color w:val="000000"/>
        </w:rPr>
        <w:t>.</w:t>
      </w:r>
    </w:p>
    <w:p w14:paraId="366D73D9" w14:textId="5EC81B82" w:rsidR="003F637D" w:rsidRPr="0001041C" w:rsidRDefault="00842F5E" w:rsidP="007D126D">
      <w:r w:rsidRPr="00842F5E">
        <w:rPr>
          <w:rStyle w:val="DropMediumIcon"/>
          <w:noProof/>
        </w:rPr>
        <w:drawing>
          <wp:inline distT="0" distB="0" distL="0" distR="0" wp14:anchorId="6FB10DD8" wp14:editId="766D1139">
            <wp:extent cx="326606" cy="360000"/>
            <wp:effectExtent l="0" t="0" r="0" b="2540"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6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F5E">
        <w:t xml:space="preserve"> </w:t>
      </w:r>
      <w:r w:rsidR="003F637D" w:rsidRPr="00842F5E">
        <w:rPr>
          <w:rStyle w:val="Strong"/>
        </w:rPr>
        <w:t>Record</w:t>
      </w:r>
      <w:r w:rsidR="003F637D" w:rsidRPr="00842F5E">
        <w:t xml:space="preserve"> the:</w:t>
      </w:r>
    </w:p>
    <w:p w14:paraId="20021CE8" w14:textId="091A81B3" w:rsidR="003F637D" w:rsidRPr="00FF247E" w:rsidRDefault="003F637D" w:rsidP="008562AB">
      <w:pPr>
        <w:pStyle w:val="ListBullet3"/>
        <w:spacing w:line="276" w:lineRule="auto"/>
        <w:rPr>
          <w:color w:val="000000"/>
        </w:rPr>
      </w:pPr>
      <w:r w:rsidRPr="00FF247E">
        <w:rPr>
          <w:color w:val="000000"/>
        </w:rPr>
        <w:t xml:space="preserve">number of </w:t>
      </w:r>
      <w:r w:rsidR="00F015C6" w:rsidRPr="00FF247E">
        <w:rPr>
          <w:color w:val="000000"/>
        </w:rPr>
        <w:t xml:space="preserve">residents </w:t>
      </w:r>
      <w:r w:rsidRPr="00FF247E">
        <w:rPr>
          <w:color w:val="000000"/>
        </w:rPr>
        <w:t xml:space="preserve">excluded because they were absent </w:t>
      </w:r>
      <w:r w:rsidRPr="00FF247E" w:rsidDel="00F015C6">
        <w:rPr>
          <w:color w:val="000000"/>
        </w:rPr>
        <w:t xml:space="preserve">from the </w:t>
      </w:r>
      <w:r w:rsidR="00EE506A" w:rsidRPr="00FF247E">
        <w:rPr>
          <w:color w:val="000000"/>
        </w:rPr>
        <w:t>aged care home</w:t>
      </w:r>
      <w:r w:rsidRPr="00FF247E" w:rsidDel="00F015C6">
        <w:rPr>
          <w:color w:val="000000"/>
        </w:rPr>
        <w:t xml:space="preserve"> </w:t>
      </w:r>
      <w:r w:rsidRPr="00FF247E">
        <w:rPr>
          <w:color w:val="000000"/>
        </w:rPr>
        <w:t>for the entire quarter</w:t>
      </w:r>
    </w:p>
    <w:p w14:paraId="0C1BC3C1" w14:textId="58EE5C9C" w:rsidR="003F637D" w:rsidRPr="00FF247E" w:rsidRDefault="003F637D" w:rsidP="008562AB">
      <w:pPr>
        <w:pStyle w:val="ListBullet3"/>
        <w:spacing w:line="276" w:lineRule="auto"/>
        <w:rPr>
          <w:color w:val="000000"/>
        </w:rPr>
      </w:pPr>
      <w:r w:rsidRPr="00FF247E">
        <w:rPr>
          <w:color w:val="000000"/>
        </w:rPr>
        <w:t>total number of allied health services recommended in care plans</w:t>
      </w:r>
    </w:p>
    <w:p w14:paraId="203183EE" w14:textId="3BEDE803" w:rsidR="003F637D" w:rsidRPr="00FF247E" w:rsidRDefault="003F637D" w:rsidP="008562AB">
      <w:pPr>
        <w:pStyle w:val="ListBullet3"/>
        <w:spacing w:line="276" w:lineRule="auto"/>
        <w:rPr>
          <w:color w:val="000000"/>
        </w:rPr>
      </w:pPr>
      <w:r w:rsidRPr="00FF247E">
        <w:rPr>
          <w:color w:val="000000"/>
        </w:rPr>
        <w:t xml:space="preserve">number of </w:t>
      </w:r>
      <w:r w:rsidRPr="00FF247E" w:rsidDel="00E1010D">
        <w:rPr>
          <w:color w:val="000000"/>
        </w:rPr>
        <w:t xml:space="preserve">allied health </w:t>
      </w:r>
      <w:r w:rsidRPr="00FF247E">
        <w:rPr>
          <w:color w:val="000000"/>
        </w:rPr>
        <w:t>services recommended in care plans against each of the allied health disciplines</w:t>
      </w:r>
    </w:p>
    <w:p w14:paraId="269EF982" w14:textId="0853D945" w:rsidR="003F637D" w:rsidRPr="00FF247E" w:rsidRDefault="003F637D" w:rsidP="008562AB">
      <w:pPr>
        <w:pStyle w:val="ListBullet3"/>
        <w:spacing w:line="276" w:lineRule="auto"/>
        <w:rPr>
          <w:color w:val="000000"/>
        </w:rPr>
      </w:pPr>
      <w:r w:rsidRPr="00FF247E">
        <w:rPr>
          <w:color w:val="000000"/>
        </w:rPr>
        <w:t xml:space="preserve">total number of recommended allied health services received </w:t>
      </w:r>
    </w:p>
    <w:p w14:paraId="3BD6C4F9" w14:textId="4AD210E0" w:rsidR="003F637D" w:rsidRPr="00FF247E" w:rsidRDefault="003F637D" w:rsidP="008562AB">
      <w:pPr>
        <w:pStyle w:val="ListBullet3"/>
        <w:spacing w:line="276" w:lineRule="auto"/>
        <w:rPr>
          <w:color w:val="000000"/>
        </w:rPr>
      </w:pPr>
      <w:r w:rsidRPr="00FF247E">
        <w:rPr>
          <w:color w:val="000000"/>
        </w:rPr>
        <w:t xml:space="preserve">number of recommended </w:t>
      </w:r>
      <w:r w:rsidRPr="00FF247E" w:rsidDel="00E1010D">
        <w:rPr>
          <w:color w:val="000000"/>
        </w:rPr>
        <w:t xml:space="preserve">allied health </w:t>
      </w:r>
      <w:r w:rsidRPr="00FF247E">
        <w:rPr>
          <w:color w:val="000000"/>
        </w:rPr>
        <w:t>services received against each of the allied health disciplines</w:t>
      </w:r>
      <w:r w:rsidR="00E1010D" w:rsidRPr="00FF247E">
        <w:rPr>
          <w:color w:val="000000"/>
        </w:rPr>
        <w:t>.</w:t>
      </w:r>
    </w:p>
    <w:p w14:paraId="394F48A4" w14:textId="77D3D00D" w:rsidR="003F637D" w:rsidRPr="00E9406A" w:rsidRDefault="00842F5E" w:rsidP="007D126D">
      <w:pPr>
        <w:spacing w:before="40" w:after="0"/>
        <w:ind w:right="-142"/>
        <w:rPr>
          <w:b/>
          <w:bCs/>
        </w:rPr>
      </w:pPr>
      <w:r w:rsidRPr="00842F5E">
        <w:rPr>
          <w:rStyle w:val="DropMediumIcon"/>
          <w:noProof/>
        </w:rPr>
        <w:drawing>
          <wp:inline distT="0" distB="0" distL="0" distR="0" wp14:anchorId="4EF204C8" wp14:editId="35AE3AA8">
            <wp:extent cx="326553" cy="360000"/>
            <wp:effectExtent l="0" t="0" r="0" b="2540"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F5E">
        <w:t xml:space="preserve"> </w:t>
      </w:r>
      <w:r w:rsidR="003F637D" w:rsidRPr="00842F5E">
        <w:rPr>
          <w:rStyle w:val="Strong"/>
        </w:rPr>
        <w:t>Report allied health recommended services received data</w:t>
      </w:r>
    </w:p>
    <w:p w14:paraId="31A2A0A8" w14:textId="14380FB0" w:rsidR="003F637D" w:rsidRPr="00BC279B" w:rsidRDefault="003F637D" w:rsidP="007D126D">
      <w:pPr>
        <w:spacing w:before="40" w:after="0"/>
      </w:pPr>
      <w:r w:rsidRPr="00BC279B">
        <w:t>Report the:</w:t>
      </w:r>
    </w:p>
    <w:p w14:paraId="46FA2825" w14:textId="0C756ED1" w:rsidR="003F637D" w:rsidRPr="00FF247E" w:rsidRDefault="002E1937" w:rsidP="008562AB">
      <w:pPr>
        <w:pStyle w:val="ListBullet3"/>
        <w:spacing w:line="276" w:lineRule="auto"/>
        <w:rPr>
          <w:color w:val="000000"/>
        </w:rPr>
      </w:pPr>
      <w:r w:rsidRPr="00FF247E">
        <w:rPr>
          <w:color w:val="000000"/>
        </w:rPr>
        <w:t>n</w:t>
      </w:r>
      <w:r w:rsidR="003F637D" w:rsidRPr="00FF247E">
        <w:rPr>
          <w:color w:val="000000"/>
        </w:rPr>
        <w:t>umber of allied health services recommended in care plans</w:t>
      </w:r>
    </w:p>
    <w:p w14:paraId="05E2E87D" w14:textId="102907EB" w:rsidR="003F637D" w:rsidRPr="00FF247E" w:rsidDel="006F6ECF" w:rsidRDefault="002E1937" w:rsidP="008562AB">
      <w:pPr>
        <w:pStyle w:val="ListBullet3"/>
        <w:spacing w:line="276" w:lineRule="auto"/>
        <w:rPr>
          <w:color w:val="000000"/>
        </w:rPr>
      </w:pPr>
      <w:r w:rsidRPr="00FF247E">
        <w:rPr>
          <w:color w:val="000000"/>
        </w:rPr>
        <w:t>n</w:t>
      </w:r>
      <w:r w:rsidR="003F637D" w:rsidRPr="00FF247E">
        <w:rPr>
          <w:color w:val="000000"/>
        </w:rPr>
        <w:t>umber of recommended allied health services received</w:t>
      </w:r>
    </w:p>
    <w:p w14:paraId="6CFDBD1A" w14:textId="11217A7F" w:rsidR="00B6352B" w:rsidRPr="00FF247E" w:rsidRDefault="00B6352B" w:rsidP="008562AB">
      <w:pPr>
        <w:pStyle w:val="ListBullet3"/>
        <w:spacing w:line="276" w:lineRule="auto"/>
        <w:rPr>
          <w:color w:val="000000"/>
        </w:rPr>
      </w:pPr>
      <w:r w:rsidRPr="00FF247E" w:rsidDel="006F6ECF">
        <w:rPr>
          <w:color w:val="000000"/>
        </w:rPr>
        <w:t>Additionally, report the:</w:t>
      </w:r>
    </w:p>
    <w:p w14:paraId="5D4C8967" w14:textId="4B63A96F" w:rsidR="00B6352B" w:rsidRPr="00FF247E" w:rsidRDefault="00B6352B" w:rsidP="007D126D">
      <w:pPr>
        <w:pStyle w:val="ListBullet2"/>
        <w:rPr>
          <w:color w:val="000000"/>
        </w:rPr>
      </w:pPr>
      <w:r w:rsidRPr="00FF247E">
        <w:rPr>
          <w:color w:val="000000"/>
        </w:rPr>
        <w:t xml:space="preserve">number of </w:t>
      </w:r>
      <w:r w:rsidR="00661EBD" w:rsidRPr="00FF247E">
        <w:rPr>
          <w:color w:val="000000"/>
        </w:rPr>
        <w:t>resident</w:t>
      </w:r>
      <w:r w:rsidRPr="00FF247E">
        <w:rPr>
          <w:color w:val="000000"/>
        </w:rPr>
        <w:t>s assessed for allied health</w:t>
      </w:r>
    </w:p>
    <w:p w14:paraId="5C40111A" w14:textId="30782277" w:rsidR="00B6352B" w:rsidRPr="00FF247E" w:rsidRDefault="00B6352B" w:rsidP="007D126D">
      <w:pPr>
        <w:pStyle w:val="ListBullet2"/>
        <w:rPr>
          <w:color w:val="000000"/>
        </w:rPr>
      </w:pPr>
      <w:r w:rsidRPr="00FF247E">
        <w:rPr>
          <w:color w:val="000000"/>
        </w:rPr>
        <w:t xml:space="preserve">number of </w:t>
      </w:r>
      <w:r w:rsidR="00661EBD" w:rsidRPr="00FF247E">
        <w:rPr>
          <w:color w:val="000000"/>
        </w:rPr>
        <w:t>resident</w:t>
      </w:r>
      <w:r w:rsidRPr="00FF247E">
        <w:rPr>
          <w:color w:val="000000"/>
        </w:rPr>
        <w:t xml:space="preserve">s excluded </w:t>
      </w:r>
      <w:r w:rsidRPr="00FF247E" w:rsidDel="004A2E94">
        <w:rPr>
          <w:color w:val="000000"/>
        </w:rPr>
        <w:t xml:space="preserve">because they were absent </w:t>
      </w:r>
      <w:r w:rsidRPr="00FF247E" w:rsidDel="002E1937">
        <w:rPr>
          <w:color w:val="000000"/>
        </w:rPr>
        <w:t>from the</w:t>
      </w:r>
      <w:r w:rsidR="003A0F00" w:rsidRPr="00FF247E">
        <w:rPr>
          <w:color w:val="000000"/>
        </w:rPr>
        <w:t xml:space="preserve"> aged care home</w:t>
      </w:r>
      <w:r w:rsidRPr="00FF247E" w:rsidDel="002E1937">
        <w:rPr>
          <w:color w:val="000000"/>
        </w:rPr>
        <w:t xml:space="preserve"> </w:t>
      </w:r>
      <w:r w:rsidRPr="00FF247E" w:rsidDel="004A2E94">
        <w:rPr>
          <w:color w:val="000000"/>
        </w:rPr>
        <w:t>for the entire quarter</w:t>
      </w:r>
    </w:p>
    <w:p w14:paraId="20DD06BC" w14:textId="75E87AD5" w:rsidR="00B6352B" w:rsidRPr="00FF247E" w:rsidRDefault="00B6352B" w:rsidP="007D126D">
      <w:pPr>
        <w:pStyle w:val="ListBullet2"/>
        <w:rPr>
          <w:color w:val="000000"/>
        </w:rPr>
      </w:pPr>
      <w:r w:rsidRPr="00FF247E">
        <w:rPr>
          <w:color w:val="000000"/>
        </w:rPr>
        <w:t xml:space="preserve">number of allied health services recommended in care plans against each discipline </w:t>
      </w:r>
    </w:p>
    <w:p w14:paraId="5A58308A" w14:textId="4E6799D2" w:rsidR="00B6352B" w:rsidRPr="00FF247E" w:rsidRDefault="00B6352B" w:rsidP="007D126D">
      <w:pPr>
        <w:pStyle w:val="ListBullet2"/>
        <w:rPr>
          <w:color w:val="000000"/>
        </w:rPr>
      </w:pPr>
      <w:r w:rsidRPr="00FF247E">
        <w:rPr>
          <w:color w:val="000000"/>
        </w:rPr>
        <w:t>number of recommended allied health services received against each discipline</w:t>
      </w:r>
      <w:r w:rsidR="00D74726" w:rsidRPr="00FF247E">
        <w:rPr>
          <w:color w:val="000000"/>
        </w:rPr>
        <w:t>.</w:t>
      </w:r>
    </w:p>
    <w:p w14:paraId="172D9BB9" w14:textId="62E706ED" w:rsidR="00D33B92" w:rsidRPr="00867D0B" w:rsidRDefault="00C84AFF" w:rsidP="007D126D">
      <w:r>
        <w:lastRenderedPageBreak/>
        <w:t>R</w:t>
      </w:r>
      <w:r w:rsidR="0004730E">
        <w:t>e</w:t>
      </w:r>
      <w:r>
        <w:t>gistered</w:t>
      </w:r>
      <w:r w:rsidR="00D74726">
        <w:t xml:space="preserve"> </w:t>
      </w:r>
      <w:r w:rsidR="00B6352B">
        <w:t xml:space="preserve">providers </w:t>
      </w:r>
      <w:r w:rsidR="0004730E">
        <w:t xml:space="preserve">of approved residential care homes </w:t>
      </w:r>
      <w:r w:rsidR="00B6352B">
        <w:t>must collect and report allied health data quarterly</w:t>
      </w:r>
      <w:r w:rsidR="00D74726">
        <w:t>. See</w:t>
      </w:r>
      <w:r w:rsidR="00C66410">
        <w:t xml:space="preserve"> the</w:t>
      </w:r>
      <w:r w:rsidR="00B6352B">
        <w:t xml:space="preserve"> </w:t>
      </w:r>
      <w:hyperlink r:id="rId17">
        <w:r w:rsidR="00367F37">
          <w:rPr>
            <w:rStyle w:val="Hyperlink"/>
            <w:color w:val="0070C0"/>
          </w:rPr>
          <w:t>QI Program Manual - Part A</w:t>
        </w:r>
      </w:hyperlink>
      <w:r w:rsidR="00B6352B">
        <w:t>.</w:t>
      </w:r>
    </w:p>
    <w:p w14:paraId="012B8E8E" w14:textId="172D609A" w:rsidR="00B6352B" w:rsidRPr="00842F5E" w:rsidRDefault="00B6352B" w:rsidP="005F3282">
      <w:pPr>
        <w:pStyle w:val="Heading3"/>
      </w:pPr>
      <w:r w:rsidRPr="00842F5E">
        <w:t>Example</w:t>
      </w:r>
    </w:p>
    <w:tbl>
      <w:tblPr>
        <w:tblStyle w:val="TableGrid"/>
        <w:tblW w:w="4816" w:type="pct"/>
        <w:tblLook w:val="04A0" w:firstRow="1" w:lastRow="0" w:firstColumn="1" w:lastColumn="0" w:noHBand="0" w:noVBand="1"/>
      </w:tblPr>
      <w:tblGrid>
        <w:gridCol w:w="1459"/>
        <w:gridCol w:w="1877"/>
        <w:gridCol w:w="3245"/>
        <w:gridCol w:w="3247"/>
      </w:tblGrid>
      <w:tr w:rsidR="00BC279B" w:rsidRPr="00BC279B" w14:paraId="57B8A93A" w14:textId="77777777" w:rsidTr="7F26F655">
        <w:trPr>
          <w:trHeight w:val="206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7" w:type="pct"/>
            <w:gridSpan w:val="2"/>
          </w:tcPr>
          <w:p w14:paraId="7F08928F" w14:textId="54019155" w:rsidR="00B6352B" w:rsidRPr="00BC279B" w:rsidRDefault="00A97AD3" w:rsidP="0060119E">
            <w:pPr>
              <w:spacing w:before="40" w:after="0"/>
              <w:jc w:val="left"/>
              <w:rPr>
                <w:b/>
              </w:rPr>
            </w:pPr>
            <w:r>
              <w:rPr>
                <w:b/>
              </w:rPr>
              <w:t>R</w:t>
            </w:r>
            <w:r w:rsidR="00B6352B" w:rsidRPr="00BC279B">
              <w:rPr>
                <w:b/>
              </w:rPr>
              <w:t>esident A</w:t>
            </w:r>
          </w:p>
          <w:p w14:paraId="06EB61E7" w14:textId="4CE15D81" w:rsidR="00B6352B" w:rsidRPr="00FF247E" w:rsidRDefault="00B6352B" w:rsidP="0060119E">
            <w:pPr>
              <w:pStyle w:val="ListBullet"/>
              <w:jc w:val="left"/>
              <w:rPr>
                <w:color w:val="000000"/>
              </w:rPr>
            </w:pPr>
            <w:r w:rsidRPr="00FF247E">
              <w:rPr>
                <w:color w:val="000000"/>
              </w:rPr>
              <w:t xml:space="preserve">has </w:t>
            </w:r>
            <w:r w:rsidR="005E6FFE" w:rsidRPr="00FF247E">
              <w:rPr>
                <w:color w:val="000000"/>
              </w:rPr>
              <w:t xml:space="preserve">a </w:t>
            </w:r>
            <w:r w:rsidRPr="00FF247E">
              <w:rPr>
                <w:color w:val="000000"/>
              </w:rPr>
              <w:t>dietitian recommendation in care plan</w:t>
            </w:r>
          </w:p>
          <w:p w14:paraId="0F1793CB" w14:textId="7438DA7E" w:rsidR="00B6352B" w:rsidRPr="00842F5E" w:rsidRDefault="00B6352B" w:rsidP="0060119E">
            <w:pPr>
              <w:pStyle w:val="ListBullet"/>
              <w:jc w:val="left"/>
              <w:rPr>
                <w:b/>
              </w:rPr>
            </w:pPr>
            <w:r w:rsidRPr="00FF247E">
              <w:rPr>
                <w:color w:val="000000"/>
              </w:rPr>
              <w:t>receives a dietitian service</w:t>
            </w:r>
            <w:r w:rsidR="005E6FFE" w:rsidRPr="00842F5E">
              <w:t>.</w:t>
            </w:r>
          </w:p>
        </w:tc>
        <w:tc>
          <w:tcPr>
            <w:tcW w:w="1651" w:type="pct"/>
          </w:tcPr>
          <w:p w14:paraId="168D810E" w14:textId="5B313E8C" w:rsidR="00B6352B" w:rsidRPr="00BC279B" w:rsidRDefault="00A97AD3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R</w:t>
            </w:r>
            <w:r w:rsidR="00B6352B" w:rsidRPr="00BC279B">
              <w:rPr>
                <w:b/>
              </w:rPr>
              <w:t>esident B</w:t>
            </w:r>
          </w:p>
          <w:p w14:paraId="4D9CB34D" w14:textId="77E91DE0" w:rsidR="00B6352B" w:rsidRPr="00FF247E" w:rsidRDefault="00B6352B" w:rsidP="00842F5E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FF247E">
              <w:rPr>
                <w:color w:val="000000"/>
              </w:rPr>
              <w:t xml:space="preserve">has </w:t>
            </w:r>
            <w:r w:rsidR="005E6FFE" w:rsidRPr="00FF247E">
              <w:rPr>
                <w:color w:val="000000"/>
              </w:rPr>
              <w:t xml:space="preserve">a </w:t>
            </w:r>
            <w:r w:rsidRPr="00FF247E">
              <w:rPr>
                <w:color w:val="000000"/>
              </w:rPr>
              <w:t>speech pathologist recommendation in care plan</w:t>
            </w:r>
          </w:p>
          <w:p w14:paraId="0F977A2D" w14:textId="48DEE7AF" w:rsidR="00B6352B" w:rsidRPr="00BC279B" w:rsidRDefault="00B6352B" w:rsidP="00842F5E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F247E">
              <w:rPr>
                <w:color w:val="000000"/>
              </w:rPr>
              <w:t>receives physiotherapy service</w:t>
            </w:r>
            <w:r w:rsidR="005E6FFE" w:rsidRPr="00FF247E">
              <w:rPr>
                <w:color w:val="000000"/>
              </w:rPr>
              <w:t>.</w:t>
            </w:r>
          </w:p>
        </w:tc>
        <w:tc>
          <w:tcPr>
            <w:tcW w:w="1652" w:type="pct"/>
          </w:tcPr>
          <w:p w14:paraId="4136C4B9" w14:textId="0B396471" w:rsidR="00B6352B" w:rsidRPr="00BC279B" w:rsidRDefault="00A97AD3" w:rsidP="0060119E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R</w:t>
            </w:r>
            <w:r w:rsidR="00B6352B" w:rsidRPr="00BC279B">
              <w:rPr>
                <w:b/>
              </w:rPr>
              <w:t>esident C</w:t>
            </w:r>
          </w:p>
          <w:p w14:paraId="6D25C5C5" w14:textId="7BFA2F55" w:rsidR="00B6352B" w:rsidRPr="00FF247E" w:rsidRDefault="00B6352B" w:rsidP="0060119E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FF247E">
              <w:rPr>
                <w:color w:val="000000"/>
              </w:rPr>
              <w:t xml:space="preserve">has </w:t>
            </w:r>
            <w:r w:rsidR="005E6FFE" w:rsidRPr="00FF247E">
              <w:rPr>
                <w:color w:val="000000"/>
              </w:rPr>
              <w:t xml:space="preserve">an </w:t>
            </w:r>
            <w:r w:rsidRPr="00FF247E">
              <w:rPr>
                <w:color w:val="000000"/>
              </w:rPr>
              <w:t>allied health assistant and occupational therapist recommendation in care plan</w:t>
            </w:r>
          </w:p>
          <w:p w14:paraId="5D210B3A" w14:textId="5EF3517B" w:rsidR="00B6352B" w:rsidRPr="00BC279B" w:rsidRDefault="00B6352B" w:rsidP="0060119E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F247E">
              <w:rPr>
                <w:color w:val="000000"/>
              </w:rPr>
              <w:t>receives occupational therapist service only</w:t>
            </w:r>
            <w:r w:rsidR="005E6FFE" w:rsidRPr="00FF247E">
              <w:rPr>
                <w:color w:val="000000"/>
              </w:rPr>
              <w:t>.</w:t>
            </w:r>
          </w:p>
        </w:tc>
      </w:tr>
      <w:tr w:rsidR="00BC279B" w:rsidRPr="00BC279B" w14:paraId="7459C01C" w14:textId="77777777" w:rsidTr="7F26F655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02583E1F" w14:textId="1596906E" w:rsidR="002C70D9" w:rsidRPr="0060119E" w:rsidRDefault="002C70D9" w:rsidP="0060119E">
            <w:pPr>
              <w:spacing w:before="40" w:after="0"/>
              <w:rPr>
                <w:rStyle w:val="DropSmallIcon"/>
              </w:rPr>
            </w:pPr>
            <w:r w:rsidRPr="0060119E">
              <w:rPr>
                <w:rStyle w:val="DropSmallIcon"/>
                <w:noProof/>
              </w:rPr>
              <w:drawing>
                <wp:inline distT="0" distB="0" distL="0" distR="0" wp14:anchorId="2639B32C" wp14:editId="63E5514F">
                  <wp:extent cx="323850" cy="364901"/>
                  <wp:effectExtent l="0" t="0" r="0" b="0"/>
                  <wp:docPr id="1332678741" name="Picture 1332678741" descr="Th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Th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77" cy="36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</w:tcPr>
          <w:p w14:paraId="62410B42" w14:textId="25768FC1" w:rsidR="002C70D9" w:rsidRPr="00BC279B" w:rsidRDefault="002C70D9" w:rsidP="00D33B92">
            <w:pPr>
              <w:spacing w:before="40" w:after="0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C279B">
              <w:rPr>
                <w:bCs/>
              </w:rPr>
              <w:t xml:space="preserve">Number of </w:t>
            </w:r>
            <w:r w:rsidR="004C40F2" w:rsidRPr="00BC279B">
              <w:rPr>
                <w:bCs/>
              </w:rPr>
              <w:t>residents</w:t>
            </w:r>
            <w:r w:rsidRPr="00BC279B">
              <w:rPr>
                <w:bCs/>
              </w:rPr>
              <w:t xml:space="preserve"> assessed for allied health</w:t>
            </w:r>
            <w:r w:rsidR="004C49A7">
              <w:rPr>
                <w:bCs/>
              </w:rPr>
              <w:t>.</w:t>
            </w:r>
            <w:r w:rsidRPr="00BC279B">
              <w:rPr>
                <w:noProof/>
              </w:rPr>
              <w:t xml:space="preserve"> </w:t>
            </w:r>
          </w:p>
        </w:tc>
      </w:tr>
      <w:tr w:rsidR="00BC279B" w:rsidRPr="00BC279B" w14:paraId="3972E178" w14:textId="77777777" w:rsidTr="7F26F655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7D36D12A" w14:textId="21CBE531" w:rsidR="002C70D9" w:rsidRPr="00BC279B" w:rsidRDefault="002C70D9" w:rsidP="0060119E">
            <w:pPr>
              <w:spacing w:before="40" w:after="0"/>
              <w:rPr>
                <w:rStyle w:val="DropSmallIcon"/>
                <w:noProof/>
              </w:rPr>
            </w:pPr>
            <w:r w:rsidRPr="00BC279B">
              <w:rPr>
                <w:noProof/>
              </w:rPr>
              <w:drawing>
                <wp:inline distT="0" distB="0" distL="0" distR="0" wp14:anchorId="7B9EFAA7" wp14:editId="262448DE">
                  <wp:extent cx="314325" cy="354357"/>
                  <wp:effectExtent l="0" t="0" r="0" b="7620"/>
                  <wp:docPr id="969973824" name="Picture 969973824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89" cy="355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</w:tcPr>
          <w:p w14:paraId="44BA4842" w14:textId="33CF05E3" w:rsidR="002C70D9" w:rsidRPr="00BC279B" w:rsidRDefault="002C70D9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DropSmallIcon"/>
                <w:noProof/>
              </w:rPr>
            </w:pPr>
            <w:r w:rsidRPr="00BC279B">
              <w:rPr>
                <w:rStyle w:val="DropSmallIcon"/>
                <w:noProof/>
              </w:rPr>
              <w:t xml:space="preserve">Number of </w:t>
            </w:r>
            <w:r w:rsidR="004C40F2" w:rsidRPr="00BC279B">
              <w:rPr>
                <w:rStyle w:val="DropSmallIcon"/>
                <w:noProof/>
              </w:rPr>
              <w:t>residents</w:t>
            </w:r>
            <w:r w:rsidRPr="00BC279B">
              <w:rPr>
                <w:rStyle w:val="DropSmallIcon"/>
                <w:noProof/>
              </w:rPr>
              <w:t xml:space="preserve"> excluded because they were absent </w:t>
            </w:r>
            <w:r w:rsidRPr="00BC279B" w:rsidDel="00C66410">
              <w:rPr>
                <w:rStyle w:val="DropSmallIcon"/>
                <w:noProof/>
              </w:rPr>
              <w:t xml:space="preserve">from the </w:t>
            </w:r>
            <w:r w:rsidR="0064731B">
              <w:rPr>
                <w:rStyle w:val="DropSmallIcon"/>
                <w:noProof/>
              </w:rPr>
              <w:t>aged care home</w:t>
            </w:r>
            <w:r w:rsidRPr="00BC279B" w:rsidDel="00C66410">
              <w:rPr>
                <w:rStyle w:val="DropSmallIcon"/>
                <w:noProof/>
              </w:rPr>
              <w:t xml:space="preserve"> </w:t>
            </w:r>
            <w:r w:rsidRPr="00BC279B">
              <w:rPr>
                <w:rStyle w:val="DropSmallIcon"/>
                <w:noProof/>
              </w:rPr>
              <w:t>for the entire quarter</w:t>
            </w:r>
            <w:r w:rsidR="004C49A7">
              <w:rPr>
                <w:rStyle w:val="DropSmallIcon"/>
                <w:noProof/>
              </w:rPr>
              <w:t>.</w:t>
            </w:r>
          </w:p>
        </w:tc>
      </w:tr>
      <w:tr w:rsidR="00BC279B" w:rsidRPr="00BC279B" w14:paraId="54B14D50" w14:textId="77777777" w:rsidTr="7F26F655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01064670" w14:textId="6272D318" w:rsidR="002C70D9" w:rsidRPr="00BC279B" w:rsidRDefault="0060119E" w:rsidP="0060119E">
            <w:pPr>
              <w:spacing w:before="40" w:after="0"/>
              <w:rPr>
                <w:rStyle w:val="DropSmallIcon"/>
                <w:noProof/>
              </w:rPr>
            </w:pPr>
            <w:r>
              <w:rPr>
                <w:noProof/>
              </w:rPr>
              <w:drawing>
                <wp:inline distT="0" distB="0" distL="0" distR="0" wp14:anchorId="6A19204D" wp14:editId="7E543676">
                  <wp:extent cx="342900" cy="352425"/>
                  <wp:effectExtent l="0" t="0" r="0" b="9525"/>
                  <wp:docPr id="1281931472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931472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  <w:vAlign w:val="center"/>
          </w:tcPr>
          <w:p w14:paraId="07409C1A" w14:textId="7FCC7ED1" w:rsidR="002C70D9" w:rsidRPr="00BC279B" w:rsidRDefault="002C70D9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DropSmallIcon"/>
                <w:noProof/>
              </w:rPr>
            </w:pPr>
            <w:r w:rsidRPr="00BC279B">
              <w:rPr>
                <w:noProof/>
              </w:rPr>
              <w:t>Number of allied health services recommended in care plans</w:t>
            </w:r>
            <w:r w:rsidR="004C49A7">
              <w:rPr>
                <w:noProof/>
              </w:rPr>
              <w:t>.</w:t>
            </w:r>
          </w:p>
        </w:tc>
      </w:tr>
      <w:tr w:rsidR="00BC279B" w:rsidRPr="00BC279B" w14:paraId="7BC839EC" w14:textId="77777777" w:rsidTr="7F26F655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755E541E" w14:textId="36B7BF6D" w:rsidR="002C70D9" w:rsidRPr="00BC279B" w:rsidRDefault="002C70D9" w:rsidP="0060119E">
            <w:pPr>
              <w:spacing w:before="40" w:after="0"/>
              <w:rPr>
                <w:rStyle w:val="DropSmallIcon"/>
                <w:noProof/>
              </w:rPr>
            </w:pPr>
            <w:r w:rsidRPr="00BC279B">
              <w:rPr>
                <w:noProof/>
              </w:rPr>
              <w:drawing>
                <wp:inline distT="0" distB="0" distL="0" distR="0" wp14:anchorId="4B2BB811" wp14:editId="7E15A4D8">
                  <wp:extent cx="314325" cy="354169"/>
                  <wp:effectExtent l="0" t="0" r="0" b="8255"/>
                  <wp:docPr id="4" name="Picture 4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54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  <w:vAlign w:val="center"/>
          </w:tcPr>
          <w:p w14:paraId="30EFD4EC" w14:textId="729157CA" w:rsidR="002C70D9" w:rsidRPr="00BC279B" w:rsidRDefault="002C70D9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DropSmallIcon"/>
                <w:noProof/>
              </w:rPr>
            </w:pPr>
            <w:r w:rsidRPr="00BC279B">
              <w:t>Number of physiotherapy services recommended in care plans</w:t>
            </w:r>
            <w:r w:rsidR="004C49A7">
              <w:t>.</w:t>
            </w:r>
          </w:p>
        </w:tc>
      </w:tr>
      <w:tr w:rsidR="00BC279B" w:rsidRPr="00BC279B" w14:paraId="31A6C0B3" w14:textId="77777777" w:rsidTr="7F26F655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1CCF0F14" w14:textId="35D5143A" w:rsidR="002C70D9" w:rsidRPr="00BC279B" w:rsidRDefault="002C70D9" w:rsidP="00842F5E">
            <w:pPr>
              <w:spacing w:before="40" w:after="0"/>
              <w:rPr>
                <w:rStyle w:val="DropSmallIcon"/>
                <w:noProof/>
              </w:rPr>
            </w:pPr>
            <w:r w:rsidRPr="00BC279B">
              <w:rPr>
                <w:noProof/>
              </w:rPr>
              <w:drawing>
                <wp:inline distT="0" distB="0" distL="0" distR="0" wp14:anchorId="43BF1E42" wp14:editId="7874401C">
                  <wp:extent cx="287020" cy="323402"/>
                  <wp:effectExtent l="0" t="0" r="0" b="635"/>
                  <wp:docPr id="722435464" name="Picture 722435464" descr="On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One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06" cy="33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  <w:vAlign w:val="center"/>
          </w:tcPr>
          <w:p w14:paraId="4B630AEB" w14:textId="1877807D" w:rsidR="002C70D9" w:rsidRPr="00BC279B" w:rsidRDefault="002C70D9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DropSmallIcon"/>
                <w:noProof/>
              </w:rPr>
            </w:pPr>
            <w:r w:rsidRPr="00BC279B">
              <w:t>Number of occupational therapy services recommended in care plans</w:t>
            </w:r>
            <w:r w:rsidR="004C49A7">
              <w:t>.</w:t>
            </w:r>
          </w:p>
        </w:tc>
      </w:tr>
      <w:tr w:rsidR="00BC279B" w:rsidRPr="00BC279B" w14:paraId="30D29498" w14:textId="77777777" w:rsidTr="7F26F655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45E24C06" w14:textId="30B085F0" w:rsidR="002C70D9" w:rsidRPr="00BC279B" w:rsidRDefault="00EB0B28" w:rsidP="00842F5E">
            <w:pPr>
              <w:spacing w:before="40" w:after="0"/>
              <w:ind w:left="42"/>
              <w:rPr>
                <w:rStyle w:val="DropSmallIcon"/>
                <w:noProof/>
              </w:rPr>
            </w:pPr>
            <w:r w:rsidRPr="00BC279B">
              <w:rPr>
                <w:noProof/>
              </w:rPr>
              <w:drawing>
                <wp:inline distT="0" distB="0" distL="0" distR="0" wp14:anchorId="18695EB1" wp14:editId="32E62B20">
                  <wp:extent cx="295871" cy="333375"/>
                  <wp:effectExtent l="0" t="0" r="0" b="0"/>
                  <wp:docPr id="1294844673" name="Picture 1294844673" descr="On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One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10" cy="337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  <w:vAlign w:val="center"/>
          </w:tcPr>
          <w:p w14:paraId="653B5902" w14:textId="6C5F66D0" w:rsidR="002C70D9" w:rsidRPr="00BC279B" w:rsidRDefault="00EB0B28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DropSmallIcon"/>
                <w:noProof/>
              </w:rPr>
            </w:pPr>
            <w:r w:rsidRPr="00BC279B">
              <w:rPr>
                <w:rStyle w:val="DropSmallIcon"/>
                <w:noProof/>
              </w:rPr>
              <w:t>Number of speech pathology services recommended in care plans</w:t>
            </w:r>
            <w:r w:rsidR="004C49A7">
              <w:rPr>
                <w:rStyle w:val="DropSmallIcon"/>
                <w:noProof/>
              </w:rPr>
              <w:t>.</w:t>
            </w:r>
          </w:p>
        </w:tc>
      </w:tr>
      <w:tr w:rsidR="00BC279B" w:rsidRPr="00BC279B" w14:paraId="52C03E38" w14:textId="77777777" w:rsidTr="7F26F655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4B9A76F7" w14:textId="62477EC1" w:rsidR="00EB0B28" w:rsidRPr="00BC279B" w:rsidRDefault="00EB0B28" w:rsidP="00842F5E">
            <w:pPr>
              <w:spacing w:before="40" w:after="0"/>
              <w:rPr>
                <w:noProof/>
              </w:rPr>
            </w:pPr>
            <w:r w:rsidRPr="00BC279B">
              <w:rPr>
                <w:noProof/>
              </w:rPr>
              <w:drawing>
                <wp:inline distT="0" distB="0" distL="0" distR="0" wp14:anchorId="6BD6AEF1" wp14:editId="0CA84766">
                  <wp:extent cx="295871" cy="333375"/>
                  <wp:effectExtent l="0" t="0" r="0" b="0"/>
                  <wp:docPr id="37765030" name="Picture 37765030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39" cy="34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  <w:vAlign w:val="center"/>
          </w:tcPr>
          <w:p w14:paraId="7FD2BD97" w14:textId="6EE11358" w:rsidR="00EB0B28" w:rsidRPr="00BC279B" w:rsidRDefault="00EB0B28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DropSmallIcon"/>
                <w:noProof/>
              </w:rPr>
            </w:pPr>
            <w:r w:rsidRPr="00BC279B">
              <w:rPr>
                <w:rStyle w:val="DropSmallIcon"/>
                <w:noProof/>
              </w:rPr>
              <w:t>Number of podiatry services recommended in care plans</w:t>
            </w:r>
            <w:r w:rsidR="004C49A7">
              <w:rPr>
                <w:rStyle w:val="DropSmallIcon"/>
                <w:noProof/>
              </w:rPr>
              <w:t>.</w:t>
            </w:r>
          </w:p>
        </w:tc>
      </w:tr>
      <w:tr w:rsidR="00BC279B" w:rsidRPr="00BC279B" w14:paraId="4F11CF53" w14:textId="77777777" w:rsidTr="7F26F655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609CF878" w14:textId="6C333780" w:rsidR="00EB0B28" w:rsidRPr="00BC279B" w:rsidRDefault="00EB0B28" w:rsidP="00842F5E">
            <w:pPr>
              <w:spacing w:before="40" w:after="0"/>
              <w:rPr>
                <w:noProof/>
              </w:rPr>
            </w:pPr>
            <w:r w:rsidRPr="00BC279B">
              <w:rPr>
                <w:noProof/>
              </w:rPr>
              <w:drawing>
                <wp:inline distT="0" distB="0" distL="0" distR="0" wp14:anchorId="03E51746" wp14:editId="4648E122">
                  <wp:extent cx="287417" cy="323850"/>
                  <wp:effectExtent l="0" t="0" r="0" b="0"/>
                  <wp:docPr id="860222109" name="Picture 860222109" descr="On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One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94" cy="327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  <w:vAlign w:val="center"/>
          </w:tcPr>
          <w:p w14:paraId="00F4EC17" w14:textId="538287C6" w:rsidR="00EB0B28" w:rsidRPr="00BC279B" w:rsidRDefault="00EB0B28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DropSmallIcon"/>
                <w:noProof/>
              </w:rPr>
            </w:pPr>
            <w:r w:rsidRPr="00BC279B">
              <w:rPr>
                <w:rStyle w:val="DropSmallIcon"/>
                <w:noProof/>
              </w:rPr>
              <w:t>Number of dietetics services recommended in care plans</w:t>
            </w:r>
            <w:r w:rsidR="004C49A7">
              <w:rPr>
                <w:rStyle w:val="DropSmallIcon"/>
                <w:noProof/>
              </w:rPr>
              <w:t>.</w:t>
            </w:r>
          </w:p>
        </w:tc>
      </w:tr>
      <w:tr w:rsidR="00BC279B" w:rsidRPr="00BC279B" w14:paraId="46A5EB3B" w14:textId="77777777" w:rsidTr="7F26F655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06AE56C1" w14:textId="62AFC744" w:rsidR="00EB0B28" w:rsidRPr="00BC279B" w:rsidRDefault="00EB0B28" w:rsidP="00842F5E">
            <w:pPr>
              <w:spacing w:before="40" w:after="0"/>
              <w:rPr>
                <w:noProof/>
              </w:rPr>
            </w:pPr>
            <w:r w:rsidRPr="00BC279B">
              <w:rPr>
                <w:noProof/>
              </w:rPr>
              <w:drawing>
                <wp:inline distT="0" distB="0" distL="0" distR="0" wp14:anchorId="0C7C5D57" wp14:editId="45C4214F">
                  <wp:extent cx="287417" cy="323850"/>
                  <wp:effectExtent l="0" t="0" r="0" b="0"/>
                  <wp:docPr id="1227489362" name="Picture 1227489362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01" cy="32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  <w:vAlign w:val="center"/>
          </w:tcPr>
          <w:p w14:paraId="6942E707" w14:textId="04B2688A" w:rsidR="00EB0B28" w:rsidRPr="00BC279B" w:rsidRDefault="00EB0B28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DropSmallIcon"/>
                <w:noProof/>
              </w:rPr>
            </w:pPr>
            <w:r w:rsidRPr="00BC279B">
              <w:t>Number of other allied health services recommended in care plans</w:t>
            </w:r>
            <w:r w:rsidR="004C49A7">
              <w:t>.</w:t>
            </w:r>
          </w:p>
        </w:tc>
      </w:tr>
      <w:tr w:rsidR="00BC279B" w:rsidRPr="00BC279B" w14:paraId="61A2DD02" w14:textId="77777777" w:rsidTr="7F26F655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7264A09E" w14:textId="3E0E4E48" w:rsidR="00EB0B28" w:rsidRPr="00BC279B" w:rsidRDefault="00EB0B28" w:rsidP="00842F5E">
            <w:pPr>
              <w:spacing w:before="40" w:after="0"/>
              <w:rPr>
                <w:noProof/>
              </w:rPr>
            </w:pPr>
            <w:r w:rsidRPr="00BC279B">
              <w:rPr>
                <w:noProof/>
              </w:rPr>
              <w:drawing>
                <wp:inline distT="0" distB="0" distL="0" distR="0" wp14:anchorId="45DDE3AB" wp14:editId="3FEC9B2E">
                  <wp:extent cx="278964" cy="314325"/>
                  <wp:effectExtent l="0" t="0" r="0" b="0"/>
                  <wp:docPr id="876665307" name="Picture 876665307" descr="On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One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70" cy="316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  <w:vAlign w:val="center"/>
          </w:tcPr>
          <w:p w14:paraId="1972BBFF" w14:textId="37E53E15" w:rsidR="00EB0B28" w:rsidRPr="00BC279B" w:rsidRDefault="00EB0B28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279B">
              <w:t>Number of allied health assistant services recommended in care plans</w:t>
            </w:r>
            <w:r w:rsidR="004C49A7">
              <w:t>.</w:t>
            </w:r>
          </w:p>
        </w:tc>
      </w:tr>
      <w:tr w:rsidR="00BC279B" w:rsidRPr="00BC279B" w14:paraId="5540AF70" w14:textId="77777777" w:rsidTr="7F26F655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1AA6E543" w14:textId="2211CEF9" w:rsidR="00EB0B28" w:rsidRPr="00BC279B" w:rsidRDefault="75232090" w:rsidP="00842F5E">
            <w:pPr>
              <w:spacing w:before="40" w:after="0"/>
            </w:pPr>
            <w:r>
              <w:rPr>
                <w:noProof/>
              </w:rPr>
              <w:drawing>
                <wp:inline distT="0" distB="0" distL="0" distR="0" wp14:anchorId="256DCD3B" wp14:editId="6D8DE968">
                  <wp:extent cx="287417" cy="323850"/>
                  <wp:effectExtent l="0" t="0" r="0" b="0"/>
                  <wp:docPr id="1286483802" name="Picture 1286483802" descr="Tw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6483802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  <w:vAlign w:val="center"/>
          </w:tcPr>
          <w:p w14:paraId="0FB6073F" w14:textId="6930A85D" w:rsidR="00EB0B28" w:rsidRPr="00BC279B" w:rsidRDefault="00EB0B28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279B">
              <w:t>Number of recommended allied health services received</w:t>
            </w:r>
            <w:r w:rsidR="004C49A7">
              <w:t>.</w:t>
            </w:r>
          </w:p>
        </w:tc>
      </w:tr>
      <w:tr w:rsidR="00BC279B" w:rsidRPr="00BC279B" w14:paraId="49296137" w14:textId="77777777" w:rsidTr="7F26F655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524A440C" w14:textId="0C1D8390" w:rsidR="00EB0B28" w:rsidRPr="00BC279B" w:rsidRDefault="00EB0B28" w:rsidP="00842F5E">
            <w:pPr>
              <w:spacing w:before="40" w:after="0"/>
              <w:rPr>
                <w:noProof/>
              </w:rPr>
            </w:pPr>
            <w:r w:rsidRPr="00BC279B">
              <w:rPr>
                <w:noProof/>
              </w:rPr>
              <w:drawing>
                <wp:inline distT="0" distB="0" distL="0" distR="0" wp14:anchorId="634CDF3C" wp14:editId="1052FEA0">
                  <wp:extent cx="287417" cy="323850"/>
                  <wp:effectExtent l="0" t="0" r="0" b="0"/>
                  <wp:docPr id="2139643704" name="Picture 2139643704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00" cy="33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  <w:vAlign w:val="center"/>
          </w:tcPr>
          <w:p w14:paraId="06215E40" w14:textId="4DF7084D" w:rsidR="00EB0B28" w:rsidRPr="00BC279B" w:rsidRDefault="00EB0B28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279B">
              <w:t xml:space="preserve">Number of recommended physiotherapy </w:t>
            </w:r>
            <w:r w:rsidRPr="00BC279B" w:rsidDel="00252B7B">
              <w:t xml:space="preserve">allied health </w:t>
            </w:r>
            <w:r w:rsidRPr="00BC279B">
              <w:t>services received</w:t>
            </w:r>
            <w:r w:rsidR="004C49A7">
              <w:t>.</w:t>
            </w:r>
          </w:p>
        </w:tc>
      </w:tr>
      <w:tr w:rsidR="00BC279B" w:rsidRPr="00BC279B" w14:paraId="4842C5B5" w14:textId="77777777" w:rsidTr="7F26F655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2402963C" w14:textId="50E95C4F" w:rsidR="00EB0B28" w:rsidRPr="00BC279B" w:rsidRDefault="020CF3A2" w:rsidP="00842F5E">
            <w:pPr>
              <w:spacing w:before="40" w:after="0"/>
            </w:pPr>
            <w:r>
              <w:rPr>
                <w:noProof/>
              </w:rPr>
              <w:drawing>
                <wp:inline distT="0" distB="0" distL="0" distR="0" wp14:anchorId="5A0A8E63" wp14:editId="79A2FC4D">
                  <wp:extent cx="278964" cy="314325"/>
                  <wp:effectExtent l="0" t="0" r="0" b="0"/>
                  <wp:docPr id="2127533978" name="Picture 2127533978" descr="On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7533978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64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  <w:vAlign w:val="center"/>
          </w:tcPr>
          <w:p w14:paraId="124A5244" w14:textId="6CF5FE7B" w:rsidR="00EB0B28" w:rsidRPr="00BC279B" w:rsidRDefault="00EB0B28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279B">
              <w:t xml:space="preserve">Number of recommended occupational therapy </w:t>
            </w:r>
            <w:r w:rsidRPr="00BC279B" w:rsidDel="00252B7B">
              <w:t xml:space="preserve">allied health </w:t>
            </w:r>
            <w:r w:rsidRPr="00BC279B">
              <w:t>services received</w:t>
            </w:r>
            <w:r w:rsidR="00252B7B">
              <w:t>.</w:t>
            </w:r>
          </w:p>
        </w:tc>
      </w:tr>
      <w:tr w:rsidR="00BC279B" w:rsidRPr="00BC279B" w14:paraId="4063FA31" w14:textId="77777777" w:rsidTr="7F26F655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04A0260A" w14:textId="6D8B7090" w:rsidR="00EB0B28" w:rsidRPr="00BC279B" w:rsidRDefault="00EB0B28" w:rsidP="00842F5E">
            <w:pPr>
              <w:spacing w:before="40" w:after="0"/>
              <w:rPr>
                <w:noProof/>
              </w:rPr>
            </w:pPr>
            <w:r w:rsidRPr="00BC279B">
              <w:rPr>
                <w:noProof/>
              </w:rPr>
              <w:drawing>
                <wp:inline distT="0" distB="0" distL="0" distR="0" wp14:anchorId="196A2E7D" wp14:editId="519B7D1E">
                  <wp:extent cx="278964" cy="314325"/>
                  <wp:effectExtent l="0" t="0" r="0" b="0"/>
                  <wp:docPr id="2038005478" name="Picture 2038005478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54" cy="31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  <w:vAlign w:val="center"/>
          </w:tcPr>
          <w:p w14:paraId="0EDFF26D" w14:textId="2A55EBB4" w:rsidR="00EB0B28" w:rsidRPr="00BC279B" w:rsidRDefault="00EB0B28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279B">
              <w:t xml:space="preserve">Number of recommended speech pathology </w:t>
            </w:r>
            <w:r w:rsidRPr="00BC279B" w:rsidDel="00252B7B">
              <w:t xml:space="preserve">allied health </w:t>
            </w:r>
            <w:r w:rsidRPr="00BC279B">
              <w:t>services received</w:t>
            </w:r>
            <w:r w:rsidR="004C49A7">
              <w:t>.</w:t>
            </w:r>
          </w:p>
        </w:tc>
      </w:tr>
      <w:tr w:rsidR="00BC279B" w:rsidRPr="00BC279B" w14:paraId="2840AFD0" w14:textId="77777777" w:rsidTr="7F26F655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74CFD4C7" w14:textId="379CACE0" w:rsidR="00EB0B28" w:rsidRPr="00BC279B" w:rsidRDefault="00EB0B28" w:rsidP="00842F5E">
            <w:pPr>
              <w:spacing w:before="40" w:after="0"/>
              <w:rPr>
                <w:noProof/>
              </w:rPr>
            </w:pPr>
            <w:r w:rsidRPr="00BC279B">
              <w:rPr>
                <w:noProof/>
              </w:rPr>
              <w:drawing>
                <wp:inline distT="0" distB="0" distL="0" distR="0" wp14:anchorId="10A0EAE4" wp14:editId="50304164">
                  <wp:extent cx="287415" cy="323850"/>
                  <wp:effectExtent l="0" t="0" r="0" b="0"/>
                  <wp:docPr id="648558552" name="Picture 648558552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11" cy="339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  <w:vAlign w:val="center"/>
          </w:tcPr>
          <w:p w14:paraId="6422DB37" w14:textId="0DD95F56" w:rsidR="00EB0B28" w:rsidRPr="00BC279B" w:rsidRDefault="00EB0B28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279B">
              <w:t xml:space="preserve">Number of recommended podiatry </w:t>
            </w:r>
            <w:r w:rsidRPr="00BC279B" w:rsidDel="00252B7B">
              <w:t xml:space="preserve">allied health </w:t>
            </w:r>
            <w:r w:rsidRPr="00BC279B">
              <w:t>services received</w:t>
            </w:r>
            <w:r w:rsidR="004C49A7">
              <w:t>.</w:t>
            </w:r>
          </w:p>
        </w:tc>
      </w:tr>
      <w:tr w:rsidR="00BC279B" w:rsidRPr="00BC279B" w14:paraId="224E585A" w14:textId="77777777" w:rsidTr="7F26F655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7E60C575" w14:textId="00DD92F3" w:rsidR="00EB0B28" w:rsidRPr="00BC279B" w:rsidRDefault="00EB0B28" w:rsidP="00842F5E">
            <w:pPr>
              <w:spacing w:before="40" w:after="0"/>
              <w:rPr>
                <w:noProof/>
              </w:rPr>
            </w:pPr>
            <w:r w:rsidRPr="00BC279B">
              <w:rPr>
                <w:noProof/>
              </w:rPr>
              <w:drawing>
                <wp:inline distT="0" distB="0" distL="0" distR="0" wp14:anchorId="4F5B1B3D" wp14:editId="1B8715D7">
                  <wp:extent cx="295871" cy="333375"/>
                  <wp:effectExtent l="0" t="0" r="0" b="0"/>
                  <wp:docPr id="60" name="Picture 60" descr="On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One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82" cy="346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  <w:vAlign w:val="center"/>
          </w:tcPr>
          <w:p w14:paraId="61840F5D" w14:textId="6FB9835B" w:rsidR="00EB0B28" w:rsidRPr="00BC279B" w:rsidRDefault="00EB0B28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279B">
              <w:t xml:space="preserve">Number of recommended dietetics </w:t>
            </w:r>
            <w:r w:rsidRPr="00BC279B" w:rsidDel="00252B7B">
              <w:t xml:space="preserve">allied health </w:t>
            </w:r>
            <w:r w:rsidRPr="00BC279B">
              <w:t>services received</w:t>
            </w:r>
            <w:r w:rsidR="004C49A7">
              <w:t>.</w:t>
            </w:r>
          </w:p>
        </w:tc>
      </w:tr>
      <w:tr w:rsidR="00BC279B" w:rsidRPr="00BC279B" w14:paraId="3CCF76C0" w14:textId="77777777" w:rsidTr="7F26F655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7B0F9FA0" w14:textId="67CE870F" w:rsidR="00EB0B28" w:rsidRPr="00BC279B" w:rsidRDefault="00EB0B28" w:rsidP="00842F5E">
            <w:pPr>
              <w:spacing w:before="40" w:after="0"/>
              <w:rPr>
                <w:noProof/>
              </w:rPr>
            </w:pPr>
            <w:r w:rsidRPr="00BC279B">
              <w:rPr>
                <w:noProof/>
              </w:rPr>
              <w:lastRenderedPageBreak/>
              <w:drawing>
                <wp:inline distT="0" distB="0" distL="0" distR="0" wp14:anchorId="79204B8C" wp14:editId="38FC7C2D">
                  <wp:extent cx="287417" cy="323850"/>
                  <wp:effectExtent l="0" t="0" r="0" b="0"/>
                  <wp:docPr id="1813557847" name="Picture 1813557847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18" cy="326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  <w:vAlign w:val="center"/>
          </w:tcPr>
          <w:p w14:paraId="216BBA1C" w14:textId="6E00291E" w:rsidR="00EB0B28" w:rsidRPr="00BC279B" w:rsidRDefault="00EB0B28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279B">
              <w:t>Number of recommended other allied health services received</w:t>
            </w:r>
            <w:r w:rsidR="004C49A7">
              <w:t>.</w:t>
            </w:r>
          </w:p>
        </w:tc>
      </w:tr>
      <w:tr w:rsidR="00BC279B" w:rsidRPr="00BC279B" w14:paraId="38169455" w14:textId="77777777" w:rsidTr="7F26F655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" w:type="pct"/>
          </w:tcPr>
          <w:p w14:paraId="42302C01" w14:textId="1EFA125C" w:rsidR="00EB0B28" w:rsidRPr="00BC279B" w:rsidRDefault="00EB0B28" w:rsidP="00842F5E">
            <w:pPr>
              <w:spacing w:before="40" w:after="0"/>
              <w:rPr>
                <w:noProof/>
              </w:rPr>
            </w:pPr>
            <w:r w:rsidRPr="00BC279B">
              <w:rPr>
                <w:noProof/>
              </w:rPr>
              <w:drawing>
                <wp:inline distT="0" distB="0" distL="0" distR="0" wp14:anchorId="7A9F0A7E" wp14:editId="42110CF5">
                  <wp:extent cx="278964" cy="314325"/>
                  <wp:effectExtent l="0" t="0" r="0" b="0"/>
                  <wp:docPr id="70" name="Picture 70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67" cy="31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pct"/>
            <w:gridSpan w:val="3"/>
            <w:vAlign w:val="center"/>
          </w:tcPr>
          <w:p w14:paraId="4D14F562" w14:textId="45238404" w:rsidR="00EB0B28" w:rsidRPr="00BC279B" w:rsidRDefault="00EB0B28" w:rsidP="00D33B92">
            <w:pPr>
              <w:spacing w:before="4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279B">
              <w:t>Number of recommended allied health assistant services received</w:t>
            </w:r>
            <w:r w:rsidR="004C49A7">
              <w:t>.</w:t>
            </w:r>
          </w:p>
        </w:tc>
      </w:tr>
    </w:tbl>
    <w:p w14:paraId="5B4CEE39" w14:textId="6989F3DF" w:rsidR="00B6352B" w:rsidRDefault="00B6352B" w:rsidP="00842F5E">
      <w:r w:rsidRPr="00BC279B">
        <w:t>Data recording templates for each quality indicator are available on</w:t>
      </w:r>
      <w:r w:rsidR="00E057B1">
        <w:t xml:space="preserve"> the </w:t>
      </w:r>
      <w:hyperlink r:id="rId23" w:history="1">
        <w:r w:rsidR="00E057B1" w:rsidRPr="00FC789B">
          <w:rPr>
            <w:rStyle w:val="Hyperlink"/>
            <w:color w:val="0070C0"/>
          </w:rPr>
          <w:t>QI Program resources webpage</w:t>
        </w:r>
      </w:hyperlink>
      <w:r w:rsidRPr="00FC789B">
        <w:rPr>
          <w:color w:val="0070C0"/>
        </w:rPr>
        <w:t>.</w:t>
      </w:r>
      <w:r w:rsidRPr="00BC279B">
        <w:t xml:space="preserve"> Use the templates to calculate and summarise data </w:t>
      </w:r>
      <w:r w:rsidR="005F1ABD">
        <w:t>to</w:t>
      </w:r>
      <w:r w:rsidRPr="00BC279B">
        <w:t xml:space="preserve"> subm</w:t>
      </w:r>
      <w:r w:rsidR="005F1ABD">
        <w:t>it</w:t>
      </w:r>
      <w:r w:rsidRPr="00BC279B">
        <w:t xml:space="preserve"> through the Government Provider Management System</w:t>
      </w:r>
      <w:r w:rsidR="005F1ABD">
        <w:t xml:space="preserve"> (GPMS)</w:t>
      </w:r>
      <w:r w:rsidRPr="00BC279B">
        <w:t>.</w:t>
      </w:r>
    </w:p>
    <w:p w14:paraId="315BDE5E" w14:textId="77777777" w:rsidR="000965B7" w:rsidRPr="00842F5E" w:rsidRDefault="00B6352B" w:rsidP="00842F5E">
      <w:pPr>
        <w:pStyle w:val="Heading3"/>
      </w:pPr>
      <w:r w:rsidRPr="00842F5E">
        <w:t>Submit QI Program data</w:t>
      </w:r>
    </w:p>
    <w:p w14:paraId="2C6E97F0" w14:textId="1581732C" w:rsidR="00B6352B" w:rsidRPr="00BC279B" w:rsidRDefault="00B6352B" w:rsidP="00D33B92">
      <w:pPr>
        <w:spacing w:before="40" w:after="0"/>
      </w:pPr>
      <w:r w:rsidRPr="00BC279B">
        <w:t>There are</w:t>
      </w:r>
      <w:r w:rsidR="001410F7">
        <w:t xml:space="preserve"> </w:t>
      </w:r>
      <w:r w:rsidR="001410F7" w:rsidRPr="00FC789B">
        <w:rPr>
          <w:b/>
          <w:bCs/>
        </w:rPr>
        <w:t>3</w:t>
      </w:r>
      <w:r w:rsidRPr="00FC789B">
        <w:rPr>
          <w:b/>
          <w:bCs/>
        </w:rPr>
        <w:t xml:space="preserve"> ways</w:t>
      </w:r>
      <w:r w:rsidRPr="00BC279B">
        <w:t xml:space="preserve"> </w:t>
      </w:r>
      <w:r w:rsidR="001410F7">
        <w:t xml:space="preserve">you can submit </w:t>
      </w:r>
      <w:r w:rsidRPr="00BC279B">
        <w:t>QI Program data:</w:t>
      </w:r>
    </w:p>
    <w:p w14:paraId="29C79939" w14:textId="1AFC0A58" w:rsidR="00B6352B" w:rsidRPr="008562AB" w:rsidRDefault="00B6352B" w:rsidP="0087080E">
      <w:pPr>
        <w:pStyle w:val="ListNumber"/>
        <w:rPr>
          <w:b w:val="0"/>
          <w:bCs/>
          <w:sz w:val="24"/>
        </w:rPr>
      </w:pPr>
      <w:r w:rsidRPr="008562AB">
        <w:rPr>
          <w:b w:val="0"/>
          <w:bCs/>
          <w:noProof/>
          <w:sz w:val="24"/>
        </w:rPr>
        <w:drawing>
          <wp:anchor distT="0" distB="0" distL="114300" distR="114300" simplePos="0" relativeHeight="251658240" behindDoc="0" locked="0" layoutInCell="1" allowOverlap="1" wp14:anchorId="307FB410" wp14:editId="45F4DBBE">
            <wp:simplePos x="0" y="0"/>
            <wp:positionH relativeFrom="margin">
              <wp:posOffset>0</wp:posOffset>
            </wp:positionH>
            <wp:positionV relativeFrom="paragraph">
              <wp:posOffset>62828</wp:posOffset>
            </wp:positionV>
            <wp:extent cx="391795" cy="431800"/>
            <wp:effectExtent l="0" t="0" r="8255" b="6350"/>
            <wp:wrapSquare wrapText="bothSides"/>
            <wp:docPr id="5" name="Picture 5" descr="Submitted icon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ubmitted icon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10F7" w:rsidRPr="008562AB">
        <w:rPr>
          <w:b w:val="0"/>
          <w:bCs/>
          <w:sz w:val="24"/>
        </w:rPr>
        <w:t>t</w:t>
      </w:r>
      <w:r w:rsidRPr="008562AB">
        <w:rPr>
          <w:b w:val="0"/>
          <w:bCs/>
          <w:sz w:val="24"/>
        </w:rPr>
        <w:t xml:space="preserve">hrough </w:t>
      </w:r>
      <w:r w:rsidR="003E1CF2">
        <w:rPr>
          <w:b w:val="0"/>
          <w:bCs/>
          <w:sz w:val="24"/>
        </w:rPr>
        <w:t xml:space="preserve">the </w:t>
      </w:r>
      <w:r w:rsidR="005F1ABD" w:rsidRPr="008562AB">
        <w:rPr>
          <w:b w:val="0"/>
          <w:bCs/>
          <w:sz w:val="24"/>
        </w:rPr>
        <w:t>GPMS</w:t>
      </w:r>
    </w:p>
    <w:p w14:paraId="694DDAAC" w14:textId="341C5808" w:rsidR="00B6352B" w:rsidRPr="008562AB" w:rsidRDefault="001410F7" w:rsidP="0087080E">
      <w:pPr>
        <w:pStyle w:val="ListNumber"/>
        <w:rPr>
          <w:b w:val="0"/>
          <w:bCs/>
          <w:sz w:val="24"/>
        </w:rPr>
      </w:pPr>
      <w:r w:rsidRPr="008562AB">
        <w:rPr>
          <w:b w:val="0"/>
          <w:bCs/>
          <w:sz w:val="24"/>
        </w:rPr>
        <w:t>v</w:t>
      </w:r>
      <w:r w:rsidR="00B6352B" w:rsidRPr="008562AB">
        <w:rPr>
          <w:b w:val="0"/>
          <w:bCs/>
          <w:sz w:val="24"/>
        </w:rPr>
        <w:t>ia a bulk file upload</w:t>
      </w:r>
    </w:p>
    <w:p w14:paraId="6ACAF6D0" w14:textId="3E69E859" w:rsidR="000965B7" w:rsidRPr="008562AB" w:rsidRDefault="001410F7" w:rsidP="0087080E">
      <w:pPr>
        <w:pStyle w:val="ListNumber"/>
        <w:rPr>
          <w:b w:val="0"/>
          <w:bCs/>
          <w:sz w:val="24"/>
        </w:rPr>
      </w:pPr>
      <w:r w:rsidRPr="008562AB">
        <w:rPr>
          <w:b w:val="0"/>
          <w:bCs/>
          <w:sz w:val="24"/>
        </w:rPr>
        <w:t>t</w:t>
      </w:r>
      <w:r w:rsidR="00B6352B" w:rsidRPr="008562AB">
        <w:rPr>
          <w:b w:val="0"/>
          <w:bCs/>
          <w:sz w:val="24"/>
        </w:rPr>
        <w:t>hrough a third-party benchmarking company</w:t>
      </w:r>
      <w:r w:rsidR="005F1ABD" w:rsidRPr="008562AB">
        <w:rPr>
          <w:b w:val="0"/>
          <w:bCs/>
          <w:sz w:val="24"/>
        </w:rPr>
        <w:t>.</w:t>
      </w:r>
    </w:p>
    <w:p w14:paraId="3849BC03" w14:textId="54DF23C8" w:rsidR="00A879BB" w:rsidRDefault="00B6352B" w:rsidP="0087080E">
      <w:pPr>
        <w:rPr>
          <w:b/>
          <w:bCs/>
        </w:rPr>
      </w:pPr>
      <w:r w:rsidRPr="00BC279B">
        <w:t xml:space="preserve">Data must be </w:t>
      </w:r>
      <w:r w:rsidRPr="0087080E">
        <w:t>submitted</w:t>
      </w:r>
      <w:r w:rsidRPr="00BC279B">
        <w:t xml:space="preserve"> by the </w:t>
      </w:r>
      <w:r w:rsidRPr="00BC279B">
        <w:rPr>
          <w:b/>
          <w:bCs/>
        </w:rPr>
        <w:t>21st day of the month after the end of each quarter</w:t>
      </w:r>
      <w:r w:rsidR="001410F7">
        <w:rPr>
          <w:b/>
          <w:bCs/>
        </w:rPr>
        <w:t>.</w:t>
      </w:r>
    </w:p>
    <w:p w14:paraId="650CA1D6" w14:textId="7FBE9C86" w:rsidR="005A34A7" w:rsidRPr="00842F5E" w:rsidRDefault="005A34A7" w:rsidP="005F3282">
      <w:pPr>
        <w:pStyle w:val="Heading2"/>
      </w:pPr>
      <w:r w:rsidRPr="00842F5E">
        <w:t>More information</w:t>
      </w:r>
    </w:p>
    <w:p w14:paraId="48F485BB" w14:textId="5244B355" w:rsidR="00C43A40" w:rsidRDefault="00E943AC" w:rsidP="00842F5E">
      <w:r w:rsidRPr="00842F5E">
        <w:rPr>
          <w:rStyle w:val="DropMediumIcon"/>
          <w:noProof/>
        </w:rPr>
        <w:drawing>
          <wp:anchor distT="0" distB="0" distL="114300" distR="114300" simplePos="0" relativeHeight="251658241" behindDoc="0" locked="0" layoutInCell="1" allowOverlap="1" wp14:anchorId="3F1006FC" wp14:editId="2085F55A">
            <wp:simplePos x="0" y="0"/>
            <wp:positionH relativeFrom="margin">
              <wp:align>left</wp:align>
            </wp:positionH>
            <wp:positionV relativeFrom="paragraph">
              <wp:posOffset>56515</wp:posOffset>
            </wp:positionV>
            <wp:extent cx="391863" cy="432000"/>
            <wp:effectExtent l="0" t="0" r="8255" b="6350"/>
            <wp:wrapSquare wrapText="bothSides"/>
            <wp:docPr id="251944234" name="Picture 2519442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44234" name="Picture 251944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3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3115" w:rsidRPr="00842F5E">
        <w:t>You can find the</w:t>
      </w:r>
      <w:r w:rsidRPr="00842F5E">
        <w:t xml:space="preserve"> QI Program Manual and other guidance on the</w:t>
      </w:r>
      <w:r w:rsidR="002A10E9" w:rsidRPr="00842F5E">
        <w:t xml:space="preserve"> </w:t>
      </w:r>
      <w:hyperlink r:id="rId26" w:history="1">
        <w:r w:rsidR="002A10E9" w:rsidRPr="00C4673A">
          <w:rPr>
            <w:rStyle w:val="Hyperlink"/>
            <w:rFonts w:cs="Arial"/>
            <w:color w:val="0070C0"/>
          </w:rPr>
          <w:t>QI Program’s resources webpage</w:t>
        </w:r>
      </w:hyperlink>
      <w:r w:rsidRPr="00842F5E">
        <w:t>.</w:t>
      </w:r>
    </w:p>
    <w:p w14:paraId="3DEEA6A0" w14:textId="287C9B6C" w:rsidR="00842F5E" w:rsidRPr="00842F5E" w:rsidRDefault="00842F5E" w:rsidP="008562AB">
      <w:pPr>
        <w:ind w:left="720"/>
      </w:pPr>
      <w:r>
        <w:t xml:space="preserve">For </w:t>
      </w:r>
      <w:r w:rsidRPr="00842F5E">
        <w:t xml:space="preserve">assistance, contact the My Aged Care provider and assessor helpline on </w:t>
      </w:r>
      <w:r w:rsidRPr="00127E55">
        <w:rPr>
          <w:rStyle w:val="Strong"/>
        </w:rPr>
        <w:t>1800 836</w:t>
      </w:r>
      <w:r w:rsidR="00127E55" w:rsidRPr="00127E55">
        <w:rPr>
          <w:rStyle w:val="Strong"/>
        </w:rPr>
        <w:t xml:space="preserve"> </w:t>
      </w:r>
      <w:r w:rsidRPr="00127E55">
        <w:rPr>
          <w:rStyle w:val="Strong"/>
        </w:rPr>
        <w:t>799</w:t>
      </w:r>
      <w:r w:rsidRPr="00842F5E">
        <w:t xml:space="preserve"> and select option 5.</w:t>
      </w:r>
    </w:p>
    <w:p w14:paraId="6E51138F" w14:textId="04E62185" w:rsidR="0093068D" w:rsidRPr="00842F5E" w:rsidRDefault="0093068D" w:rsidP="008562AB">
      <w:pPr>
        <w:ind w:left="720"/>
      </w:pPr>
      <w:r w:rsidRPr="00842F5E">
        <w:t xml:space="preserve">The helpline is closed on Sunday and public holidays. It is open: </w:t>
      </w:r>
    </w:p>
    <w:p w14:paraId="37684C9C" w14:textId="5FA2151A" w:rsidR="0093068D" w:rsidRPr="00842F5E" w:rsidRDefault="0093068D" w:rsidP="008562AB">
      <w:pPr>
        <w:pStyle w:val="ListBullet3"/>
        <w:ind w:left="1440"/>
      </w:pPr>
      <w:r w:rsidRPr="00842F5E">
        <w:t>between 8am and 8pm Monday to Friday</w:t>
      </w:r>
    </w:p>
    <w:p w14:paraId="72D5377B" w14:textId="4EA4BADD" w:rsidR="000965B7" w:rsidRPr="00842F5E" w:rsidRDefault="0093068D" w:rsidP="008562AB">
      <w:pPr>
        <w:pStyle w:val="ListBullet3"/>
        <w:ind w:left="1440"/>
      </w:pPr>
      <w:r w:rsidRPr="00842F5E">
        <w:t>between 10am and 2pm on Saturday.</w:t>
      </w:r>
      <w:r w:rsidR="00973E6D" w:rsidRPr="00973E6D">
        <w:rPr>
          <w:noProof/>
        </w:rPr>
        <w:t xml:space="preserve"> </w:t>
      </w:r>
      <w:r w:rsidR="00C73CBD"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1" layoutInCell="1" allowOverlap="0" wp14:anchorId="4AB074EE" wp14:editId="13661AB2">
                <wp:simplePos x="0" y="0"/>
                <wp:positionH relativeFrom="page">
                  <wp:align>right</wp:align>
                </wp:positionH>
                <wp:positionV relativeFrom="page">
                  <wp:posOffset>8258175</wp:posOffset>
                </wp:positionV>
                <wp:extent cx="6905625" cy="2430145"/>
                <wp:effectExtent l="0" t="0" r="9525" b="8255"/>
                <wp:wrapNone/>
                <wp:docPr id="1228270829" name="Group 1228270829" descr="How to access informatin on Australia's aged car reform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5625" cy="2430145"/>
                          <a:chOff x="-200025" y="-342900"/>
                          <a:chExt cx="6980400" cy="2325600"/>
                        </a:xfrm>
                      </wpg:grpSpPr>
                      <wpg:grpSp>
                        <wpg:cNvPr id="1480156092" name="Group 148015609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-200025" y="-342900"/>
                            <a:ext cx="6980400" cy="2325600"/>
                            <a:chOff x="-200066" y="-342679"/>
                            <a:chExt cx="6981825" cy="2324100"/>
                          </a:xfrm>
                        </wpg:grpSpPr>
                        <wps:wsp>
                          <wps:cNvPr id="263132596" name="Rectangle: Single Corner Rounded 263132596"/>
                          <wps:cNvSpPr/>
                          <wps:spPr>
                            <a:xfrm flipH="1">
                              <a:off x="-200066" y="-342679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0579609" name="Text Box 153057960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-171262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8FD8B7" w14:textId="77777777" w:rsidR="00C73CBD" w:rsidRPr="00F45B7B" w:rsidRDefault="00C73CBD" w:rsidP="00C73CBD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>Improving Australia’s aged care system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14:paraId="5D79C822" w14:textId="77777777" w:rsidR="00C73CBD" w:rsidRPr="00F45B7B" w:rsidRDefault="00C73CBD" w:rsidP="00C73CBD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The Australian Government has delivered major changes to improve aged care.</w:t>
                                </w:r>
                              </w:p>
                              <w:p w14:paraId="23FFB085" w14:textId="77777777" w:rsidR="00C73CBD" w:rsidRPr="00F45B7B" w:rsidRDefault="00C73CBD" w:rsidP="00C73CBD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665E63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health.gov.au/aged-care-reforms</w:t>
                                </w:r>
                              </w:p>
                              <w:p w14:paraId="2323B4F0" w14:textId="77777777" w:rsidR="00C73CBD" w:rsidRPr="00F45B7B" w:rsidRDefault="00C73CBD" w:rsidP="00C73CBD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200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422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My Aged Care’s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free-call phone line)</w:t>
                                </w:r>
                              </w:p>
                              <w:p w14:paraId="2BE10DC4" w14:textId="77777777" w:rsidR="00C73CBD" w:rsidRPr="00F45B7B" w:rsidRDefault="00C73CBD" w:rsidP="00C73CBD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nrschat.nrscall.gov.au/nrs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to choose your preferred access point on their website,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or call 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the NRS Helpdesk on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1800 555 660. </w:t>
                                </w:r>
                              </w:p>
                              <w:p w14:paraId="73D9E2FB" w14:textId="77777777" w:rsidR="00C73CBD" w:rsidRPr="00F45B7B" w:rsidRDefault="00C73CBD" w:rsidP="00C73CBD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76241112" name="Group 187624111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65" cy="260350"/>
                            <a:chOff x="-21762" y="-103418"/>
                            <a:chExt cx="270001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1707976753" name="Oval 1707976753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6811417" name="Picture 8568114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1808766596" name="Group 180876659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65" cy="259080"/>
                            <a:chOff x="-21762" y="-140945"/>
                            <a:chExt cx="270000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335775723" name="Oval 335775723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3465111" name="Picture 13334651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B074EE" id="Group 1228270829" o:spid="_x0000_s1026" alt="How to access informatin on Australia's aged car reforms" style="position:absolute;left:0;text-align:left;margin-left:492.55pt;margin-top:650.25pt;width:543.75pt;height:191.35pt;z-index:251658242;mso-position-horizontal:right;mso-position-horizontal-relative:page;mso-position-vertical-relative:page;mso-width-relative:margin;mso-height-relative:margin" coordorigin="-2000,-3429" coordsize="69804,232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" o:allowoverlap="f">
                <v:group id="Group 1480156092" o:spid="_x0000_s1027" alt="&quot;&quot;" style="position:absolute;left:-2000;top:-3429;width:69803;height:23256" coordorigin="-2000,-3426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">
                  <v:shape id="Rectangle: Single Corner Rounded 263132596" o:spid="_x0000_s1028" style="position:absolute;left:-2000;top:-3426;width:69817;height:23240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30579609" o:spid="_x0000_s1029" type="#_x0000_t202" alt="&quot;&quot;" style="position:absolute;left:2285;top:-1712;width:62389;height:20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" filled="f" stroked="f" strokeweight=".5pt">
                    <v:textbox>
                      <w:txbxContent>
                        <w:p w14:paraId="448FD8B7" w14:textId="77777777" w:rsidR="00C73CBD" w:rsidRPr="00F45B7B" w:rsidRDefault="00C73CBD" w:rsidP="00C73CBD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00524D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>Improving Australia’s aged care system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5D79C822" w14:textId="77777777" w:rsidR="00C73CBD" w:rsidRPr="00F45B7B" w:rsidRDefault="00C73CBD" w:rsidP="00C73CBD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00524D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The Australian Government has delivered major changes to improve aged care.</w:t>
                          </w:r>
                        </w:p>
                        <w:p w14:paraId="23FFB085" w14:textId="77777777" w:rsidR="00C73CBD" w:rsidRPr="00F45B7B" w:rsidRDefault="00C73CBD" w:rsidP="00C73CBD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665E63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health.gov.au/aged-care-reforms</w:t>
                          </w:r>
                        </w:p>
                        <w:p w14:paraId="2323B4F0" w14:textId="77777777" w:rsidR="00C73CBD" w:rsidRPr="00F45B7B" w:rsidRDefault="00C73CBD" w:rsidP="00C73CBD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200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422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(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My Aged Care’s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free-call phone line)</w:t>
                          </w:r>
                        </w:p>
                        <w:p w14:paraId="2BE10DC4" w14:textId="77777777" w:rsidR="00C73CBD" w:rsidRPr="00F45B7B" w:rsidRDefault="00C73CBD" w:rsidP="00C73CBD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br/>
                            <w:t>To use the National Relay Service, visit nrschat.nrscall.gov.au/nrs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to choose your preferred access point on their website,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or call 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the NRS Helpdesk on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1800 555 660. </w:t>
                          </w:r>
                        </w:p>
                        <w:p w14:paraId="73D9E2FB" w14:textId="77777777" w:rsidR="00C73CBD" w:rsidRPr="00F45B7B" w:rsidRDefault="00C73CBD" w:rsidP="00C73CBD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1876241112" o:spid="_x0000_s1030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">
                  <v:oval id="Oval 1707976753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56811417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">
                    <v:imagedata r:id="rId29" o:title=""/>
                  </v:shape>
                </v:group>
                <v:group id="Group 1808766596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">
                  <v:oval id="Oval 335775723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" filled="f" stroked="f"/>
                  <v:shape id="Picture 1333465111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">
                    <v:imagedata r:id="rId30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0965B7" w:rsidRPr="00842F5E" w:rsidSect="005A34A7">
      <w:type w:val="continuous"/>
      <w:pgSz w:w="11906" w:h="16838"/>
      <w:pgMar w:top="1440" w:right="851" w:bottom="709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D436FA" w14:textId="77777777" w:rsidR="00F745B4" w:rsidRDefault="00F745B4" w:rsidP="0076491B">
      <w:pPr>
        <w:spacing w:before="0" w:after="0" w:line="240" w:lineRule="auto"/>
      </w:pPr>
      <w:r>
        <w:separator/>
      </w:r>
    </w:p>
  </w:endnote>
  <w:endnote w:type="continuationSeparator" w:id="0">
    <w:p w14:paraId="6493D712" w14:textId="77777777" w:rsidR="00F745B4" w:rsidRDefault="00F745B4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4A208ED1" w14:textId="77777777" w:rsidR="00F745B4" w:rsidRDefault="00F745B4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8F205B" w14:textId="77777777" w:rsidR="00F745B4" w:rsidRDefault="00F745B4" w:rsidP="0076491B">
      <w:pPr>
        <w:spacing w:before="0" w:after="0" w:line="240" w:lineRule="auto"/>
      </w:pPr>
      <w:r>
        <w:separator/>
      </w:r>
    </w:p>
  </w:footnote>
  <w:footnote w:type="continuationSeparator" w:id="0">
    <w:p w14:paraId="18C09A88" w14:textId="77777777" w:rsidR="00F745B4" w:rsidRDefault="00F745B4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685A83A6" w14:textId="77777777" w:rsidR="00F745B4" w:rsidRDefault="00F745B4">
      <w:pPr>
        <w:spacing w:before="0" w:after="0" w:line="240" w:lineRule="auto"/>
      </w:pPr>
    </w:p>
  </w:footnote>
  <w:footnote w:id="2">
    <w:p w14:paraId="3FEDB825" w14:textId="77777777" w:rsidR="00842F5E" w:rsidRDefault="00842F5E" w:rsidP="00842F5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67D0B">
        <w:rPr>
          <w:rFonts w:eastAsiaTheme="majorEastAsia" w:cstheme="majorBidi"/>
          <w:bCs/>
        </w:rPr>
        <w:t xml:space="preserve">Check the quick reference guide on allied health care minutes </w:t>
      </w:r>
      <w:r w:rsidRPr="00FB1C1D">
        <w:rPr>
          <w:rFonts w:eastAsiaTheme="majorEastAsia" w:cstheme="majorBidi"/>
          <w:bCs/>
        </w:rPr>
        <w:t xml:space="preserve">in the </w:t>
      </w:r>
      <w:hyperlink r:id="rId1" w:history="1">
        <w:r w:rsidRPr="00FB1C1D">
          <w:rPr>
            <w:rStyle w:val="Hyperlink"/>
            <w:rFonts w:eastAsiaTheme="majorEastAsia" w:cstheme="majorBidi"/>
            <w:bCs/>
          </w:rPr>
          <w:t>QI Program resources webpage</w:t>
        </w:r>
      </w:hyperlink>
      <w:r w:rsidRPr="00FB1C1D">
        <w:rPr>
          <w:rFonts w:eastAsiaTheme="majorEastAsia" w:cstheme="majorBidi"/>
          <w:bCs/>
        </w:rPr>
        <w:t>.</w:t>
      </w:r>
      <w:r w:rsidRPr="004854E8">
        <w:rPr>
          <w:rFonts w:eastAsiaTheme="majorEastAsia" w:cstheme="majorBidi"/>
          <w:bCs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87948" w14:textId="64214EE8" w:rsidR="0076491B" w:rsidRDefault="00446B52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D46A265" wp14:editId="0744FCFC">
          <wp:simplePos x="0" y="0"/>
          <wp:positionH relativeFrom="page">
            <wp:posOffset>19050</wp:posOffset>
          </wp:positionH>
          <wp:positionV relativeFrom="page">
            <wp:align>top</wp:align>
          </wp:positionV>
          <wp:extent cx="7558405" cy="1986915"/>
          <wp:effectExtent l="0" t="0" r="4445" b="0"/>
          <wp:wrapNone/>
          <wp:docPr id="1829309125" name="Picture 18293091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3E5B">
      <w:rPr>
        <w:noProof/>
      </w:rPr>
      <w:drawing>
        <wp:anchor distT="0" distB="0" distL="114300" distR="114300" simplePos="0" relativeHeight="251658240" behindDoc="1" locked="0" layoutInCell="1" allowOverlap="1" wp14:anchorId="0C40D672" wp14:editId="2E6F78BB">
          <wp:simplePos x="0" y="0"/>
          <wp:positionH relativeFrom="page">
            <wp:posOffset>-343535</wp:posOffset>
          </wp:positionH>
          <wp:positionV relativeFrom="page">
            <wp:posOffset>-153670</wp:posOffset>
          </wp:positionV>
          <wp:extent cx="8230235" cy="3549015"/>
          <wp:effectExtent l="0" t="0" r="0" b="0"/>
          <wp:wrapNone/>
          <wp:docPr id="1464262320" name="Picture 14642623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" r="307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1A8FC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3062933A"/>
    <w:lvl w:ilvl="0">
      <w:start w:val="1"/>
      <w:numFmt w:val="bullet"/>
      <w:pStyle w:val="ListBullet2"/>
      <w:lvlText w:val="o"/>
      <w:lvlJc w:val="left"/>
      <w:pPr>
        <w:ind w:left="757" w:hanging="360"/>
      </w:pPr>
      <w:rPr>
        <w:rFonts w:ascii="Courier New" w:hAnsi="Courier New" w:cs="Courier New" w:hint="default"/>
      </w:rPr>
    </w:lvl>
  </w:abstractNum>
  <w:abstractNum w:abstractNumId="2" w15:restartNumberingAfterBreak="0">
    <w:nsid w:val="FFFFFF88"/>
    <w:multiLevelType w:val="singleLevel"/>
    <w:tmpl w:val="E79017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1A80F63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AD1A3A"/>
    <w:multiLevelType w:val="hybridMultilevel"/>
    <w:tmpl w:val="96DE2A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053E394E"/>
    <w:multiLevelType w:val="hybridMultilevel"/>
    <w:tmpl w:val="D61A3E90"/>
    <w:lvl w:ilvl="0" w:tplc="71542D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AA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7E4729D"/>
    <w:multiLevelType w:val="hybridMultilevel"/>
    <w:tmpl w:val="9814D05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D696B73"/>
    <w:multiLevelType w:val="hybridMultilevel"/>
    <w:tmpl w:val="CFC2F9A6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1F0E1CF4"/>
    <w:multiLevelType w:val="hybridMultilevel"/>
    <w:tmpl w:val="CB7CD6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A469B4"/>
    <w:multiLevelType w:val="hybridMultilevel"/>
    <w:tmpl w:val="4E068D92"/>
    <w:lvl w:ilvl="0" w:tplc="D3D8C602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8C59A5"/>
      </w:rPr>
    </w:lvl>
    <w:lvl w:ilvl="1" w:tplc="FFFFFFFF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224038F0"/>
    <w:multiLevelType w:val="multilevel"/>
    <w:tmpl w:val="21481A2E"/>
    <w:styleLink w:val="TableBulletsNumbers"/>
    <w:lvl w:ilvl="0">
      <w:start w:val="1"/>
      <w:numFmt w:val="bullet"/>
      <w:pStyle w:val="TableBullet1Normal"/>
      <w:lvlText w:val="•"/>
      <w:lvlJc w:val="left"/>
      <w:pPr>
        <w:tabs>
          <w:tab w:val="num" w:pos="340"/>
        </w:tabs>
        <w:ind w:left="340" w:hanging="340"/>
      </w:pPr>
      <w:rPr>
        <w:rFonts w:ascii="Calibri" w:hAnsi="Calibri" w:hint="default"/>
      </w:rPr>
    </w:lvl>
    <w:lvl w:ilvl="1">
      <w:start w:val="1"/>
      <w:numFmt w:val="bullet"/>
      <w:pStyle w:val="TableBullet2Normal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pStyle w:val="TableBullet3Normal"/>
      <w:lvlText w:val="•"/>
      <w:lvlJc w:val="left"/>
      <w:pPr>
        <w:tabs>
          <w:tab w:val="num" w:pos="1021"/>
        </w:tabs>
        <w:ind w:left="1021" w:hanging="341"/>
      </w:pPr>
      <w:rPr>
        <w:rFonts w:ascii="Calibri" w:hAnsi="Calibri" w:hint="default"/>
      </w:rPr>
    </w:lvl>
    <w:lvl w:ilvl="3">
      <w:start w:val="1"/>
      <w:numFmt w:val="decimal"/>
      <w:lvlRestart w:val="0"/>
      <w:pStyle w:val="TableNumber1Normal"/>
      <w:lvlText w:val="%4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4">
      <w:start w:val="1"/>
      <w:numFmt w:val="lowerLetter"/>
      <w:pStyle w:val="TableNumber2Normal"/>
      <w:lvlText w:val="%5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5">
      <w:start w:val="1"/>
      <w:numFmt w:val="lowerRoman"/>
      <w:pStyle w:val="TableNumber3Normal"/>
      <w:lvlText w:val="%6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6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040" w:hanging="360"/>
      </w:pPr>
      <w:rPr>
        <w:rFonts w:hint="default"/>
      </w:rPr>
    </w:lvl>
  </w:abstractNum>
  <w:abstractNum w:abstractNumId="14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2E12AB1"/>
    <w:multiLevelType w:val="hybridMultilevel"/>
    <w:tmpl w:val="F40883B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63C67A5"/>
    <w:multiLevelType w:val="hybridMultilevel"/>
    <w:tmpl w:val="EC040264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36465A1A"/>
    <w:multiLevelType w:val="hybridMultilevel"/>
    <w:tmpl w:val="BF9ECAAA"/>
    <w:lvl w:ilvl="0" w:tplc="6F604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364E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86EB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0EA4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9819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F81F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60B1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B4F8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FE32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A4B1DE1"/>
    <w:multiLevelType w:val="hybridMultilevel"/>
    <w:tmpl w:val="D09C8916"/>
    <w:lvl w:ilvl="0" w:tplc="2F761E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1545" w:themeColor="tex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47B5329"/>
    <w:multiLevelType w:val="hybridMultilevel"/>
    <w:tmpl w:val="1B5CE472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93D7D12"/>
    <w:multiLevelType w:val="hybridMultilevel"/>
    <w:tmpl w:val="39807358"/>
    <w:lvl w:ilvl="0" w:tplc="D3D8C6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59A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6FD7847"/>
    <w:multiLevelType w:val="hybridMultilevel"/>
    <w:tmpl w:val="61707CCA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8341D5E"/>
    <w:multiLevelType w:val="hybridMultilevel"/>
    <w:tmpl w:val="BA1E850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8574BE3"/>
    <w:multiLevelType w:val="hybridMultilevel"/>
    <w:tmpl w:val="2A58D980"/>
    <w:lvl w:ilvl="0" w:tplc="DEB2F4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8964054"/>
    <w:multiLevelType w:val="hybridMultilevel"/>
    <w:tmpl w:val="D59E8500"/>
    <w:lvl w:ilvl="0" w:tplc="3E48C1CA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9277073"/>
    <w:multiLevelType w:val="hybridMultilevel"/>
    <w:tmpl w:val="DAC8CEAE"/>
    <w:lvl w:ilvl="0" w:tplc="0ECA9E3E">
      <w:start w:val="1"/>
      <w:numFmt w:val="bullet"/>
      <w:lvlText w:val=""/>
      <w:lvlJc w:val="left"/>
      <w:pPr>
        <w:ind w:left="1429" w:hanging="720"/>
      </w:pPr>
      <w:rPr>
        <w:rFonts w:ascii="Symbol" w:hAnsi="Symbol" w:hint="default"/>
        <w:color w:val="8C59A5" w:themeColor="accent3"/>
      </w:rPr>
    </w:lvl>
    <w:lvl w:ilvl="1" w:tplc="FFFFFFFF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 w15:restartNumberingAfterBreak="0">
    <w:nsid w:val="5EFB0831"/>
    <w:multiLevelType w:val="hybridMultilevel"/>
    <w:tmpl w:val="9654ABCA"/>
    <w:lvl w:ilvl="0" w:tplc="D3D8C6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59A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841AF2"/>
    <w:multiLevelType w:val="hybridMultilevel"/>
    <w:tmpl w:val="967C9BE4"/>
    <w:lvl w:ilvl="0" w:tplc="D3D8C60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8C59A5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3307852"/>
    <w:multiLevelType w:val="hybridMultilevel"/>
    <w:tmpl w:val="8E3AB1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CB2D4E"/>
    <w:multiLevelType w:val="hybridMultilevel"/>
    <w:tmpl w:val="0F628EDC"/>
    <w:lvl w:ilvl="0" w:tplc="32DED636">
      <w:start w:val="1"/>
      <w:numFmt w:val="decimal"/>
      <w:pStyle w:val="ListNumber"/>
      <w:lvlText w:val="%1."/>
      <w:lvlJc w:val="left"/>
      <w:pPr>
        <w:ind w:left="1080" w:hanging="360"/>
      </w:pPr>
      <w:rPr>
        <w:rFonts w:hint="default"/>
        <w:color w:val="8C59A5" w:themeColor="accent3"/>
      </w:rPr>
    </w:lvl>
    <w:lvl w:ilvl="1" w:tplc="FFFFFFFF">
      <w:numFmt w:val="bullet"/>
      <w:lvlText w:val="○"/>
      <w:lvlJc w:val="left"/>
      <w:pPr>
        <w:ind w:left="2160" w:hanging="720"/>
      </w:pPr>
      <w:rPr>
        <w:rFonts w:ascii="Arial" w:eastAsiaTheme="minorHAnsi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89442F2"/>
    <w:multiLevelType w:val="hybridMultilevel"/>
    <w:tmpl w:val="F3BC0B7A"/>
    <w:lvl w:ilvl="0" w:tplc="B3C29BF4">
      <w:start w:val="1"/>
      <w:numFmt w:val="bullet"/>
      <w:pStyle w:val="ListBullet3"/>
      <w:lvlText w:val=""/>
      <w:lvlJc w:val="left"/>
      <w:pPr>
        <w:ind w:left="720" w:hanging="360"/>
      </w:pPr>
      <w:rPr>
        <w:rFonts w:ascii="Symbol" w:hAnsi="Symbol" w:hint="default"/>
        <w:color w:val="8C59A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DBD3DFE"/>
    <w:multiLevelType w:val="hybridMultilevel"/>
    <w:tmpl w:val="05AC05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920CB2"/>
    <w:multiLevelType w:val="hybridMultilevel"/>
    <w:tmpl w:val="24F66622"/>
    <w:lvl w:ilvl="0" w:tplc="BBBCB222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  <w:color w:val="8C59A5" w:themeColor="accent3"/>
      </w:rPr>
    </w:lvl>
    <w:lvl w:ilvl="1" w:tplc="C698354E">
      <w:numFmt w:val="bullet"/>
      <w:lvlText w:val="○"/>
      <w:lvlJc w:val="left"/>
      <w:pPr>
        <w:ind w:left="216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3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051926442">
    <w:abstractNumId w:val="41"/>
  </w:num>
  <w:num w:numId="2" w16cid:durableId="733502999">
    <w:abstractNumId w:val="16"/>
  </w:num>
  <w:num w:numId="3" w16cid:durableId="984120835">
    <w:abstractNumId w:val="37"/>
  </w:num>
  <w:num w:numId="4" w16cid:durableId="1810709000">
    <w:abstractNumId w:val="38"/>
  </w:num>
  <w:num w:numId="5" w16cid:durableId="274020800">
    <w:abstractNumId w:val="30"/>
  </w:num>
  <w:num w:numId="6" w16cid:durableId="158466382">
    <w:abstractNumId w:val="23"/>
  </w:num>
  <w:num w:numId="7" w16cid:durableId="1419709736">
    <w:abstractNumId w:val="14"/>
  </w:num>
  <w:num w:numId="8" w16cid:durableId="1037317275">
    <w:abstractNumId w:val="9"/>
  </w:num>
  <w:num w:numId="9" w16cid:durableId="957027855">
    <w:abstractNumId w:val="7"/>
  </w:num>
  <w:num w:numId="10" w16cid:durableId="237206317">
    <w:abstractNumId w:val="25"/>
  </w:num>
  <w:num w:numId="11" w16cid:durableId="120152872">
    <w:abstractNumId w:val="20"/>
  </w:num>
  <w:num w:numId="12" w16cid:durableId="1645155679">
    <w:abstractNumId w:val="43"/>
  </w:num>
  <w:num w:numId="13" w16cid:durableId="676540155">
    <w:abstractNumId w:val="42"/>
  </w:num>
  <w:num w:numId="14" w16cid:durableId="1910726085">
    <w:abstractNumId w:val="26"/>
  </w:num>
  <w:num w:numId="15" w16cid:durableId="1085493039">
    <w:abstractNumId w:val="5"/>
  </w:num>
  <w:num w:numId="16" w16cid:durableId="1050886954">
    <w:abstractNumId w:val="15"/>
  </w:num>
  <w:num w:numId="17" w16cid:durableId="854421471">
    <w:abstractNumId w:val="18"/>
  </w:num>
  <w:num w:numId="18" w16cid:durableId="1694569013">
    <w:abstractNumId w:val="22"/>
  </w:num>
  <w:num w:numId="19" w16cid:durableId="1506049504">
    <w:abstractNumId w:val="21"/>
  </w:num>
  <w:num w:numId="20" w16cid:durableId="1245914845">
    <w:abstractNumId w:val="10"/>
  </w:num>
  <w:num w:numId="21" w16cid:durableId="1762414847">
    <w:abstractNumId w:val="17"/>
  </w:num>
  <w:num w:numId="22" w16cid:durableId="519396114">
    <w:abstractNumId w:val="8"/>
  </w:num>
  <w:num w:numId="23" w16cid:durableId="894001727">
    <w:abstractNumId w:val="40"/>
  </w:num>
  <w:num w:numId="24" w16cid:durableId="759987664">
    <w:abstractNumId w:val="28"/>
  </w:num>
  <w:num w:numId="25" w16cid:durableId="1160652780">
    <w:abstractNumId w:val="13"/>
  </w:num>
  <w:num w:numId="26" w16cid:durableId="1305811242">
    <w:abstractNumId w:val="13"/>
  </w:num>
  <w:num w:numId="27" w16cid:durableId="171068131">
    <w:abstractNumId w:val="40"/>
  </w:num>
  <w:num w:numId="28" w16cid:durableId="2087065607">
    <w:abstractNumId w:val="40"/>
  </w:num>
  <w:num w:numId="29" w16cid:durableId="2103333531">
    <w:abstractNumId w:val="40"/>
  </w:num>
  <w:num w:numId="30" w16cid:durableId="1369063924">
    <w:abstractNumId w:val="40"/>
  </w:num>
  <w:num w:numId="31" w16cid:durableId="566382871">
    <w:abstractNumId w:val="19"/>
  </w:num>
  <w:num w:numId="32" w16cid:durableId="227569958">
    <w:abstractNumId w:val="4"/>
  </w:num>
  <w:num w:numId="33" w16cid:durableId="78716830">
    <w:abstractNumId w:val="29"/>
  </w:num>
  <w:num w:numId="34" w16cid:durableId="866869660">
    <w:abstractNumId w:val="31"/>
  </w:num>
  <w:num w:numId="35" w16cid:durableId="1534229478">
    <w:abstractNumId w:val="6"/>
  </w:num>
  <w:num w:numId="36" w16cid:durableId="532769109">
    <w:abstractNumId w:val="11"/>
  </w:num>
  <w:num w:numId="37" w16cid:durableId="1272859591">
    <w:abstractNumId w:val="27"/>
  </w:num>
  <w:num w:numId="38" w16cid:durableId="1998066956">
    <w:abstractNumId w:val="24"/>
  </w:num>
  <w:num w:numId="39" w16cid:durableId="1717503245">
    <w:abstractNumId w:val="39"/>
  </w:num>
  <w:num w:numId="40" w16cid:durableId="1325354134">
    <w:abstractNumId w:val="34"/>
  </w:num>
  <w:num w:numId="41" w16cid:durableId="974339468">
    <w:abstractNumId w:val="35"/>
  </w:num>
  <w:num w:numId="42" w16cid:durableId="1909459496">
    <w:abstractNumId w:val="36"/>
  </w:num>
  <w:num w:numId="43" w16cid:durableId="1912620557">
    <w:abstractNumId w:val="12"/>
  </w:num>
  <w:num w:numId="44" w16cid:durableId="32704080">
    <w:abstractNumId w:val="32"/>
  </w:num>
  <w:num w:numId="45" w16cid:durableId="1588344273">
    <w:abstractNumId w:val="33"/>
  </w:num>
  <w:num w:numId="46" w16cid:durableId="1654487448">
    <w:abstractNumId w:val="3"/>
  </w:num>
  <w:num w:numId="47" w16cid:durableId="759716350">
    <w:abstractNumId w:val="1"/>
  </w:num>
  <w:num w:numId="48" w16cid:durableId="788091544">
    <w:abstractNumId w:val="0"/>
  </w:num>
  <w:num w:numId="49" w16cid:durableId="6023482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3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0D9"/>
    <w:rsid w:val="0001041C"/>
    <w:rsid w:val="00012524"/>
    <w:rsid w:val="000157FE"/>
    <w:rsid w:val="00022AB9"/>
    <w:rsid w:val="00025FB4"/>
    <w:rsid w:val="00044315"/>
    <w:rsid w:val="00045501"/>
    <w:rsid w:val="0004608F"/>
    <w:rsid w:val="0004730E"/>
    <w:rsid w:val="00065DDA"/>
    <w:rsid w:val="00084289"/>
    <w:rsid w:val="0008697E"/>
    <w:rsid w:val="000965B7"/>
    <w:rsid w:val="000A5EA1"/>
    <w:rsid w:val="000B2D50"/>
    <w:rsid w:val="000B4A0A"/>
    <w:rsid w:val="000B652F"/>
    <w:rsid w:val="000C5E07"/>
    <w:rsid w:val="000C6D96"/>
    <w:rsid w:val="000C7295"/>
    <w:rsid w:val="000D1077"/>
    <w:rsid w:val="000D485E"/>
    <w:rsid w:val="000F1F8A"/>
    <w:rsid w:val="000F4797"/>
    <w:rsid w:val="00100C93"/>
    <w:rsid w:val="0010213B"/>
    <w:rsid w:val="00102E81"/>
    <w:rsid w:val="00107EA5"/>
    <w:rsid w:val="0011139B"/>
    <w:rsid w:val="00115246"/>
    <w:rsid w:val="00127E55"/>
    <w:rsid w:val="00140747"/>
    <w:rsid w:val="001410F7"/>
    <w:rsid w:val="00142691"/>
    <w:rsid w:val="00143B48"/>
    <w:rsid w:val="001457DB"/>
    <w:rsid w:val="001473B4"/>
    <w:rsid w:val="00150477"/>
    <w:rsid w:val="00156968"/>
    <w:rsid w:val="00157EA9"/>
    <w:rsid w:val="00161CD9"/>
    <w:rsid w:val="00165349"/>
    <w:rsid w:val="0016786C"/>
    <w:rsid w:val="00185608"/>
    <w:rsid w:val="0018644F"/>
    <w:rsid w:val="00195C22"/>
    <w:rsid w:val="0019619C"/>
    <w:rsid w:val="001A3A83"/>
    <w:rsid w:val="001A45A4"/>
    <w:rsid w:val="001A4831"/>
    <w:rsid w:val="001A6D37"/>
    <w:rsid w:val="001B1DA0"/>
    <w:rsid w:val="001D31DB"/>
    <w:rsid w:val="001D4302"/>
    <w:rsid w:val="002030BC"/>
    <w:rsid w:val="00215B1B"/>
    <w:rsid w:val="002207A4"/>
    <w:rsid w:val="00220DA9"/>
    <w:rsid w:val="00225DDD"/>
    <w:rsid w:val="00236D94"/>
    <w:rsid w:val="00247C13"/>
    <w:rsid w:val="00252B7B"/>
    <w:rsid w:val="00256FFE"/>
    <w:rsid w:val="0026264A"/>
    <w:rsid w:val="00267D74"/>
    <w:rsid w:val="002704DA"/>
    <w:rsid w:val="0027696E"/>
    <w:rsid w:val="002852B8"/>
    <w:rsid w:val="00294C00"/>
    <w:rsid w:val="002A10E9"/>
    <w:rsid w:val="002A3132"/>
    <w:rsid w:val="002A3E00"/>
    <w:rsid w:val="002C4518"/>
    <w:rsid w:val="002C70D9"/>
    <w:rsid w:val="002D26DA"/>
    <w:rsid w:val="002D2E82"/>
    <w:rsid w:val="002E02A2"/>
    <w:rsid w:val="002E1937"/>
    <w:rsid w:val="002E748E"/>
    <w:rsid w:val="002F1008"/>
    <w:rsid w:val="0031042B"/>
    <w:rsid w:val="003108C0"/>
    <w:rsid w:val="00310B3D"/>
    <w:rsid w:val="00315625"/>
    <w:rsid w:val="00315C39"/>
    <w:rsid w:val="0031792F"/>
    <w:rsid w:val="0032048A"/>
    <w:rsid w:val="003230EC"/>
    <w:rsid w:val="00325C45"/>
    <w:rsid w:val="003327A6"/>
    <w:rsid w:val="00335FA7"/>
    <w:rsid w:val="003423DA"/>
    <w:rsid w:val="00347B08"/>
    <w:rsid w:val="00360B34"/>
    <w:rsid w:val="00367F37"/>
    <w:rsid w:val="00370EBC"/>
    <w:rsid w:val="0037506B"/>
    <w:rsid w:val="00376E10"/>
    <w:rsid w:val="003823C3"/>
    <w:rsid w:val="00383059"/>
    <w:rsid w:val="003830FE"/>
    <w:rsid w:val="003921BE"/>
    <w:rsid w:val="0039317C"/>
    <w:rsid w:val="00393409"/>
    <w:rsid w:val="003A0F00"/>
    <w:rsid w:val="003A78FE"/>
    <w:rsid w:val="003B1EB3"/>
    <w:rsid w:val="003B28C1"/>
    <w:rsid w:val="003D5227"/>
    <w:rsid w:val="003D78E5"/>
    <w:rsid w:val="003E1CF2"/>
    <w:rsid w:val="003E1E9C"/>
    <w:rsid w:val="003E550F"/>
    <w:rsid w:val="003E6C19"/>
    <w:rsid w:val="003F3C66"/>
    <w:rsid w:val="003F637D"/>
    <w:rsid w:val="004010E9"/>
    <w:rsid w:val="00403DC1"/>
    <w:rsid w:val="004130C1"/>
    <w:rsid w:val="00432846"/>
    <w:rsid w:val="0043437A"/>
    <w:rsid w:val="00441C59"/>
    <w:rsid w:val="00446B52"/>
    <w:rsid w:val="004557A0"/>
    <w:rsid w:val="00473CDF"/>
    <w:rsid w:val="004772C2"/>
    <w:rsid w:val="004901A0"/>
    <w:rsid w:val="004927A4"/>
    <w:rsid w:val="004977A0"/>
    <w:rsid w:val="004A2E94"/>
    <w:rsid w:val="004B10E7"/>
    <w:rsid w:val="004C11EB"/>
    <w:rsid w:val="004C40F2"/>
    <w:rsid w:val="004C49A7"/>
    <w:rsid w:val="004C5F78"/>
    <w:rsid w:val="004C7CE3"/>
    <w:rsid w:val="004D307A"/>
    <w:rsid w:val="004D36BB"/>
    <w:rsid w:val="004D4EB8"/>
    <w:rsid w:val="004E4297"/>
    <w:rsid w:val="005035B6"/>
    <w:rsid w:val="00503D61"/>
    <w:rsid w:val="00504083"/>
    <w:rsid w:val="00511B9E"/>
    <w:rsid w:val="00521584"/>
    <w:rsid w:val="00522D0C"/>
    <w:rsid w:val="00532AB8"/>
    <w:rsid w:val="00535235"/>
    <w:rsid w:val="00541326"/>
    <w:rsid w:val="0054588C"/>
    <w:rsid w:val="0054623B"/>
    <w:rsid w:val="00564AB4"/>
    <w:rsid w:val="00567075"/>
    <w:rsid w:val="00571FA4"/>
    <w:rsid w:val="00577C30"/>
    <w:rsid w:val="00583C7D"/>
    <w:rsid w:val="00587391"/>
    <w:rsid w:val="005979CA"/>
    <w:rsid w:val="005A278D"/>
    <w:rsid w:val="005A34A7"/>
    <w:rsid w:val="005B200B"/>
    <w:rsid w:val="005B3153"/>
    <w:rsid w:val="005C6917"/>
    <w:rsid w:val="005D5E0F"/>
    <w:rsid w:val="005E04FB"/>
    <w:rsid w:val="005E427D"/>
    <w:rsid w:val="005E6FFE"/>
    <w:rsid w:val="005F150A"/>
    <w:rsid w:val="005F1ABD"/>
    <w:rsid w:val="005F3282"/>
    <w:rsid w:val="005F6FA1"/>
    <w:rsid w:val="00600A15"/>
    <w:rsid w:val="0060119E"/>
    <w:rsid w:val="00613EE7"/>
    <w:rsid w:val="00621E9A"/>
    <w:rsid w:val="006235CB"/>
    <w:rsid w:val="00626A60"/>
    <w:rsid w:val="00633DB4"/>
    <w:rsid w:val="006365F0"/>
    <w:rsid w:val="0064574A"/>
    <w:rsid w:val="0064731B"/>
    <w:rsid w:val="00651ACF"/>
    <w:rsid w:val="006546CA"/>
    <w:rsid w:val="00655C4E"/>
    <w:rsid w:val="00661EBD"/>
    <w:rsid w:val="00670B75"/>
    <w:rsid w:val="006972CB"/>
    <w:rsid w:val="006A7932"/>
    <w:rsid w:val="006B1382"/>
    <w:rsid w:val="006B6E41"/>
    <w:rsid w:val="006C7B1D"/>
    <w:rsid w:val="006D5AE3"/>
    <w:rsid w:val="006E405B"/>
    <w:rsid w:val="006E4811"/>
    <w:rsid w:val="006F41E2"/>
    <w:rsid w:val="006F4500"/>
    <w:rsid w:val="006F6ECF"/>
    <w:rsid w:val="007041CF"/>
    <w:rsid w:val="007046AC"/>
    <w:rsid w:val="007068FF"/>
    <w:rsid w:val="007134ED"/>
    <w:rsid w:val="007140E5"/>
    <w:rsid w:val="00714D54"/>
    <w:rsid w:val="00722295"/>
    <w:rsid w:val="00726939"/>
    <w:rsid w:val="00736786"/>
    <w:rsid w:val="00744091"/>
    <w:rsid w:val="00751BD6"/>
    <w:rsid w:val="00753115"/>
    <w:rsid w:val="0076240A"/>
    <w:rsid w:val="0076491B"/>
    <w:rsid w:val="007657D6"/>
    <w:rsid w:val="00770651"/>
    <w:rsid w:val="007937FF"/>
    <w:rsid w:val="00794F98"/>
    <w:rsid w:val="007955A2"/>
    <w:rsid w:val="00796E20"/>
    <w:rsid w:val="007C7C18"/>
    <w:rsid w:val="007D126D"/>
    <w:rsid w:val="007D1532"/>
    <w:rsid w:val="007E72B9"/>
    <w:rsid w:val="00800B64"/>
    <w:rsid w:val="00800CCB"/>
    <w:rsid w:val="00801DB9"/>
    <w:rsid w:val="00810268"/>
    <w:rsid w:val="0081631C"/>
    <w:rsid w:val="00816750"/>
    <w:rsid w:val="00820119"/>
    <w:rsid w:val="00822AAC"/>
    <w:rsid w:val="00823185"/>
    <w:rsid w:val="008232FB"/>
    <w:rsid w:val="00831566"/>
    <w:rsid w:val="008327BB"/>
    <w:rsid w:val="00833FF7"/>
    <w:rsid w:val="00834EDF"/>
    <w:rsid w:val="00842F5E"/>
    <w:rsid w:val="008562AB"/>
    <w:rsid w:val="008639DD"/>
    <w:rsid w:val="00867D0B"/>
    <w:rsid w:val="0087080E"/>
    <w:rsid w:val="008729B3"/>
    <w:rsid w:val="008752EA"/>
    <w:rsid w:val="00876387"/>
    <w:rsid w:val="00876777"/>
    <w:rsid w:val="00882E5E"/>
    <w:rsid w:val="008950B6"/>
    <w:rsid w:val="008B5228"/>
    <w:rsid w:val="008B72C8"/>
    <w:rsid w:val="008C39A5"/>
    <w:rsid w:val="008C518A"/>
    <w:rsid w:val="008D2EC7"/>
    <w:rsid w:val="008D6070"/>
    <w:rsid w:val="008E44E4"/>
    <w:rsid w:val="008E67F2"/>
    <w:rsid w:val="008E7407"/>
    <w:rsid w:val="008F5644"/>
    <w:rsid w:val="008F6B2A"/>
    <w:rsid w:val="00901E78"/>
    <w:rsid w:val="00903066"/>
    <w:rsid w:val="00923060"/>
    <w:rsid w:val="009243A2"/>
    <w:rsid w:val="00924E73"/>
    <w:rsid w:val="0093068D"/>
    <w:rsid w:val="009346B6"/>
    <w:rsid w:val="009365A2"/>
    <w:rsid w:val="00941E85"/>
    <w:rsid w:val="00953B44"/>
    <w:rsid w:val="009560CE"/>
    <w:rsid w:val="009563BD"/>
    <w:rsid w:val="0097243A"/>
    <w:rsid w:val="00973E6D"/>
    <w:rsid w:val="0097549D"/>
    <w:rsid w:val="009761BF"/>
    <w:rsid w:val="00980111"/>
    <w:rsid w:val="00980F28"/>
    <w:rsid w:val="00992524"/>
    <w:rsid w:val="00993F6A"/>
    <w:rsid w:val="009960FE"/>
    <w:rsid w:val="009A39F6"/>
    <w:rsid w:val="009A6E06"/>
    <w:rsid w:val="009B2828"/>
    <w:rsid w:val="009B37FC"/>
    <w:rsid w:val="009B7836"/>
    <w:rsid w:val="009C58C2"/>
    <w:rsid w:val="009D01A2"/>
    <w:rsid w:val="009D34E6"/>
    <w:rsid w:val="009E6771"/>
    <w:rsid w:val="009F4212"/>
    <w:rsid w:val="009F67AE"/>
    <w:rsid w:val="00A105B0"/>
    <w:rsid w:val="00A116A9"/>
    <w:rsid w:val="00A14C0E"/>
    <w:rsid w:val="00A20F82"/>
    <w:rsid w:val="00A22E0B"/>
    <w:rsid w:val="00A31CF2"/>
    <w:rsid w:val="00A335A3"/>
    <w:rsid w:val="00A4391A"/>
    <w:rsid w:val="00A50EDB"/>
    <w:rsid w:val="00A66E1D"/>
    <w:rsid w:val="00A67892"/>
    <w:rsid w:val="00A824CA"/>
    <w:rsid w:val="00A82E21"/>
    <w:rsid w:val="00A879BB"/>
    <w:rsid w:val="00A97AD3"/>
    <w:rsid w:val="00AA0FE0"/>
    <w:rsid w:val="00AA6D5E"/>
    <w:rsid w:val="00AB7FCA"/>
    <w:rsid w:val="00AC0B1C"/>
    <w:rsid w:val="00AC0DD2"/>
    <w:rsid w:val="00AD1DBB"/>
    <w:rsid w:val="00AD39FF"/>
    <w:rsid w:val="00AD723C"/>
    <w:rsid w:val="00AE695D"/>
    <w:rsid w:val="00AF1596"/>
    <w:rsid w:val="00AF2AD8"/>
    <w:rsid w:val="00B01A4F"/>
    <w:rsid w:val="00B132CD"/>
    <w:rsid w:val="00B271DE"/>
    <w:rsid w:val="00B301C8"/>
    <w:rsid w:val="00B34F7F"/>
    <w:rsid w:val="00B44627"/>
    <w:rsid w:val="00B44C96"/>
    <w:rsid w:val="00B5638D"/>
    <w:rsid w:val="00B57DDD"/>
    <w:rsid w:val="00B605E3"/>
    <w:rsid w:val="00B6352B"/>
    <w:rsid w:val="00B65D45"/>
    <w:rsid w:val="00B70CFA"/>
    <w:rsid w:val="00B719E8"/>
    <w:rsid w:val="00B8554F"/>
    <w:rsid w:val="00B863A0"/>
    <w:rsid w:val="00B8717F"/>
    <w:rsid w:val="00B9129A"/>
    <w:rsid w:val="00B9504E"/>
    <w:rsid w:val="00B97CBE"/>
    <w:rsid w:val="00BA3A18"/>
    <w:rsid w:val="00BB11D9"/>
    <w:rsid w:val="00BB57BE"/>
    <w:rsid w:val="00BC279B"/>
    <w:rsid w:val="00BC5147"/>
    <w:rsid w:val="00BC5411"/>
    <w:rsid w:val="00BC7D9D"/>
    <w:rsid w:val="00BD49CF"/>
    <w:rsid w:val="00BD7B2E"/>
    <w:rsid w:val="00BF1666"/>
    <w:rsid w:val="00C0376D"/>
    <w:rsid w:val="00C07503"/>
    <w:rsid w:val="00C15978"/>
    <w:rsid w:val="00C22DD1"/>
    <w:rsid w:val="00C30564"/>
    <w:rsid w:val="00C416BF"/>
    <w:rsid w:val="00C43A40"/>
    <w:rsid w:val="00C4547A"/>
    <w:rsid w:val="00C46331"/>
    <w:rsid w:val="00C4673A"/>
    <w:rsid w:val="00C52EFE"/>
    <w:rsid w:val="00C57424"/>
    <w:rsid w:val="00C617E8"/>
    <w:rsid w:val="00C62EC9"/>
    <w:rsid w:val="00C66069"/>
    <w:rsid w:val="00C66410"/>
    <w:rsid w:val="00C70293"/>
    <w:rsid w:val="00C73CBD"/>
    <w:rsid w:val="00C76B54"/>
    <w:rsid w:val="00C80288"/>
    <w:rsid w:val="00C8322E"/>
    <w:rsid w:val="00C84AFF"/>
    <w:rsid w:val="00C86AF6"/>
    <w:rsid w:val="00C9187A"/>
    <w:rsid w:val="00C95DE8"/>
    <w:rsid w:val="00CA0CFC"/>
    <w:rsid w:val="00CA22B7"/>
    <w:rsid w:val="00CA7ADD"/>
    <w:rsid w:val="00CC3126"/>
    <w:rsid w:val="00CC4C52"/>
    <w:rsid w:val="00CC672D"/>
    <w:rsid w:val="00CC6894"/>
    <w:rsid w:val="00CC781C"/>
    <w:rsid w:val="00CD08AE"/>
    <w:rsid w:val="00CD0D1D"/>
    <w:rsid w:val="00CD281E"/>
    <w:rsid w:val="00CD2A2B"/>
    <w:rsid w:val="00D00934"/>
    <w:rsid w:val="00D01D0D"/>
    <w:rsid w:val="00D06D4F"/>
    <w:rsid w:val="00D07855"/>
    <w:rsid w:val="00D07B11"/>
    <w:rsid w:val="00D22A9C"/>
    <w:rsid w:val="00D310BF"/>
    <w:rsid w:val="00D33B92"/>
    <w:rsid w:val="00D34862"/>
    <w:rsid w:val="00D372BE"/>
    <w:rsid w:val="00D41508"/>
    <w:rsid w:val="00D62609"/>
    <w:rsid w:val="00D74726"/>
    <w:rsid w:val="00D7474B"/>
    <w:rsid w:val="00D83720"/>
    <w:rsid w:val="00D8382F"/>
    <w:rsid w:val="00D94E11"/>
    <w:rsid w:val="00D96247"/>
    <w:rsid w:val="00D9723A"/>
    <w:rsid w:val="00DA402E"/>
    <w:rsid w:val="00DA750E"/>
    <w:rsid w:val="00DB3746"/>
    <w:rsid w:val="00DB6E0A"/>
    <w:rsid w:val="00DC176E"/>
    <w:rsid w:val="00DC227A"/>
    <w:rsid w:val="00DC4DF9"/>
    <w:rsid w:val="00DC53D2"/>
    <w:rsid w:val="00DC572B"/>
    <w:rsid w:val="00DC63E5"/>
    <w:rsid w:val="00DF10A5"/>
    <w:rsid w:val="00DF371C"/>
    <w:rsid w:val="00E01E0D"/>
    <w:rsid w:val="00E057B1"/>
    <w:rsid w:val="00E06B0B"/>
    <w:rsid w:val="00E1010D"/>
    <w:rsid w:val="00E1162C"/>
    <w:rsid w:val="00E168BB"/>
    <w:rsid w:val="00E16F83"/>
    <w:rsid w:val="00E2013E"/>
    <w:rsid w:val="00E2375E"/>
    <w:rsid w:val="00E34B04"/>
    <w:rsid w:val="00E36FBA"/>
    <w:rsid w:val="00E46B96"/>
    <w:rsid w:val="00E56536"/>
    <w:rsid w:val="00E57D1A"/>
    <w:rsid w:val="00E653B5"/>
    <w:rsid w:val="00E65B20"/>
    <w:rsid w:val="00E7171E"/>
    <w:rsid w:val="00E76F1A"/>
    <w:rsid w:val="00E817E0"/>
    <w:rsid w:val="00E91F8B"/>
    <w:rsid w:val="00E9406A"/>
    <w:rsid w:val="00E943AC"/>
    <w:rsid w:val="00EB0B28"/>
    <w:rsid w:val="00EB709D"/>
    <w:rsid w:val="00EC38F1"/>
    <w:rsid w:val="00EE3E5B"/>
    <w:rsid w:val="00EE506A"/>
    <w:rsid w:val="00EF3B64"/>
    <w:rsid w:val="00EF601C"/>
    <w:rsid w:val="00F015C6"/>
    <w:rsid w:val="00F114BF"/>
    <w:rsid w:val="00F166F8"/>
    <w:rsid w:val="00F20E64"/>
    <w:rsid w:val="00F21D6E"/>
    <w:rsid w:val="00F31A58"/>
    <w:rsid w:val="00F32AA2"/>
    <w:rsid w:val="00F4046A"/>
    <w:rsid w:val="00F42079"/>
    <w:rsid w:val="00F476C7"/>
    <w:rsid w:val="00F50E78"/>
    <w:rsid w:val="00F553BA"/>
    <w:rsid w:val="00F5637F"/>
    <w:rsid w:val="00F575AA"/>
    <w:rsid w:val="00F60A7E"/>
    <w:rsid w:val="00F619AA"/>
    <w:rsid w:val="00F745B4"/>
    <w:rsid w:val="00F868EF"/>
    <w:rsid w:val="00F94268"/>
    <w:rsid w:val="00F97391"/>
    <w:rsid w:val="00FA1954"/>
    <w:rsid w:val="00FB1C1D"/>
    <w:rsid w:val="00FB44B5"/>
    <w:rsid w:val="00FC789B"/>
    <w:rsid w:val="00FD0F5D"/>
    <w:rsid w:val="00FE1CC7"/>
    <w:rsid w:val="00FF247E"/>
    <w:rsid w:val="00FF5CE6"/>
    <w:rsid w:val="00FF6369"/>
    <w:rsid w:val="020CF3A2"/>
    <w:rsid w:val="03902147"/>
    <w:rsid w:val="08C5FDAF"/>
    <w:rsid w:val="094289BF"/>
    <w:rsid w:val="20F9EB08"/>
    <w:rsid w:val="28796628"/>
    <w:rsid w:val="2C29CA32"/>
    <w:rsid w:val="2C7D328B"/>
    <w:rsid w:val="2E85379B"/>
    <w:rsid w:val="350E43D5"/>
    <w:rsid w:val="3CE38C4E"/>
    <w:rsid w:val="412F0415"/>
    <w:rsid w:val="46FB4FFF"/>
    <w:rsid w:val="50F04C0C"/>
    <w:rsid w:val="52A80626"/>
    <w:rsid w:val="535ECA46"/>
    <w:rsid w:val="57D2B507"/>
    <w:rsid w:val="5CAA77FB"/>
    <w:rsid w:val="5CF4F744"/>
    <w:rsid w:val="5E7DEBB8"/>
    <w:rsid w:val="5F53CBBA"/>
    <w:rsid w:val="6A34928B"/>
    <w:rsid w:val="6C855FC3"/>
    <w:rsid w:val="6E781140"/>
    <w:rsid w:val="75232090"/>
    <w:rsid w:val="7F26F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A89713"/>
  <w15:chartTrackingRefBased/>
  <w15:docId w15:val="{40CCED87-210F-4435-9F5E-BC510ECB8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80E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65B7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65B7"/>
    <w:pPr>
      <w:keepNext/>
      <w:keepLines/>
      <w:spacing w:before="2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5B7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0965B7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127E55"/>
    <w:pPr>
      <w:numPr>
        <w:numId w:val="23"/>
      </w:numPr>
      <w:contextualSpacing/>
    </w:pPr>
    <w:rPr>
      <w:b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60119E"/>
    <w:tblPr>
      <w:tblBorders>
        <w:top w:val="single" w:sz="4" w:space="0" w:color="8C59A5" w:themeColor="accent3"/>
        <w:bottom w:val="single" w:sz="4" w:space="0" w:color="8C59A5" w:themeColor="accent3"/>
        <w:insideH w:val="single" w:sz="4" w:space="0" w:color="8C59A5" w:themeColor="accent3"/>
      </w:tblBorders>
    </w:tblPr>
    <w:tblStylePr w:type="firstCol">
      <w:pPr>
        <w:jc w:val="right"/>
      </w:pPr>
    </w:tblStylePr>
  </w:style>
  <w:style w:type="paragraph" w:customStyle="1" w:styleId="boxtext">
    <w:name w:val="box text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0965B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65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5B7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0965B7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5B7"/>
    <w:rPr>
      <w:color w:val="605E5C"/>
      <w:shd w:val="clear" w:color="auto" w:fill="E1DFDD"/>
    </w:rPr>
  </w:style>
  <w:style w:type="paragraph" w:customStyle="1" w:styleId="TableBullet1Normal">
    <w:name w:val="Table Bullet 1 Normal"/>
    <w:rsid w:val="003F637D"/>
    <w:pPr>
      <w:numPr>
        <w:numId w:val="25"/>
      </w:numPr>
      <w:spacing w:before="60" w:after="60"/>
    </w:pPr>
    <w:rPr>
      <w:rFonts w:eastAsia="Times New Roman" w:cs="Times New Roman"/>
      <w:sz w:val="20"/>
      <w:lang w:val="en-GB"/>
    </w:rPr>
  </w:style>
  <w:style w:type="paragraph" w:customStyle="1" w:styleId="TableBullet2Normal">
    <w:name w:val="Table Bullet 2 Normal"/>
    <w:basedOn w:val="TableBullet1Normal"/>
    <w:rsid w:val="003F637D"/>
    <w:pPr>
      <w:numPr>
        <w:ilvl w:val="1"/>
      </w:numPr>
    </w:pPr>
  </w:style>
  <w:style w:type="paragraph" w:customStyle="1" w:styleId="TableBullet3Normal">
    <w:name w:val="Table Bullet 3 Normal"/>
    <w:basedOn w:val="TableBullet2Normal"/>
    <w:rsid w:val="003F637D"/>
    <w:pPr>
      <w:numPr>
        <w:ilvl w:val="2"/>
      </w:numPr>
    </w:pPr>
  </w:style>
  <w:style w:type="paragraph" w:customStyle="1" w:styleId="TableNumber1Normal">
    <w:name w:val="Table Number 1 Normal"/>
    <w:rsid w:val="003F637D"/>
    <w:pPr>
      <w:numPr>
        <w:ilvl w:val="3"/>
        <w:numId w:val="25"/>
      </w:numPr>
      <w:spacing w:before="60" w:after="60"/>
    </w:pPr>
    <w:rPr>
      <w:rFonts w:eastAsia="Times New Roman" w:cs="Times New Roman"/>
      <w:sz w:val="20"/>
      <w:lang w:val="en-GB"/>
    </w:rPr>
  </w:style>
  <w:style w:type="paragraph" w:customStyle="1" w:styleId="TableNumber2Normal">
    <w:name w:val="Table Number 2 Normal"/>
    <w:basedOn w:val="TableNumber1Normal"/>
    <w:rsid w:val="003F637D"/>
    <w:pPr>
      <w:numPr>
        <w:ilvl w:val="4"/>
      </w:numPr>
    </w:pPr>
  </w:style>
  <w:style w:type="paragraph" w:customStyle="1" w:styleId="TableNumber3Normal">
    <w:name w:val="Table Number 3 Normal"/>
    <w:basedOn w:val="TableNumber2Normal"/>
    <w:rsid w:val="003F637D"/>
    <w:pPr>
      <w:numPr>
        <w:ilvl w:val="5"/>
      </w:numPr>
    </w:pPr>
  </w:style>
  <w:style w:type="numbering" w:customStyle="1" w:styleId="TableBulletsNumbers">
    <w:name w:val="Table Bullets &amp; Numbers"/>
    <w:basedOn w:val="NoList"/>
    <w:uiPriority w:val="99"/>
    <w:rsid w:val="003F637D"/>
    <w:pPr>
      <w:numPr>
        <w:numId w:val="25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3F637D"/>
    <w:pPr>
      <w:spacing w:line="240" w:lineRule="auto"/>
    </w:pPr>
    <w:rPr>
      <w:rFonts w:asciiTheme="minorHAnsi" w:eastAsia="Times New Roman" w:hAnsiTheme="minorHAnsi" w:cs="Times New Roman"/>
      <w:sz w:val="20"/>
      <w:szCs w:val="20"/>
      <w:lang w:val="e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637D"/>
    <w:rPr>
      <w:rFonts w:eastAsia="Times New Roman" w:cs="Times New Roman"/>
      <w:sz w:val="20"/>
      <w:szCs w:val="20"/>
      <w:lang w:val="en"/>
    </w:rPr>
  </w:style>
  <w:style w:type="character" w:styleId="CommentReference">
    <w:name w:val="annotation reference"/>
    <w:basedOn w:val="DefaultParagraphFont"/>
    <w:uiPriority w:val="99"/>
    <w:semiHidden/>
    <w:unhideWhenUsed/>
    <w:rsid w:val="003F637D"/>
    <w:rPr>
      <w:sz w:val="16"/>
      <w:szCs w:val="16"/>
    </w:rPr>
  </w:style>
  <w:style w:type="paragraph" w:customStyle="1" w:styleId="DoubleIndentBullet">
    <w:name w:val="Double Indent Bullet"/>
    <w:basedOn w:val="TableBullet1Normal"/>
    <w:rsid w:val="003F637D"/>
    <w:pPr>
      <w:spacing w:before="0" w:after="20"/>
    </w:pPr>
    <w:rPr>
      <w:lang w:val="en-AU"/>
    </w:rPr>
  </w:style>
  <w:style w:type="paragraph" w:customStyle="1" w:styleId="DoubleIndentText">
    <w:name w:val="Double Indent Text"/>
    <w:basedOn w:val="Normal"/>
    <w:rsid w:val="003F637D"/>
    <w:pPr>
      <w:spacing w:before="60" w:after="60" w:line="240" w:lineRule="auto"/>
      <w:ind w:left="680"/>
    </w:pPr>
    <w:rPr>
      <w:rFonts w:asciiTheme="minorHAnsi" w:eastAsia="Times New Roman" w:hAnsiTheme="minorHAnsi" w:cs="Times New Roman"/>
      <w:bCs/>
      <w:sz w:val="20"/>
      <w:lang w:val="en-GB"/>
    </w:rPr>
  </w:style>
  <w:style w:type="character" w:customStyle="1" w:styleId="DropMediumIcon">
    <w:name w:val="Drop Medium Icon"/>
    <w:basedOn w:val="DefaultParagraphFont"/>
    <w:uiPriority w:val="1"/>
    <w:rsid w:val="003F637D"/>
    <w:rPr>
      <w:position w:val="-24"/>
    </w:rPr>
  </w:style>
  <w:style w:type="paragraph" w:customStyle="1" w:styleId="NormalCentredItalics">
    <w:name w:val="Normal_Centred Italics"/>
    <w:basedOn w:val="Normal"/>
    <w:rsid w:val="00B6352B"/>
    <w:pPr>
      <w:spacing w:line="240" w:lineRule="auto"/>
      <w:jc w:val="center"/>
    </w:pPr>
    <w:rPr>
      <w:rFonts w:asciiTheme="minorHAnsi" w:eastAsia="Times New Roman" w:hAnsiTheme="minorHAnsi" w:cs="Times New Roman"/>
      <w:i/>
      <w:iCs/>
      <w:sz w:val="20"/>
      <w:szCs w:val="18"/>
      <w:lang w:val="en"/>
    </w:rPr>
  </w:style>
  <w:style w:type="character" w:customStyle="1" w:styleId="DropSmallIcon">
    <w:name w:val="Drop Small Icon"/>
    <w:basedOn w:val="DefaultParagraphFont"/>
    <w:uiPriority w:val="1"/>
    <w:rsid w:val="0060119E"/>
    <w:rPr>
      <w:position w:val="-12"/>
    </w:rPr>
  </w:style>
  <w:style w:type="paragraph" w:customStyle="1" w:styleId="FillLightBlue">
    <w:name w:val="Fill Light Blue"/>
    <w:basedOn w:val="Normal"/>
    <w:rsid w:val="00B6352B"/>
    <w:pPr>
      <w:pBdr>
        <w:top w:val="single" w:sz="8" w:space="1" w:color="C3EBFF"/>
        <w:left w:val="single" w:sz="8" w:space="0" w:color="C3EBFF"/>
        <w:bottom w:val="single" w:sz="8" w:space="4" w:color="C3EBFF"/>
        <w:right w:val="single" w:sz="8" w:space="0" w:color="C3EBFF"/>
      </w:pBdr>
      <w:shd w:val="clear" w:color="auto" w:fill="C3EBFF"/>
      <w:tabs>
        <w:tab w:val="left" w:pos="482"/>
      </w:tabs>
      <w:spacing w:before="0" w:line="280" w:lineRule="exact"/>
      <w:ind w:left="482" w:right="28" w:hanging="454"/>
    </w:pPr>
    <w:rPr>
      <w:rFonts w:asciiTheme="minorHAnsi" w:eastAsia="Times New Roman" w:hAnsiTheme="minorHAnsi" w:cs="Times New Roman"/>
      <w:bCs/>
      <w:sz w:val="20"/>
      <w:bdr w:val="single" w:sz="8" w:space="0" w:color="C3EBFF"/>
    </w:rPr>
  </w:style>
  <w:style w:type="paragraph" w:customStyle="1" w:styleId="Frame4">
    <w:name w:val="Frame 4"/>
    <w:basedOn w:val="Normal"/>
    <w:rsid w:val="00B6352B"/>
    <w:pPr>
      <w:framePr w:w="2835" w:wrap="around" w:vAnchor="text" w:hAnchor="margin" w:x="6805" w:y="1"/>
      <w:spacing w:before="60" w:after="60" w:line="240" w:lineRule="auto"/>
    </w:pPr>
    <w:rPr>
      <w:rFonts w:asciiTheme="minorHAnsi" w:eastAsia="Times New Roman" w:hAnsiTheme="minorHAnsi" w:cs="Times New Roman"/>
      <w:bCs/>
      <w:sz w:val="20"/>
    </w:rPr>
  </w:style>
  <w:style w:type="paragraph" w:styleId="ListBullet">
    <w:name w:val="List Bullet"/>
    <w:basedOn w:val="Normal"/>
    <w:uiPriority w:val="99"/>
    <w:unhideWhenUsed/>
    <w:rsid w:val="0087080E"/>
    <w:pPr>
      <w:numPr>
        <w:numId w:val="46"/>
      </w:numPr>
      <w:ind w:left="227" w:hanging="227"/>
      <w:contextualSpacing/>
    </w:pPr>
    <w:rPr>
      <w:color w:val="1E1545" w:themeColor="text2"/>
    </w:rPr>
  </w:style>
  <w:style w:type="paragraph" w:styleId="ListBullet2">
    <w:name w:val="List Bullet 2"/>
    <w:basedOn w:val="Normal"/>
    <w:uiPriority w:val="99"/>
    <w:unhideWhenUsed/>
    <w:rsid w:val="0087080E"/>
    <w:pPr>
      <w:numPr>
        <w:numId w:val="47"/>
      </w:numPr>
      <w:ind w:left="1418" w:hanging="425"/>
      <w:contextualSpacing/>
    </w:pPr>
    <w:rPr>
      <w:color w:val="1E1545" w:themeColor="text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3132"/>
    <w:rPr>
      <w:rFonts w:ascii="Arial" w:eastAsiaTheme="minorHAnsi" w:hAnsi="Arial" w:cstheme="minorBidi"/>
      <w:b/>
      <w:bCs/>
      <w:lang w:val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3132"/>
    <w:rPr>
      <w:rFonts w:ascii="Arial" w:eastAsia="Times New Roman" w:hAnsi="Arial" w:cs="Times New Roman"/>
      <w:b/>
      <w:bCs/>
      <w:sz w:val="20"/>
      <w:szCs w:val="20"/>
      <w:lang w:val="en"/>
    </w:rPr>
  </w:style>
  <w:style w:type="character" w:styleId="Mention">
    <w:name w:val="Mention"/>
    <w:basedOn w:val="DefaultParagraphFont"/>
    <w:uiPriority w:val="99"/>
    <w:unhideWhenUsed/>
    <w:rsid w:val="002A3132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6A7932"/>
    <w:rPr>
      <w:rFonts w:ascii="Arial" w:hAnsi="Arial"/>
    </w:rPr>
  </w:style>
  <w:style w:type="character" w:styleId="Strong">
    <w:name w:val="Strong"/>
    <w:basedOn w:val="DefaultParagraphFont"/>
    <w:uiPriority w:val="22"/>
    <w:qFormat/>
    <w:rsid w:val="00842F5E"/>
    <w:rPr>
      <w:b/>
      <w:bCs/>
    </w:rPr>
  </w:style>
  <w:style w:type="paragraph" w:styleId="ListBullet3">
    <w:name w:val="List Bullet 3"/>
    <w:uiPriority w:val="99"/>
    <w:unhideWhenUsed/>
    <w:rsid w:val="0087080E"/>
    <w:pPr>
      <w:numPr>
        <w:numId w:val="42"/>
      </w:numPr>
      <w:spacing w:before="40"/>
    </w:pPr>
    <w:rPr>
      <w:rFonts w:ascii="Arial" w:hAnsi="Arial"/>
      <w:color w:val="1E1545" w:themeColor="text2"/>
    </w:rPr>
  </w:style>
  <w:style w:type="table" w:styleId="TableGridLight">
    <w:name w:val="Grid Table Light"/>
    <w:basedOn w:val="TableNormal"/>
    <w:uiPriority w:val="40"/>
    <w:rsid w:val="0087080E"/>
    <w:tblPr>
      <w:tblBorders>
        <w:top w:val="single" w:sz="4" w:space="0" w:color="B2B7B7" w:themeColor="background1" w:themeShade="BF"/>
        <w:left w:val="single" w:sz="4" w:space="0" w:color="B2B7B7" w:themeColor="background1" w:themeShade="BF"/>
        <w:bottom w:val="single" w:sz="4" w:space="0" w:color="B2B7B7" w:themeColor="background1" w:themeShade="BF"/>
        <w:right w:val="single" w:sz="4" w:space="0" w:color="B2B7B7" w:themeColor="background1" w:themeShade="BF"/>
        <w:insideH w:val="single" w:sz="4" w:space="0" w:color="B2B7B7" w:themeColor="background1" w:themeShade="BF"/>
        <w:insideV w:val="single" w:sz="4" w:space="0" w:color="B2B7B7" w:themeColor="background1" w:themeShade="BF"/>
      </w:tblBorders>
    </w:tblPr>
    <w:tblStylePr w:type="lastCol">
      <w:tblPr/>
      <w:tcPr>
        <w:shd w:val="clear" w:color="auto" w:fill="F1F2F2" w:themeFill="background1"/>
      </w:tcPr>
    </w:tblStylePr>
  </w:style>
  <w:style w:type="paragraph" w:styleId="ListNumber">
    <w:name w:val="List Number"/>
    <w:basedOn w:val="ListParagraph"/>
    <w:uiPriority w:val="99"/>
    <w:unhideWhenUsed/>
    <w:rsid w:val="0087080E"/>
    <w:pPr>
      <w:numPr>
        <w:numId w:val="41"/>
      </w:numPr>
      <w:spacing w:before="40"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794F98"/>
    <w:rPr>
      <w:color w:val="6D6D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33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26" Type="http://schemas.openxmlformats.org/officeDocument/2006/relationships/hyperlink" Target="https://www.health.gov.au/our-work/qi-program/resources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hyperlink" Target="https://www.health.gov.au/resources/collections/national-aged-care-mandatory-quality-indicator-program-manual" TargetMode="External"/><Relationship Id="rId25" Type="http://schemas.openxmlformats.org/officeDocument/2006/relationships/image" Target="media/image14.emf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image" Target="media/image10.png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emf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emf"/><Relationship Id="rId23" Type="http://schemas.openxmlformats.org/officeDocument/2006/relationships/hyperlink" Target="https://www.health.gov.au/our-work/qi-program/resources" TargetMode="External"/><Relationship Id="rId28" Type="http://schemas.openxmlformats.org/officeDocument/2006/relationships/image" Target="media/image16.emf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2.emf"/><Relationship Id="rId27" Type="http://schemas.openxmlformats.org/officeDocument/2006/relationships/image" Target="media/image15.emf"/><Relationship Id="rId30" Type="http://schemas.openxmlformats.org/officeDocument/2006/relationships/image" Target="media/image18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health.gov.au/our-work/qi-program/resourc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h0079\OneDrive%20-%20Department%20of%20Health\Documents\QRG%20allied%20health%20-%20new%20template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8cc7a43-a68b-4438-8589-e2ac88de3a31">
      <UserInfo>
        <DisplayName/>
        <AccountId xsi:nil="true"/>
        <AccountType/>
      </UserInfo>
    </SharedWithUsers>
    <lcf76f155ced4ddcb4097134ff3c332f xmlns="39336520-97d7-4b22-9e31-40c8a6e4d7ff">
      <Terms xmlns="http://schemas.microsoft.com/office/infopath/2007/PartnerControls"/>
    </lcf76f155ced4ddcb4097134ff3c332f>
    <TaxCatchAll xmlns="a8cc7a43-a68b-4438-8589-e2ac88de3a31" xsi:nil="true"/>
    <_Flow_SignoffStatus xmlns="39336520-97d7-4b22-9e31-40c8a6e4d7f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A05204D2220640B4E02FA545A326FD" ma:contentTypeVersion="14" ma:contentTypeDescription="Create a new document." ma:contentTypeScope="" ma:versionID="1f50408e7647ea38d7459a84ea39aea8">
  <xsd:schema xmlns:xsd="http://www.w3.org/2001/XMLSchema" xmlns:xs="http://www.w3.org/2001/XMLSchema" xmlns:p="http://schemas.microsoft.com/office/2006/metadata/properties" xmlns:ns2="39336520-97d7-4b22-9e31-40c8a6e4d7ff" xmlns:ns3="a8cc7a43-a68b-4438-8589-e2ac88de3a31" targetNamespace="http://schemas.microsoft.com/office/2006/metadata/properties" ma:root="true" ma:fieldsID="183f0098437bf4c70a752063b7511191" ns2:_="" ns3:_="">
    <xsd:import namespace="39336520-97d7-4b22-9e31-40c8a6e4d7ff"/>
    <xsd:import namespace="a8cc7a43-a68b-4438-8589-e2ac88de3a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36520-97d7-4b22-9e31-40c8a6e4d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c7a43-a68b-4438-8589-e2ac88de3a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577ff863-e8f7-41a4-b1f2-7368aaa65144}" ma:internalName="TaxCatchAll" ma:showField="CatchAllData" ma:web="a8cc7a43-a68b-4438-8589-e2ac88de3a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5C64AD-0DE5-4FEB-AB8F-CAD88CB96274}">
  <ds:schemaRefs>
    <ds:schemaRef ds:uri="http://schemas.microsoft.com/office/2006/metadata/properties"/>
    <ds:schemaRef ds:uri="http://schemas.microsoft.com/office/infopath/2007/PartnerControls"/>
    <ds:schemaRef ds:uri="a8cc7a43-a68b-4438-8589-e2ac88de3a31"/>
    <ds:schemaRef ds:uri="39336520-97d7-4b22-9e31-40c8a6e4d7ff"/>
  </ds:schemaRefs>
</ds:datastoreItem>
</file>

<file path=customXml/itemProps3.xml><?xml version="1.0" encoding="utf-8"?>
<ds:datastoreItem xmlns:ds="http://schemas.openxmlformats.org/officeDocument/2006/customXml" ds:itemID="{2763AA0A-E25A-4465-9960-CEB274E23D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7A09B8-3C01-41E5-8FD1-CC52DB4D7A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336520-97d7-4b22-9e31-40c8a6e4d7ff"/>
    <ds:schemaRef ds:uri="a8cc7a43-a68b-4438-8589-e2ac88de3a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QRG allied health - new template.dotx</Template>
  <TotalTime>18</TotalTime>
  <Pages>4</Pages>
  <Words>815</Words>
  <Characters>4760</Characters>
  <Application>Microsoft Office Word</Application>
  <DocSecurity>0</DocSecurity>
  <Lines>148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QI Program quick reference guide - Allied health recommended services received</vt:lpstr>
    </vt:vector>
  </TitlesOfParts>
  <Company/>
  <LinksUpToDate>false</LinksUpToDate>
  <CharactersWithSpaces>5470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QI Program quick reference guide - Allied health recommended services received</dc:title>
  <dc:subject>Aged care</dc:subject>
  <dc:creator>Australian Government Department of Health Disability and Ageing</dc:creator>
  <cp:keywords>National Aged Care Mandatory Quality Indicator Program (QI Program)</cp:keywords>
  <dc:description/>
  <cp:lastModifiedBy>MCCAY, Meryl</cp:lastModifiedBy>
  <cp:revision>76</cp:revision>
  <dcterms:created xsi:type="dcterms:W3CDTF">2025-03-06T01:10:00Z</dcterms:created>
  <dcterms:modified xsi:type="dcterms:W3CDTF">2025-10-27T03:26:00Z</dcterms:modified>
</cp:coreProperties>
</file>