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65D9E" w14:textId="4CB8DE96" w:rsidR="003F637D" w:rsidRDefault="003F637D" w:rsidP="003A78FE">
      <w:pPr>
        <w:pStyle w:val="Heading1"/>
        <w:rPr>
          <w:b w:val="0"/>
          <w:bCs w:val="0"/>
        </w:rPr>
      </w:pPr>
      <w:r w:rsidRPr="003F637D">
        <w:t>National Aged Care Quality Indicator Program</w:t>
      </w:r>
      <w:r w:rsidR="00044315">
        <w:t xml:space="preserve"> </w:t>
      </w:r>
      <w:r w:rsidR="00044315" w:rsidRPr="00D310BF">
        <w:t>(QI Program)</w:t>
      </w:r>
    </w:p>
    <w:p w14:paraId="3B231828" w14:textId="2ECBB225" w:rsidR="00AA0FE0" w:rsidRPr="0098446B" w:rsidRDefault="00AA0FE0" w:rsidP="0098446B">
      <w:pPr>
        <w:pStyle w:val="Heading2"/>
      </w:pPr>
      <w:r w:rsidRPr="0098446B">
        <w:t xml:space="preserve">Quick </w:t>
      </w:r>
      <w:r w:rsidR="00044315" w:rsidRPr="0098446B">
        <w:t>r</w:t>
      </w:r>
      <w:r w:rsidRPr="0098446B">
        <w:t xml:space="preserve">eference </w:t>
      </w:r>
      <w:r w:rsidR="00044315" w:rsidRPr="0098446B">
        <w:t>g</w:t>
      </w:r>
      <w:r w:rsidRPr="0098446B">
        <w:t xml:space="preserve">uide: </w:t>
      </w:r>
      <w:r w:rsidR="00D8502D">
        <w:t>A</w:t>
      </w:r>
      <w:r w:rsidRPr="0098446B">
        <w:t xml:space="preserve">llied </w:t>
      </w:r>
      <w:r w:rsidR="00044315" w:rsidRPr="0098446B">
        <w:t>h</w:t>
      </w:r>
      <w:r w:rsidRPr="0098446B">
        <w:t xml:space="preserve">ealth </w:t>
      </w:r>
      <w:r w:rsidR="00D6751E" w:rsidRPr="0098446B">
        <w:t>care minutes</w:t>
      </w:r>
    </w:p>
    <w:p w14:paraId="60636984" w14:textId="0FD267CC" w:rsidR="00C66069" w:rsidRPr="00BC279B" w:rsidRDefault="003F637D" w:rsidP="00D33B92">
      <w:pPr>
        <w:spacing w:before="40" w:after="0"/>
      </w:pPr>
      <w:r w:rsidRPr="00BC279B">
        <w:t xml:space="preserve">This guide </w:t>
      </w:r>
      <w:r w:rsidR="0076240A">
        <w:t xml:space="preserve">helps </w:t>
      </w:r>
      <w:r w:rsidR="00E55594">
        <w:t>registered</w:t>
      </w:r>
      <w:r w:rsidR="00E55594" w:rsidRPr="00BC279B">
        <w:t xml:space="preserve"> </w:t>
      </w:r>
      <w:r w:rsidRPr="00BC279B">
        <w:t xml:space="preserve">providers </w:t>
      </w:r>
      <w:r w:rsidR="004A2883">
        <w:t xml:space="preserve">of approved residential care homes </w:t>
      </w:r>
      <w:r w:rsidR="00CB04B2">
        <w:t xml:space="preserve">(providers) </w:t>
      </w:r>
      <w:r w:rsidRPr="00BC279B">
        <w:t>collect and report data on allied health</w:t>
      </w:r>
      <w:r w:rsidR="0008697E">
        <w:t>.</w:t>
      </w:r>
      <w:r w:rsidR="0008697E" w:rsidRPr="0008697E">
        <w:t xml:space="preserve"> </w:t>
      </w:r>
    </w:p>
    <w:p w14:paraId="48FDC82A" w14:textId="3DDA1793" w:rsidR="003F637D" w:rsidRPr="0098446B" w:rsidRDefault="0008697E" w:rsidP="0098446B">
      <w:r w:rsidRPr="0098446B">
        <w:t>You must report the a</w:t>
      </w:r>
      <w:r w:rsidR="003F637D" w:rsidRPr="0098446B">
        <w:t xml:space="preserve">llied </w:t>
      </w:r>
      <w:r w:rsidRPr="0098446B">
        <w:t>h</w:t>
      </w:r>
      <w:r w:rsidR="003F637D" w:rsidRPr="0098446B">
        <w:t>ealth quality indicator against:</w:t>
      </w:r>
    </w:p>
    <w:tbl>
      <w:tblPr>
        <w:tblStyle w:val="TableGridLight"/>
        <w:tblW w:w="0" w:type="auto"/>
        <w:tblLook w:val="05A0" w:firstRow="1" w:lastRow="0" w:firstColumn="1" w:lastColumn="1" w:noHBand="0" w:noVBand="1"/>
      </w:tblPr>
      <w:tblGrid>
        <w:gridCol w:w="1413"/>
        <w:gridCol w:w="8781"/>
      </w:tblGrid>
      <w:tr w:rsidR="0098446B" w14:paraId="48AD7638" w14:textId="77777777" w:rsidTr="00643890">
        <w:tc>
          <w:tcPr>
            <w:tcW w:w="1413" w:type="dxa"/>
          </w:tcPr>
          <w:p w14:paraId="7936AEBE" w14:textId="77777777" w:rsidR="0098446B" w:rsidRDefault="0098446B" w:rsidP="006C7ED6">
            <w:pPr>
              <w:spacing w:before="40" w:after="0"/>
            </w:pPr>
            <w:r w:rsidRPr="00353DA4">
              <w:rPr>
                <w:noProof/>
              </w:rPr>
              <w:drawing>
                <wp:inline distT="0" distB="0" distL="0" distR="0" wp14:anchorId="419D0D7F" wp14:editId="411BA218">
                  <wp:extent cx="748665" cy="748665"/>
                  <wp:effectExtent l="0" t="0" r="0" b="0"/>
                  <wp:docPr id="1958135429" name="Picture 1"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35429" name="Picture 1" descr="An icon of a person using an assistive walking device represents the Activities of daily living quality indicator.   ">
                            <a:extLst>
                              <a:ext uri="{FF2B5EF4-FFF2-40B4-BE49-F238E27FC236}">
                                <a16:creationId xmlns:a16="http://schemas.microsoft.com/office/drawing/2014/main" id="{C4F9B68E-7A8A-FC9C-3657-A06AF574016A}"/>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a:xfrm>
                            <a:off x="0" y="0"/>
                            <a:ext cx="748665" cy="748665"/>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8781" w:type="dxa"/>
          </w:tcPr>
          <w:p w14:paraId="41DAA7BC" w14:textId="32B6B164" w:rsidR="0098446B" w:rsidRPr="00B47F51" w:rsidRDefault="0098446B" w:rsidP="00B47F51">
            <w:pPr>
              <w:pStyle w:val="ListParagraph"/>
            </w:pPr>
            <w:r w:rsidRPr="00B47F51">
              <w:t>allied health care minutes</w:t>
            </w:r>
          </w:p>
          <w:p w14:paraId="7C61A2BF" w14:textId="0CAD3A02" w:rsidR="0098446B" w:rsidRPr="00CC4C52" w:rsidRDefault="0098446B" w:rsidP="00B47F51">
            <w:pPr>
              <w:pStyle w:val="ListParagraph"/>
              <w:rPr>
                <w:color w:val="1E1544"/>
              </w:rPr>
            </w:pPr>
            <w:r w:rsidRPr="00B47F51">
              <w:t>percentage of recommended allied health services received.</w:t>
            </w:r>
            <w:r w:rsidRPr="00B47F51">
              <w:rPr>
                <w:vertAlign w:val="superscript"/>
              </w:rPr>
              <w:footnoteReference w:id="2"/>
            </w:r>
          </w:p>
        </w:tc>
      </w:tr>
    </w:tbl>
    <w:p w14:paraId="0260B84E" w14:textId="7518EBA4" w:rsidR="00473CDF" w:rsidRPr="0098446B" w:rsidRDefault="00FA1954" w:rsidP="0098446B">
      <w:pPr>
        <w:pStyle w:val="Heading3"/>
      </w:pPr>
      <w:r w:rsidRPr="0098446B">
        <w:t xml:space="preserve">Allied health services are critical to providing quality care to meet the needs of older </w:t>
      </w:r>
      <w:r w:rsidR="00E06B0B" w:rsidRPr="0098446B">
        <w:t>people</w:t>
      </w:r>
      <w:r w:rsidRPr="0098446B">
        <w:t>.</w:t>
      </w:r>
    </w:p>
    <w:p w14:paraId="38F7B18E" w14:textId="6EB2BC1B" w:rsidR="00E06B0B" w:rsidRPr="0098446B" w:rsidRDefault="00E06B0B" w:rsidP="00346587">
      <w:r w:rsidRPr="0098446B">
        <w:t>Allied health professionals:</w:t>
      </w:r>
    </w:p>
    <w:p w14:paraId="116378B1" w14:textId="77777777" w:rsidR="00E06B0B" w:rsidRPr="00643890" w:rsidRDefault="00E06B0B" w:rsidP="007F0FBD">
      <w:pPr>
        <w:pStyle w:val="ListBullet"/>
        <w:spacing w:line="276" w:lineRule="auto"/>
      </w:pPr>
      <w:r w:rsidRPr="33667AF2">
        <w:t>are</w:t>
      </w:r>
      <w:r w:rsidRPr="00855E99">
        <w:t xml:space="preserve"> university qualified health professionals </w:t>
      </w:r>
    </w:p>
    <w:p w14:paraId="3019EB8E" w14:textId="77777777" w:rsidR="00E06B0B" w:rsidRDefault="00E06B0B" w:rsidP="007F0FBD">
      <w:pPr>
        <w:pStyle w:val="ListBullet"/>
        <w:spacing w:line="276" w:lineRule="auto"/>
      </w:pPr>
      <w:r>
        <w:t xml:space="preserve">are </w:t>
      </w:r>
      <w:r w:rsidRPr="00855E99">
        <w:t>not part of medical, dental or nursing professions</w:t>
      </w:r>
    </w:p>
    <w:p w14:paraId="6D6E6479" w14:textId="77777777" w:rsidR="00E06B0B" w:rsidRPr="00855E99" w:rsidRDefault="00E06B0B" w:rsidP="007F0FBD">
      <w:pPr>
        <w:pStyle w:val="ListBullet"/>
        <w:spacing w:line="276" w:lineRule="auto"/>
      </w:pPr>
      <w:r>
        <w:t xml:space="preserve">have </w:t>
      </w:r>
      <w:r w:rsidRPr="00855E99">
        <w:t>specialised expertise in preventing, diagnosing and treating a range of conditions and illnesses.</w:t>
      </w:r>
    </w:p>
    <w:p w14:paraId="0C51C56A" w14:textId="2E51E52B" w:rsidR="00D33B92" w:rsidRPr="0085633C" w:rsidRDefault="00C62EC9" w:rsidP="00346587">
      <w:pPr>
        <w:rPr>
          <w:rFonts w:cs="Arial"/>
        </w:rPr>
      </w:pPr>
      <w:r w:rsidRPr="0085633C">
        <w:rPr>
          <w:rFonts w:cs="Arial"/>
        </w:rPr>
        <w:t>R</w:t>
      </w:r>
      <w:r w:rsidR="003F637D" w:rsidRPr="0085633C">
        <w:rPr>
          <w:rFonts w:cs="Arial"/>
        </w:rPr>
        <w:t xml:space="preserve">esidential aged care </w:t>
      </w:r>
      <w:r w:rsidRPr="0085633C">
        <w:rPr>
          <w:rFonts w:cs="Arial"/>
        </w:rPr>
        <w:t xml:space="preserve">providers </w:t>
      </w:r>
      <w:r w:rsidR="003F637D" w:rsidRPr="0085633C">
        <w:rPr>
          <w:rFonts w:cs="Arial"/>
        </w:rPr>
        <w:t xml:space="preserve">must make a range of allied health </w:t>
      </w:r>
      <w:r w:rsidR="001B433C">
        <w:rPr>
          <w:rFonts w:cs="Arial"/>
        </w:rPr>
        <w:t>services</w:t>
      </w:r>
      <w:r w:rsidR="003F637D" w:rsidRPr="0085633C">
        <w:rPr>
          <w:rFonts w:cs="Arial"/>
        </w:rPr>
        <w:t xml:space="preserve"> available to residents under </w:t>
      </w:r>
      <w:r w:rsidR="000E56E9" w:rsidRPr="0085633C">
        <w:rPr>
          <w:rFonts w:cs="Arial"/>
        </w:rPr>
        <w:t>section 148 of the Aged Care Act</w:t>
      </w:r>
      <w:r w:rsidR="003F637D" w:rsidRPr="0085633C">
        <w:rPr>
          <w:rFonts w:cs="Arial"/>
        </w:rPr>
        <w:t xml:space="preserve">. </w:t>
      </w:r>
      <w:r w:rsidR="0076744E" w:rsidRPr="0076744E">
        <w:rPr>
          <w:rFonts w:cs="Arial"/>
        </w:rPr>
        <w:t xml:space="preserve">In addition, under the </w:t>
      </w:r>
      <w:r w:rsidR="00BB78E4">
        <w:rPr>
          <w:rFonts w:cs="Arial"/>
        </w:rPr>
        <w:t xml:space="preserve">Strengthened </w:t>
      </w:r>
      <w:r w:rsidR="0076744E" w:rsidRPr="0076744E">
        <w:rPr>
          <w:rFonts w:cs="Arial"/>
        </w:rPr>
        <w:t>Aged Care Quality Standards</w:t>
      </w:r>
      <w:r w:rsidR="00823671">
        <w:rPr>
          <w:rFonts w:cs="Arial"/>
        </w:rPr>
        <w:t>,</w:t>
      </w:r>
      <w:r w:rsidR="0076744E" w:rsidRPr="0076744E">
        <w:rPr>
          <w:rFonts w:cs="Arial"/>
        </w:rPr>
        <w:t xml:space="preserve"> provider</w:t>
      </w:r>
      <w:r w:rsidR="00823671">
        <w:rPr>
          <w:rFonts w:cs="Arial"/>
        </w:rPr>
        <w:t>s</w:t>
      </w:r>
      <w:r w:rsidR="0076744E" w:rsidRPr="0076744E">
        <w:rPr>
          <w:rFonts w:cs="Arial"/>
        </w:rPr>
        <w:t xml:space="preserve"> must ensure that individuals receive comprehensive, safe </w:t>
      </w:r>
      <w:r w:rsidR="0076744E" w:rsidRPr="0076744E">
        <w:rPr>
          <w:rFonts w:cs="Arial"/>
        </w:rPr>
        <w:lastRenderedPageBreak/>
        <w:t>and quality clinical care services that are evidence-based</w:t>
      </w:r>
      <w:r w:rsidR="00046092">
        <w:rPr>
          <w:rFonts w:cs="Arial"/>
        </w:rPr>
        <w:t xml:space="preserve"> and</w:t>
      </w:r>
      <w:r w:rsidR="0076744E" w:rsidRPr="0076744E">
        <w:rPr>
          <w:rFonts w:cs="Arial"/>
        </w:rPr>
        <w:t xml:space="preserve"> person-centred</w:t>
      </w:r>
      <w:r w:rsidR="00823671">
        <w:rPr>
          <w:rFonts w:cs="Arial"/>
        </w:rPr>
        <w:t xml:space="preserve">. This </w:t>
      </w:r>
      <w:r w:rsidR="0076744E" w:rsidRPr="0076744E">
        <w:rPr>
          <w:rFonts w:cs="Arial"/>
        </w:rPr>
        <w:t>includes timely and appropriate referrals to allied health professionals.</w:t>
      </w:r>
    </w:p>
    <w:p w14:paraId="6962163A" w14:textId="770FF1B3" w:rsidR="003F637D" w:rsidRPr="0098446B" w:rsidRDefault="003F637D" w:rsidP="0085633C">
      <w:r w:rsidRPr="0098446B">
        <w:t xml:space="preserve">For the QI Program, allied health services include: </w:t>
      </w:r>
    </w:p>
    <w:p w14:paraId="72FB8CA7" w14:textId="77777777" w:rsidR="003F637D" w:rsidRPr="0098446B" w:rsidRDefault="003F637D" w:rsidP="0085633C">
      <w:pPr>
        <w:sectPr w:rsidR="003F637D" w:rsidRPr="0098446B" w:rsidSect="0096545A">
          <w:headerReference w:type="default" r:id="rId13"/>
          <w:footerReference w:type="default" r:id="rId14"/>
          <w:headerReference w:type="first" r:id="rId15"/>
          <w:footerReference w:type="first" r:id="rId16"/>
          <w:pgSz w:w="11906" w:h="16838"/>
          <w:pgMar w:top="1440" w:right="851" w:bottom="567" w:left="851" w:header="2211" w:footer="709" w:gutter="0"/>
          <w:cols w:space="708"/>
          <w:titlePg/>
          <w:docGrid w:linePitch="360"/>
        </w:sectPr>
      </w:pPr>
    </w:p>
    <w:p w14:paraId="374FDDDA" w14:textId="16D16589" w:rsidR="003F637D" w:rsidRPr="00BC279B" w:rsidRDefault="003F637D" w:rsidP="007F0FBD">
      <w:pPr>
        <w:pStyle w:val="ListBullet"/>
        <w:spacing w:line="276" w:lineRule="auto"/>
      </w:pPr>
      <w:r w:rsidRPr="00BC279B">
        <w:t>physiotherap</w:t>
      </w:r>
      <w:r w:rsidR="006B1BB4">
        <w:t>ists</w:t>
      </w:r>
      <w:r w:rsidRPr="00BC279B">
        <w:t xml:space="preserve"> </w:t>
      </w:r>
    </w:p>
    <w:p w14:paraId="0DFEBF5A" w14:textId="7A30F41C" w:rsidR="003F637D" w:rsidRPr="00BC279B" w:rsidRDefault="003F637D" w:rsidP="007F0FBD">
      <w:pPr>
        <w:pStyle w:val="ListBullet"/>
        <w:spacing w:line="276" w:lineRule="auto"/>
      </w:pPr>
      <w:r w:rsidRPr="00BC279B">
        <w:t>occupational therap</w:t>
      </w:r>
      <w:r w:rsidR="006B1BB4">
        <w:t>ists</w:t>
      </w:r>
      <w:r w:rsidRPr="00BC279B">
        <w:t xml:space="preserve"> </w:t>
      </w:r>
    </w:p>
    <w:p w14:paraId="00FF9A4B" w14:textId="4311D0FB" w:rsidR="003F637D" w:rsidRPr="00BC279B" w:rsidRDefault="003F637D" w:rsidP="007F0FBD">
      <w:pPr>
        <w:pStyle w:val="ListBullet"/>
        <w:spacing w:line="276" w:lineRule="auto"/>
      </w:pPr>
      <w:r w:rsidRPr="00BC279B">
        <w:t>speech patholog</w:t>
      </w:r>
      <w:r w:rsidR="006B1BB4">
        <w:t>ists</w:t>
      </w:r>
    </w:p>
    <w:p w14:paraId="68CEE45E" w14:textId="1D8AFBF0" w:rsidR="003F637D" w:rsidRPr="00BC279B" w:rsidRDefault="003F637D" w:rsidP="007F0FBD">
      <w:pPr>
        <w:pStyle w:val="ListBullet"/>
        <w:spacing w:line="276" w:lineRule="auto"/>
      </w:pPr>
      <w:r w:rsidRPr="00BC279B">
        <w:t>podiatr</w:t>
      </w:r>
      <w:r w:rsidR="006B1BB4">
        <w:t>ists</w:t>
      </w:r>
    </w:p>
    <w:p w14:paraId="641BE208" w14:textId="77EFD5FD" w:rsidR="003F637D" w:rsidRPr="00BC279B" w:rsidRDefault="003F637D" w:rsidP="007F0FBD">
      <w:pPr>
        <w:pStyle w:val="ListBullet"/>
        <w:spacing w:line="276" w:lineRule="auto"/>
      </w:pPr>
      <w:r w:rsidRPr="00BC279B">
        <w:t>diet</w:t>
      </w:r>
      <w:r w:rsidR="006B1BB4">
        <w:t>itian</w:t>
      </w:r>
      <w:r w:rsidRPr="00BC279B">
        <w:t xml:space="preserve">s </w:t>
      </w:r>
    </w:p>
    <w:p w14:paraId="1CBB4A30" w14:textId="2C97D83A" w:rsidR="003F637D" w:rsidRPr="00BC279B" w:rsidRDefault="003F637D" w:rsidP="007F0FBD">
      <w:pPr>
        <w:pStyle w:val="ListBullet"/>
        <w:spacing w:line="276" w:lineRule="auto"/>
      </w:pPr>
      <w:r w:rsidRPr="00BC279B">
        <w:t xml:space="preserve">other allied health </w:t>
      </w:r>
      <w:r w:rsidR="006B1BB4">
        <w:t>professionals</w:t>
      </w:r>
    </w:p>
    <w:p w14:paraId="73FBA21F" w14:textId="0B782BED" w:rsidR="003F637D" w:rsidRPr="00BC279B" w:rsidRDefault="003F637D" w:rsidP="007F0FBD">
      <w:pPr>
        <w:pStyle w:val="ListBullet"/>
        <w:spacing w:line="276" w:lineRule="auto"/>
        <w:sectPr w:rsidR="003F637D" w:rsidRPr="00BC279B" w:rsidSect="003F637D">
          <w:headerReference w:type="default" r:id="rId17"/>
          <w:footerReference w:type="default" r:id="rId18"/>
          <w:footerReference w:type="first" r:id="rId19"/>
          <w:type w:val="continuous"/>
          <w:pgSz w:w="11906" w:h="16838"/>
          <w:pgMar w:top="1440" w:right="851" w:bottom="851" w:left="851" w:header="2211" w:footer="709" w:gutter="0"/>
          <w:cols w:num="2" w:space="708"/>
          <w:titlePg/>
          <w:docGrid w:linePitch="360"/>
        </w:sectPr>
      </w:pPr>
      <w:r w:rsidRPr="00BC279B">
        <w:t>allied health assistant</w:t>
      </w:r>
      <w:r w:rsidR="006B1BB4">
        <w:t>s</w:t>
      </w:r>
      <w:r w:rsidR="00370EBC">
        <w:t>.</w:t>
      </w:r>
      <w:r w:rsidRPr="00BC279B">
        <w:t xml:space="preserve"> </w:t>
      </w:r>
    </w:p>
    <w:p w14:paraId="0C36CB22" w14:textId="46F146C4" w:rsidR="00D33B92" w:rsidRPr="0098446B" w:rsidRDefault="00F97391" w:rsidP="0098446B">
      <w:r w:rsidRPr="0098446B">
        <w:t>This is consistent with</w:t>
      </w:r>
      <w:r w:rsidR="00806AF6">
        <w:t xml:space="preserve"> </w:t>
      </w:r>
      <w:r w:rsidRPr="0098446B">
        <w:t>the quarterly financial report (QFR).</w:t>
      </w:r>
    </w:p>
    <w:p w14:paraId="18470736" w14:textId="00DFFAD0" w:rsidR="0041176A" w:rsidRPr="0041176A" w:rsidRDefault="0098446B" w:rsidP="0098446B">
      <w:pPr>
        <w:pStyle w:val="Heading3"/>
        <w:spacing w:after="240"/>
      </w:pPr>
      <w:r w:rsidRPr="0098446B">
        <w:rPr>
          <w:noProof/>
        </w:rPr>
        <w:drawing>
          <wp:anchor distT="0" distB="0" distL="114300" distR="114300" simplePos="0" relativeHeight="251658244" behindDoc="0" locked="0" layoutInCell="1" allowOverlap="1" wp14:anchorId="3DDEAD0F" wp14:editId="303EB565">
            <wp:simplePos x="0" y="0"/>
            <wp:positionH relativeFrom="column">
              <wp:posOffset>-19685</wp:posOffset>
            </wp:positionH>
            <wp:positionV relativeFrom="paragraph">
              <wp:posOffset>320675</wp:posOffset>
            </wp:positionV>
            <wp:extent cx="396000" cy="435215"/>
            <wp:effectExtent l="0" t="0" r="4445"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 cy="43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76A" w:rsidRPr="0041176A">
        <w:t>Report allied health care minutes for QI Program</w:t>
      </w:r>
    </w:p>
    <w:p w14:paraId="43E2E388" w14:textId="44C048EC" w:rsidR="0041176A" w:rsidRPr="0098446B" w:rsidRDefault="00741500" w:rsidP="0098446B">
      <w:r w:rsidRPr="0098446B">
        <w:rPr>
          <w:noProof/>
        </w:rPr>
        <w:drawing>
          <wp:anchor distT="0" distB="0" distL="114300" distR="114300" simplePos="0" relativeHeight="251658241" behindDoc="1" locked="0" layoutInCell="1" allowOverlap="1" wp14:anchorId="3AFB257E" wp14:editId="49819823">
            <wp:simplePos x="0" y="0"/>
            <wp:positionH relativeFrom="margin">
              <wp:posOffset>-17780</wp:posOffset>
            </wp:positionH>
            <wp:positionV relativeFrom="paragraph">
              <wp:posOffset>291465</wp:posOffset>
            </wp:positionV>
            <wp:extent cx="395605" cy="436245"/>
            <wp:effectExtent l="0" t="0" r="4445" b="1905"/>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60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76A" w:rsidRPr="0098446B">
        <w:t xml:space="preserve">We will calculate allied health care minutes from the data you submit through the QFR. </w:t>
      </w:r>
    </w:p>
    <w:p w14:paraId="2BDBD581" w14:textId="6A61CB47" w:rsidR="0041176A" w:rsidRPr="0098446B" w:rsidRDefault="0041176A" w:rsidP="0098446B">
      <w:r w:rsidRPr="0098446B">
        <w:t>Providers are not required to report anything separately for the allied health care minutes data point.</w:t>
      </w:r>
    </w:p>
    <w:p w14:paraId="7AD21506" w14:textId="4F629040" w:rsidR="0041176A" w:rsidRPr="0098446B" w:rsidRDefault="0041176A" w:rsidP="0098446B">
      <w:pPr>
        <w:ind w:left="851" w:hanging="851"/>
      </w:pPr>
      <w:r w:rsidRPr="0098446B">
        <w:rPr>
          <w:noProof/>
        </w:rPr>
        <w:drawing>
          <wp:anchor distT="0" distB="0" distL="114300" distR="114300" simplePos="0" relativeHeight="251658243" behindDoc="0" locked="0" layoutInCell="1" allowOverlap="1" wp14:anchorId="00BA6B87" wp14:editId="205539BD">
            <wp:simplePos x="0" y="0"/>
            <wp:positionH relativeFrom="column">
              <wp:posOffset>2540</wp:posOffset>
            </wp:positionH>
            <wp:positionV relativeFrom="paragraph">
              <wp:posOffset>38404</wp:posOffset>
            </wp:positionV>
            <wp:extent cx="396000" cy="436062"/>
            <wp:effectExtent l="0" t="0" r="4445" b="2540"/>
            <wp:wrapSquare wrapText="bothSides"/>
            <wp:docPr id="1923492951" name="Picture 1923492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92951" name="Picture 192349295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 cy="436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46B">
        <w:t xml:space="preserve">We will extract the allied health residential labour costs and hours data you submit through the QFR to the QI Program App within the Government Provider Management System (GPMS). This will allow providers to see their </w:t>
      </w:r>
      <w:r w:rsidR="002929D2">
        <w:t>allied health</w:t>
      </w:r>
      <w:r w:rsidRPr="0098446B">
        <w:t xml:space="preserve"> data alongside their other QI Program data.</w:t>
      </w:r>
    </w:p>
    <w:p w14:paraId="1AC620A2" w14:textId="3560B41C" w:rsidR="0041176A" w:rsidRPr="0098446B" w:rsidRDefault="0041176A" w:rsidP="0098446B">
      <w:r w:rsidRPr="0098446B">
        <w:rPr>
          <w:noProof/>
        </w:rPr>
        <w:drawing>
          <wp:anchor distT="0" distB="0" distL="114300" distR="114300" simplePos="0" relativeHeight="251658242" behindDoc="0" locked="0" layoutInCell="1" allowOverlap="1" wp14:anchorId="63DC0110" wp14:editId="50F5FA15">
            <wp:simplePos x="0" y="0"/>
            <wp:positionH relativeFrom="column">
              <wp:posOffset>2540</wp:posOffset>
            </wp:positionH>
            <wp:positionV relativeFrom="paragraph">
              <wp:posOffset>2540</wp:posOffset>
            </wp:positionV>
            <wp:extent cx="396000" cy="437264"/>
            <wp:effectExtent l="0" t="0" r="4445" b="1270"/>
            <wp:wrapSquare wrapText="bothSides"/>
            <wp:docPr id="156492138" name="Picture 15649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138" name="Picture 15649213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 cy="437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46B">
        <w:t>If a provider does not submit their QFR data or does not submit it on time, this will be an automatic non-submission of this quality indicator.</w:t>
      </w:r>
    </w:p>
    <w:p w14:paraId="650CA1D6" w14:textId="7FBE9C86" w:rsidR="005A34A7" w:rsidRPr="00BC279B" w:rsidRDefault="005A34A7" w:rsidP="0098446B">
      <w:pPr>
        <w:pStyle w:val="Heading2"/>
      </w:pPr>
      <w:r w:rsidRPr="00BC279B">
        <w:t>More information</w:t>
      </w:r>
    </w:p>
    <w:p w14:paraId="62B09911" w14:textId="3550DB84" w:rsidR="00E943AC" w:rsidRPr="0098446B" w:rsidRDefault="00E943AC" w:rsidP="0098446B">
      <w:r w:rsidRPr="0098446B">
        <w:rPr>
          <w:noProof/>
        </w:rPr>
        <w:drawing>
          <wp:anchor distT="0" distB="0" distL="114300" distR="114300" simplePos="0" relativeHeight="251658240" behindDoc="0" locked="0" layoutInCell="1" allowOverlap="1" wp14:anchorId="3F1006FC" wp14:editId="5B6750DF">
            <wp:simplePos x="0" y="0"/>
            <wp:positionH relativeFrom="margin">
              <wp:align>left</wp:align>
            </wp:positionH>
            <wp:positionV relativeFrom="paragraph">
              <wp:posOffset>17780</wp:posOffset>
            </wp:positionV>
            <wp:extent cx="326553" cy="360000"/>
            <wp:effectExtent l="0" t="0" r="0" b="2540"/>
            <wp:wrapSquare wrapText="bothSides"/>
            <wp:docPr id="251944234" name="Picture 251944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44234" name="Picture 25194423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553"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115" w:rsidRPr="0098446B">
        <w:t>You can find the</w:t>
      </w:r>
      <w:r w:rsidRPr="0098446B">
        <w:t xml:space="preserve"> QI Program Manual and other guidance on the</w:t>
      </w:r>
      <w:r w:rsidR="002A10E9" w:rsidRPr="0098446B">
        <w:t xml:space="preserve"> </w:t>
      </w:r>
      <w:hyperlink r:id="rId25" w:history="1">
        <w:r w:rsidR="002A10E9" w:rsidRPr="00C4673A">
          <w:rPr>
            <w:rStyle w:val="Hyperlink"/>
            <w:rFonts w:cs="Arial"/>
            <w:color w:val="0070C0"/>
          </w:rPr>
          <w:t>QI Program’s resources webpage</w:t>
        </w:r>
      </w:hyperlink>
      <w:r w:rsidRPr="0098446B">
        <w:t>.</w:t>
      </w:r>
    </w:p>
    <w:p w14:paraId="67A4BE58" w14:textId="269348FF" w:rsidR="004901A0" w:rsidRPr="0098446B" w:rsidRDefault="004901A0" w:rsidP="007F0FBD">
      <w:pPr>
        <w:ind w:left="720"/>
      </w:pPr>
      <w:r w:rsidRPr="0098446B">
        <w:t>For assistance, contact the My Aged Care provider and assessor helpline on 1800 836</w:t>
      </w:r>
      <w:r w:rsidR="006C5C44">
        <w:t xml:space="preserve"> </w:t>
      </w:r>
      <w:r w:rsidRPr="0098446B">
        <w:t>799</w:t>
      </w:r>
      <w:r w:rsidRPr="007C6D1D">
        <w:rPr>
          <w:rFonts w:cs="Arial"/>
        </w:rPr>
        <w:t xml:space="preserve"> </w:t>
      </w:r>
      <w:r w:rsidRPr="0098446B">
        <w:t>and select option 5.</w:t>
      </w:r>
    </w:p>
    <w:p w14:paraId="6E51138F" w14:textId="46162C49" w:rsidR="0093068D" w:rsidRPr="0098446B" w:rsidRDefault="0093068D" w:rsidP="007F0FBD">
      <w:pPr>
        <w:ind w:left="720"/>
      </w:pPr>
      <w:r w:rsidRPr="0098446B">
        <w:t xml:space="preserve">The helpline is closed on Sunday and public holidays. It is open: </w:t>
      </w:r>
    </w:p>
    <w:p w14:paraId="37684C9C" w14:textId="77777777" w:rsidR="0093068D" w:rsidRPr="0098446B" w:rsidRDefault="0093068D" w:rsidP="007F0FBD">
      <w:pPr>
        <w:pStyle w:val="ListBullet"/>
        <w:numPr>
          <w:ilvl w:val="1"/>
          <w:numId w:val="47"/>
        </w:numPr>
      </w:pPr>
      <w:r w:rsidRPr="0098446B">
        <w:t xml:space="preserve">between 8am and 8pm Monday to Friday </w:t>
      </w:r>
    </w:p>
    <w:p w14:paraId="72D5377B" w14:textId="6E6E94E6" w:rsidR="000965B7" w:rsidRPr="0098446B" w:rsidRDefault="0093068D" w:rsidP="007F0FBD">
      <w:pPr>
        <w:pStyle w:val="ListBullet"/>
        <w:numPr>
          <w:ilvl w:val="1"/>
          <w:numId w:val="47"/>
        </w:numPr>
        <w:rPr>
          <w:rFonts w:eastAsia="Times New Roman" w:cs="Arial"/>
          <w:color w:val="auto"/>
        </w:rPr>
      </w:pPr>
      <w:r w:rsidRPr="0098446B">
        <w:t>between 10am and 2pm on Saturday.</w:t>
      </w:r>
      <w:r w:rsidR="00531EA9" w:rsidRPr="00531EA9">
        <w:rPr>
          <w:noProof/>
        </w:rPr>
        <w:t xml:space="preserve"> </w:t>
      </w:r>
      <w:r w:rsidR="00531EA9">
        <w:rPr>
          <w:noProof/>
        </w:rPr>
        <mc:AlternateContent>
          <mc:Choice Requires="wpg">
            <w:drawing>
              <wp:anchor distT="0" distB="0" distL="114300" distR="114300" simplePos="0" relativeHeight="251658245" behindDoc="0" locked="1" layoutInCell="1" allowOverlap="0" wp14:anchorId="12012229" wp14:editId="4569704D">
                <wp:simplePos x="0" y="0"/>
                <wp:positionH relativeFrom="page">
                  <wp:posOffset>714375</wp:posOffset>
                </wp:positionH>
                <wp:positionV relativeFrom="page">
                  <wp:posOffset>8429625</wp:posOffset>
                </wp:positionV>
                <wp:extent cx="6979920" cy="2325370"/>
                <wp:effectExtent l="0" t="0" r="0" b="0"/>
                <wp:wrapNone/>
                <wp:docPr id="1485323949" name="Group 14853239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1876696548" name="Group 1876696548">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681563821" name="Rectangle: Single Corner Rounded 681563821"/>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593943" name="Text Box 682593943">
                            <a:extLst>
                              <a:ext uri="{C183D7F6-B498-43B3-948B-1728B52AA6E4}">
                                <adec:decorative xmlns:adec="http://schemas.microsoft.com/office/drawing/2017/decorative" val="1"/>
                              </a:ext>
                            </a:extLst>
                          </wps:cNvPr>
                          <wps:cNvSpPr txBox="1"/>
                          <wps:spPr>
                            <a:xfrm>
                              <a:off x="238111" y="95267"/>
                              <a:ext cx="6238875" cy="2075033"/>
                            </a:xfrm>
                            <a:prstGeom prst="rect">
                              <a:avLst/>
                            </a:prstGeom>
                            <a:noFill/>
                            <a:ln w="6350">
                              <a:noFill/>
                            </a:ln>
                          </wps:spPr>
                          <wps:txbx>
                            <w:txbxContent>
                              <w:p w14:paraId="737A626B" w14:textId="77777777" w:rsidR="00531EA9" w:rsidRPr="00F45B7B" w:rsidRDefault="00531EA9" w:rsidP="00531EA9">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391EA3F9" w14:textId="77777777" w:rsidR="00531EA9" w:rsidRPr="00F45B7B" w:rsidRDefault="00531EA9" w:rsidP="00531EA9">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7856018" w14:textId="77777777" w:rsidR="00531EA9" w:rsidRPr="00F45B7B" w:rsidRDefault="00531EA9" w:rsidP="00531EA9">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02C4745B" w14:textId="77777777" w:rsidR="00531EA9" w:rsidRPr="00F45B7B" w:rsidRDefault="00531EA9" w:rsidP="00531EA9">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5B06F4C" w14:textId="376936B4" w:rsidR="00531EA9" w:rsidRPr="00F45B7B" w:rsidRDefault="00531EA9" w:rsidP="00531EA9">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CAA7ED8" w14:textId="77777777" w:rsidR="00531EA9" w:rsidRPr="00F45B7B" w:rsidRDefault="00531EA9" w:rsidP="00531EA9">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7859630" name="Group 80785963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3"/>
                          </a:solidFill>
                        </wpg:grpSpPr>
                        <wps:wsp>
                          <wps:cNvPr id="1785944331" name="Oval 178594433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57134" name="Picture 2503571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1993213515" name="Group 1993213515">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3"/>
                          </a:solidFill>
                        </wpg:grpSpPr>
                        <wps:wsp>
                          <wps:cNvPr id="169545676" name="Oval 169545676"/>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4707737" name="Picture 7847077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2012229" id="Group 1485323949" o:spid="_x0000_s1026" alt="&quot;&quot;" style="position:absolute;left:0;text-align:left;margin-left:56.25pt;margin-top:663.75pt;width:549.6pt;height:183.1pt;z-index:251658245;mso-position-horizontal-relative:page;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ABUg6t9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QAd&#10;IOLf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wAdIOLf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QAyIM3f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gAnINjf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8AMSDO3/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QAXIOjf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gAvINDf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wAxIM7f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ACEg&#10;3t9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QAyIM3f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wAsINPf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AAeIOHf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wALSDS&#10;35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AB4g4d8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AkINvf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oAGSDm39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AA5IMbf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sALCDT3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UANiDJ&#10;39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ADYgyd/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gA2IMnf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AKSDW3x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8AIyDc3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oAKiDV30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AB8g4N9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0AKiDV39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AC0g0t/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QAkINv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MAMiDN3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IANiDJ34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AD4gwd8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AEcg&#10;uN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AEAgv9/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ALSDS&#10;3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ACsg1N+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QAISDe37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ABYg6d+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IAIyDc30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AAKyDU38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QAzIMzf/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QAJyDY39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ACsg1N+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wAOyDE30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4ANCDL33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ABUg6t9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AAbIOTf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wAHSDi&#10;33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cAMiDN3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oAJyDY&#10;37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DEgzt9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FyDo3w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ALyDQ3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MAMSDO&#10;3/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QAhIN7f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cA&#10;MCDP3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AC4g0d9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AHiDh3z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AC0g0t/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wAeIOHf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cAJCDb3+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ABkg&#10;5t8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AOSDG3y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ACwg099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ADYgyd8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QA2IMnf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0ANiDJ3+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ACkg1t8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ACMg3N+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ACog1d9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AAfIODf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ACog1d/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AAtINLf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QAJCDb31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ADIgzd///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ADYg&#10;yd+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AA+IMHf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wBHILjf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gBAIL/f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ACsg1N+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QAKyDU34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wAjINzf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AAWIOnf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ACMg3N+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ACsg1N8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0AMyDM38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ACcg2N/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QArINTf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ADsgxN9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ADQgy98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" o:allowoverlap="f">
                <v:group id="Group 1876696548"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">
                  <v:shape id="Rectangle: Single Corner Rounded 681563821"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682593943" o:spid="_x0000_s1029" type="#_x0000_t202" alt="&quot;&quot;" style="position:absolute;left:2381;top:952;width:62388;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" filled="f" stroked="f" strokeweight=".5pt">
                    <v:textbox>
                      <w:txbxContent>
                        <w:p w14:paraId="737A626B" w14:textId="77777777" w:rsidR="00531EA9" w:rsidRPr="00F45B7B" w:rsidRDefault="00531EA9" w:rsidP="00531EA9">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391EA3F9" w14:textId="77777777" w:rsidR="00531EA9" w:rsidRPr="00F45B7B" w:rsidRDefault="00531EA9" w:rsidP="00531EA9">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67856018" w14:textId="77777777" w:rsidR="00531EA9" w:rsidRPr="00F45B7B" w:rsidRDefault="00531EA9" w:rsidP="00531EA9">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02C4745B" w14:textId="77777777" w:rsidR="00531EA9" w:rsidRPr="00F45B7B" w:rsidRDefault="00531EA9" w:rsidP="00531EA9">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45B06F4C" w14:textId="376936B4" w:rsidR="00531EA9" w:rsidRPr="00F45B7B" w:rsidRDefault="00531EA9" w:rsidP="00531EA9">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1CAA7ED8" w14:textId="77777777" w:rsidR="00531EA9" w:rsidRPr="00F45B7B" w:rsidRDefault="00531EA9" w:rsidP="00531EA9">
                          <w:pPr>
                            <w:ind w:left="567"/>
                            <w:rPr>
                              <w:rFonts w:cs="Arial"/>
                              <w:color w:val="171919" w:themeColor="background1" w:themeShade="1A"/>
                              <w:sz w:val="22"/>
                              <w:szCs w:val="22"/>
                            </w:rPr>
                          </w:pPr>
                        </w:p>
                      </w:txbxContent>
                    </v:textbox>
                  </v:shape>
                </v:group>
                <v:group id="Group 80785963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">
                  <v:oval id="Oval 178594433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357134"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">
                    <v:imagedata r:id="rId28" o:title=""/>
                  </v:shape>
                </v:group>
                <v:group id="Group 1993213515"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">
                  <v:oval id="Oval 169545676"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" filled="f" stroked="f"/>
                  <v:shape id="Picture 784707737"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">
                    <v:imagedata r:id="rId29" o:title=""/>
                  </v:shape>
                </v:group>
                <w10:wrap anchorx="page" anchory="page"/>
                <w10:anchorlock/>
              </v:group>
            </w:pict>
          </mc:Fallback>
        </mc:AlternateContent>
      </w:r>
    </w:p>
    <w:sectPr w:rsidR="000965B7" w:rsidRPr="0098446B" w:rsidSect="005A34A7">
      <w:headerReference w:type="default" r:id="rId30"/>
      <w:footerReference w:type="default" r:id="rId31"/>
      <w:footerReference w:type="first" r:id="rId32"/>
      <w:type w:val="continuous"/>
      <w:pgSz w:w="11906" w:h="16838"/>
      <w:pgMar w:top="1440" w:right="851" w:bottom="709"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D462F" w14:textId="77777777" w:rsidR="0051109F" w:rsidRDefault="0051109F" w:rsidP="0076491B">
      <w:pPr>
        <w:spacing w:before="0" w:after="0" w:line="240" w:lineRule="auto"/>
      </w:pPr>
      <w:r>
        <w:separator/>
      </w:r>
    </w:p>
  </w:endnote>
  <w:endnote w:type="continuationSeparator" w:id="0">
    <w:p w14:paraId="7734508A" w14:textId="77777777" w:rsidR="0051109F" w:rsidRDefault="0051109F" w:rsidP="0076491B">
      <w:pPr>
        <w:spacing w:before="0" w:after="0" w:line="240" w:lineRule="auto"/>
      </w:pPr>
      <w:r>
        <w:continuationSeparator/>
      </w:r>
    </w:p>
  </w:endnote>
  <w:endnote w:type="continuationNotice" w:id="1">
    <w:p w14:paraId="5D83589B" w14:textId="77777777" w:rsidR="0051109F" w:rsidRDefault="005110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4855E29C" w14:textId="77777777" w:rsidTr="002D5033">
      <w:trPr>
        <w:trHeight w:val="300"/>
      </w:trPr>
      <w:tc>
        <w:tcPr>
          <w:tcW w:w="3400" w:type="dxa"/>
        </w:tcPr>
        <w:p w14:paraId="6C8A24D5" w14:textId="08395F5A" w:rsidR="08002C16" w:rsidRDefault="08002C16" w:rsidP="002D5033">
          <w:pPr>
            <w:pStyle w:val="Header"/>
            <w:ind w:left="-115"/>
          </w:pPr>
        </w:p>
      </w:tc>
      <w:tc>
        <w:tcPr>
          <w:tcW w:w="3400" w:type="dxa"/>
        </w:tcPr>
        <w:p w14:paraId="5A9212B8" w14:textId="2DD9A2F4" w:rsidR="08002C16" w:rsidRDefault="08002C16" w:rsidP="002D5033">
          <w:pPr>
            <w:pStyle w:val="Header"/>
            <w:jc w:val="center"/>
          </w:pPr>
        </w:p>
      </w:tc>
      <w:tc>
        <w:tcPr>
          <w:tcW w:w="3400" w:type="dxa"/>
        </w:tcPr>
        <w:p w14:paraId="68D56069" w14:textId="42D0EBB8" w:rsidR="08002C16" w:rsidRDefault="08002C16" w:rsidP="002D5033">
          <w:pPr>
            <w:pStyle w:val="Header"/>
            <w:ind w:right="-115"/>
            <w:jc w:val="right"/>
          </w:pPr>
        </w:p>
      </w:tc>
    </w:tr>
  </w:tbl>
  <w:p w14:paraId="04A5F3BD" w14:textId="2D339B64" w:rsidR="08002C16" w:rsidRDefault="08002C16" w:rsidP="002D5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24EE4238" w14:textId="77777777" w:rsidTr="002D5033">
      <w:trPr>
        <w:trHeight w:val="300"/>
      </w:trPr>
      <w:tc>
        <w:tcPr>
          <w:tcW w:w="3400" w:type="dxa"/>
        </w:tcPr>
        <w:p w14:paraId="300C790E" w14:textId="0DBB6933" w:rsidR="08002C16" w:rsidRDefault="08002C16" w:rsidP="002D5033">
          <w:pPr>
            <w:pStyle w:val="Header"/>
            <w:ind w:left="-115"/>
          </w:pPr>
        </w:p>
      </w:tc>
      <w:tc>
        <w:tcPr>
          <w:tcW w:w="3400" w:type="dxa"/>
        </w:tcPr>
        <w:p w14:paraId="5677B9AC" w14:textId="2A75A2E4" w:rsidR="08002C16" w:rsidRDefault="08002C16" w:rsidP="002D5033">
          <w:pPr>
            <w:pStyle w:val="Header"/>
            <w:jc w:val="center"/>
          </w:pPr>
        </w:p>
      </w:tc>
      <w:tc>
        <w:tcPr>
          <w:tcW w:w="3400" w:type="dxa"/>
        </w:tcPr>
        <w:p w14:paraId="2FD775CF" w14:textId="540FDB32" w:rsidR="08002C16" w:rsidRDefault="08002C16" w:rsidP="002D5033">
          <w:pPr>
            <w:pStyle w:val="Header"/>
            <w:ind w:right="-115"/>
            <w:jc w:val="right"/>
          </w:pPr>
        </w:p>
      </w:tc>
    </w:tr>
  </w:tbl>
  <w:p w14:paraId="54DE8AE9" w14:textId="2A4E0316" w:rsidR="08002C16" w:rsidRDefault="08002C16" w:rsidP="002D5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66DF9303" w14:textId="77777777" w:rsidTr="002D5033">
      <w:trPr>
        <w:trHeight w:val="300"/>
      </w:trPr>
      <w:tc>
        <w:tcPr>
          <w:tcW w:w="3400" w:type="dxa"/>
        </w:tcPr>
        <w:p w14:paraId="0439CD9B" w14:textId="77090D2B" w:rsidR="08002C16" w:rsidRDefault="08002C16" w:rsidP="002D5033">
          <w:pPr>
            <w:pStyle w:val="Header"/>
            <w:ind w:left="-115"/>
          </w:pPr>
        </w:p>
      </w:tc>
      <w:tc>
        <w:tcPr>
          <w:tcW w:w="3400" w:type="dxa"/>
        </w:tcPr>
        <w:p w14:paraId="295975B7" w14:textId="4F3443C7" w:rsidR="08002C16" w:rsidRDefault="08002C16" w:rsidP="002D5033">
          <w:pPr>
            <w:pStyle w:val="Header"/>
            <w:jc w:val="center"/>
          </w:pPr>
        </w:p>
      </w:tc>
      <w:tc>
        <w:tcPr>
          <w:tcW w:w="3400" w:type="dxa"/>
        </w:tcPr>
        <w:p w14:paraId="7AA31509" w14:textId="3E05DBEB" w:rsidR="08002C16" w:rsidRDefault="08002C16" w:rsidP="002D5033">
          <w:pPr>
            <w:pStyle w:val="Header"/>
            <w:ind w:right="-115"/>
            <w:jc w:val="right"/>
          </w:pPr>
        </w:p>
      </w:tc>
    </w:tr>
  </w:tbl>
  <w:p w14:paraId="0A1E6673" w14:textId="171AD322" w:rsidR="08002C16" w:rsidRDefault="08002C16" w:rsidP="002D50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5E535CB6" w14:textId="77777777" w:rsidTr="002D5033">
      <w:trPr>
        <w:trHeight w:val="300"/>
      </w:trPr>
      <w:tc>
        <w:tcPr>
          <w:tcW w:w="3400" w:type="dxa"/>
        </w:tcPr>
        <w:p w14:paraId="238D2BE0" w14:textId="7E881306" w:rsidR="08002C16" w:rsidRDefault="08002C16" w:rsidP="002D5033">
          <w:pPr>
            <w:pStyle w:val="Header"/>
            <w:ind w:left="-115"/>
          </w:pPr>
        </w:p>
      </w:tc>
      <w:tc>
        <w:tcPr>
          <w:tcW w:w="3400" w:type="dxa"/>
        </w:tcPr>
        <w:p w14:paraId="4299932A" w14:textId="46109859" w:rsidR="08002C16" w:rsidRDefault="08002C16" w:rsidP="002D5033">
          <w:pPr>
            <w:pStyle w:val="Header"/>
            <w:jc w:val="center"/>
          </w:pPr>
        </w:p>
      </w:tc>
      <w:tc>
        <w:tcPr>
          <w:tcW w:w="3400" w:type="dxa"/>
        </w:tcPr>
        <w:p w14:paraId="67D9ABF0" w14:textId="649AD01A" w:rsidR="08002C16" w:rsidRDefault="08002C16" w:rsidP="002D5033">
          <w:pPr>
            <w:pStyle w:val="Header"/>
            <w:ind w:right="-115"/>
            <w:jc w:val="right"/>
          </w:pPr>
        </w:p>
      </w:tc>
    </w:tr>
  </w:tbl>
  <w:p w14:paraId="4B909F4B" w14:textId="6EAAAF5E" w:rsidR="08002C16" w:rsidRDefault="08002C16" w:rsidP="002D50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3B331220" w14:textId="77777777" w:rsidTr="002D5033">
      <w:trPr>
        <w:trHeight w:val="300"/>
      </w:trPr>
      <w:tc>
        <w:tcPr>
          <w:tcW w:w="3400" w:type="dxa"/>
        </w:tcPr>
        <w:p w14:paraId="13F8CC6C" w14:textId="7BDF33A6" w:rsidR="08002C16" w:rsidRDefault="08002C16" w:rsidP="002D5033">
          <w:pPr>
            <w:pStyle w:val="Header"/>
            <w:ind w:left="-115"/>
          </w:pPr>
        </w:p>
      </w:tc>
      <w:tc>
        <w:tcPr>
          <w:tcW w:w="3400" w:type="dxa"/>
        </w:tcPr>
        <w:p w14:paraId="081C5CD2" w14:textId="50499887" w:rsidR="08002C16" w:rsidRDefault="08002C16" w:rsidP="002D5033">
          <w:pPr>
            <w:pStyle w:val="Header"/>
            <w:jc w:val="center"/>
          </w:pPr>
        </w:p>
      </w:tc>
      <w:tc>
        <w:tcPr>
          <w:tcW w:w="3400" w:type="dxa"/>
        </w:tcPr>
        <w:p w14:paraId="7C84E027" w14:textId="17184CAA" w:rsidR="08002C16" w:rsidRDefault="08002C16" w:rsidP="002D5033">
          <w:pPr>
            <w:pStyle w:val="Header"/>
            <w:ind w:right="-115"/>
            <w:jc w:val="right"/>
          </w:pPr>
        </w:p>
      </w:tc>
    </w:tr>
  </w:tbl>
  <w:p w14:paraId="0E327727" w14:textId="14D8A822" w:rsidR="08002C16" w:rsidRDefault="08002C16" w:rsidP="002D50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4BC84714" w14:textId="77777777" w:rsidTr="002D5033">
      <w:trPr>
        <w:trHeight w:val="300"/>
      </w:trPr>
      <w:tc>
        <w:tcPr>
          <w:tcW w:w="3400" w:type="dxa"/>
        </w:tcPr>
        <w:p w14:paraId="0FE58C26" w14:textId="3C9B1BF1" w:rsidR="08002C16" w:rsidRDefault="08002C16" w:rsidP="002D5033">
          <w:pPr>
            <w:pStyle w:val="Header"/>
            <w:ind w:left="-115"/>
          </w:pPr>
        </w:p>
      </w:tc>
      <w:tc>
        <w:tcPr>
          <w:tcW w:w="3400" w:type="dxa"/>
        </w:tcPr>
        <w:p w14:paraId="2596F491" w14:textId="136FA3CF" w:rsidR="08002C16" w:rsidRDefault="08002C16" w:rsidP="002D5033">
          <w:pPr>
            <w:pStyle w:val="Header"/>
            <w:jc w:val="center"/>
          </w:pPr>
        </w:p>
      </w:tc>
      <w:tc>
        <w:tcPr>
          <w:tcW w:w="3400" w:type="dxa"/>
        </w:tcPr>
        <w:p w14:paraId="657FC79F" w14:textId="14360F91" w:rsidR="08002C16" w:rsidRDefault="08002C16" w:rsidP="002D5033">
          <w:pPr>
            <w:pStyle w:val="Header"/>
            <w:ind w:right="-115"/>
            <w:jc w:val="right"/>
          </w:pPr>
        </w:p>
      </w:tc>
    </w:tr>
  </w:tbl>
  <w:p w14:paraId="332E6162" w14:textId="1B96DD7F" w:rsidR="08002C16" w:rsidRDefault="08002C16" w:rsidP="002D5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06E2A" w14:textId="77777777" w:rsidR="0051109F" w:rsidRDefault="0051109F" w:rsidP="0076491B">
      <w:pPr>
        <w:spacing w:before="0" w:after="0" w:line="240" w:lineRule="auto"/>
      </w:pPr>
      <w:r>
        <w:separator/>
      </w:r>
    </w:p>
  </w:footnote>
  <w:footnote w:type="continuationSeparator" w:id="0">
    <w:p w14:paraId="0612D0D0" w14:textId="77777777" w:rsidR="0051109F" w:rsidRDefault="0051109F" w:rsidP="0076491B">
      <w:pPr>
        <w:spacing w:before="0" w:after="0" w:line="240" w:lineRule="auto"/>
      </w:pPr>
      <w:r>
        <w:continuationSeparator/>
      </w:r>
    </w:p>
  </w:footnote>
  <w:footnote w:type="continuationNotice" w:id="1">
    <w:p w14:paraId="556504B1" w14:textId="77777777" w:rsidR="0051109F" w:rsidRDefault="0051109F">
      <w:pPr>
        <w:spacing w:before="0" w:after="0" w:line="240" w:lineRule="auto"/>
      </w:pPr>
    </w:p>
  </w:footnote>
  <w:footnote w:id="2">
    <w:p w14:paraId="5A2A55BF" w14:textId="2AB0889A" w:rsidR="0098446B" w:rsidRPr="0098446B" w:rsidRDefault="0098446B" w:rsidP="0098446B">
      <w:pPr>
        <w:pStyle w:val="FootnoteText"/>
        <w:rPr>
          <w:color w:val="0070C0"/>
        </w:rPr>
      </w:pPr>
      <w:r>
        <w:rPr>
          <w:rStyle w:val="FootnoteReference"/>
        </w:rPr>
        <w:footnoteRef/>
      </w:r>
      <w:r>
        <w:t xml:space="preserve"> </w:t>
      </w:r>
      <w:r w:rsidRPr="0056198D">
        <w:rPr>
          <w:rFonts w:eastAsia="Times New Roman" w:cs="Times New Roman"/>
          <w:bCs/>
        </w:rPr>
        <w:t xml:space="preserve">Check the quick reference guide on </w:t>
      </w:r>
      <w:r>
        <w:rPr>
          <w:rFonts w:eastAsia="Times New Roman" w:cs="Times New Roman"/>
          <w:bCs/>
        </w:rPr>
        <w:t>percentage of recommended allied health services received</w:t>
      </w:r>
      <w:r w:rsidRPr="0056198D">
        <w:rPr>
          <w:rFonts w:eastAsia="Times New Roman" w:cs="Times New Roman"/>
          <w:bCs/>
        </w:rPr>
        <w:t xml:space="preserve"> in the </w:t>
      </w:r>
      <w:hyperlink r:id="rId1" w:history="1">
        <w:r w:rsidRPr="00FD276B">
          <w:rPr>
            <w:rStyle w:val="Hyperlink"/>
            <w:rFonts w:eastAsia="Times New Roman" w:cs="Times New Roman"/>
            <w:bCs/>
            <w:color w:val="0070C0"/>
          </w:rPr>
          <w:t>QI Program resources webpage</w:t>
        </w:r>
      </w:hyperlink>
      <w:r w:rsidRPr="00FD276B">
        <w:rPr>
          <w:rFonts w:eastAsia="Times New Roman" w:cs="Times New Roman"/>
          <w:bCs/>
          <w:color w:val="0070C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657BBA68" w14:textId="77777777" w:rsidTr="002D5033">
      <w:trPr>
        <w:trHeight w:val="300"/>
      </w:trPr>
      <w:tc>
        <w:tcPr>
          <w:tcW w:w="3400" w:type="dxa"/>
        </w:tcPr>
        <w:p w14:paraId="6DEDA6D7" w14:textId="5798F9BE" w:rsidR="08002C16" w:rsidRDefault="08002C16" w:rsidP="002D5033">
          <w:pPr>
            <w:pStyle w:val="Header"/>
            <w:ind w:left="-115"/>
          </w:pPr>
        </w:p>
      </w:tc>
      <w:tc>
        <w:tcPr>
          <w:tcW w:w="3400" w:type="dxa"/>
        </w:tcPr>
        <w:p w14:paraId="7D3B60A0" w14:textId="13DFFD29" w:rsidR="08002C16" w:rsidRDefault="08002C16" w:rsidP="002D5033">
          <w:pPr>
            <w:pStyle w:val="Header"/>
            <w:jc w:val="center"/>
          </w:pPr>
        </w:p>
      </w:tc>
      <w:tc>
        <w:tcPr>
          <w:tcW w:w="3400" w:type="dxa"/>
        </w:tcPr>
        <w:p w14:paraId="626BD628" w14:textId="13F3ED63" w:rsidR="08002C16" w:rsidRDefault="08002C16" w:rsidP="002D5033">
          <w:pPr>
            <w:pStyle w:val="Header"/>
            <w:ind w:right="-115"/>
            <w:jc w:val="right"/>
          </w:pPr>
        </w:p>
      </w:tc>
    </w:tr>
  </w:tbl>
  <w:p w14:paraId="03CF61C1" w14:textId="485A2477" w:rsidR="08002C16" w:rsidRDefault="08002C16" w:rsidP="002D5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7948" w14:textId="2F8C94E2" w:rsidR="0076491B" w:rsidRDefault="00CD4D11">
    <w:pPr>
      <w:pStyle w:val="Header"/>
    </w:pPr>
    <w:r>
      <w:rPr>
        <w:noProof/>
      </w:rPr>
      <w:drawing>
        <wp:anchor distT="0" distB="0" distL="114300" distR="114300" simplePos="0" relativeHeight="251658241" behindDoc="0" locked="0" layoutInCell="1" allowOverlap="1" wp14:anchorId="548D7BCE" wp14:editId="4FF4A894">
          <wp:simplePos x="0" y="0"/>
          <wp:positionH relativeFrom="page">
            <wp:align>right</wp:align>
          </wp:positionH>
          <wp:positionV relativeFrom="page">
            <wp:align>top</wp:align>
          </wp:positionV>
          <wp:extent cx="7558405" cy="1986915"/>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0" behindDoc="1" locked="0" layoutInCell="1" allowOverlap="1" wp14:anchorId="0C40D672" wp14:editId="2E6F78BB">
          <wp:simplePos x="0" y="0"/>
          <wp:positionH relativeFrom="page">
            <wp:posOffset>-343535</wp:posOffset>
          </wp:positionH>
          <wp:positionV relativeFrom="page">
            <wp:posOffset>-153670</wp:posOffset>
          </wp:positionV>
          <wp:extent cx="8230235" cy="3549015"/>
          <wp:effectExtent l="0" t="0" r="0" b="0"/>
          <wp:wrapNone/>
          <wp:docPr id="680805075" name="Picture 68080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27C073F0" w14:textId="77777777" w:rsidTr="002D5033">
      <w:trPr>
        <w:trHeight w:val="300"/>
      </w:trPr>
      <w:tc>
        <w:tcPr>
          <w:tcW w:w="3400" w:type="dxa"/>
        </w:tcPr>
        <w:p w14:paraId="74139753" w14:textId="4292BF22" w:rsidR="08002C16" w:rsidRDefault="08002C16" w:rsidP="002D5033">
          <w:pPr>
            <w:pStyle w:val="Header"/>
            <w:ind w:left="-115"/>
          </w:pPr>
        </w:p>
      </w:tc>
      <w:tc>
        <w:tcPr>
          <w:tcW w:w="3400" w:type="dxa"/>
        </w:tcPr>
        <w:p w14:paraId="66BAFA90" w14:textId="74DEA0FC" w:rsidR="08002C16" w:rsidRDefault="08002C16" w:rsidP="002D5033">
          <w:pPr>
            <w:pStyle w:val="Header"/>
            <w:jc w:val="center"/>
          </w:pPr>
        </w:p>
      </w:tc>
      <w:tc>
        <w:tcPr>
          <w:tcW w:w="3400" w:type="dxa"/>
        </w:tcPr>
        <w:p w14:paraId="22BD76FE" w14:textId="0DE06E10" w:rsidR="08002C16" w:rsidRDefault="08002C16" w:rsidP="002D5033">
          <w:pPr>
            <w:pStyle w:val="Header"/>
            <w:ind w:right="-115"/>
            <w:jc w:val="right"/>
          </w:pPr>
        </w:p>
      </w:tc>
    </w:tr>
  </w:tbl>
  <w:p w14:paraId="3B89198C" w14:textId="4897BB07" w:rsidR="08002C16" w:rsidRDefault="08002C16" w:rsidP="002D50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8002C16" w14:paraId="0684E585" w14:textId="77777777" w:rsidTr="002D5033">
      <w:trPr>
        <w:trHeight w:val="300"/>
      </w:trPr>
      <w:tc>
        <w:tcPr>
          <w:tcW w:w="3400" w:type="dxa"/>
        </w:tcPr>
        <w:p w14:paraId="026FA55D" w14:textId="1EB5C335" w:rsidR="08002C16" w:rsidRDefault="08002C16" w:rsidP="002D5033">
          <w:pPr>
            <w:pStyle w:val="Header"/>
            <w:ind w:left="-115"/>
          </w:pPr>
        </w:p>
      </w:tc>
      <w:tc>
        <w:tcPr>
          <w:tcW w:w="3400" w:type="dxa"/>
        </w:tcPr>
        <w:p w14:paraId="1C4A46BA" w14:textId="61FB1D47" w:rsidR="08002C16" w:rsidRDefault="08002C16" w:rsidP="002D5033">
          <w:pPr>
            <w:pStyle w:val="Header"/>
            <w:jc w:val="center"/>
          </w:pPr>
        </w:p>
      </w:tc>
      <w:tc>
        <w:tcPr>
          <w:tcW w:w="3400" w:type="dxa"/>
        </w:tcPr>
        <w:p w14:paraId="139C8502" w14:textId="102404E2" w:rsidR="08002C16" w:rsidRDefault="08002C16" w:rsidP="002D5033">
          <w:pPr>
            <w:pStyle w:val="Header"/>
            <w:ind w:right="-115"/>
            <w:jc w:val="right"/>
          </w:pPr>
        </w:p>
      </w:tc>
    </w:tr>
  </w:tbl>
  <w:p w14:paraId="7C5DE60B" w14:textId="35FD0041" w:rsidR="08002C16" w:rsidRDefault="08002C16" w:rsidP="002D5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B1C9A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D1A3A"/>
    <w:multiLevelType w:val="hybridMultilevel"/>
    <w:tmpl w:val="96DE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53E394E"/>
    <w:multiLevelType w:val="hybridMultilevel"/>
    <w:tmpl w:val="D61A3E90"/>
    <w:lvl w:ilvl="0" w:tplc="71542D3E">
      <w:start w:val="1"/>
      <w:numFmt w:val="bullet"/>
      <w:lvlText w:val=""/>
      <w:lvlJc w:val="left"/>
      <w:pPr>
        <w:ind w:left="720" w:hanging="360"/>
      </w:pPr>
      <w:rPr>
        <w:rFonts w:ascii="Symbol" w:hAnsi="Symbol" w:hint="default"/>
        <w:color w:val="009AA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1F0E1CF4"/>
    <w:multiLevelType w:val="hybridMultilevel"/>
    <w:tmpl w:val="CB7CD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A469B4"/>
    <w:multiLevelType w:val="hybridMultilevel"/>
    <w:tmpl w:val="4E068D92"/>
    <w:lvl w:ilvl="0" w:tplc="D3D8C602">
      <w:start w:val="1"/>
      <w:numFmt w:val="bullet"/>
      <w:lvlText w:val=""/>
      <w:lvlJc w:val="left"/>
      <w:pPr>
        <w:ind w:left="1069" w:hanging="360"/>
      </w:pPr>
      <w:rPr>
        <w:rFonts w:ascii="Symbol" w:hAnsi="Symbol" w:hint="default"/>
        <w:color w:val="8C59A5"/>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 w15:restartNumberingAfterBreak="0">
    <w:nsid w:val="224038F0"/>
    <w:multiLevelType w:val="multilevel"/>
    <w:tmpl w:val="21481A2E"/>
    <w:styleLink w:val="TableBulletsNumbers"/>
    <w:lvl w:ilvl="0">
      <w:start w:val="1"/>
      <w:numFmt w:val="bullet"/>
      <w:pStyle w:val="TableBullet1Normal"/>
      <w:lvlText w:val="•"/>
      <w:lvlJc w:val="left"/>
      <w:pPr>
        <w:tabs>
          <w:tab w:val="num" w:pos="340"/>
        </w:tabs>
        <w:ind w:left="340" w:hanging="340"/>
      </w:pPr>
      <w:rPr>
        <w:rFonts w:ascii="Calibri" w:hAnsi="Calibri" w:hint="default"/>
      </w:rPr>
    </w:lvl>
    <w:lvl w:ilvl="1">
      <w:start w:val="1"/>
      <w:numFmt w:val="bullet"/>
      <w:pStyle w:val="TableBullet2Normal"/>
      <w:lvlText w:val="–"/>
      <w:lvlJc w:val="left"/>
      <w:pPr>
        <w:tabs>
          <w:tab w:val="num" w:pos="680"/>
        </w:tabs>
        <w:ind w:left="680" w:hanging="340"/>
      </w:pPr>
      <w:rPr>
        <w:rFonts w:ascii="Arial" w:hAnsi="Arial" w:hint="default"/>
      </w:rPr>
    </w:lvl>
    <w:lvl w:ilvl="2">
      <w:start w:val="1"/>
      <w:numFmt w:val="bullet"/>
      <w:pStyle w:val="TableBullet3Normal"/>
      <w:lvlText w:val="•"/>
      <w:lvlJc w:val="left"/>
      <w:pPr>
        <w:tabs>
          <w:tab w:val="num" w:pos="1021"/>
        </w:tabs>
        <w:ind w:left="1021" w:hanging="341"/>
      </w:pPr>
      <w:rPr>
        <w:rFonts w:ascii="Calibri" w:hAnsi="Calibri" w:hint="default"/>
      </w:rPr>
    </w:lvl>
    <w:lvl w:ilvl="3">
      <w:start w:val="1"/>
      <w:numFmt w:val="decimal"/>
      <w:lvlRestart w:val="0"/>
      <w:pStyle w:val="TableNumber1Normal"/>
      <w:lvlText w:val="%4."/>
      <w:lvlJc w:val="left"/>
      <w:pPr>
        <w:tabs>
          <w:tab w:val="num" w:pos="340"/>
        </w:tabs>
        <w:ind w:left="340" w:hanging="340"/>
      </w:pPr>
      <w:rPr>
        <w:rFonts w:hint="default"/>
      </w:rPr>
    </w:lvl>
    <w:lvl w:ilvl="4">
      <w:start w:val="1"/>
      <w:numFmt w:val="lowerLetter"/>
      <w:pStyle w:val="TableNumber2Normal"/>
      <w:lvlText w:val="%5."/>
      <w:lvlJc w:val="left"/>
      <w:pPr>
        <w:tabs>
          <w:tab w:val="num" w:pos="680"/>
        </w:tabs>
        <w:ind w:left="680" w:hanging="340"/>
      </w:pPr>
      <w:rPr>
        <w:rFonts w:hint="default"/>
      </w:rPr>
    </w:lvl>
    <w:lvl w:ilvl="5">
      <w:start w:val="1"/>
      <w:numFmt w:val="lowerRoman"/>
      <w:pStyle w:val="TableNumber3Normal"/>
      <w:lvlText w:val="%6."/>
      <w:lvlJc w:val="left"/>
      <w:pPr>
        <w:tabs>
          <w:tab w:val="num" w:pos="1021"/>
        </w:tabs>
        <w:ind w:left="1021" w:hanging="341"/>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11"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6" w15:restartNumberingAfterBreak="0">
    <w:nsid w:val="36465A1A"/>
    <w:multiLevelType w:val="hybridMultilevel"/>
    <w:tmpl w:val="BF9ECAAA"/>
    <w:lvl w:ilvl="0" w:tplc="6F604016">
      <w:start w:val="1"/>
      <w:numFmt w:val="bullet"/>
      <w:lvlText w:val=""/>
      <w:lvlJc w:val="left"/>
      <w:pPr>
        <w:tabs>
          <w:tab w:val="num" w:pos="720"/>
        </w:tabs>
        <w:ind w:left="720" w:hanging="360"/>
      </w:pPr>
      <w:rPr>
        <w:rFonts w:ascii="Symbol" w:hAnsi="Symbol" w:hint="default"/>
      </w:rPr>
    </w:lvl>
    <w:lvl w:ilvl="1" w:tplc="E3364EFA" w:tentative="1">
      <w:start w:val="1"/>
      <w:numFmt w:val="bullet"/>
      <w:lvlText w:val=""/>
      <w:lvlJc w:val="left"/>
      <w:pPr>
        <w:tabs>
          <w:tab w:val="num" w:pos="1440"/>
        </w:tabs>
        <w:ind w:left="1440" w:hanging="360"/>
      </w:pPr>
      <w:rPr>
        <w:rFonts w:ascii="Symbol" w:hAnsi="Symbol" w:hint="default"/>
      </w:rPr>
    </w:lvl>
    <w:lvl w:ilvl="2" w:tplc="3386EB24" w:tentative="1">
      <w:start w:val="1"/>
      <w:numFmt w:val="bullet"/>
      <w:lvlText w:val=""/>
      <w:lvlJc w:val="left"/>
      <w:pPr>
        <w:tabs>
          <w:tab w:val="num" w:pos="2160"/>
        </w:tabs>
        <w:ind w:left="2160" w:hanging="360"/>
      </w:pPr>
      <w:rPr>
        <w:rFonts w:ascii="Symbol" w:hAnsi="Symbol" w:hint="default"/>
      </w:rPr>
    </w:lvl>
    <w:lvl w:ilvl="3" w:tplc="8A0EA49E" w:tentative="1">
      <w:start w:val="1"/>
      <w:numFmt w:val="bullet"/>
      <w:lvlText w:val=""/>
      <w:lvlJc w:val="left"/>
      <w:pPr>
        <w:tabs>
          <w:tab w:val="num" w:pos="2880"/>
        </w:tabs>
        <w:ind w:left="2880" w:hanging="360"/>
      </w:pPr>
      <w:rPr>
        <w:rFonts w:ascii="Symbol" w:hAnsi="Symbol" w:hint="default"/>
      </w:rPr>
    </w:lvl>
    <w:lvl w:ilvl="4" w:tplc="EC981956" w:tentative="1">
      <w:start w:val="1"/>
      <w:numFmt w:val="bullet"/>
      <w:lvlText w:val=""/>
      <w:lvlJc w:val="left"/>
      <w:pPr>
        <w:tabs>
          <w:tab w:val="num" w:pos="3600"/>
        </w:tabs>
        <w:ind w:left="3600" w:hanging="360"/>
      </w:pPr>
      <w:rPr>
        <w:rFonts w:ascii="Symbol" w:hAnsi="Symbol" w:hint="default"/>
      </w:rPr>
    </w:lvl>
    <w:lvl w:ilvl="5" w:tplc="49F81F70" w:tentative="1">
      <w:start w:val="1"/>
      <w:numFmt w:val="bullet"/>
      <w:lvlText w:val=""/>
      <w:lvlJc w:val="left"/>
      <w:pPr>
        <w:tabs>
          <w:tab w:val="num" w:pos="4320"/>
        </w:tabs>
        <w:ind w:left="4320" w:hanging="360"/>
      </w:pPr>
      <w:rPr>
        <w:rFonts w:ascii="Symbol" w:hAnsi="Symbol" w:hint="default"/>
      </w:rPr>
    </w:lvl>
    <w:lvl w:ilvl="6" w:tplc="8960B102" w:tentative="1">
      <w:start w:val="1"/>
      <w:numFmt w:val="bullet"/>
      <w:lvlText w:val=""/>
      <w:lvlJc w:val="left"/>
      <w:pPr>
        <w:tabs>
          <w:tab w:val="num" w:pos="5040"/>
        </w:tabs>
        <w:ind w:left="5040" w:hanging="360"/>
      </w:pPr>
      <w:rPr>
        <w:rFonts w:ascii="Symbol" w:hAnsi="Symbol" w:hint="default"/>
      </w:rPr>
    </w:lvl>
    <w:lvl w:ilvl="7" w:tplc="18B4F862" w:tentative="1">
      <w:start w:val="1"/>
      <w:numFmt w:val="bullet"/>
      <w:lvlText w:val=""/>
      <w:lvlJc w:val="left"/>
      <w:pPr>
        <w:tabs>
          <w:tab w:val="num" w:pos="5760"/>
        </w:tabs>
        <w:ind w:left="5760" w:hanging="360"/>
      </w:pPr>
      <w:rPr>
        <w:rFonts w:ascii="Symbol" w:hAnsi="Symbol" w:hint="default"/>
      </w:rPr>
    </w:lvl>
    <w:lvl w:ilvl="8" w:tplc="68FE329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93D7D12"/>
    <w:multiLevelType w:val="hybridMultilevel"/>
    <w:tmpl w:val="39807358"/>
    <w:lvl w:ilvl="0" w:tplc="D3D8C602">
      <w:start w:val="1"/>
      <w:numFmt w:val="bullet"/>
      <w:lvlText w:val=""/>
      <w:lvlJc w:val="left"/>
      <w:pPr>
        <w:ind w:left="720" w:hanging="360"/>
      </w:pPr>
      <w:rPr>
        <w:rFonts w:ascii="Symbol" w:hAnsi="Symbol" w:hint="default"/>
        <w:color w:val="8C59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341D5E"/>
    <w:multiLevelType w:val="hybridMultilevel"/>
    <w:tmpl w:val="BA1E85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8964054"/>
    <w:multiLevelType w:val="hybridMultilevel"/>
    <w:tmpl w:val="D59E8500"/>
    <w:lvl w:ilvl="0" w:tplc="3E48C1C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277073"/>
    <w:multiLevelType w:val="hybridMultilevel"/>
    <w:tmpl w:val="DAC8CEAE"/>
    <w:lvl w:ilvl="0" w:tplc="0ECA9E3E">
      <w:start w:val="1"/>
      <w:numFmt w:val="bullet"/>
      <w:lvlText w:val=""/>
      <w:lvlJc w:val="left"/>
      <w:pPr>
        <w:ind w:left="1429" w:hanging="720"/>
      </w:pPr>
      <w:rPr>
        <w:rFonts w:ascii="Symbol" w:hAnsi="Symbol" w:hint="default"/>
        <w:color w:val="8C59A5" w:themeColor="accent3"/>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9" w15:restartNumberingAfterBreak="0">
    <w:nsid w:val="5EFB0831"/>
    <w:multiLevelType w:val="hybridMultilevel"/>
    <w:tmpl w:val="9654ABCA"/>
    <w:lvl w:ilvl="0" w:tplc="D3D8C602">
      <w:start w:val="1"/>
      <w:numFmt w:val="bullet"/>
      <w:lvlText w:val=""/>
      <w:lvlJc w:val="left"/>
      <w:pPr>
        <w:ind w:left="720" w:hanging="360"/>
      </w:pPr>
      <w:rPr>
        <w:rFonts w:ascii="Symbol" w:hAnsi="Symbol" w:hint="default"/>
        <w:color w:val="8C59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841AF2"/>
    <w:multiLevelType w:val="hybridMultilevel"/>
    <w:tmpl w:val="967C9BE4"/>
    <w:lvl w:ilvl="0" w:tplc="D3D8C602">
      <w:start w:val="1"/>
      <w:numFmt w:val="bullet"/>
      <w:lvlText w:val=""/>
      <w:lvlJc w:val="left"/>
      <w:pPr>
        <w:ind w:left="1080" w:hanging="360"/>
      </w:pPr>
      <w:rPr>
        <w:rFonts w:ascii="Symbol" w:hAnsi="Symbol" w:hint="default"/>
        <w:color w:val="8C59A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63307852"/>
    <w:multiLevelType w:val="hybridMultilevel"/>
    <w:tmpl w:val="8E3A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CB2D4E"/>
    <w:multiLevelType w:val="hybridMultilevel"/>
    <w:tmpl w:val="D4EE6422"/>
    <w:lvl w:ilvl="0" w:tplc="0C09000F">
      <w:start w:val="1"/>
      <w:numFmt w:val="decimal"/>
      <w:lvlText w:val="%1."/>
      <w:lvlJc w:val="left"/>
      <w:pPr>
        <w:ind w:left="1080" w:hanging="360"/>
      </w:pPr>
      <w:rPr>
        <w:rFonts w:hint="default"/>
        <w:color w:val="8C59A5" w:themeColor="accent3"/>
      </w:rPr>
    </w:lvl>
    <w:lvl w:ilvl="1" w:tplc="FFFFFFFF">
      <w:numFmt w:val="bullet"/>
      <w:lvlText w:val="○"/>
      <w:lvlJc w:val="left"/>
      <w:pPr>
        <w:ind w:left="2160" w:hanging="720"/>
      </w:pPr>
      <w:rPr>
        <w:rFonts w:ascii="Arial" w:eastAsiaTheme="minorHAnsi" w:hAnsi="Aria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89442F2"/>
    <w:multiLevelType w:val="hybridMultilevel"/>
    <w:tmpl w:val="967489A6"/>
    <w:lvl w:ilvl="0" w:tplc="214CB474">
      <w:start w:val="1"/>
      <w:numFmt w:val="bullet"/>
      <w:pStyle w:val="ListBullet"/>
      <w:lvlText w:val=""/>
      <w:lvlJc w:val="left"/>
      <w:pPr>
        <w:ind w:left="720" w:hanging="360"/>
      </w:pPr>
      <w:rPr>
        <w:rFonts w:ascii="Symbol" w:hAnsi="Symbol" w:hint="default"/>
        <w:color w:val="8C59A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BD3DFE"/>
    <w:multiLevelType w:val="hybridMultilevel"/>
    <w:tmpl w:val="05AC0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920CB2"/>
    <w:multiLevelType w:val="hybridMultilevel"/>
    <w:tmpl w:val="24F66622"/>
    <w:lvl w:ilvl="0" w:tplc="BBBCB222">
      <w:start w:val="1"/>
      <w:numFmt w:val="bullet"/>
      <w:pStyle w:val="ListParagraph"/>
      <w:lvlText w:val=""/>
      <w:lvlJc w:val="left"/>
      <w:pPr>
        <w:ind w:left="1080" w:hanging="360"/>
      </w:pPr>
      <w:rPr>
        <w:rFonts w:ascii="Symbol" w:hAnsi="Symbol" w:hint="default"/>
        <w:color w:val="8C59A5" w:themeColor="accent3"/>
      </w:rPr>
    </w:lvl>
    <w:lvl w:ilvl="1" w:tplc="C698354E">
      <w:numFmt w:val="bullet"/>
      <w:lvlText w:val="○"/>
      <w:lvlJc w:val="left"/>
      <w:pPr>
        <w:ind w:left="2160" w:hanging="720"/>
      </w:pPr>
      <w:rPr>
        <w:rFonts w:ascii="Arial" w:eastAsiaTheme="minorHAnsi"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0"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1" w15:restartNumberingAfterBreak="0">
    <w:nsid w:val="7E2701CB"/>
    <w:multiLevelType w:val="hybridMultilevel"/>
    <w:tmpl w:val="5F9413AA"/>
    <w:lvl w:ilvl="0" w:tplc="FFFFFFFF">
      <w:start w:val="1"/>
      <w:numFmt w:val="bullet"/>
      <w:lvlText w:val=""/>
      <w:lvlJc w:val="left"/>
      <w:pPr>
        <w:ind w:left="720" w:hanging="360"/>
      </w:pPr>
      <w:rPr>
        <w:rFonts w:ascii="Symbol" w:hAnsi="Symbol" w:hint="default"/>
        <w:color w:val="8C59A5"/>
      </w:rPr>
    </w:lvl>
    <w:lvl w:ilvl="1" w:tplc="C69A7F84">
      <w:start w:val="1"/>
      <w:numFmt w:val="bullet"/>
      <w:lvlText w:val=""/>
      <w:lvlJc w:val="left"/>
      <w:pPr>
        <w:ind w:left="1440" w:hanging="360"/>
      </w:pPr>
      <w:rPr>
        <w:rFonts w:ascii="Symbol" w:hAnsi="Symbol" w:hint="default"/>
        <w:color w:val="8C59A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51926442">
    <w:abstractNumId w:val="38"/>
  </w:num>
  <w:num w:numId="2" w16cid:durableId="733502999">
    <w:abstractNumId w:val="13"/>
  </w:num>
  <w:num w:numId="3" w16cid:durableId="984120835">
    <w:abstractNumId w:val="34"/>
  </w:num>
  <w:num w:numId="4" w16cid:durableId="1810709000">
    <w:abstractNumId w:val="35"/>
  </w:num>
  <w:num w:numId="5" w16cid:durableId="274020800">
    <w:abstractNumId w:val="27"/>
  </w:num>
  <w:num w:numId="6" w16cid:durableId="158466382">
    <w:abstractNumId w:val="20"/>
  </w:num>
  <w:num w:numId="7" w16cid:durableId="1419709736">
    <w:abstractNumId w:val="11"/>
  </w:num>
  <w:num w:numId="8" w16cid:durableId="1037317275">
    <w:abstractNumId w:val="6"/>
  </w:num>
  <w:num w:numId="9" w16cid:durableId="957027855">
    <w:abstractNumId w:val="4"/>
  </w:num>
  <w:num w:numId="10" w16cid:durableId="237206317">
    <w:abstractNumId w:val="22"/>
  </w:num>
  <w:num w:numId="11" w16cid:durableId="120152872">
    <w:abstractNumId w:val="17"/>
  </w:num>
  <w:num w:numId="12" w16cid:durableId="1645155679">
    <w:abstractNumId w:val="40"/>
  </w:num>
  <w:num w:numId="13" w16cid:durableId="676540155">
    <w:abstractNumId w:val="39"/>
  </w:num>
  <w:num w:numId="14" w16cid:durableId="1910726085">
    <w:abstractNumId w:val="23"/>
  </w:num>
  <w:num w:numId="15" w16cid:durableId="1085493039">
    <w:abstractNumId w:val="2"/>
  </w:num>
  <w:num w:numId="16" w16cid:durableId="1050886954">
    <w:abstractNumId w:val="12"/>
  </w:num>
  <w:num w:numId="17" w16cid:durableId="854421471">
    <w:abstractNumId w:val="15"/>
  </w:num>
  <w:num w:numId="18" w16cid:durableId="1694569013">
    <w:abstractNumId w:val="19"/>
  </w:num>
  <w:num w:numId="19" w16cid:durableId="1506049504">
    <w:abstractNumId w:val="18"/>
  </w:num>
  <w:num w:numId="20" w16cid:durableId="1245914845">
    <w:abstractNumId w:val="7"/>
  </w:num>
  <w:num w:numId="21" w16cid:durableId="1762414847">
    <w:abstractNumId w:val="14"/>
  </w:num>
  <w:num w:numId="22" w16cid:durableId="519396114">
    <w:abstractNumId w:val="5"/>
  </w:num>
  <w:num w:numId="23" w16cid:durableId="894001727">
    <w:abstractNumId w:val="37"/>
  </w:num>
  <w:num w:numId="24" w16cid:durableId="759987664">
    <w:abstractNumId w:val="25"/>
  </w:num>
  <w:num w:numId="25" w16cid:durableId="1160652780">
    <w:abstractNumId w:val="10"/>
  </w:num>
  <w:num w:numId="26" w16cid:durableId="1305811242">
    <w:abstractNumId w:val="10"/>
  </w:num>
  <w:num w:numId="27" w16cid:durableId="171068131">
    <w:abstractNumId w:val="37"/>
  </w:num>
  <w:num w:numId="28" w16cid:durableId="2087065607">
    <w:abstractNumId w:val="37"/>
  </w:num>
  <w:num w:numId="29" w16cid:durableId="2103333531">
    <w:abstractNumId w:val="37"/>
  </w:num>
  <w:num w:numId="30" w16cid:durableId="1369063924">
    <w:abstractNumId w:val="37"/>
  </w:num>
  <w:num w:numId="31" w16cid:durableId="566382871">
    <w:abstractNumId w:val="16"/>
  </w:num>
  <w:num w:numId="32" w16cid:durableId="227569958">
    <w:abstractNumId w:val="1"/>
  </w:num>
  <w:num w:numId="33" w16cid:durableId="78716830">
    <w:abstractNumId w:val="26"/>
  </w:num>
  <w:num w:numId="34" w16cid:durableId="866869660">
    <w:abstractNumId w:val="28"/>
  </w:num>
  <w:num w:numId="35" w16cid:durableId="1534229478">
    <w:abstractNumId w:val="3"/>
  </w:num>
  <w:num w:numId="36" w16cid:durableId="532769109">
    <w:abstractNumId w:val="8"/>
  </w:num>
  <w:num w:numId="37" w16cid:durableId="1272859591">
    <w:abstractNumId w:val="24"/>
  </w:num>
  <w:num w:numId="38" w16cid:durableId="1998066956">
    <w:abstractNumId w:val="21"/>
  </w:num>
  <w:num w:numId="39" w16cid:durableId="1717503245">
    <w:abstractNumId w:val="36"/>
  </w:num>
  <w:num w:numId="40" w16cid:durableId="1325354134">
    <w:abstractNumId w:val="31"/>
  </w:num>
  <w:num w:numId="41" w16cid:durableId="974339468">
    <w:abstractNumId w:val="32"/>
  </w:num>
  <w:num w:numId="42" w16cid:durableId="1909459496">
    <w:abstractNumId w:val="33"/>
  </w:num>
  <w:num w:numId="43" w16cid:durableId="1912620557">
    <w:abstractNumId w:val="9"/>
  </w:num>
  <w:num w:numId="44" w16cid:durableId="32704080">
    <w:abstractNumId w:val="29"/>
  </w:num>
  <w:num w:numId="45" w16cid:durableId="1588344273">
    <w:abstractNumId w:val="30"/>
  </w:num>
  <w:num w:numId="46" w16cid:durableId="1284119772">
    <w:abstractNumId w:val="0"/>
  </w:num>
  <w:num w:numId="47" w16cid:durableId="208976758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0D9"/>
    <w:rsid w:val="0001041C"/>
    <w:rsid w:val="00012524"/>
    <w:rsid w:val="00022AB9"/>
    <w:rsid w:val="00025FB4"/>
    <w:rsid w:val="00031907"/>
    <w:rsid w:val="000357DF"/>
    <w:rsid w:val="00044315"/>
    <w:rsid w:val="00045501"/>
    <w:rsid w:val="0004608F"/>
    <w:rsid w:val="00046092"/>
    <w:rsid w:val="00047A1B"/>
    <w:rsid w:val="00060B47"/>
    <w:rsid w:val="00065DDA"/>
    <w:rsid w:val="00084289"/>
    <w:rsid w:val="0008697E"/>
    <w:rsid w:val="0009015B"/>
    <w:rsid w:val="000965B7"/>
    <w:rsid w:val="000B1697"/>
    <w:rsid w:val="000B2D50"/>
    <w:rsid w:val="000B4673"/>
    <w:rsid w:val="000B480B"/>
    <w:rsid w:val="000B4A0A"/>
    <w:rsid w:val="000B652F"/>
    <w:rsid w:val="000C5E07"/>
    <w:rsid w:val="000C7295"/>
    <w:rsid w:val="000D1077"/>
    <w:rsid w:val="000E56E9"/>
    <w:rsid w:val="000F1F8A"/>
    <w:rsid w:val="000F4797"/>
    <w:rsid w:val="00100C93"/>
    <w:rsid w:val="00102E81"/>
    <w:rsid w:val="00107EA5"/>
    <w:rsid w:val="0011139B"/>
    <w:rsid w:val="00115246"/>
    <w:rsid w:val="00140747"/>
    <w:rsid w:val="001410F7"/>
    <w:rsid w:val="00142691"/>
    <w:rsid w:val="001457DB"/>
    <w:rsid w:val="001473B4"/>
    <w:rsid w:val="00156968"/>
    <w:rsid w:val="00157EA9"/>
    <w:rsid w:val="00161A66"/>
    <w:rsid w:val="0016786C"/>
    <w:rsid w:val="0018644F"/>
    <w:rsid w:val="00195C22"/>
    <w:rsid w:val="0019619C"/>
    <w:rsid w:val="001A3A83"/>
    <w:rsid w:val="001A45A4"/>
    <w:rsid w:val="001A4831"/>
    <w:rsid w:val="001A6D37"/>
    <w:rsid w:val="001B1DA0"/>
    <w:rsid w:val="001B433C"/>
    <w:rsid w:val="001E1C26"/>
    <w:rsid w:val="00215B1B"/>
    <w:rsid w:val="002207A4"/>
    <w:rsid w:val="00236D94"/>
    <w:rsid w:val="00247C13"/>
    <w:rsid w:val="00252B7B"/>
    <w:rsid w:val="00256FFE"/>
    <w:rsid w:val="0026264A"/>
    <w:rsid w:val="00267D74"/>
    <w:rsid w:val="00274B39"/>
    <w:rsid w:val="0027696E"/>
    <w:rsid w:val="002852B8"/>
    <w:rsid w:val="002929D2"/>
    <w:rsid w:val="002A10E9"/>
    <w:rsid w:val="002A3132"/>
    <w:rsid w:val="002C70D9"/>
    <w:rsid w:val="002D1A51"/>
    <w:rsid w:val="002D2E82"/>
    <w:rsid w:val="002D5033"/>
    <w:rsid w:val="002E1937"/>
    <w:rsid w:val="003108C0"/>
    <w:rsid w:val="00310B3D"/>
    <w:rsid w:val="00315625"/>
    <w:rsid w:val="00315C39"/>
    <w:rsid w:val="0031792F"/>
    <w:rsid w:val="00325C45"/>
    <w:rsid w:val="00346587"/>
    <w:rsid w:val="00347B08"/>
    <w:rsid w:val="003528AC"/>
    <w:rsid w:val="00360B34"/>
    <w:rsid w:val="00370EBC"/>
    <w:rsid w:val="00383059"/>
    <w:rsid w:val="003921BE"/>
    <w:rsid w:val="00393409"/>
    <w:rsid w:val="003A78FE"/>
    <w:rsid w:val="003B1EB3"/>
    <w:rsid w:val="003B28C1"/>
    <w:rsid w:val="003C2146"/>
    <w:rsid w:val="003D5227"/>
    <w:rsid w:val="003D78E5"/>
    <w:rsid w:val="003E1E9C"/>
    <w:rsid w:val="003E550F"/>
    <w:rsid w:val="003E6C19"/>
    <w:rsid w:val="003E784E"/>
    <w:rsid w:val="003F637D"/>
    <w:rsid w:val="00403BB2"/>
    <w:rsid w:val="00403DC1"/>
    <w:rsid w:val="004077CF"/>
    <w:rsid w:val="0041176A"/>
    <w:rsid w:val="004130C1"/>
    <w:rsid w:val="0043189E"/>
    <w:rsid w:val="0043272B"/>
    <w:rsid w:val="00432846"/>
    <w:rsid w:val="0043437A"/>
    <w:rsid w:val="00441C59"/>
    <w:rsid w:val="004557A0"/>
    <w:rsid w:val="00470F62"/>
    <w:rsid w:val="00473CDF"/>
    <w:rsid w:val="004772C2"/>
    <w:rsid w:val="004901A0"/>
    <w:rsid w:val="004927A4"/>
    <w:rsid w:val="004977A0"/>
    <w:rsid w:val="004A2883"/>
    <w:rsid w:val="004A2E94"/>
    <w:rsid w:val="004B10E7"/>
    <w:rsid w:val="004C11EB"/>
    <w:rsid w:val="004C40F2"/>
    <w:rsid w:val="004C49A7"/>
    <w:rsid w:val="004C5F78"/>
    <w:rsid w:val="004C7CE3"/>
    <w:rsid w:val="004D36BB"/>
    <w:rsid w:val="005035B6"/>
    <w:rsid w:val="00503D61"/>
    <w:rsid w:val="00504083"/>
    <w:rsid w:val="0051109F"/>
    <w:rsid w:val="00511B9E"/>
    <w:rsid w:val="00521584"/>
    <w:rsid w:val="00522D0C"/>
    <w:rsid w:val="005278BB"/>
    <w:rsid w:val="00531EA9"/>
    <w:rsid w:val="00532AB8"/>
    <w:rsid w:val="00535235"/>
    <w:rsid w:val="00541326"/>
    <w:rsid w:val="0054623B"/>
    <w:rsid w:val="00550C8D"/>
    <w:rsid w:val="00564AB4"/>
    <w:rsid w:val="00567075"/>
    <w:rsid w:val="00571FA4"/>
    <w:rsid w:val="00577C30"/>
    <w:rsid w:val="00585003"/>
    <w:rsid w:val="00587391"/>
    <w:rsid w:val="00593EDE"/>
    <w:rsid w:val="005979CA"/>
    <w:rsid w:val="005A34A7"/>
    <w:rsid w:val="005A3A40"/>
    <w:rsid w:val="005B3153"/>
    <w:rsid w:val="005C2596"/>
    <w:rsid w:val="005C6917"/>
    <w:rsid w:val="005E04FB"/>
    <w:rsid w:val="005E427D"/>
    <w:rsid w:val="005E6FFE"/>
    <w:rsid w:val="005F150A"/>
    <w:rsid w:val="005F1ABD"/>
    <w:rsid w:val="005F35EA"/>
    <w:rsid w:val="005F507F"/>
    <w:rsid w:val="005F6FA1"/>
    <w:rsid w:val="00613EE7"/>
    <w:rsid w:val="00621E9A"/>
    <w:rsid w:val="00626A60"/>
    <w:rsid w:val="00633DB4"/>
    <w:rsid w:val="006351AA"/>
    <w:rsid w:val="00643890"/>
    <w:rsid w:val="0064574A"/>
    <w:rsid w:val="00651ACF"/>
    <w:rsid w:val="00655C4E"/>
    <w:rsid w:val="00670B75"/>
    <w:rsid w:val="00686836"/>
    <w:rsid w:val="006A7932"/>
    <w:rsid w:val="006B1BB4"/>
    <w:rsid w:val="006B6E41"/>
    <w:rsid w:val="006C12DC"/>
    <w:rsid w:val="006C5C44"/>
    <w:rsid w:val="006D5AE3"/>
    <w:rsid w:val="006F4500"/>
    <w:rsid w:val="006F6ECF"/>
    <w:rsid w:val="007041CF"/>
    <w:rsid w:val="007046AC"/>
    <w:rsid w:val="007068FF"/>
    <w:rsid w:val="007134ED"/>
    <w:rsid w:val="007140E5"/>
    <w:rsid w:val="00714D54"/>
    <w:rsid w:val="00723276"/>
    <w:rsid w:val="00723BD2"/>
    <w:rsid w:val="00726939"/>
    <w:rsid w:val="007333D7"/>
    <w:rsid w:val="00736786"/>
    <w:rsid w:val="007406AD"/>
    <w:rsid w:val="00741500"/>
    <w:rsid w:val="00751BD6"/>
    <w:rsid w:val="00753115"/>
    <w:rsid w:val="0076240A"/>
    <w:rsid w:val="0076491B"/>
    <w:rsid w:val="0076744E"/>
    <w:rsid w:val="00770651"/>
    <w:rsid w:val="007937FF"/>
    <w:rsid w:val="007955A2"/>
    <w:rsid w:val="007A6E06"/>
    <w:rsid w:val="007C3637"/>
    <w:rsid w:val="007C7C18"/>
    <w:rsid w:val="007D1532"/>
    <w:rsid w:val="007E72B9"/>
    <w:rsid w:val="007F0FBD"/>
    <w:rsid w:val="00800B64"/>
    <w:rsid w:val="00800CCB"/>
    <w:rsid w:val="00801DB9"/>
    <w:rsid w:val="00806AF6"/>
    <w:rsid w:val="00810268"/>
    <w:rsid w:val="00816750"/>
    <w:rsid w:val="00822AAC"/>
    <w:rsid w:val="00823185"/>
    <w:rsid w:val="008232FB"/>
    <w:rsid w:val="00823671"/>
    <w:rsid w:val="008327BB"/>
    <w:rsid w:val="00834EDF"/>
    <w:rsid w:val="0085633C"/>
    <w:rsid w:val="008639DD"/>
    <w:rsid w:val="00867D0B"/>
    <w:rsid w:val="008729B3"/>
    <w:rsid w:val="00876387"/>
    <w:rsid w:val="00882E5E"/>
    <w:rsid w:val="008950B6"/>
    <w:rsid w:val="008B5228"/>
    <w:rsid w:val="008B72C8"/>
    <w:rsid w:val="008C39A5"/>
    <w:rsid w:val="008C518A"/>
    <w:rsid w:val="008E44E4"/>
    <w:rsid w:val="008F185B"/>
    <w:rsid w:val="008F5644"/>
    <w:rsid w:val="00901E78"/>
    <w:rsid w:val="009243A2"/>
    <w:rsid w:val="0093068D"/>
    <w:rsid w:val="009346B6"/>
    <w:rsid w:val="009365A2"/>
    <w:rsid w:val="00941E85"/>
    <w:rsid w:val="00953B44"/>
    <w:rsid w:val="00955464"/>
    <w:rsid w:val="009560CE"/>
    <w:rsid w:val="009563BD"/>
    <w:rsid w:val="00956FE3"/>
    <w:rsid w:val="0096545A"/>
    <w:rsid w:val="0096701B"/>
    <w:rsid w:val="0097243A"/>
    <w:rsid w:val="0097549D"/>
    <w:rsid w:val="00980111"/>
    <w:rsid w:val="00980F28"/>
    <w:rsid w:val="0098446B"/>
    <w:rsid w:val="0099233F"/>
    <w:rsid w:val="00992524"/>
    <w:rsid w:val="00993508"/>
    <w:rsid w:val="00993F6A"/>
    <w:rsid w:val="009960FE"/>
    <w:rsid w:val="009A39F6"/>
    <w:rsid w:val="009A5422"/>
    <w:rsid w:val="009A68BF"/>
    <w:rsid w:val="009B2828"/>
    <w:rsid w:val="009B7836"/>
    <w:rsid w:val="009C58C2"/>
    <w:rsid w:val="009D01A2"/>
    <w:rsid w:val="009D34E6"/>
    <w:rsid w:val="009D79FF"/>
    <w:rsid w:val="009E6771"/>
    <w:rsid w:val="009F4212"/>
    <w:rsid w:val="009F67AE"/>
    <w:rsid w:val="00A0327B"/>
    <w:rsid w:val="00A105B0"/>
    <w:rsid w:val="00A111D3"/>
    <w:rsid w:val="00A116A9"/>
    <w:rsid w:val="00A14C0E"/>
    <w:rsid w:val="00A21425"/>
    <w:rsid w:val="00A335A3"/>
    <w:rsid w:val="00A4391A"/>
    <w:rsid w:val="00A50EDB"/>
    <w:rsid w:val="00A67892"/>
    <w:rsid w:val="00A726DC"/>
    <w:rsid w:val="00A824CA"/>
    <w:rsid w:val="00A82E21"/>
    <w:rsid w:val="00A879BB"/>
    <w:rsid w:val="00AA0FE0"/>
    <w:rsid w:val="00AA6D5E"/>
    <w:rsid w:val="00AB7FCA"/>
    <w:rsid w:val="00AC0DD2"/>
    <w:rsid w:val="00AD1DBB"/>
    <w:rsid w:val="00AD39FF"/>
    <w:rsid w:val="00AD5B4B"/>
    <w:rsid w:val="00AD723C"/>
    <w:rsid w:val="00AE695D"/>
    <w:rsid w:val="00AF5FCA"/>
    <w:rsid w:val="00B01A4F"/>
    <w:rsid w:val="00B06B9D"/>
    <w:rsid w:val="00B132CD"/>
    <w:rsid w:val="00B25F75"/>
    <w:rsid w:val="00B271DE"/>
    <w:rsid w:val="00B34F7F"/>
    <w:rsid w:val="00B37AAF"/>
    <w:rsid w:val="00B44C96"/>
    <w:rsid w:val="00B47F51"/>
    <w:rsid w:val="00B605E3"/>
    <w:rsid w:val="00B6352B"/>
    <w:rsid w:val="00B640CC"/>
    <w:rsid w:val="00B70CFA"/>
    <w:rsid w:val="00B72CFC"/>
    <w:rsid w:val="00B8554F"/>
    <w:rsid w:val="00B863A0"/>
    <w:rsid w:val="00B8717F"/>
    <w:rsid w:val="00BA5756"/>
    <w:rsid w:val="00BA6596"/>
    <w:rsid w:val="00BB11D9"/>
    <w:rsid w:val="00BB6FD6"/>
    <w:rsid w:val="00BB78E4"/>
    <w:rsid w:val="00BC279B"/>
    <w:rsid w:val="00BC5411"/>
    <w:rsid w:val="00BC7D9D"/>
    <w:rsid w:val="00BD49CF"/>
    <w:rsid w:val="00BD7B2E"/>
    <w:rsid w:val="00BF1AFB"/>
    <w:rsid w:val="00C0376D"/>
    <w:rsid w:val="00C07503"/>
    <w:rsid w:val="00C15978"/>
    <w:rsid w:val="00C17943"/>
    <w:rsid w:val="00C20970"/>
    <w:rsid w:val="00C276B6"/>
    <w:rsid w:val="00C416BF"/>
    <w:rsid w:val="00C46331"/>
    <w:rsid w:val="00C4673A"/>
    <w:rsid w:val="00C5680B"/>
    <w:rsid w:val="00C57424"/>
    <w:rsid w:val="00C617E8"/>
    <w:rsid w:val="00C62EC9"/>
    <w:rsid w:val="00C66069"/>
    <w:rsid w:val="00C66410"/>
    <w:rsid w:val="00C70293"/>
    <w:rsid w:val="00C76B54"/>
    <w:rsid w:val="00C77E1F"/>
    <w:rsid w:val="00C80288"/>
    <w:rsid w:val="00C8322E"/>
    <w:rsid w:val="00C86AF6"/>
    <w:rsid w:val="00C90B52"/>
    <w:rsid w:val="00C9187A"/>
    <w:rsid w:val="00C95DE8"/>
    <w:rsid w:val="00CA0CFC"/>
    <w:rsid w:val="00CA72A4"/>
    <w:rsid w:val="00CB04B2"/>
    <w:rsid w:val="00CC3126"/>
    <w:rsid w:val="00CC4C52"/>
    <w:rsid w:val="00CC5968"/>
    <w:rsid w:val="00CC672D"/>
    <w:rsid w:val="00CC6894"/>
    <w:rsid w:val="00CC781C"/>
    <w:rsid w:val="00CD0D1D"/>
    <w:rsid w:val="00CD281E"/>
    <w:rsid w:val="00CD2A2B"/>
    <w:rsid w:val="00CD4D11"/>
    <w:rsid w:val="00CE681B"/>
    <w:rsid w:val="00D00934"/>
    <w:rsid w:val="00D06D4F"/>
    <w:rsid w:val="00D07855"/>
    <w:rsid w:val="00D212CA"/>
    <w:rsid w:val="00D22A9C"/>
    <w:rsid w:val="00D24E27"/>
    <w:rsid w:val="00D310BF"/>
    <w:rsid w:val="00D33B92"/>
    <w:rsid w:val="00D34862"/>
    <w:rsid w:val="00D372BE"/>
    <w:rsid w:val="00D41508"/>
    <w:rsid w:val="00D417DB"/>
    <w:rsid w:val="00D557E0"/>
    <w:rsid w:val="00D62609"/>
    <w:rsid w:val="00D6751E"/>
    <w:rsid w:val="00D74726"/>
    <w:rsid w:val="00D83720"/>
    <w:rsid w:val="00D8502D"/>
    <w:rsid w:val="00D85C51"/>
    <w:rsid w:val="00D94E11"/>
    <w:rsid w:val="00D96247"/>
    <w:rsid w:val="00D9723A"/>
    <w:rsid w:val="00DA0B91"/>
    <w:rsid w:val="00DA402E"/>
    <w:rsid w:val="00DB3746"/>
    <w:rsid w:val="00DB6E0A"/>
    <w:rsid w:val="00DC176E"/>
    <w:rsid w:val="00DC227A"/>
    <w:rsid w:val="00DC4DF9"/>
    <w:rsid w:val="00DC53D2"/>
    <w:rsid w:val="00DF371C"/>
    <w:rsid w:val="00E01E0D"/>
    <w:rsid w:val="00E057B1"/>
    <w:rsid w:val="00E06B0B"/>
    <w:rsid w:val="00E07DA4"/>
    <w:rsid w:val="00E1010D"/>
    <w:rsid w:val="00E1162C"/>
    <w:rsid w:val="00E1304A"/>
    <w:rsid w:val="00E16F83"/>
    <w:rsid w:val="00E2013E"/>
    <w:rsid w:val="00E21CE2"/>
    <w:rsid w:val="00E22913"/>
    <w:rsid w:val="00E2375E"/>
    <w:rsid w:val="00E36FBA"/>
    <w:rsid w:val="00E46B96"/>
    <w:rsid w:val="00E55594"/>
    <w:rsid w:val="00E56536"/>
    <w:rsid w:val="00E653B5"/>
    <w:rsid w:val="00E65B20"/>
    <w:rsid w:val="00E7171E"/>
    <w:rsid w:val="00E76F1A"/>
    <w:rsid w:val="00E817E0"/>
    <w:rsid w:val="00E91F8B"/>
    <w:rsid w:val="00E9406A"/>
    <w:rsid w:val="00E942A6"/>
    <w:rsid w:val="00E943AC"/>
    <w:rsid w:val="00EA20B2"/>
    <w:rsid w:val="00EB0B28"/>
    <w:rsid w:val="00EB7864"/>
    <w:rsid w:val="00EC38F1"/>
    <w:rsid w:val="00EE3E5B"/>
    <w:rsid w:val="00EE58AC"/>
    <w:rsid w:val="00EF3B64"/>
    <w:rsid w:val="00EF601C"/>
    <w:rsid w:val="00F015C6"/>
    <w:rsid w:val="00F114BF"/>
    <w:rsid w:val="00F13239"/>
    <w:rsid w:val="00F20E64"/>
    <w:rsid w:val="00F21D6E"/>
    <w:rsid w:val="00F31A58"/>
    <w:rsid w:val="00F4046A"/>
    <w:rsid w:val="00F42079"/>
    <w:rsid w:val="00F476C7"/>
    <w:rsid w:val="00F50E78"/>
    <w:rsid w:val="00F50FCA"/>
    <w:rsid w:val="00F5637F"/>
    <w:rsid w:val="00F575AA"/>
    <w:rsid w:val="00F60A7E"/>
    <w:rsid w:val="00F619AA"/>
    <w:rsid w:val="00F868EF"/>
    <w:rsid w:val="00F94268"/>
    <w:rsid w:val="00F97391"/>
    <w:rsid w:val="00FA1954"/>
    <w:rsid w:val="00FB1C1D"/>
    <w:rsid w:val="00FB44B5"/>
    <w:rsid w:val="00FB6D8C"/>
    <w:rsid w:val="00FB726C"/>
    <w:rsid w:val="00FC789B"/>
    <w:rsid w:val="00FD276B"/>
    <w:rsid w:val="00FE1CC7"/>
    <w:rsid w:val="00FE273B"/>
    <w:rsid w:val="00FF5CE6"/>
    <w:rsid w:val="00FF6369"/>
    <w:rsid w:val="03902147"/>
    <w:rsid w:val="08002C16"/>
    <w:rsid w:val="08C5FDAF"/>
    <w:rsid w:val="094289BF"/>
    <w:rsid w:val="28796628"/>
    <w:rsid w:val="2C29CA32"/>
    <w:rsid w:val="2E85379B"/>
    <w:rsid w:val="350E43D5"/>
    <w:rsid w:val="3CE38C4E"/>
    <w:rsid w:val="52A80626"/>
    <w:rsid w:val="535ECA46"/>
    <w:rsid w:val="57D2B507"/>
    <w:rsid w:val="5CAA77FB"/>
    <w:rsid w:val="5CF4F744"/>
    <w:rsid w:val="5E7DEBB8"/>
    <w:rsid w:val="6E7811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89713"/>
  <w15:chartTrackingRefBased/>
  <w15:docId w15:val="{5CE2AA4A-89CF-468A-891F-9A1BAF09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890"/>
    <w:pPr>
      <w:spacing w:before="120" w:after="120" w:line="276" w:lineRule="auto"/>
    </w:pPr>
    <w:rPr>
      <w:rFonts w:ascii="Arial" w:hAnsi="Arial"/>
      <w:color w:val="1E1545" w:themeColor="text2"/>
    </w:rPr>
  </w:style>
  <w:style w:type="paragraph" w:styleId="Heading1">
    <w:name w:val="heading 1"/>
    <w:basedOn w:val="Normal"/>
    <w:next w:val="Normal"/>
    <w:link w:val="Heading1Char"/>
    <w:uiPriority w:val="9"/>
    <w:qFormat/>
    <w:rsid w:val="000965B7"/>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0965B7"/>
    <w:pPr>
      <w:keepNext/>
      <w:keepLines/>
      <w:spacing w:before="2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B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0965B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643890"/>
    <w:pPr>
      <w:numPr>
        <w:numId w:val="23"/>
      </w:numPr>
      <w:contextualSpacing/>
    </w:pPr>
    <w:rPr>
      <w:b/>
      <w:sz w:val="28"/>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customStyle="1" w:styleId="TableBullet1Normal">
    <w:name w:val="Table Bullet 1 Normal"/>
    <w:rsid w:val="003F637D"/>
    <w:pPr>
      <w:numPr>
        <w:numId w:val="25"/>
      </w:numPr>
      <w:spacing w:before="60" w:after="60"/>
    </w:pPr>
    <w:rPr>
      <w:rFonts w:eastAsia="Times New Roman" w:cs="Times New Roman"/>
      <w:sz w:val="20"/>
      <w:lang w:val="en-GB"/>
    </w:rPr>
  </w:style>
  <w:style w:type="paragraph" w:customStyle="1" w:styleId="TableBullet2Normal">
    <w:name w:val="Table Bullet 2 Normal"/>
    <w:basedOn w:val="TableBullet1Normal"/>
    <w:rsid w:val="003F637D"/>
    <w:pPr>
      <w:numPr>
        <w:ilvl w:val="1"/>
      </w:numPr>
    </w:pPr>
  </w:style>
  <w:style w:type="paragraph" w:customStyle="1" w:styleId="TableBullet3Normal">
    <w:name w:val="Table Bullet 3 Normal"/>
    <w:basedOn w:val="TableBullet2Normal"/>
    <w:rsid w:val="003F637D"/>
    <w:pPr>
      <w:numPr>
        <w:ilvl w:val="2"/>
      </w:numPr>
    </w:pPr>
  </w:style>
  <w:style w:type="paragraph" w:customStyle="1" w:styleId="TableNumber1Normal">
    <w:name w:val="Table Number 1 Normal"/>
    <w:rsid w:val="003F637D"/>
    <w:pPr>
      <w:numPr>
        <w:ilvl w:val="3"/>
        <w:numId w:val="25"/>
      </w:numPr>
      <w:spacing w:before="60" w:after="60"/>
    </w:pPr>
    <w:rPr>
      <w:rFonts w:eastAsia="Times New Roman" w:cs="Times New Roman"/>
      <w:sz w:val="20"/>
      <w:lang w:val="en-GB"/>
    </w:rPr>
  </w:style>
  <w:style w:type="paragraph" w:customStyle="1" w:styleId="TableNumber2Normal">
    <w:name w:val="Table Number 2 Normal"/>
    <w:basedOn w:val="TableNumber1Normal"/>
    <w:rsid w:val="003F637D"/>
    <w:pPr>
      <w:numPr>
        <w:ilvl w:val="4"/>
      </w:numPr>
    </w:pPr>
  </w:style>
  <w:style w:type="paragraph" w:customStyle="1" w:styleId="TableNumber3Normal">
    <w:name w:val="Table Number 3 Normal"/>
    <w:basedOn w:val="TableNumber2Normal"/>
    <w:rsid w:val="003F637D"/>
    <w:pPr>
      <w:numPr>
        <w:ilvl w:val="5"/>
      </w:numPr>
    </w:pPr>
  </w:style>
  <w:style w:type="numbering" w:customStyle="1" w:styleId="TableBulletsNumbers">
    <w:name w:val="Table Bullets &amp; Numbers"/>
    <w:basedOn w:val="NoList"/>
    <w:uiPriority w:val="99"/>
    <w:rsid w:val="003F637D"/>
    <w:pPr>
      <w:numPr>
        <w:numId w:val="25"/>
      </w:numPr>
    </w:pPr>
  </w:style>
  <w:style w:type="paragraph" w:styleId="CommentText">
    <w:name w:val="annotation text"/>
    <w:basedOn w:val="Normal"/>
    <w:link w:val="CommentTextChar"/>
    <w:uiPriority w:val="99"/>
    <w:unhideWhenUsed/>
    <w:rsid w:val="003F637D"/>
    <w:pPr>
      <w:spacing w:line="240" w:lineRule="auto"/>
    </w:pPr>
    <w:rPr>
      <w:rFonts w:asciiTheme="minorHAnsi" w:eastAsia="Times New Roman" w:hAnsiTheme="minorHAnsi" w:cs="Times New Roman"/>
      <w:sz w:val="20"/>
      <w:szCs w:val="20"/>
      <w:lang w:val="en"/>
    </w:rPr>
  </w:style>
  <w:style w:type="character" w:customStyle="1" w:styleId="CommentTextChar">
    <w:name w:val="Comment Text Char"/>
    <w:basedOn w:val="DefaultParagraphFont"/>
    <w:link w:val="CommentText"/>
    <w:uiPriority w:val="99"/>
    <w:rsid w:val="003F637D"/>
    <w:rPr>
      <w:rFonts w:eastAsia="Times New Roman" w:cs="Times New Roman"/>
      <w:sz w:val="20"/>
      <w:szCs w:val="20"/>
      <w:lang w:val="en"/>
    </w:rPr>
  </w:style>
  <w:style w:type="character" w:styleId="CommentReference">
    <w:name w:val="annotation reference"/>
    <w:basedOn w:val="DefaultParagraphFont"/>
    <w:uiPriority w:val="99"/>
    <w:semiHidden/>
    <w:unhideWhenUsed/>
    <w:rsid w:val="003F637D"/>
    <w:rPr>
      <w:sz w:val="16"/>
      <w:szCs w:val="16"/>
    </w:rPr>
  </w:style>
  <w:style w:type="paragraph" w:customStyle="1" w:styleId="DoubleIndentBullet">
    <w:name w:val="Double Indent Bullet"/>
    <w:basedOn w:val="TableBullet1Normal"/>
    <w:rsid w:val="003F637D"/>
    <w:pPr>
      <w:spacing w:before="0" w:after="20"/>
    </w:pPr>
    <w:rPr>
      <w:lang w:val="en-AU"/>
    </w:rPr>
  </w:style>
  <w:style w:type="paragraph" w:customStyle="1" w:styleId="DoubleIndentText">
    <w:name w:val="Double Indent Text"/>
    <w:basedOn w:val="Normal"/>
    <w:rsid w:val="003F637D"/>
    <w:pPr>
      <w:spacing w:before="60" w:after="60" w:line="240" w:lineRule="auto"/>
      <w:ind w:left="680"/>
    </w:pPr>
    <w:rPr>
      <w:rFonts w:asciiTheme="minorHAnsi" w:eastAsia="Times New Roman" w:hAnsiTheme="minorHAnsi" w:cs="Times New Roman"/>
      <w:bCs/>
      <w:sz w:val="20"/>
      <w:lang w:val="en-GB"/>
    </w:rPr>
  </w:style>
  <w:style w:type="character" w:customStyle="1" w:styleId="DropMediumIcon">
    <w:name w:val="Drop Medium Icon"/>
    <w:basedOn w:val="DefaultParagraphFont"/>
    <w:uiPriority w:val="1"/>
    <w:rsid w:val="003F637D"/>
    <w:rPr>
      <w:position w:val="-24"/>
    </w:rPr>
  </w:style>
  <w:style w:type="paragraph" w:customStyle="1" w:styleId="NormalCentredItalics">
    <w:name w:val="Normal_Centred Italics"/>
    <w:basedOn w:val="Normal"/>
    <w:rsid w:val="00B6352B"/>
    <w:pPr>
      <w:spacing w:line="240" w:lineRule="auto"/>
      <w:jc w:val="center"/>
    </w:pPr>
    <w:rPr>
      <w:rFonts w:asciiTheme="minorHAnsi" w:eastAsia="Times New Roman" w:hAnsiTheme="minorHAnsi" w:cs="Times New Roman"/>
      <w:i/>
      <w:iCs/>
      <w:sz w:val="20"/>
      <w:szCs w:val="18"/>
      <w:lang w:val="en"/>
    </w:rPr>
  </w:style>
  <w:style w:type="character" w:customStyle="1" w:styleId="DropSmallIcon">
    <w:name w:val="Drop Small Icon"/>
    <w:basedOn w:val="DefaultParagraphFont"/>
    <w:uiPriority w:val="1"/>
    <w:rsid w:val="00B6352B"/>
    <w:rPr>
      <w:position w:val="-12"/>
    </w:rPr>
  </w:style>
  <w:style w:type="paragraph" w:customStyle="1" w:styleId="FillLightBlue">
    <w:name w:val="Fill Light Blue"/>
    <w:basedOn w:val="Normal"/>
    <w:rsid w:val="00B6352B"/>
    <w:pPr>
      <w:pBdr>
        <w:top w:val="single" w:sz="8" w:space="1" w:color="C3EBFF"/>
        <w:left w:val="single" w:sz="8" w:space="0" w:color="C3EBFF"/>
        <w:bottom w:val="single" w:sz="8" w:space="4" w:color="C3EBFF"/>
        <w:right w:val="single" w:sz="8" w:space="0" w:color="C3EBFF"/>
      </w:pBdr>
      <w:shd w:val="clear" w:color="auto" w:fill="C3EBFF"/>
      <w:tabs>
        <w:tab w:val="left" w:pos="482"/>
      </w:tabs>
      <w:spacing w:before="0" w:line="280" w:lineRule="exact"/>
      <w:ind w:left="482" w:right="28" w:hanging="454"/>
    </w:pPr>
    <w:rPr>
      <w:rFonts w:asciiTheme="minorHAnsi" w:eastAsia="Times New Roman" w:hAnsiTheme="minorHAnsi" w:cs="Times New Roman"/>
      <w:bCs/>
      <w:sz w:val="20"/>
      <w:bdr w:val="single" w:sz="8" w:space="0" w:color="C3EBFF"/>
    </w:rPr>
  </w:style>
  <w:style w:type="paragraph" w:customStyle="1" w:styleId="paragraph">
    <w:name w:val="paragraph"/>
    <w:basedOn w:val="Normal"/>
    <w:rsid w:val="00E943A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E943AC"/>
  </w:style>
  <w:style w:type="paragraph" w:styleId="CommentSubject">
    <w:name w:val="annotation subject"/>
    <w:basedOn w:val="CommentText"/>
    <w:next w:val="CommentText"/>
    <w:link w:val="CommentSubjectChar"/>
    <w:uiPriority w:val="99"/>
    <w:semiHidden/>
    <w:unhideWhenUsed/>
    <w:rsid w:val="002A3132"/>
    <w:rPr>
      <w:rFonts w:ascii="Arial" w:eastAsiaTheme="minorHAnsi" w:hAnsi="Arial" w:cstheme="minorBidi"/>
      <w:b/>
      <w:bCs/>
      <w:lang w:val="en-AU"/>
    </w:rPr>
  </w:style>
  <w:style w:type="character" w:customStyle="1" w:styleId="CommentSubjectChar">
    <w:name w:val="Comment Subject Char"/>
    <w:basedOn w:val="CommentTextChar"/>
    <w:link w:val="CommentSubject"/>
    <w:uiPriority w:val="99"/>
    <w:semiHidden/>
    <w:rsid w:val="002A3132"/>
    <w:rPr>
      <w:rFonts w:ascii="Arial" w:eastAsia="Times New Roman" w:hAnsi="Arial" w:cs="Times New Roman"/>
      <w:b/>
      <w:bCs/>
      <w:sz w:val="20"/>
      <w:szCs w:val="20"/>
      <w:lang w:val="en"/>
    </w:rPr>
  </w:style>
  <w:style w:type="character" w:styleId="Mention">
    <w:name w:val="Mention"/>
    <w:basedOn w:val="DefaultParagraphFont"/>
    <w:uiPriority w:val="99"/>
    <w:unhideWhenUsed/>
    <w:rsid w:val="002A3132"/>
    <w:rPr>
      <w:color w:val="2B579A"/>
      <w:shd w:val="clear" w:color="auto" w:fill="E1DFDD"/>
    </w:rPr>
  </w:style>
  <w:style w:type="paragraph" w:styleId="Revision">
    <w:name w:val="Revision"/>
    <w:hidden/>
    <w:uiPriority w:val="99"/>
    <w:semiHidden/>
    <w:rsid w:val="006A7932"/>
    <w:rPr>
      <w:rFonts w:ascii="Arial" w:hAnsi="Arial"/>
    </w:rPr>
  </w:style>
  <w:style w:type="table" w:styleId="TableGridLight">
    <w:name w:val="Grid Table Light"/>
    <w:basedOn w:val="TableNormal"/>
    <w:uiPriority w:val="40"/>
    <w:rsid w:val="00643890"/>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lastCol">
      <w:tblPr/>
      <w:tcPr>
        <w:shd w:val="clear" w:color="auto" w:fill="F1F2F2" w:themeFill="background1"/>
      </w:tcPr>
    </w:tblStylePr>
  </w:style>
  <w:style w:type="paragraph" w:styleId="ListBullet">
    <w:name w:val="List Bullet"/>
    <w:uiPriority w:val="99"/>
    <w:unhideWhenUsed/>
    <w:rsid w:val="00C5680B"/>
    <w:pPr>
      <w:numPr>
        <w:numId w:val="42"/>
      </w:numPr>
      <w:ind w:left="714" w:hanging="357"/>
    </w:pPr>
    <w:rPr>
      <w:rFonts w:ascii="Arial" w:hAnsi="Arial"/>
      <w:color w:val="1E1545"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31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hyperlink" Target="https://www.health.gov.au/our-work/qi-program/resourc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our-work/qi-program/resourc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0079\OneDrive%20-%20Department%20of%20Health\Documents\QRG%20allied%20health%20-%20new%20template.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1ACC5270-3B1B-444C-82A8-599D3719E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C64AD-0DE5-4FEB-AB8F-CAD88CB96274}">
  <ds:schemaRefs>
    <ds:schemaRef ds:uri="http://schemas.microsoft.com/office/infopath/2007/PartnerControls"/>
    <ds:schemaRef ds:uri="http://purl.org/dc/elements/1.1/"/>
    <ds:schemaRef ds:uri="http://schemas.microsoft.com/office/2006/metadata/properties"/>
    <ds:schemaRef ds:uri="a8cc7a43-a68b-4438-8589-e2ac88de3a31"/>
    <ds:schemaRef ds:uri="http://purl.org/dc/terms/"/>
    <ds:schemaRef ds:uri="http://schemas.openxmlformats.org/package/2006/metadata/core-properties"/>
    <ds:schemaRef ds:uri="http://schemas.microsoft.com/office/2006/documentManagement/types"/>
    <ds:schemaRef ds:uri="39336520-97d7-4b22-9e31-40c8a6e4d7ff"/>
    <ds:schemaRef ds:uri="http://www.w3.org/XML/1998/namespace"/>
    <ds:schemaRef ds:uri="http://purl.org/dc/dcmitype/"/>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QRG allied health - new template.dotx</Template>
  <TotalTime>61</TotalTime>
  <Pages>2</Pages>
  <Words>375</Words>
  <Characters>2134</Characters>
  <Application>Microsoft Office Word</Application>
  <DocSecurity>0</DocSecurity>
  <Lines>53</Lines>
  <Paragraphs>38</Paragraphs>
  <ScaleCrop>false</ScaleCrop>
  <HeadingPairs>
    <vt:vector size="2" baseType="variant">
      <vt:variant>
        <vt:lpstr>Title</vt:lpstr>
      </vt:variant>
      <vt:variant>
        <vt:i4>1</vt:i4>
      </vt:variant>
    </vt:vector>
  </HeadingPairs>
  <TitlesOfParts>
    <vt:vector size="1" baseType="lpstr">
      <vt:lpstr>QI Program quick reference guide – Allied health care minutes</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 Program quick reference guide – Allied health care minutes</dc:title>
  <dc:subject>Aged care</dc:subject>
  <dc:creator>Australian Government Department of Health Disability and Ageing</dc:creator>
  <cp:keywords>National Aged Care Mandatory Quality Indicator Program (QI Program)</cp:keywords>
  <dc:description/>
  <cp:lastModifiedBy>MCCAY, Meryl</cp:lastModifiedBy>
  <cp:revision>60</cp:revision>
  <dcterms:created xsi:type="dcterms:W3CDTF">2025-02-07T02:27:00Z</dcterms:created>
  <dcterms:modified xsi:type="dcterms:W3CDTF">2025-10-27T03:29:00Z</dcterms:modified>
</cp:coreProperties>
</file>