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C65BA" w14:textId="59462762" w:rsidR="00681E9F" w:rsidRPr="00BC3A9F" w:rsidRDefault="009E55D7" w:rsidP="002F4FA1">
      <w:pPr>
        <w:pStyle w:val="Heading1"/>
        <w:spacing w:before="3480"/>
        <w:rPr>
          <w:sz w:val="72"/>
          <w:szCs w:val="72"/>
        </w:rPr>
      </w:pPr>
      <w:r>
        <w:rPr>
          <w:sz w:val="72"/>
          <w:szCs w:val="72"/>
        </w:rPr>
        <w:t>Improving access to aged care assessments</w:t>
      </w:r>
    </w:p>
    <w:p w14:paraId="16CD58B0" w14:textId="3E59E006" w:rsidR="002C595B" w:rsidRPr="006C26AC" w:rsidRDefault="002C595B" w:rsidP="006C26AC">
      <w:pPr>
        <w:rPr>
          <w:color w:val="1E1544" w:themeColor="text1"/>
          <w:sz w:val="32"/>
          <w:szCs w:val="32"/>
        </w:rPr>
      </w:pPr>
      <w:r w:rsidRPr="002C595B">
        <w:rPr>
          <w:color w:val="1E1544" w:themeColor="text1"/>
          <w:sz w:val="32"/>
          <w:szCs w:val="32"/>
        </w:rPr>
        <w:t>To help older people access an aged care assessment sooner, we’re moving some referrals to assessment organisations that have capacity to take on additional assessments. This process is part of the Single Assessment System, which aims to simplify and improve access to aged care services.</w:t>
      </w:r>
    </w:p>
    <w:p w14:paraId="0662E572" w14:textId="1FB6149A" w:rsidR="006C26AC" w:rsidRPr="006C26AC" w:rsidRDefault="006C26AC" w:rsidP="009922FB">
      <w:pPr>
        <w:pStyle w:val="Heading3"/>
        <w:spacing w:before="480" w:after="240"/>
        <w:rPr>
          <w:sz w:val="44"/>
          <w:szCs w:val="44"/>
        </w:rPr>
      </w:pPr>
      <w:r w:rsidRPr="006C26AC">
        <w:rPr>
          <w:sz w:val="44"/>
          <w:szCs w:val="44"/>
        </w:rPr>
        <w:t xml:space="preserve">Frequently </w:t>
      </w:r>
      <w:r w:rsidR="009922FB">
        <w:rPr>
          <w:sz w:val="44"/>
          <w:szCs w:val="44"/>
        </w:rPr>
        <w:t>a</w:t>
      </w:r>
      <w:r w:rsidRPr="006C26AC">
        <w:rPr>
          <w:sz w:val="44"/>
          <w:szCs w:val="44"/>
        </w:rPr>
        <w:t xml:space="preserve">sked </w:t>
      </w:r>
      <w:r w:rsidR="009922FB">
        <w:rPr>
          <w:sz w:val="44"/>
          <w:szCs w:val="44"/>
        </w:rPr>
        <w:t>q</w:t>
      </w:r>
      <w:r w:rsidRPr="006C26AC">
        <w:rPr>
          <w:sz w:val="44"/>
          <w:szCs w:val="44"/>
        </w:rPr>
        <w:t>uestions</w:t>
      </w:r>
    </w:p>
    <w:p w14:paraId="1B08F925" w14:textId="5E2913BE" w:rsidR="006C26AC" w:rsidRPr="008E0AE3" w:rsidRDefault="006C26AC" w:rsidP="006C26AC">
      <w:pPr>
        <w:pStyle w:val="Heading3"/>
        <w:spacing w:before="360" w:after="120"/>
      </w:pPr>
      <w:r w:rsidRPr="008E0AE3">
        <w:t xml:space="preserve">What’s </w:t>
      </w:r>
      <w:r w:rsidR="004406E7">
        <w:t>c</w:t>
      </w:r>
      <w:r w:rsidRPr="008E0AE3">
        <w:t>hanging?</w:t>
      </w:r>
    </w:p>
    <w:p w14:paraId="46B9F1FC" w14:textId="17FEF858" w:rsidR="006C26AC" w:rsidRPr="008E0AE3" w:rsidRDefault="006C26AC" w:rsidP="006C26AC">
      <w:pPr>
        <w:rPr>
          <w:lang w:val="en-US" w:eastAsia="en-AU"/>
        </w:rPr>
      </w:pPr>
      <w:r w:rsidRPr="008E0AE3">
        <w:rPr>
          <w:lang w:val="en-US" w:eastAsia="en-AU"/>
        </w:rPr>
        <w:t>Some clients may have their referral transferred to a different assessment organisation.</w:t>
      </w:r>
      <w:r>
        <w:rPr>
          <w:lang w:val="en-US" w:eastAsia="en-AU"/>
        </w:rPr>
        <w:t xml:space="preserve"> </w:t>
      </w:r>
      <w:r w:rsidRPr="008E0AE3">
        <w:rPr>
          <w:lang w:val="en-US" w:eastAsia="en-AU"/>
        </w:rPr>
        <w:t xml:space="preserve">This helps reduce </w:t>
      </w:r>
      <w:proofErr w:type="gramStart"/>
      <w:r w:rsidRPr="008E0AE3">
        <w:rPr>
          <w:lang w:val="en-US" w:eastAsia="en-AU"/>
        </w:rPr>
        <w:t>wait</w:t>
      </w:r>
      <w:proofErr w:type="gramEnd"/>
      <w:r w:rsidRPr="008E0AE3">
        <w:rPr>
          <w:lang w:val="en-US" w:eastAsia="en-AU"/>
        </w:rPr>
        <w:t xml:space="preserve"> times and ensures assessments are completed more quickly.</w:t>
      </w:r>
      <w:r w:rsidR="004406E7">
        <w:rPr>
          <w:lang w:val="en-US" w:eastAsia="en-AU"/>
        </w:rPr>
        <w:t xml:space="preserve"> </w:t>
      </w:r>
      <w:r w:rsidRPr="008E0AE3">
        <w:rPr>
          <w:lang w:val="en-US" w:eastAsia="en-AU"/>
        </w:rPr>
        <w:t>All assessment organisations follow the same national standards and guidelines.</w:t>
      </w:r>
    </w:p>
    <w:p w14:paraId="66851B06" w14:textId="77777777" w:rsidR="006C26AC" w:rsidRPr="008E0AE3" w:rsidRDefault="006C26AC" w:rsidP="006C26AC">
      <w:pPr>
        <w:pStyle w:val="Heading3"/>
        <w:spacing w:before="360" w:after="120"/>
      </w:pPr>
      <w:r w:rsidRPr="008E0AE3">
        <w:t>Why has my referral been transferred?</w:t>
      </w:r>
    </w:p>
    <w:p w14:paraId="1B6AA427" w14:textId="77777777" w:rsidR="006C26AC" w:rsidRPr="008E0AE3" w:rsidRDefault="006C26AC" w:rsidP="006C26AC">
      <w:pPr>
        <w:rPr>
          <w:lang w:val="en-US" w:eastAsia="en-AU"/>
        </w:rPr>
      </w:pPr>
      <w:r w:rsidRPr="008E0AE3">
        <w:rPr>
          <w:lang w:val="en-US" w:eastAsia="en-AU"/>
        </w:rPr>
        <w:t xml:space="preserve">Your referral may be moved to another assessment organisation to help reduce your </w:t>
      </w:r>
      <w:proofErr w:type="gramStart"/>
      <w:r w:rsidRPr="008E0AE3">
        <w:rPr>
          <w:lang w:val="en-US" w:eastAsia="en-AU"/>
        </w:rPr>
        <w:t>wait</w:t>
      </w:r>
      <w:proofErr w:type="gramEnd"/>
      <w:r w:rsidRPr="008E0AE3">
        <w:rPr>
          <w:lang w:val="en-US" w:eastAsia="en-AU"/>
        </w:rPr>
        <w:t xml:space="preserve"> time. This happens when your original organisation </w:t>
      </w:r>
      <w:r w:rsidRPr="004C43BD">
        <w:rPr>
          <w:lang w:eastAsia="en-AU"/>
        </w:rPr>
        <w:t xml:space="preserve">may be experiencing delays or </w:t>
      </w:r>
      <w:proofErr w:type="gramStart"/>
      <w:r w:rsidRPr="004C43BD">
        <w:rPr>
          <w:lang w:eastAsia="en-AU"/>
        </w:rPr>
        <w:t>have</w:t>
      </w:r>
      <w:proofErr w:type="gramEnd"/>
      <w:r w:rsidRPr="004C43BD">
        <w:rPr>
          <w:lang w:eastAsia="en-AU"/>
        </w:rPr>
        <w:t xml:space="preserve"> limited capacity.</w:t>
      </w:r>
    </w:p>
    <w:p w14:paraId="65282004" w14:textId="77777777" w:rsidR="006C26AC" w:rsidRPr="008E0AE3" w:rsidRDefault="006C26AC" w:rsidP="006C26AC">
      <w:pPr>
        <w:pStyle w:val="Heading3"/>
        <w:spacing w:before="360" w:after="120"/>
      </w:pPr>
      <w:r w:rsidRPr="008E0AE3">
        <w:t>Will this delay my assessment?</w:t>
      </w:r>
    </w:p>
    <w:p w14:paraId="4F612DF7" w14:textId="77777777" w:rsidR="006C26AC" w:rsidRDefault="006C26AC" w:rsidP="006C26AC">
      <w:pPr>
        <w:rPr>
          <w:lang w:val="en-US" w:eastAsia="en-AU"/>
        </w:rPr>
      </w:pPr>
      <w:r w:rsidRPr="008E0AE3">
        <w:rPr>
          <w:lang w:val="en-US" w:eastAsia="en-AU"/>
        </w:rPr>
        <w:t>No. The transfer is designed to speed up your assessment, not delay it.</w:t>
      </w:r>
    </w:p>
    <w:p w14:paraId="196BC228" w14:textId="29DC877E" w:rsidR="00DF7875" w:rsidRPr="00DF7875" w:rsidRDefault="00DF7875" w:rsidP="004E6A23">
      <w:pPr>
        <w:tabs>
          <w:tab w:val="left" w:pos="4185"/>
          <w:tab w:val="left" w:pos="6540"/>
        </w:tabs>
        <w:rPr>
          <w:lang w:val="en-US" w:eastAsia="en-AU"/>
        </w:rPr>
      </w:pPr>
      <w:r>
        <w:rPr>
          <w:lang w:val="en-US" w:eastAsia="en-AU"/>
        </w:rPr>
        <w:tab/>
      </w:r>
      <w:r w:rsidR="004E6A23">
        <w:rPr>
          <w:lang w:val="en-US" w:eastAsia="en-AU"/>
        </w:rPr>
        <w:tab/>
      </w:r>
    </w:p>
    <w:p w14:paraId="5E2D47E0" w14:textId="77777777" w:rsidR="006C26AC" w:rsidRPr="008E0AE3" w:rsidRDefault="006C26AC" w:rsidP="006C26AC">
      <w:pPr>
        <w:pStyle w:val="Heading3"/>
        <w:spacing w:before="360" w:after="120"/>
      </w:pPr>
      <w:r w:rsidRPr="008E0AE3">
        <w:lastRenderedPageBreak/>
        <w:t>Will I be notified of the transfer?</w:t>
      </w:r>
    </w:p>
    <w:p w14:paraId="0A2B52D7" w14:textId="77777777" w:rsidR="006C26AC" w:rsidRPr="001D2AE0" w:rsidRDefault="006C26AC" w:rsidP="006C26AC">
      <w:pPr>
        <w:rPr>
          <w:lang w:eastAsia="en-AU"/>
        </w:rPr>
      </w:pPr>
      <w:r>
        <w:rPr>
          <w:lang w:eastAsia="en-AU"/>
        </w:rPr>
        <w:t>Assessment</w:t>
      </w:r>
      <w:r w:rsidRPr="001D2AE0">
        <w:rPr>
          <w:lang w:eastAsia="en-AU"/>
        </w:rPr>
        <w:t xml:space="preserve"> transfer</w:t>
      </w:r>
      <w:r>
        <w:rPr>
          <w:lang w:eastAsia="en-AU"/>
        </w:rPr>
        <w:t>s</w:t>
      </w:r>
      <w:r w:rsidRPr="001D2AE0">
        <w:rPr>
          <w:lang w:eastAsia="en-AU"/>
        </w:rPr>
        <w:t xml:space="preserve"> </w:t>
      </w:r>
      <w:r>
        <w:rPr>
          <w:lang w:eastAsia="en-AU"/>
        </w:rPr>
        <w:t>are</w:t>
      </w:r>
      <w:r w:rsidRPr="001D2AE0">
        <w:rPr>
          <w:lang w:eastAsia="en-AU"/>
        </w:rPr>
        <w:t xml:space="preserve"> happening behind the scenes. If your referral has been </w:t>
      </w:r>
      <w:r>
        <w:rPr>
          <w:lang w:eastAsia="en-AU"/>
        </w:rPr>
        <w:t>transferred</w:t>
      </w:r>
      <w:r w:rsidRPr="001D2AE0">
        <w:rPr>
          <w:lang w:eastAsia="en-AU"/>
        </w:rPr>
        <w:t>, the new assessment organisation will contact you directly to let you know and to arrange your assessment. </w:t>
      </w:r>
    </w:p>
    <w:p w14:paraId="51217610" w14:textId="77777777" w:rsidR="00CA6022" w:rsidRDefault="006C26AC" w:rsidP="006C26AC">
      <w:r w:rsidRPr="00EB4AD6">
        <w:t xml:space="preserve">If you'd like to check which organisation currently holds your referral, you can do this by logging into your </w:t>
      </w:r>
      <w:r w:rsidRPr="00EB4AD6">
        <w:rPr>
          <w:b/>
          <w:bCs/>
        </w:rPr>
        <w:t>My Aged Care Online Account</w:t>
      </w:r>
      <w:r w:rsidRPr="00EB4AD6">
        <w:t xml:space="preserve"> through </w:t>
      </w:r>
      <w:proofErr w:type="spellStart"/>
      <w:r w:rsidRPr="00EB4AD6">
        <w:t>myGov</w:t>
      </w:r>
      <w:proofErr w:type="spellEnd"/>
      <w:r w:rsidRPr="00EB4AD6">
        <w:t xml:space="preserve">. </w:t>
      </w:r>
    </w:p>
    <w:p w14:paraId="3B15BC40" w14:textId="4A343D53" w:rsidR="006C26AC" w:rsidRPr="00EB4AD6" w:rsidRDefault="006C26AC" w:rsidP="006C26AC">
      <w:r w:rsidRPr="00EB4AD6">
        <w:t>Once you're logged in:</w:t>
      </w:r>
    </w:p>
    <w:p w14:paraId="4BE3BB4A" w14:textId="77777777" w:rsidR="006C26AC" w:rsidRPr="00EB4AD6" w:rsidRDefault="006C26AC" w:rsidP="006C26AC">
      <w:pPr>
        <w:numPr>
          <w:ilvl w:val="0"/>
          <w:numId w:val="49"/>
        </w:numPr>
        <w:spacing w:before="0" w:after="160" w:line="259" w:lineRule="auto"/>
      </w:pPr>
      <w:r w:rsidRPr="00EB4AD6">
        <w:t xml:space="preserve">Link </w:t>
      </w:r>
      <w:r w:rsidRPr="00EB4AD6">
        <w:rPr>
          <w:b/>
          <w:bCs/>
        </w:rPr>
        <w:t>My Aged Care</w:t>
      </w:r>
      <w:r w:rsidRPr="00EB4AD6">
        <w:t xml:space="preserve"> to your </w:t>
      </w:r>
      <w:proofErr w:type="spellStart"/>
      <w:r w:rsidRPr="00EB4AD6">
        <w:t>myGov</w:t>
      </w:r>
      <w:proofErr w:type="spellEnd"/>
      <w:r w:rsidRPr="00EB4AD6">
        <w:t xml:space="preserve"> account if you haven’t already.</w:t>
      </w:r>
    </w:p>
    <w:p w14:paraId="7A94F021" w14:textId="77777777" w:rsidR="006C26AC" w:rsidRPr="00EB4AD6" w:rsidRDefault="006C26AC" w:rsidP="006C26AC">
      <w:pPr>
        <w:numPr>
          <w:ilvl w:val="0"/>
          <w:numId w:val="49"/>
        </w:numPr>
        <w:spacing w:before="0" w:after="160" w:line="259" w:lineRule="auto"/>
      </w:pPr>
      <w:r w:rsidRPr="00EB4AD6">
        <w:t xml:space="preserve">Select the </w:t>
      </w:r>
      <w:r w:rsidRPr="00EB4AD6">
        <w:rPr>
          <w:b/>
          <w:bCs/>
        </w:rPr>
        <w:t>My Aged Care</w:t>
      </w:r>
      <w:r w:rsidRPr="00EB4AD6">
        <w:t xml:space="preserve"> tile to access your online account.</w:t>
      </w:r>
    </w:p>
    <w:p w14:paraId="3ECD118F" w14:textId="77777777" w:rsidR="006C26AC" w:rsidRPr="00EB4AD6" w:rsidRDefault="006C26AC" w:rsidP="006C26AC">
      <w:pPr>
        <w:numPr>
          <w:ilvl w:val="0"/>
          <w:numId w:val="49"/>
        </w:numPr>
        <w:spacing w:before="0" w:after="160" w:line="259" w:lineRule="auto"/>
      </w:pPr>
      <w:r w:rsidRPr="00EB4AD6">
        <w:t xml:space="preserve">Navigate to the </w:t>
      </w:r>
      <w:r w:rsidRPr="00EB4AD6">
        <w:rPr>
          <w:b/>
          <w:bCs/>
        </w:rPr>
        <w:t>Summary</w:t>
      </w:r>
      <w:r w:rsidRPr="00EB4AD6">
        <w:t xml:space="preserve"> or </w:t>
      </w:r>
      <w:r w:rsidRPr="00EB4AD6">
        <w:rPr>
          <w:b/>
          <w:bCs/>
        </w:rPr>
        <w:t>Services</w:t>
      </w:r>
      <w:r w:rsidRPr="00EB4AD6">
        <w:t xml:space="preserve"> section to view your current assessment organisation and referral history.</w:t>
      </w:r>
    </w:p>
    <w:p w14:paraId="5C276042" w14:textId="77777777" w:rsidR="006C26AC" w:rsidRPr="00EB4AD6" w:rsidRDefault="006C26AC" w:rsidP="006C26AC">
      <w:r w:rsidRPr="00EB4AD6">
        <w:t>For more help, visit:</w:t>
      </w:r>
    </w:p>
    <w:p w14:paraId="6DA49E7D" w14:textId="77777777" w:rsidR="006C26AC" w:rsidRPr="00EB4AD6" w:rsidRDefault="006C26AC" w:rsidP="006C26AC">
      <w:pPr>
        <w:numPr>
          <w:ilvl w:val="0"/>
          <w:numId w:val="50"/>
        </w:numPr>
        <w:spacing w:before="0" w:after="160" w:line="259" w:lineRule="auto"/>
      </w:pPr>
      <w:hyperlink r:id="rId11" w:tgtFrame="_blank" w:history="1">
        <w:r w:rsidRPr="00EB4AD6">
          <w:rPr>
            <w:rStyle w:val="Hyperlink"/>
          </w:rPr>
          <w:t>Access your Online Account</w:t>
        </w:r>
      </w:hyperlink>
    </w:p>
    <w:p w14:paraId="5F610B6F" w14:textId="504933E0" w:rsidR="006C26AC" w:rsidRPr="00EB4AD6" w:rsidRDefault="006C26AC" w:rsidP="006C26AC">
      <w:pPr>
        <w:numPr>
          <w:ilvl w:val="0"/>
          <w:numId w:val="50"/>
        </w:numPr>
        <w:spacing w:before="0" w:after="160" w:line="259" w:lineRule="auto"/>
      </w:pPr>
      <w:hyperlink r:id="rId12" w:tgtFrame="_blank" w:history="1">
        <w:r w:rsidRPr="00EB4AD6">
          <w:rPr>
            <w:rStyle w:val="Hyperlink"/>
          </w:rPr>
          <w:t>How to use your Online Account</w:t>
        </w:r>
      </w:hyperlink>
      <w:r w:rsidR="00CA6022">
        <w:t>.</w:t>
      </w:r>
    </w:p>
    <w:p w14:paraId="29007C10" w14:textId="77777777" w:rsidR="006C26AC" w:rsidRPr="008E0AE3" w:rsidRDefault="006C26AC" w:rsidP="006C26AC">
      <w:pPr>
        <w:pStyle w:val="Heading3"/>
        <w:spacing w:before="360" w:after="120"/>
      </w:pPr>
      <w:r w:rsidRPr="008E0AE3">
        <w:t>Can I choose my assessment organisation?</w:t>
      </w:r>
    </w:p>
    <w:p w14:paraId="12A44A61" w14:textId="77777777" w:rsidR="006C26AC" w:rsidRPr="005F652B" w:rsidRDefault="006C26AC" w:rsidP="006C26AC">
      <w:pPr>
        <w:rPr>
          <w:lang w:eastAsia="en-AU"/>
        </w:rPr>
      </w:pPr>
      <w:r w:rsidRPr="005F652B">
        <w:rPr>
          <w:lang w:eastAsia="en-AU"/>
        </w:rPr>
        <w:t xml:space="preserve">Your assessment organisation is </w:t>
      </w:r>
      <w:r>
        <w:rPr>
          <w:lang w:eastAsia="en-AU"/>
        </w:rPr>
        <w:t>allocated</w:t>
      </w:r>
      <w:r w:rsidRPr="005F652B">
        <w:rPr>
          <w:lang w:eastAsia="en-AU"/>
        </w:rPr>
        <w:t xml:space="preserve"> based on your location and their availability</w:t>
      </w:r>
      <w:r>
        <w:rPr>
          <w:lang w:eastAsia="en-AU"/>
        </w:rPr>
        <w:t xml:space="preserve"> to undertake your assessment</w:t>
      </w:r>
      <w:r w:rsidRPr="005F652B">
        <w:rPr>
          <w:lang w:eastAsia="en-AU"/>
        </w:rPr>
        <w:t>. </w:t>
      </w:r>
    </w:p>
    <w:p w14:paraId="43C6398A" w14:textId="77777777" w:rsidR="006C26AC" w:rsidRPr="008E0AE3" w:rsidRDefault="006C26AC" w:rsidP="006C26AC">
      <w:pPr>
        <w:pStyle w:val="Heading3"/>
        <w:spacing w:before="360" w:after="120"/>
      </w:pPr>
      <w:r w:rsidRPr="008E0AE3">
        <w:t>Will this affect my eligibility or services?</w:t>
      </w:r>
    </w:p>
    <w:p w14:paraId="269A35DB" w14:textId="77777777" w:rsidR="006C26AC" w:rsidRPr="008E0AE3" w:rsidRDefault="006C26AC" w:rsidP="006C26AC">
      <w:pPr>
        <w:rPr>
          <w:lang w:val="en-US" w:eastAsia="en-AU"/>
        </w:rPr>
      </w:pPr>
      <w:r w:rsidRPr="008E0AE3">
        <w:rPr>
          <w:lang w:val="en-US" w:eastAsia="en-AU"/>
        </w:rPr>
        <w:t xml:space="preserve">No, your eligibility and access to services </w:t>
      </w:r>
      <w:r>
        <w:rPr>
          <w:lang w:val="en-US" w:eastAsia="en-AU"/>
        </w:rPr>
        <w:t>will</w:t>
      </w:r>
      <w:r w:rsidRPr="008E0AE3">
        <w:rPr>
          <w:lang w:val="en-US" w:eastAsia="en-AU"/>
        </w:rPr>
        <w:t xml:space="preserve"> not </w:t>
      </w:r>
      <w:r>
        <w:rPr>
          <w:lang w:val="en-US" w:eastAsia="en-AU"/>
        </w:rPr>
        <w:t xml:space="preserve">be </w:t>
      </w:r>
      <w:r w:rsidRPr="008E0AE3">
        <w:rPr>
          <w:lang w:val="en-US" w:eastAsia="en-AU"/>
        </w:rPr>
        <w:t>affected by the transfer. From 1 November 2025, eligibility is determined at the point of triage.</w:t>
      </w:r>
    </w:p>
    <w:p w14:paraId="0510DA6B" w14:textId="77777777" w:rsidR="006C26AC" w:rsidRPr="008E0AE3" w:rsidRDefault="006C26AC" w:rsidP="006C26AC">
      <w:pPr>
        <w:pStyle w:val="Heading3"/>
        <w:spacing w:before="360" w:after="120"/>
      </w:pPr>
      <w:r w:rsidRPr="008E0AE3">
        <w:t>Will I be assessed differently by the new organisation?</w:t>
      </w:r>
    </w:p>
    <w:p w14:paraId="7297F5C3" w14:textId="77777777" w:rsidR="006C26AC" w:rsidRPr="008E0AE3" w:rsidRDefault="006C26AC" w:rsidP="006C26AC">
      <w:pPr>
        <w:rPr>
          <w:lang w:val="en-US" w:eastAsia="en-AU"/>
        </w:rPr>
      </w:pPr>
      <w:r w:rsidRPr="008E0AE3">
        <w:rPr>
          <w:lang w:val="en-US" w:eastAsia="en-AU"/>
        </w:rPr>
        <w:t>No. All assessment organisations use the same national guidelines under the Single Assessment System.</w:t>
      </w:r>
    </w:p>
    <w:p w14:paraId="4ABC3133" w14:textId="4D190B1C" w:rsidR="006C26AC" w:rsidRPr="008E0AE3" w:rsidRDefault="006C26AC" w:rsidP="00F4540F">
      <w:pPr>
        <w:pStyle w:val="Heading3"/>
        <w:spacing w:before="360" w:after="120"/>
      </w:pPr>
      <w:r w:rsidRPr="008E0AE3">
        <w:t xml:space="preserve">Need </w:t>
      </w:r>
      <w:r w:rsidR="004D5614">
        <w:t>h</w:t>
      </w:r>
      <w:r w:rsidRPr="008E0AE3">
        <w:t>elp?</w:t>
      </w:r>
    </w:p>
    <w:p w14:paraId="04E9319A" w14:textId="123B5B18" w:rsidR="00F9164D" w:rsidRDefault="006C26AC" w:rsidP="004D5614">
      <w:r w:rsidRPr="008E0AE3">
        <w:rPr>
          <w:lang w:val="en-US" w:eastAsia="en-AU"/>
        </w:rPr>
        <w:t xml:space="preserve">If you have questions or concerns, contact My Aged Care on </w:t>
      </w:r>
      <w:r w:rsidRPr="00B874E1">
        <w:rPr>
          <w:b/>
          <w:bCs/>
          <w:lang w:val="en-US" w:eastAsia="en-AU"/>
        </w:rPr>
        <w:t>1800 200 422</w:t>
      </w:r>
      <w:r w:rsidR="00D04AC8">
        <w:rPr>
          <w:lang w:val="en-US" w:eastAsia="en-AU"/>
        </w:rPr>
        <w:t xml:space="preserve">, </w:t>
      </w:r>
      <w:r w:rsidR="00B874E1">
        <w:rPr>
          <w:lang w:val="en-US" w:eastAsia="en-AU"/>
        </w:rPr>
        <w:t>8:00 am to 8:00pm Monday to Friday and 10:00 am to 2:00 pm Saturday (local time)</w:t>
      </w:r>
      <w:r w:rsidR="000E7E37">
        <w:rPr>
          <w:lang w:val="en-US" w:eastAsia="en-AU"/>
        </w:rPr>
        <w:t xml:space="preserve"> </w:t>
      </w:r>
      <w:r w:rsidRPr="008E0AE3">
        <w:rPr>
          <w:lang w:val="en-US" w:eastAsia="en-AU"/>
        </w:rPr>
        <w:t>or log in to your My Aged Care Online Account.</w:t>
      </w:r>
      <w:r w:rsidR="00F4540F">
        <w:rPr>
          <w:lang w:val="en-US" w:eastAsia="en-AU"/>
        </w:rPr>
        <w:t xml:space="preserve"> </w:t>
      </w:r>
      <w:r w:rsidR="009F35EB" w:rsidRPr="001A17C0">
        <w:rPr>
          <w:noProof/>
          <w:color w:val="1E1545" w:themeColor="text2"/>
        </w:rPr>
        <mc:AlternateContent>
          <mc:Choice Requires="wpg">
            <w:drawing>
              <wp:anchor distT="0" distB="0" distL="114300" distR="114300" simplePos="0" relativeHeight="251659264" behindDoc="1" locked="0" layoutInCell="1" allowOverlap="1" wp14:anchorId="32C155CE" wp14:editId="50AF84E7">
                <wp:simplePos x="0" y="0"/>
                <wp:positionH relativeFrom="page">
                  <wp:align>right</wp:align>
                </wp:positionH>
                <wp:positionV relativeFrom="page">
                  <wp:align>bottom</wp:align>
                </wp:positionV>
                <wp:extent cx="3631239" cy="2199487"/>
                <wp:effectExtent l="0" t="0" r="762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631239" cy="2199487"/>
                          <a:chOff x="-83878" y="-49811"/>
                          <a:chExt cx="4255127" cy="2526946"/>
                        </a:xfrm>
                      </wpg:grpSpPr>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630206"/>
                              <a:chOff x="-21750" y="-140884"/>
                              <a:chExt cx="3608724" cy="630206"/>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DA57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80"/>
                                <a:ext cx="3339820" cy="630202"/>
                              </a:xfrm>
                              <a:prstGeom prst="rect">
                                <a:avLst/>
                              </a:prstGeom>
                              <a:noFill/>
                              <a:ln w="6350">
                                <a:noFill/>
                              </a:ln>
                            </wps:spPr>
                            <wps:txbx>
                              <w:txbxContent>
                                <w:p w14:paraId="57B73CA3" w14:textId="77777777" w:rsidR="009F35EB" w:rsidRPr="00CE10B7" w:rsidRDefault="009F35EB" w:rsidP="009F35EB">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2B9E13F4" w14:textId="77777777" w:rsidR="009F35EB" w:rsidRPr="001172BA" w:rsidRDefault="009F35EB" w:rsidP="009F35EB">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DA57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71C1CF8D" w14:textId="77777777" w:rsidR="009F35EB" w:rsidRPr="00CE10B7" w:rsidRDefault="009F35EB" w:rsidP="009F35EB">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5E56978E" w14:textId="77777777" w:rsidR="009F35EB" w:rsidRPr="00CE10B7" w:rsidRDefault="009F35EB" w:rsidP="009F35EB">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proofErr w:type="spellStart"/>
                                <w:r w:rsidRPr="00CE10B7">
                                  <w:rPr>
                                    <w:rFonts w:cs="Arial"/>
                                    <w:color w:val="1E1544" w:themeColor="text1"/>
                                    <w:sz w:val="18"/>
                                    <w:szCs w:val="18"/>
                                  </w:rPr>
                                  <w:t>nrs</w:t>
                                </w:r>
                                <w:proofErr w:type="spellEnd"/>
                                <w:r w:rsidRPr="00CE10B7">
                                  <w:rPr>
                                    <w:rFonts w:cs="Arial"/>
                                    <w:color w:val="1E1544" w:themeColor="text1"/>
                                    <w:sz w:val="18"/>
                                    <w:szCs w:val="18"/>
                                  </w:rPr>
                                  <w:t xml:space="preserve"> or call 1800 555 660. </w:t>
                                </w:r>
                              </w:p>
                              <w:p w14:paraId="3B0103D8" w14:textId="77777777" w:rsidR="009F35EB" w:rsidRPr="00CE10B7" w:rsidRDefault="009F35EB" w:rsidP="009F35EB">
                                <w:pPr>
                                  <w:rPr>
                                    <w:color w:val="1E1544"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2C155CE" id="Group 11" o:spid="_x0000_s1026" alt="This is a call to action box.&#10;&#10;It contains contact information including the phone number and aged care engagement website link.&#10;&#10;You may resize to make larger if needed." style="position:absolute;margin-left:234.7pt;margin-top:0;width:285.9pt;height:173.2pt;z-index:-251657216;mso-position-horizontal:right;mso-position-horizontal-relative:page;mso-position-vertical:bottom;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pdcSc6XSSD&#10;2J7WXVl2DHjWKL6DjrXQxLGo8oZIMcbjZb1VrJilrD7MXzCjYrs/KvG4qI4f5L9iz9r35x3CpNiM&#10;spXoHeb03ESUsd47V7R4bV18TuasN1XP+TEzKqA7pugGLrQ9ufA+1tLCU8/DnGocKZChQ02K/D6U&#10;vS6kwGXxSaO/3NsxsrKZL51R33bd0J3E/dw2VL4AFSDq3x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evoIwSpS2bmcGBRCOelAwiIftGuBrDXP2u2BAdvnHXbA/H6VLmzws0I/7nUAZxPYXcMUZWS6&#10;BaKGhRzoOEqzQd5q/Ret2c25dRFtzC6t1USbT5b8Xl7BF9V2Oot5O8GzcxVrZcQf5issTMjCtnbW&#10;ALKtxZ3t4ObSvI292K6lmcMOgsFkw/wVXxS+6zX3WvyMpYM7HHGuABsg5N8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HFfJ9ERAmlzpOTNvAc/TSNtcF89fm38+T3DxLCtp+0ryKHrijp/&#10;okz54jsFNDhsyP4DbQEEYuUDHjPv5Z+SLW3bHiT1WXxIl5lu2vpdx2PAa51rez4zx9e9fQELBbvW&#10;McFyhkB2/8F5OnutRc2p1KEuF/beuM4OLOePiK62fp5DSHtrEh/ic8Z2ml8DG2yL5q+BQJqUIgAd&#10;IOLf+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4f/OV+Ja7XDanjMTMsrdQkcpjuk&#10;RnhM6y6rbdZt1+HUUWBzS5t68c8UCLS4+L+bSxMjlz6BoJClJsEG9PH1f96XBnhpBEK9Vt1ezVxz&#10;yw4FM9pfWLvogFhf79ix4aTTQxeYK9KtaqN8U5/7CY9rns+9g3xqfFv9jvrfDlgMCgjOhtNCTKH7&#10;wy6EP45cExUSnR/DRJiRQwA0IMvf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rRsxcfjSfn1M8qMqisVxXJeuXFmipRTFE5NiYvyGli7mWXdxgsk&#10;nZJ27nsX8oXqoqs/gUmdrELwLZS6LU9p1zBpWJJvqg3I6JGaVFyjrMUuJWtSGCYtPyj8E22apT3z&#10;gNT+P34zwkpuY3UMG6Yvt21TPOz4w5Asu9lMZdhIOusekGmiXytNU1b8j2H5DGvyQAAAXNCDKtXD&#10;ACUg2t8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Bo3WvLIuipCdUO&#10;QbPGm9wv8IqKj2QXmFj2wyEPeEodsesYAih9tn7P2ia5FHyWHcr/y+kJ7WiJrj8O7be+0i6E8uoT&#10;uPGQ+P8EwQdYUwcCAOCq59X9cVjXfXzWExAjQ2nBYwho2UuZBwjIVkYgQCBkkrd3Xt7LTkggTBEH&#10;FQpqa8V11mq1rbOIVrRKRSmeraMWx/2/c3cAMyDM3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BkzzAFkUACmS95e7/kZQGyp2AZ4kCtnj3cULT2&#10;qqeIOIoKrQqnnoh4p+ePK9r7/olPsb5wT+miVLHyo90r7JjmZ4ufnxF4alrggUCbmY5jfTlga2Bj&#10;VG538z/tK/JeNfqisoKvarPkpKK5kpMeVCbvbwoL1myx1/hFAvnmeA85+At781hm9lBnQENfrlvH&#10;R5s9L6w1FunPABUg6t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xsKuwo/tQXtO5RBrzM0VmZP&#10;1wyW/Zbf5gk14pzEKkR2g/9VZV/RUnFyhV/qsPyoq3BNkAZ2loddgBX2vXv70ptbO7b1ZtU0rygL&#10;zGM12pFH7Pn192SbeP61sYW7RdJqT6oTmK78LW4KfOKaDOuGZzie7g1Lg/bZtsWyiF3vnXtyM9pK&#10;EKgosPk/0rGStY1xhWzh93U7UwAvINDf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4e+xqxyOo4thZZsJyFFaNGPLxwFgmbnB/hchLGd1BxkkS6wyFc&#10;IPyI7UbsEwTMxhVLQa60XoKFoRZaAdjFqLfLjdgN6FL39xgEiu2cg/VF3dnhj6WhhhxssWGot7ar&#10;sfPRP9v4YVrQCOu1mGx0l1UephCzdMVXmHqMn4UFCP6H8HMxthbQzZhpZWExzeK/73+9p02fMQAx&#10;IM7f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IIQkJCGEK+TgykUC5IBAyEFICEdCQoBwhIQEEEVBLrEiKKBoQcULUNfrt5mx05d9yR/Qh8/7d74K&#10;bwhQ+UW8aQ6ErbeEoNfUkTkP1HEFi82prFsNGfxxKVE8XFXYaC5n6rpZFQZ9ibBXUygzNVEb+5UU&#10;nUVK1llqKXpTDbXdaC9Q82uDyOsYqPM8A5RefqDJJ/yt2j9hACEg3t9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9FPcd3KS3FPVgU8bUOatiHbdgcUOe4Bldt+KPU+BGf8Hf5L&#10;eH1FNYHlcRyPYxt1FcfuKIM644rKojLgCAOCIFKlh16MtFADKQRSIEASSkiD9A4EAghDqCJCEEUw&#10;CUFc0BmwHwu46ugYZ5YV8W7Wh32MD5/37zn3/O85PyAN914QxwX/IUiMeVmTkfSUjsl6QC3E/EYq&#10;IwAyIM3f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BRbR9QLnIERi8HUO7l8LhtnsNgr4dD3715Dt2Plzo2/brFveLRniWW+0dWZw0Hf6u9GxYgvx11&#10;RNCPDWb1kUIpNxiI+F5eTOx1KTb6WjI+ssfwF911FtXknYYB/GMJ0KpoXShWRUQkDgrIKpussmT9&#10;ki/7RgJJCAQEoQqiFQvW4sKMYq3WI25nVBwtLnUBR9y3ugLOMLVugAAuINHf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jZ68Haha40+OjcbotNpY3TsNUGH&#10;4T3ImDBFxqzZX2zXV1jTaRYG8D9NsTGKMrZx5NEBBRQQgYCREEoIJKSQ3oiEFjomCAEk9BLpBhiQ&#10;KmUREVF5UNRFHVkrOuq4uusM7KIoq6IjiooMEM5+18rF7/qc93zfzQuEAUcg3EWGncDtFfLBCQgz&#10;TjoCOM26g+O0OzhPegDu/QLAACEg3t8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jO&#10;3Cc7llGpqMyoiTyS0aA8nHFPeTDjuWp/5qhqbyao9mC7s0A5GZg9CZiF99157gg+xnMs9UGDZRzU&#10;vSKAeLBCQt5arnVoKU2e1rDQQr9YUsi2zlvIrylcLjw5+5P/cV2nUU3daRjA3yTsBigoSJUqoIIi&#10;m+yBQFYsuIHKZgKENUACCSGQEEwISwKBhEDY97DL5gIoorSojYz2aAAoINff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lYharXahbVL5aG8sWKq7Ni9cvzgnxqgw&#10;O8FMpZRb5mUpbbIzVXZZGWu4GekVfEV6jSA1rdExOe2EKFFxeZYs7QH2RpSYNi5MTANhUhqQk73D&#10;u/BXMp5DFkJX8vEd4N+uEzh7HVxNQQ3FbLSrxBptKxFSNxfPp5UVLSLWFgayVqtD9dUqiVF+Qbxp&#10;Tl6KhTI30zojJ99WAB4g4d+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yrWS&#10;FpoPA7oJIHMaSDoFRJIm7p11w+45X+yaW4mdcxuwYz4Ib8+HYNt8BIJtcQiypTJv2VTMFpuOE2gz&#10;cTbZrNyNtn7uG7ZJu/W2i3brbPft1s0/4a6d/cpu7TnWfu3ZV5yl/GMDwNAI7cIRwDIJGE4A2WeA&#10;1DngAKnhnotA8GUutix4IHCBj80Lq7BpcQM2LgZhwwAmINnf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NzqjewSn1PLSq30eLehma1Wk4rl6DJs2HOKbZiCOaIhzWlMGu&#10;2Y5GjRX1zvU46HwCB1zasc/1AWxuL2B1E1HjLmL3G4g+9Pvy2JAHPN63PRS4zXx8qfHCRdc+OO02&#10;EK3uw3DcYzyOeUzHYc/ZsHv+EQ2ei1DvuQwHPdNxQJuJ/doN2Kf9CHu0Jti8KmD1qsZu7zpUezdh&#10;pwAXIOjf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i4o7EOQ2yeZzL7AyuwXmNR+m0ns75NP&#10;6PMXTFofZdK6KCsjr9lo1SFzZDcZJF3EQ6tBA11tNJqb7AwGxwuoakiEpiEVlY08qBsLoHIWo9yp&#10;gNKpgcJphNxVD5nLDanLD4lrAKWuCVbimmdi1zkmcr1Kvkd+y0TOvzOxM8rEjU/dsAMnyYtklIRJ&#10;B2lyUH0ayY1OQOei3QA5IMbf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hkshuy0chj5bPRKUWjCruLtYyrWla+hMgsIh8WIlvDLqh2&#10;uq3qLl9pgfNzsHdyjSPtDMdrG0f9Pj53cL2V42Wzh7Nsrgatd/JVg1OgVncJ1UrnaFmdR6jeJVZ1&#10;Lola6pqiWtdMLXHN0SLXfFncilTjVq5qtxrN71qvqq6NqujWpHnuLSpzP6ZS93dU0v1jlXg8UbHh&#10;OdgALCDT3z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3&#10;zMAfpumHCXAYoztxfCf12HGQpYWe2PYR+Ex+eJ3UuZR859HC04k5YzX8PZKREsZtiHA+CraC7ZHF&#10;+3HwhO4v4k+BPeTkGXLyLAvqd+nTffhxgEv5AEPwAE1+gMLuJ5n7cX4fZ/T5ozz3PrgsD/meT74L&#10;2pmF5HpiL/zEa4SXdRQ/I3xhnmcA5UQ6YQccAC+AQ2FxMCYANiDJ34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NvMaG10/G02dxVMnaHU+&#10;qtNb1el36zRxdZqYOtVAnXq+n0qln4akj8qxhg+1e5otEAe0B2hBeqDE7zzPMthMco1yH8KuWcZ+&#10;Bfu0sM6aRdZ+DtYBDtpBDpwhDpZh/GiENjaYBpPXQKxBPBrjMA/HgGZxhCZt+CbQkAz9jgPhnqYJ&#10;XQP6YAt0YS/H5ymuce7DDMfErlGTADYgyd8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eY8xB83/8aRc51wJQMnAx70WtJmI+Qs2MbVmoGi&#10;wkSeERnJs1zMwtRT5hAdOA/r4DKgQ8rDOnaZpOPh7utEy+ZvEt/Zcy/+0nvrob3tS679grzjbdt4&#10;9KjD7/s4ZEe7UhYbIWsYoUyorOSCxEKe4pvJRbYJmKYbKTNU7H1A7K8CBlqJZGCUiAYW7u4mmzf/&#10;K/XcnvXkiwA2IMnf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2kQMtEATSaziRYg4jU82iFZqZGpV2GqXtmq7S6aaQhu6pSrN+stKun6zw&#10;6McqB/UB5GB3sP5v+B8y8GAD9GkogGCD4PQh0AIbOAUpG+wSxDqrsuoRE1f/gN5Av0uj8xYb2OLr&#10;RL58jtCquoqXaqex8q4ptKp7srajZwKlM4xXG3rHq8zGcWS/cQzpMfqrvb0+lNcYLMAAKSDW34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24O9Q8J3qXPKEE8ScY&#10;kUl/hMbHjJ5MC72fmEUX83MDxKUFfuLrhSTxg0L/rrHiwLbRkqDG0RJmzVgJRzhWzKkYK5IEMrdI&#10;QZbKOhBorIdre2S+dqvIzI0rST+cVZcdXDRQ7Xxlodu6YG8ueumCK/6vJ5E/Q6InvaCGnX4WfCps&#10;KvocYzIxNWCSzyNNlmURnrRmEybH+D4AIyDc3y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BKpkOayoCCw4RG4gut1h8aSxBUFWFQ1C2CtCEOksZEiJtYEB5LheAvbPDPZIDf&#10;zkFWJ8m6xgXvLg/cZ8QgSXZnkXyemw/eWxF4/WJkPZN4Bk2wF+SRNGQn0aFgMaBJZ0In9oNeHQCd&#10;ORja8nCol0dD8Uk8pNuSIdmfCvHRdIhOZkB4JhOCdi4EnVngd2ch6z4fWb0C8IYALCDT3w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hQxEDzD7xBOsXvF5wiie&#10;ZXdFvyY6YoBo2Q3MRgkwGiRAr5NAiCnAwT2IxK4lxc6pxHOoP0HvCxzQ78WfU34rW292q2yL5Uxx&#10;4McX8smlZ3IiHacypS5H01I8R5PVPsNJWv8BWUXgoYS6EGN8O7Mr7hC7I3aUbJWc4TZLbnMbY/8k&#10;G+KAUxsPhEEKrGopMKukQDcFuPgOYpwAHSDi3y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b6LivsCNHMa1+nm9m22TDt0A7TpIN7LHe1ZNjtaJI5xR4od9nS2Oi+qaFLENlwQrS+4QNy&#10;X7S+/gfh+joUbKhFz8ga9NhYtdQLei7N0SxeLqMa7AcYpfyBVoDDtAM29ABU9aqDoo8H8n5HpqDP&#10;SzWn9z31jKMRWilHovR298Ty4rsTTbd3pVtu7cyzjT5c6hjZUee8rv0AKiDV37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wVG8RgVe4hZe4Bmev29Jfc/rES6M&#10;79KIJWzIevAq897KB6LB5xAWIfxGNCVROmXS+Pe1mEXz39diFeOuxSvW4gV24Xcc5pA5gyeowmMO&#10;nEf8xkN6UM/DekQjxm7kDOFmgDAYa9uhYy1kE7uY/WHVFUITzzalsJ+GEWuhnow36ly8Us/BC3Uh&#10;atTL8ExdjGr1RjxWb8NDAC8g0N9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FpSRcVTLnEfnmEOjlH7oAXYkQVs5FpW893DddQbZKjNCES18TlUZo5DuWkq&#10;ykyzBZdpgVBsSpMUmrKkTpNdlpdZKF+YWa6wZbqV2caVaotxoybLuEubmfGGzphxWpeRcUObkfGz&#10;JiNDVBkNotKPopeL8X1t8NtmYH82vY6VOeB4JddSz3XUmARUZvXHYkswyqxjUWKdgqLsACIg3d+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H//GBA+314E87Di1diGAFDYQiE&#10;QQREQQzMAwd62egsRaNM/9YKRqzTBa1l/DsYewPjdjAtW5iebnLbxXTtI7/DTN1xva6z+hvf/pVq&#10;vMRo/+cFOAOnr8TQp22BBj5HkOd15BeN5mzqloCek2nPRaNQ7zAnb6maZVin14jjPHG8TBwvqpPl&#10;+hP9WdtZuj2Mf4Atc/R/XJcAMiDN3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qB5AWUf/ZC6thWEkNxJISShYn4kFmUEReqITbUQkyoh+2hYaJD&#10;U2wNHWGLglRk6BYRoW8QMf4T8Scix+Tk9xlsEWelcUhMiaAYEN2i1ac5KO1KaRcrIuWNSl+xMXVC&#10;GXA6kti5GKLDCUSFU9kSzmJzuICIsIVNYX3UYb3csG4SHhPLQnl37pp4C2aVa2Y/VCOUg5uRk5wA&#10;NiDJ31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4okwLp3Va9RRbVKoukTtNRVqq3EqUNMgf22rWmrDaq7tlc8Zl9c5oUbnZnmcj8jtfEJ1&#10;zs/K6XxBNc5XVeV8C/4AH3FPhVDL2Y3GUTT3YAu2erA9lF6jMMjvPp5FoJP/w7zXXpelgKtQrS6L&#10;WlylanZXq8ldL6/bp8b6djXUR1RfPyi3Z1wuzyY5PQ+rxvO4qjxPqdJzAD4gwd9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GYN6wWzQynUTx94MnjXgT32CHY4UOLysIQ1kwJULVyFcpfBUwxPi/0Zst+NVDxEaIlvLeboOT7cR&#10;tb1k8Bi4CG6COPfi2gTPKEfKEkbjPsafOaAVRLmuAyGeTcenmimJqrE7FUxyK5CQqmqbT1W2LFXa&#10;8uAqhquCLlYDX72m2VpVYutSsW1QhbalKrCtUZ7tIap5N17/AEsgtN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twaFhz3U+ru9kmGDZyoiqfcEdO6tHFbuUCpHaEhMrdLFZim6onNV7VGFzZpIobYlorKjkVDd&#10;WX+1pt3cfjXsWwN5hzaC6PhWkCGGemdraHB3gAa/SwsKTOgTeQR9XERNGeUzC/sz2RJdElfREZ+m&#10;1sZka5ppBZ1qSqmukSTVyyNkPVUkeZe5QcGOlZCHGAqsN0LZ8S1QjRgavwA8IMPf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ii&#10;lFuJpdTGy9Ux9axasiinPkQkaAwW1dwkiJobg2vu1RIreyolAZnfSwNHdRMI1eWg7rj81/ZTW5cH&#10;zm+fe2SqPDVtcXzshb1x96Srq/iRF75qxD+OP4hncHpCOYzOKB61g1Ic00YvD29lVhNbuNeDmq/W&#10;4lqqRf4tTaKA2101uIa+cklA1i5pyNknC+UHN8GtY3JrXToALSDS35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IxbJBTj367qc4awg9qAifTNeKRvypDdyDi/&#10;BWR/Z/hXns3BpQKXE29zMGYzaUH2k5Jwr8cCWuAQhxPWG5NA6aLKYtqiMtlNEQVxP4WVC24T6hPU&#10;+C5hFX5EWIp/yisivIhVhs1Q88IXItYCwpAMkQe0AQvpmyJkJlKQvqkw2QzyzXd+VF358rcSx+Nz&#10;Si+zKYW/w2gK3mswACsg1N+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PzLJg1YW6fmZRW52G5NL3Q60szf8jBuucq1rLgvcDl5ICtj3L3XEznNZcVtbCxI3/HON&#10;Yk3zRnVh07aMvMbdOVkN3+Zr6qsKVfUNRcn1HcXK+t7ilIahAnX9HzmppybT005NaXTB5vkE+wzJ&#10;wPd08rCRSW6fMyDXLjPJxV4WOX93qV5TD8ew9la41ZEbfKf916Sciq6U0K0AISDe3x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mMewhCfDDAtoE/BpQwTTBpDReoikdbGIno4l&#10;zGnIY2qhksnEGiaNdiYDvcTOT4DnTsPfg4bQg4lgH8JPC0IRC4FKHfAXz4Bfti54FXrgrtbHgjYD&#10;cLYYgrOTGDCCz35imDhBXDSGz3XiHvGceGcEzhSB/zP8H4NP/D5DwHwawfOZkHgSXC2IhSwEh+lA&#10;mDATgepZ4JfqABYg6d/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Szz9JlC+lOYq//7YQx8nzC&#10;Tcpc/Ap1Nn4zcDr+i8CphDeUics/+00kIZ9xNvIaT0bHxpKRpzUobj/uYA+gTAc8H7unaB+8EzvD&#10;3yTu8GexL+zkhxKf5Z2z3+AnOX3EzXK9n53nvpwp91hM13jNcyp95tLqSDOpLeQbKZ2UyeTBwPHk&#10;qaBR9uLJYfYj+iB7m97P/u5kX8oAIyDc30+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oWfe7U4oOCwCdqsO8SXfgynkBzsEQ9OBwFUJ762EfNMLctwyhpgaEljdYoPpGGlU3&#10;/okob5hFljQEMgvrw43z62LNcmtTLLNr5GxFtcpWXlXATa8q56VVLhUkVzQJEyraXOL03aJY/RFx&#10;jP4HMOoSq3//H77rNKqpaw0D8LszAIGAIYiEQTSoKEFEEwQZnXGel/Nwl1UAKyDU36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cyYAy4DY/4JePI2BW+TPtX9&#10;itwm3xCmFHcJLQVDwX0xtZz5PCXwxIPNAj0RJpFZhEW6wHkIPIyFjYSbTqDpAg0Xzj5DcB8LwW00&#10;BDlxGAcBE8k0MocsJqkkm6wgVWQ92UxayJvETg6SDnKc9JAL5BK5jp9xB0/wEz/CLwz9CsGT/a16&#10;BAQlceLfeDqPKSSERBEtySIFZAAzIMzf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TqYNMaka61IE2XLqTqcoQU3QoxWbdWtOjqJbNup5Sg61DE&#10;R59RmKJvKOKiH5LXRJb6MQ1ym+Xnp3HAKWp3svzbZ2WdzWcj36v4vZR2FCx2Ru7icViin45MvQ9s&#10;+gCk60ORqo9Eit6AZH0ikgypgsWQLSQalgsJhnLRZKiT4gzbpdiYdkVMzGmFIea6Qh/zd/KKyJJh&#10;CDcAJyDY3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N1SAfQuW&#10;F2O/DPvl2LZhe4MuMOme1y79U/vx8TCT7p9Jlwvo3dHpds2P4UM4Ccda16D/4ZHc8M0XnyLwpwda&#10;SfpKw/FhAhovYN+I/dn48SJpaMF+Mfat2C/Htg3bG/WBtqFcTRq/oT/pHY7Qpzx+o7eIYgMqLdTD&#10;YTj0f2u4BzfliKYXqRbITsag1RutQeiMQmMiKZqGACsg1N9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FP/k76Kfg3w9k4T1qGNa0sRY9gBtZsIpYkg1xGefFe&#10;M6gB+SQyT9HT/GTMNcjgiVSIJ0bBnkQFenoowPOI/D0sIA8bjmf8g0LmzuW+BuA1Pc8COqSpGJOp&#10;dG85dHE59HPwb4C7rlyqWcgZ8QR7E9dc/h9Xhhb5bRj59SFUV2oUx/uR5GUoDFVAIY2Pl0Pey8Hm&#10;5YDzcsAAOyDE33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qthtVYLfIY0+T256lPHu+ch0lcjl8ykkLKTutQVnp45WZPk1OZ7fS&#10;nSvlyNgqe8Ze2TJekDXzTfCpbJkR2cEe9v0YvJvxs2sZ++4Hi7BInYw9U7BsLX7yQK0Mo0aqqJHy&#10;3Bh5MpOU6zQrx2lTltOpzIxcUKiMzAo5M4cqPSusNEyhPXuKbNldsuY8IEvON5Xq2iOz67gANCDL&#10;30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QAyIM3fHKY7pEZ4TOsuq23Wbdfh1FFg&#10;c0ubevHPFAi0uPi/m0sTI5c+gaCQpSbBBvTx9X/elwZ4aQRCvVbdXs1cc8sOBTPaX1i76IBYX+/Y&#10;seGk00MXmCvSrWqjfFOf+wmPa57PvYN8anxb/Y763w5YDAoIzobTQkyh+8MuhD+OXBMVEp0fw0SY&#10;kUOx43H349+iN26OTyhN5CaZk79KGU+9n7aQ4ZgZmpWZjctpyt2WdzD/vwAUCOv3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AAKyDU38p5Ac7BEPTgcBVCe+thHzTC3LcMoaYGhJY3WKD6RhpVN/6JKG+YRZY0BDIL68ON&#10;8+tizXJrUyyza+RsRbXKVl5VwE2vKuelVS4VJFc0CRMq2lzi9N2iWP0RcYz+BzDqEqt//x++6zSq&#10;qWsNA/C7MwCBgCGIhEE0qChBRBMEGZ1xnpfzcJdV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ABUg6t9dcSc6XSSD2J7WXVl2DH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AAbIOTfevoIwSpS2bmcGBRCOel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wAHSDi&#10;33FfJ9ERAmlzpOTNvAc/TSN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cAMiDN34f/OV+Ja7XDanjMTMsrdQk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oAJyDY&#10;37RsxcfjSfn1M8qMqisVxXJ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DEgzt9o3WvLIuipCdUOQbPGm9wv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FyDo3wBkzzAFkUACmS95e7/kZQG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ALyDQ3xsKuwo/tQXtO5RBrzM0VmZ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MAMSDO&#10;3/4e+xqxyOo4thZZsJyFFaN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QAhIN7fIIQkJCGEK+TgykUC5IBAyE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cA&#10;MCDP39FPcd3KS3FPVgU8bUOatiH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AC4g0d9RbR9QLnIERi8HUO7l8Lht&#10;nsN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AHiDh3zZ68Haha40+OjcbotNpY3T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AC0g0t/O3Cc7llGpqMyoiTyS0aA8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wAeIOHflYharXahbVL5aG8sWKq7Ni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cAJCDb3+w+yrWSFpoPA7oJIHMaSDo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ABkg&#10;5t8NzqjewSn1PLSq30eLehma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AOSDG3y4o7EOQ2yeZzL7AyuwXmNR+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ACwg099kshuy0chj5bPRKUWjCruL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ADYgyd83zMAfpumHCXAYoztxfCf1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QA2IMnfNvMaG10/G02dxVMnaHU+qt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0ANiDJ3+Y8xB83/8aRc51wJQMnAx7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ACkg1t82kQMt&#10;EATSaziRYg4jU82i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ACMg3N+4O9Q8J3qXPKEE8ScYkUl/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ACog1d9KpkOayoCC&#10;w4RG4gut1h8a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AAfIODfhQxEDzD7xBOsXvF5wiieZX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ACog1d/6LivsCNHMa1+nm9m2&#10;2TDt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AAtINLfwVG8RgVe4hZe4Bmev29Jfc/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QAJCDb31pSRcVT&#10;LnEfnmEOjlH7oAX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ADIgzd///GBA+314E87Di1diGAFD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ADYg&#10;yd+B5AWUf/ZC6thWEkNxJISS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AA+IMHf4okwLp3Va9RRbVKo&#10;ukTtNR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wBHILjfGYN6wWzQynUTx94MnjXgT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gBAIL/ftwaFhz3U+ru9kmGDZyoi&#10;qf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ACsg1N+ilFuJpdTGy9Ux9axasiin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QAKyDU34xbJBTj367qc4awg9qAifTNeK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wAjINzfPzLJg1YW6fmZRW52&#10;G5NL3Q60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AAWIOnfmMewhCfDDAtoE/BpQwTTBp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ACMg3N+zz9JlC+lOYq//7YQx8nzC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ACsg1N8oWfe7U4oOCwCd&#10;qsO8SXfg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0AMyDM38yYAy4DY/4JePI2BW+TPtX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ACcg2N/qYNMaka61IE2XLqTqcoQU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QArINTfN1SAfQuWF2O/DPvl2LZhe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ADsgxN9P/k76Kfg3w9k4T1qGNa0s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ADQgy98q&#10;thtVYLfIY0+T256lPHu+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0" o:title=""/>
                </v:shape>
                <v:group id="Group 13"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1408;width:36087;height:6301" coordorigin="-217,-1408" coordsize="36087,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" fillcolor="#da576c"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1" o:title=""/>
                      </v:shape>
                    </v:group>
                    <v:shapetype id="_x0000_t202" coordsize="21600,21600" o:spt="202" path="m,l,21600r21600,l21600,xe">
                      <v:stroke joinstyle="miter"/>
                      <v:path gradientshapeok="t" o:connecttype="rect"/>
                    </v:shapetype>
                    <v:shape id="Text Box 18" o:spid="_x0000_s1033" type="#_x0000_t202" style="position:absolute;left:2471;top:-1408;width:33398;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7B73CA3" w14:textId="77777777" w:rsidR="009F35EB" w:rsidRPr="00CE10B7" w:rsidRDefault="009F35EB" w:rsidP="009F35EB">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2B9E13F4" w14:textId="77777777" w:rsidR="009F35EB" w:rsidRPr="001172BA" w:rsidRDefault="009F35EB" w:rsidP="009F35EB">
                            <w:pPr>
                              <w:rPr>
                                <w:rFonts w:cs="Arial"/>
                              </w:rPr>
                            </w:pPr>
                          </w:p>
                        </w:txbxContent>
                      </v:textbox>
                    </v:shape>
                  </v:group>
                  <v:group id="Group 19"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" fillcolor="#da576c"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2" o:title=""/>
                      </v:shape>
                    </v:group>
                    <v:shape id="Text Box 23" o:spid="_x0000_s1038"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1C1CF8D" w14:textId="77777777" w:rsidR="009F35EB" w:rsidRPr="00CE10B7" w:rsidRDefault="009F35EB" w:rsidP="009F35EB">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v:textbox>
                    </v:shape>
                  </v:group>
                  <v:shape id="Text Box 24" o:spid="_x0000_s1039"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E56978E" w14:textId="77777777" w:rsidR="009F35EB" w:rsidRPr="00CE10B7" w:rsidRDefault="009F35EB" w:rsidP="009F35EB">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w:t>
                          </w:r>
                          <w:proofErr w:type="spellStart"/>
                          <w:r w:rsidRPr="00CE10B7">
                            <w:rPr>
                              <w:rFonts w:cs="Arial"/>
                              <w:color w:val="1E1544" w:themeColor="text1"/>
                              <w:sz w:val="18"/>
                              <w:szCs w:val="18"/>
                            </w:rPr>
                            <w:t>nrs</w:t>
                          </w:r>
                          <w:proofErr w:type="spellEnd"/>
                          <w:r w:rsidRPr="00CE10B7">
                            <w:rPr>
                              <w:rFonts w:cs="Arial"/>
                              <w:color w:val="1E1544" w:themeColor="text1"/>
                              <w:sz w:val="18"/>
                              <w:szCs w:val="18"/>
                            </w:rPr>
                            <w:t xml:space="preserve"> or call 1800 555 660. </w:t>
                          </w:r>
                        </w:p>
                        <w:p w14:paraId="3B0103D8" w14:textId="77777777" w:rsidR="009F35EB" w:rsidRPr="00CE10B7" w:rsidRDefault="009F35EB" w:rsidP="009F35EB">
                          <w:pPr>
                            <w:rPr>
                              <w:color w:val="1E1544" w:themeColor="text1"/>
                            </w:rPr>
                          </w:pPr>
                        </w:p>
                      </w:txbxContent>
                    </v:textbox>
                  </v:shape>
                </v:group>
                <w10:wrap type="square" anchorx="page" anchory="page"/>
              </v:group>
            </w:pict>
          </mc:Fallback>
        </mc:AlternateContent>
      </w:r>
    </w:p>
    <w:p w14:paraId="4AE04CE1" w14:textId="77777777" w:rsidR="0088223B" w:rsidRPr="0088223B" w:rsidRDefault="0088223B" w:rsidP="0088223B"/>
    <w:p w14:paraId="79332ACC" w14:textId="77777777" w:rsidR="0088223B" w:rsidRPr="0088223B" w:rsidRDefault="0088223B" w:rsidP="0088223B"/>
    <w:p w14:paraId="382B42C6" w14:textId="77777777" w:rsidR="0088223B" w:rsidRPr="0088223B" w:rsidRDefault="0088223B" w:rsidP="0088223B"/>
    <w:p w14:paraId="102E2433" w14:textId="77777777" w:rsidR="0088223B" w:rsidRPr="0088223B" w:rsidRDefault="0088223B" w:rsidP="0088223B">
      <w:pPr>
        <w:ind w:firstLine="720"/>
      </w:pPr>
    </w:p>
    <w:sectPr w:rsidR="0088223B" w:rsidRPr="0088223B" w:rsidSect="00B44356">
      <w:headerReference w:type="first" r:id="rId23"/>
      <w:footerReference w:type="first" r:id="rId24"/>
      <w:pgSz w:w="11906" w:h="16838"/>
      <w:pgMar w:top="1440" w:right="851" w:bottom="851" w:left="851" w:header="147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85525" w14:textId="77777777" w:rsidR="002C4FD6" w:rsidRDefault="002C4FD6" w:rsidP="0076491B">
      <w:pPr>
        <w:spacing w:before="0" w:after="0" w:line="240" w:lineRule="auto"/>
      </w:pPr>
      <w:r>
        <w:separator/>
      </w:r>
    </w:p>
  </w:endnote>
  <w:endnote w:type="continuationSeparator" w:id="0">
    <w:p w14:paraId="10BCA32E" w14:textId="77777777" w:rsidR="002C4FD6" w:rsidRDefault="002C4FD6" w:rsidP="0076491B">
      <w:pPr>
        <w:spacing w:before="0" w:after="0" w:line="240" w:lineRule="auto"/>
      </w:pPr>
      <w:r>
        <w:continuationSeparator/>
      </w:r>
    </w:p>
  </w:endnote>
  <w:endnote w:type="continuationNotice" w:id="1">
    <w:p w14:paraId="5F747343" w14:textId="77777777" w:rsidR="002C4FD6" w:rsidRDefault="002C4FD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B64C5" w14:textId="09A8C44C" w:rsidR="00DF7875" w:rsidRPr="004E6A23" w:rsidRDefault="004E6A23">
    <w:pPr>
      <w:pStyle w:val="Footer"/>
      <w:rPr>
        <w:color w:val="747D7D" w:themeColor="background1" w:themeShade="80"/>
        <w:sz w:val="16"/>
        <w:szCs w:val="16"/>
      </w:rPr>
    </w:pPr>
    <w:r w:rsidRPr="004E6A23">
      <w:rPr>
        <w:color w:val="747D7D" w:themeColor="background1" w:themeShade="80"/>
        <w:sz w:val="16"/>
        <w:szCs w:val="16"/>
      </w:rPr>
      <w:t>Improving access to aged care assessments – frequently asked questions – 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DF1B2" w14:textId="77777777" w:rsidR="002C4FD6" w:rsidRDefault="002C4FD6" w:rsidP="0076491B">
      <w:pPr>
        <w:spacing w:before="0" w:after="0" w:line="240" w:lineRule="auto"/>
      </w:pPr>
      <w:r>
        <w:separator/>
      </w:r>
    </w:p>
  </w:footnote>
  <w:footnote w:type="continuationSeparator" w:id="0">
    <w:p w14:paraId="452FBB93" w14:textId="77777777" w:rsidR="002C4FD6" w:rsidRDefault="002C4FD6" w:rsidP="0076491B">
      <w:pPr>
        <w:spacing w:before="0" w:after="0" w:line="240" w:lineRule="auto"/>
      </w:pPr>
      <w:r>
        <w:continuationSeparator/>
      </w:r>
    </w:p>
  </w:footnote>
  <w:footnote w:type="continuationNotice" w:id="1">
    <w:p w14:paraId="3A099CAD" w14:textId="77777777" w:rsidR="002C4FD6" w:rsidRDefault="002C4FD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40FBD" w14:textId="2671A2DB" w:rsidR="0076491B" w:rsidRDefault="006523A8">
    <w:pPr>
      <w:pStyle w:val="Header"/>
    </w:pPr>
    <w:r>
      <w:rPr>
        <w:noProof/>
      </w:rPr>
      <w:drawing>
        <wp:anchor distT="0" distB="0" distL="114300" distR="114300" simplePos="0" relativeHeight="251658240" behindDoc="1" locked="0" layoutInCell="1" allowOverlap="1" wp14:anchorId="3924ED4C" wp14:editId="36E49C7B">
          <wp:simplePos x="0" y="0"/>
          <wp:positionH relativeFrom="margin">
            <wp:posOffset>-870585</wp:posOffset>
          </wp:positionH>
          <wp:positionV relativeFrom="page">
            <wp:posOffset>-1663700</wp:posOffset>
          </wp:positionV>
          <wp:extent cx="8228324" cy="4838700"/>
          <wp:effectExtent l="0" t="0" r="1905" b="0"/>
          <wp:wrapNone/>
          <wp:docPr id="1516203752" name="Picture 1516203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49" t="-26455" r="249" b="38291"/>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7AC4DB7D" wp14:editId="779F90A1">
          <wp:simplePos x="0" y="0"/>
          <wp:positionH relativeFrom="page">
            <wp:align>right</wp:align>
          </wp:positionH>
          <wp:positionV relativeFrom="page">
            <wp:align>top</wp:align>
          </wp:positionV>
          <wp:extent cx="7547764" cy="2114240"/>
          <wp:effectExtent l="0" t="0" r="0" b="635"/>
          <wp:wrapNone/>
          <wp:docPr id="1060142444" name="Picture 1060142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45FB"/>
    <w:multiLevelType w:val="hybridMultilevel"/>
    <w:tmpl w:val="03703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661B2"/>
    <w:multiLevelType w:val="multilevel"/>
    <w:tmpl w:val="60E4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20494"/>
    <w:multiLevelType w:val="hybridMultilevel"/>
    <w:tmpl w:val="9F867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E1225F"/>
    <w:multiLevelType w:val="hybridMultilevel"/>
    <w:tmpl w:val="973C6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B10737"/>
    <w:multiLevelType w:val="hybridMultilevel"/>
    <w:tmpl w:val="FECED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762F53"/>
    <w:multiLevelType w:val="hybridMultilevel"/>
    <w:tmpl w:val="9F0E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D3656A9"/>
    <w:multiLevelType w:val="hybridMultilevel"/>
    <w:tmpl w:val="9AAAF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C06C66"/>
    <w:multiLevelType w:val="hybridMultilevel"/>
    <w:tmpl w:val="C3784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42849C0"/>
    <w:multiLevelType w:val="hybridMultilevel"/>
    <w:tmpl w:val="28106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1A2475"/>
    <w:multiLevelType w:val="hybridMultilevel"/>
    <w:tmpl w:val="A7CA7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7D6B22"/>
    <w:multiLevelType w:val="hybridMultilevel"/>
    <w:tmpl w:val="76BC8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0E62B4"/>
    <w:multiLevelType w:val="hybridMultilevel"/>
    <w:tmpl w:val="AFC23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8E7994"/>
    <w:multiLevelType w:val="hybridMultilevel"/>
    <w:tmpl w:val="E7347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4F53816"/>
    <w:multiLevelType w:val="hybridMultilevel"/>
    <w:tmpl w:val="BFD62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C2B5FF2"/>
    <w:multiLevelType w:val="hybridMultilevel"/>
    <w:tmpl w:val="6DBE7834"/>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5A853AB"/>
    <w:multiLevelType w:val="hybridMultilevel"/>
    <w:tmpl w:val="38408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755312C"/>
    <w:multiLevelType w:val="hybridMultilevel"/>
    <w:tmpl w:val="5A3E8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A510E14"/>
    <w:multiLevelType w:val="hybridMultilevel"/>
    <w:tmpl w:val="A0126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B46547"/>
    <w:multiLevelType w:val="hybridMultilevel"/>
    <w:tmpl w:val="4C6E7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1E4DBE"/>
    <w:multiLevelType w:val="hybridMultilevel"/>
    <w:tmpl w:val="6A2A5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B523D4"/>
    <w:multiLevelType w:val="multilevel"/>
    <w:tmpl w:val="66203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18653E"/>
    <w:multiLevelType w:val="hybridMultilevel"/>
    <w:tmpl w:val="79AC3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B72C9E"/>
    <w:multiLevelType w:val="hybridMultilevel"/>
    <w:tmpl w:val="DE120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8B6415"/>
    <w:multiLevelType w:val="hybridMultilevel"/>
    <w:tmpl w:val="A4C83F50"/>
    <w:lvl w:ilvl="0" w:tplc="61BCCEEC">
      <w:start w:val="1"/>
      <w:numFmt w:val="decimal"/>
      <w:pStyle w:val="NumberedList"/>
      <w:lvlText w:val="%1."/>
      <w:lvlJc w:val="left"/>
      <w:pPr>
        <w:ind w:left="9291" w:hanging="360"/>
      </w:pPr>
    </w:lvl>
    <w:lvl w:ilvl="1" w:tplc="0C090019">
      <w:start w:val="1"/>
      <w:numFmt w:val="lowerLetter"/>
      <w:lvlText w:val="%2."/>
      <w:lvlJc w:val="left"/>
      <w:pPr>
        <w:ind w:left="5409" w:hanging="360"/>
      </w:pPr>
    </w:lvl>
    <w:lvl w:ilvl="2" w:tplc="0C09001B" w:tentative="1">
      <w:start w:val="1"/>
      <w:numFmt w:val="lowerRoman"/>
      <w:lvlText w:val="%3."/>
      <w:lvlJc w:val="right"/>
      <w:pPr>
        <w:ind w:left="6129" w:hanging="180"/>
      </w:pPr>
    </w:lvl>
    <w:lvl w:ilvl="3" w:tplc="0C09000F" w:tentative="1">
      <w:start w:val="1"/>
      <w:numFmt w:val="decimal"/>
      <w:lvlText w:val="%4."/>
      <w:lvlJc w:val="left"/>
      <w:pPr>
        <w:ind w:left="6849" w:hanging="360"/>
      </w:pPr>
    </w:lvl>
    <w:lvl w:ilvl="4" w:tplc="0C090019" w:tentative="1">
      <w:start w:val="1"/>
      <w:numFmt w:val="lowerLetter"/>
      <w:lvlText w:val="%5."/>
      <w:lvlJc w:val="left"/>
      <w:pPr>
        <w:ind w:left="7569" w:hanging="360"/>
      </w:pPr>
    </w:lvl>
    <w:lvl w:ilvl="5" w:tplc="0C09001B" w:tentative="1">
      <w:start w:val="1"/>
      <w:numFmt w:val="lowerRoman"/>
      <w:lvlText w:val="%6."/>
      <w:lvlJc w:val="right"/>
      <w:pPr>
        <w:ind w:left="8289" w:hanging="180"/>
      </w:pPr>
    </w:lvl>
    <w:lvl w:ilvl="6" w:tplc="0C09000F" w:tentative="1">
      <w:start w:val="1"/>
      <w:numFmt w:val="decimal"/>
      <w:lvlText w:val="%7."/>
      <w:lvlJc w:val="left"/>
      <w:pPr>
        <w:ind w:left="9009" w:hanging="360"/>
      </w:pPr>
    </w:lvl>
    <w:lvl w:ilvl="7" w:tplc="0C090019" w:tentative="1">
      <w:start w:val="1"/>
      <w:numFmt w:val="lowerLetter"/>
      <w:lvlText w:val="%8."/>
      <w:lvlJc w:val="left"/>
      <w:pPr>
        <w:ind w:left="9729" w:hanging="360"/>
      </w:pPr>
    </w:lvl>
    <w:lvl w:ilvl="8" w:tplc="0C09001B" w:tentative="1">
      <w:start w:val="1"/>
      <w:numFmt w:val="lowerRoman"/>
      <w:lvlText w:val="%9."/>
      <w:lvlJc w:val="right"/>
      <w:pPr>
        <w:ind w:left="10449" w:hanging="180"/>
      </w:pPr>
    </w:lvl>
  </w:abstractNum>
  <w:abstractNum w:abstractNumId="41" w15:restartNumberingAfterBreak="0">
    <w:nsid w:val="6D5515B5"/>
    <w:multiLevelType w:val="hybridMultilevel"/>
    <w:tmpl w:val="084EE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E547AA"/>
    <w:multiLevelType w:val="hybridMultilevel"/>
    <w:tmpl w:val="EF787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6"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7" w15:restartNumberingAfterBreak="0">
    <w:nsid w:val="7AE8755A"/>
    <w:multiLevelType w:val="hybridMultilevel"/>
    <w:tmpl w:val="460A62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B5A0ADD"/>
    <w:multiLevelType w:val="hybridMultilevel"/>
    <w:tmpl w:val="06347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CD6FB3"/>
    <w:multiLevelType w:val="hybridMultilevel"/>
    <w:tmpl w:val="F9ACE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2629433">
    <w:abstractNumId w:val="44"/>
  </w:num>
  <w:num w:numId="2" w16cid:durableId="1261060588">
    <w:abstractNumId w:val="17"/>
  </w:num>
  <w:num w:numId="3" w16cid:durableId="1916235047">
    <w:abstractNumId w:val="37"/>
  </w:num>
  <w:num w:numId="4" w16cid:durableId="363597146">
    <w:abstractNumId w:val="38"/>
  </w:num>
  <w:num w:numId="5" w16cid:durableId="430122585">
    <w:abstractNumId w:val="31"/>
  </w:num>
  <w:num w:numId="6" w16cid:durableId="910579499">
    <w:abstractNumId w:val="23"/>
  </w:num>
  <w:num w:numId="7" w16cid:durableId="1800760124">
    <w:abstractNumId w:val="14"/>
  </w:num>
  <w:num w:numId="8" w16cid:durableId="2081171855">
    <w:abstractNumId w:val="11"/>
  </w:num>
  <w:num w:numId="9" w16cid:durableId="1153643009">
    <w:abstractNumId w:val="2"/>
  </w:num>
  <w:num w:numId="10" w16cid:durableId="1553955442">
    <w:abstractNumId w:val="26"/>
  </w:num>
  <w:num w:numId="11" w16cid:durableId="1850480088">
    <w:abstractNumId w:val="18"/>
  </w:num>
  <w:num w:numId="12" w16cid:durableId="768891261">
    <w:abstractNumId w:val="46"/>
  </w:num>
  <w:num w:numId="13" w16cid:durableId="2096978817">
    <w:abstractNumId w:val="45"/>
  </w:num>
  <w:num w:numId="14" w16cid:durableId="1738479453">
    <w:abstractNumId w:val="29"/>
  </w:num>
  <w:num w:numId="15" w16cid:durableId="1511261158">
    <w:abstractNumId w:val="1"/>
  </w:num>
  <w:num w:numId="16" w16cid:durableId="755903040">
    <w:abstractNumId w:val="16"/>
  </w:num>
  <w:num w:numId="17" w16cid:durableId="612133860">
    <w:abstractNumId w:val="25"/>
  </w:num>
  <w:num w:numId="18" w16cid:durableId="1270431195">
    <w:abstractNumId w:val="7"/>
  </w:num>
  <w:num w:numId="19" w16cid:durableId="1946688145">
    <w:abstractNumId w:val="27"/>
  </w:num>
  <w:num w:numId="20" w16cid:durableId="431318968">
    <w:abstractNumId w:val="43"/>
  </w:num>
  <w:num w:numId="21" w16cid:durableId="2036346864">
    <w:abstractNumId w:val="21"/>
  </w:num>
  <w:num w:numId="22" w16cid:durableId="820270087">
    <w:abstractNumId w:val="33"/>
  </w:num>
  <w:num w:numId="23" w16cid:durableId="673841738">
    <w:abstractNumId w:val="41"/>
  </w:num>
  <w:num w:numId="24" w16cid:durableId="171145625">
    <w:abstractNumId w:val="15"/>
  </w:num>
  <w:num w:numId="25" w16cid:durableId="1147090364">
    <w:abstractNumId w:val="12"/>
  </w:num>
  <w:num w:numId="26" w16cid:durableId="79715990">
    <w:abstractNumId w:val="39"/>
  </w:num>
  <w:num w:numId="27" w16cid:durableId="1621107969">
    <w:abstractNumId w:val="34"/>
  </w:num>
  <w:num w:numId="28" w16cid:durableId="1025208308">
    <w:abstractNumId w:val="20"/>
  </w:num>
  <w:num w:numId="29" w16cid:durableId="1924140804">
    <w:abstractNumId w:val="24"/>
  </w:num>
  <w:num w:numId="30" w16cid:durableId="1488782843">
    <w:abstractNumId w:val="8"/>
  </w:num>
  <w:num w:numId="31" w16cid:durableId="708460493">
    <w:abstractNumId w:val="40"/>
  </w:num>
  <w:num w:numId="32" w16cid:durableId="535701532">
    <w:abstractNumId w:val="0"/>
  </w:num>
  <w:num w:numId="33" w16cid:durableId="89471598">
    <w:abstractNumId w:val="22"/>
  </w:num>
  <w:num w:numId="34" w16cid:durableId="604701410">
    <w:abstractNumId w:val="32"/>
  </w:num>
  <w:num w:numId="35" w16cid:durableId="424960799">
    <w:abstractNumId w:val="48"/>
  </w:num>
  <w:num w:numId="36" w16cid:durableId="1044989463">
    <w:abstractNumId w:val="13"/>
  </w:num>
  <w:num w:numId="37" w16cid:durableId="1205370077">
    <w:abstractNumId w:val="3"/>
  </w:num>
  <w:num w:numId="38" w16cid:durableId="1876576983">
    <w:abstractNumId w:val="36"/>
  </w:num>
  <w:num w:numId="39" w16cid:durableId="1669598628">
    <w:abstractNumId w:val="4"/>
  </w:num>
  <w:num w:numId="40" w16cid:durableId="1474060568">
    <w:abstractNumId w:val="10"/>
  </w:num>
  <w:num w:numId="41" w16cid:durableId="43679547">
    <w:abstractNumId w:val="28"/>
  </w:num>
  <w:num w:numId="42" w16cid:durableId="689528588">
    <w:abstractNumId w:val="6"/>
  </w:num>
  <w:num w:numId="43" w16cid:durableId="969824141">
    <w:abstractNumId w:val="47"/>
  </w:num>
  <w:num w:numId="44" w16cid:durableId="528884056">
    <w:abstractNumId w:val="42"/>
  </w:num>
  <w:num w:numId="45" w16cid:durableId="1296645424">
    <w:abstractNumId w:val="9"/>
  </w:num>
  <w:num w:numId="46" w16cid:durableId="1895315247">
    <w:abstractNumId w:val="30"/>
  </w:num>
  <w:num w:numId="47" w16cid:durableId="586500956">
    <w:abstractNumId w:val="19"/>
  </w:num>
  <w:num w:numId="48" w16cid:durableId="1859003103">
    <w:abstractNumId w:val="49"/>
  </w:num>
  <w:num w:numId="49" w16cid:durableId="700663432">
    <w:abstractNumId w:val="35"/>
  </w:num>
  <w:num w:numId="50" w16cid:durableId="14954874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3159A"/>
    <w:rsid w:val="00034062"/>
    <w:rsid w:val="00042548"/>
    <w:rsid w:val="000731A5"/>
    <w:rsid w:val="0007754F"/>
    <w:rsid w:val="00084F63"/>
    <w:rsid w:val="00086680"/>
    <w:rsid w:val="0009126F"/>
    <w:rsid w:val="00096A95"/>
    <w:rsid w:val="000A7C5A"/>
    <w:rsid w:val="000C3147"/>
    <w:rsid w:val="000C467C"/>
    <w:rsid w:val="000C6362"/>
    <w:rsid w:val="000D3023"/>
    <w:rsid w:val="000E7E37"/>
    <w:rsid w:val="000E7F58"/>
    <w:rsid w:val="00100A7E"/>
    <w:rsid w:val="001049B0"/>
    <w:rsid w:val="001071A0"/>
    <w:rsid w:val="00112752"/>
    <w:rsid w:val="001160DE"/>
    <w:rsid w:val="00122279"/>
    <w:rsid w:val="001347EA"/>
    <w:rsid w:val="00134F20"/>
    <w:rsid w:val="00152E65"/>
    <w:rsid w:val="001536BE"/>
    <w:rsid w:val="0018007C"/>
    <w:rsid w:val="001857CD"/>
    <w:rsid w:val="0018659B"/>
    <w:rsid w:val="001906B5"/>
    <w:rsid w:val="001A15C0"/>
    <w:rsid w:val="001A170C"/>
    <w:rsid w:val="001A4831"/>
    <w:rsid w:val="001A69CF"/>
    <w:rsid w:val="001B57D9"/>
    <w:rsid w:val="001E5073"/>
    <w:rsid w:val="001F12F9"/>
    <w:rsid w:val="001F1BCB"/>
    <w:rsid w:val="001F59AF"/>
    <w:rsid w:val="002039AF"/>
    <w:rsid w:val="002205B7"/>
    <w:rsid w:val="00224E12"/>
    <w:rsid w:val="00225928"/>
    <w:rsid w:val="0022636D"/>
    <w:rsid w:val="00233982"/>
    <w:rsid w:val="00240E7B"/>
    <w:rsid w:val="002743F8"/>
    <w:rsid w:val="00277775"/>
    <w:rsid w:val="00282D63"/>
    <w:rsid w:val="0028402E"/>
    <w:rsid w:val="002852B8"/>
    <w:rsid w:val="0028701C"/>
    <w:rsid w:val="002A26A2"/>
    <w:rsid w:val="002C4FD6"/>
    <w:rsid w:val="002C595B"/>
    <w:rsid w:val="002E62BC"/>
    <w:rsid w:val="002F4FA1"/>
    <w:rsid w:val="00307798"/>
    <w:rsid w:val="00313DF8"/>
    <w:rsid w:val="003145D7"/>
    <w:rsid w:val="00315CBA"/>
    <w:rsid w:val="00316AA6"/>
    <w:rsid w:val="003215C6"/>
    <w:rsid w:val="00322046"/>
    <w:rsid w:val="00342C5C"/>
    <w:rsid w:val="003539EB"/>
    <w:rsid w:val="00356AE2"/>
    <w:rsid w:val="00360B34"/>
    <w:rsid w:val="00367DC3"/>
    <w:rsid w:val="003714A2"/>
    <w:rsid w:val="00385634"/>
    <w:rsid w:val="0038741B"/>
    <w:rsid w:val="003958F5"/>
    <w:rsid w:val="00397688"/>
    <w:rsid w:val="003A22DB"/>
    <w:rsid w:val="003A47AA"/>
    <w:rsid w:val="003B6DC2"/>
    <w:rsid w:val="003C269C"/>
    <w:rsid w:val="003C3F92"/>
    <w:rsid w:val="003E40A3"/>
    <w:rsid w:val="004013D1"/>
    <w:rsid w:val="0040150C"/>
    <w:rsid w:val="00406C07"/>
    <w:rsid w:val="00412AED"/>
    <w:rsid w:val="00416A54"/>
    <w:rsid w:val="0042518A"/>
    <w:rsid w:val="004406E7"/>
    <w:rsid w:val="004557A0"/>
    <w:rsid w:val="004557EC"/>
    <w:rsid w:val="00464D08"/>
    <w:rsid w:val="0048651D"/>
    <w:rsid w:val="00490066"/>
    <w:rsid w:val="00497D3D"/>
    <w:rsid w:val="004B2B69"/>
    <w:rsid w:val="004C11EB"/>
    <w:rsid w:val="004C2434"/>
    <w:rsid w:val="004C7DE0"/>
    <w:rsid w:val="004D5546"/>
    <w:rsid w:val="004D5614"/>
    <w:rsid w:val="004E4E7F"/>
    <w:rsid w:val="004E649E"/>
    <w:rsid w:val="004E6A23"/>
    <w:rsid w:val="004F3355"/>
    <w:rsid w:val="004F5E74"/>
    <w:rsid w:val="004F6B08"/>
    <w:rsid w:val="005035B6"/>
    <w:rsid w:val="00507F55"/>
    <w:rsid w:val="00520B68"/>
    <w:rsid w:val="00547DA3"/>
    <w:rsid w:val="00556C94"/>
    <w:rsid w:val="00575FC9"/>
    <w:rsid w:val="00577C30"/>
    <w:rsid w:val="00580AB6"/>
    <w:rsid w:val="005859D7"/>
    <w:rsid w:val="005A0E99"/>
    <w:rsid w:val="005A68CD"/>
    <w:rsid w:val="005D5479"/>
    <w:rsid w:val="005E488C"/>
    <w:rsid w:val="005F2BA6"/>
    <w:rsid w:val="0060072D"/>
    <w:rsid w:val="00605F16"/>
    <w:rsid w:val="00613737"/>
    <w:rsid w:val="00623141"/>
    <w:rsid w:val="00626E5B"/>
    <w:rsid w:val="00631C0E"/>
    <w:rsid w:val="00633DB4"/>
    <w:rsid w:val="00636F80"/>
    <w:rsid w:val="0065096B"/>
    <w:rsid w:val="00651ACF"/>
    <w:rsid w:val="006523A8"/>
    <w:rsid w:val="00652C96"/>
    <w:rsid w:val="006614A7"/>
    <w:rsid w:val="0068180C"/>
    <w:rsid w:val="00681E9F"/>
    <w:rsid w:val="00694443"/>
    <w:rsid w:val="006A1EF0"/>
    <w:rsid w:val="006A4501"/>
    <w:rsid w:val="006B3B4E"/>
    <w:rsid w:val="006C26A1"/>
    <w:rsid w:val="006C26AC"/>
    <w:rsid w:val="006C2958"/>
    <w:rsid w:val="006D2405"/>
    <w:rsid w:val="006D625C"/>
    <w:rsid w:val="006D7367"/>
    <w:rsid w:val="006E1876"/>
    <w:rsid w:val="006F4500"/>
    <w:rsid w:val="00707BA9"/>
    <w:rsid w:val="00720976"/>
    <w:rsid w:val="0072421E"/>
    <w:rsid w:val="00726939"/>
    <w:rsid w:val="00730EB4"/>
    <w:rsid w:val="00740E79"/>
    <w:rsid w:val="0076491B"/>
    <w:rsid w:val="0076738D"/>
    <w:rsid w:val="00781A9B"/>
    <w:rsid w:val="007840BB"/>
    <w:rsid w:val="007853A4"/>
    <w:rsid w:val="007914A1"/>
    <w:rsid w:val="007963E0"/>
    <w:rsid w:val="007B1425"/>
    <w:rsid w:val="007C3E6C"/>
    <w:rsid w:val="007C796C"/>
    <w:rsid w:val="007E2104"/>
    <w:rsid w:val="007E5273"/>
    <w:rsid w:val="007F3F2E"/>
    <w:rsid w:val="007F6185"/>
    <w:rsid w:val="00814C1B"/>
    <w:rsid w:val="0082446E"/>
    <w:rsid w:val="00842B34"/>
    <w:rsid w:val="00852978"/>
    <w:rsid w:val="008544F4"/>
    <w:rsid w:val="00861640"/>
    <w:rsid w:val="0086347C"/>
    <w:rsid w:val="00864C9B"/>
    <w:rsid w:val="00874194"/>
    <w:rsid w:val="0088223B"/>
    <w:rsid w:val="00884147"/>
    <w:rsid w:val="00893869"/>
    <w:rsid w:val="00895CFF"/>
    <w:rsid w:val="008A2A3D"/>
    <w:rsid w:val="008A3024"/>
    <w:rsid w:val="008B1482"/>
    <w:rsid w:val="008B2658"/>
    <w:rsid w:val="008C2C0A"/>
    <w:rsid w:val="008D16AB"/>
    <w:rsid w:val="008D6B72"/>
    <w:rsid w:val="008F12B8"/>
    <w:rsid w:val="008F7FED"/>
    <w:rsid w:val="00901E78"/>
    <w:rsid w:val="00905639"/>
    <w:rsid w:val="00913045"/>
    <w:rsid w:val="00926319"/>
    <w:rsid w:val="00926E2E"/>
    <w:rsid w:val="0093279D"/>
    <w:rsid w:val="009346B6"/>
    <w:rsid w:val="00941E85"/>
    <w:rsid w:val="00944733"/>
    <w:rsid w:val="009513D5"/>
    <w:rsid w:val="0096197E"/>
    <w:rsid w:val="00963B04"/>
    <w:rsid w:val="0096591F"/>
    <w:rsid w:val="00967D89"/>
    <w:rsid w:val="0097481E"/>
    <w:rsid w:val="00985F89"/>
    <w:rsid w:val="00986625"/>
    <w:rsid w:val="009922FB"/>
    <w:rsid w:val="00992524"/>
    <w:rsid w:val="009A141B"/>
    <w:rsid w:val="009B2828"/>
    <w:rsid w:val="009C585B"/>
    <w:rsid w:val="009D2560"/>
    <w:rsid w:val="009E0FEB"/>
    <w:rsid w:val="009E55D7"/>
    <w:rsid w:val="009F0AAE"/>
    <w:rsid w:val="009F35EB"/>
    <w:rsid w:val="009F62A8"/>
    <w:rsid w:val="009F67AE"/>
    <w:rsid w:val="009F69B2"/>
    <w:rsid w:val="00A03818"/>
    <w:rsid w:val="00A2729C"/>
    <w:rsid w:val="00A3455D"/>
    <w:rsid w:val="00A3475C"/>
    <w:rsid w:val="00A37202"/>
    <w:rsid w:val="00A42DC5"/>
    <w:rsid w:val="00A54381"/>
    <w:rsid w:val="00A60908"/>
    <w:rsid w:val="00A77D3F"/>
    <w:rsid w:val="00A87B06"/>
    <w:rsid w:val="00A926A0"/>
    <w:rsid w:val="00AA5FD7"/>
    <w:rsid w:val="00AC2A49"/>
    <w:rsid w:val="00AE4B64"/>
    <w:rsid w:val="00AF34E7"/>
    <w:rsid w:val="00AF72C4"/>
    <w:rsid w:val="00B03A21"/>
    <w:rsid w:val="00B044C2"/>
    <w:rsid w:val="00B27865"/>
    <w:rsid w:val="00B34A35"/>
    <w:rsid w:val="00B44356"/>
    <w:rsid w:val="00B46FEB"/>
    <w:rsid w:val="00B61CD6"/>
    <w:rsid w:val="00B874E1"/>
    <w:rsid w:val="00B87DFE"/>
    <w:rsid w:val="00B9413E"/>
    <w:rsid w:val="00BC3A9F"/>
    <w:rsid w:val="00BC51E4"/>
    <w:rsid w:val="00BC5B26"/>
    <w:rsid w:val="00BD7B2E"/>
    <w:rsid w:val="00BF780D"/>
    <w:rsid w:val="00C13C72"/>
    <w:rsid w:val="00C171D4"/>
    <w:rsid w:val="00C21467"/>
    <w:rsid w:val="00C30A79"/>
    <w:rsid w:val="00C360B3"/>
    <w:rsid w:val="00C402D1"/>
    <w:rsid w:val="00C445D7"/>
    <w:rsid w:val="00C46331"/>
    <w:rsid w:val="00C4666C"/>
    <w:rsid w:val="00C57424"/>
    <w:rsid w:val="00C7615A"/>
    <w:rsid w:val="00C76B54"/>
    <w:rsid w:val="00C77987"/>
    <w:rsid w:val="00C90EFF"/>
    <w:rsid w:val="00C913A2"/>
    <w:rsid w:val="00C9187A"/>
    <w:rsid w:val="00CA0CFC"/>
    <w:rsid w:val="00CA1FE4"/>
    <w:rsid w:val="00CA6022"/>
    <w:rsid w:val="00CB272E"/>
    <w:rsid w:val="00CC68FD"/>
    <w:rsid w:val="00CC7C3A"/>
    <w:rsid w:val="00CD281E"/>
    <w:rsid w:val="00CE28CE"/>
    <w:rsid w:val="00CE5A3A"/>
    <w:rsid w:val="00CE6678"/>
    <w:rsid w:val="00D04AC8"/>
    <w:rsid w:val="00D072B7"/>
    <w:rsid w:val="00D153BF"/>
    <w:rsid w:val="00D31771"/>
    <w:rsid w:val="00D372BE"/>
    <w:rsid w:val="00D41508"/>
    <w:rsid w:val="00D42465"/>
    <w:rsid w:val="00D44D77"/>
    <w:rsid w:val="00D453B2"/>
    <w:rsid w:val="00D61E76"/>
    <w:rsid w:val="00D639CF"/>
    <w:rsid w:val="00D83916"/>
    <w:rsid w:val="00D87179"/>
    <w:rsid w:val="00D948DC"/>
    <w:rsid w:val="00D96247"/>
    <w:rsid w:val="00D97E8D"/>
    <w:rsid w:val="00DA6894"/>
    <w:rsid w:val="00DB6AC1"/>
    <w:rsid w:val="00DC0F11"/>
    <w:rsid w:val="00DE1871"/>
    <w:rsid w:val="00DE2A22"/>
    <w:rsid w:val="00DF7875"/>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3BDC"/>
    <w:rsid w:val="00E90B66"/>
    <w:rsid w:val="00EB0F5D"/>
    <w:rsid w:val="00ED0103"/>
    <w:rsid w:val="00ED690E"/>
    <w:rsid w:val="00EE0068"/>
    <w:rsid w:val="00EE3E1B"/>
    <w:rsid w:val="00F1221E"/>
    <w:rsid w:val="00F2796F"/>
    <w:rsid w:val="00F41F11"/>
    <w:rsid w:val="00F4540F"/>
    <w:rsid w:val="00F73194"/>
    <w:rsid w:val="00F80EA3"/>
    <w:rsid w:val="00F810B3"/>
    <w:rsid w:val="00F83975"/>
    <w:rsid w:val="00F9164D"/>
    <w:rsid w:val="00FA0B86"/>
    <w:rsid w:val="00FB5B46"/>
    <w:rsid w:val="00FB75E6"/>
    <w:rsid w:val="00FC2B93"/>
    <w:rsid w:val="00FD6D72"/>
    <w:rsid w:val="00FF73A3"/>
    <w:rsid w:val="0160A6FE"/>
    <w:rsid w:val="041EC0AA"/>
    <w:rsid w:val="125202C9"/>
    <w:rsid w:val="16C1596D"/>
    <w:rsid w:val="193CAEB8"/>
    <w:rsid w:val="261E1DD3"/>
    <w:rsid w:val="262C0F48"/>
    <w:rsid w:val="2A4B8D3F"/>
    <w:rsid w:val="4C63527A"/>
    <w:rsid w:val="5764A6E4"/>
    <w:rsid w:val="5B6B25EE"/>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EF579"/>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myagedcare.gov.au/how-use-your-online-account" TargetMode="External"/><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ccess-your-online-accoun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E0E53-2251-4108-91E3-7C6475AD0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0A071644-DA3E-4CB8-B19E-2F3DF50FA85E}">
  <ds:schemaRefs>
    <ds:schemaRef ds:uri="http://purl.org/dc/elements/1.1/"/>
    <ds:schemaRef ds:uri="http://schemas.microsoft.com/office/2006/metadata/properties"/>
    <ds:schemaRef ds:uri="31ed7be0-71df-4ef7-a44a-46c20e97f85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5f32057-c7d7-4cf2-a083-f930dcef3185"/>
    <ds:schemaRef ds:uri="http://www.w3.org/XML/1998/namespace"/>
    <ds:schemaRef ds:uri="http://purl.org/dc/dcmitype/"/>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Aged_Care_Rose_factsheet.dotx</Template>
  <TotalTime>24</TotalTime>
  <Pages>2</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Single Assessment System fact sheet</vt:lpstr>
    </vt:vector>
  </TitlesOfParts>
  <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Assessment System fact sheet</dc:title>
  <dc:subject>Aged Care</dc:subject>
  <dc:creator>Australian Government Department of Health and Aged Care</dc:creator>
  <cp:keywords>Aged Care, Aged Care Reforms</cp:keywords>
  <dc:description/>
  <dcterms:created xsi:type="dcterms:W3CDTF">2025-09-30T04:07:00Z</dcterms:created>
  <dcterms:modified xsi:type="dcterms:W3CDTF">2025-10-03T04:48:00Z</dcterms:modified>
</cp:coreProperties>
</file>