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ink/ink1.xml" ContentType="application/inkml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6FB86" w14:textId="686090E7" w:rsidR="00751A23" w:rsidRPr="00BE5DBC" w:rsidRDefault="002D7BC3" w:rsidP="00BE5DBC">
      <w:pPr>
        <w:pStyle w:val="Title"/>
      </w:pPr>
      <w:bookmarkStart w:id="0" w:name="_Hlk193197023"/>
      <w:bookmarkEnd w:id="0"/>
      <w:r>
        <w:t>D</w:t>
      </w:r>
      <w:r w:rsidR="00881D9E">
        <w:t xml:space="preserve">ata </w:t>
      </w:r>
      <w:r>
        <w:t>E</w:t>
      </w:r>
      <w:r w:rsidR="00881D9E">
        <w:t>xchange</w:t>
      </w:r>
      <w:r>
        <w:t xml:space="preserve"> Toolkit</w:t>
      </w:r>
      <w:r w:rsidR="00891D75">
        <w:t xml:space="preserve"> – </w:t>
      </w:r>
      <w:r w:rsidR="00376B87">
        <w:t>Stage</w:t>
      </w:r>
      <w:r w:rsidR="00891D75">
        <w:t xml:space="preserve"> 1</w:t>
      </w:r>
      <w:r w:rsidR="00923D72">
        <w:t xml:space="preserve"> (updated)</w:t>
      </w:r>
    </w:p>
    <w:p w14:paraId="3BFC3280" w14:textId="0BD955F2" w:rsidR="00751A23" w:rsidRPr="00BE5DBC" w:rsidRDefault="002D7BC3" w:rsidP="00BE5DBC">
      <w:pPr>
        <w:pStyle w:val="Subtitle"/>
        <w:sectPr w:rsidR="00751A23" w:rsidRPr="00BE5DBC" w:rsidSect="0062738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8505" w:right="1418" w:bottom="1418" w:left="1418" w:header="850" w:footer="709" w:gutter="0"/>
          <w:cols w:space="708"/>
          <w:titlePg/>
          <w:docGrid w:linePitch="360"/>
        </w:sectPr>
      </w:pPr>
      <w:r>
        <w:t>Commonwealth Home S</w:t>
      </w:r>
      <w:r w:rsidR="00891D75">
        <w:t>upport Program</w:t>
      </w:r>
    </w:p>
    <w:p w14:paraId="552A24DA" w14:textId="77777777" w:rsidR="006C4E9C" w:rsidRPr="00BE5DBC" w:rsidRDefault="006C4E9C" w:rsidP="00BE5DBC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7A2BE55" wp14:editId="196CB752">
            <wp:simplePos x="904875" y="1076325"/>
            <wp:positionH relativeFrom="page">
              <wp:align>center</wp:align>
            </wp:positionH>
            <wp:positionV relativeFrom="page">
              <wp:align>top</wp:align>
            </wp:positionV>
            <wp:extent cx="7560000" cy="10688400"/>
            <wp:effectExtent l="0" t="0" r="3175" b="0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6AF26E4" w14:textId="77777777" w:rsidR="00891D75" w:rsidRDefault="00891D75" w:rsidP="00213D02">
      <w:pPr>
        <w:pStyle w:val="Heading1"/>
        <w:sectPr w:rsidR="00891D75" w:rsidSect="00CC6BE5">
          <w:headerReference w:type="default" r:id="rId18"/>
          <w:footerReference w:type="default" r:id="rId19"/>
          <w:pgSz w:w="11906" w:h="16838"/>
          <w:pgMar w:top="1701" w:right="1418" w:bottom="1418" w:left="1418" w:header="709" w:footer="709" w:gutter="0"/>
          <w:cols w:space="708"/>
          <w:docGrid w:linePitch="360"/>
        </w:sectPr>
      </w:pPr>
      <w:bookmarkStart w:id="1" w:name="_Toc120543880"/>
      <w:bookmarkStart w:id="2" w:name="_Toc120544943"/>
    </w:p>
    <w:p w14:paraId="0AF03D32" w14:textId="4D1AE8E3" w:rsidR="00134F0A" w:rsidRDefault="00CC00D2" w:rsidP="00C24799">
      <w:pPr>
        <w:sectPr w:rsidR="00134F0A" w:rsidSect="002A670A">
          <w:footerReference w:type="even" r:id="rId20"/>
          <w:pgSz w:w="11906" w:h="16838"/>
          <w:pgMar w:top="1134" w:right="1418" w:bottom="993" w:left="1418" w:header="709" w:footer="709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8" behindDoc="0" locked="0" layoutInCell="1" allowOverlap="1" wp14:anchorId="0B9EB67B" wp14:editId="23C63DEA">
                <wp:simplePos x="0" y="0"/>
                <wp:positionH relativeFrom="margin">
                  <wp:posOffset>-349692</wp:posOffset>
                </wp:positionH>
                <wp:positionV relativeFrom="paragraph">
                  <wp:posOffset>798195</wp:posOffset>
                </wp:positionV>
                <wp:extent cx="4373218" cy="1208598"/>
                <wp:effectExtent l="0" t="0" r="0" b="0"/>
                <wp:wrapNone/>
                <wp:docPr id="33927179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18" cy="12085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27904" w14:textId="65CDD952" w:rsidR="007130DE" w:rsidRPr="004A6C4F" w:rsidRDefault="004A6C4F" w:rsidP="004A6C4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cs="Arial"/>
                                <w:b/>
                                <w:bCs/>
                                <w:color w:val="F1F2F2" w:themeColor="background1"/>
                                <w:kern w:val="28"/>
                                <w:sz w:val="40"/>
                                <w:szCs w:val="36"/>
                              </w:rPr>
                            </w:pPr>
                            <w:r w:rsidRPr="004A6C4F">
                              <w:rPr>
                                <w:rFonts w:cs="Arial"/>
                                <w:b/>
                                <w:bCs/>
                                <w:color w:val="F1F2F2" w:themeColor="background1"/>
                                <w:kern w:val="28"/>
                                <w:sz w:val="40"/>
                                <w:szCs w:val="36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9EB67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7.55pt;margin-top:62.85pt;width:344.35pt;height:95.15pt;z-index:251663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" filled="f" stroked="f" strokeweight=".5pt">
                <v:textbox>
                  <w:txbxContent>
                    <w:p w14:paraId="2B327904" w14:textId="65CDD952" w:rsidR="007130DE" w:rsidRPr="004A6C4F" w:rsidRDefault="004A6C4F" w:rsidP="004A6C4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cs="Arial"/>
                          <w:b/>
                          <w:bCs/>
                          <w:color w:val="F1F2F2" w:themeColor="background1"/>
                          <w:kern w:val="28"/>
                          <w:sz w:val="40"/>
                          <w:szCs w:val="36"/>
                        </w:rPr>
                      </w:pPr>
                      <w:r w:rsidRPr="004A6C4F">
                        <w:rPr>
                          <w:rFonts w:cs="Arial"/>
                          <w:b/>
                          <w:bCs/>
                          <w:color w:val="F1F2F2" w:themeColor="background1"/>
                          <w:kern w:val="28"/>
                          <w:sz w:val="40"/>
                          <w:szCs w:val="36"/>
                        </w:rPr>
                        <w:t>Introduction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6C4F" w:rsidRPr="00CC09BC">
        <w:rPr>
          <w:noProof/>
        </w:rPr>
        <mc:AlternateContent>
          <mc:Choice Requires="wps">
            <w:drawing>
              <wp:anchor distT="0" distB="0" distL="114300" distR="114300" simplePos="0" relativeHeight="251662344" behindDoc="1" locked="0" layoutInCell="1" allowOverlap="1" wp14:anchorId="535221C3" wp14:editId="7B720951">
                <wp:simplePos x="0" y="0"/>
                <wp:positionH relativeFrom="page">
                  <wp:align>right</wp:align>
                </wp:positionH>
                <wp:positionV relativeFrom="page">
                  <wp:posOffset>-214685</wp:posOffset>
                </wp:positionV>
                <wp:extent cx="7657106" cy="10876915"/>
                <wp:effectExtent l="0" t="0" r="1270" b="635"/>
                <wp:wrapNone/>
                <wp:docPr id="241981224" name="Rectangle 2419812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7106" cy="108769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564B3" id="Rectangle 241981224" o:spid="_x0000_s1026" alt="&quot;&quot;" style="position:absolute;margin-left:551.7pt;margin-top:-16.9pt;width:602.9pt;height:856.45pt;z-index:-2516541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" fillcolor="#1e1545 [3213]" stroked="f" strokeweight="2pt">
                <w10:wrap anchorx="page" anchory="page"/>
              </v:rect>
            </w:pict>
          </mc:Fallback>
        </mc:AlternateContent>
      </w:r>
    </w:p>
    <w:p w14:paraId="17920982" w14:textId="7D7C4DC6" w:rsidR="00E8520F" w:rsidRPr="007128CA" w:rsidRDefault="007128CA" w:rsidP="007128C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59523415" wp14:editId="700246D0">
                <wp:simplePos x="0" y="0"/>
                <wp:positionH relativeFrom="column">
                  <wp:posOffset>150495</wp:posOffset>
                </wp:positionH>
                <wp:positionV relativeFrom="paragraph">
                  <wp:posOffset>26035</wp:posOffset>
                </wp:positionV>
                <wp:extent cx="5144135" cy="1404620"/>
                <wp:effectExtent l="0" t="0" r="18415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4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099AC" w14:textId="40515514" w:rsidR="007128CA" w:rsidRPr="007128CA" w:rsidRDefault="007128CA" w:rsidP="007128CA">
                            <w:r w:rsidRPr="007128CA">
                              <w:t>DEX is changing. Stage 1 of DEX changes start</w:t>
                            </w:r>
                            <w:r w:rsidR="00D03151">
                              <w:t>ed</w:t>
                            </w:r>
                            <w:r w:rsidRPr="007128CA">
                              <w:t xml:space="preserve"> on 1 July 2025. Providers will need to:</w:t>
                            </w:r>
                          </w:p>
                          <w:p w14:paraId="0BD40EF7" w14:textId="17E2C6BA" w:rsidR="007128CA" w:rsidRPr="007128CA" w:rsidRDefault="007128CA" w:rsidP="006E1ECA">
                            <w:pPr>
                              <w:numPr>
                                <w:ilvl w:val="0"/>
                                <w:numId w:val="17"/>
                              </w:numPr>
                            </w:pPr>
                            <w:r w:rsidRPr="007128CA">
                              <w:t xml:space="preserve">Update their outlets with new program activities. This should be done at the first opportunity, as the DEX </w:t>
                            </w:r>
                            <w:r w:rsidR="00182BD4">
                              <w:t>H</w:t>
                            </w:r>
                            <w:r w:rsidRPr="007128CA">
                              <w:t xml:space="preserve">elpdesk will </w:t>
                            </w:r>
                            <w:r w:rsidR="005F05B1">
                              <w:t xml:space="preserve">need to </w:t>
                            </w:r>
                            <w:r w:rsidRPr="007128CA">
                              <w:t>approve all updates.</w:t>
                            </w:r>
                          </w:p>
                          <w:p w14:paraId="614EC50A" w14:textId="6D512D19" w:rsidR="007128CA" w:rsidRPr="005848CE" w:rsidRDefault="007128CA" w:rsidP="006E1ECA">
                            <w:pPr>
                              <w:numPr>
                                <w:ilvl w:val="0"/>
                                <w:numId w:val="17"/>
                              </w:numPr>
                            </w:pPr>
                            <w:r w:rsidRPr="007128CA">
                              <w:t>Create new cases.</w:t>
                            </w:r>
                          </w:p>
                          <w:p w14:paraId="25E9EA06" w14:textId="47DADD0D" w:rsidR="007128CA" w:rsidRPr="007128CA" w:rsidRDefault="007128CA" w:rsidP="006E1ECA">
                            <w:pPr>
                              <w:numPr>
                                <w:ilvl w:val="0"/>
                                <w:numId w:val="17"/>
                              </w:numPr>
                            </w:pPr>
                            <w:r w:rsidRPr="007128CA">
                              <w:t>Update their third-party systems.</w:t>
                            </w:r>
                          </w:p>
                          <w:p w14:paraId="782FC8B0" w14:textId="77777777" w:rsidR="00C43037" w:rsidRDefault="007128CA">
                            <w:r w:rsidRPr="007128CA">
                              <w:t xml:space="preserve">This toolkit only applies to Stage 1 of the DEX changes. </w:t>
                            </w:r>
                          </w:p>
                          <w:p w14:paraId="00712ACA" w14:textId="35D95FB4" w:rsidR="007128CA" w:rsidRDefault="007128CA">
                            <w:r w:rsidRPr="009C44FD">
                              <w:t>This is version 1.</w:t>
                            </w:r>
                            <w:r w:rsidR="00CF6749" w:rsidRPr="009C44FD">
                              <w:t>1</w:t>
                            </w:r>
                            <w:r w:rsidRPr="009C44FD">
                              <w:t xml:space="preserve"> and was published </w:t>
                            </w:r>
                            <w:r w:rsidR="00A65EBC" w:rsidRPr="009C44FD">
                              <w:t>September</w:t>
                            </w:r>
                            <w:r w:rsidR="009C44FD" w:rsidRPr="009C44FD">
                              <w:t xml:space="preserve"> 2025</w:t>
                            </w:r>
                            <w:r w:rsidRPr="009C44FD">
                              <w:t>. To ensure you</w:t>
                            </w:r>
                            <w:r w:rsidRPr="007128CA">
                              <w:t xml:space="preserve"> are using the latest version of this document, regularly check the </w:t>
                            </w:r>
                            <w:hyperlink r:id="rId21" w:history="1">
                              <w:r w:rsidR="00626B42" w:rsidRPr="00A4238F">
                                <w:rPr>
                                  <w:rStyle w:val="Hyperlink"/>
                                  <w:color w:val="3B5F21" w:themeColor="accent2" w:themeShade="80"/>
                                </w:rPr>
                                <w:t>CHSP Reforms</w:t>
                              </w:r>
                            </w:hyperlink>
                            <w:r w:rsidR="00626B42" w:rsidRPr="007128CA">
                              <w:t xml:space="preserve"> </w:t>
                            </w:r>
                            <w:r w:rsidRPr="007128CA">
                              <w:t>website.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523415" id="Text Box 2" o:spid="_x0000_s1027" type="#_x0000_t202" style="position:absolute;margin-left:11.85pt;margin-top:2.05pt;width:405.05pt;height:110.6pt;z-index:2516582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" strokecolor="#c00000" strokeweight="1.5pt">
                <v:textbox style="mso-fit-shape-to-text:t">
                  <w:txbxContent>
                    <w:p w14:paraId="24C099AC" w14:textId="40515514" w:rsidR="007128CA" w:rsidRPr="007128CA" w:rsidRDefault="007128CA" w:rsidP="007128CA">
                      <w:r w:rsidRPr="007128CA">
                        <w:t>DEX is changing. Stage 1 of DEX changes start</w:t>
                      </w:r>
                      <w:r w:rsidR="00D03151">
                        <w:t>ed</w:t>
                      </w:r>
                      <w:r w:rsidRPr="007128CA">
                        <w:t xml:space="preserve"> on 1 July 2025. Providers will need to:</w:t>
                      </w:r>
                    </w:p>
                    <w:p w14:paraId="0BD40EF7" w14:textId="17E2C6BA" w:rsidR="007128CA" w:rsidRPr="007128CA" w:rsidRDefault="007128CA" w:rsidP="006E1ECA">
                      <w:pPr>
                        <w:numPr>
                          <w:ilvl w:val="0"/>
                          <w:numId w:val="17"/>
                        </w:numPr>
                      </w:pPr>
                      <w:r w:rsidRPr="007128CA">
                        <w:t xml:space="preserve">Update their outlets with new program activities. This should be done at the first opportunity, as the DEX </w:t>
                      </w:r>
                      <w:r w:rsidR="00182BD4">
                        <w:t>H</w:t>
                      </w:r>
                      <w:r w:rsidRPr="007128CA">
                        <w:t xml:space="preserve">elpdesk will </w:t>
                      </w:r>
                      <w:r w:rsidR="005F05B1">
                        <w:t xml:space="preserve">need to </w:t>
                      </w:r>
                      <w:r w:rsidRPr="007128CA">
                        <w:t>approve all updates.</w:t>
                      </w:r>
                    </w:p>
                    <w:p w14:paraId="614EC50A" w14:textId="6D512D19" w:rsidR="007128CA" w:rsidRPr="005848CE" w:rsidRDefault="007128CA" w:rsidP="006E1ECA">
                      <w:pPr>
                        <w:numPr>
                          <w:ilvl w:val="0"/>
                          <w:numId w:val="17"/>
                        </w:numPr>
                      </w:pPr>
                      <w:r w:rsidRPr="007128CA">
                        <w:t>Create new cases.</w:t>
                      </w:r>
                    </w:p>
                    <w:p w14:paraId="25E9EA06" w14:textId="47DADD0D" w:rsidR="007128CA" w:rsidRPr="007128CA" w:rsidRDefault="007128CA" w:rsidP="006E1ECA">
                      <w:pPr>
                        <w:numPr>
                          <w:ilvl w:val="0"/>
                          <w:numId w:val="17"/>
                        </w:numPr>
                      </w:pPr>
                      <w:r w:rsidRPr="007128CA">
                        <w:t>Update their third-party systems.</w:t>
                      </w:r>
                    </w:p>
                    <w:p w14:paraId="782FC8B0" w14:textId="77777777" w:rsidR="00C43037" w:rsidRDefault="007128CA">
                      <w:r w:rsidRPr="007128CA">
                        <w:t xml:space="preserve">This toolkit only applies to Stage 1 of the DEX changes. </w:t>
                      </w:r>
                    </w:p>
                    <w:p w14:paraId="00712ACA" w14:textId="35D95FB4" w:rsidR="007128CA" w:rsidRDefault="007128CA">
                      <w:r w:rsidRPr="009C44FD">
                        <w:t>This is version 1.</w:t>
                      </w:r>
                      <w:r w:rsidR="00CF6749" w:rsidRPr="009C44FD">
                        <w:t>1</w:t>
                      </w:r>
                      <w:r w:rsidRPr="009C44FD">
                        <w:t xml:space="preserve"> and was published </w:t>
                      </w:r>
                      <w:r w:rsidR="00A65EBC" w:rsidRPr="009C44FD">
                        <w:t>September</w:t>
                      </w:r>
                      <w:r w:rsidR="009C44FD" w:rsidRPr="009C44FD">
                        <w:t xml:space="preserve"> 2025</w:t>
                      </w:r>
                      <w:r w:rsidRPr="009C44FD">
                        <w:t>. To ensure you</w:t>
                      </w:r>
                      <w:r w:rsidRPr="007128CA">
                        <w:t xml:space="preserve"> are using the latest version of this document, regularly check the </w:t>
                      </w:r>
                      <w:hyperlink r:id="rId22" w:history="1">
                        <w:r w:rsidR="00626B42" w:rsidRPr="00A4238F">
                          <w:rPr>
                            <w:rStyle w:val="Hyperlink"/>
                            <w:color w:val="3B5F21" w:themeColor="accent2" w:themeShade="80"/>
                          </w:rPr>
                          <w:t>CHSP Reforms</w:t>
                        </w:r>
                      </w:hyperlink>
                      <w:r w:rsidR="00626B42" w:rsidRPr="007128CA">
                        <w:t xml:space="preserve"> </w:t>
                      </w:r>
                      <w:r w:rsidRPr="007128CA">
                        <w:t>website.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AA8278" w14:textId="443F1A35" w:rsidR="00503FC7" w:rsidRPr="00634FAC" w:rsidRDefault="00503FC7" w:rsidP="00011417">
      <w:pPr>
        <w:pStyle w:val="Heading1"/>
      </w:pPr>
      <w:r w:rsidRPr="00634FAC">
        <w:t>About this Toolkit</w:t>
      </w:r>
    </w:p>
    <w:p w14:paraId="465C0B3D" w14:textId="5DCE18FD" w:rsidR="00503FC7" w:rsidRDefault="00503FC7" w:rsidP="00503FC7">
      <w:r w:rsidRPr="004314EA">
        <w:t>T</w:t>
      </w:r>
      <w:r>
        <w:t>his toolkit</w:t>
      </w:r>
      <w:r w:rsidRPr="004314EA">
        <w:t xml:space="preserve"> provide</w:t>
      </w:r>
      <w:r>
        <w:t>s information and</w:t>
      </w:r>
      <w:r w:rsidRPr="004314EA">
        <w:t xml:space="preserve"> guidance </w:t>
      </w:r>
      <w:r>
        <w:t>to</w:t>
      </w:r>
      <w:r w:rsidRPr="004C6283">
        <w:t xml:space="preserve"> </w:t>
      </w:r>
      <w:r>
        <w:t xml:space="preserve">Commonwealth Home Support Program (CHSP) </w:t>
      </w:r>
      <w:r w:rsidRPr="004C6283">
        <w:t>providers</w:t>
      </w:r>
      <w:r>
        <w:t xml:space="preserve">. It outlines the actions providers </w:t>
      </w:r>
      <w:r w:rsidRPr="004314EA">
        <w:t xml:space="preserve">should take </w:t>
      </w:r>
      <w:r>
        <w:t xml:space="preserve">to </w:t>
      </w:r>
      <w:r w:rsidR="00464836">
        <w:t xml:space="preserve">prepare </w:t>
      </w:r>
      <w:r w:rsidR="0079673E">
        <w:t xml:space="preserve">for changes </w:t>
      </w:r>
      <w:r w:rsidR="009C39A5">
        <w:t>in</w:t>
      </w:r>
      <w:r>
        <w:t xml:space="preserve"> their </w:t>
      </w:r>
      <w:r w:rsidR="005416DE">
        <w:t xml:space="preserve">Data Exchange (DEX) </w:t>
      </w:r>
      <w:r>
        <w:t>reporting requirements</w:t>
      </w:r>
      <w:r w:rsidR="00B1130A">
        <w:t>,</w:t>
      </w:r>
      <w:r>
        <w:t xml:space="preserve"> in accordance with the </w:t>
      </w:r>
      <w:r w:rsidRPr="00C62CDC">
        <w:t xml:space="preserve">new </w:t>
      </w:r>
      <w:r w:rsidR="009D2C7C">
        <w:t>CHSP 2025-27 Funding Agreement</w:t>
      </w:r>
      <w:r w:rsidR="004952B3">
        <w:t xml:space="preserve"> </w:t>
      </w:r>
      <w:r>
        <w:t>from</w:t>
      </w:r>
      <w:r w:rsidR="009C39A5">
        <w:t xml:space="preserve"> </w:t>
      </w:r>
      <w:r>
        <w:t xml:space="preserve">1 July 2025. </w:t>
      </w:r>
    </w:p>
    <w:p w14:paraId="5427EE3D" w14:textId="2C8FBC6C" w:rsidR="00503FC7" w:rsidRDefault="00503FC7" w:rsidP="00503FC7">
      <w:r>
        <w:t>The changes will require system updates by providers, and p</w:t>
      </w:r>
      <w:r w:rsidRPr="008E3959">
        <w:t>roviders</w:t>
      </w:r>
      <w:r>
        <w:t xml:space="preserve"> will need</w:t>
      </w:r>
      <w:r w:rsidRPr="008E3959">
        <w:t xml:space="preserve"> to change the way they collect and report data.</w:t>
      </w:r>
    </w:p>
    <w:p w14:paraId="1AEB7427" w14:textId="77777777" w:rsidR="00503FC7" w:rsidRPr="002D2385" w:rsidRDefault="00503FC7" w:rsidP="00503FC7">
      <w:r w:rsidRPr="002D2385">
        <w:t>Th</w:t>
      </w:r>
      <w:r>
        <w:t>i</w:t>
      </w:r>
      <w:r w:rsidRPr="002D2385">
        <w:t>s</w:t>
      </w:r>
      <w:r>
        <w:t xml:space="preserve"> toolkit</w:t>
      </w:r>
      <w:r w:rsidRPr="002D2385">
        <w:t xml:space="preserve"> should be read in conjunction with: </w:t>
      </w:r>
    </w:p>
    <w:p w14:paraId="35E374A8" w14:textId="0890DFE0" w:rsidR="00503FC7" w:rsidRPr="002D2385" w:rsidRDefault="00503FC7" w:rsidP="00BE5DBC">
      <w:pPr>
        <w:pStyle w:val="ListBullet"/>
      </w:pPr>
      <w:r>
        <w:t>D</w:t>
      </w:r>
      <w:r w:rsidR="00625575">
        <w:t xml:space="preserve">epartment of </w:t>
      </w:r>
      <w:r>
        <w:t>S</w:t>
      </w:r>
      <w:r w:rsidR="00625575">
        <w:t xml:space="preserve">ocial </w:t>
      </w:r>
      <w:r>
        <w:t>S</w:t>
      </w:r>
      <w:r w:rsidR="00625575">
        <w:t>ervices</w:t>
      </w:r>
      <w:r>
        <w:t xml:space="preserve"> </w:t>
      </w:r>
      <w:r w:rsidR="002F3589">
        <w:t>(DSS)</w:t>
      </w:r>
      <w:r>
        <w:t xml:space="preserve"> </w:t>
      </w:r>
      <w:hyperlink r:id="rId23" w:history="1">
        <w:r w:rsidR="00AC6F4E" w:rsidRPr="00A4238F">
          <w:rPr>
            <w:rStyle w:val="Hyperlink"/>
            <w:color w:val="3B5F21" w:themeColor="accent2" w:themeShade="80"/>
          </w:rPr>
          <w:t>DEX Portal - the e-Learning modules</w:t>
        </w:r>
      </w:hyperlink>
    </w:p>
    <w:p w14:paraId="1867EA48" w14:textId="6D198333" w:rsidR="00E62C74" w:rsidRDefault="321CB6B3" w:rsidP="00BE5DBC">
      <w:pPr>
        <w:pStyle w:val="ListBullet"/>
      </w:pPr>
      <w:hyperlink r:id="rId24" w:history="1">
        <w:r w:rsidRPr="00A4238F">
          <w:rPr>
            <w:rStyle w:val="Hyperlink"/>
            <w:color w:val="3B5F21" w:themeColor="accent2" w:themeShade="80"/>
          </w:rPr>
          <w:t>Data</w:t>
        </w:r>
        <w:r w:rsidR="00B6504D" w:rsidRPr="00A4238F">
          <w:rPr>
            <w:rStyle w:val="Hyperlink"/>
            <w:color w:val="3B5F21" w:themeColor="accent2" w:themeShade="80"/>
          </w:rPr>
          <w:t xml:space="preserve"> Exchange</w:t>
        </w:r>
        <w:r w:rsidRPr="00A4238F">
          <w:rPr>
            <w:rStyle w:val="Hyperlink"/>
            <w:color w:val="3B5F21" w:themeColor="accent2" w:themeShade="80"/>
          </w:rPr>
          <w:t xml:space="preserve"> Dictionary</w:t>
        </w:r>
      </w:hyperlink>
    </w:p>
    <w:p w14:paraId="22566BFD" w14:textId="1710F970" w:rsidR="00AC6F4E" w:rsidRPr="000208D2" w:rsidRDefault="00A2568E" w:rsidP="00BE5DBC">
      <w:pPr>
        <w:pStyle w:val="ListBullet"/>
      </w:pPr>
      <w:hyperlink r:id="rId25">
        <w:r w:rsidRPr="00A4238F">
          <w:rPr>
            <w:rStyle w:val="Hyperlink"/>
            <w:color w:val="3B5F21" w:themeColor="accent2" w:themeShade="80"/>
          </w:rPr>
          <w:t>CHSP 2025-27 Manual</w:t>
        </w:r>
      </w:hyperlink>
    </w:p>
    <w:p w14:paraId="318A3B64" w14:textId="30D03CBF" w:rsidR="00A73FBE" w:rsidRPr="00503FC7" w:rsidRDefault="00386C22" w:rsidP="00BE5DBC">
      <w:pPr>
        <w:pStyle w:val="ListBullet"/>
        <w:rPr>
          <w:rFonts w:cs="Arial"/>
        </w:rPr>
      </w:pPr>
      <w:hyperlink r:id="rId26" w:history="1">
        <w:r w:rsidRPr="00A4238F">
          <w:rPr>
            <w:rStyle w:val="Hyperlink"/>
            <w:color w:val="3B5F21" w:themeColor="accent2" w:themeShade="80"/>
          </w:rPr>
          <w:t>CHSP 2025-27 extension resources</w:t>
        </w:r>
      </w:hyperlink>
      <w:r w:rsidR="00811388">
        <w:t>.</w:t>
      </w:r>
    </w:p>
    <w:p w14:paraId="51CBE22B" w14:textId="721215BE" w:rsidR="006848EB" w:rsidRDefault="006848EB" w:rsidP="006848EB">
      <w:r>
        <w:t xml:space="preserve">Providers will continue to have </w:t>
      </w:r>
      <w:r w:rsidR="001763CC">
        <w:t xml:space="preserve">three </w:t>
      </w:r>
      <w:r>
        <w:t xml:space="preserve">options available to submit their DEX reports: </w:t>
      </w:r>
    </w:p>
    <w:p w14:paraId="15B06264" w14:textId="3FDE3156" w:rsidR="006848EB" w:rsidRDefault="00C9492F" w:rsidP="00BE5DBC">
      <w:pPr>
        <w:pStyle w:val="ListNumber"/>
      </w:pPr>
      <w:r>
        <w:t>A</w:t>
      </w:r>
      <w:r w:rsidR="006848EB">
        <w:t xml:space="preserve"> manual,</w:t>
      </w:r>
      <w:r w:rsidR="006848EB" w:rsidRPr="0C3610B6">
        <w:rPr>
          <w:b/>
        </w:rPr>
        <w:t xml:space="preserve"> </w:t>
      </w:r>
      <w:r w:rsidR="006848EB">
        <w:t>web-based portal</w:t>
      </w:r>
      <w:r w:rsidR="00411850">
        <w:t>,</w:t>
      </w:r>
      <w:r w:rsidR="006848EB">
        <w:t xml:space="preserve"> </w:t>
      </w:r>
    </w:p>
    <w:p w14:paraId="5B6F5623" w14:textId="2059E60C" w:rsidR="002E0A63" w:rsidRDefault="00C9492F" w:rsidP="00BE5DBC">
      <w:pPr>
        <w:pStyle w:val="ListNumber"/>
      </w:pPr>
      <w:r>
        <w:t>A</w:t>
      </w:r>
      <w:r w:rsidR="006848EB">
        <w:t xml:space="preserve"> system-to-system transfer</w:t>
      </w:r>
      <w:r w:rsidR="007503AF">
        <w:t>,</w:t>
      </w:r>
      <w:r w:rsidR="00082DCF">
        <w:t xml:space="preserve"> and</w:t>
      </w:r>
    </w:p>
    <w:p w14:paraId="6D7B7319" w14:textId="45A63E61" w:rsidR="006848EB" w:rsidRDefault="006848EB" w:rsidP="00BE5DBC">
      <w:pPr>
        <w:pStyle w:val="ListNumber"/>
      </w:pPr>
      <w:r>
        <w:t>XML bulk upload, for providers with a compatible client management system</w:t>
      </w:r>
      <w:r w:rsidR="00082DCF">
        <w:t>.</w:t>
      </w:r>
      <w:r>
        <w:t xml:space="preserve"> </w:t>
      </w:r>
    </w:p>
    <w:p w14:paraId="37F268DC" w14:textId="019A5595" w:rsidR="005B7D3F" w:rsidRPr="005B7D3F" w:rsidRDefault="005B7D3F" w:rsidP="005B7D3F">
      <w:r>
        <w:t xml:space="preserve">If your organisation uses bulk upload or </w:t>
      </w:r>
      <w:r w:rsidR="00656348">
        <w:t>s</w:t>
      </w:r>
      <w:r>
        <w:t>ystem-to-</w:t>
      </w:r>
      <w:r w:rsidR="00656348">
        <w:t>s</w:t>
      </w:r>
      <w:r>
        <w:t xml:space="preserve">ystem </w:t>
      </w:r>
      <w:r w:rsidR="00746CD9">
        <w:t xml:space="preserve">transfer </w:t>
      </w:r>
      <w:r>
        <w:t>as your data entry mechanism, please provide a copy of this toolkit to your organisation’s in-house software development team or software vendor.</w:t>
      </w:r>
    </w:p>
    <w:p w14:paraId="103B6EA0" w14:textId="0B59B804" w:rsidR="00C46436" w:rsidRDefault="00C46436" w:rsidP="00011417">
      <w:pPr>
        <w:pStyle w:val="Heading1"/>
      </w:pPr>
      <w:r>
        <w:lastRenderedPageBreak/>
        <w:t>Staged implementation of DEX changes</w:t>
      </w:r>
    </w:p>
    <w:p w14:paraId="2B8972BD" w14:textId="2C5B36EB" w:rsidR="00C46436" w:rsidRPr="00FA2ED0" w:rsidRDefault="00C46436" w:rsidP="00C46436">
      <w:r w:rsidRPr="00FA2ED0">
        <w:t xml:space="preserve">The development and implementation of the necessary </w:t>
      </w:r>
      <w:r w:rsidR="00190B83">
        <w:t>Information</w:t>
      </w:r>
      <w:r w:rsidR="00071E45">
        <w:t xml:space="preserve"> and </w:t>
      </w:r>
      <w:r w:rsidR="00190B83">
        <w:t>Communication Technology (</w:t>
      </w:r>
      <w:r w:rsidRPr="00FA2ED0">
        <w:t>ICT</w:t>
      </w:r>
      <w:r w:rsidR="00190B83">
        <w:t>)</w:t>
      </w:r>
      <w:r w:rsidRPr="00FA2ED0">
        <w:t xml:space="preserve"> changes to DEX will occur in </w:t>
      </w:r>
      <w:r w:rsidR="006C455C">
        <w:t>multiple</w:t>
      </w:r>
      <w:r w:rsidR="006C455C" w:rsidRPr="00FA2ED0">
        <w:t xml:space="preserve"> </w:t>
      </w:r>
      <w:r w:rsidRPr="00FA2ED0">
        <w:t>stages</w:t>
      </w:r>
      <w:r w:rsidR="006C455C">
        <w:t xml:space="preserve">. </w:t>
      </w:r>
      <w:r w:rsidRPr="00FA2ED0">
        <w:t>This means that not all the new reporting requirements will be available in DEX from 1</w:t>
      </w:r>
      <w:r w:rsidR="00C56674">
        <w:t> </w:t>
      </w:r>
      <w:r w:rsidRPr="00FA2ED0">
        <w:t>July</w:t>
      </w:r>
      <w:r w:rsidR="00C56674">
        <w:t> </w:t>
      </w:r>
      <w:r w:rsidRPr="00FA2ED0">
        <w:t xml:space="preserve">2025. </w:t>
      </w:r>
    </w:p>
    <w:p w14:paraId="6F00B903" w14:textId="77777777" w:rsidR="0030710F" w:rsidRDefault="00C46436" w:rsidP="00C46436">
      <w:r w:rsidRPr="00FA2ED0">
        <w:t>This toolkit will be updated as each stage is completed.</w:t>
      </w:r>
      <w:r w:rsidRPr="004D02B2">
        <w:t xml:space="preserve"> </w:t>
      </w:r>
    </w:p>
    <w:p w14:paraId="5F8759DF" w14:textId="6E8D925D" w:rsidR="00652FB3" w:rsidRPr="00947180" w:rsidRDefault="00C46436" w:rsidP="00611906">
      <w:r w:rsidRPr="004D02B2">
        <w:t xml:space="preserve">This version of </w:t>
      </w:r>
      <w:r w:rsidRPr="00947180">
        <w:t xml:space="preserve">the toolkit reflects the planned changes for Stage 1 implementation </w:t>
      </w:r>
      <w:r w:rsidR="00866776" w:rsidRPr="00947180">
        <w:t>from</w:t>
      </w:r>
      <w:r w:rsidRPr="00947180">
        <w:t xml:space="preserve"> July 2025.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124"/>
        <w:gridCol w:w="1565"/>
        <w:gridCol w:w="2409"/>
        <w:gridCol w:w="4253"/>
      </w:tblGrid>
      <w:tr w:rsidR="00C46436" w:rsidRPr="00882CEE" w14:paraId="7328AD52" w14:textId="77777777" w:rsidTr="004020C5">
        <w:trPr>
          <w:tblHeader/>
        </w:trPr>
        <w:tc>
          <w:tcPr>
            <w:tcW w:w="1124" w:type="dxa"/>
            <w:tcBorders>
              <w:bottom w:val="single" w:sz="4" w:space="0" w:color="auto"/>
            </w:tcBorders>
            <w:shd w:val="clear" w:color="auto" w:fill="15585D" w:themeFill="accent1" w:themeFillShade="80"/>
          </w:tcPr>
          <w:p w14:paraId="751C2C77" w14:textId="77777777" w:rsidR="00C46436" w:rsidRPr="00D334B0" w:rsidRDefault="00C46436" w:rsidP="00D334B0">
            <w:pPr>
              <w:pStyle w:val="TableHeaderWhite"/>
            </w:pPr>
            <w:r w:rsidRPr="00D334B0">
              <w:t>Stage</w:t>
            </w:r>
          </w:p>
        </w:tc>
        <w:tc>
          <w:tcPr>
            <w:tcW w:w="1565" w:type="dxa"/>
            <w:tcBorders>
              <w:bottom w:val="single" w:sz="4" w:space="0" w:color="auto"/>
            </w:tcBorders>
            <w:shd w:val="clear" w:color="auto" w:fill="15585D" w:themeFill="accent1" w:themeFillShade="80"/>
          </w:tcPr>
          <w:p w14:paraId="54E2C2E5" w14:textId="77777777" w:rsidR="00C46436" w:rsidRPr="00D334B0" w:rsidRDefault="00C46436" w:rsidP="00D334B0">
            <w:pPr>
              <w:pStyle w:val="TableHeaderWhite"/>
            </w:pPr>
            <w:r w:rsidRPr="00D334B0">
              <w:t>Timeline</w:t>
            </w:r>
          </w:p>
        </w:tc>
        <w:tc>
          <w:tcPr>
            <w:tcW w:w="2409" w:type="dxa"/>
            <w:shd w:val="clear" w:color="auto" w:fill="15585D" w:themeFill="accent1" w:themeFillShade="80"/>
          </w:tcPr>
          <w:p w14:paraId="1A5BBA2A" w14:textId="77777777" w:rsidR="00C46436" w:rsidRPr="00D334B0" w:rsidRDefault="00C46436" w:rsidP="00D334B0">
            <w:pPr>
              <w:pStyle w:val="TableHeaderWhite"/>
            </w:pPr>
            <w:r w:rsidRPr="00D334B0">
              <w:t>Reporting Change</w:t>
            </w:r>
          </w:p>
        </w:tc>
        <w:tc>
          <w:tcPr>
            <w:tcW w:w="4253" w:type="dxa"/>
            <w:shd w:val="clear" w:color="auto" w:fill="15585D" w:themeFill="accent1" w:themeFillShade="80"/>
          </w:tcPr>
          <w:p w14:paraId="4C01911C" w14:textId="77777777" w:rsidR="00C46436" w:rsidRPr="00D334B0" w:rsidRDefault="00C46436" w:rsidP="00D334B0">
            <w:pPr>
              <w:pStyle w:val="TableHeaderWhite"/>
            </w:pPr>
            <w:r w:rsidRPr="00D334B0">
              <w:t>Details</w:t>
            </w:r>
          </w:p>
        </w:tc>
      </w:tr>
      <w:tr w:rsidR="001B7496" w14:paraId="13977063" w14:textId="77777777" w:rsidTr="001B7496">
        <w:tc>
          <w:tcPr>
            <w:tcW w:w="1124" w:type="dxa"/>
            <w:tcBorders>
              <w:top w:val="single" w:sz="4" w:space="0" w:color="auto"/>
              <w:bottom w:val="nil"/>
            </w:tcBorders>
          </w:tcPr>
          <w:p w14:paraId="78C4E70D" w14:textId="77777777" w:rsidR="001B7496" w:rsidRPr="00D334B0" w:rsidRDefault="001B7496" w:rsidP="00DD0670">
            <w:pPr>
              <w:pStyle w:val="Tabletext"/>
            </w:pPr>
            <w:r w:rsidRPr="00D334B0">
              <w:t>Stage 1</w:t>
            </w:r>
          </w:p>
        </w:tc>
        <w:tc>
          <w:tcPr>
            <w:tcW w:w="1565" w:type="dxa"/>
            <w:tcBorders>
              <w:top w:val="single" w:sz="4" w:space="0" w:color="auto"/>
              <w:bottom w:val="nil"/>
            </w:tcBorders>
          </w:tcPr>
          <w:p w14:paraId="36B98070" w14:textId="18F7E2CF" w:rsidR="001B7496" w:rsidRPr="00D334B0" w:rsidRDefault="001B7496" w:rsidP="00DD0670">
            <w:pPr>
              <w:pStyle w:val="Tabletext"/>
            </w:pPr>
            <w:r w:rsidRPr="00D334B0">
              <w:t>1 July 2025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058110D9" w14:textId="38200B8D" w:rsidR="001B7496" w:rsidRPr="000E28A8" w:rsidRDefault="001B7496" w:rsidP="00DD0670">
            <w:pPr>
              <w:pStyle w:val="Tabletext"/>
              <w:rPr>
                <w:b/>
                <w:bCs/>
              </w:rPr>
            </w:pPr>
            <w:r w:rsidRPr="000E28A8">
              <w:rPr>
                <w:b/>
                <w:bCs/>
              </w:rPr>
              <w:t xml:space="preserve">Service </w:t>
            </w:r>
            <w:r>
              <w:rPr>
                <w:b/>
                <w:bCs/>
              </w:rPr>
              <w:t xml:space="preserve">Type </w:t>
            </w:r>
            <w:r w:rsidRPr="00CB72CB">
              <w:t xml:space="preserve">(recorded in DEX as </w:t>
            </w:r>
            <w:r>
              <w:t>Program Activity</w:t>
            </w:r>
            <w:r w:rsidRPr="00CB72CB">
              <w:t>)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4370053C" w14:textId="33B1370F" w:rsidR="001B7496" w:rsidRDefault="001B7496" w:rsidP="00DD0670">
            <w:pPr>
              <w:pStyle w:val="Tablelistbullet"/>
            </w:pPr>
            <w:r>
              <w:t>Service delivery against the Activity Work Plan aligned to the new CHSP Service List.</w:t>
            </w:r>
          </w:p>
          <w:p w14:paraId="196DD127" w14:textId="66476EB7" w:rsidR="001B7496" w:rsidRDefault="001B7496" w:rsidP="00DD0670">
            <w:pPr>
              <w:pStyle w:val="Tablelistbullet"/>
            </w:pPr>
            <w:r>
              <w:t>New service type ‘Therapeutic services for independent living’ included in DEX Program Activity list.</w:t>
            </w:r>
          </w:p>
          <w:p w14:paraId="01844DEB" w14:textId="77777777" w:rsidR="001B7496" w:rsidRDefault="001B7496" w:rsidP="00DD0670">
            <w:pPr>
              <w:pStyle w:val="Tablelistbullet"/>
            </w:pPr>
            <w:r>
              <w:t>Provide service delivery information for all funded activities.</w:t>
            </w:r>
          </w:p>
          <w:p w14:paraId="741404EF" w14:textId="6372206D" w:rsidR="001B7496" w:rsidRDefault="001B7496" w:rsidP="00DD0670">
            <w:pPr>
              <w:pStyle w:val="Tablelistbullet"/>
            </w:pPr>
            <w:r>
              <w:t>Specialised support services will be required to report cost and time,</w:t>
            </w:r>
          </w:p>
          <w:p w14:paraId="3B85B5AD" w14:textId="2C5BBA66" w:rsidR="001B7496" w:rsidRDefault="001B7496" w:rsidP="00DD0670">
            <w:pPr>
              <w:pStyle w:val="Tablelistbullet"/>
            </w:pPr>
            <w:r>
              <w:t>Home modifications will have some new sub-items to select from.</w:t>
            </w:r>
          </w:p>
        </w:tc>
      </w:tr>
      <w:tr w:rsidR="001B7496" w14:paraId="5103BE32" w14:textId="77777777" w:rsidTr="001B7496">
        <w:tc>
          <w:tcPr>
            <w:tcW w:w="1124" w:type="dxa"/>
            <w:tcBorders>
              <w:top w:val="nil"/>
            </w:tcBorders>
          </w:tcPr>
          <w:p w14:paraId="53443AB3" w14:textId="77777777" w:rsidR="001B7496" w:rsidRDefault="001B7496" w:rsidP="00DD0670">
            <w:pPr>
              <w:pStyle w:val="Tabletext"/>
            </w:pPr>
          </w:p>
        </w:tc>
        <w:tc>
          <w:tcPr>
            <w:tcW w:w="1565" w:type="dxa"/>
            <w:tcBorders>
              <w:top w:val="nil"/>
            </w:tcBorders>
          </w:tcPr>
          <w:p w14:paraId="1AAB2D1D" w14:textId="78A7AA7B" w:rsidR="001B7496" w:rsidRDefault="001B7496" w:rsidP="00DD0670">
            <w:pPr>
              <w:pStyle w:val="Tabletext"/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33EE7FC3" w14:textId="059CBEEF" w:rsidR="001B7496" w:rsidRPr="00D334B0" w:rsidRDefault="001B7496" w:rsidP="00DD0670">
            <w:pPr>
              <w:pStyle w:val="Tabletext"/>
            </w:pPr>
            <w:r w:rsidRPr="00D334B0">
              <w:t>My Aged Care ID (MAC ID)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5FA82797" w14:textId="53AB5D9E" w:rsidR="001B7496" w:rsidRDefault="001B7496" w:rsidP="00DD0670">
            <w:pPr>
              <w:pStyle w:val="Tablelistbullet"/>
            </w:pPr>
            <w:r>
              <w:t>T</w:t>
            </w:r>
            <w:r w:rsidRPr="00F3390C">
              <w:t xml:space="preserve">he </w:t>
            </w:r>
            <w:r>
              <w:t xml:space="preserve">DEX </w:t>
            </w:r>
            <w:r w:rsidRPr="00F3390C">
              <w:t>changes to</w:t>
            </w:r>
            <w:r>
              <w:t xml:space="preserve"> submit</w:t>
            </w:r>
            <w:r w:rsidRPr="00F3390C">
              <w:t xml:space="preserve"> MAC</w:t>
            </w:r>
            <w:r>
              <w:t xml:space="preserve"> </w:t>
            </w:r>
            <w:r w:rsidRPr="00F3390C">
              <w:t xml:space="preserve">ID will </w:t>
            </w:r>
            <w:r w:rsidRPr="004952B3">
              <w:rPr>
                <w:b/>
                <w:bCs/>
              </w:rPr>
              <w:t>NOT be implemented in Stage 1</w:t>
            </w:r>
            <w:r>
              <w:t>. Providers need to record this information in their own client management systems until this functionality is available through DEX reporting.</w:t>
            </w:r>
          </w:p>
        </w:tc>
      </w:tr>
      <w:tr w:rsidR="00C46436" w:rsidRPr="00D334B0" w14:paraId="3DAE8B0A" w14:textId="77777777" w:rsidTr="64F9F024">
        <w:trPr>
          <w:trHeight w:val="20"/>
        </w:trPr>
        <w:tc>
          <w:tcPr>
            <w:tcW w:w="1124" w:type="dxa"/>
            <w:tcBorders>
              <w:right w:val="nil"/>
            </w:tcBorders>
            <w:shd w:val="clear" w:color="auto" w:fill="D8DBDB" w:themeFill="background2" w:themeFillShade="E6"/>
          </w:tcPr>
          <w:p w14:paraId="33BF44D5" w14:textId="77777777" w:rsidR="00C46436" w:rsidRPr="00D334B0" w:rsidRDefault="00C46436" w:rsidP="00D334B0"/>
        </w:tc>
        <w:tc>
          <w:tcPr>
            <w:tcW w:w="1565" w:type="dxa"/>
            <w:tcBorders>
              <w:left w:val="nil"/>
              <w:right w:val="nil"/>
            </w:tcBorders>
            <w:shd w:val="clear" w:color="auto" w:fill="D8DBDB" w:themeFill="background2" w:themeFillShade="E6"/>
          </w:tcPr>
          <w:p w14:paraId="4BC06211" w14:textId="77777777" w:rsidR="00C46436" w:rsidRPr="00D334B0" w:rsidRDefault="00C46436" w:rsidP="00D334B0"/>
        </w:tc>
        <w:tc>
          <w:tcPr>
            <w:tcW w:w="2409" w:type="dxa"/>
            <w:tcBorders>
              <w:left w:val="nil"/>
              <w:right w:val="nil"/>
            </w:tcBorders>
            <w:shd w:val="clear" w:color="auto" w:fill="D8DBDB" w:themeFill="background2" w:themeFillShade="E6"/>
          </w:tcPr>
          <w:p w14:paraId="2E7EF2FB" w14:textId="77777777" w:rsidR="00C46436" w:rsidRPr="00D334B0" w:rsidRDefault="00C46436" w:rsidP="00D334B0"/>
        </w:tc>
        <w:tc>
          <w:tcPr>
            <w:tcW w:w="4253" w:type="dxa"/>
            <w:tcBorders>
              <w:left w:val="nil"/>
            </w:tcBorders>
            <w:shd w:val="clear" w:color="auto" w:fill="D8DBDB" w:themeFill="background2" w:themeFillShade="E6"/>
          </w:tcPr>
          <w:p w14:paraId="573C41A0" w14:textId="77777777" w:rsidR="00C46436" w:rsidRPr="00D334B0" w:rsidRDefault="00C46436" w:rsidP="00D334B0"/>
        </w:tc>
      </w:tr>
      <w:tr w:rsidR="00DD0670" w14:paraId="45794665" w14:textId="77777777" w:rsidTr="00DD0670">
        <w:tc>
          <w:tcPr>
            <w:tcW w:w="1124" w:type="dxa"/>
            <w:tcBorders>
              <w:bottom w:val="nil"/>
            </w:tcBorders>
          </w:tcPr>
          <w:p w14:paraId="6C18D865" w14:textId="7E31F660" w:rsidR="00DD0670" w:rsidRPr="00D334B0" w:rsidRDefault="00DD0670" w:rsidP="00DD0670">
            <w:pPr>
              <w:pStyle w:val="Tabletext"/>
            </w:pPr>
            <w:r w:rsidRPr="00D334B0">
              <w:t>Future changes</w:t>
            </w:r>
          </w:p>
        </w:tc>
        <w:tc>
          <w:tcPr>
            <w:tcW w:w="1565" w:type="dxa"/>
          </w:tcPr>
          <w:p w14:paraId="10328BC3" w14:textId="3743162C" w:rsidR="00DD0670" w:rsidRPr="00D334B0" w:rsidRDefault="00DD0670" w:rsidP="00DD0670">
            <w:pPr>
              <w:pStyle w:val="Tabletext"/>
            </w:pPr>
            <w:r>
              <w:t>Indicative timing: from January 2026</w:t>
            </w:r>
          </w:p>
        </w:tc>
        <w:tc>
          <w:tcPr>
            <w:tcW w:w="2409" w:type="dxa"/>
          </w:tcPr>
          <w:p w14:paraId="7E286F0F" w14:textId="440627B0" w:rsidR="00DD0670" w:rsidRPr="00D334B0" w:rsidRDefault="00DD0670" w:rsidP="00DD0670">
            <w:pPr>
              <w:pStyle w:val="Tabletext"/>
            </w:pPr>
            <w:r w:rsidRPr="00D334B0">
              <w:t>MAC ID</w:t>
            </w:r>
          </w:p>
        </w:tc>
        <w:tc>
          <w:tcPr>
            <w:tcW w:w="4253" w:type="dxa"/>
          </w:tcPr>
          <w:p w14:paraId="6AFB4B01" w14:textId="06D9C0B8" w:rsidR="00DD0670" w:rsidRDefault="00DD0670" w:rsidP="00DD0670">
            <w:pPr>
              <w:pStyle w:val="Tablelistbullet"/>
            </w:pPr>
            <w:r>
              <w:t>Record MAC ID in client record in DEX.</w:t>
            </w:r>
          </w:p>
        </w:tc>
      </w:tr>
      <w:tr w:rsidR="00DD0670" w14:paraId="0F47FC8F" w14:textId="77777777" w:rsidTr="00E84CB7">
        <w:tc>
          <w:tcPr>
            <w:tcW w:w="1124" w:type="dxa"/>
            <w:tcBorders>
              <w:top w:val="nil"/>
              <w:bottom w:val="nil"/>
            </w:tcBorders>
          </w:tcPr>
          <w:p w14:paraId="2AC051BC" w14:textId="77777777" w:rsidR="00DD0670" w:rsidRDefault="00DD0670" w:rsidP="00DD0670">
            <w:pPr>
              <w:pStyle w:val="Tabletext"/>
            </w:pPr>
          </w:p>
        </w:tc>
        <w:tc>
          <w:tcPr>
            <w:tcW w:w="1565" w:type="dxa"/>
            <w:tcBorders>
              <w:bottom w:val="nil"/>
            </w:tcBorders>
          </w:tcPr>
          <w:p w14:paraId="2F0C64D3" w14:textId="6941477A" w:rsidR="00DD0670" w:rsidRPr="00C25973" w:rsidRDefault="00DD0670" w:rsidP="00DD0670">
            <w:pPr>
              <w:pStyle w:val="Tabletext"/>
            </w:pPr>
            <w:r w:rsidRPr="00C25973">
              <w:t xml:space="preserve">Indicative timing: from </w:t>
            </w:r>
            <w:r w:rsidRPr="003B6946">
              <w:t>mid-2026</w:t>
            </w:r>
          </w:p>
        </w:tc>
        <w:tc>
          <w:tcPr>
            <w:tcW w:w="2409" w:type="dxa"/>
          </w:tcPr>
          <w:p w14:paraId="0984D017" w14:textId="03FF7FCF" w:rsidR="00DD0670" w:rsidRPr="00D334B0" w:rsidRDefault="00DD0670" w:rsidP="00DD0670">
            <w:pPr>
              <w:pStyle w:val="Tabletext"/>
            </w:pPr>
            <w:r w:rsidRPr="00D334B0">
              <w:t xml:space="preserve">Service-specific information </w:t>
            </w:r>
          </w:p>
        </w:tc>
        <w:tc>
          <w:tcPr>
            <w:tcW w:w="4253" w:type="dxa"/>
          </w:tcPr>
          <w:p w14:paraId="1F1D0210" w14:textId="6E2CF1FC" w:rsidR="00DD0670" w:rsidRDefault="00DD0670" w:rsidP="00DD0670">
            <w:pPr>
              <w:pStyle w:val="Tablelistbullet"/>
            </w:pPr>
            <w:r>
              <w:t xml:space="preserve">Additional session-level data fields for more detailed reporting for </w:t>
            </w:r>
            <w:proofErr w:type="gramStart"/>
            <w:r>
              <w:t>particular service</w:t>
            </w:r>
            <w:proofErr w:type="gramEnd"/>
            <w:r>
              <w:t xml:space="preserve"> types.</w:t>
            </w:r>
          </w:p>
          <w:p w14:paraId="472FC93D" w14:textId="055AA4E0" w:rsidR="00DD0670" w:rsidRDefault="00DD0670" w:rsidP="00DD0670">
            <w:pPr>
              <w:pStyle w:val="Tablelistbullet"/>
            </w:pPr>
            <w:r>
              <w:t>Identifying and separating hidden costs (e.g. no shows).</w:t>
            </w:r>
          </w:p>
        </w:tc>
      </w:tr>
      <w:tr w:rsidR="00DD0670" w14:paraId="0F5A7668" w14:textId="77777777" w:rsidTr="00E84CB7">
        <w:trPr>
          <w:trHeight w:val="1244"/>
        </w:trPr>
        <w:tc>
          <w:tcPr>
            <w:tcW w:w="1124" w:type="dxa"/>
            <w:tcBorders>
              <w:top w:val="nil"/>
            </w:tcBorders>
          </w:tcPr>
          <w:p w14:paraId="588E7339" w14:textId="77777777" w:rsidR="00DD0670" w:rsidRDefault="00DD0670" w:rsidP="00DD0670">
            <w:pPr>
              <w:pStyle w:val="Tabletext"/>
            </w:pPr>
          </w:p>
        </w:tc>
        <w:tc>
          <w:tcPr>
            <w:tcW w:w="1565" w:type="dxa"/>
            <w:tcBorders>
              <w:top w:val="nil"/>
            </w:tcBorders>
          </w:tcPr>
          <w:p w14:paraId="6BE72613" w14:textId="77777777" w:rsidR="00DD0670" w:rsidRDefault="00DD0670" w:rsidP="00DD0670">
            <w:pPr>
              <w:pStyle w:val="Tabletext"/>
            </w:pPr>
          </w:p>
        </w:tc>
        <w:tc>
          <w:tcPr>
            <w:tcW w:w="2409" w:type="dxa"/>
          </w:tcPr>
          <w:p w14:paraId="1DAC94F9" w14:textId="591176D0" w:rsidR="00DD0670" w:rsidRPr="00D334B0" w:rsidRDefault="00DD0670" w:rsidP="00DD0670">
            <w:pPr>
              <w:pStyle w:val="Tabletext"/>
            </w:pPr>
            <w:r w:rsidRPr="00D334B0">
              <w:t>Social Capital</w:t>
            </w:r>
          </w:p>
        </w:tc>
        <w:tc>
          <w:tcPr>
            <w:tcW w:w="4253" w:type="dxa"/>
          </w:tcPr>
          <w:p w14:paraId="00DBE7DB" w14:textId="5DE0B69C" w:rsidR="00DD0670" w:rsidRDefault="00DD0670" w:rsidP="00DD0670">
            <w:pPr>
              <w:pStyle w:val="Tablelistbullet"/>
            </w:pPr>
            <w:r w:rsidRPr="000C78FD">
              <w:t xml:space="preserve">Additional metrics to capture the </w:t>
            </w:r>
            <w:r>
              <w:t xml:space="preserve">extra benefits provided </w:t>
            </w:r>
            <w:proofErr w:type="gramStart"/>
            <w:r>
              <w:t>in particular models</w:t>
            </w:r>
            <w:proofErr w:type="gramEnd"/>
            <w:r>
              <w:t xml:space="preserve"> of delivery in some service types (e.g.</w:t>
            </w:r>
            <w:r w:rsidRPr="000C78FD">
              <w:t xml:space="preserve"> </w:t>
            </w:r>
            <w:r>
              <w:t>time spent with clients as part of a meal delivery or transport service).</w:t>
            </w:r>
          </w:p>
        </w:tc>
      </w:tr>
    </w:tbl>
    <w:p w14:paraId="00D5A62C" w14:textId="6A518829" w:rsidR="00686D8F" w:rsidRPr="00554717" w:rsidRDefault="00686D8F" w:rsidP="00A42202">
      <w:pPr>
        <w:sectPr w:rsidR="00686D8F" w:rsidRPr="00554717" w:rsidSect="002A670A">
          <w:pgSz w:w="11906" w:h="16838"/>
          <w:pgMar w:top="1134" w:right="1418" w:bottom="993" w:left="1418" w:header="709" w:footer="709" w:gutter="0"/>
          <w:cols w:space="708"/>
          <w:docGrid w:linePitch="360"/>
        </w:sectPr>
      </w:pPr>
    </w:p>
    <w:bookmarkEnd w:id="1"/>
    <w:bookmarkEnd w:id="2"/>
    <w:p w14:paraId="3F4EDA24" w14:textId="73F1FFC9" w:rsidR="00A86D0E" w:rsidRDefault="00101599" w:rsidP="00554717">
      <w:r w:rsidRPr="00CC09B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0E37432E" wp14:editId="44AF9582">
                <wp:simplePos x="0" y="0"/>
                <wp:positionH relativeFrom="page">
                  <wp:posOffset>10293</wp:posOffset>
                </wp:positionH>
                <wp:positionV relativeFrom="page">
                  <wp:posOffset>20556</wp:posOffset>
                </wp:positionV>
                <wp:extent cx="7560000" cy="10692000"/>
                <wp:effectExtent l="0" t="0" r="3175" b="0"/>
                <wp:wrapNone/>
                <wp:docPr id="50" name="Rectangle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DAE9B" id="Rectangle 50" o:spid="_x0000_s1026" alt="&quot;&quot;" style="position:absolute;margin-left:.8pt;margin-top:1.6pt;width:595.3pt;height:841.9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" fillcolor="#1e1545 [3213]" stroked="f" strokeweight="2pt">
                <w10:wrap anchorx="page" anchory="page"/>
              </v:rect>
            </w:pict>
          </mc:Fallback>
        </mc:AlternateContent>
      </w:r>
    </w:p>
    <w:p w14:paraId="374D1FA4" w14:textId="44329951" w:rsidR="00A35762" w:rsidRPr="00FB450C" w:rsidRDefault="009D2A4F" w:rsidP="005513BC">
      <w:pPr>
        <w:pStyle w:val="Heading1Whitetext"/>
      </w:pPr>
      <w:r w:rsidRPr="00FB450C">
        <w:t>2.</w:t>
      </w:r>
      <w:r w:rsidRPr="00E43E0E">
        <w:rPr>
          <w:color w:val="auto"/>
        </w:rPr>
        <w:t xml:space="preserve"> </w:t>
      </w:r>
      <w:r w:rsidR="000B4F87" w:rsidRPr="00FB450C">
        <w:t>Changes to DEX</w:t>
      </w:r>
    </w:p>
    <w:p w14:paraId="24C39BF7" w14:textId="77777777" w:rsidR="00D0690C" w:rsidRDefault="00D0690C" w:rsidP="004F075D">
      <w:pPr>
        <w:pStyle w:val="SectionTitle"/>
        <w:sectPr w:rsidR="00D0690C" w:rsidSect="00A86E33">
          <w:pgSz w:w="11906" w:h="16838"/>
          <w:pgMar w:top="1701" w:right="1418" w:bottom="1418" w:left="1418" w:header="709" w:footer="709" w:gutter="0"/>
          <w:cols w:space="708"/>
          <w:docGrid w:linePitch="360"/>
        </w:sectPr>
      </w:pPr>
    </w:p>
    <w:p w14:paraId="43ED8950" w14:textId="176B915B" w:rsidR="005C6D02" w:rsidRPr="00466573" w:rsidRDefault="00F838DB" w:rsidP="00011417">
      <w:pPr>
        <w:pStyle w:val="Heading2"/>
      </w:pPr>
      <w:r>
        <w:lastRenderedPageBreak/>
        <w:t>General information</w:t>
      </w:r>
    </w:p>
    <w:p w14:paraId="78311555" w14:textId="487CD9DA" w:rsidR="0021723D" w:rsidRPr="00F43F2F" w:rsidRDefault="005C6D02" w:rsidP="00C7310C">
      <w:pPr>
        <w:rPr>
          <w:rFonts w:eastAsia="Calibri" w:cs="Calibri"/>
        </w:rPr>
      </w:pPr>
      <w:r>
        <w:t xml:space="preserve">CHSP </w:t>
      </w:r>
      <w:r w:rsidR="004952B3">
        <w:t>s</w:t>
      </w:r>
      <w:r>
        <w:t xml:space="preserve">ervice </w:t>
      </w:r>
      <w:r w:rsidR="000D367F">
        <w:t>p</w:t>
      </w:r>
      <w:r>
        <w:t xml:space="preserve">roviders must provide activity and performance data in line with their CHSP Grant Agreement and Activity Work Plan. Monthly </w:t>
      </w:r>
      <w:r>
        <w:rPr>
          <w:rFonts w:eastAsia="Calibri" w:cs="Calibri"/>
        </w:rPr>
        <w:t xml:space="preserve">performance reports containing client and service delivery information are submitted via DEX in accordance with the </w:t>
      </w:r>
      <w:hyperlink r:id="rId27">
        <w:r w:rsidRPr="00A4238F">
          <w:rPr>
            <w:rStyle w:val="Hyperlink"/>
            <w:rFonts w:eastAsia="Calibri" w:cs="Calibri"/>
            <w:color w:val="3B5F21" w:themeColor="accent2" w:themeShade="80"/>
          </w:rPr>
          <w:t>DEX Protocols</w:t>
        </w:r>
      </w:hyperlink>
      <w:r w:rsidRPr="1348ED57">
        <w:rPr>
          <w:rFonts w:eastAsia="Calibri" w:cs="Calibri"/>
        </w:rPr>
        <w:t>.</w:t>
      </w:r>
      <w:r>
        <w:rPr>
          <w:rFonts w:eastAsia="Calibri" w:cs="Calibri"/>
        </w:rPr>
        <w:t xml:space="preserve"> Refer to </w:t>
      </w:r>
      <w:hyperlink r:id="rId28" w:history="1">
        <w:r w:rsidRPr="00A4238F">
          <w:rPr>
            <w:rStyle w:val="Hyperlink"/>
            <w:rFonts w:eastAsia="Calibri" w:cs="Calibri"/>
            <w:color w:val="3B5F21" w:themeColor="accent2" w:themeShade="80"/>
          </w:rPr>
          <w:t>DEX Training Resources</w:t>
        </w:r>
      </w:hyperlink>
      <w:r>
        <w:rPr>
          <w:rFonts w:eastAsia="Calibri" w:cs="Calibri"/>
        </w:rPr>
        <w:t xml:space="preserve"> for general assistance.</w:t>
      </w:r>
      <w:r w:rsidR="00F43F2F">
        <w:rPr>
          <w:rFonts w:eastAsia="Calibri" w:cs="Calibri"/>
        </w:rPr>
        <w:t xml:space="preserve"> </w:t>
      </w:r>
      <w:r w:rsidR="00C7310C" w:rsidRPr="001223D0">
        <w:rPr>
          <w:rFonts w:cs="Arial"/>
        </w:rPr>
        <w:t>Please refer to</w:t>
      </w:r>
      <w:r w:rsidR="00F43F2F">
        <w:rPr>
          <w:rFonts w:cs="Arial"/>
        </w:rPr>
        <w:t xml:space="preserve"> the</w:t>
      </w:r>
      <w:r w:rsidR="00C7310C" w:rsidRPr="001223D0">
        <w:rPr>
          <w:rFonts w:cs="Arial"/>
        </w:rPr>
        <w:t xml:space="preserve"> </w:t>
      </w:r>
      <w:hyperlink r:id="rId29" w:history="1">
        <w:r w:rsidR="00C7310C" w:rsidRPr="00A4238F">
          <w:rPr>
            <w:rStyle w:val="Hyperlink"/>
            <w:rFonts w:cs="Arial"/>
            <w:color w:val="3B5F21" w:themeColor="accent2" w:themeShade="80"/>
          </w:rPr>
          <w:t>Commonwealth Home Support Program (CHSP) Manual</w:t>
        </w:r>
      </w:hyperlink>
      <w:r w:rsidR="00C7310C" w:rsidRPr="001223D0">
        <w:rPr>
          <w:rFonts w:cs="Arial"/>
        </w:rPr>
        <w:t xml:space="preserve"> for an overview of the CHSP service types and requirements for delivering those services. </w:t>
      </w:r>
    </w:p>
    <w:p w14:paraId="01216319" w14:textId="6431A33A" w:rsidR="007F5446" w:rsidRPr="00D205DF" w:rsidRDefault="005C6D02" w:rsidP="00011417">
      <w:pPr>
        <w:pStyle w:val="Heading2"/>
      </w:pPr>
      <w:r>
        <w:t xml:space="preserve">The </w:t>
      </w:r>
      <w:r w:rsidR="00A8545A">
        <w:t xml:space="preserve">new </w:t>
      </w:r>
      <w:r>
        <w:t xml:space="preserve">CHSP </w:t>
      </w:r>
      <w:r w:rsidR="007E75C7">
        <w:t>s</w:t>
      </w:r>
      <w:r w:rsidRPr="00D65AAC">
        <w:t>ervice</w:t>
      </w:r>
      <w:r>
        <w:t xml:space="preserve"> </w:t>
      </w:r>
      <w:r w:rsidR="007E75C7">
        <w:t>l</w:t>
      </w:r>
      <w:r>
        <w:t>ist</w:t>
      </w:r>
    </w:p>
    <w:p w14:paraId="7D6E4014" w14:textId="5D1620B3" w:rsidR="002B5185" w:rsidRPr="00554717" w:rsidRDefault="00315452" w:rsidP="00D616B7">
      <w:r w:rsidRPr="00554717">
        <w:t>The</w:t>
      </w:r>
      <w:r w:rsidR="006109F5" w:rsidRPr="00554717">
        <w:t xml:space="preserve"> </w:t>
      </w:r>
      <w:r w:rsidR="00823733" w:rsidRPr="00554717">
        <w:t>new CHSP</w:t>
      </w:r>
      <w:r w:rsidR="006109F5" w:rsidRPr="00554717">
        <w:t xml:space="preserve"> service list has a different</w:t>
      </w:r>
      <w:r w:rsidR="009B2255" w:rsidRPr="00554717">
        <w:t xml:space="preserve"> </w:t>
      </w:r>
      <w:r w:rsidR="00054F4B" w:rsidRPr="00554717">
        <w:t>organisational structure</w:t>
      </w:r>
      <w:r w:rsidR="009B2255" w:rsidRPr="00554717">
        <w:t xml:space="preserve"> </w:t>
      </w:r>
      <w:r w:rsidR="0048785D" w:rsidRPr="00554717">
        <w:t xml:space="preserve">and </w:t>
      </w:r>
      <w:r w:rsidR="00C25ACF">
        <w:t xml:space="preserve">has </w:t>
      </w:r>
      <w:r w:rsidR="00522685" w:rsidRPr="00554717">
        <w:t xml:space="preserve">slightly different naming conventions </w:t>
      </w:r>
      <w:r w:rsidR="009B2255" w:rsidRPr="00554717">
        <w:t xml:space="preserve">from the old </w:t>
      </w:r>
      <w:r w:rsidR="00522685" w:rsidRPr="00554717">
        <w:t xml:space="preserve">CHSP </w:t>
      </w:r>
      <w:r w:rsidR="009B2255" w:rsidRPr="00554717">
        <w:t>service list</w:t>
      </w:r>
      <w:r w:rsidR="003E202C" w:rsidRPr="00554717">
        <w:t xml:space="preserve">. </w:t>
      </w:r>
      <w:r w:rsidR="00522685" w:rsidRPr="00554717">
        <w:t xml:space="preserve">This is because it is </w:t>
      </w:r>
      <w:r w:rsidR="001E114E" w:rsidRPr="00554717">
        <w:t>aligned with the new Aged Care Act service list</w:t>
      </w:r>
      <w:r w:rsidR="00556028" w:rsidRPr="00554717">
        <w:t xml:space="preserve">. </w:t>
      </w:r>
      <w:r w:rsidR="00F15F4B" w:rsidRPr="00554717">
        <w:t xml:space="preserve">As with the previous service list, </w:t>
      </w:r>
      <w:r w:rsidR="00BB3918" w:rsidRPr="00554717">
        <w:t xml:space="preserve">the </w:t>
      </w:r>
      <w:r w:rsidR="00012481" w:rsidRPr="00554717">
        <w:t>organisation</w:t>
      </w:r>
      <w:r w:rsidR="001C1132" w:rsidRPr="00554717">
        <w:t xml:space="preserve">al structure in DEX is </w:t>
      </w:r>
      <w:r w:rsidR="0089667C" w:rsidRPr="00554717">
        <w:t>also represented differently.</w:t>
      </w:r>
      <w:r w:rsidR="005F61D5" w:rsidRPr="00554717">
        <w:t xml:space="preserve"> </w:t>
      </w:r>
      <w:r w:rsidR="005F61D5" w:rsidRPr="004B18AD">
        <w:rPr>
          <w:color w:val="auto"/>
        </w:rPr>
        <w:t xml:space="preserve">Note the example </w:t>
      </w:r>
      <w:r w:rsidR="000D2FB1" w:rsidRPr="004B18AD">
        <w:rPr>
          <w:color w:val="auto"/>
        </w:rPr>
        <w:t xml:space="preserve">in </w:t>
      </w:r>
      <w:r w:rsidR="000D2FB1" w:rsidRPr="00554717">
        <w:t>italics</w:t>
      </w:r>
      <w:r w:rsidR="009B15B7" w:rsidRPr="00554717">
        <w:t xml:space="preserve">, in the chart below. </w:t>
      </w:r>
    </w:p>
    <w:p w14:paraId="7D856EBF" w14:textId="09EA6EA6" w:rsidR="00697D79" w:rsidRPr="00BE5DBC" w:rsidRDefault="00D067B1" w:rsidP="00BE5DBC">
      <w:pPr>
        <w:rPr>
          <w:rStyle w:val="Strong"/>
        </w:rPr>
      </w:pPr>
      <w:r w:rsidRPr="00BE5DBC">
        <w:rPr>
          <w:rStyle w:val="Strong"/>
        </w:rPr>
        <w:t xml:space="preserve">Unless otherwise specified, this toolkit will </w:t>
      </w:r>
      <w:r w:rsidR="0066059F" w:rsidRPr="00BE5DBC">
        <w:rPr>
          <w:rStyle w:val="Strong"/>
        </w:rPr>
        <w:t xml:space="preserve">use the </w:t>
      </w:r>
      <w:r w:rsidR="00B64A21" w:rsidRPr="00BE5DBC">
        <w:rPr>
          <w:rStyle w:val="Strong"/>
        </w:rPr>
        <w:t xml:space="preserve">terminology as </w:t>
      </w:r>
      <w:r w:rsidR="00697D79" w:rsidRPr="00BE5DBC">
        <w:rPr>
          <w:rStyle w:val="Strong"/>
        </w:rPr>
        <w:t>shown in DEX.</w:t>
      </w:r>
    </w:p>
    <w:p w14:paraId="125949CF" w14:textId="720D5A49" w:rsidR="00EB5E5A" w:rsidRPr="00D334B0" w:rsidRDefault="008A2CAE" w:rsidP="00697D79">
      <w:r w:rsidRPr="00D334B0">
        <w:t xml:space="preserve">The CHSP Service List is </w:t>
      </w:r>
      <w:r w:rsidR="00EC4460" w:rsidRPr="00D334B0">
        <w:t>available</w:t>
      </w:r>
      <w:r w:rsidRPr="00D334B0">
        <w:t xml:space="preserve"> in</w:t>
      </w:r>
      <w:r w:rsidR="00EC4460" w:rsidRPr="00D334B0">
        <w:t xml:space="preserve"> the</w:t>
      </w:r>
      <w:r w:rsidRPr="0056749C">
        <w:rPr>
          <w:rFonts w:cs="Arial"/>
          <w:color w:val="auto"/>
          <w:sz w:val="28"/>
          <w:szCs w:val="28"/>
        </w:rPr>
        <w:t xml:space="preserve"> </w:t>
      </w:r>
      <w:hyperlink r:id="rId30" w:history="1">
        <w:r w:rsidRPr="00A4238F">
          <w:rPr>
            <w:rStyle w:val="Hyperlink"/>
            <w:rFonts w:cs="Arial"/>
            <w:b/>
            <w:bCs/>
            <w:color w:val="3B5F21" w:themeColor="accent2" w:themeShade="80"/>
          </w:rPr>
          <w:t>CHSP service catalogue 2025-27</w:t>
        </w:r>
      </w:hyperlink>
      <w:r w:rsidRPr="00E54969">
        <w:rPr>
          <w:b/>
          <w:bCs/>
          <w:sz w:val="28"/>
          <w:szCs w:val="28"/>
        </w:rPr>
        <w:t>.</w:t>
      </w:r>
    </w:p>
    <w:p w14:paraId="39AE1CBC" w14:textId="666FE212" w:rsidR="00437607" w:rsidRDefault="008B4A9F" w:rsidP="00DF755E">
      <w:pPr>
        <w:rPr>
          <w:rFonts w:eastAsia="Calibri"/>
        </w:rPr>
      </w:pPr>
      <w:r w:rsidRPr="008B4A9F">
        <w:rPr>
          <w:noProof/>
        </w:rPr>
        <w:drawing>
          <wp:inline distT="0" distB="0" distL="0" distR="0" wp14:anchorId="6D40AE2B" wp14:editId="104CB449">
            <wp:extent cx="5759450" cy="3308985"/>
            <wp:effectExtent l="0" t="0" r="0" b="5715"/>
            <wp:docPr id="526026709" name="Picture 1" descr="A diagram of a service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26709" name="Picture 1" descr="A diagram of a service lis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3AD" w:rsidRPr="005273AD" w:rsidDel="003C4C59">
        <w:t xml:space="preserve"> </w:t>
      </w:r>
    </w:p>
    <w:p w14:paraId="39656206" w14:textId="36D1BA95" w:rsidR="002C79B4" w:rsidRDefault="00AB3383" w:rsidP="00BE5DBC">
      <w:pPr>
        <w:rPr>
          <w:rFonts w:eastAsia="Calibri"/>
        </w:rPr>
      </w:pPr>
      <w:r>
        <w:rPr>
          <w:rFonts w:eastAsia="Calibri"/>
        </w:rPr>
        <w:t xml:space="preserve">Note </w:t>
      </w:r>
      <w:r w:rsidRPr="00BE5DBC">
        <w:rPr>
          <w:rFonts w:eastAsia="Calibri"/>
        </w:rPr>
        <w:t>that</w:t>
      </w:r>
      <w:r>
        <w:rPr>
          <w:rFonts w:eastAsia="Calibri"/>
        </w:rPr>
        <w:t xml:space="preserve"> there are </w:t>
      </w:r>
      <w:r w:rsidR="00DC2287">
        <w:rPr>
          <w:rFonts w:eastAsia="Calibri"/>
        </w:rPr>
        <w:t xml:space="preserve">4 </w:t>
      </w:r>
      <w:r>
        <w:rPr>
          <w:rFonts w:eastAsia="Calibri"/>
        </w:rPr>
        <w:t xml:space="preserve">services </w:t>
      </w:r>
      <w:r w:rsidR="00367D25">
        <w:rPr>
          <w:rFonts w:eastAsia="Calibri"/>
        </w:rPr>
        <w:t>(as defined in the Post 1 July 2025</w:t>
      </w:r>
      <w:r w:rsidR="00203520">
        <w:rPr>
          <w:rFonts w:eastAsia="Calibri"/>
        </w:rPr>
        <w:t xml:space="preserve"> Service List) that </w:t>
      </w:r>
      <w:r w:rsidR="004D084B">
        <w:rPr>
          <w:rFonts w:eastAsia="Calibri"/>
        </w:rPr>
        <w:t xml:space="preserve">are </w:t>
      </w:r>
      <w:r w:rsidR="00347543">
        <w:rPr>
          <w:rFonts w:eastAsia="Calibri"/>
        </w:rPr>
        <w:t>exceptions to the above structure. These</w:t>
      </w:r>
      <w:r w:rsidR="00203520">
        <w:rPr>
          <w:rFonts w:eastAsia="Calibri"/>
        </w:rPr>
        <w:t xml:space="preserve"> </w:t>
      </w:r>
      <w:r w:rsidR="004D084B">
        <w:rPr>
          <w:rFonts w:eastAsia="Calibri"/>
        </w:rPr>
        <w:t xml:space="preserve">are defined in DEX as </w:t>
      </w:r>
      <w:r w:rsidR="009C5918">
        <w:rPr>
          <w:rFonts w:eastAsia="Calibri"/>
        </w:rPr>
        <w:t xml:space="preserve">both </w:t>
      </w:r>
      <w:r w:rsidR="004952B3">
        <w:rPr>
          <w:rFonts w:eastAsia="Calibri"/>
        </w:rPr>
        <w:t>P</w:t>
      </w:r>
      <w:r w:rsidR="0074113B">
        <w:rPr>
          <w:rFonts w:eastAsia="Calibri"/>
        </w:rPr>
        <w:t>rogram</w:t>
      </w:r>
      <w:r w:rsidR="004952B3">
        <w:rPr>
          <w:rFonts w:eastAsia="Calibri"/>
        </w:rPr>
        <w:t xml:space="preserve"> A</w:t>
      </w:r>
      <w:r w:rsidR="0074113B">
        <w:rPr>
          <w:rFonts w:eastAsia="Calibri"/>
        </w:rPr>
        <w:t>ctivities</w:t>
      </w:r>
      <w:r w:rsidR="009C5918">
        <w:rPr>
          <w:rFonts w:eastAsia="Calibri"/>
        </w:rPr>
        <w:t xml:space="preserve"> and </w:t>
      </w:r>
      <w:r w:rsidR="004952B3">
        <w:rPr>
          <w:rFonts w:eastAsia="Calibri"/>
        </w:rPr>
        <w:t>S</w:t>
      </w:r>
      <w:r w:rsidR="004D084B">
        <w:rPr>
          <w:rFonts w:eastAsia="Calibri"/>
        </w:rPr>
        <w:t xml:space="preserve">ervice </w:t>
      </w:r>
      <w:r w:rsidR="004952B3">
        <w:rPr>
          <w:rFonts w:eastAsia="Calibri"/>
        </w:rPr>
        <w:t>T</w:t>
      </w:r>
      <w:r w:rsidR="004D084B">
        <w:rPr>
          <w:rFonts w:eastAsia="Calibri"/>
        </w:rPr>
        <w:t>ypes.</w:t>
      </w:r>
      <w:r w:rsidR="002C79B4">
        <w:rPr>
          <w:rFonts w:eastAsia="Calibri"/>
        </w:rPr>
        <w:t xml:space="preserve"> These are:</w:t>
      </w:r>
    </w:p>
    <w:p w14:paraId="7AE0C6A9" w14:textId="77777777" w:rsidR="002C79B4" w:rsidRPr="00BE5DBC" w:rsidRDefault="002C79B4" w:rsidP="00BE5DBC">
      <w:pPr>
        <w:pStyle w:val="ListBullet"/>
        <w:rPr>
          <w:rFonts w:eastAsia="Calibri"/>
        </w:rPr>
      </w:pPr>
      <w:r w:rsidRPr="00BE5DBC">
        <w:rPr>
          <w:rFonts w:eastAsia="Calibri"/>
        </w:rPr>
        <w:t>Meal delivery</w:t>
      </w:r>
    </w:p>
    <w:p w14:paraId="1C3248A5" w14:textId="77777777" w:rsidR="002C79B4" w:rsidRPr="00BE5DBC" w:rsidRDefault="002C79B4" w:rsidP="00BE5DBC">
      <w:pPr>
        <w:pStyle w:val="ListBullet"/>
        <w:rPr>
          <w:rFonts w:eastAsia="Calibri"/>
        </w:rPr>
      </w:pPr>
      <w:r w:rsidRPr="00BE5DBC">
        <w:rPr>
          <w:rFonts w:eastAsia="Calibri"/>
        </w:rPr>
        <w:t>Meal preparation</w:t>
      </w:r>
    </w:p>
    <w:p w14:paraId="5019902C" w14:textId="77777777" w:rsidR="002C79B4" w:rsidRPr="00BE5DBC" w:rsidRDefault="002C79B4" w:rsidP="00BE5DBC">
      <w:pPr>
        <w:pStyle w:val="ListBullet"/>
        <w:rPr>
          <w:rFonts w:eastAsia="Calibri"/>
        </w:rPr>
      </w:pPr>
      <w:r w:rsidRPr="00BE5DBC">
        <w:rPr>
          <w:rFonts w:eastAsia="Calibri"/>
        </w:rPr>
        <w:lastRenderedPageBreak/>
        <w:t>Individual social support</w:t>
      </w:r>
    </w:p>
    <w:p w14:paraId="7FBCC498" w14:textId="0B0F9EA0" w:rsidR="002C79B4" w:rsidRPr="00BE5DBC" w:rsidRDefault="002C79B4" w:rsidP="00BE5DBC">
      <w:pPr>
        <w:pStyle w:val="ListBullet"/>
        <w:rPr>
          <w:rFonts w:eastAsia="Calibri"/>
        </w:rPr>
      </w:pPr>
      <w:r w:rsidRPr="00BE5DBC">
        <w:rPr>
          <w:rFonts w:eastAsia="Calibri"/>
        </w:rPr>
        <w:t>Group social support</w:t>
      </w:r>
      <w:r w:rsidR="00C05CDF" w:rsidRPr="00BE5DBC">
        <w:rPr>
          <w:rFonts w:eastAsia="Calibri"/>
        </w:rPr>
        <w:t>.</w:t>
      </w:r>
    </w:p>
    <w:p w14:paraId="6347B75E" w14:textId="6383DB92" w:rsidR="004D3867" w:rsidRPr="00BE5DBC" w:rsidRDefault="005047F7" w:rsidP="00011417">
      <w:pPr>
        <w:pStyle w:val="Heading2"/>
        <w:rPr>
          <w:rFonts w:eastAsia="Calibri"/>
        </w:rPr>
      </w:pPr>
      <w:r w:rsidRPr="00BE5DBC">
        <w:rPr>
          <w:rFonts w:eastAsia="Calibri"/>
        </w:rPr>
        <w:t>Explanation of t</w:t>
      </w:r>
      <w:r w:rsidR="006B1232" w:rsidRPr="00BE5DBC">
        <w:rPr>
          <w:rFonts w:eastAsia="Calibri"/>
        </w:rPr>
        <w:t>he DEX structure</w:t>
      </w:r>
    </w:p>
    <w:p w14:paraId="66D593BE" w14:textId="2D5CD24D" w:rsidR="00F87C0B" w:rsidRDefault="007F61E4" w:rsidP="00BE5DBC">
      <w:r>
        <w:t xml:space="preserve">DEX has </w:t>
      </w:r>
      <w:r w:rsidR="009F53F1">
        <w:t xml:space="preserve">its own </w:t>
      </w:r>
      <w:r w:rsidR="002A1A73">
        <w:t>organisational structure</w:t>
      </w:r>
      <w:r w:rsidR="004F35D0">
        <w:t xml:space="preserve">. </w:t>
      </w:r>
      <w:r w:rsidR="00C11C27">
        <w:t>Section 3 of this toolkit</w:t>
      </w:r>
      <w:r w:rsidR="009F504E">
        <w:t xml:space="preserve"> explains </w:t>
      </w:r>
      <w:r w:rsidR="00C11C27">
        <w:t xml:space="preserve">the steps for </w:t>
      </w:r>
      <w:r w:rsidR="00A76C56">
        <w:t>creating</w:t>
      </w:r>
      <w:r w:rsidR="005513C0">
        <w:t xml:space="preserve">, updating, and recording </w:t>
      </w:r>
      <w:r w:rsidR="008825F7">
        <w:t>the items in this structure</w:t>
      </w:r>
      <w:r w:rsidR="009F504E">
        <w:t>.</w:t>
      </w:r>
      <w:r w:rsidR="00F31FB2">
        <w:t xml:space="preserve"> </w:t>
      </w:r>
      <w:r w:rsidR="0029330C">
        <w:t xml:space="preserve">The DEX structure </w:t>
      </w:r>
      <w:r w:rsidR="00B95A9D">
        <w:t xml:space="preserve">is explained </w:t>
      </w:r>
      <w:r w:rsidR="0056749C">
        <w:t>below:</w:t>
      </w:r>
    </w:p>
    <w:p w14:paraId="13200F8B" w14:textId="628B1971" w:rsidR="007563E8" w:rsidRPr="00BE5DBC" w:rsidRDefault="00D05BD2" w:rsidP="00BE5DBC">
      <w:r w:rsidRPr="00D334B0">
        <w:rPr>
          <w:rFonts w:eastAsia="Calibri"/>
          <w:noProof/>
        </w:rPr>
        <w:drawing>
          <wp:inline distT="0" distB="0" distL="0" distR="0" wp14:anchorId="1E2F77D0" wp14:editId="482F4B00">
            <wp:extent cx="3352800" cy="3833066"/>
            <wp:effectExtent l="0" t="0" r="0" b="0"/>
            <wp:docPr id="2062191949" name="Picture 1" descr="A diagram of a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191949" name="Picture 1" descr="A diagram of a program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55209" cy="383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EC6FA" w14:textId="4E5AFE6D" w:rsidR="007563E8" w:rsidRPr="00D334B0" w:rsidRDefault="00BF56B0" w:rsidP="00D334B0">
      <w:pPr>
        <w:rPr>
          <w:b/>
          <w:bCs/>
        </w:rPr>
      </w:pPr>
      <w:r w:rsidRPr="00BF56B0">
        <w:t xml:space="preserve">A </w:t>
      </w:r>
      <w:r w:rsidRPr="00554717">
        <w:rPr>
          <w:b/>
          <w:bCs/>
        </w:rPr>
        <w:t>provider</w:t>
      </w:r>
      <w:r w:rsidRPr="00BF56B0">
        <w:t xml:space="preserve"> </w:t>
      </w:r>
      <w:r w:rsidR="00667155">
        <w:t xml:space="preserve">delivers services </w:t>
      </w:r>
      <w:r w:rsidR="00667155" w:rsidRPr="00D334B0">
        <w:t>from</w:t>
      </w:r>
      <w:r w:rsidR="00667155">
        <w:t xml:space="preserve"> </w:t>
      </w:r>
      <w:r w:rsidR="00D41C6C">
        <w:t xml:space="preserve">a single or </w:t>
      </w:r>
      <w:r w:rsidRPr="00BF56B0">
        <w:t xml:space="preserve">multiple </w:t>
      </w:r>
      <w:r w:rsidRPr="00524CEF">
        <w:t>outlet</w:t>
      </w:r>
      <w:r w:rsidR="00FD1CE8" w:rsidRPr="00524CEF">
        <w:t>(</w:t>
      </w:r>
      <w:r w:rsidRPr="00524CEF">
        <w:t>s</w:t>
      </w:r>
      <w:r w:rsidR="00FD1CE8" w:rsidRPr="00524CEF">
        <w:t>)</w:t>
      </w:r>
      <w:r w:rsidR="00524CEF">
        <w:t>.</w:t>
      </w:r>
    </w:p>
    <w:p w14:paraId="7CFF21AF" w14:textId="13DF85C6" w:rsidR="00D42C7C" w:rsidRPr="00D334B0" w:rsidRDefault="00524CEF" w:rsidP="00D334B0">
      <w:r w:rsidRPr="00524CEF">
        <w:t xml:space="preserve">An </w:t>
      </w:r>
      <w:r>
        <w:rPr>
          <w:b/>
          <w:bCs/>
        </w:rPr>
        <w:t xml:space="preserve">outlet </w:t>
      </w:r>
      <w:r w:rsidRPr="00524CEF">
        <w:t xml:space="preserve">is </w:t>
      </w:r>
      <w:r w:rsidR="00265ED9">
        <w:t>the</w:t>
      </w:r>
      <w:r>
        <w:rPr>
          <w:b/>
          <w:bCs/>
        </w:rPr>
        <w:t xml:space="preserve"> </w:t>
      </w:r>
      <w:r w:rsidR="000521E1" w:rsidRPr="00265ED9">
        <w:t>ph</w:t>
      </w:r>
      <w:r w:rsidR="00265ED9" w:rsidRPr="00265ED9">
        <w:t>ysical lo</w:t>
      </w:r>
      <w:r w:rsidR="00265ED9">
        <w:t>cation</w:t>
      </w:r>
      <w:r w:rsidR="00BF56B0" w:rsidRPr="00BF56B0">
        <w:t xml:space="preserve"> from </w:t>
      </w:r>
      <w:r w:rsidR="00113E40">
        <w:t>where a service is primarily delivered</w:t>
      </w:r>
      <w:r w:rsidR="00BF56B0" w:rsidRPr="00BF56B0">
        <w:t xml:space="preserve">. </w:t>
      </w:r>
    </w:p>
    <w:p w14:paraId="42D4900C" w14:textId="011BBF2C" w:rsidR="000559B9" w:rsidRPr="00D334B0" w:rsidRDefault="00BB58FA" w:rsidP="00D334B0">
      <w:r>
        <w:t>A</w:t>
      </w:r>
      <w:r w:rsidR="009713DD">
        <w:t xml:space="preserve"> </w:t>
      </w:r>
      <w:r w:rsidR="009713DD" w:rsidRPr="00D713AB">
        <w:rPr>
          <w:b/>
        </w:rPr>
        <w:t>case</w:t>
      </w:r>
      <w:r w:rsidR="009713DD">
        <w:t xml:space="preserve"> is </w:t>
      </w:r>
      <w:r w:rsidR="0020525B">
        <w:t>like a</w:t>
      </w:r>
      <w:r w:rsidR="009713DD">
        <w:t xml:space="preserve"> </w:t>
      </w:r>
      <w:r w:rsidR="001050BF">
        <w:t>folder</w:t>
      </w:r>
      <w:r w:rsidR="00FD28EB">
        <w:t xml:space="preserve"> and</w:t>
      </w:r>
      <w:r w:rsidR="00E81EAD">
        <w:t xml:space="preserve"> contains</w:t>
      </w:r>
      <w:r w:rsidR="00886374">
        <w:t xml:space="preserve"> sessions</w:t>
      </w:r>
      <w:r w:rsidR="00957D25">
        <w:t xml:space="preserve">. </w:t>
      </w:r>
      <w:r w:rsidR="00E81EAD">
        <w:t xml:space="preserve">The sessions in a </w:t>
      </w:r>
      <w:r w:rsidR="00CB47BF" w:rsidRPr="00CB47BF">
        <w:t xml:space="preserve">case </w:t>
      </w:r>
      <w:r w:rsidR="00BA70F1">
        <w:t xml:space="preserve">must all be of the same </w:t>
      </w:r>
      <w:r w:rsidR="0074113B">
        <w:t>program activity</w:t>
      </w:r>
      <w:r w:rsidR="00C22325">
        <w:t xml:space="preserve"> and </w:t>
      </w:r>
      <w:r w:rsidR="006A19CB">
        <w:t>delivered from the same outlet</w:t>
      </w:r>
      <w:r w:rsidR="00BA70F1">
        <w:t>.</w:t>
      </w:r>
    </w:p>
    <w:p w14:paraId="3776D236" w14:textId="20819DFA" w:rsidR="009C09F6" w:rsidRPr="00D334B0" w:rsidRDefault="00504523" w:rsidP="00D334B0">
      <w:r w:rsidRPr="00554717">
        <w:t>A</w:t>
      </w:r>
      <w:r>
        <w:rPr>
          <w:b/>
          <w:bCs/>
        </w:rPr>
        <w:t xml:space="preserve"> s</w:t>
      </w:r>
      <w:r w:rsidR="00EA26DC" w:rsidRPr="00554717">
        <w:rPr>
          <w:b/>
          <w:bCs/>
        </w:rPr>
        <w:t>ession</w:t>
      </w:r>
      <w:r w:rsidR="00EA26DC">
        <w:t xml:space="preserve"> </w:t>
      </w:r>
      <w:r w:rsidR="002A48B8">
        <w:t>records</w:t>
      </w:r>
      <w:r w:rsidR="00BF56B0" w:rsidRPr="00BF56B0">
        <w:t xml:space="preserve"> </w:t>
      </w:r>
      <w:r w:rsidR="00942FE1">
        <w:t xml:space="preserve">the </w:t>
      </w:r>
      <w:r w:rsidR="00BF56B0" w:rsidRPr="00554717">
        <w:rPr>
          <w:b/>
          <w:bCs/>
        </w:rPr>
        <w:t>service</w:t>
      </w:r>
      <w:r w:rsidR="00C0491F" w:rsidRPr="0049212B">
        <w:t xml:space="preserve"> </w:t>
      </w:r>
      <w:r w:rsidR="00C0491F">
        <w:rPr>
          <w:b/>
          <w:bCs/>
        </w:rPr>
        <w:t>type</w:t>
      </w:r>
      <w:r w:rsidR="00BF56B0" w:rsidRPr="00BF56B0">
        <w:t xml:space="preserve"> </w:t>
      </w:r>
      <w:r w:rsidR="00C0491F">
        <w:t>(</w:t>
      </w:r>
      <w:r w:rsidR="00E135BE">
        <w:t>e.g. laundry services</w:t>
      </w:r>
      <w:r w:rsidR="00C0491F">
        <w:t xml:space="preserve">) </w:t>
      </w:r>
      <w:r w:rsidR="00BF56B0" w:rsidRPr="00D334B0">
        <w:t>delivered</w:t>
      </w:r>
      <w:r w:rsidR="00BF56B0" w:rsidRPr="00BF56B0">
        <w:t xml:space="preserve"> to </w:t>
      </w:r>
      <w:r w:rsidR="001B2E9F">
        <w:t xml:space="preserve">a </w:t>
      </w:r>
      <w:r w:rsidR="00BF56B0" w:rsidRPr="00554717">
        <w:rPr>
          <w:b/>
          <w:bCs/>
        </w:rPr>
        <w:t>client</w:t>
      </w:r>
      <w:r w:rsidR="00BF56B0" w:rsidRPr="00BF56B0">
        <w:t>.</w:t>
      </w:r>
      <w:r w:rsidR="00C266E2">
        <w:t xml:space="preserve"> </w:t>
      </w:r>
      <w:r w:rsidR="00CE78A0">
        <w:t>S</w:t>
      </w:r>
      <w:r w:rsidR="001D656F">
        <w:t>ession</w:t>
      </w:r>
      <w:r w:rsidR="00035E2E">
        <w:t xml:space="preserve">s can only have </w:t>
      </w:r>
      <w:r w:rsidR="000855CC">
        <w:t>one</w:t>
      </w:r>
      <w:r w:rsidR="00035E2E">
        <w:t xml:space="preserve"> </w:t>
      </w:r>
      <w:r w:rsidR="008E635E">
        <w:t>service type</w:t>
      </w:r>
      <w:r w:rsidR="00642CEF">
        <w:t>. Th</w:t>
      </w:r>
      <w:r w:rsidR="00592ADC">
        <w:t xml:space="preserve">at service type must be part of the </w:t>
      </w:r>
      <w:r w:rsidR="0074113B">
        <w:t>program activity</w:t>
      </w:r>
      <w:r w:rsidR="00592ADC">
        <w:t xml:space="preserve"> </w:t>
      </w:r>
      <w:r w:rsidR="0096258F">
        <w:t xml:space="preserve">as </w:t>
      </w:r>
      <w:r w:rsidR="00734CF2">
        <w:t>recorded in the case.</w:t>
      </w:r>
    </w:p>
    <w:p w14:paraId="327B8CF6" w14:textId="4A30D0DA" w:rsidR="000B4F87" w:rsidRPr="0049212B" w:rsidRDefault="000B4F87" w:rsidP="000B4F87">
      <w:pPr>
        <w:pStyle w:val="Heading3"/>
      </w:pPr>
      <w:r w:rsidRPr="0049212B">
        <w:t>What</w:t>
      </w:r>
      <w:r w:rsidR="00084B7B">
        <w:t xml:space="preserve"> do</w:t>
      </w:r>
      <w:r w:rsidRPr="0049212B">
        <w:t xml:space="preserve"> </w:t>
      </w:r>
      <w:r w:rsidR="005D3E4C">
        <w:t>p</w:t>
      </w:r>
      <w:r w:rsidRPr="0049212B">
        <w:t xml:space="preserve">roviders </w:t>
      </w:r>
      <w:r>
        <w:t>n</w:t>
      </w:r>
      <w:r w:rsidRPr="0049212B">
        <w:t xml:space="preserve">eed to </w:t>
      </w:r>
      <w:r>
        <w:t>d</w:t>
      </w:r>
      <w:r w:rsidRPr="0049212B">
        <w:t>o</w:t>
      </w:r>
      <w:r w:rsidR="00EB171E">
        <w:t xml:space="preserve"> </w:t>
      </w:r>
      <w:r w:rsidR="00A31863">
        <w:t xml:space="preserve">to prepare to report </w:t>
      </w:r>
      <w:r w:rsidR="00CC5347">
        <w:t xml:space="preserve">services delivered </w:t>
      </w:r>
      <w:r w:rsidR="00E9022B">
        <w:t xml:space="preserve">from </w:t>
      </w:r>
      <w:r w:rsidR="00CC5347">
        <w:t>1 July 2025 with the</w:t>
      </w:r>
      <w:r w:rsidR="003A212A">
        <w:t xml:space="preserve"> Stage 1 </w:t>
      </w:r>
      <w:r w:rsidR="001A6F8E">
        <w:t>changes</w:t>
      </w:r>
      <w:r w:rsidR="00084B7B">
        <w:t>?</w:t>
      </w:r>
    </w:p>
    <w:p w14:paraId="48DB8C8A" w14:textId="77777777" w:rsidR="000B4F87" w:rsidRDefault="000B4F87" w:rsidP="0092786F">
      <w:pPr>
        <w:pStyle w:val="Heading4"/>
      </w:pPr>
      <w:r w:rsidRPr="00C260EA">
        <w:t>Performance reporting against CHSP</w:t>
      </w:r>
      <w:r>
        <w:t xml:space="preserve"> Service List</w:t>
      </w:r>
    </w:p>
    <w:p w14:paraId="29AB5570" w14:textId="7691CAAD" w:rsidR="000B4F87" w:rsidRDefault="000B4F87" w:rsidP="00D334B0">
      <w:r>
        <w:t xml:space="preserve">From 1 July 2025, when a provider </w:t>
      </w:r>
      <w:r w:rsidR="00E837EF">
        <w:t>uses</w:t>
      </w:r>
      <w:r>
        <w:t xml:space="preserve"> </w:t>
      </w:r>
      <w:r w:rsidRPr="00D334B0">
        <w:t>the</w:t>
      </w:r>
      <w:r>
        <w:t xml:space="preserve"> DEX Portal, system-to-system</w:t>
      </w:r>
      <w:r w:rsidR="00A35EA1">
        <w:t>,</w:t>
      </w:r>
      <w:r>
        <w:t xml:space="preserve"> or XML </w:t>
      </w:r>
      <w:r w:rsidR="000278A9">
        <w:t xml:space="preserve">bulk </w:t>
      </w:r>
      <w:r>
        <w:t>upload function to record the services they have provided to clients, they must report as follows: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B4F87" w:rsidRPr="00BE5DBC" w14:paraId="1F06F021" w14:textId="77777777" w:rsidTr="00961DF0">
        <w:trPr>
          <w:tblHeader/>
        </w:trPr>
        <w:tc>
          <w:tcPr>
            <w:tcW w:w="4508" w:type="dxa"/>
          </w:tcPr>
          <w:p w14:paraId="2CF97238" w14:textId="77777777" w:rsidR="000B4F87" w:rsidRPr="00BE5DBC" w:rsidRDefault="000B4F87" w:rsidP="00961DF0">
            <w:pPr>
              <w:pStyle w:val="TableHeader"/>
            </w:pPr>
            <w:r w:rsidRPr="00BE5DBC">
              <w:lastRenderedPageBreak/>
              <w:t>IF the service was provided to clients…</w:t>
            </w:r>
          </w:p>
        </w:tc>
        <w:tc>
          <w:tcPr>
            <w:tcW w:w="4508" w:type="dxa"/>
          </w:tcPr>
          <w:p w14:paraId="789FA196" w14:textId="77777777" w:rsidR="000B4F87" w:rsidRPr="00BE5DBC" w:rsidRDefault="000B4F87" w:rsidP="00961DF0">
            <w:pPr>
              <w:pStyle w:val="TableHeader"/>
            </w:pPr>
            <w:r w:rsidRPr="00BE5DBC">
              <w:t>THEN the provider must report against the ...</w:t>
            </w:r>
          </w:p>
        </w:tc>
      </w:tr>
      <w:tr w:rsidR="000B4F87" w14:paraId="71FA5160" w14:textId="77777777">
        <w:tc>
          <w:tcPr>
            <w:tcW w:w="4508" w:type="dxa"/>
          </w:tcPr>
          <w:p w14:paraId="6836E68C" w14:textId="77777777" w:rsidR="000B4F87" w:rsidRDefault="000B4F87" w:rsidP="00DD0670">
            <w:pPr>
              <w:pStyle w:val="Tabletext"/>
            </w:pPr>
            <w:r>
              <w:t>On or before 30 June 2025</w:t>
            </w:r>
          </w:p>
        </w:tc>
        <w:tc>
          <w:tcPr>
            <w:tcW w:w="4508" w:type="dxa"/>
          </w:tcPr>
          <w:p w14:paraId="1D376A6B" w14:textId="124F288B" w:rsidR="001A6F8E" w:rsidRDefault="000B4F87" w:rsidP="00DD0670">
            <w:pPr>
              <w:pStyle w:val="Tabletext"/>
            </w:pPr>
            <w:r>
              <w:t xml:space="preserve">Pre-existing </w:t>
            </w:r>
            <w:r w:rsidR="00CB31A9">
              <w:t xml:space="preserve">CHSP service list </w:t>
            </w:r>
            <w:r>
              <w:t>(non-</w:t>
            </w:r>
            <w:r w:rsidR="004952B3">
              <w:t>Aged Care Act</w:t>
            </w:r>
            <w:r>
              <w:t xml:space="preserve"> aligned) </w:t>
            </w:r>
          </w:p>
        </w:tc>
      </w:tr>
      <w:tr w:rsidR="000B4F87" w14:paraId="65D88ED7" w14:textId="77777777">
        <w:tc>
          <w:tcPr>
            <w:tcW w:w="4508" w:type="dxa"/>
          </w:tcPr>
          <w:p w14:paraId="2B10CD28" w14:textId="77777777" w:rsidR="000B4F87" w:rsidRDefault="000B4F87" w:rsidP="00DD0670">
            <w:pPr>
              <w:pStyle w:val="Tabletext"/>
            </w:pPr>
            <w:r>
              <w:t>On or after 1 July 2025</w:t>
            </w:r>
          </w:p>
        </w:tc>
        <w:tc>
          <w:tcPr>
            <w:tcW w:w="4508" w:type="dxa"/>
          </w:tcPr>
          <w:p w14:paraId="3E9B45FB" w14:textId="0D25DA05" w:rsidR="000B4F87" w:rsidRDefault="000B4F87" w:rsidP="00DD0670">
            <w:pPr>
              <w:pStyle w:val="Tabletext"/>
            </w:pPr>
            <w:r>
              <w:t xml:space="preserve">New </w:t>
            </w:r>
            <w:r w:rsidR="00C83A69">
              <w:t xml:space="preserve">CHSP Service List </w:t>
            </w:r>
            <w:r w:rsidR="00C83A69" w:rsidRPr="00C83A69">
              <w:t xml:space="preserve">aligned </w:t>
            </w:r>
            <w:r w:rsidR="00C83A69">
              <w:t xml:space="preserve">to </w:t>
            </w:r>
            <w:r w:rsidR="00A55221">
              <w:t xml:space="preserve">the </w:t>
            </w:r>
            <w:r w:rsidR="004952B3">
              <w:t>Aged Care Act</w:t>
            </w:r>
          </w:p>
        </w:tc>
      </w:tr>
    </w:tbl>
    <w:p w14:paraId="120FC4BC" w14:textId="2B74DA51" w:rsidR="000E3EFE" w:rsidRDefault="00180461" w:rsidP="000B4F87">
      <w:r>
        <w:t>After 1 July 2025</w:t>
      </w:r>
      <w:r w:rsidR="004E4D72" w:rsidRPr="008310FD">
        <w:t xml:space="preserve"> previously created outlets and cases will </w:t>
      </w:r>
      <w:r w:rsidR="00900374">
        <w:t xml:space="preserve">continue to </w:t>
      </w:r>
      <w:r w:rsidR="004E4D72" w:rsidRPr="008310FD">
        <w:t>be availabl</w:t>
      </w:r>
      <w:r w:rsidR="00F9382E">
        <w:t>e</w:t>
      </w:r>
      <w:r w:rsidR="00DD3EA1">
        <w:t xml:space="preserve">. </w:t>
      </w:r>
      <w:r w:rsidR="00D92AEB" w:rsidRPr="008310FD">
        <w:t xml:space="preserve">Providers will be able to record </w:t>
      </w:r>
      <w:r w:rsidR="00A05195" w:rsidRPr="008310FD">
        <w:t xml:space="preserve">services </w:t>
      </w:r>
      <w:r w:rsidR="002D1DB4" w:rsidRPr="008310FD">
        <w:t xml:space="preserve">that </w:t>
      </w:r>
      <w:r w:rsidR="00A05195" w:rsidRPr="008310FD">
        <w:t>were delivered</w:t>
      </w:r>
      <w:r w:rsidR="002D1DB4" w:rsidRPr="008310FD">
        <w:t xml:space="preserve"> before 1 July</w:t>
      </w:r>
      <w:r w:rsidR="00D92AEB" w:rsidRPr="008310FD">
        <w:t xml:space="preserve"> </w:t>
      </w:r>
      <w:r w:rsidR="005F1141" w:rsidRPr="008310FD">
        <w:t>2025</w:t>
      </w:r>
      <w:r w:rsidR="00D92AEB" w:rsidRPr="008310FD">
        <w:t xml:space="preserve"> in </w:t>
      </w:r>
      <w:r w:rsidR="001A5480" w:rsidRPr="008310FD">
        <w:t>these</w:t>
      </w:r>
      <w:r w:rsidR="00F505EA" w:rsidRPr="008310FD">
        <w:t xml:space="preserve"> outlets and cases</w:t>
      </w:r>
      <w:r w:rsidR="008310FD" w:rsidRPr="008310FD">
        <w:t xml:space="preserve"> using the old program activities</w:t>
      </w:r>
      <w:r w:rsidR="00F505EA" w:rsidRPr="008310FD">
        <w:t>. H</w:t>
      </w:r>
      <w:r w:rsidR="006705A9" w:rsidRPr="008310FD">
        <w:t>owever</w:t>
      </w:r>
      <w:r w:rsidR="00F505EA" w:rsidRPr="008310FD">
        <w:t>,</w:t>
      </w:r>
      <w:r w:rsidR="001A5480" w:rsidRPr="008310FD">
        <w:t xml:space="preserve"> </w:t>
      </w:r>
      <w:r w:rsidR="00B61AA8" w:rsidRPr="008310FD">
        <w:t xml:space="preserve">the system will restrict them from recording </w:t>
      </w:r>
      <w:r w:rsidR="00CD5014" w:rsidRPr="008310FD">
        <w:t>activities dated after 30 June</w:t>
      </w:r>
      <w:r w:rsidR="00BA5F35" w:rsidRPr="008310FD">
        <w:t xml:space="preserve"> </w:t>
      </w:r>
      <w:r w:rsidR="005F1141" w:rsidRPr="008310FD">
        <w:t xml:space="preserve">2025 </w:t>
      </w:r>
      <w:r w:rsidR="00BA5F35" w:rsidRPr="008310FD">
        <w:t xml:space="preserve">against these </w:t>
      </w:r>
      <w:r w:rsidR="008310FD" w:rsidRPr="008310FD">
        <w:t>program activities.</w:t>
      </w:r>
    </w:p>
    <w:p w14:paraId="6C279C5E" w14:textId="5669C412" w:rsidR="00F01455" w:rsidRPr="00AA2617" w:rsidRDefault="00F01455" w:rsidP="00F01455">
      <w:pPr>
        <w:pStyle w:val="Heading3"/>
      </w:pPr>
      <w:r w:rsidRPr="00AA2617">
        <w:t xml:space="preserve">The </w:t>
      </w:r>
      <w:r>
        <w:t>testing</w:t>
      </w:r>
      <w:r w:rsidRPr="00AA2617">
        <w:t xml:space="preserve"> </w:t>
      </w:r>
      <w:r>
        <w:t>Stage 1 environment</w:t>
      </w:r>
    </w:p>
    <w:p w14:paraId="0EBF162C" w14:textId="600AB3B7" w:rsidR="000B4F87" w:rsidRPr="00B37ACD" w:rsidRDefault="000B4F87" w:rsidP="0092786F">
      <w:pPr>
        <w:pStyle w:val="Heading4"/>
      </w:pPr>
      <w:r w:rsidRPr="00B37ACD">
        <w:t xml:space="preserve">When </w:t>
      </w:r>
      <w:r>
        <w:t>will</w:t>
      </w:r>
      <w:r w:rsidR="00DD3EA1">
        <w:t xml:space="preserve"> new CHSP Program Activities be available in the Staging Environment for my organisation’s system developers or </w:t>
      </w:r>
      <w:r w:rsidR="002B5B05">
        <w:t>third-party</w:t>
      </w:r>
      <w:r w:rsidR="00DD3EA1">
        <w:t xml:space="preserve"> software vendors to review?</w:t>
      </w:r>
    </w:p>
    <w:p w14:paraId="49AB81C7" w14:textId="3ED3E6C7" w:rsidR="00D41DA7" w:rsidRDefault="00DD3EA1" w:rsidP="00B84884">
      <w:r>
        <w:t xml:space="preserve">Your organisation’s software developers or </w:t>
      </w:r>
      <w:r w:rsidR="002B5B05">
        <w:t>third-party</w:t>
      </w:r>
      <w:r>
        <w:t xml:space="preserve"> software vendors will already have access to the DEX Staging environment if they have developed your current XML upload or </w:t>
      </w:r>
      <w:r w:rsidR="004A4300">
        <w:t>System-to-</w:t>
      </w:r>
      <w:r w:rsidR="0050738A">
        <w:t>S</w:t>
      </w:r>
      <w:r w:rsidR="004A4300">
        <w:t>ystem</w:t>
      </w:r>
      <w:r>
        <w:t xml:space="preserve"> capability.</w:t>
      </w:r>
    </w:p>
    <w:p w14:paraId="1B41480A" w14:textId="2D3A688D" w:rsidR="00D41DA7" w:rsidRPr="00961DF0" w:rsidRDefault="00D41DA7" w:rsidP="00961DF0">
      <w:pPr>
        <w:rPr>
          <w:rStyle w:val="Strong"/>
        </w:rPr>
      </w:pPr>
      <w:r w:rsidRPr="0042470A">
        <w:rPr>
          <w:rStyle w:val="Strong"/>
        </w:rPr>
        <w:t xml:space="preserve">Please note: No new fields are being implemented in DEX for Stage 1 i.e. there are no schema changes developers need to allow for, </w:t>
      </w:r>
      <w:proofErr w:type="gramStart"/>
      <w:r w:rsidRPr="0042470A">
        <w:rPr>
          <w:rStyle w:val="Strong"/>
        </w:rPr>
        <w:t>in order for</w:t>
      </w:r>
      <w:proofErr w:type="gramEnd"/>
      <w:r w:rsidRPr="0042470A">
        <w:rPr>
          <w:rStyle w:val="Strong"/>
        </w:rPr>
        <w:t xml:space="preserve"> your organisation to report into DEX from 1 July.</w:t>
      </w:r>
      <w:r w:rsidRPr="00961DF0">
        <w:rPr>
          <w:rStyle w:val="Strong"/>
        </w:rPr>
        <w:t xml:space="preserve"> </w:t>
      </w:r>
    </w:p>
    <w:p w14:paraId="404065EE" w14:textId="4ACEFD6A" w:rsidR="00DD3EA1" w:rsidRDefault="00D41DA7" w:rsidP="00B84884">
      <w:r>
        <w:t>However, t</w:t>
      </w:r>
      <w:r w:rsidR="00DD3EA1">
        <w:t xml:space="preserve">he configuration associated with the new </w:t>
      </w:r>
      <w:r w:rsidR="004208FB">
        <w:t>Act</w:t>
      </w:r>
      <w:r w:rsidR="00707C7C">
        <w:t>-</w:t>
      </w:r>
      <w:r w:rsidR="00DD3EA1">
        <w:t xml:space="preserve">aligned DEX Program Activities </w:t>
      </w:r>
      <w:r w:rsidR="004E1525">
        <w:t>is</w:t>
      </w:r>
      <w:r w:rsidR="00DD3EA1">
        <w:t xml:space="preserve"> available for </w:t>
      </w:r>
      <w:r w:rsidR="00706634">
        <w:t xml:space="preserve">developers </w:t>
      </w:r>
      <w:r w:rsidR="00DD3EA1">
        <w:t xml:space="preserve">to review </w:t>
      </w:r>
      <w:r w:rsidR="00706634">
        <w:t xml:space="preserve">before </w:t>
      </w:r>
      <w:r w:rsidR="004E1525">
        <w:t xml:space="preserve">the changes </w:t>
      </w:r>
      <w:r w:rsidR="00CF6A57">
        <w:t xml:space="preserve">go live on </w:t>
      </w:r>
      <w:r w:rsidR="00483090">
        <w:t>1</w:t>
      </w:r>
      <w:r w:rsidR="00FD1168">
        <w:t> </w:t>
      </w:r>
      <w:r w:rsidR="00706634">
        <w:t>July</w:t>
      </w:r>
      <w:r w:rsidR="00FD1168">
        <w:t> </w:t>
      </w:r>
      <w:r w:rsidR="00DD3EA1">
        <w:t xml:space="preserve">2025. </w:t>
      </w:r>
    </w:p>
    <w:p w14:paraId="47850683" w14:textId="232D3C34" w:rsidR="00B84884" w:rsidRDefault="00B84884" w:rsidP="00B84884">
      <w:r>
        <w:t xml:space="preserve">Any records, including </w:t>
      </w:r>
      <w:r w:rsidR="0074113B">
        <w:t>outlet</w:t>
      </w:r>
      <w:r>
        <w:t xml:space="preserve">s, </w:t>
      </w:r>
      <w:r w:rsidR="0074113B">
        <w:t>case</w:t>
      </w:r>
      <w:r>
        <w:t xml:space="preserve">s, </w:t>
      </w:r>
      <w:r w:rsidR="001D656F">
        <w:t>client</w:t>
      </w:r>
      <w:r>
        <w:t>s</w:t>
      </w:r>
      <w:r w:rsidR="00D26EF0">
        <w:t xml:space="preserve"> and</w:t>
      </w:r>
      <w:r>
        <w:t xml:space="preserve"> </w:t>
      </w:r>
      <w:r w:rsidR="001D656F">
        <w:t>session</w:t>
      </w:r>
      <w:r>
        <w:t xml:space="preserve">s </w:t>
      </w:r>
      <w:r w:rsidR="00DD3EA1">
        <w:t xml:space="preserve">developers create </w:t>
      </w:r>
      <w:r>
        <w:t xml:space="preserve">in the </w:t>
      </w:r>
      <w:r w:rsidR="00E312A3">
        <w:t>testing</w:t>
      </w:r>
      <w:r>
        <w:t xml:space="preserve"> environment </w:t>
      </w:r>
      <w:r w:rsidR="00CE3473">
        <w:t xml:space="preserve">will </w:t>
      </w:r>
      <w:r>
        <w:t xml:space="preserve">not transfer over to </w:t>
      </w:r>
      <w:r w:rsidR="00DD3EA1">
        <w:t xml:space="preserve">the </w:t>
      </w:r>
      <w:r w:rsidR="002A34EB">
        <w:t>DEX</w:t>
      </w:r>
      <w:r w:rsidR="00DD3EA1">
        <w:t xml:space="preserve"> (production)</w:t>
      </w:r>
      <w:r>
        <w:t xml:space="preserve"> environment. </w:t>
      </w:r>
      <w:r w:rsidR="004A1AC9">
        <w:t xml:space="preserve">When creating </w:t>
      </w:r>
      <w:r w:rsidR="00001D6E">
        <w:t xml:space="preserve">records in the testing environment, </w:t>
      </w:r>
      <w:r w:rsidR="00DD3EA1">
        <w:t xml:space="preserve">it is expected developers </w:t>
      </w:r>
      <w:r w:rsidR="00B23A6A">
        <w:t xml:space="preserve">use </w:t>
      </w:r>
      <w:r w:rsidR="00580669">
        <w:t>“dummy data”</w:t>
      </w:r>
      <w:r w:rsidR="00DD3EA1">
        <w:t xml:space="preserve"> </w:t>
      </w:r>
      <w:r w:rsidR="00230CEA">
        <w:t>and not</w:t>
      </w:r>
      <w:r w:rsidR="00362159">
        <w:t xml:space="preserve"> </w:t>
      </w:r>
      <w:r w:rsidR="00DD3EA1">
        <w:t>real client or service details</w:t>
      </w:r>
      <w:r w:rsidR="00B96BCE">
        <w:t>.</w:t>
      </w:r>
    </w:p>
    <w:p w14:paraId="2E41E8C7" w14:textId="4B546663" w:rsidR="000B4F87" w:rsidRDefault="00DD3EA1" w:rsidP="000B4F87">
      <w:r>
        <w:t>Software developers/p</w:t>
      </w:r>
      <w:r w:rsidR="000B4F87" w:rsidRPr="004C7B2B">
        <w:t xml:space="preserve">roviders will be able to login to the </w:t>
      </w:r>
      <w:r w:rsidR="00E312A3">
        <w:t>testing</w:t>
      </w:r>
      <w:r w:rsidR="000B4F87" w:rsidRPr="004C7B2B">
        <w:t xml:space="preserve"> environment using the</w:t>
      </w:r>
      <w:r w:rsidR="000B4F87">
        <w:t>ir existing</w:t>
      </w:r>
      <w:r w:rsidR="000B4F87" w:rsidRPr="004C7B2B">
        <w:t xml:space="preserve"> </w:t>
      </w:r>
      <w:r>
        <w:t xml:space="preserve">Staging environment </w:t>
      </w:r>
      <w:r w:rsidR="000B4F87" w:rsidRPr="004C7B2B">
        <w:t>username and password.</w:t>
      </w:r>
      <w:r w:rsidR="009D2CB0">
        <w:t xml:space="preserve"> </w:t>
      </w:r>
    </w:p>
    <w:p w14:paraId="19A20362" w14:textId="762CFFB2" w:rsidR="002B2F11" w:rsidRDefault="002B2F11" w:rsidP="000B4F87">
      <w:r>
        <w:t xml:space="preserve">As there are no new fields being implemented in Stage 1, developers will </w:t>
      </w:r>
      <w:r w:rsidR="00C64439">
        <w:t xml:space="preserve">only </w:t>
      </w:r>
      <w:r>
        <w:t>get an indication of which Program Activity reference data will need to be configured in your organisation’s system/s</w:t>
      </w:r>
      <w:r w:rsidR="0051203D">
        <w:t xml:space="preserve"> i.e. </w:t>
      </w:r>
      <w:r w:rsidDel="00F20A1B">
        <w:t>new Program Activity Names and related DEX service types</w:t>
      </w:r>
      <w:r w:rsidR="00D82963">
        <w:t>.</w:t>
      </w:r>
    </w:p>
    <w:p w14:paraId="61B9E72B" w14:textId="4BF38705" w:rsidR="000B4F87" w:rsidRPr="002B575C" w:rsidRDefault="000B4F87" w:rsidP="0092786F">
      <w:pPr>
        <w:pStyle w:val="Heading3"/>
      </w:pPr>
      <w:r w:rsidRPr="002B575C">
        <w:t xml:space="preserve">Actions for </w:t>
      </w:r>
      <w:r w:rsidR="00AE6061">
        <w:t>p</w:t>
      </w:r>
      <w:r w:rsidRPr="002B575C">
        <w:t>roviders</w:t>
      </w:r>
    </w:p>
    <w:p w14:paraId="33E641C6" w14:textId="77777777" w:rsidR="000B4F87" w:rsidRDefault="000B4F87" w:rsidP="0092786F">
      <w:pPr>
        <w:pStyle w:val="Heading4"/>
      </w:pPr>
      <w:r w:rsidRPr="00B37ACD">
        <w:t xml:space="preserve">Providers who use the DEX Portal </w:t>
      </w:r>
    </w:p>
    <w:p w14:paraId="06E9C822" w14:textId="7178F418" w:rsidR="0068464A" w:rsidRDefault="000B4F87" w:rsidP="0068464A">
      <w:r w:rsidRPr="00B37ACD">
        <w:t xml:space="preserve">Familiarise relevant staff with the changes in </w:t>
      </w:r>
      <w:r w:rsidRPr="00245CDD">
        <w:t xml:space="preserve">the </w:t>
      </w:r>
      <w:hyperlink r:id="rId33" w:history="1">
        <w:r w:rsidR="00010219" w:rsidRPr="00A4238F">
          <w:rPr>
            <w:rStyle w:val="Hyperlink"/>
            <w:color w:val="3B5F21" w:themeColor="accent2" w:themeShade="80"/>
          </w:rPr>
          <w:t xml:space="preserve">new </w:t>
        </w:r>
        <w:r w:rsidRPr="00A4238F">
          <w:rPr>
            <w:rStyle w:val="Hyperlink"/>
            <w:color w:val="3B5F21" w:themeColor="accent2" w:themeShade="80"/>
          </w:rPr>
          <w:t>CHSP Service List</w:t>
        </w:r>
      </w:hyperlink>
      <w:r>
        <w:t>.</w:t>
      </w:r>
      <w:r w:rsidR="0068464A">
        <w:t xml:space="preserve"> Refer to the Fact Sheets for the full list</w:t>
      </w:r>
      <w:r w:rsidR="00FD54A4">
        <w:t>.</w:t>
      </w:r>
      <w:r w:rsidR="0068464A">
        <w:t xml:space="preserve"> </w:t>
      </w:r>
    </w:p>
    <w:p w14:paraId="55A82603" w14:textId="5131EF22" w:rsidR="0068464A" w:rsidRDefault="008B4165" w:rsidP="000B4F87">
      <w:r>
        <w:lastRenderedPageBreak/>
        <w:t xml:space="preserve">Please note that in DEX Stage 1, </w:t>
      </w:r>
      <w:r w:rsidR="00AE6061">
        <w:t>p</w:t>
      </w:r>
      <w:r>
        <w:t>rovider</w:t>
      </w:r>
      <w:r w:rsidR="006C5222">
        <w:t>s</w:t>
      </w:r>
      <w:r>
        <w:t xml:space="preserve"> will report against 17 Program </w:t>
      </w:r>
      <w:r w:rsidR="004952B3">
        <w:t>A</w:t>
      </w:r>
      <w:r>
        <w:t>ctivities (previously</w:t>
      </w:r>
      <w:r w:rsidR="00C27FD1">
        <w:t>,</w:t>
      </w:r>
      <w:r>
        <w:t xml:space="preserve"> in the DEX there were only 3). </w:t>
      </w:r>
      <w:r w:rsidR="00C27FD1">
        <w:t xml:space="preserve">Refer to </w:t>
      </w:r>
      <w:hyperlink w:anchor="_Appendix_A:_Stage" w:history="1">
        <w:r w:rsidR="000F2584" w:rsidRPr="00A4238F">
          <w:rPr>
            <w:rStyle w:val="Hyperlink"/>
            <w:color w:val="3B5F21" w:themeColor="accent2" w:themeShade="80"/>
          </w:rPr>
          <w:t>Appe</w:t>
        </w:r>
        <w:bookmarkStart w:id="3" w:name="_Hlt194937919"/>
        <w:bookmarkStart w:id="4" w:name="_Hlt194937920"/>
        <w:r w:rsidR="000F2584" w:rsidRPr="00A4238F">
          <w:rPr>
            <w:rStyle w:val="Hyperlink"/>
            <w:color w:val="3B5F21" w:themeColor="accent2" w:themeShade="80"/>
          </w:rPr>
          <w:t>n</w:t>
        </w:r>
        <w:bookmarkEnd w:id="3"/>
        <w:bookmarkEnd w:id="4"/>
        <w:r w:rsidR="000F2584" w:rsidRPr="00A4238F">
          <w:rPr>
            <w:rStyle w:val="Hyperlink"/>
            <w:color w:val="3B5F21" w:themeColor="accent2" w:themeShade="80"/>
          </w:rPr>
          <w:t xml:space="preserve">dix </w:t>
        </w:r>
        <w:r w:rsidR="00CF49C0" w:rsidRPr="00A4238F">
          <w:rPr>
            <w:rStyle w:val="Hyperlink"/>
            <w:color w:val="3B5F21" w:themeColor="accent2" w:themeShade="80"/>
          </w:rPr>
          <w:t>A</w:t>
        </w:r>
      </w:hyperlink>
      <w:r w:rsidR="000F2584">
        <w:t xml:space="preserve"> in this Toolkit for the list of </w:t>
      </w:r>
      <w:r w:rsidR="00166BE5">
        <w:t>Service</w:t>
      </w:r>
      <w:r w:rsidR="00380DD4">
        <w:t>s</w:t>
      </w:r>
      <w:r w:rsidR="00166BE5">
        <w:t xml:space="preserve"> </w:t>
      </w:r>
      <w:r w:rsidR="00380DD4">
        <w:t xml:space="preserve">for </w:t>
      </w:r>
      <w:r w:rsidR="00166BE5">
        <w:t>reporting in DEX Stage 1</w:t>
      </w:r>
      <w:r w:rsidR="00557C5A">
        <w:t>.</w:t>
      </w:r>
    </w:p>
    <w:p w14:paraId="23762B03" w14:textId="0287B6A3" w:rsidR="000B4F87" w:rsidRDefault="000B4F87" w:rsidP="000B4F87">
      <w:r>
        <w:t>E</w:t>
      </w:r>
      <w:r w:rsidRPr="00B37ACD">
        <w:t xml:space="preserve">nsure </w:t>
      </w:r>
      <w:r>
        <w:t>you</w:t>
      </w:r>
      <w:r w:rsidRPr="00B37ACD">
        <w:t xml:space="preserve"> understand the processes to </w:t>
      </w:r>
      <w:r w:rsidR="00D41DA7">
        <w:t>report for your new grant/s</w:t>
      </w:r>
      <w:r w:rsidRPr="00B37ACD">
        <w:t xml:space="preserve"> as described in this toolkit and in the various task cards on the DSS website.</w:t>
      </w:r>
    </w:p>
    <w:p w14:paraId="075CE304" w14:textId="6D38DD43" w:rsidR="000B4F87" w:rsidRPr="000812D3" w:rsidRDefault="000B4F87" w:rsidP="000812D3">
      <w:pPr>
        <w:pStyle w:val="Heading4"/>
      </w:pPr>
      <w:r w:rsidRPr="000812D3">
        <w:t>Providers who use a third-party application</w:t>
      </w:r>
      <w:r w:rsidR="00D41DA7" w:rsidRPr="000812D3">
        <w:t xml:space="preserve"> or have in-house software developers</w:t>
      </w:r>
      <w:r w:rsidRPr="000812D3">
        <w:t xml:space="preserve"> </w:t>
      </w:r>
    </w:p>
    <w:p w14:paraId="201705DC" w14:textId="7D98C7FC" w:rsidR="00D41DA7" w:rsidRDefault="00D41DA7" w:rsidP="000B4F87">
      <w:r>
        <w:t xml:space="preserve">Ensure a copy of this document is provided to your organisation’s </w:t>
      </w:r>
      <w:r w:rsidR="002046BC">
        <w:t xml:space="preserve">relevant team or vendor. </w:t>
      </w:r>
    </w:p>
    <w:p w14:paraId="117DCA87" w14:textId="6F623076" w:rsidR="000B4F87" w:rsidRPr="00B37ACD" w:rsidRDefault="000B4F87" w:rsidP="000B4F87">
      <w:r w:rsidRPr="00B37ACD">
        <w:t xml:space="preserve">The new </w:t>
      </w:r>
      <w:r w:rsidR="004952B3">
        <w:t>P</w:t>
      </w:r>
      <w:r w:rsidR="0074113B">
        <w:t xml:space="preserve">rogram </w:t>
      </w:r>
      <w:r w:rsidR="004952B3">
        <w:t>A</w:t>
      </w:r>
      <w:r w:rsidR="0074113B">
        <w:t>ctivities</w:t>
      </w:r>
      <w:r w:rsidRPr="00B37ACD">
        <w:t xml:space="preserve"> and their associated service types and </w:t>
      </w:r>
      <w:r w:rsidR="00B77B81">
        <w:t>reporting fields</w:t>
      </w:r>
      <w:r w:rsidRPr="00B37ACD">
        <w:t xml:space="preserve"> (i.e.</w:t>
      </w:r>
      <w:r w:rsidR="00CF01D2">
        <w:t> </w:t>
      </w:r>
      <w:r w:rsidRPr="00B37ACD">
        <w:t xml:space="preserve">Quantity, </w:t>
      </w:r>
      <w:r w:rsidR="00A80830">
        <w:t>f</w:t>
      </w:r>
      <w:r w:rsidRPr="00B37ACD">
        <w:t xml:space="preserve">ees charged etc) will be added to the </w:t>
      </w:r>
      <w:r w:rsidR="00E312A3">
        <w:t>testing</w:t>
      </w:r>
      <w:r w:rsidRPr="00B37ACD">
        <w:t xml:space="preserve"> environment for </w:t>
      </w:r>
      <w:r w:rsidR="00D41DA7">
        <w:t xml:space="preserve">software </w:t>
      </w:r>
      <w:r w:rsidRPr="00B37ACD">
        <w:t>providers</w:t>
      </w:r>
      <w:r w:rsidR="00D41DA7">
        <w:t>/developers</w:t>
      </w:r>
      <w:r w:rsidRPr="00B37ACD">
        <w:t xml:space="preserve"> to review and test against the Stage 1 reporting </w:t>
      </w:r>
      <w:r w:rsidR="004E778C">
        <w:t>before 1</w:t>
      </w:r>
      <w:r w:rsidR="00CF01D2">
        <w:t> </w:t>
      </w:r>
      <w:r w:rsidR="004E778C">
        <w:t>July</w:t>
      </w:r>
      <w:r w:rsidR="00CF01D2">
        <w:t> </w:t>
      </w:r>
      <w:r w:rsidR="004E778C">
        <w:t>2025</w:t>
      </w:r>
      <w:r w:rsidRPr="00B37ACD">
        <w:t>.</w:t>
      </w:r>
    </w:p>
    <w:p w14:paraId="21CF47C1" w14:textId="3A988F32" w:rsidR="000B4F87" w:rsidRPr="00B37ACD" w:rsidRDefault="000B4F87" w:rsidP="000B4F87">
      <w:r w:rsidRPr="00B37ACD">
        <w:t xml:space="preserve">Ensure </w:t>
      </w:r>
      <w:r>
        <w:t>your</w:t>
      </w:r>
      <w:r w:rsidRPr="00B37ACD">
        <w:t xml:space="preserve"> IT developers and administrators regularly update and validate their systems in line with the new service list using the new XML codes, as described in this </w:t>
      </w:r>
      <w:r w:rsidR="007A35AF">
        <w:t>T</w:t>
      </w:r>
      <w:r w:rsidRPr="00B37ACD">
        <w:t>oolkit. Familiarise relevant staff with the new service list.</w:t>
      </w:r>
    </w:p>
    <w:p w14:paraId="28007F1F" w14:textId="31494457" w:rsidR="000B4F87" w:rsidRPr="00B37ACD" w:rsidRDefault="000B4F87" w:rsidP="000B4F87">
      <w:r w:rsidRPr="00B37ACD">
        <w:t>Your systems will need to prepare XML files</w:t>
      </w:r>
      <w:r w:rsidR="002046BC">
        <w:t xml:space="preserve"> o</w:t>
      </w:r>
      <w:r w:rsidR="005578DE">
        <w:t>r</w:t>
      </w:r>
      <w:r w:rsidR="002046BC">
        <w:t xml:space="preserve"> web service data transfers</w:t>
      </w:r>
      <w:r w:rsidRPr="00B37ACD">
        <w:t xml:space="preserve"> that align with the new </w:t>
      </w:r>
      <w:r w:rsidR="0074113B">
        <w:t>program activity</w:t>
      </w:r>
      <w:r w:rsidRPr="00B37ACD">
        <w:t xml:space="preserve"> names, service types etc. Organisations are responsible for downloading these reference data and using them in the XML file uploaded</w:t>
      </w:r>
      <w:r w:rsidR="002046BC">
        <w:t>, or data transferred</w:t>
      </w:r>
      <w:r w:rsidRPr="00B37ACD">
        <w:t xml:space="preserve"> to </w:t>
      </w:r>
      <w:r>
        <w:t>DEX</w:t>
      </w:r>
      <w:r w:rsidRPr="00B37ACD">
        <w:t>.</w:t>
      </w:r>
    </w:p>
    <w:p w14:paraId="36199118" w14:textId="31D44D3B" w:rsidR="000B4F87" w:rsidRPr="00B37ACD" w:rsidRDefault="000B4F87" w:rsidP="00011417">
      <w:pPr>
        <w:pStyle w:val="Heading2"/>
      </w:pPr>
      <w:r w:rsidRPr="00B37ACD">
        <w:t xml:space="preserve">When </w:t>
      </w:r>
      <w:r>
        <w:t xml:space="preserve">will </w:t>
      </w:r>
      <w:r w:rsidR="002046BC">
        <w:t>my organisation be able to start reporting services delivered under our new CHSP grant/s</w:t>
      </w:r>
      <w:r>
        <w:t>?</w:t>
      </w:r>
    </w:p>
    <w:p w14:paraId="0DE00E7A" w14:textId="08D5109B" w:rsidR="000B4F87" w:rsidRDefault="002046BC" w:rsidP="000B4F87">
      <w:r w:rsidRPr="00381B97">
        <w:t>Providers will be able to report services delivered under their new grants from 1</w:t>
      </w:r>
      <w:r w:rsidR="0003761A" w:rsidRPr="00381B97">
        <w:t> </w:t>
      </w:r>
      <w:r w:rsidRPr="00381B97">
        <w:t>July</w:t>
      </w:r>
      <w:r w:rsidR="0003761A" w:rsidRPr="00381B97">
        <w:t> </w:t>
      </w:r>
      <w:r w:rsidRPr="00381B97">
        <w:t>2025.</w:t>
      </w:r>
      <w:r w:rsidR="000B4F87" w:rsidRPr="00381B97">
        <w:t xml:space="preserve"> </w:t>
      </w:r>
      <w:r w:rsidRPr="00381B97">
        <w:t xml:space="preserve">Providers </w:t>
      </w:r>
      <w:r w:rsidR="000B4F87" w:rsidRPr="00381B97">
        <w:t xml:space="preserve">will only be able to </w:t>
      </w:r>
      <w:r w:rsidRPr="00381B97">
        <w:t xml:space="preserve">report against </w:t>
      </w:r>
      <w:r w:rsidR="004952B3" w:rsidRPr="00381B97">
        <w:t>P</w:t>
      </w:r>
      <w:r w:rsidR="0074113B" w:rsidRPr="00381B97">
        <w:t xml:space="preserve">rogram </w:t>
      </w:r>
      <w:r w:rsidR="004952B3" w:rsidRPr="00381B97">
        <w:t>A</w:t>
      </w:r>
      <w:r w:rsidR="0074113B" w:rsidRPr="00381B97">
        <w:t>ctivities</w:t>
      </w:r>
      <w:r w:rsidRPr="00381B97">
        <w:t xml:space="preserve"> (CHSP </w:t>
      </w:r>
      <w:r w:rsidR="00243C2F" w:rsidRPr="00381B97">
        <w:t>s</w:t>
      </w:r>
      <w:r w:rsidRPr="00381B97">
        <w:t xml:space="preserve">ervice </w:t>
      </w:r>
      <w:r w:rsidR="00243C2F" w:rsidRPr="00381B97">
        <w:t>t</w:t>
      </w:r>
      <w:r w:rsidRPr="00381B97">
        <w:t>ypes)</w:t>
      </w:r>
      <w:r w:rsidR="000B4F87" w:rsidRPr="00381B97">
        <w:t xml:space="preserve"> </w:t>
      </w:r>
      <w:r w:rsidR="000C078E" w:rsidRPr="00381B97">
        <w:t xml:space="preserve">that </w:t>
      </w:r>
      <w:r w:rsidR="000B4F87" w:rsidRPr="00381B97">
        <w:t>they are approved for.</w:t>
      </w:r>
    </w:p>
    <w:p w14:paraId="257901EE" w14:textId="71FDD92C" w:rsidR="002F389A" w:rsidRDefault="007B6A69" w:rsidP="00DA0232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9ED0BFE" wp14:editId="355F20F8">
                <wp:simplePos x="0" y="0"/>
                <wp:positionH relativeFrom="column">
                  <wp:posOffset>2257912</wp:posOffset>
                </wp:positionH>
                <wp:positionV relativeFrom="paragraph">
                  <wp:posOffset>1484417</wp:posOffset>
                </wp:positionV>
                <wp:extent cx="2156608" cy="436418"/>
                <wp:effectExtent l="1638300" t="133350" r="15240" b="20955"/>
                <wp:wrapNone/>
                <wp:docPr id="151454494" name="Callout: Double Bent Lin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608" cy="436418"/>
                        </a:xfrm>
                        <a:prstGeom prst="borderCallout2">
                          <a:avLst>
                            <a:gd name="adj1" fmla="val 689"/>
                            <a:gd name="adj2" fmla="val -123"/>
                            <a:gd name="adj3" fmla="val 689"/>
                            <a:gd name="adj4" fmla="val -46997"/>
                            <a:gd name="adj5" fmla="val -27062"/>
                            <a:gd name="adj6" fmla="val -76067"/>
                          </a:avLst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DC7AA5" w14:textId="13966A39" w:rsidR="003B3952" w:rsidRPr="00E51CFC" w:rsidRDefault="003B3952" w:rsidP="00C123E4">
                            <w:pPr>
                              <w:spacing w:before="0" w:after="0" w:line="240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NEW </w:t>
                            </w:r>
                            <w:r w:rsidR="007B6A6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DEX </w:t>
                            </w:r>
                            <w:r w:rsidR="007B6A69" w:rsidRPr="00C123E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Program</w:t>
                            </w:r>
                            <w:r w:rsidR="00023E0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F4DD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Activity</w:t>
                            </w:r>
                            <w:r w:rsidRPr="00C123E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46327" w:rsidRPr="0024632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="00246327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all</w:t>
                            </w:r>
                            <w:r w:rsidR="00867ACC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7451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data from 1 July </w:t>
                            </w:r>
                            <w:r w:rsidR="00867ACC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2025</w:t>
                            </w:r>
                            <w:r w:rsidR="0017451D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onwards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D0BFE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Callout: Double Bent Line 1" o:spid="_x0000_s1028" type="#_x0000_t48" style="position:absolute;left:0;text-align:left;margin-left:177.8pt;margin-top:116.9pt;width:169.8pt;height:34.3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" adj="-16430,-5845,-10151,149,-27,149" filled="f" strokecolor="#00b050" strokeweight="2pt">
                <v:textbox>
                  <w:txbxContent>
                    <w:p w14:paraId="59DC7AA5" w14:textId="13966A39" w:rsidR="003B3952" w:rsidRPr="00E51CFC" w:rsidRDefault="003B3952" w:rsidP="00C123E4">
                      <w:pPr>
                        <w:spacing w:before="0" w:after="0" w:line="240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NEW </w:t>
                      </w:r>
                      <w:r w:rsidR="007B6A6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DEX </w:t>
                      </w:r>
                      <w:r w:rsidR="007B6A69" w:rsidRPr="00C123E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Program</w:t>
                      </w:r>
                      <w:r w:rsidR="00023E0F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6F4DD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Activity</w:t>
                      </w:r>
                      <w:r w:rsidRPr="00C123E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246327" w:rsidRPr="0024632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– </w:t>
                      </w:r>
                      <w:r w:rsidR="00246327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all</w:t>
                      </w:r>
                      <w:r w:rsidR="00867ACC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17451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data from 1 July </w:t>
                      </w:r>
                      <w:r w:rsidR="00867ACC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2025</w:t>
                      </w:r>
                      <w:r w:rsidR="0017451D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onwards</w:t>
                      </w:r>
                    </w:p>
                  </w:txbxContent>
                </v:textbox>
              </v:shape>
            </w:pict>
          </mc:Fallback>
        </mc:AlternateContent>
      </w:r>
      <w:r w:rsidR="000D3008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EA74FE3" wp14:editId="52C900DD">
                <wp:simplePos x="0" y="0"/>
                <wp:positionH relativeFrom="column">
                  <wp:posOffset>-395463</wp:posOffset>
                </wp:positionH>
                <wp:positionV relativeFrom="paragraph">
                  <wp:posOffset>57832</wp:posOffset>
                </wp:positionV>
                <wp:extent cx="1009650" cy="831215"/>
                <wp:effectExtent l="0" t="0" r="38100" b="216535"/>
                <wp:wrapNone/>
                <wp:docPr id="24240916" name="Callout: Double Bent Lin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831215"/>
                        </a:xfrm>
                        <a:prstGeom prst="borderCallout2">
                          <a:avLst>
                            <a:gd name="adj1" fmla="val 100845"/>
                            <a:gd name="adj2" fmla="val 46888"/>
                            <a:gd name="adj3" fmla="val 122190"/>
                            <a:gd name="adj4" fmla="val 47172"/>
                            <a:gd name="adj5" fmla="val 122351"/>
                            <a:gd name="adj6" fmla="val 102369"/>
                          </a:avLst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EBF35C" w14:textId="24EC8CBB" w:rsidR="007341A4" w:rsidRPr="00E51CFC" w:rsidRDefault="00A566A4" w:rsidP="00C123E4">
                            <w:pPr>
                              <w:spacing w:before="0" w:after="0" w:line="240" w:lineRule="auto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OLD </w:t>
                            </w:r>
                            <w:r w:rsidR="00984F10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DEX Service</w:t>
                            </w:r>
                            <w:r w:rsidR="007341A4" w:rsidRPr="00C123E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– only June 2025 data to be </w:t>
                            </w:r>
                            <w:r w:rsidR="002B5B05" w:rsidRPr="00C123E4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entered.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74FE3" id="_x0000_s1029" type="#_x0000_t48" style="position:absolute;left:0;text-align:left;margin-left:-31.15pt;margin-top:4.55pt;width:79.5pt;height:65.4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" adj="22112,26428,10189,26393,10128,21783" filled="f" strokecolor="#f26a2b [3208]" strokeweight="2pt">
                <v:textbox>
                  <w:txbxContent>
                    <w:p w14:paraId="33EBF35C" w14:textId="24EC8CBB" w:rsidR="007341A4" w:rsidRPr="00E51CFC" w:rsidRDefault="00A566A4" w:rsidP="00C123E4">
                      <w:pPr>
                        <w:spacing w:before="0" w:after="0" w:line="240" w:lineRule="auto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OLD </w:t>
                      </w:r>
                      <w:r w:rsidR="00984F10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DEX Service</w:t>
                      </w:r>
                      <w:r w:rsidR="007341A4" w:rsidRPr="00C123E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– only June 2025 data to be </w:t>
                      </w:r>
                      <w:r w:rsidR="002B5B05" w:rsidRPr="00C123E4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entered.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1F1403">
        <w:rPr>
          <w:noProof/>
        </w:rPr>
        <w:drawing>
          <wp:inline distT="0" distB="0" distL="0" distR="0" wp14:anchorId="009A28D8" wp14:editId="06CDE109">
            <wp:extent cx="5220000" cy="1874741"/>
            <wp:effectExtent l="0" t="0" r="0" b="0"/>
            <wp:docPr id="1144123257" name="Picture 1" descr="Activities delivered by outlet examp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403967" name="Picture 1" descr="Activities delivered by outlet example.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187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68495" w14:textId="7CF76F55" w:rsidR="008F5207" w:rsidRPr="00381B97" w:rsidRDefault="008F5207" w:rsidP="008F5207">
      <w:r w:rsidRPr="00381B97">
        <w:t>All records existing in DEX on 30 June 2025 will continue to exist in DEX from 1 July 2025, including:</w:t>
      </w:r>
    </w:p>
    <w:p w14:paraId="697918F9" w14:textId="77777777" w:rsidR="008F5207" w:rsidRPr="00381B97" w:rsidRDefault="008F5207" w:rsidP="008F5207">
      <w:pPr>
        <w:pStyle w:val="ListBullet"/>
      </w:pPr>
      <w:r w:rsidRPr="00381B97">
        <w:t>Provider organisation information</w:t>
      </w:r>
    </w:p>
    <w:p w14:paraId="65C00848" w14:textId="77777777" w:rsidR="008F5207" w:rsidRPr="00381B97" w:rsidRDefault="008F5207" w:rsidP="008F5207">
      <w:pPr>
        <w:pStyle w:val="ListBullet"/>
      </w:pPr>
      <w:r w:rsidRPr="00381B97">
        <w:t>Outlets</w:t>
      </w:r>
    </w:p>
    <w:p w14:paraId="130AADB7" w14:textId="77777777" w:rsidR="008F5207" w:rsidRPr="00381B97" w:rsidRDefault="008F5207" w:rsidP="008F5207">
      <w:pPr>
        <w:pStyle w:val="ListBullet"/>
      </w:pPr>
      <w:r w:rsidRPr="00381B97">
        <w:t>Cases</w:t>
      </w:r>
    </w:p>
    <w:p w14:paraId="1BB70D1D" w14:textId="77777777" w:rsidR="008F5207" w:rsidRPr="00381B97" w:rsidRDefault="008F5207" w:rsidP="008F5207">
      <w:pPr>
        <w:pStyle w:val="ListBullet"/>
      </w:pPr>
      <w:r w:rsidRPr="00381B97">
        <w:lastRenderedPageBreak/>
        <w:t>Clients.</w:t>
      </w:r>
    </w:p>
    <w:p w14:paraId="587EDDE3" w14:textId="78EBDBEF" w:rsidR="008F5207" w:rsidRPr="005A032A" w:rsidRDefault="008F5207" w:rsidP="008F5207">
      <w:r w:rsidRPr="00E26484">
        <w:t>However, because cases are associated with Program Activities, new cases will need to be created to associate with the new Program Activities.</w:t>
      </w:r>
    </w:p>
    <w:p w14:paraId="7F145D59" w14:textId="082DCEE3" w:rsidR="008848AA" w:rsidRPr="00BE5DBC" w:rsidRDefault="008848AA" w:rsidP="00BE5DBC">
      <w:r w:rsidRPr="00BE5DBC">
        <w:br w:type="page"/>
      </w:r>
    </w:p>
    <w:p w14:paraId="1232CE34" w14:textId="3A520DE5" w:rsidR="009C09F6" w:rsidRPr="00BE5DBC" w:rsidRDefault="007004BE" w:rsidP="00BE5DBC">
      <w:r w:rsidRPr="00BE5DB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4E515D9B" wp14:editId="32A7D31D">
                <wp:simplePos x="0" y="0"/>
                <wp:positionH relativeFrom="page">
                  <wp:align>right</wp:align>
                </wp:positionH>
                <wp:positionV relativeFrom="margin">
                  <wp:align>center</wp:align>
                </wp:positionV>
                <wp:extent cx="7560000" cy="10692000"/>
                <wp:effectExtent l="0" t="0" r="3175" b="0"/>
                <wp:wrapNone/>
                <wp:docPr id="370898090" name="Rectangle 3708980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6F0E4" id="Rectangle 370898090" o:spid="_x0000_s1026" alt="&quot;&quot;" style="position:absolute;margin-left:544.1pt;margin-top:0;width:595.3pt;height:841.9pt;z-index:-251658237;visibility:visible;mso-wrap-style:square;mso-width-percent:0;mso-height-percent:0;mso-wrap-distance-left:9pt;mso-wrap-distance-top:0;mso-wrap-distance-right:9pt;mso-wrap-distance-bottom:0;mso-position-horizontal:right;mso-position-horizontal-relative:page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" fillcolor="#1e1545 [3213]" stroked="f" strokeweight="2pt">
                <w10:wrap anchorx="page" anchory="margin"/>
              </v:rect>
            </w:pict>
          </mc:Fallback>
        </mc:AlternateContent>
      </w:r>
    </w:p>
    <w:p w14:paraId="4C6D82C4" w14:textId="77777777" w:rsidR="00EC7155" w:rsidRPr="00FB450C" w:rsidRDefault="00C547A2" w:rsidP="005513BC">
      <w:pPr>
        <w:pStyle w:val="Heading1Whitetext"/>
      </w:pPr>
      <w:r w:rsidRPr="00FB450C">
        <w:t xml:space="preserve">3. </w:t>
      </w:r>
      <w:r w:rsidR="00C91FE8" w:rsidRPr="00FB450C">
        <w:t>DEX Portal user instructions</w:t>
      </w:r>
    </w:p>
    <w:p w14:paraId="016B1384" w14:textId="203E7DD6" w:rsidR="00A15688" w:rsidRPr="00434D5F" w:rsidRDefault="00A15688" w:rsidP="00434D5F"/>
    <w:p w14:paraId="56D12705" w14:textId="77777777" w:rsidR="00A15688" w:rsidRPr="008B08C6" w:rsidRDefault="00A15688" w:rsidP="008B08C6">
      <w:pPr>
        <w:sectPr w:rsidR="00A15688" w:rsidRPr="008B08C6" w:rsidSect="002A670A">
          <w:footerReference w:type="default" r:id="rId35"/>
          <w:pgSz w:w="11906" w:h="16838"/>
          <w:pgMar w:top="1134" w:right="1418" w:bottom="1418" w:left="1418" w:header="709" w:footer="709" w:gutter="0"/>
          <w:cols w:space="708"/>
          <w:docGrid w:linePitch="360"/>
        </w:sectPr>
      </w:pPr>
    </w:p>
    <w:p w14:paraId="13F571A5" w14:textId="48283EBD" w:rsidR="00F37A63" w:rsidRDefault="00DB50AE" w:rsidP="00011417">
      <w:pPr>
        <w:pStyle w:val="Heading2"/>
      </w:pPr>
      <w:r>
        <w:lastRenderedPageBreak/>
        <w:t>Introduction</w:t>
      </w:r>
    </w:p>
    <w:p w14:paraId="64E1EEA1" w14:textId="54E9E2E1" w:rsidR="009E15EF" w:rsidRPr="00D15084" w:rsidRDefault="00F37A63" w:rsidP="00D15084">
      <w:r>
        <w:t xml:space="preserve">This section of the Toolkit </w:t>
      </w:r>
      <w:r w:rsidR="004952B3">
        <w:t>outlines</w:t>
      </w:r>
      <w:r>
        <w:t xml:space="preserve"> steps for data entry using the DEX portal. </w:t>
      </w:r>
      <w:r w:rsidR="00A80522" w:rsidRPr="00A80522">
        <w:t xml:space="preserve">The </w:t>
      </w:r>
      <w:r w:rsidR="00A80522" w:rsidRPr="00D15084">
        <w:t>System-to-System and Bulk XML procedure is different</w:t>
      </w:r>
      <w:r w:rsidR="00955D09" w:rsidRPr="00D15084">
        <w:t>,</w:t>
      </w:r>
      <w:r w:rsidR="00A80522" w:rsidRPr="00D15084">
        <w:t xml:space="preserve"> and instructions </w:t>
      </w:r>
      <w:r w:rsidR="00B21603" w:rsidRPr="00D15084">
        <w:t xml:space="preserve">for </w:t>
      </w:r>
      <w:r w:rsidR="000828BF">
        <w:t>these</w:t>
      </w:r>
      <w:r w:rsidR="000828BF" w:rsidRPr="00D15084">
        <w:t xml:space="preserve"> </w:t>
      </w:r>
      <w:r w:rsidR="004952B3">
        <w:t>is</w:t>
      </w:r>
      <w:r w:rsidR="00A80522" w:rsidRPr="00D15084">
        <w:t xml:space="preserve"> provided separately in Section 4</w:t>
      </w:r>
      <w:r w:rsidR="00326AEC" w:rsidRPr="00D15084">
        <w:t xml:space="preserve"> of this Toolkit</w:t>
      </w:r>
      <w:r w:rsidR="00A80522" w:rsidRPr="00D15084">
        <w:t>.</w:t>
      </w:r>
      <w:r w:rsidR="009E15EF" w:rsidRPr="00D15084">
        <w:t xml:space="preserve"> </w:t>
      </w:r>
    </w:p>
    <w:p w14:paraId="01EC61B0" w14:textId="156E1858" w:rsidR="00F37A63" w:rsidRPr="00D15084" w:rsidRDefault="009E15EF" w:rsidP="00D15084">
      <w:r w:rsidRPr="00D15084">
        <w:t>Rather than providing detailed DEX instructions</w:t>
      </w:r>
      <w:r w:rsidR="00F43306" w:rsidRPr="00D15084">
        <w:t>,</w:t>
      </w:r>
      <w:r w:rsidRPr="00D15084">
        <w:t xml:space="preserve"> this Toolkit concentrate</w:t>
      </w:r>
      <w:r w:rsidR="00EE1839" w:rsidRPr="00D15084">
        <w:t>s</w:t>
      </w:r>
      <w:r w:rsidRPr="00D15084">
        <w:t xml:space="preserve"> on differences in DEX Stage 1 implementation</w:t>
      </w:r>
      <w:r w:rsidR="00111BAF" w:rsidRPr="00D15084">
        <w:t>.</w:t>
      </w:r>
      <w:r w:rsidRPr="00D15084">
        <w:t xml:space="preserve"> </w:t>
      </w:r>
      <w:r w:rsidR="00111BAF" w:rsidRPr="00D15084">
        <w:t>For more detailed information and Step-by-Step instruction</w:t>
      </w:r>
      <w:r w:rsidR="002A44B7" w:rsidRPr="00D15084">
        <w:t>s,</w:t>
      </w:r>
      <w:r w:rsidR="00111BAF" w:rsidRPr="00D15084">
        <w:t xml:space="preserve"> refer to </w:t>
      </w:r>
      <w:hyperlink r:id="rId36" w:history="1">
        <w:r w:rsidR="00111BAF" w:rsidRPr="00A4238F">
          <w:rPr>
            <w:rStyle w:val="Hyperlink"/>
            <w:color w:val="3B5F21" w:themeColor="accent2" w:themeShade="80"/>
          </w:rPr>
          <w:t xml:space="preserve">DSS task </w:t>
        </w:r>
        <w:r w:rsidR="00367A63" w:rsidRPr="00A4238F">
          <w:rPr>
            <w:rStyle w:val="Hyperlink"/>
            <w:color w:val="3B5F21" w:themeColor="accent2" w:themeShade="80"/>
          </w:rPr>
          <w:t>c</w:t>
        </w:r>
        <w:r w:rsidR="00111BAF" w:rsidRPr="00A4238F">
          <w:rPr>
            <w:rStyle w:val="Hyperlink"/>
            <w:color w:val="3B5F21" w:themeColor="accent2" w:themeShade="80"/>
          </w:rPr>
          <w:t>ards</w:t>
        </w:r>
      </w:hyperlink>
      <w:r w:rsidR="00111BAF" w:rsidRPr="00D15084">
        <w:t>.</w:t>
      </w:r>
    </w:p>
    <w:p w14:paraId="29B19E18" w14:textId="4A4EC403" w:rsidR="008B275D" w:rsidRPr="00BE5DBC" w:rsidRDefault="008B275D" w:rsidP="008B08C6">
      <w:pPr>
        <w:pStyle w:val="Heading3"/>
      </w:pPr>
      <w:bookmarkStart w:id="5" w:name="_Toc193297332"/>
      <w:r w:rsidRPr="00BE5DBC">
        <w:t>Best practice data entry</w:t>
      </w:r>
      <w:bookmarkEnd w:id="5"/>
    </w:p>
    <w:p w14:paraId="1E0AD018" w14:textId="16AD87F9" w:rsidR="008B275D" w:rsidRPr="00D334B0" w:rsidRDefault="008B275D" w:rsidP="00D334B0">
      <w:r w:rsidRPr="00D334B0">
        <w:t>DEX is a very versatile tool that allows users to enter the information in various sequences. The detail of each step is explained further in this section. Although a user can enter the information in their preferred manner, there is a logical sequence of data entry re</w:t>
      </w:r>
      <w:r w:rsidR="003B2C3A" w:rsidRPr="00D334B0">
        <w:t>quired</w:t>
      </w:r>
      <w:r w:rsidRPr="00D334B0">
        <w:t xml:space="preserve">. </w:t>
      </w:r>
    </w:p>
    <w:p w14:paraId="1ED66A82" w14:textId="3300FBDC" w:rsidR="008B275D" w:rsidRPr="0049212B" w:rsidRDefault="008B275D" w:rsidP="00D334B0">
      <w:pPr>
        <w:pStyle w:val="ListBullet"/>
      </w:pPr>
      <w:r w:rsidRPr="0049212B">
        <w:t xml:space="preserve">Setting up the </w:t>
      </w:r>
      <w:r w:rsidR="00465C85">
        <w:t>P</w:t>
      </w:r>
      <w:r w:rsidRPr="0049212B">
        <w:t xml:space="preserve">rovider – the </w:t>
      </w:r>
      <w:r w:rsidR="00D47C56">
        <w:t>o</w:t>
      </w:r>
      <w:r w:rsidR="00C10B97">
        <w:t>rganisation</w:t>
      </w:r>
      <w:r w:rsidRPr="0049212B">
        <w:t xml:space="preserve">, with its </w:t>
      </w:r>
      <w:r w:rsidR="0074113B">
        <w:t>outlet</w:t>
      </w:r>
      <w:r w:rsidRPr="0049212B">
        <w:t xml:space="preserve">s and </w:t>
      </w:r>
      <w:r w:rsidR="00852252">
        <w:t>service</w:t>
      </w:r>
      <w:r w:rsidR="00930F22">
        <w:t xml:space="preserve"> </w:t>
      </w:r>
      <w:r w:rsidR="003B2C3A">
        <w:t>types</w:t>
      </w:r>
      <w:r w:rsidR="003B2C3A" w:rsidRPr="0049212B">
        <w:t xml:space="preserve"> (</w:t>
      </w:r>
      <w:r w:rsidR="00333B4F">
        <w:t>DEX program</w:t>
      </w:r>
      <w:r w:rsidR="00333B4F" w:rsidRPr="0049212B">
        <w:t xml:space="preserve"> </w:t>
      </w:r>
      <w:r w:rsidR="00333B4F">
        <w:t>a</w:t>
      </w:r>
      <w:r w:rsidRPr="0049212B">
        <w:t xml:space="preserve">ctivities) each </w:t>
      </w:r>
      <w:r w:rsidR="0074113B">
        <w:t>outlet</w:t>
      </w:r>
      <w:r w:rsidRPr="0049212B">
        <w:t xml:space="preserve"> offers</w:t>
      </w:r>
      <w:r w:rsidR="00D90F69">
        <w:t>.</w:t>
      </w:r>
    </w:p>
    <w:p w14:paraId="6B0D4896" w14:textId="77102066" w:rsidR="00C260EA" w:rsidRPr="0049212B" w:rsidRDefault="008B275D" w:rsidP="00D334B0">
      <w:pPr>
        <w:pStyle w:val="ListBullet"/>
      </w:pPr>
      <w:r w:rsidRPr="0049212B">
        <w:t xml:space="preserve">Setting up the </w:t>
      </w:r>
      <w:r w:rsidR="00465C85">
        <w:t>C</w:t>
      </w:r>
      <w:r w:rsidR="0074113B">
        <w:t>ase</w:t>
      </w:r>
      <w:r w:rsidRPr="0049212B">
        <w:t xml:space="preserve"> </w:t>
      </w:r>
      <w:r w:rsidR="00D90F69">
        <w:t>–</w:t>
      </w:r>
      <w:r w:rsidRPr="0049212B">
        <w:t xml:space="preserve"> used</w:t>
      </w:r>
      <w:r w:rsidR="00D90F69">
        <w:t xml:space="preserve"> </w:t>
      </w:r>
      <w:r w:rsidRPr="0049212B">
        <w:t xml:space="preserve">as a container for each </w:t>
      </w:r>
      <w:r w:rsidR="001D656F">
        <w:t>session</w:t>
      </w:r>
      <w:r w:rsidRPr="0049212B">
        <w:t>/</w:t>
      </w:r>
      <w:r w:rsidR="001D656F">
        <w:t>client</w:t>
      </w:r>
      <w:r w:rsidRPr="0049212B">
        <w:t xml:space="preserve"> detail</w:t>
      </w:r>
      <w:r w:rsidR="00D90F69">
        <w:t>.</w:t>
      </w:r>
    </w:p>
    <w:p w14:paraId="58B193BF" w14:textId="00C5A6A8" w:rsidR="008B275D" w:rsidRPr="0049212B" w:rsidRDefault="008B275D" w:rsidP="00D334B0">
      <w:pPr>
        <w:pStyle w:val="ListBullet"/>
      </w:pPr>
      <w:r w:rsidRPr="0049212B">
        <w:t xml:space="preserve">Setting up the </w:t>
      </w:r>
      <w:r w:rsidR="00465C85">
        <w:t>S</w:t>
      </w:r>
      <w:r w:rsidR="001D656F">
        <w:t>ession</w:t>
      </w:r>
      <w:r w:rsidRPr="0049212B">
        <w:t xml:space="preserve"> </w:t>
      </w:r>
      <w:r w:rsidR="00D90F69">
        <w:t>–</w:t>
      </w:r>
      <w:r w:rsidRPr="0049212B">
        <w:t xml:space="preserve"> with</w:t>
      </w:r>
      <w:r w:rsidR="00D90F69">
        <w:t xml:space="preserve"> </w:t>
      </w:r>
      <w:r w:rsidRPr="0049212B">
        <w:t xml:space="preserve">detailed information what </w:t>
      </w:r>
      <w:r w:rsidR="00852252">
        <w:t>service</w:t>
      </w:r>
      <w:r w:rsidRPr="0049212B">
        <w:t xml:space="preserve"> (DEX </w:t>
      </w:r>
      <w:r w:rsidR="00852252">
        <w:t>service</w:t>
      </w:r>
      <w:r w:rsidRPr="0049212B">
        <w:t xml:space="preserve"> type) was provided</w:t>
      </w:r>
      <w:r w:rsidR="00C260EA">
        <w:t>.</w:t>
      </w:r>
    </w:p>
    <w:p w14:paraId="3918942F" w14:textId="0569CEE4" w:rsidR="00545D68" w:rsidRDefault="00F85885" w:rsidP="00D334B0">
      <w:pPr>
        <w:pStyle w:val="Heading3"/>
      </w:pPr>
      <w:r w:rsidRPr="00C260EA">
        <w:t>Initial DSS DEX login</w:t>
      </w:r>
    </w:p>
    <w:p w14:paraId="35D6C745" w14:textId="0E8EB028" w:rsidR="00D913C7" w:rsidRPr="00BE5DBC" w:rsidRDefault="00D54E88" w:rsidP="00BE5DBC">
      <w:r w:rsidRPr="00BE5DBC">
        <w:t>Navigate to the</w:t>
      </w:r>
      <w:r w:rsidR="004207E2" w:rsidRPr="00BE5DBC">
        <w:t xml:space="preserve"> </w:t>
      </w:r>
      <w:r w:rsidR="000A2BFD" w:rsidRPr="00BE5DBC">
        <w:t>DEX login</w:t>
      </w:r>
      <w:r w:rsidR="00850CC3" w:rsidRPr="00BE5DBC">
        <w:t xml:space="preserve"> page</w:t>
      </w:r>
      <w:r w:rsidR="000A2BFD" w:rsidRPr="00BE5DBC">
        <w:t xml:space="preserve"> by clicking</w:t>
      </w:r>
      <w:r w:rsidR="00491E12" w:rsidRPr="00BE5DBC">
        <w:t xml:space="preserve"> </w:t>
      </w:r>
      <w:hyperlink r:id="rId37" w:history="1">
        <w:r w:rsidRPr="00A4238F">
          <w:rPr>
            <w:rStyle w:val="Hyperlink"/>
            <w:color w:val="3B5F21" w:themeColor="accent2" w:themeShade="80"/>
          </w:rPr>
          <w:t xml:space="preserve">DEX </w:t>
        </w:r>
        <w:r w:rsidR="00942464" w:rsidRPr="00A4238F">
          <w:rPr>
            <w:rStyle w:val="Hyperlink"/>
            <w:color w:val="3B5F21" w:themeColor="accent2" w:themeShade="80"/>
          </w:rPr>
          <w:t xml:space="preserve">landing </w:t>
        </w:r>
        <w:r w:rsidR="00E979DF" w:rsidRPr="00A4238F">
          <w:rPr>
            <w:rStyle w:val="Hyperlink"/>
            <w:color w:val="3B5F21" w:themeColor="accent2" w:themeShade="80"/>
          </w:rPr>
          <w:t>page</w:t>
        </w:r>
      </w:hyperlink>
      <w:r w:rsidRPr="00BE5DBC">
        <w:t>.</w:t>
      </w:r>
    </w:p>
    <w:p w14:paraId="0BA77B16" w14:textId="65A2210D" w:rsidR="00D913C7" w:rsidRPr="00D334B0" w:rsidRDefault="00850CC3" w:rsidP="00D334B0">
      <w:r>
        <w:t xml:space="preserve">It is recommended to refer to DEX </w:t>
      </w:r>
      <w:hyperlink r:id="rId38" w:history="1">
        <w:r w:rsidRPr="00A4238F">
          <w:rPr>
            <w:rStyle w:val="Hyperlink"/>
            <w:color w:val="3B5F21" w:themeColor="accent2" w:themeShade="80"/>
          </w:rPr>
          <w:t>Quick Start Guide</w:t>
        </w:r>
      </w:hyperlink>
      <w:r>
        <w:t xml:space="preserve"> for details how to login and all initial requirements to gain access</w:t>
      </w:r>
      <w:r w:rsidR="00AE236A">
        <w:t>.</w:t>
      </w:r>
    </w:p>
    <w:p w14:paraId="3329A660" w14:textId="77777777" w:rsidR="00D913C7" w:rsidRPr="00BE5DBC" w:rsidRDefault="00D913C7" w:rsidP="00011417">
      <w:r w:rsidRPr="00586D9B">
        <w:rPr>
          <w:noProof/>
        </w:rPr>
        <w:drawing>
          <wp:inline distT="0" distB="0" distL="0" distR="0" wp14:anchorId="0754784D" wp14:editId="6BB7EFA6">
            <wp:extent cx="4010025" cy="2324890"/>
            <wp:effectExtent l="0" t="0" r="0" b="0"/>
            <wp:docPr id="827327752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27752" name="Picture 1" descr="A screenshot of a computer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61899" cy="2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074E7" w14:textId="7660E61F" w:rsidR="00D913C7" w:rsidRPr="00D334B0" w:rsidRDefault="00DE1E0A" w:rsidP="00D334B0">
      <w:pPr>
        <w:pStyle w:val="FootnoteText"/>
      </w:pPr>
      <w:bookmarkStart w:id="6" w:name="_Toc193297350"/>
      <w:r w:rsidRPr="00D334B0">
        <w:t>D</w:t>
      </w:r>
      <w:r w:rsidR="00D913C7" w:rsidRPr="00D334B0">
        <w:t>SS DEX Login screen</w:t>
      </w:r>
      <w:bookmarkEnd w:id="6"/>
    </w:p>
    <w:p w14:paraId="64922431" w14:textId="1E5A41CA" w:rsidR="00D12A7A" w:rsidRDefault="00D913C7" w:rsidP="008B08C6">
      <w:pPr>
        <w:keepNext/>
      </w:pPr>
      <w:r>
        <w:lastRenderedPageBreak/>
        <w:t xml:space="preserve">After </w:t>
      </w:r>
      <w:r w:rsidR="008A38A0">
        <w:t>logi</w:t>
      </w:r>
      <w:r w:rsidR="00E33BBC">
        <w:t>n,</w:t>
      </w:r>
      <w:r>
        <w:t xml:space="preserve"> DEX </w:t>
      </w:r>
      <w:r w:rsidR="003A1D83">
        <w:t>displays the</w:t>
      </w:r>
      <w:r>
        <w:t xml:space="preserve"> </w:t>
      </w:r>
      <w:r w:rsidRPr="007356AB">
        <w:rPr>
          <w:b/>
        </w:rPr>
        <w:t>MyDEX Dashboard</w:t>
      </w:r>
      <w:r w:rsidR="006228E0">
        <w:t>. This is</w:t>
      </w:r>
      <w:r>
        <w:t xml:space="preserve"> the main screen with interfaces to all its functions.</w:t>
      </w:r>
    </w:p>
    <w:p w14:paraId="29B32AD1" w14:textId="77777777" w:rsidR="00D913C7" w:rsidRDefault="00D913C7" w:rsidP="00D913C7">
      <w:r>
        <w:rPr>
          <w:noProof/>
          <w14:ligatures w14:val="standardContextual"/>
        </w:rPr>
        <w:drawing>
          <wp:inline distT="0" distB="0" distL="0" distR="0" wp14:anchorId="34291454" wp14:editId="7901B0B1">
            <wp:extent cx="4429125" cy="3175856"/>
            <wp:effectExtent l="0" t="0" r="0" b="5715"/>
            <wp:docPr id="1038720339" name="Picture 3" descr="Picture of MyDex dash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20339" name="Picture 3" descr="Picture of MyDex dashboar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230" cy="326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EF5B6" w14:textId="70E58861" w:rsidR="00E923D8" w:rsidRPr="00D334B0" w:rsidRDefault="00D913C7" w:rsidP="00D334B0">
      <w:pPr>
        <w:pStyle w:val="FootnoteText"/>
      </w:pPr>
      <w:bookmarkStart w:id="7" w:name="_Toc191301766"/>
      <w:bookmarkStart w:id="8" w:name="_Toc191301792"/>
      <w:bookmarkStart w:id="9" w:name="_Toc193297351"/>
      <w:r w:rsidRPr="00D334B0">
        <w:t>DSS DEX Welcome screen (MyDEX Dashboard)</w:t>
      </w:r>
      <w:bookmarkEnd w:id="7"/>
      <w:bookmarkEnd w:id="8"/>
      <w:bookmarkEnd w:id="9"/>
    </w:p>
    <w:p w14:paraId="57DEBFC8" w14:textId="59420F2A" w:rsidR="008C49A6" w:rsidRDefault="00FF49E9" w:rsidP="008C49A6">
      <w:pPr>
        <w:pStyle w:val="Heading3"/>
      </w:pPr>
      <w:r>
        <w:t>Editing</w:t>
      </w:r>
      <w:r w:rsidR="008C49A6">
        <w:t xml:space="preserve"> </w:t>
      </w:r>
      <w:r w:rsidR="0074113B">
        <w:t>outlet</w:t>
      </w:r>
      <w:r w:rsidR="008C49A6">
        <w:t xml:space="preserve">s with new </w:t>
      </w:r>
      <w:r w:rsidR="004952B3">
        <w:t>P</w:t>
      </w:r>
      <w:r w:rsidR="0074113B">
        <w:t xml:space="preserve">rogram </w:t>
      </w:r>
      <w:r w:rsidR="004952B3">
        <w:t>A</w:t>
      </w:r>
      <w:r w:rsidR="0074113B">
        <w:t>ctivities</w:t>
      </w:r>
    </w:p>
    <w:p w14:paraId="17704CA7" w14:textId="0FBCCB92" w:rsidR="008C49A6" w:rsidRPr="008B08C6" w:rsidRDefault="008F3BC1" w:rsidP="008B08C6">
      <w:r w:rsidRPr="008B08C6">
        <w:t>From 1 July 2025 providers</w:t>
      </w:r>
      <w:r w:rsidR="008C49A6" w:rsidRPr="008B08C6">
        <w:t xml:space="preserve"> </w:t>
      </w:r>
      <w:r w:rsidR="002B5B05" w:rsidRPr="008B08C6">
        <w:t xml:space="preserve">must </w:t>
      </w:r>
      <w:r w:rsidR="00DE3F23">
        <w:t xml:space="preserve">ensure they have added </w:t>
      </w:r>
      <w:proofErr w:type="gramStart"/>
      <w:r w:rsidR="00DE3F23">
        <w:t xml:space="preserve">all </w:t>
      </w:r>
      <w:r w:rsidR="001B57B0">
        <w:t>of</w:t>
      </w:r>
      <w:proofErr w:type="gramEnd"/>
      <w:r w:rsidR="00DE3F23">
        <w:t xml:space="preserve"> the relevant </w:t>
      </w:r>
      <w:r w:rsidR="008C49A6" w:rsidRPr="008B08C6">
        <w:t xml:space="preserve">new </w:t>
      </w:r>
      <w:r w:rsidR="004952B3" w:rsidRPr="008B08C6">
        <w:t>P</w:t>
      </w:r>
      <w:r w:rsidR="00107E87" w:rsidRPr="008B08C6">
        <w:t xml:space="preserve">rogram </w:t>
      </w:r>
      <w:r w:rsidR="004952B3" w:rsidRPr="008B08C6">
        <w:t>A</w:t>
      </w:r>
      <w:r w:rsidR="00107E87" w:rsidRPr="008B08C6">
        <w:t>ctivities</w:t>
      </w:r>
      <w:r w:rsidR="004952B3" w:rsidRPr="008B08C6">
        <w:t xml:space="preserve"> (CHSP Service Types)</w:t>
      </w:r>
      <w:r w:rsidR="00107E87" w:rsidRPr="008B08C6">
        <w:t xml:space="preserve"> </w:t>
      </w:r>
      <w:r w:rsidR="001B57B0">
        <w:t xml:space="preserve">to </w:t>
      </w:r>
      <w:r w:rsidR="00107E87" w:rsidRPr="008B08C6">
        <w:t xml:space="preserve">their </w:t>
      </w:r>
      <w:r w:rsidR="00C254C6" w:rsidRPr="008B08C6">
        <w:t>outlets,</w:t>
      </w:r>
      <w:r w:rsidR="00FC5CF8" w:rsidRPr="008B08C6">
        <w:t xml:space="preserve"> </w:t>
      </w:r>
      <w:r w:rsidR="009D3EE3">
        <w:t>so</w:t>
      </w:r>
      <w:r w:rsidRPr="008B08C6">
        <w:t xml:space="preserve"> they are able to </w:t>
      </w:r>
      <w:r w:rsidR="0013407F" w:rsidRPr="008B08C6">
        <w:t>record activities occurring post 1</w:t>
      </w:r>
      <w:r w:rsidR="007817E4">
        <w:t> </w:t>
      </w:r>
      <w:r w:rsidR="0013407F" w:rsidRPr="008B08C6">
        <w:t>July</w:t>
      </w:r>
      <w:r w:rsidR="007817E4">
        <w:t> </w:t>
      </w:r>
      <w:r w:rsidR="0013407F" w:rsidRPr="008B08C6">
        <w:t>2025.</w:t>
      </w:r>
      <w:r w:rsidR="00E342BB" w:rsidRPr="008B08C6">
        <w:t xml:space="preserve"> The new </w:t>
      </w:r>
      <w:r w:rsidR="004952B3" w:rsidRPr="008B08C6">
        <w:t>P</w:t>
      </w:r>
      <w:r w:rsidR="00E342BB" w:rsidRPr="008B08C6">
        <w:t xml:space="preserve">rogram </w:t>
      </w:r>
      <w:r w:rsidR="004952B3" w:rsidRPr="008B08C6">
        <w:t>A</w:t>
      </w:r>
      <w:r w:rsidR="00E342BB" w:rsidRPr="008B08C6">
        <w:t>ctivities will automatically be available in DEX from 1</w:t>
      </w:r>
      <w:r w:rsidR="007817E4">
        <w:t> </w:t>
      </w:r>
      <w:r w:rsidR="00E342BB" w:rsidRPr="008B08C6">
        <w:t>July</w:t>
      </w:r>
      <w:r w:rsidR="007817E4">
        <w:t> </w:t>
      </w:r>
      <w:r w:rsidR="004D1A7F" w:rsidRPr="008B08C6">
        <w:t>2025</w:t>
      </w:r>
      <w:r w:rsidR="00BB4E33" w:rsidRPr="008B08C6">
        <w:t xml:space="preserve">, </w:t>
      </w:r>
      <w:r w:rsidR="007D6211" w:rsidRPr="008B08C6">
        <w:t xml:space="preserve">based on the </w:t>
      </w:r>
      <w:r w:rsidR="004952B3" w:rsidRPr="008B08C6">
        <w:t>P</w:t>
      </w:r>
      <w:r w:rsidR="007D6211" w:rsidRPr="008B08C6">
        <w:t xml:space="preserve">rogram </w:t>
      </w:r>
      <w:r w:rsidR="004952B3" w:rsidRPr="008B08C6">
        <w:t>A</w:t>
      </w:r>
      <w:r w:rsidR="007D6211" w:rsidRPr="008B08C6">
        <w:t xml:space="preserve">ctivities </w:t>
      </w:r>
      <w:r w:rsidR="00D316D0" w:rsidRPr="008B08C6">
        <w:t xml:space="preserve">providers </w:t>
      </w:r>
      <w:r w:rsidR="007D6211" w:rsidRPr="008B08C6">
        <w:t xml:space="preserve">are approved for in their </w:t>
      </w:r>
      <w:r w:rsidR="00633313" w:rsidRPr="008B08C6">
        <w:t>grant agreement.</w:t>
      </w:r>
    </w:p>
    <w:p w14:paraId="01B0C967" w14:textId="5AE3743D" w:rsidR="00870E4C" w:rsidRPr="00D334B0" w:rsidRDefault="0013407F" w:rsidP="00D334B0">
      <w:r w:rsidRPr="00D334B0">
        <w:t xml:space="preserve">It is recommended that </w:t>
      </w:r>
      <w:r w:rsidR="00E66960" w:rsidRPr="00D334B0">
        <w:t xml:space="preserve">providers add </w:t>
      </w:r>
      <w:r w:rsidR="00830D4C" w:rsidRPr="00D334B0">
        <w:t>the new</w:t>
      </w:r>
      <w:r w:rsidR="00E66960" w:rsidRPr="00D334B0">
        <w:t xml:space="preserve"> </w:t>
      </w:r>
      <w:r w:rsidR="004952B3" w:rsidRPr="00D334B0">
        <w:t>P</w:t>
      </w:r>
      <w:r w:rsidR="00E66960" w:rsidRPr="00D334B0">
        <w:t xml:space="preserve">rogram </w:t>
      </w:r>
      <w:r w:rsidR="004952B3" w:rsidRPr="00D334B0">
        <w:t>A</w:t>
      </w:r>
      <w:r w:rsidR="00E66960" w:rsidRPr="00D334B0">
        <w:t>ctivities to their outlets as soon as possible.</w:t>
      </w:r>
      <w:r w:rsidR="0086379C" w:rsidRPr="00D334B0">
        <w:t xml:space="preserve"> This is because the DEX </w:t>
      </w:r>
      <w:r w:rsidR="006A17B1" w:rsidRPr="00D334B0">
        <w:t>Help</w:t>
      </w:r>
      <w:r w:rsidR="00830D4C" w:rsidRPr="00D334B0">
        <w:t>d</w:t>
      </w:r>
      <w:r w:rsidR="006A17B1" w:rsidRPr="00D334B0">
        <w:t xml:space="preserve">esk </w:t>
      </w:r>
      <w:r w:rsidR="00775099" w:rsidRPr="00D334B0">
        <w:t>need</w:t>
      </w:r>
      <w:r w:rsidR="00C829A4" w:rsidRPr="00D334B0">
        <w:t>s</w:t>
      </w:r>
      <w:r w:rsidR="00775099" w:rsidRPr="00D334B0">
        <w:t xml:space="preserve"> to</w:t>
      </w:r>
      <w:r w:rsidR="006A17B1" w:rsidRPr="00D334B0">
        <w:t xml:space="preserve"> approve </w:t>
      </w:r>
      <w:r w:rsidR="0047688E" w:rsidRPr="00D334B0">
        <w:t>the</w:t>
      </w:r>
      <w:r w:rsidR="007B1C09" w:rsidRPr="00D334B0">
        <w:t>se updates</w:t>
      </w:r>
      <w:r w:rsidR="000409DB" w:rsidRPr="00D334B0">
        <w:t>.</w:t>
      </w:r>
      <w:r w:rsidR="00792755" w:rsidRPr="00D334B0">
        <w:t xml:space="preserve"> </w:t>
      </w:r>
      <w:r w:rsidR="008F3BC1" w:rsidRPr="00D334B0">
        <w:t xml:space="preserve">Please note that outlet approvals during this time may take longer than expected due to the volume associated with the new </w:t>
      </w:r>
      <w:r w:rsidR="00870E4C" w:rsidRPr="00D334B0">
        <w:t xml:space="preserve">grants. </w:t>
      </w:r>
    </w:p>
    <w:p w14:paraId="79C5555B" w14:textId="6F576E3C" w:rsidR="0013407F" w:rsidRPr="00D334B0" w:rsidRDefault="00870E4C" w:rsidP="00D334B0">
      <w:r w:rsidRPr="00D334B0">
        <w:t>Outlets</w:t>
      </w:r>
      <w:r w:rsidR="00E76C85" w:rsidRPr="00D334B0">
        <w:t xml:space="preserve"> need to be </w:t>
      </w:r>
      <w:r w:rsidR="008F3BC1" w:rsidRPr="00D334B0">
        <w:t xml:space="preserve">approved </w:t>
      </w:r>
      <w:r w:rsidR="00E76C85" w:rsidRPr="00D334B0">
        <w:t xml:space="preserve">before new cases can be created and before </w:t>
      </w:r>
      <w:r w:rsidR="00693347" w:rsidRPr="00D334B0">
        <w:t>new organisation data files can be generated</w:t>
      </w:r>
      <w:r w:rsidR="00991C12" w:rsidRPr="00D334B0">
        <w:t xml:space="preserve"> for </w:t>
      </w:r>
      <w:r w:rsidR="008F3BC1" w:rsidRPr="00D334B0">
        <w:t xml:space="preserve">configuring </w:t>
      </w:r>
      <w:r w:rsidR="00C66625" w:rsidRPr="00D334B0">
        <w:t>systems</w:t>
      </w:r>
      <w:r w:rsidR="008F3BC1" w:rsidRPr="00D334B0">
        <w:t xml:space="preserve"> where XML or web services</w:t>
      </w:r>
      <w:r w:rsidR="00CA39A5" w:rsidRPr="00D334B0">
        <w:t xml:space="preserve"> (System-to-System)</w:t>
      </w:r>
      <w:r w:rsidR="008F3BC1" w:rsidRPr="00D334B0">
        <w:t xml:space="preserve"> are used as the data entry mechanism</w:t>
      </w:r>
      <w:r w:rsidR="00C66625" w:rsidRPr="00D334B0">
        <w:t>.</w:t>
      </w:r>
    </w:p>
    <w:p w14:paraId="7BF34DBB" w14:textId="39E896D7" w:rsidR="000B5FB8" w:rsidRPr="00D334B0" w:rsidRDefault="000B5FB8" w:rsidP="00D334B0">
      <w:r w:rsidRPr="00D334B0">
        <w:t xml:space="preserve">The detailed process </w:t>
      </w:r>
      <w:r w:rsidR="00A70575" w:rsidRPr="00D334B0">
        <w:t>to</w:t>
      </w:r>
      <w:r w:rsidRPr="00D334B0">
        <w:t xml:space="preserve"> set up or edi</w:t>
      </w:r>
      <w:r w:rsidR="00A70575" w:rsidRPr="00D334B0">
        <w:t>t</w:t>
      </w:r>
      <w:r w:rsidRPr="00D334B0">
        <w:t xml:space="preserve"> the </w:t>
      </w:r>
      <w:r w:rsidR="00A9648C" w:rsidRPr="00D334B0">
        <w:t>o</w:t>
      </w:r>
      <w:r w:rsidR="00C10B97" w:rsidRPr="00D334B0">
        <w:t>rganisation</w:t>
      </w:r>
      <w:r w:rsidRPr="00D334B0">
        <w:t xml:space="preserve"> information is explained in </w:t>
      </w:r>
      <w:hyperlink r:id="rId41" w:history="1">
        <w:r w:rsidRPr="00A4238F">
          <w:rPr>
            <w:rStyle w:val="Hyperlink"/>
            <w:color w:val="3B5F21" w:themeColor="accent2" w:themeShade="80"/>
          </w:rPr>
          <w:t xml:space="preserve">DEX Overview </w:t>
        </w:r>
        <w:r w:rsidR="00AB4869" w:rsidRPr="00A4238F">
          <w:rPr>
            <w:rStyle w:val="Hyperlink"/>
            <w:color w:val="3B5F21" w:themeColor="accent2" w:themeShade="80"/>
          </w:rPr>
          <w:t>Organisation</w:t>
        </w:r>
      </w:hyperlink>
      <w:r w:rsidRPr="00D334B0">
        <w:t xml:space="preserve"> </w:t>
      </w:r>
      <w:r w:rsidR="00BE3494" w:rsidRPr="00D334B0">
        <w:t>task card.</w:t>
      </w:r>
      <w:r w:rsidR="005034CF" w:rsidRPr="00D334B0">
        <w:t xml:space="preserve"> The</w:t>
      </w:r>
      <w:r w:rsidRPr="00D334B0" w:rsidDel="005034CF">
        <w:t xml:space="preserve"> </w:t>
      </w:r>
      <w:r w:rsidRPr="00D334B0">
        <w:t>detail</w:t>
      </w:r>
      <w:r w:rsidR="005034CF" w:rsidRPr="00D334B0">
        <w:t>ed proces</w:t>
      </w:r>
      <w:r w:rsidRPr="00D334B0">
        <w:t>s</w:t>
      </w:r>
      <w:r w:rsidR="005034CF" w:rsidRPr="00D334B0">
        <w:t xml:space="preserve"> to add or edit an </w:t>
      </w:r>
      <w:r w:rsidR="0074113B" w:rsidRPr="00D334B0">
        <w:t>outlet</w:t>
      </w:r>
      <w:r w:rsidRPr="00D334B0">
        <w:t xml:space="preserve"> is provided in the </w:t>
      </w:r>
      <w:hyperlink r:id="rId42" w:history="1">
        <w:r w:rsidRPr="00A4238F">
          <w:rPr>
            <w:rStyle w:val="Hyperlink"/>
            <w:color w:val="3B5F21" w:themeColor="accent2" w:themeShade="80"/>
          </w:rPr>
          <w:t>DEX Manage outlets</w:t>
        </w:r>
      </w:hyperlink>
      <w:r w:rsidR="00BE3494" w:rsidRPr="00D334B0">
        <w:t xml:space="preserve"> task card</w:t>
      </w:r>
      <w:r w:rsidR="005053C7" w:rsidRPr="00D334B0" w:rsidDel="00BE3494">
        <w:t>.</w:t>
      </w:r>
    </w:p>
    <w:p w14:paraId="764781AB" w14:textId="127738EA" w:rsidR="008C49A6" w:rsidRPr="00D334B0" w:rsidRDefault="008C49A6" w:rsidP="00D334B0">
      <w:pPr>
        <w:pStyle w:val="Heading4"/>
      </w:pPr>
      <w:r w:rsidRPr="00D334B0">
        <w:t xml:space="preserve">Step 1: Login and </w:t>
      </w:r>
      <w:r w:rsidR="005803A8" w:rsidRPr="00D334B0">
        <w:t xml:space="preserve">navigate to </w:t>
      </w:r>
      <w:r w:rsidRPr="00D334B0">
        <w:t>Organisation Information from the MyDEX Dashboard (Main Menu)</w:t>
      </w:r>
    </w:p>
    <w:p w14:paraId="4D368409" w14:textId="5F4ED138" w:rsidR="00DF5D25" w:rsidRPr="00D334B0" w:rsidRDefault="00B1690B" w:rsidP="00D334B0">
      <w:r w:rsidRPr="00D334B0">
        <w:t>After logging into DEX</w:t>
      </w:r>
      <w:r w:rsidR="00196562" w:rsidRPr="00D334B0">
        <w:t>, navigate to Organisation Information.</w:t>
      </w:r>
    </w:p>
    <w:p w14:paraId="606BD83A" w14:textId="6C036BA0" w:rsidR="00C23F43" w:rsidRPr="00D334B0" w:rsidRDefault="008C49A6" w:rsidP="00D334B0">
      <w:pPr>
        <w:pStyle w:val="Heading4"/>
      </w:pPr>
      <w:r w:rsidRPr="00D334B0">
        <w:lastRenderedPageBreak/>
        <w:t xml:space="preserve">Step 2: </w:t>
      </w:r>
      <w:r w:rsidR="00886F10" w:rsidRPr="00D334B0">
        <w:t>Select an outlet to edit</w:t>
      </w:r>
    </w:p>
    <w:p w14:paraId="2453217B" w14:textId="77777777" w:rsidR="000B5FB8" w:rsidRPr="00D334B0" w:rsidRDefault="008C49A6" w:rsidP="00DD0670">
      <w:pPr>
        <w:pStyle w:val="Tabletext"/>
      </w:pPr>
      <w:r w:rsidRPr="00D334B0">
        <w:rPr>
          <w:noProof/>
        </w:rPr>
        <w:drawing>
          <wp:inline distT="0" distB="0" distL="0" distR="0" wp14:anchorId="759B35DD" wp14:editId="25536485">
            <wp:extent cx="3915731" cy="2950028"/>
            <wp:effectExtent l="0" t="0" r="8890" b="3175"/>
            <wp:docPr id="1059932956" name="Picture 1" descr="Screenshot of Manage Organisation pictu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932956" name="Picture 1" descr="Screenshot of Manage Organisation picture. 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51574" cy="297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8418E" w14:textId="49226171" w:rsidR="000B5FB8" w:rsidRPr="00D334B0" w:rsidRDefault="00DE1E0A" w:rsidP="00D334B0">
      <w:pPr>
        <w:pStyle w:val="FootnoteText"/>
      </w:pPr>
      <w:bookmarkStart w:id="10" w:name="_Toc193297352"/>
      <w:r w:rsidRPr="00D334B0">
        <w:t>DSS</w:t>
      </w:r>
      <w:r w:rsidR="000B5FB8" w:rsidRPr="00D334B0">
        <w:t xml:space="preserve"> DEX Provider </w:t>
      </w:r>
      <w:r w:rsidR="00AB4869" w:rsidRPr="00D334B0">
        <w:t>Organisation</w:t>
      </w:r>
      <w:r w:rsidR="000B5FB8" w:rsidRPr="00D334B0">
        <w:t xml:space="preserve"> details</w:t>
      </w:r>
      <w:bookmarkEnd w:id="10"/>
    </w:p>
    <w:p w14:paraId="703B240F" w14:textId="26DA3039" w:rsidR="007B15E7" w:rsidRDefault="003E7F39" w:rsidP="008B08C6">
      <w:r>
        <w:t xml:space="preserve">From </w:t>
      </w:r>
      <w:r w:rsidR="002608E0" w:rsidRPr="008B08C6">
        <w:t>Manage</w:t>
      </w:r>
      <w:r w:rsidR="002608E0">
        <w:t xml:space="preserve"> </w:t>
      </w:r>
      <w:r w:rsidR="00B54265">
        <w:t>o</w:t>
      </w:r>
      <w:r w:rsidR="002608E0">
        <w:t>rganisation</w:t>
      </w:r>
      <w:r>
        <w:t>, c</w:t>
      </w:r>
      <w:r w:rsidR="000C5386">
        <w:t xml:space="preserve">lick on </w:t>
      </w:r>
      <w:r w:rsidR="00EC4E13">
        <w:t>the outlet</w:t>
      </w:r>
      <w:r w:rsidR="003C7E0E">
        <w:t>.</w:t>
      </w:r>
    </w:p>
    <w:p w14:paraId="7AB1649C" w14:textId="5BDC6D95" w:rsidR="008C49A6" w:rsidRPr="00D334B0" w:rsidRDefault="008C49A6" w:rsidP="00D334B0">
      <w:pPr>
        <w:pStyle w:val="Heading4"/>
      </w:pPr>
      <w:r w:rsidRPr="00D334B0">
        <w:t xml:space="preserve">Step 3: </w:t>
      </w:r>
      <w:r w:rsidR="00FF78F6" w:rsidRPr="00D334B0">
        <w:t>Add</w:t>
      </w:r>
      <w:r w:rsidRPr="00D334B0">
        <w:t xml:space="preserve"> </w:t>
      </w:r>
      <w:r w:rsidR="00A4079B" w:rsidRPr="00D334B0">
        <w:t>activity</w:t>
      </w:r>
    </w:p>
    <w:p w14:paraId="6D9FBC90" w14:textId="77777777" w:rsidR="000B5FB8" w:rsidRPr="00D334B0" w:rsidRDefault="008C49A6" w:rsidP="00D334B0">
      <w:r w:rsidRPr="00D334B0">
        <w:rPr>
          <w:noProof/>
        </w:rPr>
        <mc:AlternateContent>
          <mc:Choice Requires="wpi">
            <w:drawing>
              <wp:anchor distT="0" distB="0" distL="114300" distR="114300" simplePos="0" relativeHeight="251658246" behindDoc="0" locked="0" layoutInCell="1" allowOverlap="1" wp14:anchorId="47FF3670" wp14:editId="36E14F4A">
                <wp:simplePos x="0" y="0"/>
                <wp:positionH relativeFrom="column">
                  <wp:posOffset>2812124</wp:posOffset>
                </wp:positionH>
                <wp:positionV relativeFrom="paragraph">
                  <wp:posOffset>2790635</wp:posOffset>
                </wp:positionV>
                <wp:extent cx="360" cy="360"/>
                <wp:effectExtent l="38100" t="38100" r="38100" b="38100"/>
                <wp:wrapNone/>
                <wp:docPr id="65204647" name="Ink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F03C1F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alt="&quot;&quot;" style="position:absolute;margin-left:220.95pt;margin-top:219.25pt;width:1.05pt;height:1.0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">
                <v:imagedata r:id="rId45" o:title=""/>
              </v:shape>
            </w:pict>
          </mc:Fallback>
        </mc:AlternateContent>
      </w:r>
      <w:r w:rsidRPr="00D334B0">
        <w:rPr>
          <w:noProof/>
        </w:rPr>
        <w:drawing>
          <wp:inline distT="0" distB="0" distL="0" distR="0" wp14:anchorId="16FF6EEB" wp14:editId="527B6885">
            <wp:extent cx="3668486" cy="3222186"/>
            <wp:effectExtent l="0" t="0" r="8255" b="0"/>
            <wp:docPr id="1089596705" name="Picture 1" descr="A screenshot of outlet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596705" name="Picture 1" descr="A screenshot of outlet details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23344" cy="327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1DD85" w14:textId="732321F1" w:rsidR="008C49A6" w:rsidRPr="00D334B0" w:rsidRDefault="00DE1E0A" w:rsidP="00D334B0">
      <w:pPr>
        <w:pStyle w:val="FootnoteText"/>
      </w:pPr>
      <w:bookmarkStart w:id="11" w:name="_Toc193297353"/>
      <w:r w:rsidRPr="00D334B0">
        <w:t>DSS</w:t>
      </w:r>
      <w:r w:rsidR="008C49A6" w:rsidRPr="00D334B0">
        <w:t xml:space="preserve"> DEX Provider </w:t>
      </w:r>
      <w:r w:rsidR="00AB4869" w:rsidRPr="00D334B0">
        <w:t>Organisation</w:t>
      </w:r>
      <w:r w:rsidR="008C49A6" w:rsidRPr="00D334B0">
        <w:t xml:space="preserve"> </w:t>
      </w:r>
      <w:r w:rsidR="0074113B" w:rsidRPr="00D334B0">
        <w:t>outlet</w:t>
      </w:r>
      <w:r w:rsidR="008C49A6" w:rsidRPr="00D334B0">
        <w:t xml:space="preserve"> information</w:t>
      </w:r>
    </w:p>
    <w:p w14:paraId="3F1233C1" w14:textId="631BC6A9" w:rsidR="00122A04" w:rsidRDefault="0017728A" w:rsidP="008B08C6">
      <w:pPr>
        <w:keepNext/>
      </w:pPr>
      <w:r>
        <w:lastRenderedPageBreak/>
        <w:t xml:space="preserve">From Outlet details, </w:t>
      </w:r>
      <w:r w:rsidR="00916A73">
        <w:t>click add activity.</w:t>
      </w:r>
    </w:p>
    <w:p w14:paraId="5C6BFEDF" w14:textId="77777777" w:rsidR="008C49A6" w:rsidRPr="00D334B0" w:rsidRDefault="008C49A6" w:rsidP="00D334B0">
      <w:pPr>
        <w:pStyle w:val="Heading4"/>
      </w:pPr>
      <w:r w:rsidRPr="00D334B0">
        <w:t>Step 4: Add Program Activities</w:t>
      </w:r>
    </w:p>
    <w:bookmarkEnd w:id="11"/>
    <w:p w14:paraId="1351B2A4" w14:textId="549933BF" w:rsidR="00690DA4" w:rsidRPr="00D334B0" w:rsidRDefault="00965DFE" w:rsidP="00DD0670">
      <w:pPr>
        <w:pStyle w:val="Tabletext"/>
      </w:pPr>
      <w:r w:rsidRPr="00D334B0">
        <w:rPr>
          <w:noProof/>
        </w:rPr>
        <w:drawing>
          <wp:inline distT="0" distB="0" distL="0" distR="0" wp14:anchorId="1E4F65ED" wp14:editId="4228394D">
            <wp:extent cx="4029075" cy="3293446"/>
            <wp:effectExtent l="0" t="0" r="0" b="2540"/>
            <wp:docPr id="498649886" name="Picture 3" descr="Screenshot of add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649886" name="Picture 3" descr="Screenshot of add activity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801" cy="331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E38A6" w14:textId="76CD2557" w:rsidR="008036CD" w:rsidRPr="006776A0" w:rsidRDefault="00DE1E0A" w:rsidP="006776A0">
      <w:pPr>
        <w:pStyle w:val="Caption"/>
        <w:rPr>
          <w:color w:val="1E1545" w:themeColor="text1"/>
        </w:rPr>
      </w:pPr>
      <w:bookmarkStart w:id="12" w:name="_Toc193297356"/>
      <w:r>
        <w:rPr>
          <w:color w:val="1E1545" w:themeColor="text1"/>
        </w:rPr>
        <w:t>DSS</w:t>
      </w:r>
      <w:r w:rsidR="0090451C" w:rsidRPr="004314EA">
        <w:rPr>
          <w:color w:val="1E1545" w:themeColor="text1"/>
        </w:rPr>
        <w:t xml:space="preserve"> </w:t>
      </w:r>
      <w:r w:rsidR="0090451C">
        <w:rPr>
          <w:color w:val="1E1545" w:themeColor="text1"/>
        </w:rPr>
        <w:t xml:space="preserve">DEX </w:t>
      </w:r>
      <w:bookmarkStart w:id="13" w:name="_Toc193297354"/>
      <w:bookmarkEnd w:id="12"/>
      <w:r w:rsidR="000B5FB8">
        <w:rPr>
          <w:color w:val="1E1545" w:themeColor="text1"/>
        </w:rPr>
        <w:t xml:space="preserve">Provider </w:t>
      </w:r>
      <w:r w:rsidR="00AB4869">
        <w:rPr>
          <w:color w:val="1E1545" w:themeColor="text1"/>
        </w:rPr>
        <w:t>Organisation</w:t>
      </w:r>
      <w:r w:rsidR="000B5FB8">
        <w:rPr>
          <w:color w:val="1E1545" w:themeColor="text1"/>
        </w:rPr>
        <w:t xml:space="preserve"> Outlet Program Activity</w:t>
      </w:r>
      <w:bookmarkEnd w:id="13"/>
    </w:p>
    <w:p w14:paraId="1927C3A0" w14:textId="05DD2CFD" w:rsidR="001D0958" w:rsidRDefault="001D0958" w:rsidP="001D0958">
      <w:r>
        <w:t xml:space="preserve">Select a </w:t>
      </w:r>
      <w:r w:rsidR="004952B3">
        <w:t>P</w:t>
      </w:r>
      <w:r w:rsidR="0074113B">
        <w:t xml:space="preserve">rogram </w:t>
      </w:r>
      <w:r w:rsidR="004952B3">
        <w:t>A</w:t>
      </w:r>
      <w:r w:rsidR="0074113B">
        <w:t>ctivity</w:t>
      </w:r>
      <w:r>
        <w:t xml:space="preserve"> from the </w:t>
      </w:r>
      <w:r w:rsidR="00152BE5">
        <w:t>drop-down</w:t>
      </w:r>
      <w:r>
        <w:t xml:space="preserve"> menu.</w:t>
      </w:r>
      <w:r w:rsidRPr="001E1C04">
        <w:t xml:space="preserve"> </w:t>
      </w:r>
      <w:r w:rsidR="009E7B92">
        <w:t>You will select</w:t>
      </w:r>
      <w:r w:rsidR="009A2EDF">
        <w:t xml:space="preserve"> from the new list of </w:t>
      </w:r>
      <w:r w:rsidR="0074113B">
        <w:t>program activities</w:t>
      </w:r>
      <w:r w:rsidR="009A2EDF">
        <w:t>.</w:t>
      </w:r>
      <w:r w:rsidR="002F74F2">
        <w:t xml:space="preserve"> </w:t>
      </w:r>
      <w:r w:rsidR="008F3BC1">
        <w:t>T</w:t>
      </w:r>
      <w:r>
        <w:t xml:space="preserve">he list of </w:t>
      </w:r>
      <w:r w:rsidR="004952B3">
        <w:t>P</w:t>
      </w:r>
      <w:r w:rsidR="0074113B">
        <w:t xml:space="preserve">rogram </w:t>
      </w:r>
      <w:r w:rsidR="004952B3">
        <w:t>A</w:t>
      </w:r>
      <w:r w:rsidR="0074113B">
        <w:t>ctivities</w:t>
      </w:r>
      <w:r>
        <w:t xml:space="preserve"> is automatically filtered based on the Provider’s Grant Agreement. Note that in the </w:t>
      </w:r>
      <w:r w:rsidR="00E312A3">
        <w:t>testing</w:t>
      </w:r>
      <w:r>
        <w:t xml:space="preserve"> environment, this list will be unfiltered.</w:t>
      </w:r>
    </w:p>
    <w:p w14:paraId="6E83ADD5" w14:textId="77777777" w:rsidR="00BE5DC6" w:rsidRDefault="00916A73" w:rsidP="00BA5291">
      <w:r>
        <w:t>The start and end date should be automatically populated</w:t>
      </w:r>
      <w:r w:rsidR="00A51040">
        <w:t xml:space="preserve"> </w:t>
      </w:r>
      <w:r w:rsidR="008F3BC1">
        <w:t>to align with your grant agreement</w:t>
      </w:r>
      <w:r w:rsidR="004702D1">
        <w:t>.</w:t>
      </w:r>
      <w:r w:rsidR="001849F7">
        <w:t xml:space="preserve"> If you notice </w:t>
      </w:r>
      <w:r w:rsidR="00680E49">
        <w:t xml:space="preserve">any discrepancies, </w:t>
      </w:r>
      <w:r w:rsidR="008E7069">
        <w:t xml:space="preserve">contact your </w:t>
      </w:r>
      <w:hyperlink r:id="rId48" w:history="1">
        <w:r w:rsidR="00182BD4" w:rsidRPr="00A4238F">
          <w:rPr>
            <w:rStyle w:val="Hyperlink"/>
            <w:color w:val="3B5F21" w:themeColor="accent2" w:themeShade="80"/>
          </w:rPr>
          <w:t>Funding Arrangement Manager</w:t>
        </w:r>
      </w:hyperlink>
      <w:r w:rsidR="00182BD4">
        <w:t xml:space="preserve"> (</w:t>
      </w:r>
      <w:r w:rsidR="008E7069">
        <w:t>FAM</w:t>
      </w:r>
      <w:r w:rsidR="00182BD4">
        <w:t>)</w:t>
      </w:r>
      <w:r w:rsidR="008E7069">
        <w:t>.</w:t>
      </w:r>
      <w:r w:rsidR="005C1A71">
        <w:t xml:space="preserve"> </w:t>
      </w:r>
    </w:p>
    <w:p w14:paraId="34DA295E" w14:textId="084C346B" w:rsidR="00BA5291" w:rsidRDefault="0062441F" w:rsidP="00BA5291">
      <w:r>
        <w:t xml:space="preserve">Hit save, and you will be returned to the </w:t>
      </w:r>
      <w:r w:rsidR="00FB3192">
        <w:t>outlet details page.</w:t>
      </w:r>
    </w:p>
    <w:p w14:paraId="167FA221" w14:textId="1F47DC80" w:rsidR="008C49A6" w:rsidRPr="00D334B0" w:rsidRDefault="008C49A6" w:rsidP="00D334B0">
      <w:pPr>
        <w:pStyle w:val="Heading4"/>
      </w:pPr>
      <w:r w:rsidRPr="00D334B0">
        <w:t>Step 5: DEX Help</w:t>
      </w:r>
      <w:r w:rsidR="00182BD4" w:rsidRPr="00D334B0">
        <w:t>d</w:t>
      </w:r>
      <w:r w:rsidRPr="00D334B0">
        <w:t xml:space="preserve">esk approves the </w:t>
      </w:r>
      <w:r w:rsidR="0074113B" w:rsidRPr="00D334B0">
        <w:t>program activity</w:t>
      </w:r>
    </w:p>
    <w:p w14:paraId="7F67DF97" w14:textId="084BD034" w:rsidR="00614BB7" w:rsidRDefault="008C49A6" w:rsidP="008C49A6">
      <w:r>
        <w:t xml:space="preserve">After the </w:t>
      </w:r>
      <w:r w:rsidR="0074113B">
        <w:t>program activities</w:t>
      </w:r>
      <w:r>
        <w:t xml:space="preserve"> have been added to the </w:t>
      </w:r>
      <w:r w:rsidR="0074113B">
        <w:t>outlet</w:t>
      </w:r>
      <w:r>
        <w:t>, the DEX Help</w:t>
      </w:r>
      <w:r w:rsidR="00182BD4">
        <w:t>d</w:t>
      </w:r>
      <w:r>
        <w:t xml:space="preserve">esk will approve the update. </w:t>
      </w:r>
      <w:r w:rsidR="005C1A71">
        <w:t xml:space="preserve">Once </w:t>
      </w:r>
      <w:r w:rsidR="003F4D5B">
        <w:t>the Help</w:t>
      </w:r>
      <w:r w:rsidR="00182BD4">
        <w:t>d</w:t>
      </w:r>
      <w:r w:rsidR="003F4D5B">
        <w:t>esk has approved, t</w:t>
      </w:r>
      <w:r w:rsidR="002D1B74">
        <w:t>he</w:t>
      </w:r>
      <w:r w:rsidR="004952B3">
        <w:t xml:space="preserve"> P</w:t>
      </w:r>
      <w:r w:rsidR="0074113B">
        <w:t xml:space="preserve">rogram </w:t>
      </w:r>
      <w:r w:rsidR="004952B3">
        <w:t>A</w:t>
      </w:r>
      <w:r w:rsidR="0074113B">
        <w:t>ctivity</w:t>
      </w:r>
      <w:r w:rsidR="002D1B74">
        <w:t xml:space="preserve">’s status will change to “Active.” </w:t>
      </w:r>
    </w:p>
    <w:p w14:paraId="397B98F1" w14:textId="42A15B9E" w:rsidR="008C49A6" w:rsidRPr="00D334B0" w:rsidRDefault="008C49A6" w:rsidP="00D334B0">
      <w:pPr>
        <w:rPr>
          <w:rStyle w:val="Strong"/>
        </w:rPr>
      </w:pPr>
      <w:r w:rsidRPr="00D334B0">
        <w:rPr>
          <w:rStyle w:val="Strong"/>
        </w:rPr>
        <w:t xml:space="preserve">This approval process may </w:t>
      </w:r>
      <w:r w:rsidR="009A58BF" w:rsidRPr="00D334B0">
        <w:rPr>
          <w:rStyle w:val="Strong"/>
        </w:rPr>
        <w:t>initially</w:t>
      </w:r>
      <w:r w:rsidRPr="00D334B0">
        <w:rPr>
          <w:rStyle w:val="Strong"/>
        </w:rPr>
        <w:t xml:space="preserve"> take up to </w:t>
      </w:r>
      <w:r w:rsidR="003C62F9" w:rsidRPr="00D334B0">
        <w:rPr>
          <w:rStyle w:val="Strong"/>
        </w:rPr>
        <w:t xml:space="preserve">15 business </w:t>
      </w:r>
      <w:r w:rsidRPr="00D334B0">
        <w:rPr>
          <w:rStyle w:val="Strong"/>
        </w:rPr>
        <w:t xml:space="preserve">days. </w:t>
      </w:r>
    </w:p>
    <w:p w14:paraId="1C975B03" w14:textId="77777777" w:rsidR="0054668D" w:rsidRPr="00D334B0" w:rsidRDefault="0054668D" w:rsidP="00D334B0">
      <w:bookmarkStart w:id="14" w:name="_Toc193297335"/>
      <w:r w:rsidRPr="00D334B0">
        <w:br w:type="page"/>
      </w:r>
    </w:p>
    <w:bookmarkEnd w:id="14"/>
    <w:p w14:paraId="66027BA2" w14:textId="3F9316C0" w:rsidR="00B166E2" w:rsidRPr="00EB7087" w:rsidRDefault="00A42F19" w:rsidP="00EB7087">
      <w:pPr>
        <w:pStyle w:val="Heading3"/>
      </w:pPr>
      <w:r w:rsidRPr="00EB7087">
        <w:lastRenderedPageBreak/>
        <w:t xml:space="preserve">Creating </w:t>
      </w:r>
      <w:r w:rsidR="0074113B" w:rsidRPr="00EB7087">
        <w:t>case</w:t>
      </w:r>
      <w:r w:rsidRPr="00EB7087">
        <w:t xml:space="preserve">s with a new </w:t>
      </w:r>
      <w:r w:rsidR="004952B3" w:rsidRPr="00EB7087">
        <w:t>P</w:t>
      </w:r>
      <w:r w:rsidR="0074113B" w:rsidRPr="00EB7087">
        <w:t xml:space="preserve">rogram </w:t>
      </w:r>
      <w:r w:rsidR="004952B3" w:rsidRPr="00EB7087">
        <w:t>A</w:t>
      </w:r>
      <w:r w:rsidR="0074113B" w:rsidRPr="00EB7087">
        <w:t>ctivity</w:t>
      </w:r>
    </w:p>
    <w:p w14:paraId="0FB0C4F7" w14:textId="1C2B0ACE" w:rsidR="006C03D1" w:rsidRPr="00D334B0" w:rsidRDefault="003C62F9" w:rsidP="00D334B0">
      <w:r w:rsidRPr="00D334B0">
        <w:t xml:space="preserve">New </w:t>
      </w:r>
      <w:r w:rsidR="0074113B" w:rsidRPr="00D334B0">
        <w:t>case</w:t>
      </w:r>
      <w:r w:rsidR="00A42F19" w:rsidRPr="00D334B0">
        <w:t xml:space="preserve">s will need to be created and configured with a </w:t>
      </w:r>
      <w:r w:rsidR="0074113B" w:rsidRPr="00D334B0">
        <w:t>program activity</w:t>
      </w:r>
      <w:r w:rsidR="00A42F19" w:rsidRPr="00D334B0">
        <w:t xml:space="preserve"> from the new service list.</w:t>
      </w:r>
    </w:p>
    <w:p w14:paraId="394F5499" w14:textId="69A5A351" w:rsidR="009D727C" w:rsidRPr="00BE5DBC" w:rsidRDefault="009D727C" w:rsidP="00BE5DBC">
      <w:pPr>
        <w:pStyle w:val="Heading4"/>
      </w:pPr>
      <w:r w:rsidRPr="00BE5DBC">
        <w:t>Step 1</w:t>
      </w:r>
      <w:r w:rsidR="00A42F19" w:rsidRPr="00BE5DBC">
        <w:t xml:space="preserve">: </w:t>
      </w:r>
      <w:r w:rsidR="00583719" w:rsidRPr="00BE5DBC">
        <w:t>Login and navigate</w:t>
      </w:r>
      <w:r w:rsidR="003C384C" w:rsidRPr="00BE5DBC">
        <w:t xml:space="preserve"> to </w:t>
      </w:r>
      <w:r w:rsidR="006E2703" w:rsidRPr="00BE5DBC">
        <w:t>Add Case</w:t>
      </w:r>
      <w:r w:rsidR="007C458C" w:rsidRPr="00BE5DBC">
        <w:t xml:space="preserve"> from the MyDEX Dashboard (Main Menu</w:t>
      </w:r>
      <w:r w:rsidR="00600AF5" w:rsidRPr="00BE5DBC">
        <w:t>)</w:t>
      </w:r>
    </w:p>
    <w:p w14:paraId="173C3AC6" w14:textId="1779A926" w:rsidR="009D727C" w:rsidRDefault="00A42F19" w:rsidP="00EF5D16">
      <w:r>
        <w:t xml:space="preserve">From the Dashboard, click on </w:t>
      </w:r>
      <w:r w:rsidR="006643C9">
        <w:t>C</w:t>
      </w:r>
      <w:r w:rsidR="0074113B">
        <w:t>ase</w:t>
      </w:r>
      <w:r>
        <w:t xml:space="preserve"> in the “Add” column. The icon can be distinguished by the + sign.</w:t>
      </w:r>
    </w:p>
    <w:p w14:paraId="658EAACD" w14:textId="46240E8A" w:rsidR="00CF1449" w:rsidRPr="00BE5DBC" w:rsidRDefault="00CF1449" w:rsidP="00BE5DBC">
      <w:pPr>
        <w:pStyle w:val="Heading4"/>
      </w:pPr>
      <w:r w:rsidRPr="00BE5DBC">
        <w:t>Step 2</w:t>
      </w:r>
      <w:r w:rsidR="00042B9D" w:rsidRPr="00BE5DBC">
        <w:t xml:space="preserve">: </w:t>
      </w:r>
      <w:r w:rsidR="00032621" w:rsidRPr="00BE5DBC">
        <w:t>Add case details</w:t>
      </w:r>
    </w:p>
    <w:p w14:paraId="37F017D4" w14:textId="77777777" w:rsidR="00B166E2" w:rsidRPr="00D334B0" w:rsidRDefault="00B166E2" w:rsidP="00D334B0">
      <w:r w:rsidRPr="00D334B0">
        <w:rPr>
          <w:noProof/>
        </w:rPr>
        <w:drawing>
          <wp:inline distT="0" distB="0" distL="0" distR="0" wp14:anchorId="4F7280A8" wp14:editId="1983E4C1">
            <wp:extent cx="4015740" cy="2608941"/>
            <wp:effectExtent l="0" t="0" r="3810" b="1270"/>
            <wp:docPr id="1157862930" name="Picture 1" descr="A screenshot of add a case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862930" name="Picture 1" descr="A screenshot of add a case details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22432" cy="261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CE0AD" w14:textId="5A342EAD" w:rsidR="00B166E2" w:rsidRPr="00D334B0" w:rsidRDefault="00DE1E0A" w:rsidP="00D334B0">
      <w:pPr>
        <w:pStyle w:val="FootnoteText"/>
      </w:pPr>
      <w:r w:rsidRPr="00D334B0">
        <w:t>DSS D</w:t>
      </w:r>
      <w:r w:rsidR="00B166E2" w:rsidRPr="00D334B0">
        <w:t xml:space="preserve">EX </w:t>
      </w:r>
      <w:r w:rsidR="00AF7343" w:rsidRPr="00D334B0">
        <w:t>Case details</w:t>
      </w:r>
      <w:r w:rsidR="00B166E2" w:rsidRPr="00D334B0">
        <w:t xml:space="preserve"> </w:t>
      </w:r>
    </w:p>
    <w:p w14:paraId="6F057207" w14:textId="04FB433E" w:rsidR="00685EAA" w:rsidRPr="008B08C6" w:rsidRDefault="0049361F" w:rsidP="008B08C6">
      <w:r w:rsidRPr="009412F8">
        <w:t>Crea</w:t>
      </w:r>
      <w:r w:rsidR="003E6F5E" w:rsidRPr="009412F8">
        <w:t xml:space="preserve">te a Case ID for </w:t>
      </w:r>
      <w:r w:rsidR="003E6F5E" w:rsidRPr="008B08C6">
        <w:t>ease of reference</w:t>
      </w:r>
      <w:r w:rsidR="00252AC4" w:rsidRPr="008B08C6">
        <w:t xml:space="preserve"> (optional)</w:t>
      </w:r>
      <w:r w:rsidR="003E6F5E" w:rsidRPr="008B08C6">
        <w:t xml:space="preserve">. Select </w:t>
      </w:r>
      <w:r w:rsidR="00DF21A3" w:rsidRPr="008B08C6">
        <w:t xml:space="preserve">an outlet from the outlets created in the previous section. </w:t>
      </w:r>
    </w:p>
    <w:p w14:paraId="6B08A85E" w14:textId="20666D0B" w:rsidR="004D428B" w:rsidRPr="009412F8" w:rsidRDefault="004D0102" w:rsidP="008B08C6">
      <w:r w:rsidRPr="008B08C6">
        <w:t xml:space="preserve">Select a </w:t>
      </w:r>
      <w:r w:rsidR="0074113B" w:rsidRPr="008B08C6">
        <w:t>program activity</w:t>
      </w:r>
      <w:r w:rsidRPr="008B08C6">
        <w:t xml:space="preserve"> from the list. This list will already be </w:t>
      </w:r>
      <w:r w:rsidR="004C6E2A" w:rsidRPr="008B08C6">
        <w:t>filtered and</w:t>
      </w:r>
      <w:r w:rsidR="00DD3A37" w:rsidRPr="008B08C6">
        <w:t xml:space="preserve"> will</w:t>
      </w:r>
      <w:r w:rsidR="00685EAA" w:rsidRPr="008B08C6">
        <w:t xml:space="preserve"> </w:t>
      </w:r>
      <w:r w:rsidR="00DD3A37" w:rsidRPr="008B08C6">
        <w:t xml:space="preserve">only show </w:t>
      </w:r>
      <w:r w:rsidR="0074113B" w:rsidRPr="008B08C6">
        <w:t>program activities</w:t>
      </w:r>
      <w:r w:rsidR="00DD3A37" w:rsidRPr="008B08C6">
        <w:t xml:space="preserve"> associated</w:t>
      </w:r>
      <w:r w:rsidR="00DD3A37" w:rsidRPr="009412F8">
        <w:t xml:space="preserve"> with that </w:t>
      </w:r>
      <w:r w:rsidR="0074113B">
        <w:t>outlet</w:t>
      </w:r>
      <w:r w:rsidR="00DD3A37" w:rsidRPr="009412F8">
        <w:t xml:space="preserve">. </w:t>
      </w:r>
      <w:r w:rsidR="004D428B" w:rsidRPr="009412F8">
        <w:t xml:space="preserve">Click </w:t>
      </w:r>
      <w:r w:rsidR="004C6E2A">
        <w:t>N</w:t>
      </w:r>
      <w:r w:rsidR="004D428B" w:rsidRPr="009412F8">
        <w:t>ext.</w:t>
      </w:r>
    </w:p>
    <w:p w14:paraId="406C6D06" w14:textId="783E4648" w:rsidR="00685EAA" w:rsidRPr="00BE5DBC" w:rsidRDefault="00685EAA" w:rsidP="00BE5DBC">
      <w:pPr>
        <w:pStyle w:val="Heading4"/>
      </w:pPr>
      <w:r w:rsidRPr="00BE5DBC">
        <w:t xml:space="preserve">Step 3: Attach a client to the </w:t>
      </w:r>
      <w:r w:rsidR="0074113B" w:rsidRPr="00BE5DBC">
        <w:t>case</w:t>
      </w:r>
    </w:p>
    <w:p w14:paraId="0D5011D6" w14:textId="7E563365" w:rsidR="009F56FE" w:rsidRPr="00913142" w:rsidRDefault="001F0FA7" w:rsidP="0049212B">
      <w:r w:rsidRPr="00913142">
        <w:t xml:space="preserve">Attach </w:t>
      </w:r>
      <w:r w:rsidR="00171E66" w:rsidRPr="00913142">
        <w:t xml:space="preserve">a client to the </w:t>
      </w:r>
      <w:r w:rsidR="0074113B">
        <w:t>case</w:t>
      </w:r>
      <w:r w:rsidR="00171E66" w:rsidRPr="00913142">
        <w:t xml:space="preserve">. </w:t>
      </w:r>
      <w:r w:rsidR="005B30DF">
        <w:t xml:space="preserve">Clients must be associated with the </w:t>
      </w:r>
      <w:r w:rsidR="008B730D">
        <w:t>C</w:t>
      </w:r>
      <w:r w:rsidR="005B30DF">
        <w:t xml:space="preserve">ase before they can be added to a </w:t>
      </w:r>
      <w:r w:rsidR="008B730D">
        <w:t>S</w:t>
      </w:r>
      <w:r w:rsidR="005B30DF">
        <w:t>ession</w:t>
      </w:r>
      <w:r w:rsidR="008B730D">
        <w:t xml:space="preserve"> linked to the Case</w:t>
      </w:r>
      <w:r w:rsidR="0097270E">
        <w:t>.</w:t>
      </w:r>
      <w:r w:rsidR="00913142">
        <w:t xml:space="preserve"> </w:t>
      </w:r>
      <w:r w:rsidR="009F56FE" w:rsidRPr="00913142">
        <w:t xml:space="preserve">Click </w:t>
      </w:r>
      <w:r w:rsidR="0097270E">
        <w:t>N</w:t>
      </w:r>
      <w:r w:rsidR="009F56FE" w:rsidRPr="00913142">
        <w:t>ext.</w:t>
      </w:r>
    </w:p>
    <w:p w14:paraId="63C4731C" w14:textId="36AFE066" w:rsidR="0009236F" w:rsidRDefault="00024D12" w:rsidP="0049212B">
      <w:r w:rsidRPr="00913142">
        <w:t xml:space="preserve">You will have </w:t>
      </w:r>
      <w:r w:rsidR="0020132E">
        <w:t xml:space="preserve">the </w:t>
      </w:r>
      <w:r w:rsidRPr="00913142">
        <w:t>option to review what you entered prior to submitting.</w:t>
      </w:r>
      <w:r w:rsidR="00913142">
        <w:t xml:space="preserve"> </w:t>
      </w:r>
      <w:r w:rsidRPr="00913142">
        <w:t xml:space="preserve">Click </w:t>
      </w:r>
      <w:r w:rsidR="0030487E">
        <w:t>S</w:t>
      </w:r>
      <w:r w:rsidRPr="00913142">
        <w:t>ubmit when you are done.</w:t>
      </w:r>
    </w:p>
    <w:p w14:paraId="31474883" w14:textId="0DFC9410" w:rsidR="00325DF0" w:rsidRPr="00D334B0" w:rsidRDefault="00DB66AA" w:rsidP="00D334B0">
      <w:pPr>
        <w:rPr>
          <w:color w:val="auto"/>
        </w:rPr>
      </w:pPr>
      <w:r>
        <w:t>De</w:t>
      </w:r>
      <w:r w:rsidR="00880706">
        <w:t xml:space="preserve">pending on the </w:t>
      </w:r>
      <w:r w:rsidR="00852252">
        <w:t>service</w:t>
      </w:r>
      <w:r w:rsidR="00880706">
        <w:t xml:space="preserve"> </w:t>
      </w:r>
      <w:r w:rsidR="00A5417D">
        <w:t xml:space="preserve">type </w:t>
      </w:r>
      <w:r w:rsidR="009D3F04">
        <w:t xml:space="preserve">there </w:t>
      </w:r>
      <w:r w:rsidR="00D245A0">
        <w:t>may</w:t>
      </w:r>
      <w:r w:rsidR="009D3F04">
        <w:t xml:space="preserve"> </w:t>
      </w:r>
      <w:r w:rsidR="00330986">
        <w:t xml:space="preserve">be </w:t>
      </w:r>
      <w:r w:rsidR="00170904">
        <w:t xml:space="preserve">a need to add </w:t>
      </w:r>
      <w:r w:rsidR="0074113B">
        <w:t>case</w:t>
      </w:r>
      <w:r w:rsidR="00C542DB">
        <w:t xml:space="preserve"> specifi</w:t>
      </w:r>
      <w:r w:rsidR="00437E4F">
        <w:t>c</w:t>
      </w:r>
      <w:r w:rsidR="00170904">
        <w:t xml:space="preserve"> </w:t>
      </w:r>
      <w:r w:rsidR="001D656F">
        <w:t>client</w:t>
      </w:r>
      <w:r w:rsidR="00413DE4">
        <w:t xml:space="preserve"> </w:t>
      </w:r>
      <w:r w:rsidR="00170904">
        <w:t>information</w:t>
      </w:r>
      <w:r w:rsidR="003B1962">
        <w:t xml:space="preserve">. </w:t>
      </w:r>
      <w:r w:rsidR="00465BDA">
        <w:t>F</w:t>
      </w:r>
      <w:r w:rsidR="005C637C">
        <w:t xml:space="preserve">or the detail </w:t>
      </w:r>
      <w:r w:rsidR="00465BDA">
        <w:t xml:space="preserve">configuring the client information </w:t>
      </w:r>
      <w:r w:rsidR="005C637C">
        <w:t>refer to</w:t>
      </w:r>
      <w:r w:rsidR="003B1962" w:rsidDel="00340EBC">
        <w:t xml:space="preserve"> </w:t>
      </w:r>
      <w:hyperlink r:id="rId50" w:history="1">
        <w:r w:rsidR="005C637C" w:rsidRPr="00A4238F">
          <w:rPr>
            <w:rStyle w:val="Hyperlink"/>
            <w:color w:val="3B5F21" w:themeColor="accent2" w:themeShade="80"/>
          </w:rPr>
          <w:t>DSS DEX Task card</w:t>
        </w:r>
      </w:hyperlink>
      <w:r w:rsidR="00913142">
        <w:t>.</w:t>
      </w:r>
    </w:p>
    <w:p w14:paraId="52586614" w14:textId="274D647D" w:rsidR="00ED76FB" w:rsidRPr="00EB7087" w:rsidRDefault="003F4CA4" w:rsidP="00EB7087">
      <w:pPr>
        <w:pStyle w:val="Heading3"/>
      </w:pPr>
      <w:bookmarkStart w:id="15" w:name="_Creating_and_entering"/>
      <w:bookmarkEnd w:id="15"/>
      <w:r w:rsidRPr="00EB7087">
        <w:t xml:space="preserve">Creating and entering </w:t>
      </w:r>
      <w:r w:rsidR="00E81435" w:rsidRPr="00EB7087">
        <w:t>S</w:t>
      </w:r>
      <w:r w:rsidRPr="00EB7087">
        <w:t>ession</w:t>
      </w:r>
      <w:r w:rsidR="00ED76FB" w:rsidRPr="00EB7087">
        <w:t xml:space="preserve"> details</w:t>
      </w:r>
    </w:p>
    <w:p w14:paraId="54EFBEE5" w14:textId="2CCC805B" w:rsidR="00324AEF" w:rsidRPr="003440C9" w:rsidRDefault="002362E2" w:rsidP="00ED76FB">
      <w:r w:rsidRPr="003440C9">
        <w:t xml:space="preserve">The process for entering </w:t>
      </w:r>
      <w:r w:rsidR="00777266">
        <w:t>Session</w:t>
      </w:r>
      <w:r w:rsidR="00777266" w:rsidRPr="003440C9">
        <w:t xml:space="preserve"> </w:t>
      </w:r>
      <w:r w:rsidRPr="003440C9">
        <w:t xml:space="preserve">details remains the same. </w:t>
      </w:r>
      <w:r w:rsidR="00B241B4" w:rsidRPr="003440C9">
        <w:t>Det</w:t>
      </w:r>
      <w:r w:rsidR="008837E7" w:rsidRPr="003440C9">
        <w:t xml:space="preserve">ailed information on entering </w:t>
      </w:r>
      <w:r w:rsidR="00777266">
        <w:t>Session</w:t>
      </w:r>
      <w:r w:rsidR="00777266" w:rsidRPr="003440C9">
        <w:t xml:space="preserve"> </w:t>
      </w:r>
      <w:r w:rsidR="008837E7" w:rsidRPr="003440C9">
        <w:t xml:space="preserve">details can be found in the </w:t>
      </w:r>
      <w:hyperlink r:id="rId51" w:history="1">
        <w:r w:rsidR="0027355B" w:rsidRPr="00A4238F">
          <w:rPr>
            <w:rStyle w:val="Hyperlink"/>
            <w:color w:val="3B5F21" w:themeColor="accent2" w:themeShade="80"/>
          </w:rPr>
          <w:t>Add a session</w:t>
        </w:r>
      </w:hyperlink>
      <w:r w:rsidR="0027355B" w:rsidRPr="003440C9">
        <w:t xml:space="preserve"> </w:t>
      </w:r>
      <w:r w:rsidR="008837E7" w:rsidRPr="003440C9">
        <w:t>task card.</w:t>
      </w:r>
    </w:p>
    <w:p w14:paraId="34810845" w14:textId="367E5A23" w:rsidR="008837E7" w:rsidRPr="003440C9" w:rsidRDefault="00B46161" w:rsidP="008B08C6">
      <w:pPr>
        <w:keepNext/>
      </w:pPr>
      <w:r>
        <w:lastRenderedPageBreak/>
        <w:t xml:space="preserve">However, </w:t>
      </w:r>
      <w:r w:rsidR="005C0A2B">
        <w:t>from 1 July</w:t>
      </w:r>
      <w:r w:rsidR="00114433">
        <w:t xml:space="preserve"> 2025</w:t>
      </w:r>
      <w:r>
        <w:t xml:space="preserve"> note that:</w:t>
      </w:r>
    </w:p>
    <w:p w14:paraId="79B79A83" w14:textId="5F7DC2D6" w:rsidR="00CD371F" w:rsidRPr="008B08C6" w:rsidRDefault="00456404" w:rsidP="008B08C6">
      <w:pPr>
        <w:pStyle w:val="ListBullet"/>
      </w:pPr>
      <w:r w:rsidRPr="00BE5DBC">
        <w:t xml:space="preserve">When </w:t>
      </w:r>
      <w:r w:rsidRPr="008B08C6">
        <w:t xml:space="preserve">attaching a session to a case, </w:t>
      </w:r>
      <w:r w:rsidR="00AC3646" w:rsidRPr="008B08C6">
        <w:t xml:space="preserve">ensure that you are </w:t>
      </w:r>
      <w:r w:rsidR="008B5E70" w:rsidRPr="008B08C6">
        <w:t xml:space="preserve">attaching </w:t>
      </w:r>
      <w:r w:rsidR="00114433" w:rsidRPr="008B08C6">
        <w:t xml:space="preserve">it </w:t>
      </w:r>
      <w:r w:rsidR="008B5E70" w:rsidRPr="008B08C6">
        <w:t>to one of the new cases</w:t>
      </w:r>
      <w:r w:rsidR="00F96735" w:rsidRPr="008B08C6">
        <w:t xml:space="preserve">, or you will not be able to select from the new </w:t>
      </w:r>
      <w:r w:rsidR="0000383C" w:rsidRPr="008B08C6">
        <w:t xml:space="preserve">DEX </w:t>
      </w:r>
      <w:r w:rsidR="00F96735" w:rsidRPr="008B08C6">
        <w:t xml:space="preserve">service </w:t>
      </w:r>
      <w:r w:rsidR="007A2E63" w:rsidRPr="008B08C6">
        <w:t xml:space="preserve">task </w:t>
      </w:r>
      <w:r w:rsidR="00F96735" w:rsidRPr="008B08C6">
        <w:t>list.</w:t>
      </w:r>
    </w:p>
    <w:p w14:paraId="43BE5A3B" w14:textId="6F4C9895" w:rsidR="00F96735" w:rsidRPr="008B08C6" w:rsidRDefault="00F3567F" w:rsidP="008B08C6">
      <w:pPr>
        <w:pStyle w:val="ListBullet"/>
      </w:pPr>
      <w:r w:rsidRPr="008B08C6">
        <w:t xml:space="preserve">In some cases, the </w:t>
      </w:r>
      <w:r w:rsidR="008C1D3D" w:rsidRPr="008B08C6">
        <w:t xml:space="preserve">name of the </w:t>
      </w:r>
      <w:r w:rsidR="0074113B" w:rsidRPr="008B08C6">
        <w:t>program activity</w:t>
      </w:r>
      <w:r w:rsidR="008C1D3D" w:rsidRPr="008B08C6">
        <w:t xml:space="preserve"> and the DEX </w:t>
      </w:r>
      <w:r w:rsidR="00852252" w:rsidRPr="008B08C6">
        <w:t>service</w:t>
      </w:r>
      <w:r w:rsidR="008C1D3D" w:rsidRPr="008B08C6">
        <w:t xml:space="preserve"> </w:t>
      </w:r>
      <w:r w:rsidR="00852252" w:rsidRPr="008B08C6">
        <w:t>t</w:t>
      </w:r>
      <w:r w:rsidR="008C1D3D" w:rsidRPr="008B08C6">
        <w:t>ype are the same.</w:t>
      </w:r>
    </w:p>
    <w:p w14:paraId="06D3C6B0" w14:textId="5247F37B" w:rsidR="00993297" w:rsidRPr="008B08C6" w:rsidRDefault="00993297" w:rsidP="008B08C6">
      <w:pPr>
        <w:pStyle w:val="ListBullet"/>
      </w:pPr>
      <w:r w:rsidRPr="008B08C6">
        <w:t xml:space="preserve">The details to be entered per Session in DEX Stage 1 </w:t>
      </w:r>
      <w:r w:rsidR="00C65712" w:rsidRPr="008B08C6">
        <w:t xml:space="preserve">are listed in </w:t>
      </w:r>
      <w:r w:rsidR="00392910" w:rsidRPr="008B08C6">
        <w:t xml:space="preserve">Appendix A </w:t>
      </w:r>
      <w:r w:rsidR="002A2686" w:rsidRPr="008B08C6">
        <w:t>of this Toolkit</w:t>
      </w:r>
      <w:r w:rsidR="001E084A" w:rsidRPr="008B08C6">
        <w:t>.</w:t>
      </w:r>
    </w:p>
    <w:p w14:paraId="424EBEF6" w14:textId="78E810FB" w:rsidR="001824AC" w:rsidRPr="008B08C6" w:rsidRDefault="003F577C" w:rsidP="008B08C6">
      <w:pPr>
        <w:pStyle w:val="ListBullet"/>
      </w:pPr>
      <w:r w:rsidRPr="008B08C6">
        <w:t xml:space="preserve">Depending on the </w:t>
      </w:r>
      <w:r w:rsidR="005C2342" w:rsidRPr="008B08C6">
        <w:t>s</w:t>
      </w:r>
      <w:r w:rsidRPr="008B08C6">
        <w:t xml:space="preserve">ervice </w:t>
      </w:r>
      <w:r w:rsidR="005C2342" w:rsidRPr="008B08C6">
        <w:t>t</w:t>
      </w:r>
      <w:r w:rsidRPr="008B08C6">
        <w:t xml:space="preserve">ype, </w:t>
      </w:r>
      <w:r w:rsidR="00067CEA" w:rsidRPr="008B08C6">
        <w:t xml:space="preserve">there might be </w:t>
      </w:r>
      <w:r w:rsidR="00AA5E66" w:rsidRPr="008B08C6">
        <w:t xml:space="preserve">different details that need to be entered. </w:t>
      </w:r>
      <w:r w:rsidR="000A3CAB" w:rsidRPr="008B08C6">
        <w:t>Refer</w:t>
      </w:r>
      <w:r w:rsidR="009B21B2" w:rsidRPr="008B08C6">
        <w:t xml:space="preserve"> also</w:t>
      </w:r>
      <w:r w:rsidR="000A3CAB" w:rsidRPr="008B08C6">
        <w:t xml:space="preserve"> to the </w:t>
      </w:r>
      <w:r w:rsidR="001449FF" w:rsidRPr="008B08C6">
        <w:t xml:space="preserve">DEX </w:t>
      </w:r>
      <w:r w:rsidR="00993001" w:rsidRPr="008B08C6">
        <w:t>D</w:t>
      </w:r>
      <w:r w:rsidR="001449FF" w:rsidRPr="008B08C6">
        <w:t xml:space="preserve">ata </w:t>
      </w:r>
      <w:r w:rsidR="00993001" w:rsidRPr="008B08C6">
        <w:t>D</w:t>
      </w:r>
      <w:r w:rsidR="001449FF" w:rsidRPr="008B08C6">
        <w:t xml:space="preserve">ictionary </w:t>
      </w:r>
      <w:r w:rsidR="00993001" w:rsidRPr="008B08C6">
        <w:t>and</w:t>
      </w:r>
      <w:r w:rsidR="001449FF" w:rsidRPr="008B08C6">
        <w:t xml:space="preserve"> the </w:t>
      </w:r>
      <w:hyperlink r:id="rId52" w:history="1">
        <w:r w:rsidR="001449FF" w:rsidRPr="008B08C6">
          <w:rPr>
            <w:rStyle w:val="Hyperlink"/>
            <w:color w:val="1E1545" w:themeColor="text1"/>
            <w:u w:val="none"/>
          </w:rPr>
          <w:t>CHSP 2025-27 Manual</w:t>
        </w:r>
      </w:hyperlink>
      <w:r w:rsidR="001449FF" w:rsidRPr="008B08C6">
        <w:t>.</w:t>
      </w:r>
    </w:p>
    <w:p w14:paraId="010E01BD" w14:textId="5004D8E6" w:rsidR="00C873DF" w:rsidRPr="00BE5DBC" w:rsidRDefault="00E85AFA" w:rsidP="008B08C6">
      <w:pPr>
        <w:pStyle w:val="ListBullet"/>
      </w:pPr>
      <w:r w:rsidRPr="008B08C6">
        <w:t xml:space="preserve">There will be more significant changes to the required </w:t>
      </w:r>
      <w:r w:rsidR="00137728" w:rsidRPr="008B08C6">
        <w:t xml:space="preserve">Session </w:t>
      </w:r>
      <w:r w:rsidRPr="008B08C6">
        <w:t xml:space="preserve">details in </w:t>
      </w:r>
      <w:r w:rsidR="005C0A2B" w:rsidRPr="008B08C6">
        <w:t xml:space="preserve">later </w:t>
      </w:r>
      <w:r w:rsidRPr="008B08C6">
        <w:t>DEX changes</w:t>
      </w:r>
      <w:r w:rsidRPr="00BE5DBC">
        <w:t>.</w:t>
      </w:r>
    </w:p>
    <w:p w14:paraId="77A82F20" w14:textId="72677F89" w:rsidR="00C873DF" w:rsidRPr="00D334B0" w:rsidRDefault="00565314" w:rsidP="00D334B0">
      <w:r w:rsidRPr="00B5768F">
        <w:t xml:space="preserve">A typical Session details </w:t>
      </w:r>
      <w:r w:rsidR="006E2381" w:rsidRPr="00B5768F">
        <w:t xml:space="preserve">page, </w:t>
      </w:r>
      <w:r w:rsidR="00E07EB3" w:rsidRPr="00B5768F">
        <w:t xml:space="preserve">with mandatory fields </w:t>
      </w:r>
      <w:r w:rsidR="00E07EB3" w:rsidRPr="00447939">
        <w:t>indicated by *</w:t>
      </w:r>
    </w:p>
    <w:p w14:paraId="15C108BF" w14:textId="12559036" w:rsidR="00735D43" w:rsidRDefault="0083223C" w:rsidP="008B08C6">
      <w:r w:rsidRPr="0083223C">
        <w:rPr>
          <w:noProof/>
        </w:rPr>
        <w:drawing>
          <wp:inline distT="0" distB="0" distL="0" distR="0" wp14:anchorId="4E066CA8" wp14:editId="34E75FB7">
            <wp:extent cx="4294800" cy="3214800"/>
            <wp:effectExtent l="19050" t="19050" r="10795" b="24130"/>
            <wp:docPr id="460546586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546586" name="Picture 1" descr="A screenshot of a computer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94800" cy="321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8E99FD" w14:textId="7E96B4A1" w:rsidR="00E64FD6" w:rsidRPr="00011417" w:rsidRDefault="00E64FD6" w:rsidP="00011417">
      <w:pPr>
        <w:pStyle w:val="Heading2"/>
      </w:pPr>
      <w:r w:rsidRPr="00011417">
        <w:t>Home modifications</w:t>
      </w:r>
    </w:p>
    <w:p w14:paraId="3B5AB6DA" w14:textId="62D74BC8" w:rsidR="009B0473" w:rsidRPr="008B08C6" w:rsidRDefault="005C43FC" w:rsidP="008B08C6">
      <w:r w:rsidRPr="008B08C6">
        <w:t xml:space="preserve">Please note </w:t>
      </w:r>
      <w:r w:rsidR="007312AA" w:rsidRPr="008B08C6">
        <w:t xml:space="preserve">home </w:t>
      </w:r>
      <w:r w:rsidR="004952B3" w:rsidRPr="008B08C6">
        <w:t>m</w:t>
      </w:r>
      <w:r w:rsidRPr="008B08C6">
        <w:t xml:space="preserve">odifications will have </w:t>
      </w:r>
      <w:r w:rsidR="00D96044" w:rsidRPr="008B08C6">
        <w:t>some</w:t>
      </w:r>
      <w:r w:rsidRPr="008B08C6">
        <w:t xml:space="preserve"> extra </w:t>
      </w:r>
      <w:r w:rsidR="00C21764" w:rsidRPr="008B08C6">
        <w:t xml:space="preserve">items </w:t>
      </w:r>
      <w:r w:rsidRPr="008B08C6">
        <w:t xml:space="preserve">to record </w:t>
      </w:r>
      <w:r w:rsidR="002364E3" w:rsidRPr="008B08C6">
        <w:t>as per</w:t>
      </w:r>
      <w:r w:rsidR="001E084A" w:rsidRPr="008B08C6">
        <w:t xml:space="preserve"> the</w:t>
      </w:r>
      <w:r w:rsidR="002364E3" w:rsidRPr="008B08C6">
        <w:t xml:space="preserve"> </w:t>
      </w:r>
      <w:r w:rsidR="00B30314" w:rsidRPr="008B08C6">
        <w:t>screenshot below</w:t>
      </w:r>
      <w:r w:rsidR="00C21764" w:rsidRPr="008B08C6">
        <w:t>:</w:t>
      </w:r>
      <w:r w:rsidR="009B0473" w:rsidRPr="008B08C6">
        <w:t xml:space="preserve">  </w:t>
      </w:r>
    </w:p>
    <w:p w14:paraId="2225AF79" w14:textId="77777777" w:rsidR="009B0473" w:rsidRPr="00C8236A" w:rsidRDefault="009B0473" w:rsidP="00D334B0">
      <w:pPr>
        <w:pStyle w:val="ListBullet"/>
      </w:pPr>
      <w:r w:rsidRPr="00C8236A">
        <w:t>Toileting products</w:t>
      </w:r>
    </w:p>
    <w:p w14:paraId="1AC98C7A" w14:textId="77777777" w:rsidR="009B0473" w:rsidRPr="00C8236A" w:rsidRDefault="009B0473" w:rsidP="00D334B0">
      <w:pPr>
        <w:pStyle w:val="ListBullet"/>
      </w:pPr>
      <w:r w:rsidRPr="00C8236A">
        <w:t xml:space="preserve">Bathroom products </w:t>
      </w:r>
    </w:p>
    <w:p w14:paraId="411EDDCA" w14:textId="77777777" w:rsidR="009B0473" w:rsidRPr="00C8236A" w:rsidRDefault="009B0473" w:rsidP="00D334B0">
      <w:pPr>
        <w:pStyle w:val="ListBullet"/>
      </w:pPr>
      <w:r w:rsidRPr="00C8236A">
        <w:t>Light fixtures</w:t>
      </w:r>
    </w:p>
    <w:p w14:paraId="582F746F" w14:textId="77777777" w:rsidR="009B0473" w:rsidRPr="00C8236A" w:rsidRDefault="009B0473" w:rsidP="00D334B0">
      <w:pPr>
        <w:pStyle w:val="ListBullet"/>
      </w:pPr>
      <w:r w:rsidRPr="00C8236A">
        <w:t>Supporting handrails and grab bars</w:t>
      </w:r>
    </w:p>
    <w:p w14:paraId="2F92AF4D" w14:textId="77777777" w:rsidR="009B0473" w:rsidRPr="00C8236A" w:rsidRDefault="009B0473" w:rsidP="00D334B0">
      <w:pPr>
        <w:pStyle w:val="ListBullet"/>
      </w:pPr>
      <w:r w:rsidRPr="00C8236A">
        <w:t>Construction elements in homes</w:t>
      </w:r>
    </w:p>
    <w:p w14:paraId="295BE2CF" w14:textId="77777777" w:rsidR="009B0473" w:rsidRPr="00C8236A" w:rsidRDefault="009B0473" w:rsidP="00D334B0">
      <w:pPr>
        <w:pStyle w:val="ListBullet"/>
      </w:pPr>
      <w:r w:rsidRPr="00C8236A">
        <w:t xml:space="preserve">Vertical accessibility </w:t>
      </w:r>
    </w:p>
    <w:p w14:paraId="4518DDC4" w14:textId="77777777" w:rsidR="009B0473" w:rsidRPr="00C8236A" w:rsidRDefault="009B0473" w:rsidP="00D334B0">
      <w:pPr>
        <w:pStyle w:val="ListBullet"/>
      </w:pPr>
      <w:r w:rsidRPr="00C8236A">
        <w:t xml:space="preserve">Safety equipment for homes and other premises </w:t>
      </w:r>
    </w:p>
    <w:p w14:paraId="66007561" w14:textId="77777777" w:rsidR="009B0473" w:rsidRPr="00C8236A" w:rsidRDefault="009B0473" w:rsidP="00D334B0">
      <w:pPr>
        <w:pStyle w:val="ListBullet"/>
      </w:pPr>
      <w:r w:rsidRPr="00C8236A">
        <w:t xml:space="preserve">Furniture for storage </w:t>
      </w:r>
    </w:p>
    <w:p w14:paraId="3AA3E786" w14:textId="1438BB07" w:rsidR="009B0473" w:rsidRPr="00C8236A" w:rsidRDefault="009B0473" w:rsidP="00D334B0">
      <w:pPr>
        <w:pStyle w:val="ListBullet"/>
      </w:pPr>
      <w:r w:rsidRPr="00C8236A">
        <w:lastRenderedPageBreak/>
        <w:t xml:space="preserve">Mechanical products for operation and controlling </w:t>
      </w:r>
      <w:r w:rsidR="00D57082" w:rsidRPr="00C8236A">
        <w:t>devices.</w:t>
      </w:r>
      <w:r w:rsidRPr="00C8236A">
        <w:t xml:space="preserve"> </w:t>
      </w:r>
    </w:p>
    <w:p w14:paraId="3CF5DEFD" w14:textId="77777777" w:rsidR="009B0473" w:rsidRPr="00C8236A" w:rsidRDefault="009B0473" w:rsidP="00D334B0">
      <w:pPr>
        <w:pStyle w:val="ListBullet"/>
      </w:pPr>
      <w:r w:rsidRPr="00C8236A">
        <w:t xml:space="preserve">Gate, door, window and curtain openers/closers </w:t>
      </w:r>
    </w:p>
    <w:p w14:paraId="3F786B8C" w14:textId="68E385D8" w:rsidR="009B0473" w:rsidRPr="00C8236A" w:rsidRDefault="009B0473" w:rsidP="00D334B0">
      <w:pPr>
        <w:pStyle w:val="ListBullet"/>
      </w:pPr>
      <w:r w:rsidRPr="00C8236A">
        <w:t>Electronic products for operation and controlling devices</w:t>
      </w:r>
      <w:r w:rsidR="00D55EA3">
        <w:t>.</w:t>
      </w:r>
    </w:p>
    <w:p w14:paraId="56405588" w14:textId="77777777" w:rsidR="00651DFB" w:rsidRDefault="003C6A51" w:rsidP="00D334B0">
      <w:r w:rsidRPr="00D334B0">
        <w:rPr>
          <w:noProof/>
        </w:rPr>
        <w:drawing>
          <wp:inline distT="0" distB="0" distL="0" distR="0" wp14:anchorId="3D9F03AE" wp14:editId="73A707C2">
            <wp:extent cx="3285673" cy="5772150"/>
            <wp:effectExtent l="0" t="0" r="0" b="0"/>
            <wp:docPr id="1098612665" name="Picture 1" descr="A screenshot of 'add a session - Session detail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612665" name="Picture 1" descr="A screenshot of 'add a session - Session details'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53" cy="579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375A7" w14:textId="77777777" w:rsidR="00BF4C5B" w:rsidRPr="00EB7087" w:rsidRDefault="00BF4C5B" w:rsidP="00BF4C5B">
      <w:pPr>
        <w:pStyle w:val="Heading3"/>
      </w:pPr>
      <w:bookmarkStart w:id="16" w:name="_Toc193297337"/>
      <w:r w:rsidRPr="00EB7087">
        <w:t>Creating and entering client details</w:t>
      </w:r>
    </w:p>
    <w:bookmarkEnd w:id="16"/>
    <w:p w14:paraId="1ED21F50" w14:textId="7BA92680" w:rsidR="00F3390C" w:rsidRPr="00EE17AB" w:rsidRDefault="00491530" w:rsidP="00EE17AB">
      <w:r w:rsidRPr="00EE17AB">
        <w:t>D</w:t>
      </w:r>
      <w:r w:rsidR="00526681" w:rsidRPr="00EE17AB">
        <w:t>etailed</w:t>
      </w:r>
      <w:r w:rsidR="00155F0B" w:rsidRPr="00EE17AB">
        <w:t xml:space="preserve"> information </w:t>
      </w:r>
      <w:r w:rsidR="005166E3" w:rsidRPr="00EE17AB">
        <w:t>on enter</w:t>
      </w:r>
      <w:r w:rsidR="00150A72" w:rsidRPr="00EE17AB">
        <w:t>ing clien</w:t>
      </w:r>
      <w:r w:rsidR="003E4DC5" w:rsidRPr="00EE17AB">
        <w:t xml:space="preserve">t details can be found in the </w:t>
      </w:r>
      <w:hyperlink r:id="rId56" w:history="1">
        <w:r w:rsidR="00616E6C" w:rsidRPr="00A4238F">
          <w:rPr>
            <w:rStyle w:val="Hyperlink"/>
            <w:color w:val="3B5F21" w:themeColor="accent2" w:themeShade="80"/>
          </w:rPr>
          <w:t>DEX Add client Task card</w:t>
        </w:r>
      </w:hyperlink>
      <w:r w:rsidR="00616E6C" w:rsidRPr="00EE17AB">
        <w:t>.</w:t>
      </w:r>
    </w:p>
    <w:p w14:paraId="74DB1FAC" w14:textId="0991496B" w:rsidR="005C4B7B" w:rsidRPr="00EE17AB" w:rsidRDefault="00C33FEA" w:rsidP="00EE17AB">
      <w:r w:rsidRPr="008B08C6">
        <w:rPr>
          <w:rStyle w:val="Strong"/>
        </w:rPr>
        <w:t xml:space="preserve">Note that the changes </w:t>
      </w:r>
      <w:r w:rsidR="000D018B" w:rsidRPr="008B08C6">
        <w:rPr>
          <w:rStyle w:val="Strong"/>
        </w:rPr>
        <w:t xml:space="preserve">to </w:t>
      </w:r>
      <w:r w:rsidR="003F4C6E" w:rsidRPr="008B08C6">
        <w:rPr>
          <w:rStyle w:val="Strong"/>
        </w:rPr>
        <w:t>MAC</w:t>
      </w:r>
      <w:r w:rsidR="00BA61CB" w:rsidRPr="008B08C6">
        <w:rPr>
          <w:rStyle w:val="Strong"/>
        </w:rPr>
        <w:t xml:space="preserve"> </w:t>
      </w:r>
      <w:r w:rsidR="003F4C6E" w:rsidRPr="008B08C6">
        <w:rPr>
          <w:rStyle w:val="Strong"/>
        </w:rPr>
        <w:t>ID requirements</w:t>
      </w:r>
      <w:r w:rsidR="003E5B2E" w:rsidRPr="008B08C6">
        <w:rPr>
          <w:rStyle w:val="Strong"/>
        </w:rPr>
        <w:t xml:space="preserve"> will</w:t>
      </w:r>
      <w:r w:rsidR="00BA61CB" w:rsidRPr="008B08C6">
        <w:rPr>
          <w:rStyle w:val="Strong"/>
        </w:rPr>
        <w:t xml:space="preserve"> NOT</w:t>
      </w:r>
      <w:r w:rsidR="003F4C6E" w:rsidRPr="008B08C6">
        <w:rPr>
          <w:rStyle w:val="Strong"/>
        </w:rPr>
        <w:t xml:space="preserve"> </w:t>
      </w:r>
      <w:r w:rsidR="00583674" w:rsidRPr="008B08C6">
        <w:rPr>
          <w:rStyle w:val="Strong"/>
        </w:rPr>
        <w:t xml:space="preserve">be implemented in </w:t>
      </w:r>
      <w:r w:rsidR="009B4310" w:rsidRPr="008B08C6">
        <w:rPr>
          <w:rStyle w:val="Strong"/>
        </w:rPr>
        <w:t xml:space="preserve">DEX </w:t>
      </w:r>
      <w:r w:rsidR="00583674" w:rsidRPr="008B08C6">
        <w:rPr>
          <w:rStyle w:val="Strong"/>
        </w:rPr>
        <w:t>Stage 1.</w:t>
      </w:r>
      <w:r w:rsidR="00016D04" w:rsidRPr="00EE17AB">
        <w:t xml:space="preserve"> </w:t>
      </w:r>
      <w:r w:rsidR="004952B3">
        <w:t>P</w:t>
      </w:r>
      <w:r w:rsidR="008E0E3B" w:rsidRPr="00EE17AB">
        <w:t xml:space="preserve">roviders </w:t>
      </w:r>
      <w:r w:rsidR="004952B3">
        <w:t xml:space="preserve">will still </w:t>
      </w:r>
      <w:r w:rsidR="008E0E3B" w:rsidRPr="00EE17AB">
        <w:t xml:space="preserve">need to prepare their third-party systems </w:t>
      </w:r>
      <w:r w:rsidR="00DE5CF5" w:rsidRPr="00EE17AB">
        <w:t xml:space="preserve">for </w:t>
      </w:r>
      <w:r w:rsidR="00F26878" w:rsidRPr="00EE17AB">
        <w:t>MAC</w:t>
      </w:r>
      <w:r w:rsidR="00BA61CB" w:rsidRPr="00EE17AB">
        <w:t xml:space="preserve"> </w:t>
      </w:r>
      <w:r w:rsidR="00F26878" w:rsidRPr="00EE17AB">
        <w:t xml:space="preserve">ID </w:t>
      </w:r>
      <w:r w:rsidR="004952B3">
        <w:t>and collect the information</w:t>
      </w:r>
      <w:r w:rsidR="00F3390C" w:rsidRPr="00EE17AB">
        <w:t>, for later integration with DEX.</w:t>
      </w:r>
      <w:r w:rsidR="00773BB1" w:rsidRPr="00EE17AB">
        <w:t xml:space="preserve"> If manual DEX data entry is used, provider</w:t>
      </w:r>
      <w:r w:rsidR="00C40C99">
        <w:t>s</w:t>
      </w:r>
      <w:r w:rsidR="00773BB1" w:rsidRPr="00EE17AB">
        <w:t xml:space="preserve"> need to keep MAC ID manually for future reference.</w:t>
      </w:r>
    </w:p>
    <w:p w14:paraId="60BA0FD2" w14:textId="1B5A8406" w:rsidR="00CF1A0A" w:rsidRDefault="00FA15DA" w:rsidP="00CF1A0A">
      <w:r>
        <w:t>M</w:t>
      </w:r>
      <w:r w:rsidR="00CF1A0A" w:rsidRPr="00EE17AB">
        <w:t xml:space="preserve">ore information on </w:t>
      </w:r>
      <w:r>
        <w:t xml:space="preserve">the </w:t>
      </w:r>
      <w:r w:rsidR="00CF1A0A" w:rsidRPr="00EE17AB">
        <w:t xml:space="preserve">changes </w:t>
      </w:r>
      <w:r>
        <w:t xml:space="preserve">in DEX </w:t>
      </w:r>
      <w:r w:rsidR="00542DD4">
        <w:t xml:space="preserve">for </w:t>
      </w:r>
      <w:r w:rsidR="00542DD4" w:rsidRPr="00EE17AB">
        <w:t>MAC</w:t>
      </w:r>
      <w:r w:rsidR="00CF1A0A" w:rsidRPr="00EE17AB">
        <w:t xml:space="preserve"> ID reporting</w:t>
      </w:r>
      <w:r w:rsidR="006A3C66">
        <w:t xml:space="preserve"> will be provided in the next Toolkit update.</w:t>
      </w:r>
      <w:r w:rsidR="006A3C66" w:rsidRPr="00EE17AB" w:rsidDel="006A3C66">
        <w:t xml:space="preserve"> </w:t>
      </w:r>
    </w:p>
    <w:p w14:paraId="06909B7D" w14:textId="28C36C1F" w:rsidR="00BB35FE" w:rsidRPr="00D334B0" w:rsidRDefault="00BB35FE" w:rsidP="00D334B0"/>
    <w:p w14:paraId="0DDD28B0" w14:textId="77777777" w:rsidR="00313AA1" w:rsidRPr="00D334B0" w:rsidRDefault="00313AA1" w:rsidP="00DD0670">
      <w:pPr>
        <w:pStyle w:val="Tabletext"/>
        <w:sectPr w:rsidR="00313AA1" w:rsidRPr="00D334B0" w:rsidSect="00D55077">
          <w:pgSz w:w="11906" w:h="16838"/>
          <w:pgMar w:top="1134" w:right="1418" w:bottom="1418" w:left="1418" w:header="709" w:footer="709" w:gutter="0"/>
          <w:cols w:space="708"/>
          <w:docGrid w:linePitch="360"/>
        </w:sectPr>
      </w:pPr>
    </w:p>
    <w:p w14:paraId="3A809DEA" w14:textId="7079A64E" w:rsidR="007B0360" w:rsidRPr="00FB450C" w:rsidRDefault="00B03D69" w:rsidP="005513BC">
      <w:pPr>
        <w:pStyle w:val="Heading1Whitetext"/>
      </w:pPr>
      <w:r w:rsidRPr="00FB450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489EA882" wp14:editId="3CAAC3DC">
                <wp:simplePos x="0" y="0"/>
                <wp:positionH relativeFrom="page">
                  <wp:align>right</wp:align>
                </wp:positionH>
                <wp:positionV relativeFrom="page">
                  <wp:posOffset>190352</wp:posOffset>
                </wp:positionV>
                <wp:extent cx="7560000" cy="10692000"/>
                <wp:effectExtent l="0" t="0" r="3175" b="0"/>
                <wp:wrapNone/>
                <wp:docPr id="205261538" name="Rectangle 2052615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40EDC" id="Rectangle 205261538" o:spid="_x0000_s1026" alt="&quot;&quot;" style="position:absolute;margin-left:544.1pt;margin-top:15pt;width:595.3pt;height:841.9pt;z-index:-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" fillcolor="#1e1545 [3213]" stroked="f" strokeweight="2pt">
                <w10:wrap anchorx="page" anchory="page"/>
              </v:rect>
            </w:pict>
          </mc:Fallback>
        </mc:AlternateContent>
      </w:r>
      <w:r w:rsidR="007B0360" w:rsidRPr="00FB450C">
        <w:t>4. XML Bulk Uploads</w:t>
      </w:r>
      <w:r w:rsidR="005B7878" w:rsidRPr="00FB450C">
        <w:t xml:space="preserve"> and </w:t>
      </w:r>
      <w:r w:rsidR="00D652DE" w:rsidRPr="00FB450C">
        <w:t>Web</w:t>
      </w:r>
      <w:r w:rsidR="00E138F6" w:rsidRPr="00FB450C">
        <w:t xml:space="preserve"> </w:t>
      </w:r>
      <w:r w:rsidR="00E936B2" w:rsidRPr="00FB450C">
        <w:t>S</w:t>
      </w:r>
      <w:r w:rsidR="00D652DE" w:rsidRPr="00FB450C">
        <w:t>ervice</w:t>
      </w:r>
      <w:r w:rsidR="007B0360" w:rsidRPr="00FB450C">
        <w:t>s</w:t>
      </w:r>
      <w:r w:rsidR="005B7878" w:rsidRPr="00FB450C">
        <w:t xml:space="preserve"> </w:t>
      </w:r>
    </w:p>
    <w:p w14:paraId="786EA65A" w14:textId="77777777" w:rsidR="00313AA1" w:rsidRDefault="00313AA1" w:rsidP="007E20F3">
      <w:pPr>
        <w:sectPr w:rsidR="00313AA1" w:rsidSect="00D0690C">
          <w:pgSz w:w="11906" w:h="16838"/>
          <w:pgMar w:top="1701" w:right="1418" w:bottom="1418" w:left="1418" w:header="709" w:footer="709" w:gutter="0"/>
          <w:cols w:space="708"/>
          <w:docGrid w:linePitch="360"/>
        </w:sectPr>
      </w:pPr>
    </w:p>
    <w:p w14:paraId="68DD6389" w14:textId="38AF7CF0" w:rsidR="353C0ED9" w:rsidRPr="007B6227" w:rsidRDefault="006652AF" w:rsidP="00011417">
      <w:pPr>
        <w:pStyle w:val="Heading2"/>
        <w:rPr>
          <w:rFonts w:eastAsia="Arial"/>
        </w:rPr>
      </w:pPr>
      <w:r w:rsidRPr="007B6227">
        <w:rPr>
          <w:rFonts w:eastAsia="Arial"/>
        </w:rPr>
        <w:lastRenderedPageBreak/>
        <w:t>About</w:t>
      </w:r>
      <w:r w:rsidR="007B6227" w:rsidRPr="007B6227">
        <w:rPr>
          <w:rFonts w:eastAsia="Arial"/>
        </w:rPr>
        <w:t xml:space="preserve"> </w:t>
      </w:r>
      <w:r w:rsidR="007B6227" w:rsidRPr="007B6227">
        <w:t xml:space="preserve">XML </w:t>
      </w:r>
      <w:r w:rsidR="002454BB">
        <w:t>b</w:t>
      </w:r>
      <w:r w:rsidR="007B6227" w:rsidRPr="007B6227">
        <w:t xml:space="preserve">ulk </w:t>
      </w:r>
      <w:r w:rsidR="002454BB">
        <w:t>u</w:t>
      </w:r>
      <w:r w:rsidR="007B6227" w:rsidRPr="007B6227">
        <w:t xml:space="preserve">ploads and </w:t>
      </w:r>
      <w:r w:rsidR="002454BB">
        <w:t>w</w:t>
      </w:r>
      <w:r w:rsidR="007B6227" w:rsidRPr="007B6227">
        <w:t xml:space="preserve">eb </w:t>
      </w:r>
      <w:r w:rsidR="002454BB">
        <w:t>s</w:t>
      </w:r>
      <w:r w:rsidR="007B6227" w:rsidRPr="007B6227">
        <w:t>ervices</w:t>
      </w:r>
    </w:p>
    <w:p w14:paraId="74CE462B" w14:textId="31699513" w:rsidR="00A83C22" w:rsidRDefault="00BC2DD3" w:rsidP="00554BC7">
      <w:pPr>
        <w:rPr>
          <w:rFonts w:eastAsia="Arial"/>
        </w:rPr>
      </w:pPr>
      <w:r w:rsidRPr="00554717">
        <w:rPr>
          <w:rFonts w:eastAsia="Arial"/>
        </w:rPr>
        <w:t xml:space="preserve">In addition to using the </w:t>
      </w:r>
      <w:r w:rsidR="001B6977" w:rsidRPr="00554717">
        <w:rPr>
          <w:rFonts w:eastAsia="Arial"/>
        </w:rPr>
        <w:t xml:space="preserve">DEX Portal, providers </w:t>
      </w:r>
      <w:r w:rsidR="002F1952" w:rsidRPr="00554717">
        <w:rPr>
          <w:rFonts w:eastAsia="Arial"/>
        </w:rPr>
        <w:t>also have the option of using</w:t>
      </w:r>
      <w:r w:rsidR="00D87DE6">
        <w:rPr>
          <w:rFonts w:eastAsia="Arial"/>
        </w:rPr>
        <w:t>:</w:t>
      </w:r>
    </w:p>
    <w:p w14:paraId="7775C855" w14:textId="3BDBF1E8" w:rsidR="0086783B" w:rsidRPr="008B08C6" w:rsidRDefault="00C46408" w:rsidP="008B08C6">
      <w:pPr>
        <w:pStyle w:val="ListBullet"/>
        <w:rPr>
          <w:rFonts w:eastAsia="Arial"/>
        </w:rPr>
      </w:pPr>
      <w:r w:rsidRPr="0086783B">
        <w:rPr>
          <w:rFonts w:eastAsia="Arial"/>
        </w:rPr>
        <w:t xml:space="preserve">a </w:t>
      </w:r>
      <w:r w:rsidR="00AB35FB" w:rsidRPr="008B08C6">
        <w:rPr>
          <w:rFonts w:eastAsia="Arial"/>
        </w:rPr>
        <w:t>manual</w:t>
      </w:r>
      <w:r w:rsidR="00712845" w:rsidRPr="008B08C6">
        <w:rPr>
          <w:rFonts w:eastAsia="Arial"/>
        </w:rPr>
        <w:t xml:space="preserve"> </w:t>
      </w:r>
      <w:r w:rsidRPr="008B08C6">
        <w:rPr>
          <w:rFonts w:eastAsia="Arial"/>
        </w:rPr>
        <w:t xml:space="preserve">XML </w:t>
      </w:r>
      <w:r w:rsidR="00712845" w:rsidRPr="008B08C6">
        <w:rPr>
          <w:rFonts w:eastAsia="Arial"/>
        </w:rPr>
        <w:t xml:space="preserve">bulk </w:t>
      </w:r>
      <w:r w:rsidR="00EE6B15" w:rsidRPr="008B08C6">
        <w:rPr>
          <w:rFonts w:eastAsia="Arial"/>
        </w:rPr>
        <w:t>upload</w:t>
      </w:r>
      <w:r w:rsidR="0086783B" w:rsidRPr="008B08C6">
        <w:rPr>
          <w:rFonts w:eastAsia="Arial"/>
        </w:rPr>
        <w:t>,</w:t>
      </w:r>
      <w:r w:rsidR="00EE6B15" w:rsidRPr="008B08C6">
        <w:rPr>
          <w:rFonts w:eastAsia="Arial"/>
        </w:rPr>
        <w:t xml:space="preserve"> or</w:t>
      </w:r>
      <w:r w:rsidR="00A9236D" w:rsidRPr="008B08C6">
        <w:rPr>
          <w:rFonts w:eastAsia="Arial"/>
        </w:rPr>
        <w:t xml:space="preserve"> </w:t>
      </w:r>
    </w:p>
    <w:p w14:paraId="4FF885D0" w14:textId="3BAC6A5E" w:rsidR="0086783B" w:rsidRPr="0086783B" w:rsidRDefault="00BF3F5F" w:rsidP="008B08C6">
      <w:pPr>
        <w:pStyle w:val="ListBullet"/>
        <w:rPr>
          <w:rFonts w:eastAsia="Arial"/>
        </w:rPr>
      </w:pPr>
      <w:r w:rsidRPr="008B08C6">
        <w:rPr>
          <w:rFonts w:eastAsia="Arial"/>
        </w:rPr>
        <w:t>using a</w:t>
      </w:r>
      <w:r w:rsidRPr="0086783B">
        <w:rPr>
          <w:rFonts w:eastAsia="Arial"/>
        </w:rPr>
        <w:t xml:space="preserve"> </w:t>
      </w:r>
      <w:r w:rsidR="00094103">
        <w:rPr>
          <w:rFonts w:eastAsia="Arial"/>
        </w:rPr>
        <w:t>web</w:t>
      </w:r>
      <w:r w:rsidR="00E138F6">
        <w:rPr>
          <w:rFonts w:eastAsia="Arial"/>
        </w:rPr>
        <w:t xml:space="preserve"> </w:t>
      </w:r>
      <w:r w:rsidR="00094103">
        <w:rPr>
          <w:rFonts w:eastAsia="Arial"/>
        </w:rPr>
        <w:t xml:space="preserve">services, </w:t>
      </w:r>
      <w:r w:rsidRPr="0086783B">
        <w:rPr>
          <w:rFonts w:eastAsia="Arial"/>
        </w:rPr>
        <w:t xml:space="preserve">system-to-system </w:t>
      </w:r>
      <w:r w:rsidR="00D57082" w:rsidRPr="0086783B">
        <w:rPr>
          <w:rFonts w:eastAsia="Arial"/>
        </w:rPr>
        <w:t>transfer.</w:t>
      </w:r>
    </w:p>
    <w:p w14:paraId="31126DE2" w14:textId="23B2F147" w:rsidR="008B3EE8" w:rsidRPr="00417CE4" w:rsidRDefault="005C0A2B" w:rsidP="00417CE4">
      <w:pPr>
        <w:rPr>
          <w:rFonts w:eastAsia="Arial"/>
        </w:rPr>
      </w:pPr>
      <w:r w:rsidRPr="00417CE4">
        <w:rPr>
          <w:rFonts w:eastAsia="Arial"/>
        </w:rPr>
        <w:t>Software p</w:t>
      </w:r>
      <w:r w:rsidR="00BA203E" w:rsidRPr="00417CE4">
        <w:rPr>
          <w:rFonts w:eastAsia="Arial"/>
        </w:rPr>
        <w:t xml:space="preserve">roviders who </w:t>
      </w:r>
      <w:r w:rsidRPr="00417CE4">
        <w:rPr>
          <w:rFonts w:eastAsia="Arial"/>
        </w:rPr>
        <w:t xml:space="preserve">develop solutions for </w:t>
      </w:r>
      <w:r w:rsidR="0084585F" w:rsidRPr="00417CE4">
        <w:rPr>
          <w:rFonts w:eastAsia="Arial"/>
        </w:rPr>
        <w:t>either of these options</w:t>
      </w:r>
      <w:r w:rsidR="0052488C" w:rsidRPr="00417CE4">
        <w:rPr>
          <w:rFonts w:eastAsia="Arial"/>
        </w:rPr>
        <w:t xml:space="preserve"> </w:t>
      </w:r>
      <w:r w:rsidR="00E65BB1" w:rsidRPr="00417CE4">
        <w:rPr>
          <w:rFonts w:eastAsia="Arial"/>
        </w:rPr>
        <w:t xml:space="preserve">will be able to get an indication of the changes to the </w:t>
      </w:r>
      <w:r w:rsidR="00AB35FB" w:rsidRPr="00417CE4">
        <w:rPr>
          <w:rFonts w:eastAsia="Arial"/>
        </w:rPr>
        <w:t>p</w:t>
      </w:r>
      <w:r w:rsidR="00E65BB1" w:rsidRPr="00417CE4">
        <w:rPr>
          <w:rFonts w:eastAsia="Arial"/>
        </w:rPr>
        <w:t xml:space="preserve">rogram configuration in the DEX </w:t>
      </w:r>
      <w:r w:rsidRPr="00417CE4">
        <w:rPr>
          <w:rFonts w:eastAsia="Arial"/>
        </w:rPr>
        <w:t xml:space="preserve">Staging </w:t>
      </w:r>
      <w:r w:rsidR="00DD0F35">
        <w:rPr>
          <w:rFonts w:eastAsia="Arial"/>
        </w:rPr>
        <w:t>E</w:t>
      </w:r>
      <w:r w:rsidR="00E65BB1" w:rsidRPr="00417CE4">
        <w:rPr>
          <w:rFonts w:eastAsia="Arial"/>
        </w:rPr>
        <w:t>nvironment</w:t>
      </w:r>
      <w:r w:rsidRPr="00417CE4">
        <w:rPr>
          <w:rFonts w:eastAsia="Arial"/>
        </w:rPr>
        <w:t xml:space="preserve"> using their existing credentials</w:t>
      </w:r>
      <w:r w:rsidR="00E65BB1" w:rsidRPr="00417CE4">
        <w:rPr>
          <w:rFonts w:eastAsia="Arial"/>
        </w:rPr>
        <w:t xml:space="preserve"> prior to 1 July 2025.</w:t>
      </w:r>
    </w:p>
    <w:p w14:paraId="43EA26AA" w14:textId="5453A233" w:rsidR="000175C8" w:rsidRPr="00417CE4" w:rsidRDefault="00680A1A" w:rsidP="00417CE4">
      <w:pPr>
        <w:rPr>
          <w:rFonts w:eastAsia="Arial"/>
        </w:rPr>
      </w:pPr>
      <w:r w:rsidRPr="00417CE4">
        <w:rPr>
          <w:rFonts w:eastAsia="Arial"/>
        </w:rPr>
        <w:t xml:space="preserve">The </w:t>
      </w:r>
      <w:hyperlink r:id="rId57" w:history="1">
        <w:r w:rsidRPr="00A4238F">
          <w:rPr>
            <w:rStyle w:val="Hyperlink"/>
            <w:rFonts w:eastAsia="Arial"/>
            <w:color w:val="3B5F21" w:themeColor="accent2" w:themeShade="80"/>
          </w:rPr>
          <w:t>Bulk file upload technical specifications</w:t>
        </w:r>
      </w:hyperlink>
      <w:r w:rsidRPr="00417CE4">
        <w:rPr>
          <w:rFonts w:eastAsia="Arial"/>
        </w:rPr>
        <w:t xml:space="preserve"> </w:t>
      </w:r>
      <w:r w:rsidR="00FD6511">
        <w:rPr>
          <w:rFonts w:eastAsia="Arial"/>
        </w:rPr>
        <w:t>were</w:t>
      </w:r>
      <w:r w:rsidR="00FD6511" w:rsidRPr="00417CE4">
        <w:rPr>
          <w:rFonts w:eastAsia="Arial"/>
        </w:rPr>
        <w:t xml:space="preserve"> not</w:t>
      </w:r>
      <w:r w:rsidRPr="00417CE4">
        <w:rPr>
          <w:rFonts w:eastAsia="Arial"/>
        </w:rPr>
        <w:t xml:space="preserve">  updated ahead of 1</w:t>
      </w:r>
      <w:r w:rsidR="00965993">
        <w:rPr>
          <w:rFonts w:eastAsia="Arial"/>
        </w:rPr>
        <w:t> </w:t>
      </w:r>
      <w:r w:rsidRPr="00417CE4">
        <w:rPr>
          <w:rFonts w:eastAsia="Arial"/>
        </w:rPr>
        <w:t>July</w:t>
      </w:r>
      <w:r w:rsidR="00965993">
        <w:rPr>
          <w:rFonts w:eastAsia="Arial"/>
        </w:rPr>
        <w:t> </w:t>
      </w:r>
      <w:r w:rsidR="0012502F" w:rsidRPr="00417CE4">
        <w:rPr>
          <w:rFonts w:eastAsia="Arial"/>
        </w:rPr>
        <w:t>2025</w:t>
      </w:r>
      <w:r w:rsidRPr="00417CE4">
        <w:rPr>
          <w:rFonts w:eastAsia="Arial"/>
        </w:rPr>
        <w:t xml:space="preserve"> as Stage 1 does not include the addition of any new fields (elements) that would result in a schema change.</w:t>
      </w:r>
    </w:p>
    <w:p w14:paraId="6BA8E8AB" w14:textId="0AEEE5AA" w:rsidR="00680A1A" w:rsidRDefault="00680A1A" w:rsidP="00554BC7">
      <w:pPr>
        <w:rPr>
          <w:rFonts w:eastAsia="Arial"/>
        </w:rPr>
      </w:pPr>
      <w:r>
        <w:rPr>
          <w:rFonts w:eastAsia="Arial"/>
        </w:rPr>
        <w:t xml:space="preserve">The </w:t>
      </w:r>
      <w:r w:rsidR="009213FC" w:rsidRPr="00DF352A">
        <w:rPr>
          <w:rFonts w:eastAsia="Arial"/>
        </w:rPr>
        <w:t>specifications</w:t>
      </w:r>
      <w:r>
        <w:rPr>
          <w:rFonts w:eastAsia="Arial"/>
        </w:rPr>
        <w:t xml:space="preserve"> will be updated ahead of the later changes to DEX reporting requirements that will introduce new fields such as </w:t>
      </w:r>
      <w:r w:rsidR="00CB4E94">
        <w:rPr>
          <w:rFonts w:eastAsia="Arial"/>
        </w:rPr>
        <w:t>MAC</w:t>
      </w:r>
      <w:r>
        <w:rPr>
          <w:rFonts w:eastAsia="Arial"/>
        </w:rPr>
        <w:t xml:space="preserve"> ID</w:t>
      </w:r>
      <w:r w:rsidR="002D1186">
        <w:rPr>
          <w:rFonts w:eastAsia="Arial"/>
        </w:rPr>
        <w:t xml:space="preserve"> (not</w:t>
      </w:r>
      <w:r w:rsidR="00DA4094">
        <w:rPr>
          <w:rFonts w:eastAsia="Arial"/>
        </w:rPr>
        <w:t xml:space="preserve"> included in</w:t>
      </w:r>
      <w:r w:rsidR="002D1186">
        <w:rPr>
          <w:rFonts w:eastAsia="Arial"/>
        </w:rPr>
        <w:t xml:space="preserve"> DEX Stage 1 </w:t>
      </w:r>
      <w:r w:rsidR="0051760A">
        <w:rPr>
          <w:rFonts w:eastAsia="Arial"/>
        </w:rPr>
        <w:t>implementation)</w:t>
      </w:r>
      <w:r>
        <w:rPr>
          <w:rFonts w:eastAsia="Arial"/>
        </w:rPr>
        <w:t xml:space="preserve">. </w:t>
      </w:r>
    </w:p>
    <w:p w14:paraId="2B6A9540" w14:textId="686E9119" w:rsidR="00CB5FD3" w:rsidRPr="00554BC7" w:rsidRDefault="003C3F9F" w:rsidP="00554BC7">
      <w:pPr>
        <w:rPr>
          <w:rFonts w:eastAsia="Arial"/>
        </w:rPr>
      </w:pPr>
      <w:r>
        <w:rPr>
          <w:rFonts w:eastAsia="Arial"/>
        </w:rPr>
        <w:t>Similarly</w:t>
      </w:r>
      <w:r w:rsidR="00CB5FD3">
        <w:rPr>
          <w:rFonts w:eastAsia="Arial"/>
        </w:rPr>
        <w:t xml:space="preserve"> with System</w:t>
      </w:r>
      <w:r w:rsidR="00B963BD">
        <w:rPr>
          <w:rFonts w:eastAsia="Arial"/>
        </w:rPr>
        <w:t>-to</w:t>
      </w:r>
      <w:r w:rsidR="00AC4A73">
        <w:rPr>
          <w:rFonts w:eastAsia="Arial"/>
        </w:rPr>
        <w:t>-</w:t>
      </w:r>
      <w:r w:rsidR="00B963BD">
        <w:rPr>
          <w:rFonts w:eastAsia="Arial"/>
        </w:rPr>
        <w:t>System</w:t>
      </w:r>
      <w:r w:rsidR="00746B54">
        <w:rPr>
          <w:rFonts w:eastAsia="Arial"/>
        </w:rPr>
        <w:t xml:space="preserve">, </w:t>
      </w:r>
      <w:r w:rsidR="00E809CF">
        <w:rPr>
          <w:rFonts w:eastAsia="Arial"/>
        </w:rPr>
        <w:t>the</w:t>
      </w:r>
      <w:r w:rsidR="00B963BD">
        <w:rPr>
          <w:rFonts w:eastAsia="Arial"/>
        </w:rPr>
        <w:t xml:space="preserve"> </w:t>
      </w:r>
      <w:hyperlink r:id="rId58" w:history="1">
        <w:r w:rsidRPr="00A4238F">
          <w:rPr>
            <w:rStyle w:val="Hyperlink"/>
            <w:rFonts w:eastAsia="Arial"/>
            <w:color w:val="3B5F21" w:themeColor="accent2" w:themeShade="80"/>
          </w:rPr>
          <w:t>Web Services Technical Specifications</w:t>
        </w:r>
      </w:hyperlink>
      <w:r w:rsidR="00586EFD">
        <w:t xml:space="preserve"> </w:t>
      </w:r>
      <w:r w:rsidR="00E809CF">
        <w:t xml:space="preserve">are not updated </w:t>
      </w:r>
      <w:r w:rsidR="00F9488C">
        <w:t>before</w:t>
      </w:r>
      <w:r w:rsidR="006F54DF">
        <w:t xml:space="preserve"> 1 July 2025 </w:t>
      </w:r>
      <w:r w:rsidR="00CA24F5">
        <w:t xml:space="preserve">and </w:t>
      </w:r>
      <w:r w:rsidR="00586EFD">
        <w:t xml:space="preserve">will be updated </w:t>
      </w:r>
      <w:r w:rsidR="00B616F3">
        <w:t xml:space="preserve">ahead of </w:t>
      </w:r>
      <w:r w:rsidR="00656091">
        <w:t xml:space="preserve">later </w:t>
      </w:r>
      <w:r w:rsidR="00FE263C">
        <w:t xml:space="preserve">changes </w:t>
      </w:r>
      <w:r w:rsidR="004114A1">
        <w:t>to DEX</w:t>
      </w:r>
      <w:r w:rsidR="006F162B">
        <w:t>.</w:t>
      </w:r>
    </w:p>
    <w:p w14:paraId="1C90CABC" w14:textId="7C665570" w:rsidR="001B442C" w:rsidRPr="00D334B0" w:rsidRDefault="00AF33C4" w:rsidP="00D334B0">
      <w:pPr>
        <w:rPr>
          <w:rFonts w:eastAsia="Arial"/>
        </w:rPr>
      </w:pPr>
      <w:r w:rsidRPr="00D334B0">
        <w:rPr>
          <w:rFonts w:eastAsia="Arial"/>
        </w:rPr>
        <w:t>Software p</w:t>
      </w:r>
      <w:r w:rsidR="00A070C0" w:rsidRPr="00D334B0">
        <w:rPr>
          <w:rFonts w:eastAsia="Arial"/>
        </w:rPr>
        <w:t>roviders</w:t>
      </w:r>
      <w:r w:rsidR="00223158" w:rsidRPr="00D334B0">
        <w:rPr>
          <w:rFonts w:eastAsia="Arial"/>
        </w:rPr>
        <w:t xml:space="preserve"> will be able to download the Reference Data </w:t>
      </w:r>
      <w:r w:rsidR="0002636F" w:rsidRPr="00D334B0">
        <w:rPr>
          <w:rFonts w:eastAsia="Arial"/>
        </w:rPr>
        <w:t xml:space="preserve">(as described </w:t>
      </w:r>
      <w:r w:rsidR="007D3511" w:rsidRPr="00D334B0">
        <w:rPr>
          <w:rFonts w:eastAsia="Arial"/>
        </w:rPr>
        <w:t xml:space="preserve">below) </w:t>
      </w:r>
      <w:r w:rsidR="00223158" w:rsidRPr="00D334B0">
        <w:rPr>
          <w:rFonts w:eastAsia="Arial"/>
        </w:rPr>
        <w:t xml:space="preserve">to see the new example field codes for the Extra Items question for the </w:t>
      </w:r>
      <w:r w:rsidR="0058555E" w:rsidRPr="00D334B0">
        <w:rPr>
          <w:rFonts w:eastAsia="Arial"/>
        </w:rPr>
        <w:t>h</w:t>
      </w:r>
      <w:r w:rsidR="00223158" w:rsidRPr="00D334B0">
        <w:rPr>
          <w:rFonts w:eastAsia="Arial"/>
        </w:rPr>
        <w:t xml:space="preserve">ome </w:t>
      </w:r>
      <w:r w:rsidR="00E87B1A" w:rsidRPr="00D334B0">
        <w:rPr>
          <w:rFonts w:eastAsia="Arial"/>
        </w:rPr>
        <w:t>m</w:t>
      </w:r>
      <w:r w:rsidR="00223158" w:rsidRPr="00D334B0">
        <w:rPr>
          <w:rFonts w:eastAsia="Arial"/>
        </w:rPr>
        <w:t>odifications service.</w:t>
      </w:r>
      <w:r w:rsidR="005C0A2B" w:rsidRPr="00D334B0">
        <w:rPr>
          <w:rFonts w:eastAsia="Arial"/>
        </w:rPr>
        <w:t xml:space="preserve"> There </w:t>
      </w:r>
      <w:r w:rsidR="0035390D">
        <w:rPr>
          <w:rFonts w:eastAsia="Arial"/>
        </w:rPr>
        <w:t>was</w:t>
      </w:r>
      <w:r w:rsidR="005C0A2B" w:rsidRPr="00D334B0">
        <w:rPr>
          <w:rFonts w:eastAsia="Arial"/>
        </w:rPr>
        <w:t xml:space="preserve"> a short period from 1 July</w:t>
      </w:r>
      <w:r w:rsidR="009400C3" w:rsidRPr="00D334B0">
        <w:rPr>
          <w:rFonts w:eastAsia="Arial"/>
        </w:rPr>
        <w:t xml:space="preserve"> 2025</w:t>
      </w:r>
      <w:r w:rsidR="005C0A2B" w:rsidRPr="00D334B0">
        <w:rPr>
          <w:rFonts w:eastAsia="Arial"/>
        </w:rPr>
        <w:t xml:space="preserve"> where the </w:t>
      </w:r>
      <w:r w:rsidR="00D57082" w:rsidRPr="00D334B0">
        <w:rPr>
          <w:rFonts w:eastAsia="Arial"/>
        </w:rPr>
        <w:t>list included</w:t>
      </w:r>
      <w:r w:rsidR="005C0A2B" w:rsidRPr="00D334B0">
        <w:rPr>
          <w:rFonts w:eastAsia="Arial"/>
        </w:rPr>
        <w:t xml:space="preserve"> the values available to report for services delivered up to 30 June </w:t>
      </w:r>
      <w:r w:rsidR="00891C68" w:rsidRPr="00D334B0">
        <w:rPr>
          <w:rFonts w:eastAsia="Arial"/>
        </w:rPr>
        <w:t xml:space="preserve">2025 </w:t>
      </w:r>
      <w:r w:rsidR="005C0A2B" w:rsidRPr="00D334B0">
        <w:rPr>
          <w:rFonts w:eastAsia="Arial"/>
        </w:rPr>
        <w:t xml:space="preserve">and the new values that </w:t>
      </w:r>
      <w:r w:rsidR="00D57082" w:rsidRPr="00D334B0">
        <w:rPr>
          <w:rFonts w:eastAsia="Arial"/>
        </w:rPr>
        <w:t>are to</w:t>
      </w:r>
      <w:r w:rsidR="005C0A2B" w:rsidRPr="00D334B0">
        <w:rPr>
          <w:rFonts w:eastAsia="Arial"/>
        </w:rPr>
        <w:t xml:space="preserve"> be used from 1 July </w:t>
      </w:r>
      <w:r w:rsidR="00891C68" w:rsidRPr="00D334B0">
        <w:rPr>
          <w:rFonts w:eastAsia="Arial"/>
        </w:rPr>
        <w:t>2025</w:t>
      </w:r>
      <w:r w:rsidR="005C0A2B" w:rsidRPr="00D334B0">
        <w:rPr>
          <w:rFonts w:eastAsia="Arial"/>
        </w:rPr>
        <w:t xml:space="preserve">. </w:t>
      </w:r>
      <w:r w:rsidR="00223158" w:rsidRPr="00D334B0">
        <w:rPr>
          <w:rFonts w:eastAsia="Arial"/>
        </w:rPr>
        <w:t xml:space="preserve"> </w:t>
      </w:r>
    </w:p>
    <w:p w14:paraId="3713E57E" w14:textId="60661261" w:rsidR="00223158" w:rsidRPr="00D334B0" w:rsidRDefault="00223158" w:rsidP="00D334B0">
      <w:pPr>
        <w:rPr>
          <w:rFonts w:eastAsia="Arial"/>
        </w:rPr>
      </w:pPr>
      <w:r w:rsidRPr="00D334B0">
        <w:rPr>
          <w:rFonts w:eastAsia="Arial"/>
        </w:rPr>
        <w:t xml:space="preserve">Providers should also download organisation and outlet data, referring to the relevant sections relating to the new CHSP </w:t>
      </w:r>
      <w:r w:rsidR="004952B3" w:rsidRPr="00D334B0">
        <w:rPr>
          <w:rFonts w:eastAsia="Arial"/>
        </w:rPr>
        <w:t>P</w:t>
      </w:r>
      <w:r w:rsidRPr="00D334B0">
        <w:rPr>
          <w:rFonts w:eastAsia="Arial"/>
        </w:rPr>
        <w:t xml:space="preserve">rogram </w:t>
      </w:r>
      <w:r w:rsidR="004952B3" w:rsidRPr="00D334B0">
        <w:rPr>
          <w:rFonts w:eastAsia="Arial"/>
        </w:rPr>
        <w:t>A</w:t>
      </w:r>
      <w:r w:rsidRPr="00D334B0">
        <w:rPr>
          <w:rFonts w:eastAsia="Arial"/>
        </w:rPr>
        <w:t xml:space="preserve">ctivities. </w:t>
      </w:r>
    </w:p>
    <w:p w14:paraId="2D7DEF5E" w14:textId="7AF18394" w:rsidR="003D1F0B" w:rsidRPr="00D334B0" w:rsidRDefault="009902DB" w:rsidP="00D334B0">
      <w:pPr>
        <w:rPr>
          <w:rFonts w:eastAsia="Arial"/>
        </w:rPr>
      </w:pPr>
      <w:r w:rsidRPr="00D334B0">
        <w:rPr>
          <w:rFonts w:eastAsia="Arial"/>
        </w:rPr>
        <w:t xml:space="preserve">Software developers/testers </w:t>
      </w:r>
      <w:r w:rsidR="3A0124D1" w:rsidRPr="00D334B0">
        <w:rPr>
          <w:rFonts w:eastAsia="Arial"/>
        </w:rPr>
        <w:t>will be able to submit test XML files</w:t>
      </w:r>
      <w:r w:rsidR="00680A1A" w:rsidRPr="00D334B0">
        <w:rPr>
          <w:rFonts w:eastAsia="Arial"/>
        </w:rPr>
        <w:t>, or submit data via web services</w:t>
      </w:r>
      <w:r w:rsidR="3A0124D1" w:rsidRPr="00D334B0">
        <w:rPr>
          <w:rFonts w:eastAsia="Arial"/>
        </w:rPr>
        <w:t xml:space="preserve"> using </w:t>
      </w:r>
      <w:r w:rsidR="00A966A8" w:rsidRPr="00D334B0">
        <w:rPr>
          <w:rFonts w:eastAsia="Arial"/>
        </w:rPr>
        <w:t>‘</w:t>
      </w:r>
      <w:r w:rsidR="3A0124D1" w:rsidRPr="00D334B0">
        <w:rPr>
          <w:rFonts w:eastAsia="Arial"/>
        </w:rPr>
        <w:t>dummy data</w:t>
      </w:r>
      <w:r w:rsidR="001F007D" w:rsidRPr="00D334B0">
        <w:rPr>
          <w:rFonts w:eastAsia="Arial"/>
        </w:rPr>
        <w:t>’</w:t>
      </w:r>
      <w:r w:rsidR="3A0124D1" w:rsidRPr="00D334B0">
        <w:rPr>
          <w:rFonts w:eastAsia="Arial"/>
        </w:rPr>
        <w:t xml:space="preserve"> to validate </w:t>
      </w:r>
      <w:r w:rsidR="00D5151D" w:rsidRPr="00D334B0">
        <w:rPr>
          <w:rFonts w:eastAsia="Arial"/>
        </w:rPr>
        <w:t xml:space="preserve">that </w:t>
      </w:r>
      <w:r w:rsidR="3A0124D1" w:rsidRPr="00D334B0">
        <w:rPr>
          <w:rFonts w:eastAsia="Arial"/>
        </w:rPr>
        <w:t xml:space="preserve">their systems can generate files utilising new Organisation Activity IDs, Outlet Activity IDs, new DEX service types etc. </w:t>
      </w:r>
    </w:p>
    <w:p w14:paraId="43814840" w14:textId="5C1EE2AE" w:rsidR="007B520C" w:rsidRPr="007B520C" w:rsidRDefault="007B520C" w:rsidP="007B520C">
      <w:pPr>
        <w:rPr>
          <w:rFonts w:eastAsia="Aptos"/>
        </w:rPr>
      </w:pPr>
      <w:r w:rsidRPr="002F0776">
        <w:rPr>
          <w:rFonts w:eastAsia="Aptos"/>
        </w:rPr>
        <w:t>For web services</w:t>
      </w:r>
      <w:r>
        <w:rPr>
          <w:rFonts w:eastAsia="Aptos"/>
        </w:rPr>
        <w:t xml:space="preserve">, </w:t>
      </w:r>
      <w:r w:rsidR="003112D8">
        <w:rPr>
          <w:rFonts w:eastAsia="Aptos"/>
        </w:rPr>
        <w:t>p</w:t>
      </w:r>
      <w:r>
        <w:rPr>
          <w:rFonts w:eastAsia="Aptos"/>
        </w:rPr>
        <w:t>roviders</w:t>
      </w:r>
      <w:r w:rsidRPr="002F0776">
        <w:rPr>
          <w:rFonts w:eastAsia="Aptos"/>
        </w:rPr>
        <w:t xml:space="preserve"> can use their systems to utilise the </w:t>
      </w:r>
      <w:r w:rsidRPr="00B54A82">
        <w:rPr>
          <w:rFonts w:eastAsia="Aptos"/>
          <w:i/>
          <w:iCs/>
        </w:rPr>
        <w:t>GetReferenceData</w:t>
      </w:r>
      <w:r w:rsidRPr="002F0776">
        <w:rPr>
          <w:rFonts w:eastAsia="Aptos"/>
        </w:rPr>
        <w:t xml:space="preserve">, </w:t>
      </w:r>
      <w:r w:rsidRPr="00B54A82">
        <w:rPr>
          <w:rFonts w:eastAsia="Aptos"/>
          <w:i/>
          <w:iCs/>
        </w:rPr>
        <w:t>GetOrganisationActivities</w:t>
      </w:r>
      <w:r w:rsidRPr="002F0776">
        <w:rPr>
          <w:rFonts w:eastAsia="Aptos"/>
        </w:rPr>
        <w:t xml:space="preserve">, </w:t>
      </w:r>
      <w:r w:rsidRPr="00B54A82">
        <w:rPr>
          <w:rFonts w:eastAsia="Aptos"/>
          <w:i/>
          <w:iCs/>
        </w:rPr>
        <w:t>GetOutletActivities</w:t>
      </w:r>
      <w:r w:rsidRPr="002F0776">
        <w:rPr>
          <w:rFonts w:eastAsia="Aptos"/>
        </w:rPr>
        <w:t xml:space="preserve"> services etc to retrieve the same information they could manually download via the Portal. </w:t>
      </w:r>
    </w:p>
    <w:p w14:paraId="5F58A99E" w14:textId="0FC4822D" w:rsidR="00867015" w:rsidRPr="00D334B0" w:rsidRDefault="00867015" w:rsidP="00D334B0">
      <w:pPr>
        <w:rPr>
          <w:rFonts w:eastAsia="Arial"/>
        </w:rPr>
      </w:pPr>
      <w:r w:rsidRPr="00D334B0">
        <w:rPr>
          <w:rFonts w:eastAsia="Arial"/>
        </w:rPr>
        <w:t xml:space="preserve">Please note the results may be different </w:t>
      </w:r>
      <w:r w:rsidR="001573A8" w:rsidRPr="00D334B0">
        <w:rPr>
          <w:rFonts w:eastAsia="Arial"/>
        </w:rPr>
        <w:t xml:space="preserve">between </w:t>
      </w:r>
      <w:r w:rsidR="00B409B6" w:rsidRPr="00D334B0">
        <w:rPr>
          <w:rFonts w:eastAsia="Arial"/>
        </w:rPr>
        <w:t xml:space="preserve">the </w:t>
      </w:r>
      <w:r w:rsidR="001573A8" w:rsidRPr="00D334B0">
        <w:rPr>
          <w:rFonts w:eastAsia="Arial"/>
        </w:rPr>
        <w:t>test environment to those that are currently in Production</w:t>
      </w:r>
      <w:r w:rsidR="00460611" w:rsidRPr="00D334B0">
        <w:rPr>
          <w:rFonts w:eastAsia="Arial"/>
        </w:rPr>
        <w:t>.</w:t>
      </w:r>
    </w:p>
    <w:p w14:paraId="72F73954" w14:textId="1E51C4E5" w:rsidR="00101C5D" w:rsidRPr="00D334B0" w:rsidRDefault="3A0124D1" w:rsidP="00D334B0">
      <w:pPr>
        <w:rPr>
          <w:rFonts w:eastAsia="Arial"/>
        </w:rPr>
      </w:pPr>
      <w:r w:rsidRPr="00D334B0">
        <w:rPr>
          <w:rFonts w:eastAsia="Arial"/>
        </w:rPr>
        <w:t xml:space="preserve">Please note the </w:t>
      </w:r>
      <w:r w:rsidR="00604380" w:rsidRPr="00D334B0">
        <w:rPr>
          <w:rFonts w:eastAsia="Arial"/>
        </w:rPr>
        <w:t>o</w:t>
      </w:r>
      <w:r w:rsidRPr="00D334B0">
        <w:rPr>
          <w:rFonts w:eastAsia="Arial"/>
        </w:rPr>
        <w:t xml:space="preserve">rganisation activity and outlet data codes generated in </w:t>
      </w:r>
      <w:r w:rsidR="00B5238E" w:rsidRPr="00D334B0">
        <w:rPr>
          <w:rFonts w:eastAsia="Arial"/>
        </w:rPr>
        <w:t>the testing environment</w:t>
      </w:r>
      <w:r w:rsidRPr="00D334B0">
        <w:rPr>
          <w:rFonts w:eastAsia="Arial"/>
        </w:rPr>
        <w:t xml:space="preserve"> are indicative and will not correspond to the final codes that you will download from the live DEX environment. </w:t>
      </w:r>
      <w:r w:rsidR="000264D0" w:rsidRPr="00D334B0">
        <w:rPr>
          <w:rFonts w:eastAsia="Arial"/>
        </w:rPr>
        <w:t xml:space="preserve">While </w:t>
      </w:r>
      <w:r w:rsidR="00AB2C2E" w:rsidRPr="00D334B0">
        <w:rPr>
          <w:rFonts w:eastAsia="Arial"/>
        </w:rPr>
        <w:t xml:space="preserve">the changes to DEX are </w:t>
      </w:r>
      <w:r w:rsidR="008058F1" w:rsidRPr="00D334B0">
        <w:rPr>
          <w:rFonts w:eastAsia="Arial"/>
        </w:rPr>
        <w:t xml:space="preserve">ongoing, it is </w:t>
      </w:r>
      <w:r w:rsidR="00584D88" w:rsidRPr="00D334B0">
        <w:rPr>
          <w:rFonts w:eastAsia="Arial"/>
        </w:rPr>
        <w:t>s</w:t>
      </w:r>
      <w:r w:rsidR="00921D42" w:rsidRPr="00D334B0">
        <w:rPr>
          <w:rFonts w:eastAsia="Arial"/>
        </w:rPr>
        <w:t xml:space="preserve">trongly recommended that providers </w:t>
      </w:r>
      <w:r w:rsidR="00FB6C95" w:rsidRPr="00D334B0">
        <w:rPr>
          <w:rFonts w:eastAsia="Arial"/>
        </w:rPr>
        <w:t xml:space="preserve">periodically </w:t>
      </w:r>
      <w:r w:rsidR="002F7D05" w:rsidRPr="00D334B0">
        <w:rPr>
          <w:rFonts w:eastAsia="Arial"/>
        </w:rPr>
        <w:t xml:space="preserve">check for </w:t>
      </w:r>
      <w:r w:rsidR="005B272F" w:rsidRPr="00D334B0">
        <w:rPr>
          <w:rFonts w:eastAsia="Arial"/>
        </w:rPr>
        <w:t>format updates and validate</w:t>
      </w:r>
      <w:r w:rsidR="00492758" w:rsidRPr="00D334B0">
        <w:rPr>
          <w:rFonts w:eastAsia="Arial"/>
        </w:rPr>
        <w:t xml:space="preserve"> </w:t>
      </w:r>
      <w:r w:rsidR="00240DA7" w:rsidRPr="00D334B0">
        <w:rPr>
          <w:rFonts w:eastAsia="Arial"/>
        </w:rPr>
        <w:t>any changes, as described in the process below.</w:t>
      </w:r>
    </w:p>
    <w:p w14:paraId="7B6F8B5C" w14:textId="77777777" w:rsidR="002764F6" w:rsidRPr="00D334B0" w:rsidRDefault="3A0124D1" w:rsidP="00D334B0">
      <w:pPr>
        <w:rPr>
          <w:rFonts w:eastAsia="Arial"/>
        </w:rPr>
      </w:pPr>
      <w:r w:rsidRPr="00D334B0">
        <w:rPr>
          <w:rFonts w:eastAsia="Arial"/>
        </w:rPr>
        <w:lastRenderedPageBreak/>
        <w:t>Provider</w:t>
      </w:r>
      <w:r w:rsidR="00393B47" w:rsidRPr="00D334B0">
        <w:rPr>
          <w:rFonts w:eastAsia="Arial"/>
        </w:rPr>
        <w:t>s</w:t>
      </w:r>
      <w:r w:rsidRPr="00D334B0">
        <w:rPr>
          <w:rFonts w:eastAsia="Arial"/>
        </w:rPr>
        <w:t xml:space="preserve"> will be able to download the </w:t>
      </w:r>
      <w:r w:rsidR="00A22E4E" w:rsidRPr="00D334B0">
        <w:rPr>
          <w:rFonts w:eastAsia="Arial"/>
        </w:rPr>
        <w:t>o</w:t>
      </w:r>
      <w:r w:rsidRPr="00D334B0">
        <w:rPr>
          <w:rFonts w:eastAsia="Arial"/>
        </w:rPr>
        <w:t xml:space="preserve">rganisation </w:t>
      </w:r>
      <w:r w:rsidR="00A22E4E" w:rsidRPr="00D334B0">
        <w:rPr>
          <w:rFonts w:eastAsia="Arial"/>
        </w:rPr>
        <w:t>a</w:t>
      </w:r>
      <w:r w:rsidRPr="00D334B0">
        <w:rPr>
          <w:rFonts w:eastAsia="Arial"/>
        </w:rPr>
        <w:t xml:space="preserve">ctivity and </w:t>
      </w:r>
      <w:r w:rsidR="0074113B" w:rsidRPr="00D334B0">
        <w:rPr>
          <w:rFonts w:eastAsia="Arial"/>
        </w:rPr>
        <w:t>outlet</w:t>
      </w:r>
      <w:r w:rsidRPr="00D334B0">
        <w:rPr>
          <w:rFonts w:eastAsia="Arial"/>
        </w:rPr>
        <w:t xml:space="preserve"> data for the CHSP </w:t>
      </w:r>
      <w:r w:rsidR="002764F6" w:rsidRPr="00D334B0">
        <w:rPr>
          <w:rFonts w:eastAsia="Arial"/>
        </w:rPr>
        <w:t>P</w:t>
      </w:r>
      <w:r w:rsidR="0074113B" w:rsidRPr="00D334B0">
        <w:rPr>
          <w:rFonts w:eastAsia="Arial"/>
        </w:rPr>
        <w:t xml:space="preserve">rogram </w:t>
      </w:r>
      <w:r w:rsidR="002764F6" w:rsidRPr="00D334B0">
        <w:rPr>
          <w:rFonts w:eastAsia="Arial"/>
        </w:rPr>
        <w:t>A</w:t>
      </w:r>
      <w:r w:rsidR="0074113B" w:rsidRPr="00D334B0">
        <w:rPr>
          <w:rFonts w:eastAsia="Arial"/>
        </w:rPr>
        <w:t>ctivities</w:t>
      </w:r>
      <w:r w:rsidRPr="00D334B0">
        <w:rPr>
          <w:rFonts w:eastAsia="Arial"/>
        </w:rPr>
        <w:t xml:space="preserve"> </w:t>
      </w:r>
      <w:r w:rsidR="00144CC9" w:rsidRPr="00D334B0">
        <w:rPr>
          <w:rFonts w:eastAsia="Arial"/>
        </w:rPr>
        <w:t>that you are</w:t>
      </w:r>
      <w:r w:rsidRPr="00D334B0">
        <w:rPr>
          <w:rFonts w:eastAsia="Arial"/>
        </w:rPr>
        <w:t xml:space="preserve"> funded for once your grant/s is executed. </w:t>
      </w:r>
    </w:p>
    <w:p w14:paraId="3DAA5A9A" w14:textId="67570A52" w:rsidR="00B56554" w:rsidRPr="00D334B0" w:rsidRDefault="3A0124D1" w:rsidP="00D334B0">
      <w:pPr>
        <w:rPr>
          <w:rFonts w:eastAsia="Arial"/>
        </w:rPr>
      </w:pPr>
      <w:r w:rsidRPr="00D334B0">
        <w:rPr>
          <w:rFonts w:eastAsia="Arial"/>
        </w:rPr>
        <w:t xml:space="preserve">This should be done after you have added the new </w:t>
      </w:r>
      <w:r w:rsidR="002764F6" w:rsidRPr="00D334B0">
        <w:rPr>
          <w:rFonts w:eastAsia="Arial"/>
        </w:rPr>
        <w:t>P</w:t>
      </w:r>
      <w:r w:rsidR="0074113B" w:rsidRPr="00D334B0">
        <w:rPr>
          <w:rFonts w:eastAsia="Arial"/>
        </w:rPr>
        <w:t xml:space="preserve">rogram </w:t>
      </w:r>
      <w:r w:rsidR="002764F6" w:rsidRPr="00D334B0">
        <w:rPr>
          <w:rFonts w:eastAsia="Arial"/>
        </w:rPr>
        <w:t>A</w:t>
      </w:r>
      <w:r w:rsidR="0074113B" w:rsidRPr="00D334B0">
        <w:rPr>
          <w:rFonts w:eastAsia="Arial"/>
        </w:rPr>
        <w:t>ctivit</w:t>
      </w:r>
      <w:r w:rsidRPr="00D334B0">
        <w:rPr>
          <w:rFonts w:eastAsia="Arial"/>
        </w:rPr>
        <w:t>ies to your outlets</w:t>
      </w:r>
      <w:r w:rsidR="00531E9C" w:rsidRPr="00D334B0">
        <w:rPr>
          <w:rFonts w:eastAsia="Arial"/>
        </w:rPr>
        <w:t>,</w:t>
      </w:r>
      <w:r w:rsidRPr="00D334B0">
        <w:rPr>
          <w:rFonts w:eastAsia="Arial"/>
        </w:rPr>
        <w:t xml:space="preserve"> and they have been approved </w:t>
      </w:r>
      <w:r w:rsidR="00F80088" w:rsidRPr="00D334B0">
        <w:rPr>
          <w:rFonts w:eastAsia="Arial"/>
        </w:rPr>
        <w:t xml:space="preserve">(Active) </w:t>
      </w:r>
      <w:r w:rsidRPr="00D334B0">
        <w:rPr>
          <w:rFonts w:eastAsia="Arial"/>
        </w:rPr>
        <w:t xml:space="preserve">by the </w:t>
      </w:r>
      <w:r w:rsidR="00182BD4" w:rsidRPr="00D334B0">
        <w:rPr>
          <w:rFonts w:eastAsia="Arial"/>
        </w:rPr>
        <w:t>DEX</w:t>
      </w:r>
      <w:r w:rsidRPr="00D334B0">
        <w:rPr>
          <w:rFonts w:eastAsia="Arial"/>
        </w:rPr>
        <w:t xml:space="preserve"> Helpdesk.</w:t>
      </w:r>
    </w:p>
    <w:p w14:paraId="116D2969" w14:textId="10E2A87C" w:rsidR="00FD6B87" w:rsidRPr="002D1CFC" w:rsidRDefault="00612C2A" w:rsidP="00AE5C86">
      <w:pPr>
        <w:rPr>
          <w:rFonts w:eastAsia="Arial"/>
        </w:rPr>
      </w:pPr>
      <w:r>
        <w:rPr>
          <w:rFonts w:eastAsia="Arial" w:cs="Arial"/>
        </w:rPr>
        <w:t xml:space="preserve">The process to validate XML </w:t>
      </w:r>
      <w:r w:rsidR="008E3459">
        <w:rPr>
          <w:rFonts w:eastAsia="Arial" w:cs="Arial"/>
        </w:rPr>
        <w:t xml:space="preserve">file formatting </w:t>
      </w:r>
      <w:r w:rsidR="000058E9">
        <w:rPr>
          <w:rFonts w:eastAsia="Arial" w:cs="Arial"/>
        </w:rPr>
        <w:t xml:space="preserve">is described below. </w:t>
      </w:r>
    </w:p>
    <w:p w14:paraId="69655131" w14:textId="1D86F776" w:rsidR="00353584" w:rsidRPr="00D334B0" w:rsidRDefault="00353584" w:rsidP="008B08C6">
      <w:pPr>
        <w:pStyle w:val="ListNumber"/>
        <w:numPr>
          <w:ilvl w:val="0"/>
          <w:numId w:val="23"/>
        </w:numPr>
      </w:pPr>
      <w:r w:rsidRPr="00D334B0">
        <w:t>Navigate to the</w:t>
      </w:r>
      <w:r w:rsidR="009308DC" w:rsidRPr="00D334B0">
        <w:t xml:space="preserve"> Reference data </w:t>
      </w:r>
      <w:r w:rsidR="00895A36" w:rsidRPr="00D334B0">
        <w:t>page fro</w:t>
      </w:r>
      <w:r w:rsidR="009C357B" w:rsidRPr="00D334B0">
        <w:t>m</w:t>
      </w:r>
      <w:r w:rsidR="00895A36" w:rsidRPr="00D334B0">
        <w:t xml:space="preserve"> </w:t>
      </w:r>
      <w:r w:rsidR="009D367B" w:rsidRPr="00D334B0">
        <w:t>MyDEX Dashboard</w:t>
      </w:r>
    </w:p>
    <w:p w14:paraId="480536B3" w14:textId="1FAC2C18" w:rsidR="000428ED" w:rsidRDefault="000428ED" w:rsidP="00D334B0">
      <w:pPr>
        <w:pStyle w:val="ListNumber"/>
      </w:pPr>
      <w:r w:rsidRPr="00D334B0">
        <w:t>Download the reference</w:t>
      </w:r>
      <w:r>
        <w:t xml:space="preserve"> </w:t>
      </w:r>
      <w:r w:rsidR="00B02D59">
        <w:t>data</w:t>
      </w:r>
      <w:r w:rsidR="00501925" w:rsidRPr="00501925">
        <w:rPr>
          <w:rFonts w:cs="Arial"/>
        </w:rPr>
        <w:t xml:space="preserve"> </w:t>
      </w:r>
      <w:r w:rsidR="00501925" w:rsidRPr="002D1CFC">
        <w:rPr>
          <w:rFonts w:cs="Arial"/>
        </w:rPr>
        <w:t xml:space="preserve">by clicking on each </w:t>
      </w:r>
      <w:r w:rsidR="00501925">
        <w:rPr>
          <w:rFonts w:cs="Arial"/>
        </w:rPr>
        <w:t>d</w:t>
      </w:r>
      <w:r w:rsidR="00501925" w:rsidRPr="002D1CFC">
        <w:rPr>
          <w:rFonts w:cs="Arial"/>
        </w:rPr>
        <w:t>ownload link</w:t>
      </w:r>
      <w:r w:rsidR="00501925" w:rsidRPr="00AE5C86">
        <w:t>: DEX XML</w:t>
      </w:r>
    </w:p>
    <w:p w14:paraId="24B549C3" w14:textId="61EF68EC" w:rsidR="0028122F" w:rsidRPr="00D334B0" w:rsidRDefault="000946E4" w:rsidP="00D334B0">
      <w:pPr>
        <w:pStyle w:val="ListNumber2"/>
      </w:pPr>
      <w:r w:rsidRPr="00D334B0">
        <w:t xml:space="preserve">DEXReferenceData.xml: </w:t>
      </w:r>
      <w:r w:rsidR="00F34F84" w:rsidRPr="00D334B0">
        <w:t>C</w:t>
      </w:r>
      <w:r w:rsidR="5F4A474E" w:rsidRPr="00D334B0">
        <w:t>ontain</w:t>
      </w:r>
      <w:r w:rsidRPr="00D334B0">
        <w:t>s</w:t>
      </w:r>
      <w:r w:rsidR="5F4A474E" w:rsidRPr="00D334B0">
        <w:t xml:space="preserve"> data codes for standard field values</w:t>
      </w:r>
      <w:r w:rsidR="00F34F84" w:rsidRPr="00D334B0">
        <w:t xml:space="preserve"> </w:t>
      </w:r>
      <w:r w:rsidR="34BCE7CA" w:rsidRPr="00D334B0">
        <w:t>c</w:t>
      </w:r>
      <w:r w:rsidR="5F4A474E" w:rsidRPr="00D334B0">
        <w:t>ommon across all programs</w:t>
      </w:r>
      <w:r w:rsidRPr="00D334B0">
        <w:t xml:space="preserve"> </w:t>
      </w:r>
      <w:r w:rsidR="5F4A474E" w:rsidRPr="00D334B0">
        <w:t>(clients, cases, sessions, SCORE)</w:t>
      </w:r>
    </w:p>
    <w:p w14:paraId="5131EF16" w14:textId="1F216D50" w:rsidR="002D1CFC" w:rsidRPr="002D1CFC" w:rsidRDefault="00127C22" w:rsidP="00D334B0">
      <w:pPr>
        <w:pStyle w:val="ListNumber2"/>
      </w:pPr>
      <w:r w:rsidRPr="00D334B0">
        <w:t>OrganisationData.xml</w:t>
      </w:r>
      <w:r w:rsidR="002C24E5" w:rsidRPr="00D334B0">
        <w:t xml:space="preserve">: </w:t>
      </w:r>
      <w:r w:rsidR="5F4A474E" w:rsidRPr="00D334B0">
        <w:t>Organi</w:t>
      </w:r>
      <w:r w:rsidR="00F34F84" w:rsidRPr="00D334B0">
        <w:t>s</w:t>
      </w:r>
      <w:r w:rsidR="5F4A474E" w:rsidRPr="00D334B0">
        <w:t>ation activity and outlet data – organi</w:t>
      </w:r>
      <w:r w:rsidR="00C2359E" w:rsidRPr="00D334B0">
        <w:t>s</w:t>
      </w:r>
      <w:r w:rsidR="5F4A474E" w:rsidRPr="00D334B0">
        <w:t xml:space="preserve">ation specific data activity codes that </w:t>
      </w:r>
      <w:r w:rsidR="00C2359E" w:rsidRPr="00D334B0">
        <w:t>the p</w:t>
      </w:r>
      <w:r w:rsidR="5F4A474E" w:rsidRPr="00D334B0">
        <w:t xml:space="preserve">rovider will need to align to </w:t>
      </w:r>
      <w:proofErr w:type="gramStart"/>
      <w:r w:rsidR="5F4A474E" w:rsidRPr="00D334B0">
        <w:t>in order to</w:t>
      </w:r>
      <w:proofErr w:type="gramEnd"/>
      <w:r w:rsidR="5F4A474E" w:rsidRPr="00D334B0">
        <w:t xml:space="preserve"> submit data against</w:t>
      </w:r>
      <w:r w:rsidR="5F4A474E" w:rsidRPr="002D1CFC">
        <w:t xml:space="preserve"> the new programs</w:t>
      </w:r>
      <w:r w:rsidR="00A04843">
        <w:t>.</w:t>
      </w:r>
    </w:p>
    <w:p w14:paraId="45BD3FCD" w14:textId="2CC0882C" w:rsidR="00C33B81" w:rsidRPr="00554717" w:rsidRDefault="002D1CFC" w:rsidP="00D334B0">
      <w:pPr>
        <w:pStyle w:val="ListNumber"/>
      </w:pPr>
      <w:r w:rsidRPr="00554717">
        <w:t xml:space="preserve">Configure and cross check the codes from </w:t>
      </w:r>
      <w:r w:rsidR="005032D8">
        <w:t xml:space="preserve">the </w:t>
      </w:r>
      <w:r w:rsidRPr="00554717">
        <w:t xml:space="preserve">downloaded files with </w:t>
      </w:r>
      <w:r w:rsidR="005032D8">
        <w:t>the o</w:t>
      </w:r>
      <w:r w:rsidRPr="00554717">
        <w:t>rgani</w:t>
      </w:r>
      <w:r w:rsidR="005032D8">
        <w:t>s</w:t>
      </w:r>
      <w:r w:rsidRPr="00554717">
        <w:t>ation’s system</w:t>
      </w:r>
      <w:r w:rsidR="00AC233E">
        <w:t>.</w:t>
      </w:r>
    </w:p>
    <w:p w14:paraId="0692433E" w14:textId="7134D5ED" w:rsidR="000C01DE" w:rsidRDefault="002D1CFC" w:rsidP="00D334B0">
      <w:pPr>
        <w:pStyle w:val="ListNumber"/>
      </w:pPr>
      <w:r w:rsidRPr="00554717">
        <w:t xml:space="preserve">Generate an </w:t>
      </w:r>
      <w:r w:rsidR="00F5329F">
        <w:t xml:space="preserve">updated </w:t>
      </w:r>
      <w:r w:rsidRPr="00554717">
        <w:t>XML file</w:t>
      </w:r>
      <w:r w:rsidR="00AC233E">
        <w:t>.</w:t>
      </w:r>
    </w:p>
    <w:p w14:paraId="191DC927" w14:textId="40418B2E" w:rsidR="00BE4C75" w:rsidRPr="00554717" w:rsidRDefault="00BE4C75" w:rsidP="00D334B0">
      <w:pPr>
        <w:pStyle w:val="ListNumber"/>
      </w:pPr>
      <w:r w:rsidRPr="000C01DE">
        <w:t xml:space="preserve">Upload the </w:t>
      </w:r>
      <w:r w:rsidR="00CF02B5" w:rsidRPr="000C01DE">
        <w:t>updated XML file</w:t>
      </w:r>
      <w:r w:rsidR="001C1388" w:rsidRPr="000C01DE">
        <w:t xml:space="preserve"> to the </w:t>
      </w:r>
      <w:r w:rsidR="00E312A3">
        <w:t>testing</w:t>
      </w:r>
      <w:r w:rsidR="001C1388" w:rsidRPr="000C01DE">
        <w:t xml:space="preserve"> environment</w:t>
      </w:r>
      <w:r w:rsidR="00CF02B5" w:rsidRPr="000C01DE">
        <w:t xml:space="preserve"> to </w:t>
      </w:r>
      <w:r w:rsidR="00857F0B" w:rsidRPr="000C01DE">
        <w:t>confirm accuracy and check for errors</w:t>
      </w:r>
      <w:r w:rsidR="001C1388" w:rsidRPr="000C01DE">
        <w:t>. See</w:t>
      </w:r>
      <w:r w:rsidR="00857F0B" w:rsidRPr="000C01DE">
        <w:t xml:space="preserve"> </w:t>
      </w:r>
      <w:hyperlink r:id="rId59" w:history="1">
        <w:r w:rsidR="004D5A77" w:rsidRPr="00A4238F">
          <w:rPr>
            <w:rStyle w:val="Hyperlink"/>
            <w:color w:val="3B5F21" w:themeColor="accent2" w:themeShade="80"/>
          </w:rPr>
          <w:t>Upload methods Task card</w:t>
        </w:r>
      </w:hyperlink>
      <w:r w:rsidR="0040182B" w:rsidRPr="000C01DE">
        <w:t xml:space="preserve"> for details.</w:t>
      </w:r>
    </w:p>
    <w:p w14:paraId="5AB99024" w14:textId="492FA71F" w:rsidR="005C6A7D" w:rsidRPr="003B62A2" w:rsidRDefault="5F4A474E" w:rsidP="00D334B0">
      <w:pPr>
        <w:rPr>
          <w:rFonts w:eastAsia="Arial"/>
        </w:rPr>
      </w:pPr>
      <w:r w:rsidRPr="003B62A2">
        <w:rPr>
          <w:rFonts w:eastAsia="Arial"/>
        </w:rPr>
        <w:t xml:space="preserve">Please note, there are no schema changes in scope for DEX Stage 1, </w:t>
      </w:r>
      <w:r w:rsidR="002E6077" w:rsidRPr="003B62A2">
        <w:rPr>
          <w:rFonts w:eastAsia="Arial"/>
        </w:rPr>
        <w:t>so p</w:t>
      </w:r>
      <w:r w:rsidRPr="003B62A2">
        <w:rPr>
          <w:rFonts w:eastAsia="Arial"/>
        </w:rPr>
        <w:t>rovider</w:t>
      </w:r>
      <w:r w:rsidR="002E6077" w:rsidRPr="003B62A2">
        <w:rPr>
          <w:rFonts w:eastAsia="Arial"/>
        </w:rPr>
        <w:t>s</w:t>
      </w:r>
      <w:r w:rsidRPr="003B62A2">
        <w:rPr>
          <w:rFonts w:eastAsia="Arial"/>
        </w:rPr>
        <w:t xml:space="preserve"> </w:t>
      </w:r>
      <w:r w:rsidR="002E6077" w:rsidRPr="003B62A2">
        <w:rPr>
          <w:rFonts w:eastAsia="Arial"/>
        </w:rPr>
        <w:t>do</w:t>
      </w:r>
      <w:r w:rsidRPr="003B62A2">
        <w:rPr>
          <w:rFonts w:eastAsia="Arial"/>
        </w:rPr>
        <w:t xml:space="preserve"> not need to re-download the XML schema file. </w:t>
      </w:r>
    </w:p>
    <w:p w14:paraId="3F6AF7D3" w14:textId="77777777" w:rsidR="00675D21" w:rsidRPr="00D334B0" w:rsidRDefault="5F4A474E" w:rsidP="00D334B0">
      <w:r w:rsidRPr="00D334B0">
        <w:rPr>
          <w:rFonts w:eastAsia="Arial"/>
        </w:rPr>
        <w:t xml:space="preserve"> </w:t>
      </w:r>
      <w:r w:rsidR="00675D21" w:rsidRPr="00D334B0">
        <w:rPr>
          <w:noProof/>
        </w:rPr>
        <w:drawing>
          <wp:inline distT="0" distB="0" distL="0" distR="0" wp14:anchorId="1F62E67A" wp14:editId="3FD7DD65">
            <wp:extent cx="4749197" cy="2743438"/>
            <wp:effectExtent l="0" t="0" r="0" b="0"/>
            <wp:docPr id="953853826" name="Picture 953853826" descr="A screenshot of reference 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853826" name="Picture 953853826" descr="A screenshot of reference data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19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B5817" w14:textId="771C960F" w:rsidR="00CE7C0E" w:rsidRPr="00EB7087" w:rsidRDefault="00DE1E0A" w:rsidP="00EB7087">
      <w:pPr>
        <w:pStyle w:val="FootnoteText"/>
        <w:rPr>
          <w:rFonts w:eastAsia="Arial"/>
        </w:rPr>
      </w:pPr>
      <w:r w:rsidRPr="00EB7087">
        <w:rPr>
          <w:rFonts w:eastAsia="Arial"/>
        </w:rPr>
        <w:t>DSS</w:t>
      </w:r>
      <w:r w:rsidR="00675D21" w:rsidRPr="00EB7087">
        <w:rPr>
          <w:rFonts w:eastAsia="Arial"/>
        </w:rPr>
        <w:t xml:space="preserve"> DEX XML Reference file menu</w:t>
      </w:r>
    </w:p>
    <w:p w14:paraId="24B030B7" w14:textId="77777777" w:rsidR="003C71F7" w:rsidRDefault="00CE4EAC" w:rsidP="008B08C6">
      <w:pPr>
        <w:rPr>
          <w:rFonts w:eastAsia="Aptos"/>
        </w:rPr>
      </w:pPr>
      <w:r w:rsidRPr="008B08C6">
        <w:rPr>
          <w:rFonts w:eastAsia="Aptos"/>
        </w:rPr>
        <w:t>The</w:t>
      </w:r>
      <w:r>
        <w:rPr>
          <w:rFonts w:eastAsia="Aptos"/>
        </w:rPr>
        <w:t xml:space="preserve"> </w:t>
      </w:r>
      <w:r w:rsidR="0094397A">
        <w:rPr>
          <w:rFonts w:eastAsia="Aptos"/>
        </w:rPr>
        <w:t>mana</w:t>
      </w:r>
      <w:r w:rsidR="0040092C">
        <w:rPr>
          <w:rFonts w:eastAsia="Aptos"/>
        </w:rPr>
        <w:t>gement</w:t>
      </w:r>
      <w:r>
        <w:rPr>
          <w:rFonts w:eastAsia="Aptos"/>
        </w:rPr>
        <w:t xml:space="preserve"> and </w:t>
      </w:r>
      <w:r w:rsidR="00BF46AC">
        <w:rPr>
          <w:rFonts w:eastAsia="Aptos"/>
        </w:rPr>
        <w:t xml:space="preserve">validation of </w:t>
      </w:r>
      <w:r w:rsidR="00C67C9A">
        <w:rPr>
          <w:rFonts w:eastAsia="Aptos"/>
        </w:rPr>
        <w:t xml:space="preserve">codes for the Web services will follow the same </w:t>
      </w:r>
      <w:r w:rsidR="0094397A">
        <w:rPr>
          <w:rFonts w:eastAsia="Aptos"/>
        </w:rPr>
        <w:t>process</w:t>
      </w:r>
      <w:r w:rsidR="00E92885">
        <w:rPr>
          <w:rFonts w:eastAsia="Aptos"/>
        </w:rPr>
        <w:t xml:space="preserve"> </w:t>
      </w:r>
      <w:r w:rsidR="008179C8">
        <w:rPr>
          <w:rFonts w:eastAsia="Aptos"/>
        </w:rPr>
        <w:t xml:space="preserve">as per </w:t>
      </w:r>
      <w:hyperlink r:id="rId61" w:history="1">
        <w:r w:rsidR="00132BB1" w:rsidRPr="00A4238F">
          <w:rPr>
            <w:rStyle w:val="Hyperlink"/>
            <w:rFonts w:eastAsia="Aptos"/>
            <w:color w:val="3B5F21" w:themeColor="accent2" w:themeShade="80"/>
          </w:rPr>
          <w:t>Web Services Technical Specifications</w:t>
        </w:r>
      </w:hyperlink>
      <w:r w:rsidR="008545C0">
        <w:rPr>
          <w:rFonts w:eastAsia="Aptos"/>
        </w:rPr>
        <w:t>.</w:t>
      </w:r>
    </w:p>
    <w:p w14:paraId="68AB1FF6" w14:textId="67392666" w:rsidR="003C71F7" w:rsidRDefault="003C71F7" w:rsidP="004A5103">
      <w:pPr>
        <w:rPr>
          <w:rFonts w:eastAsia="Aptos"/>
        </w:rPr>
        <w:sectPr w:rsidR="003C71F7" w:rsidSect="00DE7AE8">
          <w:footerReference w:type="default" r:id="rId62"/>
          <w:pgSz w:w="11906" w:h="16838"/>
          <w:pgMar w:top="1701" w:right="1418" w:bottom="1418" w:left="1418" w:header="709" w:footer="709" w:gutter="0"/>
          <w:cols w:space="708"/>
          <w:docGrid w:linePitch="360"/>
        </w:sectPr>
      </w:pPr>
    </w:p>
    <w:p w14:paraId="56EAE6E6" w14:textId="15E3DAB5" w:rsidR="00D63D3B" w:rsidRPr="00FB450C" w:rsidRDefault="00D63D3B" w:rsidP="005513BC">
      <w:pPr>
        <w:pStyle w:val="Heading1Whitetext"/>
        <w:sectPr w:rsidR="00D63D3B" w:rsidRPr="00FB450C" w:rsidSect="00D63D3B">
          <w:pgSz w:w="11906" w:h="16838"/>
          <w:pgMar w:top="1701" w:right="1418" w:bottom="1418" w:left="1418" w:header="709" w:footer="709" w:gutter="0"/>
          <w:cols w:space="708"/>
          <w:docGrid w:linePitch="360"/>
        </w:sectPr>
      </w:pPr>
      <w:r w:rsidRPr="00FB450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4646EF16" wp14:editId="2A4EFD2E">
                <wp:simplePos x="0" y="0"/>
                <wp:positionH relativeFrom="page">
                  <wp:align>right</wp:align>
                </wp:positionH>
                <wp:positionV relativeFrom="page">
                  <wp:posOffset>190352</wp:posOffset>
                </wp:positionV>
                <wp:extent cx="7560000" cy="10692000"/>
                <wp:effectExtent l="0" t="0" r="3175" b="0"/>
                <wp:wrapNone/>
                <wp:docPr id="1210862478" name="Rectangle 12108624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21F2A" id="Rectangle 1210862478" o:spid="_x0000_s1026" alt="&quot;&quot;" style="position:absolute;margin-left:544.1pt;margin-top:15pt;width:595.3pt;height:841.9pt;z-index:-251658235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" fillcolor="#1e1545 [3213]" stroked="f" strokeweight="2pt">
                <w10:wrap anchorx="page" anchory="page"/>
              </v:rect>
            </w:pict>
          </mc:Fallback>
        </mc:AlternateContent>
      </w:r>
      <w:r w:rsidR="00293329" w:rsidRPr="00FB450C">
        <w:t>Appendices</w:t>
      </w:r>
    </w:p>
    <w:p w14:paraId="09C20FF1" w14:textId="6E40C772" w:rsidR="000D3AC2" w:rsidRPr="00CA5F88" w:rsidRDefault="00FE0A0D" w:rsidP="00011417">
      <w:pPr>
        <w:pStyle w:val="Heading2"/>
        <w:rPr>
          <w:rFonts w:eastAsia="Arial"/>
        </w:rPr>
      </w:pPr>
      <w:bookmarkStart w:id="17" w:name="_Appendix_A:_Stage"/>
      <w:bookmarkEnd w:id="17"/>
      <w:r w:rsidRPr="00CA5F88">
        <w:rPr>
          <w:rFonts w:eastAsia="Arial"/>
        </w:rPr>
        <w:lastRenderedPageBreak/>
        <w:t xml:space="preserve">Appendix A: </w:t>
      </w:r>
      <w:r w:rsidR="00695EA1" w:rsidRPr="00CA5F88">
        <w:t>Stage 1 CHSP DEX System Reporting Requirements</w:t>
      </w:r>
    </w:p>
    <w:p w14:paraId="499ACD13" w14:textId="331D003F" w:rsidR="00402655" w:rsidRDefault="003074E9" w:rsidP="008B08C6">
      <w:r w:rsidRPr="00D334B0">
        <w:t xml:space="preserve">From 1 July 2025, DEX </w:t>
      </w:r>
      <w:r w:rsidR="00F56513" w:rsidRPr="00D334B0">
        <w:t xml:space="preserve">Stage 1 </w:t>
      </w:r>
      <w:r w:rsidRPr="00D334B0">
        <w:t>changes will require providers to report similar data fields to previous requirements, against the new service list. Mandatory reporting is service dependent across four fields – total cost; time; quantity; and fees collected. Mandatory reporting against those fields is as shown in the table below for each Service Type.</w:t>
      </w:r>
    </w:p>
    <w:p w14:paraId="7B7D100B" w14:textId="377A8032" w:rsidR="00A81FC3" w:rsidRPr="00D334B0" w:rsidRDefault="00C31F96" w:rsidP="008B08C6">
      <w:r>
        <w:t>T</w:t>
      </w:r>
      <w:r w:rsidR="003716CB">
        <w:t xml:space="preserve">he reporting elements </w:t>
      </w:r>
      <w:r w:rsidR="00C33531">
        <w:t xml:space="preserve">changed in version </w:t>
      </w:r>
      <w:r w:rsidR="00910F07">
        <w:t xml:space="preserve">two of the </w:t>
      </w:r>
      <w:hyperlink r:id="rId63" w:history="1">
        <w:r w:rsidR="00910F07" w:rsidRPr="00A4238F">
          <w:rPr>
            <w:rStyle w:val="Hyperlink"/>
            <w:color w:val="3B5F21" w:themeColor="accent2" w:themeShade="80"/>
          </w:rPr>
          <w:t>CHSP DEX Data Dictionary</w:t>
        </w:r>
      </w:hyperlink>
      <w:r w:rsidR="00910F07">
        <w:t xml:space="preserve"> </w:t>
      </w:r>
      <w:r w:rsidR="009A1EF7">
        <w:t xml:space="preserve">have a distinct ‘NO’ </w:t>
      </w:r>
      <w:r w:rsidR="00C247FB">
        <w:t>in the</w:t>
      </w:r>
      <w:r w:rsidR="00E74BB0">
        <w:t xml:space="preserve"> columns </w:t>
      </w:r>
      <w:r w:rsidR="00A0542B">
        <w:t>for the relevant</w:t>
      </w:r>
      <w:r w:rsidR="00E34429">
        <w:t xml:space="preserve"> </w:t>
      </w:r>
      <w:r w:rsidR="00621E65">
        <w:t>Service Type</w:t>
      </w:r>
      <w:r w:rsidR="001E707D">
        <w:t xml:space="preserve"> for easy </w:t>
      </w:r>
      <w:r w:rsidR="00CE343B">
        <w:t>identification</w:t>
      </w:r>
      <w:r w:rsidR="00825BDA">
        <w:t>.</w:t>
      </w:r>
      <w:r w:rsidR="00A0542B">
        <w:t xml:space="preserve"> </w:t>
      </w:r>
    </w:p>
    <w:tbl>
      <w:tblPr>
        <w:tblW w:w="1520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253"/>
        <w:gridCol w:w="6095"/>
        <w:gridCol w:w="1215"/>
        <w:gridCol w:w="1215"/>
        <w:gridCol w:w="1215"/>
        <w:gridCol w:w="1215"/>
      </w:tblGrid>
      <w:tr w:rsidR="00C8236A" w:rsidRPr="00883474" w14:paraId="7FA32C9A" w14:textId="77777777" w:rsidTr="009A7C22">
        <w:trPr>
          <w:trHeight w:val="170"/>
          <w:tblHeader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585D" w:themeFill="accent1" w:themeFillShade="80"/>
          </w:tcPr>
          <w:p w14:paraId="27ACB1EC" w14:textId="6727C6B8" w:rsidR="00C8236A" w:rsidRPr="00B7119C" w:rsidRDefault="00C8236A" w:rsidP="00011417">
            <w:pPr>
              <w:pStyle w:val="TableHeaderWhite"/>
            </w:pPr>
            <w:r w:rsidRPr="00B7119C">
              <w:t>Program activity</w:t>
            </w:r>
            <w:r w:rsidR="00D334B0" w:rsidRPr="00B7119C">
              <w:t xml:space="preserve"> </w:t>
            </w:r>
            <w:r w:rsidRPr="00B7119C">
              <w:t>(CHSP Service Type)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5585D" w:themeFill="accent1" w:themeFillShade="80"/>
          </w:tcPr>
          <w:p w14:paraId="29AED540" w14:textId="0EB3F856" w:rsidR="00C8236A" w:rsidRPr="00011417" w:rsidRDefault="00C8236A" w:rsidP="00011417">
            <w:pPr>
              <w:pStyle w:val="TableHeaderWhite"/>
            </w:pPr>
            <w:r w:rsidRPr="00011417">
              <w:t>Service Type</w:t>
            </w:r>
            <w:r w:rsidR="00D334B0" w:rsidRPr="00011417">
              <w:t xml:space="preserve"> </w:t>
            </w:r>
            <w:r w:rsidRPr="00011417">
              <w:t>(CHSP Service)</w:t>
            </w:r>
          </w:p>
        </w:tc>
        <w:tc>
          <w:tcPr>
            <w:tcW w:w="4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5585D" w:themeFill="accent1" w:themeFillShade="80"/>
            <w:hideMark/>
          </w:tcPr>
          <w:p w14:paraId="3337D2EA" w14:textId="77777777" w:rsidR="00C8236A" w:rsidRPr="00011417" w:rsidRDefault="00C8236A" w:rsidP="00011417">
            <w:pPr>
              <w:pStyle w:val="TableHeaderWhite"/>
            </w:pPr>
            <w:r w:rsidRPr="00011417">
              <w:t>Mandatory reporting required</w:t>
            </w:r>
          </w:p>
        </w:tc>
      </w:tr>
      <w:tr w:rsidR="00C8236A" w:rsidRPr="00883474" w14:paraId="1C662CAB" w14:textId="77777777" w:rsidTr="00883474">
        <w:trPr>
          <w:trHeight w:val="850"/>
          <w:tblHeader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585D" w:themeFill="accent1" w:themeFillShade="80"/>
            <w:hideMark/>
          </w:tcPr>
          <w:p w14:paraId="31F308BB" w14:textId="77777777" w:rsidR="00C8236A" w:rsidRPr="00883474" w:rsidRDefault="00C8236A" w:rsidP="00883474">
            <w:pPr>
              <w:spacing w:before="0" w:after="0" w:line="240" w:lineRule="auto"/>
              <w:contextualSpacing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609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5585D" w:themeFill="accent1" w:themeFillShade="80"/>
            <w:hideMark/>
          </w:tcPr>
          <w:p w14:paraId="53A2C047" w14:textId="77777777" w:rsidR="00C8236A" w:rsidRPr="00883474" w:rsidRDefault="00C8236A" w:rsidP="00883474">
            <w:pPr>
              <w:spacing w:before="0" w:after="0" w:line="240" w:lineRule="auto"/>
              <w:contextualSpacing/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F848B" w:themeFill="accent1" w:themeFillShade="BF"/>
            <w:vAlign w:val="center"/>
            <w:hideMark/>
          </w:tcPr>
          <w:p w14:paraId="25B75589" w14:textId="77777777" w:rsidR="00C8236A" w:rsidRPr="00011417" w:rsidRDefault="00C8236A" w:rsidP="00011417">
            <w:pPr>
              <w:pStyle w:val="TableHeaderWhite"/>
            </w:pPr>
            <w:r w:rsidRPr="00011417">
              <w:t>Total Cost $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F848B" w:themeFill="accent1" w:themeFillShade="BF"/>
            <w:vAlign w:val="center"/>
            <w:hideMark/>
          </w:tcPr>
          <w:p w14:paraId="05593846" w14:textId="77777777" w:rsidR="00C8236A" w:rsidRPr="00011417" w:rsidRDefault="00C8236A" w:rsidP="00011417">
            <w:pPr>
              <w:pStyle w:val="TableHeaderWhite"/>
            </w:pPr>
            <w:r w:rsidRPr="00011417">
              <w:t>Hours and Minutes (Time)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F848B" w:themeFill="accent1" w:themeFillShade="BF"/>
            <w:vAlign w:val="center"/>
            <w:hideMark/>
          </w:tcPr>
          <w:p w14:paraId="4AD07E31" w14:textId="77777777" w:rsidR="00C8236A" w:rsidRPr="00011417" w:rsidRDefault="00C8236A" w:rsidP="00011417">
            <w:pPr>
              <w:pStyle w:val="TableHeaderWhite"/>
            </w:pPr>
            <w:r w:rsidRPr="00011417">
              <w:t>Quantity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F848B" w:themeFill="accent1" w:themeFillShade="BF"/>
            <w:vAlign w:val="center"/>
            <w:hideMark/>
          </w:tcPr>
          <w:p w14:paraId="3B85F073" w14:textId="35F863B9" w:rsidR="00C8236A" w:rsidRPr="00011417" w:rsidRDefault="00C8236A" w:rsidP="00011417">
            <w:pPr>
              <w:pStyle w:val="TableHeaderWhite"/>
            </w:pPr>
            <w:r w:rsidRPr="00011417">
              <w:t>Fees Charged</w:t>
            </w:r>
          </w:p>
        </w:tc>
      </w:tr>
      <w:tr w:rsidR="00A36CEC" w:rsidRPr="00883474" w14:paraId="2DA694E5" w14:textId="77777777" w:rsidTr="00883474">
        <w:trPr>
          <w:trHeight w:val="454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C52884" w14:textId="4B436064" w:rsidR="00C8236A" w:rsidRPr="0000269B" w:rsidRDefault="00C8236A" w:rsidP="00DD0670">
            <w:pPr>
              <w:pStyle w:val="Tabletext"/>
            </w:pPr>
            <w:r w:rsidRPr="0000269B">
              <w:t>Allied health and therapy services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00B98" w14:textId="659417C1" w:rsidR="00C8236A" w:rsidRPr="0000269B" w:rsidRDefault="00C8236A" w:rsidP="00DD0670">
            <w:pPr>
              <w:pStyle w:val="Tabletext"/>
            </w:pPr>
            <w:r w:rsidRPr="0000269B">
              <w:t>Aboriginal and Torres Strait Islander health practitioner assistance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9B68A" w14:textId="24517C9D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9CA153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5DB26" w14:textId="65265439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50D28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2DD72A96" w14:textId="77777777" w:rsidTr="00883474">
        <w:trPr>
          <w:trHeight w:val="454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AD51A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E4453" w14:textId="77777777" w:rsidR="00C8236A" w:rsidRPr="0000269B" w:rsidRDefault="00C8236A" w:rsidP="00DD0670">
            <w:pPr>
              <w:pStyle w:val="Tabletext"/>
            </w:pPr>
            <w:r w:rsidRPr="0000269B">
              <w:t>Aboriginal and Torres Strait Islander health worker assistance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5003FC" w14:textId="0A79E999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B5C099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A968F" w14:textId="020352BA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EB1C8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7ADDEC71" w14:textId="77777777" w:rsidTr="00883474">
        <w:trPr>
          <w:trHeight w:val="454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989AB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734268" w14:textId="77777777" w:rsidR="00C8236A" w:rsidRPr="0000269B" w:rsidRDefault="00C8236A" w:rsidP="00DD0670">
            <w:pPr>
              <w:pStyle w:val="Tabletext"/>
            </w:pPr>
            <w:r w:rsidRPr="0000269B">
              <w:t>Allied health assistance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76F18" w14:textId="54894944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DA0FF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60FBB" w14:textId="31CC892D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66282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351F1FB2" w14:textId="77777777" w:rsidTr="00883474">
        <w:trPr>
          <w:trHeight w:val="454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49560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35420" w14:textId="77777777" w:rsidR="00C8236A" w:rsidRPr="0000269B" w:rsidRDefault="00C8236A" w:rsidP="00DD0670">
            <w:pPr>
              <w:pStyle w:val="Tabletext"/>
            </w:pPr>
            <w:r w:rsidRPr="0000269B">
              <w:t>Counselling or psychotherapy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F17B6" w14:textId="0EB75B2B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D4A8D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41EE3A" w14:textId="2B312F9A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5CD9DE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7F530271" w14:textId="77777777" w:rsidTr="00883474">
        <w:trPr>
          <w:trHeight w:val="454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FC7DC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2EE62" w14:textId="77777777" w:rsidR="00C8236A" w:rsidRPr="0000269B" w:rsidRDefault="00C8236A" w:rsidP="00DD0670">
            <w:pPr>
              <w:pStyle w:val="Tabletext"/>
            </w:pPr>
            <w:r w:rsidRPr="0000269B">
              <w:t>Diet or nutrition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FE691" w14:textId="18FBFC84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D0EA9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835E5" w14:textId="16131811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D87D7E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32B58C0E" w14:textId="77777777" w:rsidTr="00883474">
        <w:trPr>
          <w:trHeight w:val="454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1A7AE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A9727" w14:textId="77777777" w:rsidR="00C8236A" w:rsidRPr="0000269B" w:rsidRDefault="00C8236A" w:rsidP="00DD0670">
            <w:pPr>
              <w:pStyle w:val="Tabletext"/>
            </w:pPr>
            <w:r w:rsidRPr="0000269B">
              <w:t>Exercise physiology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57DF2" w14:textId="758EFBEB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D9165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F9980" w14:textId="09636BF9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9073C2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1C8515FE" w14:textId="77777777" w:rsidTr="00883474">
        <w:trPr>
          <w:trHeight w:val="454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ABFDC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F65C3" w14:textId="77777777" w:rsidR="00C8236A" w:rsidRPr="0000269B" w:rsidRDefault="00C8236A" w:rsidP="00DD0670">
            <w:pPr>
              <w:pStyle w:val="Tabletext"/>
            </w:pPr>
            <w:r w:rsidRPr="0000269B">
              <w:t>Music therapy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FDA03" w14:textId="4631DDD6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B556B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8C9C7" w14:textId="0218454B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1C44F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11DC1422" w14:textId="77777777" w:rsidTr="00883474">
        <w:trPr>
          <w:trHeight w:val="454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97E86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7BEEF" w14:textId="77777777" w:rsidR="00C8236A" w:rsidRPr="0000269B" w:rsidRDefault="00C8236A" w:rsidP="00DD0670">
            <w:pPr>
              <w:pStyle w:val="Tabletext"/>
            </w:pPr>
            <w:r w:rsidRPr="0000269B">
              <w:t>Occupational therapy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4B202" w14:textId="78270CF5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DF91A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A3661" w14:textId="0D29147C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152292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2E67DAE8" w14:textId="77777777" w:rsidTr="00883474">
        <w:trPr>
          <w:trHeight w:val="454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D0EB4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9EBA2" w14:textId="77777777" w:rsidR="00C8236A" w:rsidRPr="0000269B" w:rsidRDefault="00C8236A" w:rsidP="00DD0670">
            <w:pPr>
              <w:pStyle w:val="Tabletext"/>
            </w:pPr>
            <w:r w:rsidRPr="0000269B">
              <w:t>Physiotherapy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149F8" w14:textId="7C039ECD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F77B4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5FF3B6" w14:textId="31F022CC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52CE4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32508F31" w14:textId="77777777" w:rsidTr="00883474">
        <w:trPr>
          <w:trHeight w:val="454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5B2F9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FD93E" w14:textId="77777777" w:rsidR="00C8236A" w:rsidRPr="0000269B" w:rsidRDefault="00C8236A" w:rsidP="00DD0670">
            <w:pPr>
              <w:pStyle w:val="Tabletext"/>
            </w:pPr>
            <w:r w:rsidRPr="0000269B">
              <w:t>Podiatry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DF0C0" w14:textId="6473BD8E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9A554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86E79" w14:textId="473BDB6F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2BB1A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6D6E5FC2" w14:textId="77777777" w:rsidTr="00883474">
        <w:trPr>
          <w:trHeight w:val="454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20DDD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AAC12" w14:textId="77777777" w:rsidR="00C8236A" w:rsidRPr="0000269B" w:rsidRDefault="00C8236A" w:rsidP="00DD0670">
            <w:pPr>
              <w:pStyle w:val="Tabletext"/>
            </w:pPr>
            <w:r w:rsidRPr="0000269B">
              <w:t>Psychology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7E2FE" w14:textId="5E5E0BE9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6BE371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015698" w14:textId="58FBDAA3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3D851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189BCE5E" w14:textId="77777777" w:rsidTr="00883474">
        <w:trPr>
          <w:trHeight w:val="454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C887E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D1CB7" w14:textId="77777777" w:rsidR="00C8236A" w:rsidRPr="0000269B" w:rsidRDefault="00C8236A" w:rsidP="00DD0670">
            <w:pPr>
              <w:pStyle w:val="Tabletext"/>
            </w:pPr>
            <w:r w:rsidRPr="0000269B">
              <w:t>Social work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39B9A" w14:textId="50FF75C2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55E5B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182C2" w14:textId="73556572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21FAB6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6162811F" w14:textId="77777777" w:rsidTr="00883474">
        <w:trPr>
          <w:trHeight w:val="454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8B31B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BED2B" w14:textId="77777777" w:rsidR="00C8236A" w:rsidRPr="0000269B" w:rsidRDefault="00C8236A" w:rsidP="00DD0670">
            <w:pPr>
              <w:pStyle w:val="Tabletext"/>
            </w:pPr>
            <w:r w:rsidRPr="0000269B">
              <w:t>Speech pathology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968D12" w14:textId="2E21BBAE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ECE85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359C34" w14:textId="5F29C006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B67991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4E9989D9" w14:textId="77777777" w:rsidTr="00883474">
        <w:trPr>
          <w:trHeight w:val="454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06D1D" w14:textId="77777777" w:rsidR="00C8236A" w:rsidRPr="0000269B" w:rsidRDefault="00C8236A" w:rsidP="00DD0670">
            <w:pPr>
              <w:pStyle w:val="Tabletext"/>
            </w:pPr>
            <w:r w:rsidRPr="0000269B">
              <w:t>Community cottage respite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6A5C2" w14:textId="77777777" w:rsidR="00C8236A" w:rsidRPr="0000269B" w:rsidRDefault="00C8236A" w:rsidP="00DD0670">
            <w:pPr>
              <w:pStyle w:val="Tabletext"/>
            </w:pPr>
            <w:r w:rsidRPr="0000269B">
              <w:t>Cottage respite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1F478" w14:textId="5FB8A0C3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C7623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CEEB0" w14:textId="48FC38F9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ADA4D7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672B279E" w14:textId="77777777" w:rsidTr="00883474">
        <w:trPr>
          <w:trHeight w:val="454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6464E1" w14:textId="77777777" w:rsidR="00C8236A" w:rsidRPr="0000269B" w:rsidRDefault="00C8236A" w:rsidP="00DD0670">
            <w:pPr>
              <w:pStyle w:val="Tabletext"/>
            </w:pPr>
            <w:r w:rsidRPr="0000269B">
              <w:t>Domestic Assistance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F0D71" w14:textId="77777777" w:rsidR="00C8236A" w:rsidRPr="0000269B" w:rsidRDefault="00C8236A" w:rsidP="00DD0670">
            <w:pPr>
              <w:pStyle w:val="Tabletext"/>
            </w:pPr>
            <w:r w:rsidRPr="0000269B">
              <w:t>General house cleaning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36BB6" w14:textId="0F228406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7FFC9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C6D40" w14:textId="3A2F8C4F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8290A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58969EC9" w14:textId="77777777" w:rsidTr="00883474">
        <w:trPr>
          <w:trHeight w:val="454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BC112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AC639" w14:textId="77777777" w:rsidR="00C8236A" w:rsidRPr="0000269B" w:rsidRDefault="00C8236A" w:rsidP="00DD0670">
            <w:pPr>
              <w:pStyle w:val="Tabletext"/>
            </w:pPr>
            <w:r w:rsidRPr="0000269B">
              <w:t>Laundry services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36E1E" w14:textId="4D267A08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466F1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ADF090" w14:textId="58245BBF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282F4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42EC0A15" w14:textId="77777777" w:rsidTr="00883474">
        <w:trPr>
          <w:trHeight w:val="454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65E30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810C1" w14:textId="77777777" w:rsidR="00C8236A" w:rsidRPr="0000269B" w:rsidRDefault="00C8236A" w:rsidP="00DD0670">
            <w:pPr>
              <w:pStyle w:val="Tabletext"/>
            </w:pPr>
            <w:r w:rsidRPr="0000269B">
              <w:t>Shopping assistance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7BA98" w14:textId="05E09C3C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E2412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DAB1FD" w14:textId="14D66837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AFCAC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2FD33571" w14:textId="77777777" w:rsidTr="00883474">
        <w:trPr>
          <w:trHeight w:val="454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B96BD3" w14:textId="77777777" w:rsidR="00C8236A" w:rsidRPr="0000269B" w:rsidRDefault="00C8236A" w:rsidP="00DD0670">
            <w:pPr>
              <w:pStyle w:val="Tabletext"/>
            </w:pPr>
            <w:r w:rsidRPr="0000269B">
              <w:t>Equipment and products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A819A" w14:textId="77777777" w:rsidR="00C8236A" w:rsidRPr="0000269B" w:rsidRDefault="00C8236A" w:rsidP="00DD0670">
            <w:pPr>
              <w:pStyle w:val="Tabletext"/>
            </w:pPr>
            <w:r w:rsidRPr="0000269B">
              <w:t>Communication and information management products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AC5D8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849B3A" w14:textId="0068C539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3DCE8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E8C25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3E03705A" w14:textId="77777777" w:rsidTr="00883474">
        <w:trPr>
          <w:trHeight w:val="454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60D43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79BAE" w14:textId="77777777" w:rsidR="00C8236A" w:rsidRPr="0000269B" w:rsidRDefault="00C8236A" w:rsidP="00DD0670">
            <w:pPr>
              <w:pStyle w:val="Tabletext"/>
            </w:pPr>
            <w:r w:rsidRPr="0000269B">
              <w:t>Domestic life products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8C41F7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BA62E" w14:textId="4E62DADF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2F985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1B2FBE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5CB94CC5" w14:textId="77777777" w:rsidTr="00883474">
        <w:trPr>
          <w:trHeight w:val="454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A0EDA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189917" w14:textId="77777777" w:rsidR="00C8236A" w:rsidRPr="0000269B" w:rsidRDefault="00C8236A" w:rsidP="00DD0670">
            <w:pPr>
              <w:pStyle w:val="Tabletext"/>
            </w:pPr>
            <w:r w:rsidRPr="0000269B">
              <w:t>Managing body functions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5BD4E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C2AC9" w14:textId="41737B93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22581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5A073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53990E9B" w14:textId="77777777" w:rsidTr="00883474">
        <w:trPr>
          <w:trHeight w:val="454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2F81C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51C26" w14:textId="77777777" w:rsidR="00C8236A" w:rsidRPr="0000269B" w:rsidRDefault="00C8236A" w:rsidP="00DD0670">
            <w:pPr>
              <w:pStyle w:val="Tabletext"/>
            </w:pPr>
            <w:r w:rsidRPr="0000269B">
              <w:t>Mobility products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58657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F9BB6" w14:textId="0658811C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05625F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B9468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6AAFCA6F" w14:textId="77777777" w:rsidTr="00883474">
        <w:trPr>
          <w:trHeight w:val="454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22C52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B21B9" w14:textId="77777777" w:rsidR="00C8236A" w:rsidRPr="0000269B" w:rsidRDefault="00C8236A" w:rsidP="00DD0670">
            <w:pPr>
              <w:pStyle w:val="Tabletext"/>
            </w:pPr>
            <w:r w:rsidRPr="0000269B">
              <w:t>Self-care products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9B18A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CD438" w14:textId="0C5DC653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6676D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A7678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1C5A6008" w14:textId="77777777" w:rsidTr="00883474">
        <w:trPr>
          <w:trHeight w:val="454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3CCBA305" w14:textId="77777777" w:rsidR="007014E8" w:rsidRPr="0000269B" w:rsidRDefault="007014E8" w:rsidP="00DD0670">
            <w:pPr>
              <w:pStyle w:val="Tabletext"/>
            </w:pPr>
            <w:r w:rsidRPr="0000269B">
              <w:t>Group social support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9BB99" w14:textId="77777777" w:rsidR="007014E8" w:rsidRPr="0000269B" w:rsidRDefault="007014E8" w:rsidP="00DD0670">
            <w:pPr>
              <w:pStyle w:val="Tabletext"/>
            </w:pPr>
            <w:r w:rsidRPr="0000269B">
              <w:t>Accompanied activities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ED30C" w14:textId="048E05A5" w:rsidR="007014E8" w:rsidRPr="0000269B" w:rsidRDefault="007014E8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32D95" w14:textId="77777777" w:rsidR="007014E8" w:rsidRPr="0000269B" w:rsidRDefault="007014E8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865C6" w14:textId="577B33DA" w:rsidR="007014E8" w:rsidRPr="0000269B" w:rsidRDefault="007014E8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35430F" w14:textId="77777777" w:rsidR="007014E8" w:rsidRPr="0000269B" w:rsidRDefault="007014E8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16572B2A" w14:textId="77777777" w:rsidTr="00883474">
        <w:trPr>
          <w:trHeight w:val="454"/>
        </w:trPr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A508D5" w14:textId="77777777" w:rsidR="00C434F3" w:rsidRPr="00883474" w:rsidRDefault="00C434F3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0C5CB" w14:textId="3BCFFE5D" w:rsidR="00C434F3" w:rsidRPr="0000269B" w:rsidRDefault="00C434F3" w:rsidP="00DD0670">
            <w:pPr>
              <w:pStyle w:val="Tabletext"/>
            </w:pPr>
            <w:r w:rsidRPr="0000269B">
              <w:t>Cultural support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0E499" w14:textId="18B15010" w:rsidR="00C434F3" w:rsidRPr="0000269B" w:rsidRDefault="00C434F3" w:rsidP="00883474">
            <w:pPr>
              <w:spacing w:before="0" w:after="0" w:line="240" w:lineRule="auto"/>
              <w:contextualSpacing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0E91FB" w14:textId="35AE5AC8" w:rsidR="00C434F3" w:rsidRPr="0000269B" w:rsidRDefault="00C434F3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032034" w14:textId="7AC28F17" w:rsidR="00C434F3" w:rsidRPr="0000269B" w:rsidRDefault="00C434F3" w:rsidP="00883474">
            <w:pPr>
              <w:spacing w:before="0" w:after="0" w:line="240" w:lineRule="auto"/>
              <w:contextualSpacing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F73273" w14:textId="259905F1" w:rsidR="00C434F3" w:rsidRPr="0000269B" w:rsidRDefault="00C434F3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5D473E23" w14:textId="77777777" w:rsidTr="00883474">
        <w:trPr>
          <w:trHeight w:val="454"/>
        </w:trPr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BBA71E0" w14:textId="77777777" w:rsidR="007014E8" w:rsidRPr="00883474" w:rsidRDefault="007014E8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F773D" w14:textId="3F8198FE" w:rsidR="007014E8" w:rsidRPr="0000269B" w:rsidRDefault="007014E8" w:rsidP="00DD0670">
            <w:pPr>
              <w:pStyle w:val="Tabletext"/>
            </w:pPr>
            <w:r w:rsidRPr="0000269B">
              <w:t>Digital education and support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E4955" w14:textId="2C8112C8" w:rsidR="007014E8" w:rsidRPr="0000269B" w:rsidRDefault="007014E8" w:rsidP="00DD0670">
            <w:pPr>
              <w:pStyle w:val="Tabletext"/>
            </w:pP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02A7B" w14:textId="77777777" w:rsidR="007014E8" w:rsidRPr="0000269B" w:rsidRDefault="007014E8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FA7A09" w14:textId="6EBA3B4D" w:rsidR="007014E8" w:rsidRPr="0000269B" w:rsidRDefault="007014E8" w:rsidP="00DD0670">
            <w:pPr>
              <w:pStyle w:val="Tabletext"/>
            </w:pP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8A4CE" w14:textId="77777777" w:rsidR="007014E8" w:rsidRPr="0000269B" w:rsidRDefault="007014E8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109FFA45" w14:textId="77777777" w:rsidTr="00883474">
        <w:trPr>
          <w:trHeight w:val="454"/>
        </w:trPr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B27F79" w14:textId="77777777" w:rsidR="007014E8" w:rsidRPr="00883474" w:rsidRDefault="007014E8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D1040C" w14:textId="2F9100E3" w:rsidR="007014E8" w:rsidRPr="0000269B" w:rsidRDefault="007014E8" w:rsidP="00DD0670">
            <w:pPr>
              <w:pStyle w:val="Tabletext"/>
            </w:pPr>
            <w:r w:rsidRPr="0000269B">
              <w:t>Group Social Support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9517F4" w14:textId="77777777" w:rsidR="007014E8" w:rsidRPr="0000269B" w:rsidRDefault="007014E8" w:rsidP="00883474">
            <w:pPr>
              <w:spacing w:before="0" w:after="0" w:line="240" w:lineRule="auto"/>
              <w:contextualSpacing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C4AC15" w14:textId="3CB834E4" w:rsidR="007014E8" w:rsidRPr="0000269B" w:rsidRDefault="00675664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0A5D32" w14:textId="77777777" w:rsidR="007014E8" w:rsidRPr="0000269B" w:rsidRDefault="007014E8" w:rsidP="00883474">
            <w:pPr>
              <w:spacing w:before="0" w:after="0" w:line="240" w:lineRule="auto"/>
              <w:contextualSpacing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A63083" w14:textId="1A1C1A9F" w:rsidR="007014E8" w:rsidRPr="0000269B" w:rsidRDefault="00675664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2B11CF84" w14:textId="77777777" w:rsidTr="00883474">
        <w:trPr>
          <w:trHeight w:val="454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7B39D" w14:textId="77777777" w:rsidR="00C8236A" w:rsidRPr="0000269B" w:rsidRDefault="00C8236A" w:rsidP="00DD0670">
            <w:pPr>
              <w:pStyle w:val="Tabletext"/>
            </w:pPr>
            <w:r w:rsidRPr="0000269B">
              <w:t>Hoarding and squalor assistance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23AEB" w14:textId="77777777" w:rsidR="00C8236A" w:rsidRPr="0000269B" w:rsidRDefault="00C8236A" w:rsidP="00DD0670">
            <w:pPr>
              <w:pStyle w:val="Tabletext"/>
            </w:pPr>
            <w:r w:rsidRPr="0000269B">
              <w:t>Hoarding and squalor supports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B1BA5" w14:textId="7981DF19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04D5B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C44951" w14:textId="0658B21B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D772D" w14:textId="17A8C9E9" w:rsidR="00C8236A" w:rsidRPr="0000269B" w:rsidRDefault="00E7320B" w:rsidP="00DD0670">
            <w:pPr>
              <w:pStyle w:val="Tabletext"/>
            </w:pPr>
            <w:r w:rsidRPr="0000269B">
              <w:t>Yes</w:t>
            </w:r>
            <w:r w:rsidR="00AF621C" w:rsidRPr="0000269B">
              <w:t>**</w:t>
            </w:r>
          </w:p>
        </w:tc>
      </w:tr>
      <w:tr w:rsidR="00A36CEC" w:rsidRPr="00883474" w14:paraId="4C92371C" w14:textId="77777777" w:rsidTr="00883474">
        <w:trPr>
          <w:trHeight w:val="454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2D072" w14:textId="77777777" w:rsidR="00C8236A" w:rsidRPr="0000269B" w:rsidRDefault="00C8236A" w:rsidP="00DD0670">
            <w:pPr>
              <w:pStyle w:val="Tabletext"/>
            </w:pPr>
            <w:r w:rsidRPr="0000269B">
              <w:t>Home adjustments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388EB" w14:textId="77777777" w:rsidR="00C8236A" w:rsidRPr="0000269B" w:rsidRDefault="00C8236A" w:rsidP="00DD0670">
            <w:pPr>
              <w:pStyle w:val="Tabletext"/>
            </w:pPr>
            <w:r w:rsidRPr="0000269B">
              <w:t>Home modifications *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78819A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0CFCE" w14:textId="13B55834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0EA07" w14:textId="2F0584AE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EE05D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73CB8DB0" w14:textId="77777777" w:rsidTr="00883474">
        <w:trPr>
          <w:trHeight w:val="454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91985" w14:textId="77777777" w:rsidR="00C8236A" w:rsidRPr="0000269B" w:rsidRDefault="00C8236A" w:rsidP="00DD0670">
            <w:pPr>
              <w:pStyle w:val="Tabletext"/>
            </w:pPr>
            <w:r w:rsidRPr="0000269B">
              <w:t>Home maintenance and repairs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4CFD2" w14:textId="77777777" w:rsidR="00C8236A" w:rsidRPr="0000269B" w:rsidRDefault="00C8236A" w:rsidP="00DD0670">
            <w:pPr>
              <w:pStyle w:val="Tabletext"/>
            </w:pPr>
            <w:r w:rsidRPr="0000269B">
              <w:t>Assistance with home maintenance and repairs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15703A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7F18BF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50949" w14:textId="01BFCD20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234AD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0B055783" w14:textId="77777777" w:rsidTr="00883474">
        <w:trPr>
          <w:trHeight w:val="454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785A8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9F6D73" w14:textId="77777777" w:rsidR="00C8236A" w:rsidRPr="0000269B" w:rsidRDefault="00C8236A" w:rsidP="00DD0670">
            <w:pPr>
              <w:pStyle w:val="Tabletext"/>
            </w:pPr>
            <w:r w:rsidRPr="0000269B">
              <w:t>Gardening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6B270" w14:textId="362CE3CC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84E7A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7655A" w14:textId="732BD22A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80F07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766DDD5D" w14:textId="77777777" w:rsidTr="00883474">
        <w:trPr>
          <w:trHeight w:val="482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AF981" w14:textId="77777777" w:rsidR="00C8236A" w:rsidRPr="0000269B" w:rsidRDefault="00C8236A" w:rsidP="00DD0670">
            <w:pPr>
              <w:pStyle w:val="Tabletext"/>
            </w:pPr>
            <w:r w:rsidRPr="0000269B">
              <w:t>Home or community general respite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2BD8D" w14:textId="77777777" w:rsidR="00C8236A" w:rsidRPr="0000269B" w:rsidRDefault="00C8236A" w:rsidP="00DD0670">
            <w:pPr>
              <w:pStyle w:val="Tabletext"/>
            </w:pPr>
            <w:r w:rsidRPr="0000269B">
              <w:t>Community and centre-based respite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6EB572" w14:textId="732A89EB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3AD7B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932413" w14:textId="41F9F588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B9EF5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6E0A18A7" w14:textId="77777777" w:rsidTr="00883474">
        <w:trPr>
          <w:trHeight w:val="482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23A1C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C31CA" w14:textId="77777777" w:rsidR="00C8236A" w:rsidRPr="0000269B" w:rsidRDefault="00C8236A" w:rsidP="00DD0670">
            <w:pPr>
              <w:pStyle w:val="Tabletext"/>
            </w:pPr>
            <w:r w:rsidRPr="0000269B">
              <w:t>Flexible respite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F08B2" w14:textId="2D4D314F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D6750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128F4" w14:textId="05696172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9CD7A7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5F96F310" w14:textId="77777777" w:rsidTr="00883474">
        <w:trPr>
          <w:trHeight w:val="482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60A998" w14:textId="77777777" w:rsidR="00C8236A" w:rsidRPr="0000269B" w:rsidRDefault="00C8236A" w:rsidP="00DD0670">
            <w:pPr>
              <w:pStyle w:val="Tabletext"/>
            </w:pPr>
            <w:r w:rsidRPr="0000269B">
              <w:t>Individual social support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56E77C" w14:textId="77777777" w:rsidR="00C8236A" w:rsidRPr="0000269B" w:rsidRDefault="00C8236A" w:rsidP="00DD0670">
            <w:pPr>
              <w:pStyle w:val="Tabletext"/>
            </w:pPr>
            <w:r w:rsidRPr="0000269B">
              <w:t>Accompanied activities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FB73E3" w14:textId="36CBF94E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99E42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93F2B" w14:textId="4A27E33A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D90B65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1B217C44" w14:textId="77777777" w:rsidTr="00883474">
        <w:trPr>
          <w:trHeight w:val="482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790B1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6B504" w14:textId="77777777" w:rsidR="00C8236A" w:rsidRPr="0000269B" w:rsidRDefault="00C8236A" w:rsidP="00DD0670">
            <w:pPr>
              <w:pStyle w:val="Tabletext"/>
            </w:pPr>
            <w:r w:rsidRPr="0000269B">
              <w:t>Assistance to maintain personal affairs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0AFE58" w14:textId="77450341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CC5008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734F2" w14:textId="2D9AD6FD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27136F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465762DF" w14:textId="77777777" w:rsidTr="00883474">
        <w:trPr>
          <w:trHeight w:val="482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9089A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BFC38" w14:textId="77777777" w:rsidR="00C8236A" w:rsidRPr="0000269B" w:rsidRDefault="00C8236A" w:rsidP="00DD0670">
            <w:pPr>
              <w:pStyle w:val="Tabletext"/>
            </w:pPr>
            <w:r w:rsidRPr="0000269B">
              <w:t>Cultural support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7EF58" w14:textId="283683D9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5FE9A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528B2" w14:textId="4E6CF0CD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70AD4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25805F7D" w14:textId="77777777" w:rsidTr="00883474">
        <w:trPr>
          <w:trHeight w:val="482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8E898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FD20E" w14:textId="77777777" w:rsidR="00C8236A" w:rsidRPr="0000269B" w:rsidRDefault="00C8236A" w:rsidP="00DD0670">
            <w:pPr>
              <w:pStyle w:val="Tabletext"/>
            </w:pPr>
            <w:r w:rsidRPr="0000269B">
              <w:t>Digital education and support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AA3DD3" w14:textId="77777777" w:rsidR="00C8236A" w:rsidRPr="0000269B" w:rsidRDefault="00C8236A" w:rsidP="00883474">
            <w:pPr>
              <w:spacing w:before="0" w:after="0" w:line="240" w:lineRule="auto"/>
              <w:contextualSpacing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2A037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9952A5" w14:textId="77777777" w:rsidR="00C8236A" w:rsidRPr="0000269B" w:rsidRDefault="00C8236A" w:rsidP="00883474">
            <w:pPr>
              <w:spacing w:before="0" w:after="0" w:line="240" w:lineRule="auto"/>
              <w:contextualSpacing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456BD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34561E36" w14:textId="77777777" w:rsidTr="00883474">
        <w:trPr>
          <w:trHeight w:val="482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BF52F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9DD72" w14:textId="77777777" w:rsidR="00C8236A" w:rsidRPr="0000269B" w:rsidRDefault="00C8236A" w:rsidP="00DD0670">
            <w:pPr>
              <w:pStyle w:val="Tabletext"/>
            </w:pPr>
            <w:r w:rsidRPr="0000269B">
              <w:t>Individual Social Support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1424B" w14:textId="445EC190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915F5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BC2242" w14:textId="02348A08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B180A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2A4CC843" w14:textId="77777777" w:rsidTr="00883474">
        <w:trPr>
          <w:trHeight w:val="567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1CAA4" w14:textId="77777777" w:rsidR="00C8236A" w:rsidRPr="0000269B" w:rsidRDefault="00C8236A" w:rsidP="00DD0670">
            <w:pPr>
              <w:pStyle w:val="Tabletext"/>
            </w:pPr>
            <w:r w:rsidRPr="0000269B">
              <w:lastRenderedPageBreak/>
              <w:t>Meal delivery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57EB4B" w14:textId="77777777" w:rsidR="00C8236A" w:rsidRPr="0000269B" w:rsidRDefault="00C8236A" w:rsidP="00DD0670">
            <w:pPr>
              <w:pStyle w:val="Tabletext"/>
            </w:pPr>
            <w:r w:rsidRPr="0000269B">
              <w:t>Meal delivery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EA5D6F" w14:textId="34A00AC8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0F4637" w14:textId="141E654A" w:rsidR="00C8236A" w:rsidRPr="0000269B" w:rsidRDefault="003748FC" w:rsidP="00DD0670">
            <w:pPr>
              <w:pStyle w:val="Tabletext"/>
              <w:rPr>
                <w:highlight w:val="yellow"/>
              </w:rPr>
            </w:pPr>
            <w:r w:rsidRPr="0000269B">
              <w:rPr>
                <w:highlight w:val="yellow"/>
              </w:rPr>
              <w:t>NO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56C1F" w14:textId="7ACA6522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1A751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2CC235AA" w14:textId="77777777" w:rsidTr="00883474">
        <w:trPr>
          <w:trHeight w:val="567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B734D" w14:textId="77777777" w:rsidR="00C8236A" w:rsidRPr="0000269B" w:rsidRDefault="00C8236A" w:rsidP="00DD0670">
            <w:pPr>
              <w:pStyle w:val="Tabletext"/>
            </w:pPr>
            <w:r w:rsidRPr="0000269B">
              <w:t>Meal preparation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33D51" w14:textId="77777777" w:rsidR="00C8236A" w:rsidRPr="0000269B" w:rsidRDefault="00C8236A" w:rsidP="00DD0670">
            <w:pPr>
              <w:pStyle w:val="Tabletext"/>
            </w:pPr>
            <w:r w:rsidRPr="0000269B">
              <w:t>Meal preparation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043F4A" w14:textId="4196CF53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CE542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F3D39E" w14:textId="6D207763" w:rsidR="00C8236A" w:rsidRPr="0000269B" w:rsidRDefault="00EE1B6E" w:rsidP="00DD0670">
            <w:pPr>
              <w:pStyle w:val="Tabletext"/>
              <w:rPr>
                <w:highlight w:val="yellow"/>
              </w:rPr>
            </w:pPr>
            <w:r w:rsidRPr="0000269B">
              <w:rPr>
                <w:highlight w:val="yellow"/>
              </w:rPr>
              <w:t>NO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0A288A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7CA3AEEA" w14:textId="77777777" w:rsidTr="00883474">
        <w:trPr>
          <w:trHeight w:val="482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2B7D3E" w14:textId="1C2E196E" w:rsidR="00C8236A" w:rsidRPr="0000269B" w:rsidRDefault="00C8236A" w:rsidP="00DD0670">
            <w:pPr>
              <w:pStyle w:val="Tabletext"/>
            </w:pPr>
            <w:r w:rsidRPr="0000269B">
              <w:t>Nursing care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7052FF" w14:textId="77777777" w:rsidR="00C8236A" w:rsidRPr="0000269B" w:rsidRDefault="00C8236A" w:rsidP="00DD0670">
            <w:pPr>
              <w:pStyle w:val="Tabletext"/>
            </w:pPr>
            <w:r w:rsidRPr="0000269B">
              <w:t>Enrolled nurse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CBF34" w14:textId="7A267CF2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00974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77FA2" w14:textId="31943AFD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8312F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5C9E7C7D" w14:textId="77777777" w:rsidTr="00883474">
        <w:trPr>
          <w:trHeight w:val="482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A34DB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A7420" w14:textId="77777777" w:rsidR="00C8236A" w:rsidRPr="0000269B" w:rsidRDefault="00C8236A" w:rsidP="00DD0670">
            <w:pPr>
              <w:pStyle w:val="Tabletext"/>
            </w:pPr>
            <w:r w:rsidRPr="0000269B">
              <w:t>Nursing assistant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55BCCD" w14:textId="1EA7C51E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8E1C2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9AECA" w14:textId="2541D522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330A9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7DB667EE" w14:textId="77777777" w:rsidTr="00883474">
        <w:trPr>
          <w:trHeight w:val="482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AB0FC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048AC3" w14:textId="77777777" w:rsidR="00C8236A" w:rsidRPr="0000269B" w:rsidRDefault="00C8236A" w:rsidP="00DD0670">
            <w:pPr>
              <w:pStyle w:val="Tabletext"/>
            </w:pPr>
            <w:r w:rsidRPr="0000269B">
              <w:t>Registered nurse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4C4529" w14:textId="699A4CE5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62C6F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35F70" w14:textId="5F84DB56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11F9B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08FC5F70" w14:textId="77777777" w:rsidTr="00883474">
        <w:trPr>
          <w:trHeight w:val="482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E0195" w14:textId="58F6F137" w:rsidR="00C8236A" w:rsidRPr="0000269B" w:rsidRDefault="00C57337" w:rsidP="00DD0670">
            <w:pPr>
              <w:pStyle w:val="Tabletext"/>
            </w:pPr>
            <w:r w:rsidRPr="0000269B">
              <w:t>Personal care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F8F29" w14:textId="77777777" w:rsidR="00C8236A" w:rsidRPr="0000269B" w:rsidRDefault="00C8236A" w:rsidP="00DD0670">
            <w:pPr>
              <w:pStyle w:val="Tabletext"/>
            </w:pPr>
            <w:r w:rsidRPr="0000269B">
              <w:t>Assistance with self-care and activities of daily living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341686" w14:textId="06DF4C89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0EB78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63DCC" w14:textId="3F87D286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5DA7D5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51D5C51D" w14:textId="77777777" w:rsidTr="00883474">
        <w:trPr>
          <w:trHeight w:val="482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602FC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D5956" w14:textId="77777777" w:rsidR="00C8236A" w:rsidRPr="0000269B" w:rsidRDefault="00C8236A" w:rsidP="00DD0670">
            <w:pPr>
              <w:pStyle w:val="Tabletext"/>
            </w:pPr>
            <w:r w:rsidRPr="0000269B">
              <w:t>Assistance with the self-administration of medication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8FF45" w14:textId="58A445B4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601C4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E6DE2" w14:textId="3113013A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A3AFC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15D9013B" w14:textId="77777777" w:rsidTr="00883474">
        <w:trPr>
          <w:trHeight w:val="482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7D523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84CE6" w14:textId="77777777" w:rsidR="00C8236A" w:rsidRPr="0000269B" w:rsidRDefault="00C8236A" w:rsidP="00DD0670">
            <w:pPr>
              <w:pStyle w:val="Tabletext"/>
            </w:pPr>
            <w:r w:rsidRPr="0000269B">
              <w:t>Continence management (non-clinical)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6ADB56" w14:textId="4122EB0E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D4C88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DD286" w14:textId="73A061E2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2245B5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652AA38F" w14:textId="77777777" w:rsidTr="00883474">
        <w:trPr>
          <w:trHeight w:val="454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B6073A" w14:textId="1945E5E5" w:rsidR="00C8236A" w:rsidRPr="0000269B" w:rsidRDefault="00C8236A" w:rsidP="00DD0670">
            <w:pPr>
              <w:pStyle w:val="Tabletext"/>
            </w:pPr>
            <w:r w:rsidRPr="0000269B">
              <w:t xml:space="preserve">Specialised </w:t>
            </w:r>
            <w:r w:rsidR="00EE1EEB">
              <w:t>s</w:t>
            </w:r>
            <w:r w:rsidRPr="0000269B">
              <w:t xml:space="preserve">upport </w:t>
            </w:r>
            <w:r w:rsidR="00EE1EEB">
              <w:t>s</w:t>
            </w:r>
            <w:r w:rsidRPr="0000269B">
              <w:t>ervices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FF3AA" w14:textId="77777777" w:rsidR="00C8236A" w:rsidRPr="0000269B" w:rsidRDefault="00C8236A" w:rsidP="00DD0670">
            <w:pPr>
              <w:pStyle w:val="Tabletext"/>
            </w:pPr>
            <w:r w:rsidRPr="0000269B">
              <w:t>Client advocacy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3B86A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6BDDC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5E646F" w14:textId="6AD80739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FC30C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21FDC860" w14:textId="77777777" w:rsidTr="00883474">
        <w:trPr>
          <w:trHeight w:val="454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19D10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328CF" w14:textId="77777777" w:rsidR="00C8236A" w:rsidRPr="0000269B" w:rsidRDefault="00C8236A" w:rsidP="00DD0670">
            <w:pPr>
              <w:pStyle w:val="Tabletext"/>
            </w:pPr>
            <w:r w:rsidRPr="0000269B">
              <w:t>Continence advisory services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1574E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F1777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3F8B0" w14:textId="7C99F3BD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184437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03D6A12C" w14:textId="77777777" w:rsidTr="00883474">
        <w:trPr>
          <w:trHeight w:val="454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CCEEA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A97C9" w14:textId="77777777" w:rsidR="00C8236A" w:rsidRPr="0000269B" w:rsidRDefault="00C8236A" w:rsidP="00DD0670">
            <w:pPr>
              <w:pStyle w:val="Tabletext"/>
            </w:pPr>
            <w:r w:rsidRPr="0000269B">
              <w:t>Dementia advisory services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BDDD61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2802B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BD8BA" w14:textId="3928985D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608A6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16491D72" w14:textId="77777777" w:rsidTr="00883474">
        <w:trPr>
          <w:trHeight w:val="454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1D8CB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16CC58" w14:textId="77777777" w:rsidR="00C8236A" w:rsidRPr="0000269B" w:rsidRDefault="00C8236A" w:rsidP="00DD0670">
            <w:pPr>
              <w:pStyle w:val="Tabletext"/>
            </w:pPr>
            <w:r w:rsidRPr="0000269B">
              <w:t>Hearing advisory services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AA3BB0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0A21C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7D779" w14:textId="656A079E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22BD9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682B77E9" w14:textId="77777777" w:rsidTr="00883474">
        <w:trPr>
          <w:trHeight w:val="454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B4A53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F168F" w14:textId="77777777" w:rsidR="00C8236A" w:rsidRPr="0000269B" w:rsidRDefault="00C8236A" w:rsidP="00DD0670">
            <w:pPr>
              <w:pStyle w:val="Tabletext"/>
            </w:pPr>
            <w:r w:rsidRPr="0000269B">
              <w:t>Other clinical advisory services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165EE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05093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FED93" w14:textId="2FB31E74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C9CF88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55EBCCA7" w14:textId="77777777" w:rsidTr="00883474">
        <w:trPr>
          <w:trHeight w:val="454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407E0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CEFB3C" w14:textId="77777777" w:rsidR="00C8236A" w:rsidRPr="0000269B" w:rsidRDefault="00C8236A" w:rsidP="00DD0670">
            <w:pPr>
              <w:pStyle w:val="Tabletext"/>
            </w:pPr>
            <w:r w:rsidRPr="0000269B">
              <w:t>Vision advisory services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904FD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12FBB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10043" w14:textId="05A40AC1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3D053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1592D2F8" w14:textId="77777777" w:rsidTr="00883474">
        <w:trPr>
          <w:trHeight w:val="454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612979" w14:textId="77777777" w:rsidR="00C8236A" w:rsidRPr="0000269B" w:rsidRDefault="00C8236A" w:rsidP="00DD0670">
            <w:pPr>
              <w:pStyle w:val="Tabletext"/>
            </w:pPr>
            <w:r w:rsidRPr="0000269B">
              <w:t>Therapeutic services for independent living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80B963" w14:textId="77777777" w:rsidR="00C8236A" w:rsidRPr="0000269B" w:rsidRDefault="00C8236A" w:rsidP="00DD0670">
            <w:pPr>
              <w:pStyle w:val="Tabletext"/>
            </w:pPr>
            <w:r w:rsidRPr="0000269B">
              <w:t>Acupuncture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54C7CE" w14:textId="013D53F3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82168F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83502" w14:textId="28CA4FD8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64507" w14:textId="59D93063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5C936DD1" w14:textId="77777777" w:rsidTr="00883474">
        <w:trPr>
          <w:trHeight w:val="454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43B20" w14:textId="77777777" w:rsidR="00C8236A" w:rsidRPr="00883474" w:rsidRDefault="00C8236A" w:rsidP="00883474">
            <w:pPr>
              <w:keepNext/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D1BF4" w14:textId="77777777" w:rsidR="00C8236A" w:rsidRPr="0000269B" w:rsidRDefault="00C8236A" w:rsidP="00DD0670">
            <w:pPr>
              <w:pStyle w:val="Tabletext"/>
            </w:pPr>
            <w:r w:rsidRPr="0000269B">
              <w:t>Art therapy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65DF8" w14:textId="7465DEA5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FD660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FEE33" w14:textId="031B48BC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B205C0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130304A4" w14:textId="77777777" w:rsidTr="00883474">
        <w:trPr>
          <w:trHeight w:val="454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8C751" w14:textId="77777777" w:rsidR="00C8236A" w:rsidRPr="00883474" w:rsidRDefault="00C8236A" w:rsidP="00883474">
            <w:pPr>
              <w:keepNext/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3207A" w14:textId="77777777" w:rsidR="00C8236A" w:rsidRPr="0000269B" w:rsidRDefault="00C8236A" w:rsidP="00DD0670">
            <w:pPr>
              <w:pStyle w:val="Tabletext"/>
            </w:pPr>
            <w:r w:rsidRPr="0000269B">
              <w:t>Chiropractics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71CF0C" w14:textId="48C1F5A4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0DA53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646942" w14:textId="53F967E6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26F148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2E32D838" w14:textId="77777777" w:rsidTr="00883474">
        <w:trPr>
          <w:trHeight w:val="454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5C4DE" w14:textId="77777777" w:rsidR="00C8236A" w:rsidRPr="00883474" w:rsidRDefault="00C8236A" w:rsidP="00883474">
            <w:pPr>
              <w:keepNext/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EE68D1" w14:textId="77777777" w:rsidR="00C8236A" w:rsidRPr="0000269B" w:rsidRDefault="00C8236A" w:rsidP="00DD0670">
            <w:pPr>
              <w:pStyle w:val="Tabletext"/>
            </w:pPr>
            <w:r w:rsidRPr="0000269B">
              <w:t>Diversional therapy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37F09E" w14:textId="2213D2CD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6BD4F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9465B" w14:textId="6D8AB9B1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CF5EA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3CFB5AB9" w14:textId="77777777" w:rsidTr="00883474">
        <w:trPr>
          <w:trHeight w:val="454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D9762" w14:textId="77777777" w:rsidR="00C8236A" w:rsidRPr="00883474" w:rsidRDefault="00C8236A" w:rsidP="00883474">
            <w:pPr>
              <w:keepNext/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C58FE7" w14:textId="77777777" w:rsidR="00C8236A" w:rsidRPr="0000269B" w:rsidRDefault="00C8236A" w:rsidP="00DD0670">
            <w:pPr>
              <w:pStyle w:val="Tabletext"/>
            </w:pPr>
            <w:r w:rsidRPr="0000269B">
              <w:t>Osteopathy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2E49CA" w14:textId="7E02B67B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D19F0D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F994D" w14:textId="491F7E33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9082D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12C92DD6" w14:textId="77777777" w:rsidTr="00883474">
        <w:trPr>
          <w:trHeight w:val="454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443C7" w14:textId="77777777" w:rsidR="00C8236A" w:rsidRPr="00883474" w:rsidRDefault="00C8236A" w:rsidP="00883474">
            <w:pPr>
              <w:keepNext/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38D13C" w14:textId="77777777" w:rsidR="00C8236A" w:rsidRPr="0000269B" w:rsidRDefault="00C8236A" w:rsidP="00DD0670">
            <w:pPr>
              <w:pStyle w:val="Tabletext"/>
            </w:pPr>
            <w:r w:rsidRPr="0000269B">
              <w:t>Remedial massage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BF9727" w14:textId="58394B8F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16A163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A344B" w14:textId="29148F68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51F93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A36CEC" w:rsidRPr="00883474" w14:paraId="09D6CF03" w14:textId="77777777" w:rsidTr="00883474">
        <w:trPr>
          <w:trHeight w:val="454"/>
        </w:trPr>
        <w:tc>
          <w:tcPr>
            <w:tcW w:w="4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01FB7" w14:textId="77777777" w:rsidR="00C8236A" w:rsidRPr="0000269B" w:rsidRDefault="00C8236A" w:rsidP="00DD0670">
            <w:pPr>
              <w:pStyle w:val="Tabletext"/>
            </w:pPr>
            <w:r w:rsidRPr="0000269B">
              <w:t>Transport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D996D" w14:textId="77777777" w:rsidR="00C8236A" w:rsidRPr="0000269B" w:rsidRDefault="00C8236A" w:rsidP="00DD0670">
            <w:pPr>
              <w:pStyle w:val="Tabletext"/>
            </w:pPr>
            <w:r w:rsidRPr="0000269B">
              <w:t>Direct transport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3E4A8" w14:textId="14CE562F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7D6D3" w14:textId="007867FB" w:rsidR="00C8236A" w:rsidRPr="0000269B" w:rsidRDefault="00C17A29" w:rsidP="00DD0670">
            <w:pPr>
              <w:pStyle w:val="Tabletext"/>
              <w:rPr>
                <w:highlight w:val="yellow"/>
              </w:rPr>
            </w:pPr>
            <w:r w:rsidRPr="0000269B">
              <w:rPr>
                <w:highlight w:val="yellow"/>
              </w:rPr>
              <w:t>NO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1935AC" w14:textId="4ACD14E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CB2DE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  <w:tr w:rsidR="002D763D" w:rsidRPr="00883474" w14:paraId="2C6A7748" w14:textId="77777777" w:rsidTr="00883474">
        <w:trPr>
          <w:trHeight w:val="454"/>
        </w:trPr>
        <w:tc>
          <w:tcPr>
            <w:tcW w:w="4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049FC" w14:textId="77777777" w:rsidR="00C8236A" w:rsidRPr="00883474" w:rsidRDefault="00C8236A" w:rsidP="00883474">
            <w:pPr>
              <w:spacing w:before="0" w:after="0" w:line="240" w:lineRule="auto"/>
              <w:contextualSpacing/>
              <w:rPr>
                <w:rFonts w:cs="Arial"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2FC40" w14:textId="77777777" w:rsidR="00C8236A" w:rsidRPr="0000269B" w:rsidRDefault="00C8236A" w:rsidP="00DD0670">
            <w:pPr>
              <w:pStyle w:val="Tabletext"/>
            </w:pPr>
            <w:r w:rsidRPr="0000269B">
              <w:t>Indirect transport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3E376" w14:textId="38A7B4DD" w:rsidR="00C8236A" w:rsidRPr="0000269B" w:rsidRDefault="00C8236A" w:rsidP="00DD0670">
            <w:pPr>
              <w:pStyle w:val="Tabletext"/>
            </w:pP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BA1941" w14:textId="08C327C2" w:rsidR="00C8236A" w:rsidRPr="0000269B" w:rsidRDefault="00C17A29" w:rsidP="00DD0670">
            <w:pPr>
              <w:pStyle w:val="Tabletext"/>
              <w:rPr>
                <w:highlight w:val="yellow"/>
              </w:rPr>
            </w:pPr>
            <w:r w:rsidRPr="0000269B">
              <w:rPr>
                <w:highlight w:val="yellow"/>
              </w:rPr>
              <w:t>NO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7C853" w14:textId="14D25F0D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CFFB4" w14:textId="77777777" w:rsidR="00C8236A" w:rsidRPr="0000269B" w:rsidRDefault="00C8236A" w:rsidP="00DD0670">
            <w:pPr>
              <w:pStyle w:val="Tabletext"/>
            </w:pPr>
            <w:r w:rsidRPr="0000269B">
              <w:t>Yes</w:t>
            </w:r>
          </w:p>
        </w:tc>
      </w:tr>
    </w:tbl>
    <w:p w14:paraId="213E3BC7" w14:textId="6F26D656" w:rsidR="00E7320B" w:rsidRPr="001774A1" w:rsidRDefault="00F12444" w:rsidP="001774A1">
      <w:pPr>
        <w:pStyle w:val="FootnoteText"/>
      </w:pPr>
      <w:r w:rsidRPr="001774A1">
        <w:t>**</w:t>
      </w:r>
      <w:r w:rsidR="00E7320B" w:rsidRPr="001774A1">
        <w:t>Where the Fees Charged is not applicable, providers can enter a zero value (</w:t>
      </w:r>
      <w:r w:rsidR="00AD7C27" w:rsidRPr="001774A1">
        <w:t>i.e.</w:t>
      </w:r>
      <w:r w:rsidR="00E7320B" w:rsidRPr="001774A1">
        <w:t xml:space="preserve"> Hoarding and squalor</w:t>
      </w:r>
      <w:r w:rsidR="00040C2B">
        <w:t xml:space="preserve"> supports</w:t>
      </w:r>
      <w:r w:rsidR="00E7320B" w:rsidRPr="001774A1">
        <w:t>).</w:t>
      </w:r>
    </w:p>
    <w:p w14:paraId="17D6DEAC" w14:textId="209F2965" w:rsidR="00C8370B" w:rsidRPr="001774A1" w:rsidRDefault="00C8370B" w:rsidP="00FC5389">
      <w:pPr>
        <w:pStyle w:val="FootnoteText"/>
        <w:rPr>
          <w:rFonts w:eastAsia="Arial"/>
        </w:rPr>
      </w:pPr>
      <w:r w:rsidRPr="001774A1">
        <w:rPr>
          <w:rFonts w:eastAsia="Arial"/>
        </w:rPr>
        <w:t xml:space="preserve">*Please note that </w:t>
      </w:r>
      <w:proofErr w:type="gramStart"/>
      <w:r w:rsidRPr="001774A1">
        <w:rPr>
          <w:rFonts w:eastAsia="Arial"/>
        </w:rPr>
        <w:t>Home</w:t>
      </w:r>
      <w:proofErr w:type="gramEnd"/>
      <w:r w:rsidRPr="001774A1">
        <w:rPr>
          <w:rFonts w:eastAsia="Arial"/>
        </w:rPr>
        <w:t xml:space="preserve"> </w:t>
      </w:r>
      <w:r w:rsidR="00AE0334" w:rsidRPr="001774A1">
        <w:rPr>
          <w:rFonts w:eastAsia="Arial"/>
        </w:rPr>
        <w:t>m</w:t>
      </w:r>
      <w:r w:rsidRPr="001774A1">
        <w:rPr>
          <w:rFonts w:eastAsia="Arial"/>
        </w:rPr>
        <w:t xml:space="preserve">odifications will have some extra </w:t>
      </w:r>
      <w:r w:rsidR="00AE0334" w:rsidRPr="001774A1">
        <w:rPr>
          <w:rFonts w:eastAsia="Arial"/>
        </w:rPr>
        <w:t xml:space="preserve">items </w:t>
      </w:r>
      <w:r w:rsidRPr="001774A1">
        <w:rPr>
          <w:rFonts w:eastAsia="Arial"/>
        </w:rPr>
        <w:t xml:space="preserve">to record. See screenshot in </w:t>
      </w:r>
      <w:hyperlink w:anchor="_Creating_and_entering" w:history="1">
        <w:r w:rsidRPr="00A4238F">
          <w:rPr>
            <w:rStyle w:val="Hyperlink"/>
            <w:rFonts w:eastAsia="Arial"/>
            <w:color w:val="3B5F21" w:themeColor="accent2" w:themeShade="80"/>
          </w:rPr>
          <w:t>Creating and entering sessions</w:t>
        </w:r>
      </w:hyperlink>
    </w:p>
    <w:p w14:paraId="0821211C" w14:textId="08DF20D8" w:rsidR="00C616A6" w:rsidRDefault="00C616A6" w:rsidP="00C8370B">
      <w:pPr>
        <w:rPr>
          <w:rFonts w:eastAsia="Arial"/>
        </w:rPr>
        <w:sectPr w:rsidR="00C616A6" w:rsidSect="00C8370B">
          <w:pgSz w:w="16838" w:h="11906" w:orient="landscape"/>
          <w:pgMar w:top="1418" w:right="1701" w:bottom="1418" w:left="1418" w:header="709" w:footer="709" w:gutter="0"/>
          <w:cols w:space="708"/>
          <w:docGrid w:linePitch="360"/>
        </w:sectPr>
      </w:pPr>
    </w:p>
    <w:p w14:paraId="6D08FD59" w14:textId="5136338A" w:rsidR="008C6A71" w:rsidRDefault="00A97B87" w:rsidP="00455E84">
      <w:pPr>
        <w:pStyle w:val="NormalWeb"/>
        <w:rPr>
          <w:rFonts w:eastAsia="Arial"/>
        </w:rPr>
      </w:pPr>
      <w:r w:rsidRPr="00A97B87">
        <w:rPr>
          <w:noProof/>
        </w:rPr>
        <w:lastRenderedPageBreak/>
        <w:t xml:space="preserve"> </w:t>
      </w:r>
      <w:r w:rsidR="00FB450C">
        <w:rPr>
          <w:noProof/>
        </w:rPr>
        <mc:AlternateContent>
          <mc:Choice Requires="wpg">
            <w:drawing>
              <wp:anchor distT="0" distB="0" distL="114300" distR="114300" simplePos="0" relativeHeight="251660296" behindDoc="0" locked="1" layoutInCell="1" allowOverlap="0" wp14:anchorId="2764247A" wp14:editId="7A7CB4BF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6979920" cy="2325370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5370"/>
                          <a:chOff x="0" y="0"/>
                          <a:chExt cx="6980400" cy="232560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80400" cy="2325600"/>
                            <a:chOff x="0" y="0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A7E522" w14:textId="77777777" w:rsidR="00FB450C" w:rsidRPr="00F45B7B" w:rsidRDefault="00FB450C" w:rsidP="00FB450C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>Improving Australia’s aged care system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14:paraId="0C0E4104" w14:textId="77777777" w:rsidR="00FB450C" w:rsidRPr="00F45B7B" w:rsidRDefault="00FB450C" w:rsidP="00FB450C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The Australian Government has delivered major changes to improve aged care.</w:t>
                                </w:r>
                              </w:p>
                              <w:p w14:paraId="19E0FB64" w14:textId="77777777" w:rsidR="00FB450C" w:rsidRPr="00F45B7B" w:rsidRDefault="00FB450C" w:rsidP="00FB450C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665E63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health.gov.au/aged-care-reforms</w:t>
                                </w:r>
                              </w:p>
                              <w:p w14:paraId="6718E2FF" w14:textId="77777777" w:rsidR="00FB450C" w:rsidRPr="00F45B7B" w:rsidRDefault="00FB450C" w:rsidP="00FB450C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200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422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My Aged Care’s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free-call phone line)</w:t>
                                </w:r>
                              </w:p>
                              <w:p w14:paraId="40C94F44" w14:textId="77777777" w:rsidR="00FB450C" w:rsidRPr="00F45B7B" w:rsidRDefault="00FB450C" w:rsidP="00FB450C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nrschat.nrscall.gov.au/nrs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to choose your preferred access point on their website,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or call 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the NRS Helpdesk on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1800 555 660. </w:t>
                                </w:r>
                              </w:p>
                              <w:p w14:paraId="05F2BC7F" w14:textId="77777777" w:rsidR="00FB450C" w:rsidRPr="00F45B7B" w:rsidRDefault="00FB450C" w:rsidP="00FB450C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64247A" id="Group 2" o:spid="_x0000_s1030" alt="&quot;&quot;" style="position:absolute;margin-left:498.4pt;margin-top:0;width:549.6pt;height:183.1pt;z-index:251660296;mso-position-horizontal:right;mso-position-horizontal-relative:page;mso-position-vertical:bottom;mso-position-vertical-relative:page;mso-width-relative:margin;mso-height-relative:margin" coordsize="69804,232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" o:allowoverlap="f">
                <v:group id="Group 37" o:spid="_x0000_s1031" alt="&quot;&quot;" style="position:absolute;width:69804;height:23256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32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 id="Text Box 39" o:spid="_x0000_s1033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68A7E522" w14:textId="77777777" w:rsidR="00FB450C" w:rsidRPr="00F45B7B" w:rsidRDefault="00FB450C" w:rsidP="00FB450C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00524D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>Improving Australia’s aged care system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0C0E4104" w14:textId="77777777" w:rsidR="00FB450C" w:rsidRPr="00F45B7B" w:rsidRDefault="00FB450C" w:rsidP="00FB450C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00524D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The Australian Government has delivered major changes to improve aged care.</w:t>
                          </w:r>
                        </w:p>
                        <w:p w14:paraId="19E0FB64" w14:textId="77777777" w:rsidR="00FB450C" w:rsidRPr="00F45B7B" w:rsidRDefault="00FB450C" w:rsidP="00FB450C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665E63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health.gov.au/aged-care-reforms</w:t>
                          </w:r>
                        </w:p>
                        <w:p w14:paraId="6718E2FF" w14:textId="77777777" w:rsidR="00FB450C" w:rsidRPr="00F45B7B" w:rsidRDefault="00FB450C" w:rsidP="00FB450C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200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422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(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My Aged Care’s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free-call phone line)</w:t>
                          </w:r>
                        </w:p>
                        <w:p w14:paraId="40C94F44" w14:textId="77777777" w:rsidR="00FB450C" w:rsidRPr="00F45B7B" w:rsidRDefault="00FB450C" w:rsidP="00FB450C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br/>
                            <w:t>To use the National Relay Service, visit nrschat.nrscall.gov.au/nrs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to choose your preferred access point on their website,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or call 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the NRS Helpdesk on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1800 555 660. </w:t>
                          </w:r>
                        </w:p>
                        <w:p w14:paraId="05F2BC7F" w14:textId="77777777" w:rsidR="00FB450C" w:rsidRPr="00F45B7B" w:rsidRDefault="00FB450C" w:rsidP="00FB450C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40" o:spid="_x0000_s1034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5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6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66" o:title=""/>
                  </v:shape>
                </v:group>
                <v:group id="Group 43" o:spid="_x0000_s1037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8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9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67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8C6A71" w:rsidSect="000B2CEF"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88D37" w14:textId="77777777" w:rsidR="00C36EAA" w:rsidRDefault="00C36EAA" w:rsidP="00934368">
      <w:r>
        <w:separator/>
      </w:r>
    </w:p>
    <w:p w14:paraId="299E6ECB" w14:textId="77777777" w:rsidR="00C36EAA" w:rsidRDefault="00C36EAA" w:rsidP="00934368"/>
  </w:endnote>
  <w:endnote w:type="continuationSeparator" w:id="0">
    <w:p w14:paraId="19835FE5" w14:textId="77777777" w:rsidR="00C36EAA" w:rsidRDefault="00C36EAA" w:rsidP="00934368">
      <w:r>
        <w:continuationSeparator/>
      </w:r>
    </w:p>
    <w:p w14:paraId="60029AB3" w14:textId="77777777" w:rsidR="00C36EAA" w:rsidRDefault="00C36EAA" w:rsidP="00934368"/>
  </w:endnote>
  <w:endnote w:type="continuationNotice" w:id="1">
    <w:p w14:paraId="0F6C615E" w14:textId="77777777" w:rsidR="00C36EAA" w:rsidRDefault="00C36EAA" w:rsidP="009343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6C3EF" w14:textId="5E884675" w:rsidR="00627385" w:rsidRPr="00386805" w:rsidRDefault="00386805" w:rsidP="00386805">
    <w:pPr>
      <w:pStyle w:val="Footer"/>
      <w:jc w:val="left"/>
    </w:pPr>
    <w:r w:rsidRPr="00386805">
      <w:rPr>
        <w:b/>
        <w:bCs/>
        <w:sz w:val="21"/>
        <w:szCs w:val="21"/>
      </w:rPr>
      <w:fldChar w:fldCharType="begin"/>
    </w:r>
    <w:r w:rsidRPr="00386805">
      <w:rPr>
        <w:b/>
        <w:bCs/>
        <w:sz w:val="21"/>
        <w:szCs w:val="21"/>
      </w:rPr>
      <w:instrText xml:space="preserve"> PAGE   \* MERGEFORMAT </w:instrText>
    </w:r>
    <w:r w:rsidRPr="00386805">
      <w:rPr>
        <w:b/>
        <w:bCs/>
        <w:sz w:val="21"/>
        <w:szCs w:val="21"/>
      </w:rPr>
      <w:fldChar w:fldCharType="separate"/>
    </w:r>
    <w:r>
      <w:rPr>
        <w:b/>
        <w:bCs/>
        <w:sz w:val="21"/>
        <w:szCs w:val="21"/>
      </w:rPr>
      <w:t>2</w:t>
    </w:r>
    <w:r w:rsidRPr="00386805">
      <w:rPr>
        <w:b/>
        <w:bCs/>
        <w:noProof/>
        <w:sz w:val="21"/>
        <w:szCs w:val="21"/>
      </w:rPr>
      <w:fldChar w:fldCharType="end"/>
    </w:r>
    <w:r>
      <w:rPr>
        <w:b/>
        <w:bCs/>
        <w:noProof/>
        <w:sz w:val="21"/>
        <w:szCs w:val="21"/>
      </w:rPr>
      <w:t xml:space="preserve">  </w:t>
    </w:r>
    <w:r>
      <w:rPr>
        <w:sz w:val="21"/>
        <w:szCs w:val="21"/>
      </w:rPr>
      <w:t>D</w:t>
    </w:r>
    <w:r w:rsidRPr="00386805">
      <w:rPr>
        <w:sz w:val="21"/>
        <w:szCs w:val="21"/>
      </w:rPr>
      <w:t>ocument title</w:t>
    </w:r>
    <w:r w:rsidRPr="009B5601">
      <w:rPr>
        <w:color w:val="1E1545" w:themeColor="text1"/>
        <w:sz w:val="21"/>
        <w:szCs w:val="21"/>
      </w:rPr>
      <w:t xml:space="preserve"> | </w:t>
    </w:r>
    <w:r>
      <w:rPr>
        <w:sz w:val="21"/>
        <w:szCs w:val="21"/>
      </w:rPr>
      <w:t>Section title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6B3EE" w14:textId="77777777" w:rsidR="00C24799" w:rsidRDefault="00C2479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72F96" w14:textId="01CC71A6" w:rsidR="00627385" w:rsidRDefault="00027FDC" w:rsidP="00627385">
    <w:pPr>
      <w:tabs>
        <w:tab w:val="right" w:pos="9072"/>
      </w:tabs>
    </w:pPr>
    <w:r>
      <w:t>Health.gov.au</w:t>
    </w:r>
    <w:r w:rsidR="006806ED">
      <w:t>/aged-care-reforms</w:t>
    </w:r>
    <w:r w:rsidR="00627385">
      <w:tab/>
    </w:r>
    <w:r w:rsidR="008A3262">
      <w:t>September</w:t>
    </w:r>
    <w:r w:rsidR="0738CE92" w:rsidRPr="00F2632A">
      <w:t xml:space="preserve"> 2025</w:t>
    </w:r>
    <w:r w:rsidR="00891D75"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12514" w14:textId="02513C07" w:rsidR="00751A23" w:rsidRPr="00386805" w:rsidRDefault="00000000" w:rsidP="006C08DA">
    <w:pPr>
      <w:pStyle w:val="Footer"/>
      <w:rPr>
        <w:sz w:val="21"/>
        <w:szCs w:val="21"/>
      </w:rPr>
    </w:pPr>
    <w:sdt>
      <w:sdtPr>
        <w:rPr>
          <w:sz w:val="21"/>
          <w:szCs w:val="21"/>
        </w:rPr>
        <w:id w:val="208556679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633425" w:rsidRPr="00386805">
          <w:rPr>
            <w:sz w:val="21"/>
            <w:szCs w:val="21"/>
          </w:rPr>
          <w:tab/>
        </w:r>
        <w:r w:rsidR="00633425">
          <w:rPr>
            <w:sz w:val="21"/>
            <w:szCs w:val="21"/>
          </w:rPr>
          <w:t xml:space="preserve">DEX Toolkit – Stage 1  </w:t>
        </w:r>
        <w:r w:rsidR="00ED2784" w:rsidRPr="00386805">
          <w:rPr>
            <w:b/>
            <w:bCs/>
            <w:sz w:val="21"/>
            <w:szCs w:val="21"/>
          </w:rPr>
          <w:fldChar w:fldCharType="begin"/>
        </w:r>
        <w:r w:rsidR="00ED2784" w:rsidRPr="00386805">
          <w:rPr>
            <w:b/>
            <w:bCs/>
            <w:sz w:val="21"/>
            <w:szCs w:val="21"/>
          </w:rPr>
          <w:instrText xml:space="preserve"> PAGE   \* MERGEFORMAT </w:instrText>
        </w:r>
        <w:r w:rsidR="00ED2784" w:rsidRPr="00386805">
          <w:rPr>
            <w:b/>
            <w:bCs/>
            <w:sz w:val="21"/>
            <w:szCs w:val="21"/>
          </w:rPr>
          <w:fldChar w:fldCharType="separate"/>
        </w:r>
        <w:r w:rsidR="00633425">
          <w:rPr>
            <w:b/>
            <w:bCs/>
            <w:sz w:val="21"/>
            <w:szCs w:val="21"/>
          </w:rPr>
          <w:t>18</w:t>
        </w:r>
        <w:r w:rsidR="00ED2784" w:rsidRPr="00386805">
          <w:rPr>
            <w:b/>
            <w:bCs/>
            <w:noProof/>
            <w:sz w:val="21"/>
            <w:szCs w:val="21"/>
          </w:rP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454D3" w14:textId="5D19AF95" w:rsidR="00E33A86" w:rsidRPr="00386805" w:rsidRDefault="00E33A86" w:rsidP="00E33A86">
    <w:pPr>
      <w:pStyle w:val="Footer"/>
      <w:jc w:val="left"/>
    </w:pPr>
    <w:r w:rsidRPr="00386805">
      <w:rPr>
        <w:b/>
        <w:bCs/>
        <w:sz w:val="21"/>
        <w:szCs w:val="21"/>
      </w:rPr>
      <w:fldChar w:fldCharType="begin"/>
    </w:r>
    <w:r w:rsidRPr="00386805">
      <w:rPr>
        <w:b/>
        <w:bCs/>
        <w:sz w:val="21"/>
        <w:szCs w:val="21"/>
      </w:rPr>
      <w:instrText xml:space="preserve"> PAGE   \* MERGEFORMAT </w:instrText>
    </w:r>
    <w:r w:rsidRPr="00386805">
      <w:rPr>
        <w:b/>
        <w:bCs/>
        <w:sz w:val="21"/>
        <w:szCs w:val="21"/>
      </w:rPr>
      <w:fldChar w:fldCharType="separate"/>
    </w:r>
    <w:r>
      <w:rPr>
        <w:b/>
        <w:bCs/>
        <w:sz w:val="21"/>
        <w:szCs w:val="21"/>
      </w:rPr>
      <w:t>4</w:t>
    </w:r>
    <w:r w:rsidRPr="00386805">
      <w:rPr>
        <w:b/>
        <w:bCs/>
        <w:noProof/>
        <w:sz w:val="21"/>
        <w:szCs w:val="21"/>
      </w:rPr>
      <w:fldChar w:fldCharType="end"/>
    </w:r>
    <w:r>
      <w:rPr>
        <w:b/>
        <w:bCs/>
        <w:noProof/>
        <w:sz w:val="21"/>
        <w:szCs w:val="21"/>
      </w:rPr>
      <w:t xml:space="preserve">  </w:t>
    </w:r>
    <w:r>
      <w:rPr>
        <w:sz w:val="21"/>
        <w:szCs w:val="21"/>
      </w:rPr>
      <w:t>D</w:t>
    </w:r>
    <w:r w:rsidRPr="00386805">
      <w:rPr>
        <w:sz w:val="21"/>
        <w:szCs w:val="21"/>
      </w:rPr>
      <w:t>ocument title</w:t>
    </w:r>
    <w:r w:rsidRPr="009B5601">
      <w:rPr>
        <w:color w:val="1E1545" w:themeColor="text1"/>
        <w:sz w:val="21"/>
        <w:szCs w:val="21"/>
      </w:rPr>
      <w:t xml:space="preserve"> | </w:t>
    </w:r>
    <w:r>
      <w:rPr>
        <w:sz w:val="21"/>
        <w:szCs w:val="21"/>
      </w:rPr>
      <w:t>Section title</w:t>
    </w:r>
  </w:p>
  <w:p w14:paraId="351FB453" w14:textId="5E281EC9" w:rsidR="004C19BA" w:rsidRDefault="004C19BA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2ADAF" w14:textId="53F34A50" w:rsidR="00894AEB" w:rsidRPr="00386805" w:rsidRDefault="00E33A86">
    <w:pPr>
      <w:pStyle w:val="Footer"/>
      <w:rPr>
        <w:sz w:val="21"/>
        <w:szCs w:val="21"/>
      </w:rPr>
    </w:pPr>
    <w:r w:rsidRPr="00386805">
      <w:rPr>
        <w:sz w:val="21"/>
        <w:szCs w:val="21"/>
      </w:rPr>
      <w:t xml:space="preserve"> </w:t>
    </w:r>
    <w:r>
      <w:rPr>
        <w:sz w:val="21"/>
        <w:szCs w:val="21"/>
      </w:rPr>
      <w:t xml:space="preserve"> </w:t>
    </w:r>
    <w:sdt>
      <w:sdtPr>
        <w:rPr>
          <w:sz w:val="21"/>
          <w:szCs w:val="21"/>
        </w:rPr>
        <w:id w:val="118085945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386805">
          <w:rPr>
            <w:sz w:val="21"/>
            <w:szCs w:val="21"/>
          </w:rPr>
          <w:tab/>
        </w:r>
        <w:r w:rsidR="00492353">
          <w:rPr>
            <w:sz w:val="21"/>
            <w:szCs w:val="21"/>
          </w:rPr>
          <w:t xml:space="preserve">DEX Toolkit – Stage 1  </w:t>
        </w:r>
        <w:r w:rsidR="002C72FB">
          <w:rPr>
            <w:sz w:val="21"/>
            <w:szCs w:val="21"/>
          </w:rPr>
          <w:t xml:space="preserve"> Page</w:t>
        </w:r>
        <w:r w:rsidR="00492353">
          <w:rPr>
            <w:sz w:val="21"/>
            <w:szCs w:val="21"/>
          </w:rPr>
          <w:t xml:space="preserve"> </w:t>
        </w:r>
        <w:r w:rsidRPr="00386805">
          <w:rPr>
            <w:b/>
            <w:bCs/>
            <w:sz w:val="21"/>
            <w:szCs w:val="21"/>
          </w:rPr>
          <w:fldChar w:fldCharType="begin"/>
        </w:r>
        <w:r w:rsidRPr="00386805">
          <w:rPr>
            <w:b/>
            <w:bCs/>
            <w:sz w:val="21"/>
            <w:szCs w:val="21"/>
          </w:rPr>
          <w:instrText xml:space="preserve"> PAGE   \* MERGEFORMAT </w:instrText>
        </w:r>
        <w:r w:rsidRPr="00386805">
          <w:rPr>
            <w:b/>
            <w:bCs/>
            <w:sz w:val="21"/>
            <w:szCs w:val="21"/>
          </w:rPr>
          <w:fldChar w:fldCharType="separate"/>
        </w:r>
        <w:r>
          <w:rPr>
            <w:b/>
            <w:bCs/>
            <w:sz w:val="21"/>
            <w:szCs w:val="21"/>
          </w:rPr>
          <w:t>3</w:t>
        </w:r>
        <w:r w:rsidRPr="00386805">
          <w:rPr>
            <w:b/>
            <w:bCs/>
            <w:noProof/>
            <w:sz w:val="21"/>
            <w:szCs w:val="21"/>
          </w:rPr>
          <w:fldChar w:fldCharType="end"/>
        </w:r>
      </w:sdtContent>
    </w:sdt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FC993" w14:textId="638ADFA2" w:rsidR="00633425" w:rsidRPr="00386805" w:rsidRDefault="00000000" w:rsidP="00633425">
    <w:pPr>
      <w:pStyle w:val="Footer"/>
      <w:rPr>
        <w:sz w:val="21"/>
        <w:szCs w:val="21"/>
      </w:rPr>
    </w:pPr>
    <w:sdt>
      <w:sdtPr>
        <w:rPr>
          <w:sz w:val="21"/>
          <w:szCs w:val="21"/>
        </w:rPr>
        <w:id w:val="-48508114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633425" w:rsidRPr="00386805">
          <w:rPr>
            <w:sz w:val="21"/>
            <w:szCs w:val="21"/>
          </w:rPr>
          <w:tab/>
        </w:r>
        <w:r w:rsidR="00633425">
          <w:rPr>
            <w:sz w:val="21"/>
            <w:szCs w:val="21"/>
          </w:rPr>
          <w:t xml:space="preserve">DEX Toolkit – Stage 1 </w:t>
        </w:r>
        <w:r w:rsidR="00FA0BCF">
          <w:rPr>
            <w:sz w:val="21"/>
            <w:szCs w:val="21"/>
          </w:rPr>
          <w:t xml:space="preserve">Page </w:t>
        </w:r>
        <w:r w:rsidR="00633425" w:rsidRPr="00386805">
          <w:rPr>
            <w:b/>
            <w:bCs/>
            <w:sz w:val="21"/>
            <w:szCs w:val="21"/>
          </w:rPr>
          <w:fldChar w:fldCharType="begin"/>
        </w:r>
        <w:r w:rsidR="00633425" w:rsidRPr="00386805">
          <w:rPr>
            <w:b/>
            <w:bCs/>
            <w:sz w:val="21"/>
            <w:szCs w:val="21"/>
          </w:rPr>
          <w:instrText xml:space="preserve"> PAGE   \* MERGEFORMAT </w:instrText>
        </w:r>
        <w:r w:rsidR="00633425" w:rsidRPr="00386805">
          <w:rPr>
            <w:b/>
            <w:bCs/>
            <w:sz w:val="21"/>
            <w:szCs w:val="21"/>
          </w:rPr>
          <w:fldChar w:fldCharType="separate"/>
        </w:r>
        <w:r w:rsidR="00633425">
          <w:rPr>
            <w:b/>
            <w:bCs/>
            <w:sz w:val="21"/>
            <w:szCs w:val="21"/>
          </w:rPr>
          <w:t>18</w:t>
        </w:r>
        <w:r w:rsidR="00633425" w:rsidRPr="00386805">
          <w:rPr>
            <w:b/>
            <w:bCs/>
            <w:noProof/>
            <w:sz w:val="21"/>
            <w:szCs w:val="21"/>
          </w:rPr>
          <w:fldChar w:fldCharType="end"/>
        </w:r>
      </w:sdtContent>
    </w:sdt>
  </w:p>
  <w:p w14:paraId="796819F1" w14:textId="47494F1E" w:rsidR="000B1CB0" w:rsidRPr="00386805" w:rsidRDefault="000B1CB0" w:rsidP="00C63C2B">
    <w:pPr>
      <w:pStyle w:val="Footer"/>
      <w:rPr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96FECE" w14:textId="77777777" w:rsidR="00C36EAA" w:rsidRDefault="00C36EAA" w:rsidP="00934368">
      <w:r>
        <w:separator/>
      </w:r>
    </w:p>
    <w:p w14:paraId="12BA0DAA" w14:textId="77777777" w:rsidR="00C36EAA" w:rsidRDefault="00C36EAA" w:rsidP="00934368"/>
  </w:footnote>
  <w:footnote w:type="continuationSeparator" w:id="0">
    <w:p w14:paraId="65F8F5D6" w14:textId="77777777" w:rsidR="00C36EAA" w:rsidRDefault="00C36EAA" w:rsidP="00934368">
      <w:r>
        <w:continuationSeparator/>
      </w:r>
    </w:p>
    <w:p w14:paraId="1AFC0589" w14:textId="77777777" w:rsidR="00C36EAA" w:rsidRDefault="00C36EAA" w:rsidP="00934368"/>
  </w:footnote>
  <w:footnote w:type="continuationNotice" w:id="1">
    <w:p w14:paraId="610E0C74" w14:textId="77777777" w:rsidR="00C36EAA" w:rsidRDefault="00C36EAA" w:rsidP="0093436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1DA70" w14:textId="77777777" w:rsidR="00C24799" w:rsidRDefault="00C247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70029" w14:textId="77777777" w:rsidR="00C24799" w:rsidRDefault="00C2479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22FEE" w14:textId="1C5C56B6" w:rsidR="00751A23" w:rsidRDefault="00C24799" w:rsidP="0056738E">
    <w:pPr>
      <w:pStyle w:val="Header"/>
      <w:ind w:firstLine="720"/>
    </w:pPr>
    <w:r>
      <w:rPr>
        <w:noProof/>
      </w:rPr>
      <w:drawing>
        <wp:anchor distT="0" distB="0" distL="114300" distR="114300" simplePos="0" relativeHeight="251658242" behindDoc="0" locked="0" layoutInCell="1" allowOverlap="1" wp14:anchorId="7F8F07C3" wp14:editId="7D05F030">
          <wp:simplePos x="0" y="0"/>
          <wp:positionH relativeFrom="column">
            <wp:posOffset>-891540</wp:posOffset>
          </wp:positionH>
          <wp:positionV relativeFrom="paragraph">
            <wp:posOffset>-539750</wp:posOffset>
          </wp:positionV>
          <wp:extent cx="7592060" cy="1762125"/>
          <wp:effectExtent l="0" t="0" r="8890" b="0"/>
          <wp:wrapSquare wrapText="bothSides"/>
          <wp:docPr id="762391413" name="Picture 6" descr="Australian Government Department of Health, Disability and Ageing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1336811" name="Picture 6" descr="Australian Government Department of Health, Disability and Ageing cres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060" cy="1762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31D8">
      <w:rPr>
        <w:noProof/>
      </w:rPr>
      <w:drawing>
        <wp:anchor distT="0" distB="0" distL="114300" distR="114300" simplePos="0" relativeHeight="251658241" behindDoc="1" locked="0" layoutInCell="1" allowOverlap="1" wp14:anchorId="2AE5D87D" wp14:editId="0CB7EEA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8227060" cy="4738977"/>
          <wp:effectExtent l="0" t="0" r="2540" b="5080"/>
          <wp:wrapNone/>
          <wp:docPr id="1267929856" name="Picture 126792985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7929856" name="Picture 126792985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633"/>
                  <a:stretch>
                    <a:fillRect/>
                  </a:stretch>
                </pic:blipFill>
                <pic:spPr bwMode="auto">
                  <a:xfrm>
                    <a:off x="0" y="0"/>
                    <a:ext cx="8227406" cy="47391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7385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B7162CE" wp14:editId="4F7344CA">
              <wp:simplePos x="0" y="0"/>
              <wp:positionH relativeFrom="column">
                <wp:posOffset>-881380</wp:posOffset>
              </wp:positionH>
              <wp:positionV relativeFrom="paragraph">
                <wp:posOffset>3995420</wp:posOffset>
              </wp:positionV>
              <wp:extent cx="7610475" cy="6238875"/>
              <wp:effectExtent l="0" t="0" r="9525" b="9525"/>
              <wp:wrapNone/>
              <wp:docPr id="23" name="Rectangle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0475" cy="6238875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797546" id="Rectangle 23" o:spid="_x0000_s1026" alt="&quot;&quot;" style="position:absolute;margin-left:-69.4pt;margin-top:314.6pt;width:599.25pt;height:491.25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" fillcolor="#f1f2f2 [3214]" stroked="f" strokeweight="2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F1185" w14:textId="0C2CC789" w:rsidR="008E0C77" w:rsidRDefault="008E0C77" w:rsidP="00FA0B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04688CD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311526"/>
    <w:multiLevelType w:val="hybridMultilevel"/>
    <w:tmpl w:val="9BE888A2"/>
    <w:lvl w:ilvl="0" w:tplc="708C0DDE">
      <w:start w:val="1"/>
      <w:numFmt w:val="decimal"/>
      <w:pStyle w:val="Tablelistnumber"/>
      <w:lvlText w:val="%1."/>
      <w:lvlJc w:val="left"/>
      <w:pPr>
        <w:ind w:left="360" w:hanging="360"/>
      </w:pPr>
      <w:rPr>
        <w:rFonts w:hint="default"/>
      </w:rPr>
    </w:lvl>
    <w:lvl w:ilvl="1" w:tplc="5B4A8BB4" w:tentative="1">
      <w:start w:val="1"/>
      <w:numFmt w:val="lowerLetter"/>
      <w:lvlText w:val="%2."/>
      <w:lvlJc w:val="left"/>
      <w:pPr>
        <w:ind w:left="1440" w:hanging="360"/>
      </w:pPr>
    </w:lvl>
    <w:lvl w:ilvl="2" w:tplc="06E0084A" w:tentative="1">
      <w:start w:val="1"/>
      <w:numFmt w:val="lowerRoman"/>
      <w:lvlText w:val="%3."/>
      <w:lvlJc w:val="right"/>
      <w:pPr>
        <w:ind w:left="2160" w:hanging="180"/>
      </w:pPr>
    </w:lvl>
    <w:lvl w:ilvl="3" w:tplc="65480416" w:tentative="1">
      <w:start w:val="1"/>
      <w:numFmt w:val="decimal"/>
      <w:lvlText w:val="%4."/>
      <w:lvlJc w:val="left"/>
      <w:pPr>
        <w:ind w:left="2880" w:hanging="360"/>
      </w:pPr>
    </w:lvl>
    <w:lvl w:ilvl="4" w:tplc="F7BEBC76" w:tentative="1">
      <w:start w:val="1"/>
      <w:numFmt w:val="lowerLetter"/>
      <w:lvlText w:val="%5."/>
      <w:lvlJc w:val="left"/>
      <w:pPr>
        <w:ind w:left="3600" w:hanging="360"/>
      </w:pPr>
    </w:lvl>
    <w:lvl w:ilvl="5" w:tplc="B36EF2D8" w:tentative="1">
      <w:start w:val="1"/>
      <w:numFmt w:val="lowerRoman"/>
      <w:lvlText w:val="%6."/>
      <w:lvlJc w:val="right"/>
      <w:pPr>
        <w:ind w:left="4320" w:hanging="180"/>
      </w:pPr>
    </w:lvl>
    <w:lvl w:ilvl="6" w:tplc="EB48EBB6" w:tentative="1">
      <w:start w:val="1"/>
      <w:numFmt w:val="decimal"/>
      <w:lvlText w:val="%7."/>
      <w:lvlJc w:val="left"/>
      <w:pPr>
        <w:ind w:left="5040" w:hanging="360"/>
      </w:pPr>
    </w:lvl>
    <w:lvl w:ilvl="7" w:tplc="4CA841AE" w:tentative="1">
      <w:start w:val="1"/>
      <w:numFmt w:val="lowerLetter"/>
      <w:lvlText w:val="%8."/>
      <w:lvlJc w:val="left"/>
      <w:pPr>
        <w:ind w:left="5760" w:hanging="360"/>
      </w:pPr>
    </w:lvl>
    <w:lvl w:ilvl="8" w:tplc="2C7034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4410C"/>
    <w:multiLevelType w:val="hybridMultilevel"/>
    <w:tmpl w:val="50320C18"/>
    <w:styleLink w:val="Style2"/>
    <w:lvl w:ilvl="0" w:tplc="23BC6DBE">
      <w:start w:val="1"/>
      <w:numFmt w:val="decimal"/>
      <w:lvlText w:val="%1."/>
      <w:lvlJc w:val="left"/>
      <w:pPr>
        <w:ind w:left="360" w:hanging="360"/>
      </w:pPr>
    </w:lvl>
    <w:lvl w:ilvl="1" w:tplc="0C090003" w:tentative="1">
      <w:start w:val="1"/>
      <w:numFmt w:val="lowerLetter"/>
      <w:lvlText w:val="%2."/>
      <w:lvlJc w:val="left"/>
      <w:pPr>
        <w:ind w:left="1080" w:hanging="360"/>
      </w:pPr>
    </w:lvl>
    <w:lvl w:ilvl="2" w:tplc="0C090005" w:tentative="1">
      <w:start w:val="1"/>
      <w:numFmt w:val="lowerRoman"/>
      <w:lvlText w:val="%3."/>
      <w:lvlJc w:val="right"/>
      <w:pPr>
        <w:ind w:left="1800" w:hanging="180"/>
      </w:pPr>
    </w:lvl>
    <w:lvl w:ilvl="3" w:tplc="0C090001" w:tentative="1">
      <w:start w:val="1"/>
      <w:numFmt w:val="decimal"/>
      <w:lvlText w:val="%4."/>
      <w:lvlJc w:val="left"/>
      <w:pPr>
        <w:ind w:left="2520" w:hanging="360"/>
      </w:pPr>
    </w:lvl>
    <w:lvl w:ilvl="4" w:tplc="0C090003" w:tentative="1">
      <w:start w:val="1"/>
      <w:numFmt w:val="lowerLetter"/>
      <w:lvlText w:val="%5."/>
      <w:lvlJc w:val="left"/>
      <w:pPr>
        <w:ind w:left="3240" w:hanging="360"/>
      </w:pPr>
    </w:lvl>
    <w:lvl w:ilvl="5" w:tplc="0C090005" w:tentative="1">
      <w:start w:val="1"/>
      <w:numFmt w:val="lowerRoman"/>
      <w:lvlText w:val="%6."/>
      <w:lvlJc w:val="right"/>
      <w:pPr>
        <w:ind w:left="3960" w:hanging="180"/>
      </w:pPr>
    </w:lvl>
    <w:lvl w:ilvl="6" w:tplc="0C090001" w:tentative="1">
      <w:start w:val="1"/>
      <w:numFmt w:val="decimal"/>
      <w:lvlText w:val="%7."/>
      <w:lvlJc w:val="left"/>
      <w:pPr>
        <w:ind w:left="4680" w:hanging="360"/>
      </w:pPr>
    </w:lvl>
    <w:lvl w:ilvl="7" w:tplc="0C090003" w:tentative="1">
      <w:start w:val="1"/>
      <w:numFmt w:val="lowerLetter"/>
      <w:lvlText w:val="%8."/>
      <w:lvlJc w:val="left"/>
      <w:pPr>
        <w:ind w:left="5400" w:hanging="360"/>
      </w:pPr>
    </w:lvl>
    <w:lvl w:ilvl="8" w:tplc="0C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D8F2827"/>
    <w:multiLevelType w:val="hybridMultilevel"/>
    <w:tmpl w:val="3C96D5F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3C33100"/>
    <w:multiLevelType w:val="hybridMultilevel"/>
    <w:tmpl w:val="435455F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4052AA"/>
    <w:multiLevelType w:val="singleLevel"/>
    <w:tmpl w:val="FEBE6068"/>
    <w:styleLink w:val="CurrentList1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339D5050"/>
    <w:multiLevelType w:val="hybridMultilevel"/>
    <w:tmpl w:val="EA986606"/>
    <w:lvl w:ilvl="0" w:tplc="CA9C38E0">
      <w:start w:val="1"/>
      <w:numFmt w:val="decimal"/>
      <w:pStyle w:val="ListNumber"/>
      <w:lvlText w:val="%1."/>
      <w:lvlJc w:val="left"/>
      <w:pPr>
        <w:ind w:left="360" w:hanging="360"/>
      </w:pPr>
    </w:lvl>
    <w:lvl w:ilvl="1" w:tplc="4BA8E950">
      <w:start w:val="1"/>
      <w:numFmt w:val="lowerLetter"/>
      <w:pStyle w:val="ListNumber2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4CD50FD"/>
    <w:multiLevelType w:val="hybridMultilevel"/>
    <w:tmpl w:val="2EC6E5F4"/>
    <w:lvl w:ilvl="0" w:tplc="8C04FAD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FEE67E7A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B074F92C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90801346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B50E8F24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D1846B7C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67C7686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52BEBF0C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E954ED60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385C527B"/>
    <w:multiLevelType w:val="hybridMultilevel"/>
    <w:tmpl w:val="0B787B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950BC9"/>
    <w:multiLevelType w:val="hybridMultilevel"/>
    <w:tmpl w:val="B2A4D6C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277227D"/>
    <w:multiLevelType w:val="hybridMultilevel"/>
    <w:tmpl w:val="2C20323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B51FAE"/>
    <w:multiLevelType w:val="hybridMultilevel"/>
    <w:tmpl w:val="11D0B9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BF6CEB"/>
    <w:multiLevelType w:val="hybridMultilevel"/>
    <w:tmpl w:val="55B46CC6"/>
    <w:lvl w:ilvl="0" w:tplc="6556FF00">
      <w:start w:val="1"/>
      <w:numFmt w:val="decimal"/>
      <w:pStyle w:val="TABLENumber"/>
      <w:suff w:val="space"/>
      <w:lvlText w:val="%1. "/>
      <w:lvlJc w:val="left"/>
      <w:pPr>
        <w:ind w:left="170" w:hanging="170"/>
      </w:pPr>
      <w:rPr>
        <w:rFonts w:ascii="Arial" w:hAnsi="Arial" w:cs="Times New Roman" w:hint="default"/>
      </w:rPr>
    </w:lvl>
    <w:lvl w:ilvl="1" w:tplc="B770D50E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D1AC3FE6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2E722BD4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CDB2B8BC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7D8CFA76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349224D0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AD2E393C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22B27F60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4B2A57DD"/>
    <w:multiLevelType w:val="hybridMultilevel"/>
    <w:tmpl w:val="108E66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4A6D34"/>
    <w:multiLevelType w:val="hybridMultilevel"/>
    <w:tmpl w:val="78C800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B00DAC"/>
    <w:multiLevelType w:val="multilevel"/>
    <w:tmpl w:val="F90CD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1E0409D"/>
    <w:multiLevelType w:val="hybridMultilevel"/>
    <w:tmpl w:val="B9020172"/>
    <w:lvl w:ilvl="0" w:tplc="266C570C">
      <w:start w:val="1"/>
      <w:numFmt w:val="bullet"/>
      <w:pStyle w:val="ListNumber3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EDD6B974" w:tentative="1">
      <w:start w:val="1"/>
      <w:numFmt w:val="bullet"/>
      <w:pStyle w:val="ListNumber3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66C350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6DAAD9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C0A915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63E6075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376CFF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4B8779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86D40A0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4AA36AB"/>
    <w:multiLevelType w:val="hybridMultilevel"/>
    <w:tmpl w:val="EB802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4078E7"/>
    <w:multiLevelType w:val="hybridMultilevel"/>
    <w:tmpl w:val="05CE0766"/>
    <w:lvl w:ilvl="0" w:tplc="C4020892">
      <w:start w:val="1"/>
      <w:numFmt w:val="bullet"/>
      <w:pStyle w:val="TABLEbulletpoin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9A11A3E"/>
    <w:multiLevelType w:val="hybridMultilevel"/>
    <w:tmpl w:val="CFCC6C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F8287E"/>
    <w:multiLevelType w:val="hybridMultilevel"/>
    <w:tmpl w:val="FE2A36DA"/>
    <w:lvl w:ilvl="0" w:tplc="AB86B7B4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184C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F2E1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EEFC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C411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6C14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D414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AEAE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7EA2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D06C74"/>
    <w:multiLevelType w:val="hybridMultilevel"/>
    <w:tmpl w:val="E97E03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391716"/>
    <w:multiLevelType w:val="hybridMultilevel"/>
    <w:tmpl w:val="DDBC3032"/>
    <w:lvl w:ilvl="0" w:tplc="DA8E0176">
      <w:start w:val="1"/>
      <w:numFmt w:val="bullet"/>
      <w:pStyle w:val="ListBullet2"/>
      <w:lvlText w:val="o"/>
      <w:lvlJc w:val="left"/>
      <w:pPr>
        <w:ind w:left="1004" w:hanging="360"/>
      </w:pPr>
      <w:rPr>
        <w:rFonts w:ascii="Courier New" w:hAnsi="Courier New" w:hint="default"/>
      </w:rPr>
    </w:lvl>
    <w:lvl w:ilvl="1" w:tplc="4C4446F6" w:tentative="1">
      <w:start w:val="1"/>
      <w:numFmt w:val="bullet"/>
      <w:pStyle w:val="ListBullet2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DEE234CE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54549980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8A076E6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D6D8DBCA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94587728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B9B601D2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E3C7FFE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126466195">
    <w:abstractNumId w:val="7"/>
  </w:num>
  <w:num w:numId="2" w16cid:durableId="2054191511">
    <w:abstractNumId w:val="22"/>
  </w:num>
  <w:num w:numId="3" w16cid:durableId="162623339">
    <w:abstractNumId w:val="16"/>
  </w:num>
  <w:num w:numId="4" w16cid:durableId="1427655032">
    <w:abstractNumId w:val="20"/>
  </w:num>
  <w:num w:numId="5" w16cid:durableId="2145076758">
    <w:abstractNumId w:val="1"/>
  </w:num>
  <w:num w:numId="6" w16cid:durableId="1098215163">
    <w:abstractNumId w:val="12"/>
  </w:num>
  <w:num w:numId="7" w16cid:durableId="1475218306">
    <w:abstractNumId w:val="18"/>
  </w:num>
  <w:num w:numId="8" w16cid:durableId="267202673">
    <w:abstractNumId w:val="2"/>
  </w:num>
  <w:num w:numId="9" w16cid:durableId="183399282">
    <w:abstractNumId w:val="5"/>
  </w:num>
  <w:num w:numId="10" w16cid:durableId="1888368775">
    <w:abstractNumId w:val="15"/>
  </w:num>
  <w:num w:numId="11" w16cid:durableId="245190565">
    <w:abstractNumId w:val="9"/>
  </w:num>
  <w:num w:numId="12" w16cid:durableId="1387803775">
    <w:abstractNumId w:val="6"/>
  </w:num>
  <w:num w:numId="13" w16cid:durableId="2003311469">
    <w:abstractNumId w:val="13"/>
  </w:num>
  <w:num w:numId="14" w16cid:durableId="252475927">
    <w:abstractNumId w:val="0"/>
  </w:num>
  <w:num w:numId="15" w16cid:durableId="263269310">
    <w:abstractNumId w:val="11"/>
  </w:num>
  <w:num w:numId="16" w16cid:durableId="2146267135">
    <w:abstractNumId w:val="19"/>
  </w:num>
  <w:num w:numId="17" w16cid:durableId="562057416">
    <w:abstractNumId w:val="17"/>
  </w:num>
  <w:num w:numId="18" w16cid:durableId="1885747484">
    <w:abstractNumId w:val="8"/>
  </w:num>
  <w:num w:numId="19" w16cid:durableId="69041178">
    <w:abstractNumId w:val="14"/>
  </w:num>
  <w:num w:numId="20" w16cid:durableId="808405706">
    <w:abstractNumId w:val="21"/>
  </w:num>
  <w:num w:numId="21" w16cid:durableId="660741612">
    <w:abstractNumId w:val="3"/>
  </w:num>
  <w:num w:numId="22" w16cid:durableId="1390227986">
    <w:abstractNumId w:val="10"/>
  </w:num>
  <w:num w:numId="23" w16cid:durableId="272788730">
    <w:abstractNumId w:val="6"/>
    <w:lvlOverride w:ilvl="0">
      <w:startOverride w:val="1"/>
    </w:lvlOverride>
  </w:num>
  <w:num w:numId="24" w16cid:durableId="67229416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A08" w:allStyles="0" w:customStyles="0" w:latentStyles="0" w:stylesInUse="1" w:headingStyles="0" w:numberingStyles="0" w:tableStyles="0" w:directFormattingOnRuns="0" w:directFormattingOnParagraphs="1" w:directFormattingOnNumbering="0" w:directFormattingOnTables="1" w:clearFormatting="1" w:top3HeadingStyles="0" w:visibleStyles="0" w:alternateStyleNames="0"/>
  <w:stylePaneSortMethod w:val="0000"/>
  <w:documentProtection w:formatting="1" w:enforcement="0"/>
  <w:defaultTabStop w:val="272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54E"/>
    <w:rsid w:val="00000353"/>
    <w:rsid w:val="00000543"/>
    <w:rsid w:val="000006CC"/>
    <w:rsid w:val="00000C39"/>
    <w:rsid w:val="00000CF7"/>
    <w:rsid w:val="000017D0"/>
    <w:rsid w:val="00001D0E"/>
    <w:rsid w:val="00001D6E"/>
    <w:rsid w:val="00001DC5"/>
    <w:rsid w:val="00001F41"/>
    <w:rsid w:val="00002218"/>
    <w:rsid w:val="0000228D"/>
    <w:rsid w:val="00002397"/>
    <w:rsid w:val="0000269B"/>
    <w:rsid w:val="000035CE"/>
    <w:rsid w:val="00003743"/>
    <w:rsid w:val="0000383C"/>
    <w:rsid w:val="00003CB7"/>
    <w:rsid w:val="00004076"/>
    <w:rsid w:val="00004121"/>
    <w:rsid w:val="000047B4"/>
    <w:rsid w:val="0000498E"/>
    <w:rsid w:val="00005712"/>
    <w:rsid w:val="000058E9"/>
    <w:rsid w:val="00005C55"/>
    <w:rsid w:val="00006607"/>
    <w:rsid w:val="00006676"/>
    <w:rsid w:val="000078AF"/>
    <w:rsid w:val="00007FD8"/>
    <w:rsid w:val="00010219"/>
    <w:rsid w:val="00010475"/>
    <w:rsid w:val="0001055A"/>
    <w:rsid w:val="0001058F"/>
    <w:rsid w:val="00010832"/>
    <w:rsid w:val="0001090A"/>
    <w:rsid w:val="00011417"/>
    <w:rsid w:val="0001149A"/>
    <w:rsid w:val="0001166B"/>
    <w:rsid w:val="000117F8"/>
    <w:rsid w:val="000123B1"/>
    <w:rsid w:val="00012481"/>
    <w:rsid w:val="00012763"/>
    <w:rsid w:val="00013BF9"/>
    <w:rsid w:val="00013E4C"/>
    <w:rsid w:val="000151D5"/>
    <w:rsid w:val="000154F5"/>
    <w:rsid w:val="00015675"/>
    <w:rsid w:val="00015EA0"/>
    <w:rsid w:val="000169E8"/>
    <w:rsid w:val="00016B93"/>
    <w:rsid w:val="00016C45"/>
    <w:rsid w:val="00016D04"/>
    <w:rsid w:val="000170CD"/>
    <w:rsid w:val="000171CC"/>
    <w:rsid w:val="0001729E"/>
    <w:rsid w:val="00017397"/>
    <w:rsid w:val="000175C8"/>
    <w:rsid w:val="00017D88"/>
    <w:rsid w:val="00020185"/>
    <w:rsid w:val="000208D2"/>
    <w:rsid w:val="00020993"/>
    <w:rsid w:val="00020ED8"/>
    <w:rsid w:val="00021246"/>
    <w:rsid w:val="00021513"/>
    <w:rsid w:val="00021F69"/>
    <w:rsid w:val="000222B9"/>
    <w:rsid w:val="00022400"/>
    <w:rsid w:val="00022613"/>
    <w:rsid w:val="000226F6"/>
    <w:rsid w:val="00022AE1"/>
    <w:rsid w:val="00022E8D"/>
    <w:rsid w:val="00022EDE"/>
    <w:rsid w:val="00023483"/>
    <w:rsid w:val="00023E0F"/>
    <w:rsid w:val="00024726"/>
    <w:rsid w:val="00024ADB"/>
    <w:rsid w:val="00024B04"/>
    <w:rsid w:val="00024D12"/>
    <w:rsid w:val="0002534E"/>
    <w:rsid w:val="000257B0"/>
    <w:rsid w:val="00025A1C"/>
    <w:rsid w:val="00025CF3"/>
    <w:rsid w:val="00026139"/>
    <w:rsid w:val="000261E1"/>
    <w:rsid w:val="000261EC"/>
    <w:rsid w:val="0002636F"/>
    <w:rsid w:val="000264D0"/>
    <w:rsid w:val="00027071"/>
    <w:rsid w:val="0002756A"/>
    <w:rsid w:val="000275BA"/>
    <w:rsid w:val="00027601"/>
    <w:rsid w:val="000278A9"/>
    <w:rsid w:val="00027FDC"/>
    <w:rsid w:val="000304EC"/>
    <w:rsid w:val="00030EE3"/>
    <w:rsid w:val="00031EBD"/>
    <w:rsid w:val="00031F5A"/>
    <w:rsid w:val="000322B7"/>
    <w:rsid w:val="00032621"/>
    <w:rsid w:val="00032777"/>
    <w:rsid w:val="000328A4"/>
    <w:rsid w:val="00033321"/>
    <w:rsid w:val="0003348C"/>
    <w:rsid w:val="000338E5"/>
    <w:rsid w:val="000338F9"/>
    <w:rsid w:val="00033A4B"/>
    <w:rsid w:val="00033D51"/>
    <w:rsid w:val="00033ECC"/>
    <w:rsid w:val="00033FD4"/>
    <w:rsid w:val="00034080"/>
    <w:rsid w:val="0003422F"/>
    <w:rsid w:val="0003451F"/>
    <w:rsid w:val="00034DCE"/>
    <w:rsid w:val="00034EFF"/>
    <w:rsid w:val="0003515A"/>
    <w:rsid w:val="00035CC7"/>
    <w:rsid w:val="00035E2E"/>
    <w:rsid w:val="00036873"/>
    <w:rsid w:val="00036F10"/>
    <w:rsid w:val="00037458"/>
    <w:rsid w:val="0003761A"/>
    <w:rsid w:val="000377E1"/>
    <w:rsid w:val="000409DB"/>
    <w:rsid w:val="00040B94"/>
    <w:rsid w:val="00040C2B"/>
    <w:rsid w:val="00041491"/>
    <w:rsid w:val="000416FE"/>
    <w:rsid w:val="00041763"/>
    <w:rsid w:val="00041A87"/>
    <w:rsid w:val="00041E50"/>
    <w:rsid w:val="000422F0"/>
    <w:rsid w:val="00042746"/>
    <w:rsid w:val="000428ED"/>
    <w:rsid w:val="00042B9D"/>
    <w:rsid w:val="00042F3F"/>
    <w:rsid w:val="00043B11"/>
    <w:rsid w:val="000442E0"/>
    <w:rsid w:val="00044882"/>
    <w:rsid w:val="00044892"/>
    <w:rsid w:val="0004578B"/>
    <w:rsid w:val="00045791"/>
    <w:rsid w:val="00045C13"/>
    <w:rsid w:val="00045E24"/>
    <w:rsid w:val="00046177"/>
    <w:rsid w:val="000462AE"/>
    <w:rsid w:val="00046FF0"/>
    <w:rsid w:val="00050176"/>
    <w:rsid w:val="000506E3"/>
    <w:rsid w:val="00050C76"/>
    <w:rsid w:val="00050F45"/>
    <w:rsid w:val="000510DF"/>
    <w:rsid w:val="00051C8E"/>
    <w:rsid w:val="00051CDB"/>
    <w:rsid w:val="00051E81"/>
    <w:rsid w:val="000521E1"/>
    <w:rsid w:val="000524A9"/>
    <w:rsid w:val="00052AC4"/>
    <w:rsid w:val="00052CC8"/>
    <w:rsid w:val="00052E85"/>
    <w:rsid w:val="00053326"/>
    <w:rsid w:val="00053B08"/>
    <w:rsid w:val="00053E6D"/>
    <w:rsid w:val="00054F4B"/>
    <w:rsid w:val="0005510D"/>
    <w:rsid w:val="000559B9"/>
    <w:rsid w:val="000561ED"/>
    <w:rsid w:val="00056BB7"/>
    <w:rsid w:val="0005742E"/>
    <w:rsid w:val="0005743C"/>
    <w:rsid w:val="00057FC9"/>
    <w:rsid w:val="00060387"/>
    <w:rsid w:val="00060677"/>
    <w:rsid w:val="00060DB6"/>
    <w:rsid w:val="00061355"/>
    <w:rsid w:val="0006163A"/>
    <w:rsid w:val="000624D2"/>
    <w:rsid w:val="00062608"/>
    <w:rsid w:val="0006273A"/>
    <w:rsid w:val="00062B65"/>
    <w:rsid w:val="00062E60"/>
    <w:rsid w:val="0006333D"/>
    <w:rsid w:val="00063343"/>
    <w:rsid w:val="000639DB"/>
    <w:rsid w:val="00063CDC"/>
    <w:rsid w:val="00063D57"/>
    <w:rsid w:val="00063EB1"/>
    <w:rsid w:val="00064687"/>
    <w:rsid w:val="000649C9"/>
    <w:rsid w:val="00064EEA"/>
    <w:rsid w:val="00065303"/>
    <w:rsid w:val="00065594"/>
    <w:rsid w:val="00065A88"/>
    <w:rsid w:val="00065F18"/>
    <w:rsid w:val="00066498"/>
    <w:rsid w:val="00067051"/>
    <w:rsid w:val="00067329"/>
    <w:rsid w:val="00067456"/>
    <w:rsid w:val="00067845"/>
    <w:rsid w:val="00067BA1"/>
    <w:rsid w:val="00067CEA"/>
    <w:rsid w:val="00067E34"/>
    <w:rsid w:val="00070E94"/>
    <w:rsid w:val="00071506"/>
    <w:rsid w:val="0007154F"/>
    <w:rsid w:val="000718AF"/>
    <w:rsid w:val="000718F9"/>
    <w:rsid w:val="00071CBC"/>
    <w:rsid w:val="00071E45"/>
    <w:rsid w:val="00072022"/>
    <w:rsid w:val="00072856"/>
    <w:rsid w:val="000728CA"/>
    <w:rsid w:val="00073280"/>
    <w:rsid w:val="000734BA"/>
    <w:rsid w:val="000736F7"/>
    <w:rsid w:val="000740B1"/>
    <w:rsid w:val="000744BF"/>
    <w:rsid w:val="00074925"/>
    <w:rsid w:val="00074E0D"/>
    <w:rsid w:val="00074E37"/>
    <w:rsid w:val="00075176"/>
    <w:rsid w:val="00075B92"/>
    <w:rsid w:val="00076410"/>
    <w:rsid w:val="00076454"/>
    <w:rsid w:val="0007792A"/>
    <w:rsid w:val="0007797E"/>
    <w:rsid w:val="00077C89"/>
    <w:rsid w:val="000800F5"/>
    <w:rsid w:val="000804D0"/>
    <w:rsid w:val="00080505"/>
    <w:rsid w:val="0008060E"/>
    <w:rsid w:val="00080A10"/>
    <w:rsid w:val="000812D3"/>
    <w:rsid w:val="00081469"/>
    <w:rsid w:val="00081AB1"/>
    <w:rsid w:val="00081FAD"/>
    <w:rsid w:val="000823FC"/>
    <w:rsid w:val="000828BF"/>
    <w:rsid w:val="00082CAA"/>
    <w:rsid w:val="00082DCF"/>
    <w:rsid w:val="000834E2"/>
    <w:rsid w:val="00084139"/>
    <w:rsid w:val="00084B7B"/>
    <w:rsid w:val="00084BF0"/>
    <w:rsid w:val="00084EE5"/>
    <w:rsid w:val="00085157"/>
    <w:rsid w:val="0008539F"/>
    <w:rsid w:val="000855CC"/>
    <w:rsid w:val="000856DA"/>
    <w:rsid w:val="0008579E"/>
    <w:rsid w:val="00085BBC"/>
    <w:rsid w:val="000867C9"/>
    <w:rsid w:val="00090316"/>
    <w:rsid w:val="00090346"/>
    <w:rsid w:val="00090B64"/>
    <w:rsid w:val="00091785"/>
    <w:rsid w:val="00091898"/>
    <w:rsid w:val="00091CEA"/>
    <w:rsid w:val="0009236F"/>
    <w:rsid w:val="00093415"/>
    <w:rsid w:val="000937D5"/>
    <w:rsid w:val="00093981"/>
    <w:rsid w:val="00093C08"/>
    <w:rsid w:val="00093CD9"/>
    <w:rsid w:val="00094103"/>
    <w:rsid w:val="000946E4"/>
    <w:rsid w:val="00094BA3"/>
    <w:rsid w:val="00094ED3"/>
    <w:rsid w:val="0009524E"/>
    <w:rsid w:val="00095547"/>
    <w:rsid w:val="00095613"/>
    <w:rsid w:val="00095A09"/>
    <w:rsid w:val="00095B7C"/>
    <w:rsid w:val="000967F5"/>
    <w:rsid w:val="00096897"/>
    <w:rsid w:val="00096E2F"/>
    <w:rsid w:val="00097908"/>
    <w:rsid w:val="00097A98"/>
    <w:rsid w:val="000A014F"/>
    <w:rsid w:val="000A01D7"/>
    <w:rsid w:val="000A041C"/>
    <w:rsid w:val="000A28D5"/>
    <w:rsid w:val="000A29C5"/>
    <w:rsid w:val="000A2BFD"/>
    <w:rsid w:val="000A3CAB"/>
    <w:rsid w:val="000A4820"/>
    <w:rsid w:val="000A4834"/>
    <w:rsid w:val="000A4E5F"/>
    <w:rsid w:val="000A5481"/>
    <w:rsid w:val="000A584C"/>
    <w:rsid w:val="000A5A2E"/>
    <w:rsid w:val="000A6443"/>
    <w:rsid w:val="000A65EA"/>
    <w:rsid w:val="000A676C"/>
    <w:rsid w:val="000A68F1"/>
    <w:rsid w:val="000A6F27"/>
    <w:rsid w:val="000A72F0"/>
    <w:rsid w:val="000A7A7A"/>
    <w:rsid w:val="000A7D27"/>
    <w:rsid w:val="000B0275"/>
    <w:rsid w:val="000B03C9"/>
    <w:rsid w:val="000B04F4"/>
    <w:rsid w:val="000B067A"/>
    <w:rsid w:val="000B0E54"/>
    <w:rsid w:val="000B1540"/>
    <w:rsid w:val="000B1CB0"/>
    <w:rsid w:val="000B1E11"/>
    <w:rsid w:val="000B1FEF"/>
    <w:rsid w:val="000B23E9"/>
    <w:rsid w:val="000B2412"/>
    <w:rsid w:val="000B2755"/>
    <w:rsid w:val="000B2CEF"/>
    <w:rsid w:val="000B33FD"/>
    <w:rsid w:val="000B343D"/>
    <w:rsid w:val="000B3689"/>
    <w:rsid w:val="000B3771"/>
    <w:rsid w:val="000B3BC2"/>
    <w:rsid w:val="000B424E"/>
    <w:rsid w:val="000B4ABA"/>
    <w:rsid w:val="000B4B3F"/>
    <w:rsid w:val="000B4E4B"/>
    <w:rsid w:val="000B4F87"/>
    <w:rsid w:val="000B4F93"/>
    <w:rsid w:val="000B59C0"/>
    <w:rsid w:val="000B59F6"/>
    <w:rsid w:val="000B5F8E"/>
    <w:rsid w:val="000B5FB8"/>
    <w:rsid w:val="000B64BD"/>
    <w:rsid w:val="000B6696"/>
    <w:rsid w:val="000B6A3F"/>
    <w:rsid w:val="000B6C16"/>
    <w:rsid w:val="000B6EFB"/>
    <w:rsid w:val="000B748C"/>
    <w:rsid w:val="000B7499"/>
    <w:rsid w:val="000B754C"/>
    <w:rsid w:val="000B7691"/>
    <w:rsid w:val="000B789E"/>
    <w:rsid w:val="000B7DC7"/>
    <w:rsid w:val="000C01DE"/>
    <w:rsid w:val="000C06CC"/>
    <w:rsid w:val="000C078E"/>
    <w:rsid w:val="000C0CF4"/>
    <w:rsid w:val="000C118D"/>
    <w:rsid w:val="000C1842"/>
    <w:rsid w:val="000C2BC8"/>
    <w:rsid w:val="000C2C94"/>
    <w:rsid w:val="000C2E3C"/>
    <w:rsid w:val="000C3140"/>
    <w:rsid w:val="000C3492"/>
    <w:rsid w:val="000C4B16"/>
    <w:rsid w:val="000C4B7C"/>
    <w:rsid w:val="000C4CB1"/>
    <w:rsid w:val="000C4E1F"/>
    <w:rsid w:val="000C50C3"/>
    <w:rsid w:val="000C5386"/>
    <w:rsid w:val="000C5633"/>
    <w:rsid w:val="000C58B6"/>
    <w:rsid w:val="000C5AA3"/>
    <w:rsid w:val="000C5B8D"/>
    <w:rsid w:val="000C5C55"/>
    <w:rsid w:val="000C5F96"/>
    <w:rsid w:val="000C6006"/>
    <w:rsid w:val="000C61C3"/>
    <w:rsid w:val="000C6AE1"/>
    <w:rsid w:val="000C6B2E"/>
    <w:rsid w:val="000C6C26"/>
    <w:rsid w:val="000C6CC3"/>
    <w:rsid w:val="000C7739"/>
    <w:rsid w:val="000C7A6B"/>
    <w:rsid w:val="000C7DEE"/>
    <w:rsid w:val="000D00CD"/>
    <w:rsid w:val="000D018B"/>
    <w:rsid w:val="000D0218"/>
    <w:rsid w:val="000D0390"/>
    <w:rsid w:val="000D0DBB"/>
    <w:rsid w:val="000D1995"/>
    <w:rsid w:val="000D1BF1"/>
    <w:rsid w:val="000D21F6"/>
    <w:rsid w:val="000D2805"/>
    <w:rsid w:val="000D2B6B"/>
    <w:rsid w:val="000D2FB1"/>
    <w:rsid w:val="000D3008"/>
    <w:rsid w:val="000D3091"/>
    <w:rsid w:val="000D35A7"/>
    <w:rsid w:val="000D367F"/>
    <w:rsid w:val="000D3AC2"/>
    <w:rsid w:val="000D3BA6"/>
    <w:rsid w:val="000D3CD0"/>
    <w:rsid w:val="000D3D3D"/>
    <w:rsid w:val="000D40D0"/>
    <w:rsid w:val="000D42C3"/>
    <w:rsid w:val="000D4500"/>
    <w:rsid w:val="000D481F"/>
    <w:rsid w:val="000D4A99"/>
    <w:rsid w:val="000D4C61"/>
    <w:rsid w:val="000D4DCB"/>
    <w:rsid w:val="000D5135"/>
    <w:rsid w:val="000D5690"/>
    <w:rsid w:val="000D647C"/>
    <w:rsid w:val="000D724D"/>
    <w:rsid w:val="000D78F6"/>
    <w:rsid w:val="000D790A"/>
    <w:rsid w:val="000D7AEA"/>
    <w:rsid w:val="000D7B33"/>
    <w:rsid w:val="000D7B9B"/>
    <w:rsid w:val="000D7DBF"/>
    <w:rsid w:val="000E012D"/>
    <w:rsid w:val="000E01A9"/>
    <w:rsid w:val="000E0365"/>
    <w:rsid w:val="000E091E"/>
    <w:rsid w:val="000E0AC3"/>
    <w:rsid w:val="000E0B61"/>
    <w:rsid w:val="000E0DDC"/>
    <w:rsid w:val="000E0EFF"/>
    <w:rsid w:val="000E0FDE"/>
    <w:rsid w:val="000E14F7"/>
    <w:rsid w:val="000E1742"/>
    <w:rsid w:val="000E1C16"/>
    <w:rsid w:val="000E1FF0"/>
    <w:rsid w:val="000E290A"/>
    <w:rsid w:val="000E2BB4"/>
    <w:rsid w:val="000E2C66"/>
    <w:rsid w:val="000E2D81"/>
    <w:rsid w:val="000E3E2C"/>
    <w:rsid w:val="000E3EFE"/>
    <w:rsid w:val="000E43A6"/>
    <w:rsid w:val="000E4E5F"/>
    <w:rsid w:val="000E58A5"/>
    <w:rsid w:val="000E599C"/>
    <w:rsid w:val="000E6071"/>
    <w:rsid w:val="000E6111"/>
    <w:rsid w:val="000E6DCE"/>
    <w:rsid w:val="000E6E7D"/>
    <w:rsid w:val="000E7036"/>
    <w:rsid w:val="000E770D"/>
    <w:rsid w:val="000E7A7E"/>
    <w:rsid w:val="000F0067"/>
    <w:rsid w:val="000F008F"/>
    <w:rsid w:val="000F0CF9"/>
    <w:rsid w:val="000F1234"/>
    <w:rsid w:val="000F123C"/>
    <w:rsid w:val="000F1275"/>
    <w:rsid w:val="000F1CD0"/>
    <w:rsid w:val="000F1F1C"/>
    <w:rsid w:val="000F2099"/>
    <w:rsid w:val="000F2584"/>
    <w:rsid w:val="000F2FED"/>
    <w:rsid w:val="000F3267"/>
    <w:rsid w:val="000F3576"/>
    <w:rsid w:val="000F35EE"/>
    <w:rsid w:val="000F4D39"/>
    <w:rsid w:val="000F5624"/>
    <w:rsid w:val="000F5895"/>
    <w:rsid w:val="000F5D72"/>
    <w:rsid w:val="000F605D"/>
    <w:rsid w:val="000F637C"/>
    <w:rsid w:val="000F6691"/>
    <w:rsid w:val="000F6A92"/>
    <w:rsid w:val="000F6FBD"/>
    <w:rsid w:val="000F7F78"/>
    <w:rsid w:val="00100326"/>
    <w:rsid w:val="00100794"/>
    <w:rsid w:val="00100872"/>
    <w:rsid w:val="00101599"/>
    <w:rsid w:val="00101C5D"/>
    <w:rsid w:val="00101D66"/>
    <w:rsid w:val="00101ED4"/>
    <w:rsid w:val="00102879"/>
    <w:rsid w:val="00102995"/>
    <w:rsid w:val="00102E50"/>
    <w:rsid w:val="0010369A"/>
    <w:rsid w:val="0010384F"/>
    <w:rsid w:val="001049FD"/>
    <w:rsid w:val="00104B9F"/>
    <w:rsid w:val="001050BF"/>
    <w:rsid w:val="0010514B"/>
    <w:rsid w:val="00105648"/>
    <w:rsid w:val="001058C7"/>
    <w:rsid w:val="00105D3B"/>
    <w:rsid w:val="00106078"/>
    <w:rsid w:val="0010616D"/>
    <w:rsid w:val="00106331"/>
    <w:rsid w:val="00106CBF"/>
    <w:rsid w:val="0010706B"/>
    <w:rsid w:val="00107534"/>
    <w:rsid w:val="00107E87"/>
    <w:rsid w:val="00110478"/>
    <w:rsid w:val="00110F55"/>
    <w:rsid w:val="00110FA7"/>
    <w:rsid w:val="0011130F"/>
    <w:rsid w:val="0011192E"/>
    <w:rsid w:val="00111BAF"/>
    <w:rsid w:val="00111D4D"/>
    <w:rsid w:val="001123AE"/>
    <w:rsid w:val="001137D3"/>
    <w:rsid w:val="00113E40"/>
    <w:rsid w:val="00114433"/>
    <w:rsid w:val="00114CE1"/>
    <w:rsid w:val="00115392"/>
    <w:rsid w:val="001153C7"/>
    <w:rsid w:val="00115461"/>
    <w:rsid w:val="00115779"/>
    <w:rsid w:val="00115B2B"/>
    <w:rsid w:val="00116106"/>
    <w:rsid w:val="00116131"/>
    <w:rsid w:val="0011642B"/>
    <w:rsid w:val="00116788"/>
    <w:rsid w:val="0011711B"/>
    <w:rsid w:val="001171C9"/>
    <w:rsid w:val="00117F8A"/>
    <w:rsid w:val="00120448"/>
    <w:rsid w:val="00120883"/>
    <w:rsid w:val="001216A3"/>
    <w:rsid w:val="001216D5"/>
    <w:rsid w:val="0012171B"/>
    <w:rsid w:val="00121B9B"/>
    <w:rsid w:val="001223F5"/>
    <w:rsid w:val="00122A04"/>
    <w:rsid w:val="00122ADC"/>
    <w:rsid w:val="00123190"/>
    <w:rsid w:val="001239A1"/>
    <w:rsid w:val="00123D0E"/>
    <w:rsid w:val="00123EB2"/>
    <w:rsid w:val="00124460"/>
    <w:rsid w:val="001246F2"/>
    <w:rsid w:val="00124A5C"/>
    <w:rsid w:val="00124C3D"/>
    <w:rsid w:val="00124C41"/>
    <w:rsid w:val="00124F3B"/>
    <w:rsid w:val="0012502F"/>
    <w:rsid w:val="001251B7"/>
    <w:rsid w:val="001257FE"/>
    <w:rsid w:val="00125A8C"/>
    <w:rsid w:val="0012694B"/>
    <w:rsid w:val="00126C2F"/>
    <w:rsid w:val="00127180"/>
    <w:rsid w:val="001275CC"/>
    <w:rsid w:val="00127BF3"/>
    <w:rsid w:val="00127C22"/>
    <w:rsid w:val="0013031D"/>
    <w:rsid w:val="00130AD5"/>
    <w:rsid w:val="00130EA3"/>
    <w:rsid w:val="00130F59"/>
    <w:rsid w:val="0013105E"/>
    <w:rsid w:val="001312B5"/>
    <w:rsid w:val="0013137A"/>
    <w:rsid w:val="00131D01"/>
    <w:rsid w:val="00132156"/>
    <w:rsid w:val="001325E6"/>
    <w:rsid w:val="00132BB1"/>
    <w:rsid w:val="001338ED"/>
    <w:rsid w:val="00133EC0"/>
    <w:rsid w:val="00133EE2"/>
    <w:rsid w:val="0013407F"/>
    <w:rsid w:val="001348F5"/>
    <w:rsid w:val="00134A37"/>
    <w:rsid w:val="00134F0A"/>
    <w:rsid w:val="00135850"/>
    <w:rsid w:val="00135B60"/>
    <w:rsid w:val="00135B8F"/>
    <w:rsid w:val="00135C09"/>
    <w:rsid w:val="001367A6"/>
    <w:rsid w:val="0013768A"/>
    <w:rsid w:val="00137728"/>
    <w:rsid w:val="00137EC9"/>
    <w:rsid w:val="00137F7C"/>
    <w:rsid w:val="001406D9"/>
    <w:rsid w:val="00140993"/>
    <w:rsid w:val="00140AF6"/>
    <w:rsid w:val="001413A7"/>
    <w:rsid w:val="00141734"/>
    <w:rsid w:val="00141935"/>
    <w:rsid w:val="00141949"/>
    <w:rsid w:val="00141CE5"/>
    <w:rsid w:val="00141F69"/>
    <w:rsid w:val="00142156"/>
    <w:rsid w:val="0014267E"/>
    <w:rsid w:val="001426A6"/>
    <w:rsid w:val="001426CF"/>
    <w:rsid w:val="001426ED"/>
    <w:rsid w:val="00142CF4"/>
    <w:rsid w:val="00142FB3"/>
    <w:rsid w:val="0014307B"/>
    <w:rsid w:val="001438F3"/>
    <w:rsid w:val="00143A3F"/>
    <w:rsid w:val="00143B8F"/>
    <w:rsid w:val="00143C44"/>
    <w:rsid w:val="00144908"/>
    <w:rsid w:val="001449FF"/>
    <w:rsid w:val="00144C06"/>
    <w:rsid w:val="00144CC9"/>
    <w:rsid w:val="00145AA3"/>
    <w:rsid w:val="001467A7"/>
    <w:rsid w:val="001467CA"/>
    <w:rsid w:val="001474FD"/>
    <w:rsid w:val="0014751F"/>
    <w:rsid w:val="00147D27"/>
    <w:rsid w:val="00147E1D"/>
    <w:rsid w:val="0015001F"/>
    <w:rsid w:val="00150035"/>
    <w:rsid w:val="00150A72"/>
    <w:rsid w:val="0015169C"/>
    <w:rsid w:val="001518C2"/>
    <w:rsid w:val="00151BC4"/>
    <w:rsid w:val="00151EE1"/>
    <w:rsid w:val="0015232B"/>
    <w:rsid w:val="00152BE5"/>
    <w:rsid w:val="0015314C"/>
    <w:rsid w:val="00153DD3"/>
    <w:rsid w:val="00153EC2"/>
    <w:rsid w:val="00154782"/>
    <w:rsid w:val="00154C91"/>
    <w:rsid w:val="001555C0"/>
    <w:rsid w:val="00155F0B"/>
    <w:rsid w:val="00155F81"/>
    <w:rsid w:val="00156644"/>
    <w:rsid w:val="001567FD"/>
    <w:rsid w:val="00156E20"/>
    <w:rsid w:val="001571C7"/>
    <w:rsid w:val="001573A8"/>
    <w:rsid w:val="00157601"/>
    <w:rsid w:val="0015774C"/>
    <w:rsid w:val="00157B27"/>
    <w:rsid w:val="00160368"/>
    <w:rsid w:val="0016070E"/>
    <w:rsid w:val="00161094"/>
    <w:rsid w:val="001619FB"/>
    <w:rsid w:val="00161E91"/>
    <w:rsid w:val="00162999"/>
    <w:rsid w:val="00162F64"/>
    <w:rsid w:val="00162FE3"/>
    <w:rsid w:val="00163395"/>
    <w:rsid w:val="00163CB7"/>
    <w:rsid w:val="00164EAD"/>
    <w:rsid w:val="001654CC"/>
    <w:rsid w:val="00165D99"/>
    <w:rsid w:val="0016600C"/>
    <w:rsid w:val="001660D3"/>
    <w:rsid w:val="0016633F"/>
    <w:rsid w:val="00166BE5"/>
    <w:rsid w:val="00166CBE"/>
    <w:rsid w:val="00167160"/>
    <w:rsid w:val="001672CC"/>
    <w:rsid w:val="00167C4B"/>
    <w:rsid w:val="00170904"/>
    <w:rsid w:val="00170D93"/>
    <w:rsid w:val="00170E7F"/>
    <w:rsid w:val="00171714"/>
    <w:rsid w:val="00171E66"/>
    <w:rsid w:val="00172209"/>
    <w:rsid w:val="00172801"/>
    <w:rsid w:val="00172A55"/>
    <w:rsid w:val="00172AF5"/>
    <w:rsid w:val="001733BD"/>
    <w:rsid w:val="0017366E"/>
    <w:rsid w:val="001744E9"/>
    <w:rsid w:val="0017451D"/>
    <w:rsid w:val="00174647"/>
    <w:rsid w:val="00174A10"/>
    <w:rsid w:val="00174AA6"/>
    <w:rsid w:val="00174D90"/>
    <w:rsid w:val="00174EE7"/>
    <w:rsid w:val="001758CD"/>
    <w:rsid w:val="0017615B"/>
    <w:rsid w:val="001761F0"/>
    <w:rsid w:val="001763CC"/>
    <w:rsid w:val="001765D5"/>
    <w:rsid w:val="0017665C"/>
    <w:rsid w:val="00176B15"/>
    <w:rsid w:val="00176EB2"/>
    <w:rsid w:val="00176F77"/>
    <w:rsid w:val="001771DA"/>
    <w:rsid w:val="0017728A"/>
    <w:rsid w:val="001774A1"/>
    <w:rsid w:val="0017791F"/>
    <w:rsid w:val="00177AD2"/>
    <w:rsid w:val="00177BCC"/>
    <w:rsid w:val="00177C73"/>
    <w:rsid w:val="00177E8E"/>
    <w:rsid w:val="00177F68"/>
    <w:rsid w:val="00177FD9"/>
    <w:rsid w:val="001802EF"/>
    <w:rsid w:val="00180461"/>
    <w:rsid w:val="0018127A"/>
    <w:rsid w:val="001815A8"/>
    <w:rsid w:val="0018183E"/>
    <w:rsid w:val="00181AD4"/>
    <w:rsid w:val="001824AC"/>
    <w:rsid w:val="00182BD4"/>
    <w:rsid w:val="00183102"/>
    <w:rsid w:val="00183126"/>
    <w:rsid w:val="001840FA"/>
    <w:rsid w:val="00184375"/>
    <w:rsid w:val="0018475D"/>
    <w:rsid w:val="00184981"/>
    <w:rsid w:val="001849F7"/>
    <w:rsid w:val="00184BD8"/>
    <w:rsid w:val="001859FE"/>
    <w:rsid w:val="00185B87"/>
    <w:rsid w:val="00185D44"/>
    <w:rsid w:val="0018623B"/>
    <w:rsid w:val="001865F0"/>
    <w:rsid w:val="00186CA0"/>
    <w:rsid w:val="0018743C"/>
    <w:rsid w:val="00187620"/>
    <w:rsid w:val="00187CFB"/>
    <w:rsid w:val="00187DF8"/>
    <w:rsid w:val="00190079"/>
    <w:rsid w:val="001901D9"/>
    <w:rsid w:val="001908CF"/>
    <w:rsid w:val="00190B83"/>
    <w:rsid w:val="00190BBD"/>
    <w:rsid w:val="00191ECD"/>
    <w:rsid w:val="001925B5"/>
    <w:rsid w:val="00192F53"/>
    <w:rsid w:val="001935B0"/>
    <w:rsid w:val="00194664"/>
    <w:rsid w:val="001946F3"/>
    <w:rsid w:val="00194C76"/>
    <w:rsid w:val="00195004"/>
    <w:rsid w:val="001955C3"/>
    <w:rsid w:val="00195620"/>
    <w:rsid w:val="0019597A"/>
    <w:rsid w:val="0019597C"/>
    <w:rsid w:val="0019622E"/>
    <w:rsid w:val="00196562"/>
    <w:rsid w:val="001966A7"/>
    <w:rsid w:val="00196E90"/>
    <w:rsid w:val="0019707B"/>
    <w:rsid w:val="001975E1"/>
    <w:rsid w:val="00197C46"/>
    <w:rsid w:val="001A02F1"/>
    <w:rsid w:val="001A0D19"/>
    <w:rsid w:val="001A0F72"/>
    <w:rsid w:val="001A10F9"/>
    <w:rsid w:val="001A110A"/>
    <w:rsid w:val="001A176B"/>
    <w:rsid w:val="001A288E"/>
    <w:rsid w:val="001A2DCD"/>
    <w:rsid w:val="001A32F0"/>
    <w:rsid w:val="001A372B"/>
    <w:rsid w:val="001A40A2"/>
    <w:rsid w:val="001A4627"/>
    <w:rsid w:val="001A4979"/>
    <w:rsid w:val="001A50B5"/>
    <w:rsid w:val="001A5480"/>
    <w:rsid w:val="001A552B"/>
    <w:rsid w:val="001A58BA"/>
    <w:rsid w:val="001A62E4"/>
    <w:rsid w:val="001A6538"/>
    <w:rsid w:val="001A6B08"/>
    <w:rsid w:val="001A6F8E"/>
    <w:rsid w:val="001A7786"/>
    <w:rsid w:val="001A7CB6"/>
    <w:rsid w:val="001B00B3"/>
    <w:rsid w:val="001B023C"/>
    <w:rsid w:val="001B033B"/>
    <w:rsid w:val="001B0360"/>
    <w:rsid w:val="001B0D77"/>
    <w:rsid w:val="001B15D3"/>
    <w:rsid w:val="001B1985"/>
    <w:rsid w:val="001B1BCE"/>
    <w:rsid w:val="001B1F38"/>
    <w:rsid w:val="001B214A"/>
    <w:rsid w:val="001B21D4"/>
    <w:rsid w:val="001B229F"/>
    <w:rsid w:val="001B2BAC"/>
    <w:rsid w:val="001B2E9F"/>
    <w:rsid w:val="001B3443"/>
    <w:rsid w:val="001B399F"/>
    <w:rsid w:val="001B3EF3"/>
    <w:rsid w:val="001B442C"/>
    <w:rsid w:val="001B4E6A"/>
    <w:rsid w:val="001B5017"/>
    <w:rsid w:val="001B50E6"/>
    <w:rsid w:val="001B51A9"/>
    <w:rsid w:val="001B546D"/>
    <w:rsid w:val="001B57B0"/>
    <w:rsid w:val="001B5BC1"/>
    <w:rsid w:val="001B65E2"/>
    <w:rsid w:val="001B65FA"/>
    <w:rsid w:val="001B6977"/>
    <w:rsid w:val="001B7334"/>
    <w:rsid w:val="001B7496"/>
    <w:rsid w:val="001B79F1"/>
    <w:rsid w:val="001B7A59"/>
    <w:rsid w:val="001B7C62"/>
    <w:rsid w:val="001C0326"/>
    <w:rsid w:val="001C053C"/>
    <w:rsid w:val="001C0674"/>
    <w:rsid w:val="001C06AC"/>
    <w:rsid w:val="001C0E88"/>
    <w:rsid w:val="001C1132"/>
    <w:rsid w:val="001C135F"/>
    <w:rsid w:val="001C1388"/>
    <w:rsid w:val="001C192F"/>
    <w:rsid w:val="001C1969"/>
    <w:rsid w:val="001C1B93"/>
    <w:rsid w:val="001C33A8"/>
    <w:rsid w:val="001C3C42"/>
    <w:rsid w:val="001C4091"/>
    <w:rsid w:val="001C5A6B"/>
    <w:rsid w:val="001C5B89"/>
    <w:rsid w:val="001C5C7F"/>
    <w:rsid w:val="001C5DD7"/>
    <w:rsid w:val="001C64A9"/>
    <w:rsid w:val="001C680B"/>
    <w:rsid w:val="001C690C"/>
    <w:rsid w:val="001C6A8F"/>
    <w:rsid w:val="001C6BFE"/>
    <w:rsid w:val="001C6C7F"/>
    <w:rsid w:val="001C7062"/>
    <w:rsid w:val="001C7365"/>
    <w:rsid w:val="001C7D0D"/>
    <w:rsid w:val="001D0511"/>
    <w:rsid w:val="001D0958"/>
    <w:rsid w:val="001D0A4B"/>
    <w:rsid w:val="001D1416"/>
    <w:rsid w:val="001D1501"/>
    <w:rsid w:val="001D16AE"/>
    <w:rsid w:val="001D2001"/>
    <w:rsid w:val="001D2080"/>
    <w:rsid w:val="001D2BB1"/>
    <w:rsid w:val="001D2D27"/>
    <w:rsid w:val="001D4F15"/>
    <w:rsid w:val="001D5DCF"/>
    <w:rsid w:val="001D62DB"/>
    <w:rsid w:val="001D6481"/>
    <w:rsid w:val="001D656F"/>
    <w:rsid w:val="001D6768"/>
    <w:rsid w:val="001D6A82"/>
    <w:rsid w:val="001D6DE0"/>
    <w:rsid w:val="001D6E3F"/>
    <w:rsid w:val="001D7869"/>
    <w:rsid w:val="001D7B66"/>
    <w:rsid w:val="001E084A"/>
    <w:rsid w:val="001E0D0F"/>
    <w:rsid w:val="001E114E"/>
    <w:rsid w:val="001E1442"/>
    <w:rsid w:val="001E1584"/>
    <w:rsid w:val="001E1829"/>
    <w:rsid w:val="001E22D8"/>
    <w:rsid w:val="001E2519"/>
    <w:rsid w:val="001E25A3"/>
    <w:rsid w:val="001E294B"/>
    <w:rsid w:val="001E377B"/>
    <w:rsid w:val="001E5022"/>
    <w:rsid w:val="001E51E7"/>
    <w:rsid w:val="001E520C"/>
    <w:rsid w:val="001E5CA5"/>
    <w:rsid w:val="001E6EEC"/>
    <w:rsid w:val="001E6EFF"/>
    <w:rsid w:val="001E6F06"/>
    <w:rsid w:val="001E707D"/>
    <w:rsid w:val="001F007D"/>
    <w:rsid w:val="001F00C7"/>
    <w:rsid w:val="001F0844"/>
    <w:rsid w:val="001F0FA7"/>
    <w:rsid w:val="001F1253"/>
    <w:rsid w:val="001F1403"/>
    <w:rsid w:val="001F1F2A"/>
    <w:rsid w:val="001F24CC"/>
    <w:rsid w:val="001F263A"/>
    <w:rsid w:val="001F2D8A"/>
    <w:rsid w:val="001F2E8C"/>
    <w:rsid w:val="001F2EE9"/>
    <w:rsid w:val="001F2F78"/>
    <w:rsid w:val="001F320F"/>
    <w:rsid w:val="001F3235"/>
    <w:rsid w:val="001F3BC1"/>
    <w:rsid w:val="001F3DB9"/>
    <w:rsid w:val="001F4014"/>
    <w:rsid w:val="001F40B2"/>
    <w:rsid w:val="001F4DBC"/>
    <w:rsid w:val="001F5142"/>
    <w:rsid w:val="001F5153"/>
    <w:rsid w:val="001F63AC"/>
    <w:rsid w:val="001F6BB8"/>
    <w:rsid w:val="001F6C06"/>
    <w:rsid w:val="001F6C30"/>
    <w:rsid w:val="001F6DBE"/>
    <w:rsid w:val="001F6FDB"/>
    <w:rsid w:val="001F7065"/>
    <w:rsid w:val="001F755D"/>
    <w:rsid w:val="001F75C4"/>
    <w:rsid w:val="001F774D"/>
    <w:rsid w:val="001F7C11"/>
    <w:rsid w:val="001F7D0B"/>
    <w:rsid w:val="002003DC"/>
    <w:rsid w:val="002012DD"/>
    <w:rsid w:val="0020132E"/>
    <w:rsid w:val="002014DE"/>
    <w:rsid w:val="00201722"/>
    <w:rsid w:val="00201D34"/>
    <w:rsid w:val="0020216F"/>
    <w:rsid w:val="0020231A"/>
    <w:rsid w:val="002026CD"/>
    <w:rsid w:val="002033FC"/>
    <w:rsid w:val="00203520"/>
    <w:rsid w:val="00203862"/>
    <w:rsid w:val="00203F17"/>
    <w:rsid w:val="002044A1"/>
    <w:rsid w:val="002044BB"/>
    <w:rsid w:val="002045AA"/>
    <w:rsid w:val="002046BC"/>
    <w:rsid w:val="00204DBA"/>
    <w:rsid w:val="00204DCF"/>
    <w:rsid w:val="00204E9E"/>
    <w:rsid w:val="0020525B"/>
    <w:rsid w:val="00205441"/>
    <w:rsid w:val="002058C5"/>
    <w:rsid w:val="00205D81"/>
    <w:rsid w:val="00205E79"/>
    <w:rsid w:val="00206996"/>
    <w:rsid w:val="002069DD"/>
    <w:rsid w:val="00206B0E"/>
    <w:rsid w:val="00207119"/>
    <w:rsid w:val="0020795D"/>
    <w:rsid w:val="00207A52"/>
    <w:rsid w:val="00207E10"/>
    <w:rsid w:val="0021044B"/>
    <w:rsid w:val="00210B09"/>
    <w:rsid w:val="00210C9E"/>
    <w:rsid w:val="0021141C"/>
    <w:rsid w:val="002114E1"/>
    <w:rsid w:val="00211840"/>
    <w:rsid w:val="0021199A"/>
    <w:rsid w:val="00211A3C"/>
    <w:rsid w:val="0021234A"/>
    <w:rsid w:val="00212762"/>
    <w:rsid w:val="002127EE"/>
    <w:rsid w:val="0021296A"/>
    <w:rsid w:val="002130BF"/>
    <w:rsid w:val="00213CDB"/>
    <w:rsid w:val="00213D02"/>
    <w:rsid w:val="00214054"/>
    <w:rsid w:val="0021407F"/>
    <w:rsid w:val="00215455"/>
    <w:rsid w:val="00215804"/>
    <w:rsid w:val="002158B5"/>
    <w:rsid w:val="002158F9"/>
    <w:rsid w:val="0021592B"/>
    <w:rsid w:val="00215A88"/>
    <w:rsid w:val="00216217"/>
    <w:rsid w:val="0021723D"/>
    <w:rsid w:val="002173AE"/>
    <w:rsid w:val="002174AC"/>
    <w:rsid w:val="00220E5F"/>
    <w:rsid w:val="00220FA5"/>
    <w:rsid w:val="0022122F"/>
    <w:rsid w:val="002212B5"/>
    <w:rsid w:val="0022156D"/>
    <w:rsid w:val="00221589"/>
    <w:rsid w:val="00221CD4"/>
    <w:rsid w:val="00221DE1"/>
    <w:rsid w:val="00223158"/>
    <w:rsid w:val="00223290"/>
    <w:rsid w:val="00223325"/>
    <w:rsid w:val="00223400"/>
    <w:rsid w:val="00223736"/>
    <w:rsid w:val="00223B46"/>
    <w:rsid w:val="00223CD7"/>
    <w:rsid w:val="002246A3"/>
    <w:rsid w:val="002246F6"/>
    <w:rsid w:val="00224A42"/>
    <w:rsid w:val="00224D7D"/>
    <w:rsid w:val="002259DD"/>
    <w:rsid w:val="00225F45"/>
    <w:rsid w:val="002261AD"/>
    <w:rsid w:val="0022650E"/>
    <w:rsid w:val="00226668"/>
    <w:rsid w:val="002267B9"/>
    <w:rsid w:val="00227400"/>
    <w:rsid w:val="00227FEE"/>
    <w:rsid w:val="00230112"/>
    <w:rsid w:val="00230CEA"/>
    <w:rsid w:val="0023129C"/>
    <w:rsid w:val="00231727"/>
    <w:rsid w:val="002317A9"/>
    <w:rsid w:val="002317AB"/>
    <w:rsid w:val="00231803"/>
    <w:rsid w:val="002323D6"/>
    <w:rsid w:val="00232A17"/>
    <w:rsid w:val="00232DE2"/>
    <w:rsid w:val="002330E5"/>
    <w:rsid w:val="002333BA"/>
    <w:rsid w:val="00233809"/>
    <w:rsid w:val="00233AF5"/>
    <w:rsid w:val="00233B8D"/>
    <w:rsid w:val="00233C77"/>
    <w:rsid w:val="00233FD1"/>
    <w:rsid w:val="0023445F"/>
    <w:rsid w:val="00234596"/>
    <w:rsid w:val="0023529B"/>
    <w:rsid w:val="002353D6"/>
    <w:rsid w:val="00235894"/>
    <w:rsid w:val="002362D6"/>
    <w:rsid w:val="002362E2"/>
    <w:rsid w:val="002363B1"/>
    <w:rsid w:val="002364E3"/>
    <w:rsid w:val="002366CA"/>
    <w:rsid w:val="00236B49"/>
    <w:rsid w:val="00236B91"/>
    <w:rsid w:val="002372E1"/>
    <w:rsid w:val="00237407"/>
    <w:rsid w:val="00237801"/>
    <w:rsid w:val="0023786C"/>
    <w:rsid w:val="00240046"/>
    <w:rsid w:val="00240234"/>
    <w:rsid w:val="0024069D"/>
    <w:rsid w:val="00240A00"/>
    <w:rsid w:val="00240DA7"/>
    <w:rsid w:val="00240F6A"/>
    <w:rsid w:val="00241230"/>
    <w:rsid w:val="0024128E"/>
    <w:rsid w:val="0024158D"/>
    <w:rsid w:val="002417AC"/>
    <w:rsid w:val="00241815"/>
    <w:rsid w:val="00241A83"/>
    <w:rsid w:val="00242384"/>
    <w:rsid w:val="002423E6"/>
    <w:rsid w:val="00242451"/>
    <w:rsid w:val="00242B53"/>
    <w:rsid w:val="0024322E"/>
    <w:rsid w:val="0024335A"/>
    <w:rsid w:val="0024397B"/>
    <w:rsid w:val="00243C2F"/>
    <w:rsid w:val="00243E85"/>
    <w:rsid w:val="00243F43"/>
    <w:rsid w:val="002441E6"/>
    <w:rsid w:val="00244854"/>
    <w:rsid w:val="002448C4"/>
    <w:rsid w:val="00245288"/>
    <w:rsid w:val="002454BB"/>
    <w:rsid w:val="00245CDD"/>
    <w:rsid w:val="00246147"/>
    <w:rsid w:val="00246327"/>
    <w:rsid w:val="00246AA7"/>
    <w:rsid w:val="00246C86"/>
    <w:rsid w:val="00246FEF"/>
    <w:rsid w:val="0024703B"/>
    <w:rsid w:val="0024797F"/>
    <w:rsid w:val="00247AFF"/>
    <w:rsid w:val="00247B23"/>
    <w:rsid w:val="00247F8C"/>
    <w:rsid w:val="00250197"/>
    <w:rsid w:val="002508D1"/>
    <w:rsid w:val="00250C04"/>
    <w:rsid w:val="00250D28"/>
    <w:rsid w:val="00250E97"/>
    <w:rsid w:val="0025119E"/>
    <w:rsid w:val="00251269"/>
    <w:rsid w:val="00251621"/>
    <w:rsid w:val="00252009"/>
    <w:rsid w:val="0025209F"/>
    <w:rsid w:val="002522F4"/>
    <w:rsid w:val="00252807"/>
    <w:rsid w:val="00252856"/>
    <w:rsid w:val="00252AC4"/>
    <w:rsid w:val="002530A7"/>
    <w:rsid w:val="00253478"/>
    <w:rsid w:val="002535C0"/>
    <w:rsid w:val="0025398C"/>
    <w:rsid w:val="002550D8"/>
    <w:rsid w:val="00255388"/>
    <w:rsid w:val="00255B4C"/>
    <w:rsid w:val="0025679F"/>
    <w:rsid w:val="00257092"/>
    <w:rsid w:val="00257585"/>
    <w:rsid w:val="0025796F"/>
    <w:rsid w:val="002579FE"/>
    <w:rsid w:val="00257AB6"/>
    <w:rsid w:val="00260167"/>
    <w:rsid w:val="002608E0"/>
    <w:rsid w:val="00260CA5"/>
    <w:rsid w:val="00260CD6"/>
    <w:rsid w:val="00260F86"/>
    <w:rsid w:val="002610E6"/>
    <w:rsid w:val="002618AA"/>
    <w:rsid w:val="002620F5"/>
    <w:rsid w:val="002621D2"/>
    <w:rsid w:val="00262303"/>
    <w:rsid w:val="0026286C"/>
    <w:rsid w:val="0026311C"/>
    <w:rsid w:val="002643B1"/>
    <w:rsid w:val="00264904"/>
    <w:rsid w:val="002651F8"/>
    <w:rsid w:val="002652BB"/>
    <w:rsid w:val="00265495"/>
    <w:rsid w:val="002656F6"/>
    <w:rsid w:val="002657A3"/>
    <w:rsid w:val="00265CC7"/>
    <w:rsid w:val="00265ED9"/>
    <w:rsid w:val="00266686"/>
    <w:rsid w:val="0026668C"/>
    <w:rsid w:val="00266AC1"/>
    <w:rsid w:val="0026719A"/>
    <w:rsid w:val="0026791F"/>
    <w:rsid w:val="002679CB"/>
    <w:rsid w:val="00270059"/>
    <w:rsid w:val="002706EF"/>
    <w:rsid w:val="00270E6D"/>
    <w:rsid w:val="002713F2"/>
    <w:rsid w:val="0027178C"/>
    <w:rsid w:val="002719FA"/>
    <w:rsid w:val="00271AB7"/>
    <w:rsid w:val="002720EC"/>
    <w:rsid w:val="00272668"/>
    <w:rsid w:val="00272687"/>
    <w:rsid w:val="002726BD"/>
    <w:rsid w:val="0027314B"/>
    <w:rsid w:val="0027330B"/>
    <w:rsid w:val="00273355"/>
    <w:rsid w:val="0027355B"/>
    <w:rsid w:val="00273AC7"/>
    <w:rsid w:val="00273F70"/>
    <w:rsid w:val="0027409D"/>
    <w:rsid w:val="00274A71"/>
    <w:rsid w:val="00274FDE"/>
    <w:rsid w:val="002764F6"/>
    <w:rsid w:val="00276520"/>
    <w:rsid w:val="00276A28"/>
    <w:rsid w:val="00276BC3"/>
    <w:rsid w:val="00277596"/>
    <w:rsid w:val="00277A70"/>
    <w:rsid w:val="00280268"/>
    <w:rsid w:val="002803AD"/>
    <w:rsid w:val="002805D1"/>
    <w:rsid w:val="002807EB"/>
    <w:rsid w:val="0028122F"/>
    <w:rsid w:val="00281661"/>
    <w:rsid w:val="00281AB2"/>
    <w:rsid w:val="00282052"/>
    <w:rsid w:val="00282319"/>
    <w:rsid w:val="00283AD4"/>
    <w:rsid w:val="00283BED"/>
    <w:rsid w:val="00283F14"/>
    <w:rsid w:val="00283FD4"/>
    <w:rsid w:val="00284410"/>
    <w:rsid w:val="0028446A"/>
    <w:rsid w:val="002848E0"/>
    <w:rsid w:val="00284CF0"/>
    <w:rsid w:val="00284DC2"/>
    <w:rsid w:val="0028519E"/>
    <w:rsid w:val="00285556"/>
    <w:rsid w:val="002856A5"/>
    <w:rsid w:val="00285BF7"/>
    <w:rsid w:val="00285E84"/>
    <w:rsid w:val="00286194"/>
    <w:rsid w:val="0028683F"/>
    <w:rsid w:val="002872ED"/>
    <w:rsid w:val="00287CBB"/>
    <w:rsid w:val="00290125"/>
    <w:rsid w:val="00290140"/>
    <w:rsid w:val="00290358"/>
    <w:rsid w:val="0029052E"/>
    <w:rsid w:val="002905C2"/>
    <w:rsid w:val="002906A4"/>
    <w:rsid w:val="002907C7"/>
    <w:rsid w:val="002909A1"/>
    <w:rsid w:val="002911A8"/>
    <w:rsid w:val="00291A7F"/>
    <w:rsid w:val="00291C7E"/>
    <w:rsid w:val="00291EA8"/>
    <w:rsid w:val="002921B4"/>
    <w:rsid w:val="0029262D"/>
    <w:rsid w:val="00292912"/>
    <w:rsid w:val="00292971"/>
    <w:rsid w:val="00292C27"/>
    <w:rsid w:val="0029330C"/>
    <w:rsid w:val="00293329"/>
    <w:rsid w:val="00293F85"/>
    <w:rsid w:val="0029429F"/>
    <w:rsid w:val="00294595"/>
    <w:rsid w:val="00294C87"/>
    <w:rsid w:val="00294D4F"/>
    <w:rsid w:val="00295209"/>
    <w:rsid w:val="002952E7"/>
    <w:rsid w:val="00295788"/>
    <w:rsid w:val="00295AF2"/>
    <w:rsid w:val="00295B4D"/>
    <w:rsid w:val="00295C91"/>
    <w:rsid w:val="002961C2"/>
    <w:rsid w:val="00296201"/>
    <w:rsid w:val="0029648E"/>
    <w:rsid w:val="0029678A"/>
    <w:rsid w:val="00296A6D"/>
    <w:rsid w:val="00296BA2"/>
    <w:rsid w:val="0029712E"/>
    <w:rsid w:val="00297151"/>
    <w:rsid w:val="0029727B"/>
    <w:rsid w:val="002A0165"/>
    <w:rsid w:val="002A03E1"/>
    <w:rsid w:val="002A0910"/>
    <w:rsid w:val="002A096C"/>
    <w:rsid w:val="002A0E16"/>
    <w:rsid w:val="002A1137"/>
    <w:rsid w:val="002A1145"/>
    <w:rsid w:val="002A192C"/>
    <w:rsid w:val="002A1A73"/>
    <w:rsid w:val="002A1F4A"/>
    <w:rsid w:val="002A2448"/>
    <w:rsid w:val="002A2686"/>
    <w:rsid w:val="002A2B7F"/>
    <w:rsid w:val="002A34EB"/>
    <w:rsid w:val="002A42D0"/>
    <w:rsid w:val="002A4488"/>
    <w:rsid w:val="002A44B7"/>
    <w:rsid w:val="002A48B8"/>
    <w:rsid w:val="002A4902"/>
    <w:rsid w:val="002A49F1"/>
    <w:rsid w:val="002A5001"/>
    <w:rsid w:val="002A50C3"/>
    <w:rsid w:val="002A535D"/>
    <w:rsid w:val="002A6618"/>
    <w:rsid w:val="002A670A"/>
    <w:rsid w:val="002A6CD2"/>
    <w:rsid w:val="002A718A"/>
    <w:rsid w:val="002B0CC3"/>
    <w:rsid w:val="002B1155"/>
    <w:rsid w:val="002B1A04"/>
    <w:rsid w:val="002B1BA2"/>
    <w:rsid w:val="002B1EFC"/>
    <w:rsid w:val="002B20E6"/>
    <w:rsid w:val="002B21FE"/>
    <w:rsid w:val="002B2240"/>
    <w:rsid w:val="002B283A"/>
    <w:rsid w:val="002B2A8A"/>
    <w:rsid w:val="002B2AE6"/>
    <w:rsid w:val="002B2DB7"/>
    <w:rsid w:val="002B2F11"/>
    <w:rsid w:val="002B3201"/>
    <w:rsid w:val="002B33E5"/>
    <w:rsid w:val="002B3C87"/>
    <w:rsid w:val="002B3F74"/>
    <w:rsid w:val="002B4075"/>
    <w:rsid w:val="002B42A3"/>
    <w:rsid w:val="002B47AC"/>
    <w:rsid w:val="002B5185"/>
    <w:rsid w:val="002B53C5"/>
    <w:rsid w:val="002B5486"/>
    <w:rsid w:val="002B575C"/>
    <w:rsid w:val="002B5B05"/>
    <w:rsid w:val="002B6698"/>
    <w:rsid w:val="002B6931"/>
    <w:rsid w:val="002B6D39"/>
    <w:rsid w:val="002B6DD1"/>
    <w:rsid w:val="002B6F38"/>
    <w:rsid w:val="002B7251"/>
    <w:rsid w:val="002B7570"/>
    <w:rsid w:val="002B762A"/>
    <w:rsid w:val="002B78D6"/>
    <w:rsid w:val="002B7D99"/>
    <w:rsid w:val="002C0072"/>
    <w:rsid w:val="002C01FA"/>
    <w:rsid w:val="002C0355"/>
    <w:rsid w:val="002C05C0"/>
    <w:rsid w:val="002C06D4"/>
    <w:rsid w:val="002C0CDD"/>
    <w:rsid w:val="002C0FE5"/>
    <w:rsid w:val="002C1075"/>
    <w:rsid w:val="002C1396"/>
    <w:rsid w:val="002C14AA"/>
    <w:rsid w:val="002C1A4F"/>
    <w:rsid w:val="002C1A8D"/>
    <w:rsid w:val="002C1B13"/>
    <w:rsid w:val="002C20C3"/>
    <w:rsid w:val="002C24E5"/>
    <w:rsid w:val="002C2C1C"/>
    <w:rsid w:val="002C3209"/>
    <w:rsid w:val="002C3266"/>
    <w:rsid w:val="002C3382"/>
    <w:rsid w:val="002C34D2"/>
    <w:rsid w:val="002C35C3"/>
    <w:rsid w:val="002C458D"/>
    <w:rsid w:val="002C4BED"/>
    <w:rsid w:val="002C4E6F"/>
    <w:rsid w:val="002C5D49"/>
    <w:rsid w:val="002C6ADE"/>
    <w:rsid w:val="002C6D02"/>
    <w:rsid w:val="002C6F35"/>
    <w:rsid w:val="002C6F73"/>
    <w:rsid w:val="002C71B7"/>
    <w:rsid w:val="002C72FB"/>
    <w:rsid w:val="002C7344"/>
    <w:rsid w:val="002C77A1"/>
    <w:rsid w:val="002C79B4"/>
    <w:rsid w:val="002C7B40"/>
    <w:rsid w:val="002D060C"/>
    <w:rsid w:val="002D0899"/>
    <w:rsid w:val="002D09BF"/>
    <w:rsid w:val="002D0E20"/>
    <w:rsid w:val="002D1186"/>
    <w:rsid w:val="002D1B74"/>
    <w:rsid w:val="002D1CFC"/>
    <w:rsid w:val="002D1DB4"/>
    <w:rsid w:val="002D301D"/>
    <w:rsid w:val="002D337E"/>
    <w:rsid w:val="002D350D"/>
    <w:rsid w:val="002D3DF8"/>
    <w:rsid w:val="002D409A"/>
    <w:rsid w:val="002D4FB0"/>
    <w:rsid w:val="002D5100"/>
    <w:rsid w:val="002D576C"/>
    <w:rsid w:val="002D614D"/>
    <w:rsid w:val="002D63C0"/>
    <w:rsid w:val="002D673C"/>
    <w:rsid w:val="002D6BDE"/>
    <w:rsid w:val="002D6FEF"/>
    <w:rsid w:val="002D7526"/>
    <w:rsid w:val="002D75D7"/>
    <w:rsid w:val="002D763D"/>
    <w:rsid w:val="002D76AE"/>
    <w:rsid w:val="002D772A"/>
    <w:rsid w:val="002D7A07"/>
    <w:rsid w:val="002D7BC3"/>
    <w:rsid w:val="002D7E7B"/>
    <w:rsid w:val="002D7F8C"/>
    <w:rsid w:val="002E041A"/>
    <w:rsid w:val="002E06A3"/>
    <w:rsid w:val="002E07CD"/>
    <w:rsid w:val="002E0951"/>
    <w:rsid w:val="002E0A63"/>
    <w:rsid w:val="002E0FE1"/>
    <w:rsid w:val="002E1A1D"/>
    <w:rsid w:val="002E1FDF"/>
    <w:rsid w:val="002E26C5"/>
    <w:rsid w:val="002E2949"/>
    <w:rsid w:val="002E2A30"/>
    <w:rsid w:val="002E3172"/>
    <w:rsid w:val="002E329D"/>
    <w:rsid w:val="002E352D"/>
    <w:rsid w:val="002E371A"/>
    <w:rsid w:val="002E38DF"/>
    <w:rsid w:val="002E3A76"/>
    <w:rsid w:val="002E3A93"/>
    <w:rsid w:val="002E3BA8"/>
    <w:rsid w:val="002E3D9F"/>
    <w:rsid w:val="002E4081"/>
    <w:rsid w:val="002E49B6"/>
    <w:rsid w:val="002E4A6F"/>
    <w:rsid w:val="002E5B78"/>
    <w:rsid w:val="002E5C91"/>
    <w:rsid w:val="002E6077"/>
    <w:rsid w:val="002E688F"/>
    <w:rsid w:val="002E69E3"/>
    <w:rsid w:val="002E6A10"/>
    <w:rsid w:val="002E6B57"/>
    <w:rsid w:val="002E6E4C"/>
    <w:rsid w:val="002E6F20"/>
    <w:rsid w:val="002E751B"/>
    <w:rsid w:val="002E7D13"/>
    <w:rsid w:val="002F0366"/>
    <w:rsid w:val="002F0628"/>
    <w:rsid w:val="002F0776"/>
    <w:rsid w:val="002F087A"/>
    <w:rsid w:val="002F0D23"/>
    <w:rsid w:val="002F1952"/>
    <w:rsid w:val="002F1D74"/>
    <w:rsid w:val="002F1D85"/>
    <w:rsid w:val="002F2679"/>
    <w:rsid w:val="002F293D"/>
    <w:rsid w:val="002F34D3"/>
    <w:rsid w:val="002F3589"/>
    <w:rsid w:val="002F389A"/>
    <w:rsid w:val="002F3AE3"/>
    <w:rsid w:val="002F3F2D"/>
    <w:rsid w:val="002F40AB"/>
    <w:rsid w:val="002F4159"/>
    <w:rsid w:val="002F4561"/>
    <w:rsid w:val="002F4B29"/>
    <w:rsid w:val="002F4D87"/>
    <w:rsid w:val="002F5FB0"/>
    <w:rsid w:val="002F6402"/>
    <w:rsid w:val="002F6E83"/>
    <w:rsid w:val="002F74F2"/>
    <w:rsid w:val="002F7829"/>
    <w:rsid w:val="002F7D05"/>
    <w:rsid w:val="002F7D1A"/>
    <w:rsid w:val="003003F8"/>
    <w:rsid w:val="00300443"/>
    <w:rsid w:val="00300460"/>
    <w:rsid w:val="00300DAC"/>
    <w:rsid w:val="00300DD3"/>
    <w:rsid w:val="00300F83"/>
    <w:rsid w:val="00301AB2"/>
    <w:rsid w:val="00301EA6"/>
    <w:rsid w:val="00301ED1"/>
    <w:rsid w:val="003020BE"/>
    <w:rsid w:val="003025D9"/>
    <w:rsid w:val="003033FC"/>
    <w:rsid w:val="003039E9"/>
    <w:rsid w:val="00303ACF"/>
    <w:rsid w:val="00303C3D"/>
    <w:rsid w:val="00304087"/>
    <w:rsid w:val="0030464B"/>
    <w:rsid w:val="003046D4"/>
    <w:rsid w:val="0030487E"/>
    <w:rsid w:val="00304B32"/>
    <w:rsid w:val="00304E2B"/>
    <w:rsid w:val="00304F8F"/>
    <w:rsid w:val="00304F95"/>
    <w:rsid w:val="003057B2"/>
    <w:rsid w:val="003059BE"/>
    <w:rsid w:val="00305AFC"/>
    <w:rsid w:val="003062AE"/>
    <w:rsid w:val="003063E8"/>
    <w:rsid w:val="003064FB"/>
    <w:rsid w:val="0030666B"/>
    <w:rsid w:val="00306921"/>
    <w:rsid w:val="0030694B"/>
    <w:rsid w:val="00306DB5"/>
    <w:rsid w:val="00307009"/>
    <w:rsid w:val="0030710F"/>
    <w:rsid w:val="00307428"/>
    <w:rsid w:val="003074E9"/>
    <w:rsid w:val="0030758C"/>
    <w:rsid w:val="00307686"/>
    <w:rsid w:val="0030786C"/>
    <w:rsid w:val="003079DF"/>
    <w:rsid w:val="00307DB6"/>
    <w:rsid w:val="00307E1B"/>
    <w:rsid w:val="00307E27"/>
    <w:rsid w:val="0031078C"/>
    <w:rsid w:val="003107A0"/>
    <w:rsid w:val="003108A2"/>
    <w:rsid w:val="00310FAF"/>
    <w:rsid w:val="00311114"/>
    <w:rsid w:val="003112D8"/>
    <w:rsid w:val="0031132B"/>
    <w:rsid w:val="00311579"/>
    <w:rsid w:val="00311A99"/>
    <w:rsid w:val="00312505"/>
    <w:rsid w:val="00312749"/>
    <w:rsid w:val="0031295C"/>
    <w:rsid w:val="00312996"/>
    <w:rsid w:val="00312E00"/>
    <w:rsid w:val="00313AA1"/>
    <w:rsid w:val="00314EE1"/>
    <w:rsid w:val="00315452"/>
    <w:rsid w:val="00315523"/>
    <w:rsid w:val="00316404"/>
    <w:rsid w:val="0031692E"/>
    <w:rsid w:val="00317044"/>
    <w:rsid w:val="0031719B"/>
    <w:rsid w:val="0031732F"/>
    <w:rsid w:val="003174A0"/>
    <w:rsid w:val="003174A1"/>
    <w:rsid w:val="0031753F"/>
    <w:rsid w:val="00317B19"/>
    <w:rsid w:val="0032097C"/>
    <w:rsid w:val="00320BBD"/>
    <w:rsid w:val="003215A3"/>
    <w:rsid w:val="0032212C"/>
    <w:rsid w:val="0032261D"/>
    <w:rsid w:val="003229D7"/>
    <w:rsid w:val="00322C22"/>
    <w:rsid w:val="00323214"/>
    <w:rsid w:val="003233DE"/>
    <w:rsid w:val="00323EDB"/>
    <w:rsid w:val="00323FCB"/>
    <w:rsid w:val="003240CF"/>
    <w:rsid w:val="0032466B"/>
    <w:rsid w:val="003247D2"/>
    <w:rsid w:val="003247E8"/>
    <w:rsid w:val="003247FA"/>
    <w:rsid w:val="00324AEF"/>
    <w:rsid w:val="00324F74"/>
    <w:rsid w:val="00325008"/>
    <w:rsid w:val="00325094"/>
    <w:rsid w:val="00325259"/>
    <w:rsid w:val="00325489"/>
    <w:rsid w:val="00325DF0"/>
    <w:rsid w:val="00326AEC"/>
    <w:rsid w:val="00327336"/>
    <w:rsid w:val="00327797"/>
    <w:rsid w:val="00327ADC"/>
    <w:rsid w:val="00327B44"/>
    <w:rsid w:val="00327C8F"/>
    <w:rsid w:val="00327D75"/>
    <w:rsid w:val="00330986"/>
    <w:rsid w:val="00331098"/>
    <w:rsid w:val="003314A0"/>
    <w:rsid w:val="00332B72"/>
    <w:rsid w:val="00332D0B"/>
    <w:rsid w:val="003330EB"/>
    <w:rsid w:val="003339CE"/>
    <w:rsid w:val="00333A0A"/>
    <w:rsid w:val="00333B4F"/>
    <w:rsid w:val="0033513F"/>
    <w:rsid w:val="003356B3"/>
    <w:rsid w:val="00335826"/>
    <w:rsid w:val="00336174"/>
    <w:rsid w:val="003363DD"/>
    <w:rsid w:val="00336605"/>
    <w:rsid w:val="00336C02"/>
    <w:rsid w:val="00336EF9"/>
    <w:rsid w:val="003376F6"/>
    <w:rsid w:val="00340215"/>
    <w:rsid w:val="00340801"/>
    <w:rsid w:val="00340A7C"/>
    <w:rsid w:val="00340EBC"/>
    <w:rsid w:val="003410B9"/>
    <w:rsid w:val="0034111E"/>
    <w:rsid w:val="0034129F"/>
    <w:rsid w:val="003412B3"/>
    <w:rsid w:val="003415FD"/>
    <w:rsid w:val="00341917"/>
    <w:rsid w:val="00341CA2"/>
    <w:rsid w:val="00341EE9"/>
    <w:rsid w:val="00341FD8"/>
    <w:rsid w:val="0034201E"/>
    <w:rsid w:val="003429F0"/>
    <w:rsid w:val="00343092"/>
    <w:rsid w:val="0034369D"/>
    <w:rsid w:val="00343827"/>
    <w:rsid w:val="00343ADF"/>
    <w:rsid w:val="00343CB9"/>
    <w:rsid w:val="00343CDD"/>
    <w:rsid w:val="00344080"/>
    <w:rsid w:val="003440C9"/>
    <w:rsid w:val="00344136"/>
    <w:rsid w:val="00344C50"/>
    <w:rsid w:val="00344E03"/>
    <w:rsid w:val="00345268"/>
    <w:rsid w:val="0034587A"/>
    <w:rsid w:val="00346190"/>
    <w:rsid w:val="00346446"/>
    <w:rsid w:val="0034708B"/>
    <w:rsid w:val="003471A8"/>
    <w:rsid w:val="00347299"/>
    <w:rsid w:val="00347438"/>
    <w:rsid w:val="00347543"/>
    <w:rsid w:val="00347698"/>
    <w:rsid w:val="00350501"/>
    <w:rsid w:val="0035097A"/>
    <w:rsid w:val="003512BA"/>
    <w:rsid w:val="00351938"/>
    <w:rsid w:val="00351A92"/>
    <w:rsid w:val="00352109"/>
    <w:rsid w:val="0035288B"/>
    <w:rsid w:val="003528C7"/>
    <w:rsid w:val="00353584"/>
    <w:rsid w:val="0035390D"/>
    <w:rsid w:val="00353A23"/>
    <w:rsid w:val="003540A4"/>
    <w:rsid w:val="003545E6"/>
    <w:rsid w:val="00355123"/>
    <w:rsid w:val="003555B3"/>
    <w:rsid w:val="0035598A"/>
    <w:rsid w:val="003559B0"/>
    <w:rsid w:val="00355CFB"/>
    <w:rsid w:val="003567E1"/>
    <w:rsid w:val="00356BEF"/>
    <w:rsid w:val="00357B96"/>
    <w:rsid w:val="00357E1F"/>
    <w:rsid w:val="00357E76"/>
    <w:rsid w:val="00357FD9"/>
    <w:rsid w:val="003602F1"/>
    <w:rsid w:val="003604B7"/>
    <w:rsid w:val="00360C69"/>
    <w:rsid w:val="00360E4E"/>
    <w:rsid w:val="00361FAE"/>
    <w:rsid w:val="00362152"/>
    <w:rsid w:val="00362159"/>
    <w:rsid w:val="0036275D"/>
    <w:rsid w:val="003627ED"/>
    <w:rsid w:val="00362813"/>
    <w:rsid w:val="0036293C"/>
    <w:rsid w:val="00362AAA"/>
    <w:rsid w:val="00362CC5"/>
    <w:rsid w:val="0036324E"/>
    <w:rsid w:val="00363360"/>
    <w:rsid w:val="0036375D"/>
    <w:rsid w:val="00363FF1"/>
    <w:rsid w:val="00365639"/>
    <w:rsid w:val="00366478"/>
    <w:rsid w:val="003677F0"/>
    <w:rsid w:val="00367A63"/>
    <w:rsid w:val="00367D25"/>
    <w:rsid w:val="00367EE8"/>
    <w:rsid w:val="00370410"/>
    <w:rsid w:val="00370AAA"/>
    <w:rsid w:val="00370B49"/>
    <w:rsid w:val="00370C19"/>
    <w:rsid w:val="00370E8A"/>
    <w:rsid w:val="003716CB"/>
    <w:rsid w:val="003724A4"/>
    <w:rsid w:val="00372687"/>
    <w:rsid w:val="0037275C"/>
    <w:rsid w:val="00372A0D"/>
    <w:rsid w:val="0037407D"/>
    <w:rsid w:val="0037432F"/>
    <w:rsid w:val="00374512"/>
    <w:rsid w:val="003748FC"/>
    <w:rsid w:val="00374D12"/>
    <w:rsid w:val="00374EA8"/>
    <w:rsid w:val="00374FB1"/>
    <w:rsid w:val="00375695"/>
    <w:rsid w:val="0037592B"/>
    <w:rsid w:val="00375F77"/>
    <w:rsid w:val="00376577"/>
    <w:rsid w:val="003767AD"/>
    <w:rsid w:val="00376B87"/>
    <w:rsid w:val="00376F6A"/>
    <w:rsid w:val="00377A78"/>
    <w:rsid w:val="00380DD4"/>
    <w:rsid w:val="00381237"/>
    <w:rsid w:val="00381B97"/>
    <w:rsid w:val="00381BBE"/>
    <w:rsid w:val="00381C26"/>
    <w:rsid w:val="00381EDC"/>
    <w:rsid w:val="00381FCF"/>
    <w:rsid w:val="003823FD"/>
    <w:rsid w:val="00382903"/>
    <w:rsid w:val="003831F0"/>
    <w:rsid w:val="0038345D"/>
    <w:rsid w:val="0038350B"/>
    <w:rsid w:val="00383687"/>
    <w:rsid w:val="00383BD5"/>
    <w:rsid w:val="00384056"/>
    <w:rsid w:val="003840BD"/>
    <w:rsid w:val="00384321"/>
    <w:rsid w:val="003846FF"/>
    <w:rsid w:val="00385390"/>
    <w:rsid w:val="00385762"/>
    <w:rsid w:val="00385AD4"/>
    <w:rsid w:val="00386059"/>
    <w:rsid w:val="00386805"/>
    <w:rsid w:val="00386C22"/>
    <w:rsid w:val="0038706C"/>
    <w:rsid w:val="00387468"/>
    <w:rsid w:val="00387818"/>
    <w:rsid w:val="00387824"/>
    <w:rsid w:val="00387924"/>
    <w:rsid w:val="003904CF"/>
    <w:rsid w:val="00390522"/>
    <w:rsid w:val="00390BC0"/>
    <w:rsid w:val="00390D81"/>
    <w:rsid w:val="0039188F"/>
    <w:rsid w:val="00391960"/>
    <w:rsid w:val="0039264B"/>
    <w:rsid w:val="003927B2"/>
    <w:rsid w:val="00392910"/>
    <w:rsid w:val="00393429"/>
    <w:rsid w:val="0039384D"/>
    <w:rsid w:val="00393B47"/>
    <w:rsid w:val="00393C1D"/>
    <w:rsid w:val="00393C95"/>
    <w:rsid w:val="00393D66"/>
    <w:rsid w:val="003949D9"/>
    <w:rsid w:val="00394AB5"/>
    <w:rsid w:val="003950F4"/>
    <w:rsid w:val="003957F5"/>
    <w:rsid w:val="00395C23"/>
    <w:rsid w:val="0039630F"/>
    <w:rsid w:val="003963B8"/>
    <w:rsid w:val="00396F3B"/>
    <w:rsid w:val="00397CE6"/>
    <w:rsid w:val="00397DB6"/>
    <w:rsid w:val="003A06B9"/>
    <w:rsid w:val="003A07CA"/>
    <w:rsid w:val="003A0883"/>
    <w:rsid w:val="003A102F"/>
    <w:rsid w:val="003A1D83"/>
    <w:rsid w:val="003A212A"/>
    <w:rsid w:val="003A2135"/>
    <w:rsid w:val="003A2A4B"/>
    <w:rsid w:val="003A2D1C"/>
    <w:rsid w:val="003A2E4F"/>
    <w:rsid w:val="003A36BD"/>
    <w:rsid w:val="003A39BC"/>
    <w:rsid w:val="003A402F"/>
    <w:rsid w:val="003A41EC"/>
    <w:rsid w:val="003A4438"/>
    <w:rsid w:val="003A4EE6"/>
    <w:rsid w:val="003A4F51"/>
    <w:rsid w:val="003A4F7B"/>
    <w:rsid w:val="003A5013"/>
    <w:rsid w:val="003A5078"/>
    <w:rsid w:val="003A538A"/>
    <w:rsid w:val="003A58DA"/>
    <w:rsid w:val="003A62DD"/>
    <w:rsid w:val="003A6704"/>
    <w:rsid w:val="003A691C"/>
    <w:rsid w:val="003A775A"/>
    <w:rsid w:val="003A78AF"/>
    <w:rsid w:val="003A7C4C"/>
    <w:rsid w:val="003A7E6A"/>
    <w:rsid w:val="003B0660"/>
    <w:rsid w:val="003B0DAB"/>
    <w:rsid w:val="003B1273"/>
    <w:rsid w:val="003B1367"/>
    <w:rsid w:val="003B14F3"/>
    <w:rsid w:val="003B16A3"/>
    <w:rsid w:val="003B1962"/>
    <w:rsid w:val="003B1C52"/>
    <w:rsid w:val="003B1DD9"/>
    <w:rsid w:val="003B1F47"/>
    <w:rsid w:val="003B213A"/>
    <w:rsid w:val="003B21B4"/>
    <w:rsid w:val="003B2A3A"/>
    <w:rsid w:val="003B2A5E"/>
    <w:rsid w:val="003B2B7C"/>
    <w:rsid w:val="003B2C3A"/>
    <w:rsid w:val="003B3952"/>
    <w:rsid w:val="003B43AD"/>
    <w:rsid w:val="003B4732"/>
    <w:rsid w:val="003B5BB3"/>
    <w:rsid w:val="003B622E"/>
    <w:rsid w:val="003B62A2"/>
    <w:rsid w:val="003B68B6"/>
    <w:rsid w:val="003B6946"/>
    <w:rsid w:val="003B7553"/>
    <w:rsid w:val="003B7657"/>
    <w:rsid w:val="003B76E7"/>
    <w:rsid w:val="003B7704"/>
    <w:rsid w:val="003B7D18"/>
    <w:rsid w:val="003B7DC3"/>
    <w:rsid w:val="003C02E1"/>
    <w:rsid w:val="003C02FD"/>
    <w:rsid w:val="003C0D00"/>
    <w:rsid w:val="003C0FEC"/>
    <w:rsid w:val="003C15B8"/>
    <w:rsid w:val="003C1684"/>
    <w:rsid w:val="003C2AC8"/>
    <w:rsid w:val="003C2E38"/>
    <w:rsid w:val="003C3751"/>
    <w:rsid w:val="003C384C"/>
    <w:rsid w:val="003C3F9F"/>
    <w:rsid w:val="003C4425"/>
    <w:rsid w:val="003C46A6"/>
    <w:rsid w:val="003C4C59"/>
    <w:rsid w:val="003C4C5A"/>
    <w:rsid w:val="003C55B4"/>
    <w:rsid w:val="003C56F1"/>
    <w:rsid w:val="003C62F9"/>
    <w:rsid w:val="003C66A7"/>
    <w:rsid w:val="003C66BF"/>
    <w:rsid w:val="003C693B"/>
    <w:rsid w:val="003C6A51"/>
    <w:rsid w:val="003C7085"/>
    <w:rsid w:val="003C71F7"/>
    <w:rsid w:val="003C7E0E"/>
    <w:rsid w:val="003C7F72"/>
    <w:rsid w:val="003D00E6"/>
    <w:rsid w:val="003D02B0"/>
    <w:rsid w:val="003D0499"/>
    <w:rsid w:val="003D0668"/>
    <w:rsid w:val="003D0864"/>
    <w:rsid w:val="003D0906"/>
    <w:rsid w:val="003D0F00"/>
    <w:rsid w:val="003D1494"/>
    <w:rsid w:val="003D17F9"/>
    <w:rsid w:val="003D1A22"/>
    <w:rsid w:val="003D1F0B"/>
    <w:rsid w:val="003D29A8"/>
    <w:rsid w:val="003D2D88"/>
    <w:rsid w:val="003D3892"/>
    <w:rsid w:val="003D3D0B"/>
    <w:rsid w:val="003D3DE3"/>
    <w:rsid w:val="003D40C9"/>
    <w:rsid w:val="003D4157"/>
    <w:rsid w:val="003D41EA"/>
    <w:rsid w:val="003D4850"/>
    <w:rsid w:val="003D4BB0"/>
    <w:rsid w:val="003D535A"/>
    <w:rsid w:val="003D5756"/>
    <w:rsid w:val="003D582F"/>
    <w:rsid w:val="003D6202"/>
    <w:rsid w:val="003D62CA"/>
    <w:rsid w:val="003D62D9"/>
    <w:rsid w:val="003D6D34"/>
    <w:rsid w:val="003D7382"/>
    <w:rsid w:val="003D7572"/>
    <w:rsid w:val="003D7CDF"/>
    <w:rsid w:val="003D7DD4"/>
    <w:rsid w:val="003D7F4C"/>
    <w:rsid w:val="003E0328"/>
    <w:rsid w:val="003E068E"/>
    <w:rsid w:val="003E07E4"/>
    <w:rsid w:val="003E1609"/>
    <w:rsid w:val="003E19FF"/>
    <w:rsid w:val="003E1F53"/>
    <w:rsid w:val="003E202C"/>
    <w:rsid w:val="003E27DB"/>
    <w:rsid w:val="003E2FED"/>
    <w:rsid w:val="003E314B"/>
    <w:rsid w:val="003E322E"/>
    <w:rsid w:val="003E3880"/>
    <w:rsid w:val="003E3DFE"/>
    <w:rsid w:val="003E42C2"/>
    <w:rsid w:val="003E439A"/>
    <w:rsid w:val="003E4504"/>
    <w:rsid w:val="003E4539"/>
    <w:rsid w:val="003E4C2D"/>
    <w:rsid w:val="003E4DC5"/>
    <w:rsid w:val="003E4FBF"/>
    <w:rsid w:val="003E5265"/>
    <w:rsid w:val="003E5B2E"/>
    <w:rsid w:val="003E5CED"/>
    <w:rsid w:val="003E5D6A"/>
    <w:rsid w:val="003E62C1"/>
    <w:rsid w:val="003E6532"/>
    <w:rsid w:val="003E6F5E"/>
    <w:rsid w:val="003E7E34"/>
    <w:rsid w:val="003E7F39"/>
    <w:rsid w:val="003F02E7"/>
    <w:rsid w:val="003F0389"/>
    <w:rsid w:val="003F04C5"/>
    <w:rsid w:val="003F0955"/>
    <w:rsid w:val="003F107B"/>
    <w:rsid w:val="003F1441"/>
    <w:rsid w:val="003F17BE"/>
    <w:rsid w:val="003F1C60"/>
    <w:rsid w:val="003F1CB6"/>
    <w:rsid w:val="003F1E59"/>
    <w:rsid w:val="003F2409"/>
    <w:rsid w:val="003F2EE8"/>
    <w:rsid w:val="003F364D"/>
    <w:rsid w:val="003F380D"/>
    <w:rsid w:val="003F3CFF"/>
    <w:rsid w:val="003F3E10"/>
    <w:rsid w:val="003F45DC"/>
    <w:rsid w:val="003F497A"/>
    <w:rsid w:val="003F4C6E"/>
    <w:rsid w:val="003F4CA4"/>
    <w:rsid w:val="003F4D5B"/>
    <w:rsid w:val="003F4EA2"/>
    <w:rsid w:val="003F552C"/>
    <w:rsid w:val="003F577C"/>
    <w:rsid w:val="003F6055"/>
    <w:rsid w:val="003F6EAB"/>
    <w:rsid w:val="003F6FE1"/>
    <w:rsid w:val="003F7395"/>
    <w:rsid w:val="003F75D9"/>
    <w:rsid w:val="004008D0"/>
    <w:rsid w:val="0040092C"/>
    <w:rsid w:val="00400C96"/>
    <w:rsid w:val="00400F00"/>
    <w:rsid w:val="0040182B"/>
    <w:rsid w:val="00401E59"/>
    <w:rsid w:val="004020C5"/>
    <w:rsid w:val="00402655"/>
    <w:rsid w:val="00402A04"/>
    <w:rsid w:val="00402ABC"/>
    <w:rsid w:val="00403488"/>
    <w:rsid w:val="004038EF"/>
    <w:rsid w:val="004038FA"/>
    <w:rsid w:val="00404291"/>
    <w:rsid w:val="004043CA"/>
    <w:rsid w:val="00404650"/>
    <w:rsid w:val="00404923"/>
    <w:rsid w:val="00404F8B"/>
    <w:rsid w:val="00404FEB"/>
    <w:rsid w:val="00405256"/>
    <w:rsid w:val="0040578F"/>
    <w:rsid w:val="00405AEC"/>
    <w:rsid w:val="00405B04"/>
    <w:rsid w:val="00405B9B"/>
    <w:rsid w:val="00405CD3"/>
    <w:rsid w:val="00405D51"/>
    <w:rsid w:val="00406764"/>
    <w:rsid w:val="00407F48"/>
    <w:rsid w:val="00410031"/>
    <w:rsid w:val="0041010C"/>
    <w:rsid w:val="004104E5"/>
    <w:rsid w:val="00410C2F"/>
    <w:rsid w:val="00410D53"/>
    <w:rsid w:val="00410EC6"/>
    <w:rsid w:val="0041106D"/>
    <w:rsid w:val="004113EF"/>
    <w:rsid w:val="004114A1"/>
    <w:rsid w:val="004115A2"/>
    <w:rsid w:val="00411805"/>
    <w:rsid w:val="00411850"/>
    <w:rsid w:val="00411CA7"/>
    <w:rsid w:val="0041250B"/>
    <w:rsid w:val="00412915"/>
    <w:rsid w:val="00413782"/>
    <w:rsid w:val="004139ED"/>
    <w:rsid w:val="00413CC3"/>
    <w:rsid w:val="00413DE4"/>
    <w:rsid w:val="00414CF5"/>
    <w:rsid w:val="0041505B"/>
    <w:rsid w:val="004156F8"/>
    <w:rsid w:val="00415B40"/>
    <w:rsid w:val="00415C81"/>
    <w:rsid w:val="0041666B"/>
    <w:rsid w:val="00416731"/>
    <w:rsid w:val="004167C7"/>
    <w:rsid w:val="00416E10"/>
    <w:rsid w:val="00416F80"/>
    <w:rsid w:val="00417CE4"/>
    <w:rsid w:val="00417FAC"/>
    <w:rsid w:val="004200D5"/>
    <w:rsid w:val="004207E2"/>
    <w:rsid w:val="004208FB"/>
    <w:rsid w:val="00421536"/>
    <w:rsid w:val="00421ECB"/>
    <w:rsid w:val="00421F3F"/>
    <w:rsid w:val="0042284B"/>
    <w:rsid w:val="0042339E"/>
    <w:rsid w:val="00423754"/>
    <w:rsid w:val="00423764"/>
    <w:rsid w:val="004242C3"/>
    <w:rsid w:val="00424356"/>
    <w:rsid w:val="0042470A"/>
    <w:rsid w:val="00424E26"/>
    <w:rsid w:val="00425D2B"/>
    <w:rsid w:val="00427236"/>
    <w:rsid w:val="00427882"/>
    <w:rsid w:val="00427F96"/>
    <w:rsid w:val="004301A9"/>
    <w:rsid w:val="00430446"/>
    <w:rsid w:val="00430A67"/>
    <w:rsid w:val="00430D80"/>
    <w:rsid w:val="00430FC9"/>
    <w:rsid w:val="00431578"/>
    <w:rsid w:val="0043197E"/>
    <w:rsid w:val="00431E3A"/>
    <w:rsid w:val="00432378"/>
    <w:rsid w:val="0043252B"/>
    <w:rsid w:val="00432559"/>
    <w:rsid w:val="00432B68"/>
    <w:rsid w:val="00432D1A"/>
    <w:rsid w:val="00433248"/>
    <w:rsid w:val="00433656"/>
    <w:rsid w:val="004338A2"/>
    <w:rsid w:val="00433C95"/>
    <w:rsid w:val="004344D6"/>
    <w:rsid w:val="00434821"/>
    <w:rsid w:val="0043492A"/>
    <w:rsid w:val="00434997"/>
    <w:rsid w:val="00434D5F"/>
    <w:rsid w:val="00435CC9"/>
    <w:rsid w:val="00436138"/>
    <w:rsid w:val="0043645D"/>
    <w:rsid w:val="004367DF"/>
    <w:rsid w:val="00436A91"/>
    <w:rsid w:val="00437191"/>
    <w:rsid w:val="00437419"/>
    <w:rsid w:val="00437607"/>
    <w:rsid w:val="00437735"/>
    <w:rsid w:val="00437E4F"/>
    <w:rsid w:val="00437F1C"/>
    <w:rsid w:val="0044017E"/>
    <w:rsid w:val="0044061B"/>
    <w:rsid w:val="00440BB6"/>
    <w:rsid w:val="00440D29"/>
    <w:rsid w:val="00440D65"/>
    <w:rsid w:val="0044105A"/>
    <w:rsid w:val="00441319"/>
    <w:rsid w:val="00441BC5"/>
    <w:rsid w:val="00441FAA"/>
    <w:rsid w:val="00442065"/>
    <w:rsid w:val="00442529"/>
    <w:rsid w:val="004425C9"/>
    <w:rsid w:val="004431CA"/>
    <w:rsid w:val="004435E6"/>
    <w:rsid w:val="004435FD"/>
    <w:rsid w:val="00444108"/>
    <w:rsid w:val="00444889"/>
    <w:rsid w:val="00444CDE"/>
    <w:rsid w:val="0044574C"/>
    <w:rsid w:val="00445A2E"/>
    <w:rsid w:val="0044619B"/>
    <w:rsid w:val="00446FB8"/>
    <w:rsid w:val="004477B3"/>
    <w:rsid w:val="00447939"/>
    <w:rsid w:val="004479B5"/>
    <w:rsid w:val="00447CCE"/>
    <w:rsid w:val="00447E31"/>
    <w:rsid w:val="00447F2D"/>
    <w:rsid w:val="00450B3F"/>
    <w:rsid w:val="00450B89"/>
    <w:rsid w:val="00450EB3"/>
    <w:rsid w:val="00451127"/>
    <w:rsid w:val="00451690"/>
    <w:rsid w:val="0045176E"/>
    <w:rsid w:val="00451D03"/>
    <w:rsid w:val="00451E22"/>
    <w:rsid w:val="004523FC"/>
    <w:rsid w:val="004529A3"/>
    <w:rsid w:val="004538AF"/>
    <w:rsid w:val="00453923"/>
    <w:rsid w:val="00453EA4"/>
    <w:rsid w:val="00453EB0"/>
    <w:rsid w:val="00454076"/>
    <w:rsid w:val="00454148"/>
    <w:rsid w:val="00454812"/>
    <w:rsid w:val="00454B9B"/>
    <w:rsid w:val="00455803"/>
    <w:rsid w:val="00455AA2"/>
    <w:rsid w:val="00455E84"/>
    <w:rsid w:val="00456404"/>
    <w:rsid w:val="00456BBB"/>
    <w:rsid w:val="00456FC8"/>
    <w:rsid w:val="0045716C"/>
    <w:rsid w:val="00457506"/>
    <w:rsid w:val="00457858"/>
    <w:rsid w:val="004578F3"/>
    <w:rsid w:val="00457DFE"/>
    <w:rsid w:val="00460611"/>
    <w:rsid w:val="00460B0B"/>
    <w:rsid w:val="00461023"/>
    <w:rsid w:val="0046138B"/>
    <w:rsid w:val="00461C97"/>
    <w:rsid w:val="00462677"/>
    <w:rsid w:val="00462864"/>
    <w:rsid w:val="00462FAC"/>
    <w:rsid w:val="00463316"/>
    <w:rsid w:val="004634FD"/>
    <w:rsid w:val="004639D7"/>
    <w:rsid w:val="00464378"/>
    <w:rsid w:val="00464631"/>
    <w:rsid w:val="004647FC"/>
    <w:rsid w:val="0046482A"/>
    <w:rsid w:val="00464836"/>
    <w:rsid w:val="00464B79"/>
    <w:rsid w:val="004651C1"/>
    <w:rsid w:val="004657EE"/>
    <w:rsid w:val="00465BDA"/>
    <w:rsid w:val="00465C85"/>
    <w:rsid w:val="00466573"/>
    <w:rsid w:val="004668D6"/>
    <w:rsid w:val="00466AB6"/>
    <w:rsid w:val="00466BD8"/>
    <w:rsid w:val="00466D60"/>
    <w:rsid w:val="00467219"/>
    <w:rsid w:val="00467B1A"/>
    <w:rsid w:val="00467BBF"/>
    <w:rsid w:val="00467CCC"/>
    <w:rsid w:val="004702D1"/>
    <w:rsid w:val="0047056F"/>
    <w:rsid w:val="00470572"/>
    <w:rsid w:val="004706CB"/>
    <w:rsid w:val="004709B6"/>
    <w:rsid w:val="00470E97"/>
    <w:rsid w:val="00470F7E"/>
    <w:rsid w:val="00471CC8"/>
    <w:rsid w:val="00472240"/>
    <w:rsid w:val="0047229A"/>
    <w:rsid w:val="00472751"/>
    <w:rsid w:val="00472F47"/>
    <w:rsid w:val="00473787"/>
    <w:rsid w:val="00474E22"/>
    <w:rsid w:val="00474F3E"/>
    <w:rsid w:val="00475351"/>
    <w:rsid w:val="00475DE1"/>
    <w:rsid w:val="0047632A"/>
    <w:rsid w:val="0047688E"/>
    <w:rsid w:val="0047694B"/>
    <w:rsid w:val="004775CC"/>
    <w:rsid w:val="00477F22"/>
    <w:rsid w:val="00480084"/>
    <w:rsid w:val="0048062B"/>
    <w:rsid w:val="00480812"/>
    <w:rsid w:val="00480A2E"/>
    <w:rsid w:val="00480B50"/>
    <w:rsid w:val="00481643"/>
    <w:rsid w:val="00481874"/>
    <w:rsid w:val="00481A31"/>
    <w:rsid w:val="00482735"/>
    <w:rsid w:val="00482B65"/>
    <w:rsid w:val="00483090"/>
    <w:rsid w:val="00483303"/>
    <w:rsid w:val="0048342B"/>
    <w:rsid w:val="0048375F"/>
    <w:rsid w:val="00483D5D"/>
    <w:rsid w:val="00484018"/>
    <w:rsid w:val="004840FD"/>
    <w:rsid w:val="0048478C"/>
    <w:rsid w:val="00484E24"/>
    <w:rsid w:val="004852A3"/>
    <w:rsid w:val="004855C5"/>
    <w:rsid w:val="004856FA"/>
    <w:rsid w:val="00485786"/>
    <w:rsid w:val="0048580A"/>
    <w:rsid w:val="00485FD1"/>
    <w:rsid w:val="0048635E"/>
    <w:rsid w:val="00486535"/>
    <w:rsid w:val="00486734"/>
    <w:rsid w:val="004867E2"/>
    <w:rsid w:val="00486B7F"/>
    <w:rsid w:val="00486CA5"/>
    <w:rsid w:val="00486F20"/>
    <w:rsid w:val="004874A4"/>
    <w:rsid w:val="0048785D"/>
    <w:rsid w:val="004878A2"/>
    <w:rsid w:val="0049084F"/>
    <w:rsid w:val="00490E94"/>
    <w:rsid w:val="004912AC"/>
    <w:rsid w:val="00491530"/>
    <w:rsid w:val="00491588"/>
    <w:rsid w:val="0049160D"/>
    <w:rsid w:val="00491BBF"/>
    <w:rsid w:val="00491D15"/>
    <w:rsid w:val="00491E0F"/>
    <w:rsid w:val="00491E12"/>
    <w:rsid w:val="0049212B"/>
    <w:rsid w:val="00492353"/>
    <w:rsid w:val="0049254E"/>
    <w:rsid w:val="00492758"/>
    <w:rsid w:val="004929A9"/>
    <w:rsid w:val="0049301D"/>
    <w:rsid w:val="004930D2"/>
    <w:rsid w:val="00493354"/>
    <w:rsid w:val="0049361F"/>
    <w:rsid w:val="00493C13"/>
    <w:rsid w:val="00493DE1"/>
    <w:rsid w:val="00494090"/>
    <w:rsid w:val="00494678"/>
    <w:rsid w:val="00495084"/>
    <w:rsid w:val="004952B3"/>
    <w:rsid w:val="004961E4"/>
    <w:rsid w:val="004965B8"/>
    <w:rsid w:val="004966E0"/>
    <w:rsid w:val="00496989"/>
    <w:rsid w:val="00496A37"/>
    <w:rsid w:val="00496E8B"/>
    <w:rsid w:val="00497D32"/>
    <w:rsid w:val="00497DC1"/>
    <w:rsid w:val="004A008B"/>
    <w:rsid w:val="004A04BC"/>
    <w:rsid w:val="004A1938"/>
    <w:rsid w:val="004A1A58"/>
    <w:rsid w:val="004A1AC9"/>
    <w:rsid w:val="004A1BB1"/>
    <w:rsid w:val="004A1DDB"/>
    <w:rsid w:val="004A1FBE"/>
    <w:rsid w:val="004A2042"/>
    <w:rsid w:val="004A2739"/>
    <w:rsid w:val="004A2F16"/>
    <w:rsid w:val="004A300C"/>
    <w:rsid w:val="004A3315"/>
    <w:rsid w:val="004A3A7D"/>
    <w:rsid w:val="004A4272"/>
    <w:rsid w:val="004A4300"/>
    <w:rsid w:val="004A47FA"/>
    <w:rsid w:val="004A498B"/>
    <w:rsid w:val="004A4F55"/>
    <w:rsid w:val="004A5103"/>
    <w:rsid w:val="004A5735"/>
    <w:rsid w:val="004A5E38"/>
    <w:rsid w:val="004A5F52"/>
    <w:rsid w:val="004A6058"/>
    <w:rsid w:val="004A63A8"/>
    <w:rsid w:val="004A6C4F"/>
    <w:rsid w:val="004A7154"/>
    <w:rsid w:val="004A72DF"/>
    <w:rsid w:val="004A7AD0"/>
    <w:rsid w:val="004B03E1"/>
    <w:rsid w:val="004B03FB"/>
    <w:rsid w:val="004B0834"/>
    <w:rsid w:val="004B152B"/>
    <w:rsid w:val="004B16AD"/>
    <w:rsid w:val="004B18AD"/>
    <w:rsid w:val="004B1CD0"/>
    <w:rsid w:val="004B1D5E"/>
    <w:rsid w:val="004B1ECD"/>
    <w:rsid w:val="004B21D3"/>
    <w:rsid w:val="004B2C85"/>
    <w:rsid w:val="004B3054"/>
    <w:rsid w:val="004B3896"/>
    <w:rsid w:val="004B3976"/>
    <w:rsid w:val="004B3C77"/>
    <w:rsid w:val="004B442B"/>
    <w:rsid w:val="004B4A5B"/>
    <w:rsid w:val="004B4A60"/>
    <w:rsid w:val="004B4E7A"/>
    <w:rsid w:val="004B4FF0"/>
    <w:rsid w:val="004B50FE"/>
    <w:rsid w:val="004B51D2"/>
    <w:rsid w:val="004B5554"/>
    <w:rsid w:val="004B56BF"/>
    <w:rsid w:val="004B5816"/>
    <w:rsid w:val="004B581C"/>
    <w:rsid w:val="004B65EA"/>
    <w:rsid w:val="004B6A51"/>
    <w:rsid w:val="004B6C76"/>
    <w:rsid w:val="004B6EB9"/>
    <w:rsid w:val="004B7A41"/>
    <w:rsid w:val="004B7AFC"/>
    <w:rsid w:val="004C045B"/>
    <w:rsid w:val="004C0CED"/>
    <w:rsid w:val="004C1616"/>
    <w:rsid w:val="004C19BA"/>
    <w:rsid w:val="004C1B85"/>
    <w:rsid w:val="004C20AE"/>
    <w:rsid w:val="004C228B"/>
    <w:rsid w:val="004C29D7"/>
    <w:rsid w:val="004C2C35"/>
    <w:rsid w:val="004C2FEC"/>
    <w:rsid w:val="004C3853"/>
    <w:rsid w:val="004C3B98"/>
    <w:rsid w:val="004C4211"/>
    <w:rsid w:val="004C451C"/>
    <w:rsid w:val="004C4B7D"/>
    <w:rsid w:val="004C4EA3"/>
    <w:rsid w:val="004C50E7"/>
    <w:rsid w:val="004C527B"/>
    <w:rsid w:val="004C69DD"/>
    <w:rsid w:val="004C6BCF"/>
    <w:rsid w:val="004C6E2A"/>
    <w:rsid w:val="004C7054"/>
    <w:rsid w:val="004C767E"/>
    <w:rsid w:val="004C7B2B"/>
    <w:rsid w:val="004D0102"/>
    <w:rsid w:val="004D02B2"/>
    <w:rsid w:val="004D084B"/>
    <w:rsid w:val="004D0933"/>
    <w:rsid w:val="004D0A92"/>
    <w:rsid w:val="004D0D5A"/>
    <w:rsid w:val="004D0F1F"/>
    <w:rsid w:val="004D1288"/>
    <w:rsid w:val="004D13B6"/>
    <w:rsid w:val="004D1A7F"/>
    <w:rsid w:val="004D1B4B"/>
    <w:rsid w:val="004D287B"/>
    <w:rsid w:val="004D2BFC"/>
    <w:rsid w:val="004D3867"/>
    <w:rsid w:val="004D38F1"/>
    <w:rsid w:val="004D3CAA"/>
    <w:rsid w:val="004D428B"/>
    <w:rsid w:val="004D4C53"/>
    <w:rsid w:val="004D4DD7"/>
    <w:rsid w:val="004D51C7"/>
    <w:rsid w:val="004D58BF"/>
    <w:rsid w:val="004D595E"/>
    <w:rsid w:val="004D5A77"/>
    <w:rsid w:val="004D5F4D"/>
    <w:rsid w:val="004D6DDC"/>
    <w:rsid w:val="004D6F4D"/>
    <w:rsid w:val="004D7317"/>
    <w:rsid w:val="004D75EA"/>
    <w:rsid w:val="004E02D0"/>
    <w:rsid w:val="004E105D"/>
    <w:rsid w:val="004E1525"/>
    <w:rsid w:val="004E227D"/>
    <w:rsid w:val="004E2796"/>
    <w:rsid w:val="004E2825"/>
    <w:rsid w:val="004E2BC5"/>
    <w:rsid w:val="004E3575"/>
    <w:rsid w:val="004E38AA"/>
    <w:rsid w:val="004E3938"/>
    <w:rsid w:val="004E4335"/>
    <w:rsid w:val="004E45C2"/>
    <w:rsid w:val="004E4AF5"/>
    <w:rsid w:val="004E4D72"/>
    <w:rsid w:val="004E4EAD"/>
    <w:rsid w:val="004E58CA"/>
    <w:rsid w:val="004E5ACF"/>
    <w:rsid w:val="004E606A"/>
    <w:rsid w:val="004E778C"/>
    <w:rsid w:val="004E7817"/>
    <w:rsid w:val="004E7829"/>
    <w:rsid w:val="004E799D"/>
    <w:rsid w:val="004E79CB"/>
    <w:rsid w:val="004E7A9E"/>
    <w:rsid w:val="004E7CCA"/>
    <w:rsid w:val="004E7F89"/>
    <w:rsid w:val="004F00D8"/>
    <w:rsid w:val="004F075D"/>
    <w:rsid w:val="004F07C0"/>
    <w:rsid w:val="004F0C9C"/>
    <w:rsid w:val="004F0FDD"/>
    <w:rsid w:val="004F13EE"/>
    <w:rsid w:val="004F1FB6"/>
    <w:rsid w:val="004F1FE5"/>
    <w:rsid w:val="004F2022"/>
    <w:rsid w:val="004F2C3B"/>
    <w:rsid w:val="004F2F63"/>
    <w:rsid w:val="004F35D0"/>
    <w:rsid w:val="004F36E1"/>
    <w:rsid w:val="004F441C"/>
    <w:rsid w:val="004F4CAB"/>
    <w:rsid w:val="004F4CD7"/>
    <w:rsid w:val="004F4D85"/>
    <w:rsid w:val="004F4F63"/>
    <w:rsid w:val="004F58E0"/>
    <w:rsid w:val="004F5B70"/>
    <w:rsid w:val="004F5C28"/>
    <w:rsid w:val="004F658C"/>
    <w:rsid w:val="004F6840"/>
    <w:rsid w:val="004F6AA8"/>
    <w:rsid w:val="004F6B3D"/>
    <w:rsid w:val="004F6E73"/>
    <w:rsid w:val="004F7C05"/>
    <w:rsid w:val="004F7C5D"/>
    <w:rsid w:val="00500347"/>
    <w:rsid w:val="00501925"/>
    <w:rsid w:val="00501C94"/>
    <w:rsid w:val="005027D2"/>
    <w:rsid w:val="00502940"/>
    <w:rsid w:val="00502BD3"/>
    <w:rsid w:val="00502C4E"/>
    <w:rsid w:val="00502D3E"/>
    <w:rsid w:val="00502F16"/>
    <w:rsid w:val="005032D8"/>
    <w:rsid w:val="005034CF"/>
    <w:rsid w:val="00503AC6"/>
    <w:rsid w:val="00503FC7"/>
    <w:rsid w:val="00504523"/>
    <w:rsid w:val="00504621"/>
    <w:rsid w:val="005047F7"/>
    <w:rsid w:val="00504C0C"/>
    <w:rsid w:val="00505272"/>
    <w:rsid w:val="005053C7"/>
    <w:rsid w:val="005057F2"/>
    <w:rsid w:val="005062E9"/>
    <w:rsid w:val="00506432"/>
    <w:rsid w:val="0050654C"/>
    <w:rsid w:val="00506C34"/>
    <w:rsid w:val="00506D79"/>
    <w:rsid w:val="00506F6D"/>
    <w:rsid w:val="0050738A"/>
    <w:rsid w:val="00507524"/>
    <w:rsid w:val="00507BE9"/>
    <w:rsid w:val="0051018C"/>
    <w:rsid w:val="00510F81"/>
    <w:rsid w:val="0051105C"/>
    <w:rsid w:val="005110D8"/>
    <w:rsid w:val="00511809"/>
    <w:rsid w:val="0051203D"/>
    <w:rsid w:val="0051212B"/>
    <w:rsid w:val="005123C8"/>
    <w:rsid w:val="00512426"/>
    <w:rsid w:val="0051242B"/>
    <w:rsid w:val="0051468A"/>
    <w:rsid w:val="00516431"/>
    <w:rsid w:val="00516559"/>
    <w:rsid w:val="005166E3"/>
    <w:rsid w:val="005167B8"/>
    <w:rsid w:val="00516817"/>
    <w:rsid w:val="00516864"/>
    <w:rsid w:val="00516CE3"/>
    <w:rsid w:val="0051760A"/>
    <w:rsid w:val="00517642"/>
    <w:rsid w:val="00517B22"/>
    <w:rsid w:val="00517D49"/>
    <w:rsid w:val="0052051D"/>
    <w:rsid w:val="005206A9"/>
    <w:rsid w:val="0052157B"/>
    <w:rsid w:val="00521604"/>
    <w:rsid w:val="0052209F"/>
    <w:rsid w:val="00522457"/>
    <w:rsid w:val="00522685"/>
    <w:rsid w:val="00522952"/>
    <w:rsid w:val="00522CB5"/>
    <w:rsid w:val="0052391F"/>
    <w:rsid w:val="00523A53"/>
    <w:rsid w:val="00523BC8"/>
    <w:rsid w:val="00523EEF"/>
    <w:rsid w:val="0052404E"/>
    <w:rsid w:val="00524161"/>
    <w:rsid w:val="0052488C"/>
    <w:rsid w:val="00524CEF"/>
    <w:rsid w:val="00525184"/>
    <w:rsid w:val="005258FF"/>
    <w:rsid w:val="00525DCC"/>
    <w:rsid w:val="00526281"/>
    <w:rsid w:val="00526425"/>
    <w:rsid w:val="00526458"/>
    <w:rsid w:val="00526681"/>
    <w:rsid w:val="00526FC8"/>
    <w:rsid w:val="005273AD"/>
    <w:rsid w:val="00527A2A"/>
    <w:rsid w:val="005303EC"/>
    <w:rsid w:val="00530923"/>
    <w:rsid w:val="00531E9C"/>
    <w:rsid w:val="005329E9"/>
    <w:rsid w:val="00532FD1"/>
    <w:rsid w:val="005338B3"/>
    <w:rsid w:val="00533B08"/>
    <w:rsid w:val="005340CD"/>
    <w:rsid w:val="005341BC"/>
    <w:rsid w:val="005343EC"/>
    <w:rsid w:val="00534CA7"/>
    <w:rsid w:val="00534ED4"/>
    <w:rsid w:val="005353D5"/>
    <w:rsid w:val="00535517"/>
    <w:rsid w:val="00535710"/>
    <w:rsid w:val="00535A37"/>
    <w:rsid w:val="00535C14"/>
    <w:rsid w:val="00535C83"/>
    <w:rsid w:val="00535DF0"/>
    <w:rsid w:val="00535E3E"/>
    <w:rsid w:val="005361A6"/>
    <w:rsid w:val="00536369"/>
    <w:rsid w:val="005363D5"/>
    <w:rsid w:val="00536A39"/>
    <w:rsid w:val="00536B32"/>
    <w:rsid w:val="00536C04"/>
    <w:rsid w:val="00536FA9"/>
    <w:rsid w:val="0053787A"/>
    <w:rsid w:val="00537A09"/>
    <w:rsid w:val="00540685"/>
    <w:rsid w:val="005416DE"/>
    <w:rsid w:val="00541795"/>
    <w:rsid w:val="00541CE5"/>
    <w:rsid w:val="00541F44"/>
    <w:rsid w:val="00541F5E"/>
    <w:rsid w:val="005426EE"/>
    <w:rsid w:val="0054272C"/>
    <w:rsid w:val="00542DD4"/>
    <w:rsid w:val="00543F94"/>
    <w:rsid w:val="005443B3"/>
    <w:rsid w:val="005454AA"/>
    <w:rsid w:val="00545B11"/>
    <w:rsid w:val="00545D68"/>
    <w:rsid w:val="00545E83"/>
    <w:rsid w:val="00545EE6"/>
    <w:rsid w:val="00545F86"/>
    <w:rsid w:val="0054668D"/>
    <w:rsid w:val="0054680E"/>
    <w:rsid w:val="00547A8F"/>
    <w:rsid w:val="00547C27"/>
    <w:rsid w:val="00547CEE"/>
    <w:rsid w:val="00550581"/>
    <w:rsid w:val="00550AD4"/>
    <w:rsid w:val="005513BC"/>
    <w:rsid w:val="005513C0"/>
    <w:rsid w:val="0055160F"/>
    <w:rsid w:val="005526FC"/>
    <w:rsid w:val="00553B28"/>
    <w:rsid w:val="00553B47"/>
    <w:rsid w:val="00553CCD"/>
    <w:rsid w:val="0055447B"/>
    <w:rsid w:val="00554717"/>
    <w:rsid w:val="00554B4E"/>
    <w:rsid w:val="00554BC7"/>
    <w:rsid w:val="005550E7"/>
    <w:rsid w:val="00556028"/>
    <w:rsid w:val="005564FB"/>
    <w:rsid w:val="00556C43"/>
    <w:rsid w:val="00556F5C"/>
    <w:rsid w:val="00556F9A"/>
    <w:rsid w:val="005572C7"/>
    <w:rsid w:val="005578DE"/>
    <w:rsid w:val="00557AE8"/>
    <w:rsid w:val="00557C5A"/>
    <w:rsid w:val="00557CF7"/>
    <w:rsid w:val="005615B3"/>
    <w:rsid w:val="00561B4F"/>
    <w:rsid w:val="005627DB"/>
    <w:rsid w:val="00562A03"/>
    <w:rsid w:val="00562A1E"/>
    <w:rsid w:val="00562B0E"/>
    <w:rsid w:val="00562F69"/>
    <w:rsid w:val="005634A2"/>
    <w:rsid w:val="005635DA"/>
    <w:rsid w:val="0056394B"/>
    <w:rsid w:val="0056407D"/>
    <w:rsid w:val="005647C2"/>
    <w:rsid w:val="005650ED"/>
    <w:rsid w:val="0056512C"/>
    <w:rsid w:val="00565314"/>
    <w:rsid w:val="00565429"/>
    <w:rsid w:val="005654C4"/>
    <w:rsid w:val="00565692"/>
    <w:rsid w:val="005661A5"/>
    <w:rsid w:val="00566476"/>
    <w:rsid w:val="005671FD"/>
    <w:rsid w:val="0056738E"/>
    <w:rsid w:val="00567446"/>
    <w:rsid w:val="0056749C"/>
    <w:rsid w:val="0057011C"/>
    <w:rsid w:val="0057011F"/>
    <w:rsid w:val="005701B7"/>
    <w:rsid w:val="00570901"/>
    <w:rsid w:val="0057140A"/>
    <w:rsid w:val="005717F8"/>
    <w:rsid w:val="00571E71"/>
    <w:rsid w:val="00571F0B"/>
    <w:rsid w:val="00571F65"/>
    <w:rsid w:val="0057265D"/>
    <w:rsid w:val="00572F55"/>
    <w:rsid w:val="00573EBA"/>
    <w:rsid w:val="005741F7"/>
    <w:rsid w:val="00574834"/>
    <w:rsid w:val="005749DB"/>
    <w:rsid w:val="00574ED5"/>
    <w:rsid w:val="00575754"/>
    <w:rsid w:val="00576299"/>
    <w:rsid w:val="0057658C"/>
    <w:rsid w:val="00576E35"/>
    <w:rsid w:val="005770B6"/>
    <w:rsid w:val="00577100"/>
    <w:rsid w:val="005776DF"/>
    <w:rsid w:val="005779F1"/>
    <w:rsid w:val="00577C5B"/>
    <w:rsid w:val="00577F4C"/>
    <w:rsid w:val="005803A8"/>
    <w:rsid w:val="00580669"/>
    <w:rsid w:val="00580F1E"/>
    <w:rsid w:val="0058102F"/>
    <w:rsid w:val="00581355"/>
    <w:rsid w:val="0058217A"/>
    <w:rsid w:val="005827DE"/>
    <w:rsid w:val="00582A81"/>
    <w:rsid w:val="00582E69"/>
    <w:rsid w:val="00583674"/>
    <w:rsid w:val="00583719"/>
    <w:rsid w:val="005848CE"/>
    <w:rsid w:val="00584B41"/>
    <w:rsid w:val="00584D54"/>
    <w:rsid w:val="00584D88"/>
    <w:rsid w:val="00585138"/>
    <w:rsid w:val="005851B7"/>
    <w:rsid w:val="00585225"/>
    <w:rsid w:val="0058555E"/>
    <w:rsid w:val="00585AA3"/>
    <w:rsid w:val="00585F3F"/>
    <w:rsid w:val="00585F65"/>
    <w:rsid w:val="005860C7"/>
    <w:rsid w:val="005865E4"/>
    <w:rsid w:val="00586EFD"/>
    <w:rsid w:val="00587071"/>
    <w:rsid w:val="005876C8"/>
    <w:rsid w:val="005878D4"/>
    <w:rsid w:val="00587D38"/>
    <w:rsid w:val="00587F96"/>
    <w:rsid w:val="005903B3"/>
    <w:rsid w:val="00590E4F"/>
    <w:rsid w:val="00591501"/>
    <w:rsid w:val="0059188D"/>
    <w:rsid w:val="00591D2E"/>
    <w:rsid w:val="00591E20"/>
    <w:rsid w:val="00592356"/>
    <w:rsid w:val="005923B0"/>
    <w:rsid w:val="00592A74"/>
    <w:rsid w:val="00592ADC"/>
    <w:rsid w:val="00592B89"/>
    <w:rsid w:val="005936AC"/>
    <w:rsid w:val="00593BF9"/>
    <w:rsid w:val="00593C9D"/>
    <w:rsid w:val="00594952"/>
    <w:rsid w:val="005953CB"/>
    <w:rsid w:val="00595408"/>
    <w:rsid w:val="00595588"/>
    <w:rsid w:val="00595E84"/>
    <w:rsid w:val="00595F97"/>
    <w:rsid w:val="0059650A"/>
    <w:rsid w:val="00596EDC"/>
    <w:rsid w:val="00597027"/>
    <w:rsid w:val="00597564"/>
    <w:rsid w:val="00597C3A"/>
    <w:rsid w:val="00597D79"/>
    <w:rsid w:val="005A032A"/>
    <w:rsid w:val="005A0B0E"/>
    <w:rsid w:val="005A0C59"/>
    <w:rsid w:val="005A0E43"/>
    <w:rsid w:val="005A133A"/>
    <w:rsid w:val="005A138C"/>
    <w:rsid w:val="005A1762"/>
    <w:rsid w:val="005A18BD"/>
    <w:rsid w:val="005A2018"/>
    <w:rsid w:val="005A220D"/>
    <w:rsid w:val="005A276A"/>
    <w:rsid w:val="005A28BB"/>
    <w:rsid w:val="005A2F0A"/>
    <w:rsid w:val="005A3511"/>
    <w:rsid w:val="005A3EAF"/>
    <w:rsid w:val="005A4130"/>
    <w:rsid w:val="005A458A"/>
    <w:rsid w:val="005A48EB"/>
    <w:rsid w:val="005A502B"/>
    <w:rsid w:val="005A50D9"/>
    <w:rsid w:val="005A5B34"/>
    <w:rsid w:val="005A5D4D"/>
    <w:rsid w:val="005A6326"/>
    <w:rsid w:val="005A6335"/>
    <w:rsid w:val="005A63E2"/>
    <w:rsid w:val="005A65DE"/>
    <w:rsid w:val="005A671E"/>
    <w:rsid w:val="005A675B"/>
    <w:rsid w:val="005A697A"/>
    <w:rsid w:val="005A6CFB"/>
    <w:rsid w:val="005A6E40"/>
    <w:rsid w:val="005A707C"/>
    <w:rsid w:val="005A7232"/>
    <w:rsid w:val="005A79B0"/>
    <w:rsid w:val="005A7E29"/>
    <w:rsid w:val="005A7E81"/>
    <w:rsid w:val="005B0167"/>
    <w:rsid w:val="005B0474"/>
    <w:rsid w:val="005B049B"/>
    <w:rsid w:val="005B0611"/>
    <w:rsid w:val="005B08C5"/>
    <w:rsid w:val="005B0B3E"/>
    <w:rsid w:val="005B0DE5"/>
    <w:rsid w:val="005B15CF"/>
    <w:rsid w:val="005B18F5"/>
    <w:rsid w:val="005B1B8C"/>
    <w:rsid w:val="005B2268"/>
    <w:rsid w:val="005B2638"/>
    <w:rsid w:val="005B272F"/>
    <w:rsid w:val="005B2A99"/>
    <w:rsid w:val="005B2AEC"/>
    <w:rsid w:val="005B2D47"/>
    <w:rsid w:val="005B3054"/>
    <w:rsid w:val="005B30DF"/>
    <w:rsid w:val="005B3633"/>
    <w:rsid w:val="005B3B6C"/>
    <w:rsid w:val="005B3BE0"/>
    <w:rsid w:val="005B4ED9"/>
    <w:rsid w:val="005B503D"/>
    <w:rsid w:val="005B518A"/>
    <w:rsid w:val="005B583C"/>
    <w:rsid w:val="005B6468"/>
    <w:rsid w:val="005B64E7"/>
    <w:rsid w:val="005B6E58"/>
    <w:rsid w:val="005B769F"/>
    <w:rsid w:val="005B7878"/>
    <w:rsid w:val="005B7BFA"/>
    <w:rsid w:val="005B7C07"/>
    <w:rsid w:val="005B7D15"/>
    <w:rsid w:val="005B7D3F"/>
    <w:rsid w:val="005C02A9"/>
    <w:rsid w:val="005C0A2B"/>
    <w:rsid w:val="005C14AD"/>
    <w:rsid w:val="005C19E3"/>
    <w:rsid w:val="005C1A71"/>
    <w:rsid w:val="005C2327"/>
    <w:rsid w:val="005C2342"/>
    <w:rsid w:val="005C2C46"/>
    <w:rsid w:val="005C2DFF"/>
    <w:rsid w:val="005C3080"/>
    <w:rsid w:val="005C3D67"/>
    <w:rsid w:val="005C43FC"/>
    <w:rsid w:val="005C44EF"/>
    <w:rsid w:val="005C4777"/>
    <w:rsid w:val="005C4B7B"/>
    <w:rsid w:val="005C4BD2"/>
    <w:rsid w:val="005C4FE8"/>
    <w:rsid w:val="005C4FF3"/>
    <w:rsid w:val="005C5AEB"/>
    <w:rsid w:val="005C5C25"/>
    <w:rsid w:val="005C637C"/>
    <w:rsid w:val="005C64D0"/>
    <w:rsid w:val="005C6825"/>
    <w:rsid w:val="005C6A27"/>
    <w:rsid w:val="005C6A7D"/>
    <w:rsid w:val="005C6AC8"/>
    <w:rsid w:val="005C6C52"/>
    <w:rsid w:val="005C6D02"/>
    <w:rsid w:val="005C7070"/>
    <w:rsid w:val="005C7ADE"/>
    <w:rsid w:val="005C7BC6"/>
    <w:rsid w:val="005C7D6E"/>
    <w:rsid w:val="005D0379"/>
    <w:rsid w:val="005D0699"/>
    <w:rsid w:val="005D0AD7"/>
    <w:rsid w:val="005D1091"/>
    <w:rsid w:val="005D122F"/>
    <w:rsid w:val="005D1AB8"/>
    <w:rsid w:val="005D1E93"/>
    <w:rsid w:val="005D2639"/>
    <w:rsid w:val="005D2654"/>
    <w:rsid w:val="005D2864"/>
    <w:rsid w:val="005D2FE2"/>
    <w:rsid w:val="005D3066"/>
    <w:rsid w:val="005D3E19"/>
    <w:rsid w:val="005D3E4C"/>
    <w:rsid w:val="005D4062"/>
    <w:rsid w:val="005D4330"/>
    <w:rsid w:val="005D4376"/>
    <w:rsid w:val="005D44B5"/>
    <w:rsid w:val="005D4A3F"/>
    <w:rsid w:val="005D4DF8"/>
    <w:rsid w:val="005D4EBC"/>
    <w:rsid w:val="005D6085"/>
    <w:rsid w:val="005D66CB"/>
    <w:rsid w:val="005D7305"/>
    <w:rsid w:val="005D781B"/>
    <w:rsid w:val="005D7CD8"/>
    <w:rsid w:val="005D7EF8"/>
    <w:rsid w:val="005E035A"/>
    <w:rsid w:val="005E0840"/>
    <w:rsid w:val="005E094D"/>
    <w:rsid w:val="005E0A3F"/>
    <w:rsid w:val="005E0F93"/>
    <w:rsid w:val="005E10A3"/>
    <w:rsid w:val="005E1254"/>
    <w:rsid w:val="005E1E12"/>
    <w:rsid w:val="005E26AF"/>
    <w:rsid w:val="005E31D8"/>
    <w:rsid w:val="005E3403"/>
    <w:rsid w:val="005E3AFE"/>
    <w:rsid w:val="005E3B06"/>
    <w:rsid w:val="005E42CA"/>
    <w:rsid w:val="005E4458"/>
    <w:rsid w:val="005E4AB6"/>
    <w:rsid w:val="005E4AD6"/>
    <w:rsid w:val="005E67DA"/>
    <w:rsid w:val="005E6883"/>
    <w:rsid w:val="005E69DF"/>
    <w:rsid w:val="005E6C62"/>
    <w:rsid w:val="005E767A"/>
    <w:rsid w:val="005E772F"/>
    <w:rsid w:val="005E7D3F"/>
    <w:rsid w:val="005E7EC0"/>
    <w:rsid w:val="005F05B1"/>
    <w:rsid w:val="005F0907"/>
    <w:rsid w:val="005F0C8D"/>
    <w:rsid w:val="005F0C93"/>
    <w:rsid w:val="005F0F3D"/>
    <w:rsid w:val="005F1045"/>
    <w:rsid w:val="005F1141"/>
    <w:rsid w:val="005F14FC"/>
    <w:rsid w:val="005F16B7"/>
    <w:rsid w:val="005F25EA"/>
    <w:rsid w:val="005F273C"/>
    <w:rsid w:val="005F2C84"/>
    <w:rsid w:val="005F2E6E"/>
    <w:rsid w:val="005F30D0"/>
    <w:rsid w:val="005F3D64"/>
    <w:rsid w:val="005F4ECA"/>
    <w:rsid w:val="005F52A0"/>
    <w:rsid w:val="005F55E4"/>
    <w:rsid w:val="005F5872"/>
    <w:rsid w:val="005F6063"/>
    <w:rsid w:val="005F61D5"/>
    <w:rsid w:val="005F62ED"/>
    <w:rsid w:val="005F6657"/>
    <w:rsid w:val="005F6994"/>
    <w:rsid w:val="005F701C"/>
    <w:rsid w:val="005F76F1"/>
    <w:rsid w:val="005F79FA"/>
    <w:rsid w:val="00600AF5"/>
    <w:rsid w:val="006011C3"/>
    <w:rsid w:val="00601792"/>
    <w:rsid w:val="00601867"/>
    <w:rsid w:val="00601DA8"/>
    <w:rsid w:val="00601E1B"/>
    <w:rsid w:val="0060214F"/>
    <w:rsid w:val="0060286D"/>
    <w:rsid w:val="00602F5D"/>
    <w:rsid w:val="00602FBA"/>
    <w:rsid w:val="0060352B"/>
    <w:rsid w:val="006039A8"/>
    <w:rsid w:val="00603D3E"/>
    <w:rsid w:val="006041BE"/>
    <w:rsid w:val="00604380"/>
    <w:rsid w:val="006043C7"/>
    <w:rsid w:val="00605025"/>
    <w:rsid w:val="00605F1D"/>
    <w:rsid w:val="0060620C"/>
    <w:rsid w:val="00606983"/>
    <w:rsid w:val="006069F2"/>
    <w:rsid w:val="00606E85"/>
    <w:rsid w:val="00606EA3"/>
    <w:rsid w:val="00606F23"/>
    <w:rsid w:val="00607049"/>
    <w:rsid w:val="006070DD"/>
    <w:rsid w:val="00607842"/>
    <w:rsid w:val="0061022F"/>
    <w:rsid w:val="006109F5"/>
    <w:rsid w:val="00610CB1"/>
    <w:rsid w:val="00610D9C"/>
    <w:rsid w:val="0061103A"/>
    <w:rsid w:val="0061111E"/>
    <w:rsid w:val="00611906"/>
    <w:rsid w:val="00611C52"/>
    <w:rsid w:val="00611E81"/>
    <w:rsid w:val="00612650"/>
    <w:rsid w:val="006127DB"/>
    <w:rsid w:val="00612BF8"/>
    <w:rsid w:val="00612C2A"/>
    <w:rsid w:val="00613719"/>
    <w:rsid w:val="006138F4"/>
    <w:rsid w:val="00613FB6"/>
    <w:rsid w:val="0061448A"/>
    <w:rsid w:val="006149A8"/>
    <w:rsid w:val="00614BB7"/>
    <w:rsid w:val="00614E5A"/>
    <w:rsid w:val="006151FD"/>
    <w:rsid w:val="00615BA4"/>
    <w:rsid w:val="00616E6C"/>
    <w:rsid w:val="00616E8E"/>
    <w:rsid w:val="00617859"/>
    <w:rsid w:val="006179B3"/>
    <w:rsid w:val="00617B94"/>
    <w:rsid w:val="00620886"/>
    <w:rsid w:val="00620BBC"/>
    <w:rsid w:val="00621015"/>
    <w:rsid w:val="006217E2"/>
    <w:rsid w:val="00621E65"/>
    <w:rsid w:val="006222D9"/>
    <w:rsid w:val="00622825"/>
    <w:rsid w:val="0062288E"/>
    <w:rsid w:val="006228E0"/>
    <w:rsid w:val="00623016"/>
    <w:rsid w:val="0062305B"/>
    <w:rsid w:val="00623165"/>
    <w:rsid w:val="00623426"/>
    <w:rsid w:val="006235A5"/>
    <w:rsid w:val="006236CB"/>
    <w:rsid w:val="00623880"/>
    <w:rsid w:val="00623EDA"/>
    <w:rsid w:val="0062441F"/>
    <w:rsid w:val="006249DC"/>
    <w:rsid w:val="00624B52"/>
    <w:rsid w:val="00624F38"/>
    <w:rsid w:val="00624F73"/>
    <w:rsid w:val="00624F87"/>
    <w:rsid w:val="00625575"/>
    <w:rsid w:val="00625977"/>
    <w:rsid w:val="00625B9E"/>
    <w:rsid w:val="00626B42"/>
    <w:rsid w:val="00626D0D"/>
    <w:rsid w:val="00627212"/>
    <w:rsid w:val="00627294"/>
    <w:rsid w:val="00627385"/>
    <w:rsid w:val="006274D2"/>
    <w:rsid w:val="00630E92"/>
    <w:rsid w:val="00631AFE"/>
    <w:rsid w:val="00631B94"/>
    <w:rsid w:val="00631DF4"/>
    <w:rsid w:val="006323CF"/>
    <w:rsid w:val="0063243B"/>
    <w:rsid w:val="00632F34"/>
    <w:rsid w:val="00633313"/>
    <w:rsid w:val="00633425"/>
    <w:rsid w:val="006335E1"/>
    <w:rsid w:val="006339C1"/>
    <w:rsid w:val="00633DB7"/>
    <w:rsid w:val="00634175"/>
    <w:rsid w:val="00634FAC"/>
    <w:rsid w:val="006352DE"/>
    <w:rsid w:val="006352E2"/>
    <w:rsid w:val="00635814"/>
    <w:rsid w:val="00636A56"/>
    <w:rsid w:val="00636D26"/>
    <w:rsid w:val="006401F8"/>
    <w:rsid w:val="006408AC"/>
    <w:rsid w:val="006420D9"/>
    <w:rsid w:val="0064267F"/>
    <w:rsid w:val="00642725"/>
    <w:rsid w:val="00642CEF"/>
    <w:rsid w:val="00643727"/>
    <w:rsid w:val="00643828"/>
    <w:rsid w:val="00643BB3"/>
    <w:rsid w:val="00643C2B"/>
    <w:rsid w:val="0064415D"/>
    <w:rsid w:val="006449C9"/>
    <w:rsid w:val="00644B49"/>
    <w:rsid w:val="00644C18"/>
    <w:rsid w:val="00644D6B"/>
    <w:rsid w:val="00644E4C"/>
    <w:rsid w:val="0064551F"/>
    <w:rsid w:val="00645668"/>
    <w:rsid w:val="006457DC"/>
    <w:rsid w:val="00645A1A"/>
    <w:rsid w:val="00646FAA"/>
    <w:rsid w:val="006479A3"/>
    <w:rsid w:val="006503FE"/>
    <w:rsid w:val="006510CB"/>
    <w:rsid w:val="006511B6"/>
    <w:rsid w:val="00651DFB"/>
    <w:rsid w:val="00652128"/>
    <w:rsid w:val="00652742"/>
    <w:rsid w:val="00652B85"/>
    <w:rsid w:val="00652CC3"/>
    <w:rsid w:val="00652FB3"/>
    <w:rsid w:val="00653357"/>
    <w:rsid w:val="00653417"/>
    <w:rsid w:val="00653F6F"/>
    <w:rsid w:val="006540CD"/>
    <w:rsid w:val="00654ED0"/>
    <w:rsid w:val="00656091"/>
    <w:rsid w:val="00656348"/>
    <w:rsid w:val="00656407"/>
    <w:rsid w:val="006568FF"/>
    <w:rsid w:val="00656C97"/>
    <w:rsid w:val="00657B7F"/>
    <w:rsid w:val="00657FF8"/>
    <w:rsid w:val="0066059F"/>
    <w:rsid w:val="006605C5"/>
    <w:rsid w:val="006606E7"/>
    <w:rsid w:val="00661016"/>
    <w:rsid w:val="00662151"/>
    <w:rsid w:val="006622C0"/>
    <w:rsid w:val="006622C4"/>
    <w:rsid w:val="006629C2"/>
    <w:rsid w:val="0066319C"/>
    <w:rsid w:val="00663779"/>
    <w:rsid w:val="00663BE3"/>
    <w:rsid w:val="00663DEE"/>
    <w:rsid w:val="0066431E"/>
    <w:rsid w:val="006643C9"/>
    <w:rsid w:val="00664411"/>
    <w:rsid w:val="00664B7C"/>
    <w:rsid w:val="00664B7E"/>
    <w:rsid w:val="006652AF"/>
    <w:rsid w:val="00665414"/>
    <w:rsid w:val="006654AD"/>
    <w:rsid w:val="00665921"/>
    <w:rsid w:val="00665985"/>
    <w:rsid w:val="00665E94"/>
    <w:rsid w:val="006667E7"/>
    <w:rsid w:val="00666894"/>
    <w:rsid w:val="00666AF7"/>
    <w:rsid w:val="00666FC6"/>
    <w:rsid w:val="00667155"/>
    <w:rsid w:val="0067041D"/>
    <w:rsid w:val="006705A9"/>
    <w:rsid w:val="006707D2"/>
    <w:rsid w:val="00670D99"/>
    <w:rsid w:val="00670E2B"/>
    <w:rsid w:val="0067148E"/>
    <w:rsid w:val="006715D0"/>
    <w:rsid w:val="00671BBC"/>
    <w:rsid w:val="00671CC1"/>
    <w:rsid w:val="006720BD"/>
    <w:rsid w:val="006724AD"/>
    <w:rsid w:val="0067256F"/>
    <w:rsid w:val="00672743"/>
    <w:rsid w:val="00672B01"/>
    <w:rsid w:val="00672E14"/>
    <w:rsid w:val="00672E65"/>
    <w:rsid w:val="00672F7C"/>
    <w:rsid w:val="0067343D"/>
    <w:rsid w:val="006734BB"/>
    <w:rsid w:val="0067370C"/>
    <w:rsid w:val="00673E80"/>
    <w:rsid w:val="006740CF"/>
    <w:rsid w:val="006741F7"/>
    <w:rsid w:val="0067432A"/>
    <w:rsid w:val="006743E5"/>
    <w:rsid w:val="00674545"/>
    <w:rsid w:val="006747B5"/>
    <w:rsid w:val="006753DF"/>
    <w:rsid w:val="00675664"/>
    <w:rsid w:val="00675A37"/>
    <w:rsid w:val="00675D21"/>
    <w:rsid w:val="00675D7E"/>
    <w:rsid w:val="00675F0D"/>
    <w:rsid w:val="00675F87"/>
    <w:rsid w:val="00676429"/>
    <w:rsid w:val="0067653C"/>
    <w:rsid w:val="006769D5"/>
    <w:rsid w:val="0067740C"/>
    <w:rsid w:val="006776A0"/>
    <w:rsid w:val="00677737"/>
    <w:rsid w:val="00677DB1"/>
    <w:rsid w:val="00677E0B"/>
    <w:rsid w:val="00677F92"/>
    <w:rsid w:val="00680213"/>
    <w:rsid w:val="006806ED"/>
    <w:rsid w:val="00680A1A"/>
    <w:rsid w:val="00680E49"/>
    <w:rsid w:val="006810FC"/>
    <w:rsid w:val="00681114"/>
    <w:rsid w:val="006815C9"/>
    <w:rsid w:val="00681A34"/>
    <w:rsid w:val="00681F0E"/>
    <w:rsid w:val="006821EB"/>
    <w:rsid w:val="006821FD"/>
    <w:rsid w:val="0068281A"/>
    <w:rsid w:val="0068282A"/>
    <w:rsid w:val="00682BF8"/>
    <w:rsid w:val="00682C1D"/>
    <w:rsid w:val="00682D0F"/>
    <w:rsid w:val="006831C8"/>
    <w:rsid w:val="00683ED8"/>
    <w:rsid w:val="00683FCE"/>
    <w:rsid w:val="00684420"/>
    <w:rsid w:val="0068464A"/>
    <w:rsid w:val="006848EB"/>
    <w:rsid w:val="006857C5"/>
    <w:rsid w:val="00685B0E"/>
    <w:rsid w:val="00685EAA"/>
    <w:rsid w:val="0068611E"/>
    <w:rsid w:val="00686688"/>
    <w:rsid w:val="006868B3"/>
    <w:rsid w:val="00686965"/>
    <w:rsid w:val="00686D8F"/>
    <w:rsid w:val="00687E4B"/>
    <w:rsid w:val="00687E53"/>
    <w:rsid w:val="00687E80"/>
    <w:rsid w:val="00690158"/>
    <w:rsid w:val="00690224"/>
    <w:rsid w:val="00690AFD"/>
    <w:rsid w:val="00690CD2"/>
    <w:rsid w:val="00690DA4"/>
    <w:rsid w:val="00690F94"/>
    <w:rsid w:val="00691647"/>
    <w:rsid w:val="0069166C"/>
    <w:rsid w:val="00691748"/>
    <w:rsid w:val="00691FFC"/>
    <w:rsid w:val="00692565"/>
    <w:rsid w:val="00692961"/>
    <w:rsid w:val="00692BD8"/>
    <w:rsid w:val="00693347"/>
    <w:rsid w:val="0069336C"/>
    <w:rsid w:val="00694250"/>
    <w:rsid w:val="00694D60"/>
    <w:rsid w:val="006951D7"/>
    <w:rsid w:val="0069536C"/>
    <w:rsid w:val="006957D0"/>
    <w:rsid w:val="00695C6C"/>
    <w:rsid w:val="00695E2C"/>
    <w:rsid w:val="00695EA1"/>
    <w:rsid w:val="00695FAE"/>
    <w:rsid w:val="006961AD"/>
    <w:rsid w:val="00696959"/>
    <w:rsid w:val="00696A6D"/>
    <w:rsid w:val="00696AFF"/>
    <w:rsid w:val="006972EA"/>
    <w:rsid w:val="006978AD"/>
    <w:rsid w:val="00697C76"/>
    <w:rsid w:val="00697D79"/>
    <w:rsid w:val="006A028E"/>
    <w:rsid w:val="006A0342"/>
    <w:rsid w:val="006A0971"/>
    <w:rsid w:val="006A17B1"/>
    <w:rsid w:val="006A18DC"/>
    <w:rsid w:val="006A19CB"/>
    <w:rsid w:val="006A1C2E"/>
    <w:rsid w:val="006A24B9"/>
    <w:rsid w:val="006A24E7"/>
    <w:rsid w:val="006A2562"/>
    <w:rsid w:val="006A2597"/>
    <w:rsid w:val="006A2D57"/>
    <w:rsid w:val="006A324D"/>
    <w:rsid w:val="006A342B"/>
    <w:rsid w:val="006A37FE"/>
    <w:rsid w:val="006A3C66"/>
    <w:rsid w:val="006A3E1D"/>
    <w:rsid w:val="006A40D6"/>
    <w:rsid w:val="006A46C5"/>
    <w:rsid w:val="006A4722"/>
    <w:rsid w:val="006A4D0F"/>
    <w:rsid w:val="006A50F8"/>
    <w:rsid w:val="006A5AD9"/>
    <w:rsid w:val="006A6120"/>
    <w:rsid w:val="006A6ACC"/>
    <w:rsid w:val="006A6D40"/>
    <w:rsid w:val="006A6D92"/>
    <w:rsid w:val="006A7371"/>
    <w:rsid w:val="006A741B"/>
    <w:rsid w:val="006A78F9"/>
    <w:rsid w:val="006A7D9D"/>
    <w:rsid w:val="006B070B"/>
    <w:rsid w:val="006B099B"/>
    <w:rsid w:val="006B0D42"/>
    <w:rsid w:val="006B0EA4"/>
    <w:rsid w:val="006B1232"/>
    <w:rsid w:val="006B1428"/>
    <w:rsid w:val="006B1D6B"/>
    <w:rsid w:val="006B2286"/>
    <w:rsid w:val="006B2528"/>
    <w:rsid w:val="006B325B"/>
    <w:rsid w:val="006B3B7D"/>
    <w:rsid w:val="006B3C74"/>
    <w:rsid w:val="006B4427"/>
    <w:rsid w:val="006B4C4C"/>
    <w:rsid w:val="006B56BB"/>
    <w:rsid w:val="006B69C4"/>
    <w:rsid w:val="006B6BF4"/>
    <w:rsid w:val="006B6CC8"/>
    <w:rsid w:val="006B723B"/>
    <w:rsid w:val="006B733D"/>
    <w:rsid w:val="006C03D1"/>
    <w:rsid w:val="006C05C8"/>
    <w:rsid w:val="006C08DA"/>
    <w:rsid w:val="006C093F"/>
    <w:rsid w:val="006C0B6E"/>
    <w:rsid w:val="006C0C6A"/>
    <w:rsid w:val="006C0D35"/>
    <w:rsid w:val="006C1791"/>
    <w:rsid w:val="006C1B7D"/>
    <w:rsid w:val="006C1E96"/>
    <w:rsid w:val="006C2484"/>
    <w:rsid w:val="006C2D2C"/>
    <w:rsid w:val="006C32A5"/>
    <w:rsid w:val="006C3A87"/>
    <w:rsid w:val="006C4190"/>
    <w:rsid w:val="006C43A2"/>
    <w:rsid w:val="006C455C"/>
    <w:rsid w:val="006C49D3"/>
    <w:rsid w:val="006C4C95"/>
    <w:rsid w:val="006C4E9C"/>
    <w:rsid w:val="006C5222"/>
    <w:rsid w:val="006C566C"/>
    <w:rsid w:val="006C57CD"/>
    <w:rsid w:val="006C57E7"/>
    <w:rsid w:val="006C6010"/>
    <w:rsid w:val="006C64E1"/>
    <w:rsid w:val="006C6627"/>
    <w:rsid w:val="006C7270"/>
    <w:rsid w:val="006C77A8"/>
    <w:rsid w:val="006C7961"/>
    <w:rsid w:val="006D0304"/>
    <w:rsid w:val="006D0CB9"/>
    <w:rsid w:val="006D0EDB"/>
    <w:rsid w:val="006D1726"/>
    <w:rsid w:val="006D2439"/>
    <w:rsid w:val="006D274A"/>
    <w:rsid w:val="006D2818"/>
    <w:rsid w:val="006D34DB"/>
    <w:rsid w:val="006D3894"/>
    <w:rsid w:val="006D3A7B"/>
    <w:rsid w:val="006D3B69"/>
    <w:rsid w:val="006D3E8A"/>
    <w:rsid w:val="006D4098"/>
    <w:rsid w:val="006D40CC"/>
    <w:rsid w:val="006D4179"/>
    <w:rsid w:val="006D4354"/>
    <w:rsid w:val="006D44CC"/>
    <w:rsid w:val="006D48E4"/>
    <w:rsid w:val="006D5034"/>
    <w:rsid w:val="006D5095"/>
    <w:rsid w:val="006D57FF"/>
    <w:rsid w:val="006D5B43"/>
    <w:rsid w:val="006D5C5C"/>
    <w:rsid w:val="006D5DA3"/>
    <w:rsid w:val="006D6101"/>
    <w:rsid w:val="006D6243"/>
    <w:rsid w:val="006D6DC6"/>
    <w:rsid w:val="006D6F71"/>
    <w:rsid w:val="006D7681"/>
    <w:rsid w:val="006D7B2E"/>
    <w:rsid w:val="006E018A"/>
    <w:rsid w:val="006E02EA"/>
    <w:rsid w:val="006E06DE"/>
    <w:rsid w:val="006E095F"/>
    <w:rsid w:val="006E0968"/>
    <w:rsid w:val="006E0B62"/>
    <w:rsid w:val="006E0C5C"/>
    <w:rsid w:val="006E1987"/>
    <w:rsid w:val="006E1ECA"/>
    <w:rsid w:val="006E2381"/>
    <w:rsid w:val="006E2703"/>
    <w:rsid w:val="006E2716"/>
    <w:rsid w:val="006E2AF6"/>
    <w:rsid w:val="006E2CB7"/>
    <w:rsid w:val="006E2D20"/>
    <w:rsid w:val="006E2FBD"/>
    <w:rsid w:val="006E3F25"/>
    <w:rsid w:val="006E491B"/>
    <w:rsid w:val="006E5A04"/>
    <w:rsid w:val="006E5A17"/>
    <w:rsid w:val="006E6523"/>
    <w:rsid w:val="006E6820"/>
    <w:rsid w:val="006E686C"/>
    <w:rsid w:val="006E6E7B"/>
    <w:rsid w:val="006E7739"/>
    <w:rsid w:val="006E7B2E"/>
    <w:rsid w:val="006E7E46"/>
    <w:rsid w:val="006F00D6"/>
    <w:rsid w:val="006F0197"/>
    <w:rsid w:val="006F054E"/>
    <w:rsid w:val="006F0DA0"/>
    <w:rsid w:val="006F162B"/>
    <w:rsid w:val="006F1A6E"/>
    <w:rsid w:val="006F1CBF"/>
    <w:rsid w:val="006F1D27"/>
    <w:rsid w:val="006F1FE4"/>
    <w:rsid w:val="006F2197"/>
    <w:rsid w:val="006F3003"/>
    <w:rsid w:val="006F3019"/>
    <w:rsid w:val="006F32E9"/>
    <w:rsid w:val="006F3386"/>
    <w:rsid w:val="006F36AD"/>
    <w:rsid w:val="006F3D02"/>
    <w:rsid w:val="006F40BD"/>
    <w:rsid w:val="006F4525"/>
    <w:rsid w:val="006F4DD4"/>
    <w:rsid w:val="006F54DF"/>
    <w:rsid w:val="006F5AC6"/>
    <w:rsid w:val="006F5E69"/>
    <w:rsid w:val="006F6808"/>
    <w:rsid w:val="006F7530"/>
    <w:rsid w:val="006F7AB0"/>
    <w:rsid w:val="007004BE"/>
    <w:rsid w:val="0070104C"/>
    <w:rsid w:val="00701275"/>
    <w:rsid w:val="007014E8"/>
    <w:rsid w:val="00701687"/>
    <w:rsid w:val="007017AE"/>
    <w:rsid w:val="00701CEE"/>
    <w:rsid w:val="00701D19"/>
    <w:rsid w:val="00701E9F"/>
    <w:rsid w:val="00702705"/>
    <w:rsid w:val="0070280F"/>
    <w:rsid w:val="00702C92"/>
    <w:rsid w:val="00703D75"/>
    <w:rsid w:val="007040BD"/>
    <w:rsid w:val="007042B0"/>
    <w:rsid w:val="00704B2A"/>
    <w:rsid w:val="00705300"/>
    <w:rsid w:val="00705668"/>
    <w:rsid w:val="00705B19"/>
    <w:rsid w:val="00705C44"/>
    <w:rsid w:val="00705F13"/>
    <w:rsid w:val="00706634"/>
    <w:rsid w:val="007068A8"/>
    <w:rsid w:val="00706EE2"/>
    <w:rsid w:val="00707018"/>
    <w:rsid w:val="00707C7C"/>
    <w:rsid w:val="00707EDB"/>
    <w:rsid w:val="00707F56"/>
    <w:rsid w:val="00710C46"/>
    <w:rsid w:val="00710DEB"/>
    <w:rsid w:val="00710F67"/>
    <w:rsid w:val="00711F6B"/>
    <w:rsid w:val="00712845"/>
    <w:rsid w:val="007128CA"/>
    <w:rsid w:val="00712EA9"/>
    <w:rsid w:val="007130DE"/>
    <w:rsid w:val="00713205"/>
    <w:rsid w:val="00713558"/>
    <w:rsid w:val="0071365B"/>
    <w:rsid w:val="00713FD4"/>
    <w:rsid w:val="0071410E"/>
    <w:rsid w:val="00714514"/>
    <w:rsid w:val="0071459B"/>
    <w:rsid w:val="007146E5"/>
    <w:rsid w:val="00714939"/>
    <w:rsid w:val="00715145"/>
    <w:rsid w:val="00715B3D"/>
    <w:rsid w:val="0071659C"/>
    <w:rsid w:val="00716B8C"/>
    <w:rsid w:val="00717132"/>
    <w:rsid w:val="007177E4"/>
    <w:rsid w:val="00717838"/>
    <w:rsid w:val="00717A4D"/>
    <w:rsid w:val="00720D08"/>
    <w:rsid w:val="00720FED"/>
    <w:rsid w:val="00722B64"/>
    <w:rsid w:val="00722E59"/>
    <w:rsid w:val="00723445"/>
    <w:rsid w:val="00723562"/>
    <w:rsid w:val="007238EE"/>
    <w:rsid w:val="00723FDA"/>
    <w:rsid w:val="00724864"/>
    <w:rsid w:val="00725798"/>
    <w:rsid w:val="007259D6"/>
    <w:rsid w:val="007263B9"/>
    <w:rsid w:val="007266AF"/>
    <w:rsid w:val="00726973"/>
    <w:rsid w:val="00727868"/>
    <w:rsid w:val="00730A22"/>
    <w:rsid w:val="00730F8F"/>
    <w:rsid w:val="007312AA"/>
    <w:rsid w:val="00731475"/>
    <w:rsid w:val="0073164B"/>
    <w:rsid w:val="007321D7"/>
    <w:rsid w:val="00732B3C"/>
    <w:rsid w:val="007333F6"/>
    <w:rsid w:val="007334F8"/>
    <w:rsid w:val="007339CD"/>
    <w:rsid w:val="007339FB"/>
    <w:rsid w:val="007341A4"/>
    <w:rsid w:val="007341A7"/>
    <w:rsid w:val="007342C7"/>
    <w:rsid w:val="0073442E"/>
    <w:rsid w:val="0073478E"/>
    <w:rsid w:val="00734CF2"/>
    <w:rsid w:val="00735038"/>
    <w:rsid w:val="007356A7"/>
    <w:rsid w:val="007356AB"/>
    <w:rsid w:val="007359D8"/>
    <w:rsid w:val="00735B5D"/>
    <w:rsid w:val="00735C9E"/>
    <w:rsid w:val="00735D43"/>
    <w:rsid w:val="007362D4"/>
    <w:rsid w:val="007362DB"/>
    <w:rsid w:val="00736320"/>
    <w:rsid w:val="0073668C"/>
    <w:rsid w:val="0073698F"/>
    <w:rsid w:val="00736DAB"/>
    <w:rsid w:val="007372E6"/>
    <w:rsid w:val="00737FFD"/>
    <w:rsid w:val="0074013B"/>
    <w:rsid w:val="00740787"/>
    <w:rsid w:val="00740928"/>
    <w:rsid w:val="007409E3"/>
    <w:rsid w:val="00740B4F"/>
    <w:rsid w:val="00740B83"/>
    <w:rsid w:val="00740C29"/>
    <w:rsid w:val="00740DCB"/>
    <w:rsid w:val="0074113B"/>
    <w:rsid w:val="0074141A"/>
    <w:rsid w:val="00742941"/>
    <w:rsid w:val="00742DE9"/>
    <w:rsid w:val="00743582"/>
    <w:rsid w:val="0074366D"/>
    <w:rsid w:val="007437DF"/>
    <w:rsid w:val="00744252"/>
    <w:rsid w:val="007445E1"/>
    <w:rsid w:val="00745123"/>
    <w:rsid w:val="00745492"/>
    <w:rsid w:val="00745A2E"/>
    <w:rsid w:val="00745B52"/>
    <w:rsid w:val="007460DD"/>
    <w:rsid w:val="007462F6"/>
    <w:rsid w:val="00746808"/>
    <w:rsid w:val="00746A36"/>
    <w:rsid w:val="00746B54"/>
    <w:rsid w:val="00746CD9"/>
    <w:rsid w:val="00747171"/>
    <w:rsid w:val="00747CB7"/>
    <w:rsid w:val="007503AF"/>
    <w:rsid w:val="007504A0"/>
    <w:rsid w:val="007509CE"/>
    <w:rsid w:val="00750A99"/>
    <w:rsid w:val="00750F7B"/>
    <w:rsid w:val="00751252"/>
    <w:rsid w:val="00751A23"/>
    <w:rsid w:val="00751AF4"/>
    <w:rsid w:val="00751BAE"/>
    <w:rsid w:val="0075210B"/>
    <w:rsid w:val="00752C0C"/>
    <w:rsid w:val="00754074"/>
    <w:rsid w:val="00754377"/>
    <w:rsid w:val="0075495E"/>
    <w:rsid w:val="00754A04"/>
    <w:rsid w:val="00755765"/>
    <w:rsid w:val="00755D8C"/>
    <w:rsid w:val="00755F21"/>
    <w:rsid w:val="00755F5F"/>
    <w:rsid w:val="007563E8"/>
    <w:rsid w:val="00756C06"/>
    <w:rsid w:val="00757151"/>
    <w:rsid w:val="007574D3"/>
    <w:rsid w:val="0075760E"/>
    <w:rsid w:val="00757C05"/>
    <w:rsid w:val="00760017"/>
    <w:rsid w:val="007600A1"/>
    <w:rsid w:val="0076017B"/>
    <w:rsid w:val="0076025F"/>
    <w:rsid w:val="007603D8"/>
    <w:rsid w:val="00760B1A"/>
    <w:rsid w:val="00760DF3"/>
    <w:rsid w:val="00760FEE"/>
    <w:rsid w:val="007613B3"/>
    <w:rsid w:val="0076141D"/>
    <w:rsid w:val="0076274F"/>
    <w:rsid w:val="007628FE"/>
    <w:rsid w:val="00762D6C"/>
    <w:rsid w:val="00762EBD"/>
    <w:rsid w:val="00763604"/>
    <w:rsid w:val="007638F6"/>
    <w:rsid w:val="007645D6"/>
    <w:rsid w:val="00764628"/>
    <w:rsid w:val="0076463D"/>
    <w:rsid w:val="0076471A"/>
    <w:rsid w:val="00764EF2"/>
    <w:rsid w:val="007650B7"/>
    <w:rsid w:val="00765595"/>
    <w:rsid w:val="00765DBD"/>
    <w:rsid w:val="0076608D"/>
    <w:rsid w:val="007666FF"/>
    <w:rsid w:val="0076672A"/>
    <w:rsid w:val="007671B7"/>
    <w:rsid w:val="0076729C"/>
    <w:rsid w:val="007675E1"/>
    <w:rsid w:val="00767A20"/>
    <w:rsid w:val="00767A5C"/>
    <w:rsid w:val="00770162"/>
    <w:rsid w:val="007712A5"/>
    <w:rsid w:val="00772502"/>
    <w:rsid w:val="0077267D"/>
    <w:rsid w:val="00772E54"/>
    <w:rsid w:val="00773068"/>
    <w:rsid w:val="007739B2"/>
    <w:rsid w:val="007739F7"/>
    <w:rsid w:val="00773AD9"/>
    <w:rsid w:val="00773BB1"/>
    <w:rsid w:val="00773FAB"/>
    <w:rsid w:val="00774526"/>
    <w:rsid w:val="0077490A"/>
    <w:rsid w:val="00774F49"/>
    <w:rsid w:val="00775099"/>
    <w:rsid w:val="00775431"/>
    <w:rsid w:val="00775649"/>
    <w:rsid w:val="00775690"/>
    <w:rsid w:val="00775968"/>
    <w:rsid w:val="00775CBF"/>
    <w:rsid w:val="00775E45"/>
    <w:rsid w:val="00775EF7"/>
    <w:rsid w:val="00776E74"/>
    <w:rsid w:val="00776F3B"/>
    <w:rsid w:val="00777266"/>
    <w:rsid w:val="007778AB"/>
    <w:rsid w:val="00777A6F"/>
    <w:rsid w:val="00777E9E"/>
    <w:rsid w:val="00777FFB"/>
    <w:rsid w:val="007804F3"/>
    <w:rsid w:val="00780510"/>
    <w:rsid w:val="007806B0"/>
    <w:rsid w:val="00780872"/>
    <w:rsid w:val="007812A5"/>
    <w:rsid w:val="007817E0"/>
    <w:rsid w:val="007817E4"/>
    <w:rsid w:val="0078194E"/>
    <w:rsid w:val="00782AD3"/>
    <w:rsid w:val="00782F2D"/>
    <w:rsid w:val="007830B5"/>
    <w:rsid w:val="00783A39"/>
    <w:rsid w:val="00783A78"/>
    <w:rsid w:val="00784951"/>
    <w:rsid w:val="00784AC0"/>
    <w:rsid w:val="00784C3C"/>
    <w:rsid w:val="00784F5C"/>
    <w:rsid w:val="00785169"/>
    <w:rsid w:val="00785414"/>
    <w:rsid w:val="007855E8"/>
    <w:rsid w:val="007856F5"/>
    <w:rsid w:val="00785769"/>
    <w:rsid w:val="00786296"/>
    <w:rsid w:val="0078638D"/>
    <w:rsid w:val="00786481"/>
    <w:rsid w:val="00786C7C"/>
    <w:rsid w:val="00786FA2"/>
    <w:rsid w:val="0078798B"/>
    <w:rsid w:val="00787B9F"/>
    <w:rsid w:val="00787F4C"/>
    <w:rsid w:val="0079054E"/>
    <w:rsid w:val="00790EBC"/>
    <w:rsid w:val="007910B7"/>
    <w:rsid w:val="007910F4"/>
    <w:rsid w:val="00791E88"/>
    <w:rsid w:val="00792477"/>
    <w:rsid w:val="0079269A"/>
    <w:rsid w:val="00792755"/>
    <w:rsid w:val="00792CD1"/>
    <w:rsid w:val="00792E3A"/>
    <w:rsid w:val="00792E81"/>
    <w:rsid w:val="00793362"/>
    <w:rsid w:val="00793472"/>
    <w:rsid w:val="007938BE"/>
    <w:rsid w:val="00793F1B"/>
    <w:rsid w:val="007943F6"/>
    <w:rsid w:val="00795290"/>
    <w:rsid w:val="007954AB"/>
    <w:rsid w:val="0079673E"/>
    <w:rsid w:val="007975AA"/>
    <w:rsid w:val="007A049D"/>
    <w:rsid w:val="007A14C5"/>
    <w:rsid w:val="007A16D3"/>
    <w:rsid w:val="007A2030"/>
    <w:rsid w:val="007A2C09"/>
    <w:rsid w:val="007A2E63"/>
    <w:rsid w:val="007A3390"/>
    <w:rsid w:val="007A35AF"/>
    <w:rsid w:val="007A371D"/>
    <w:rsid w:val="007A38FA"/>
    <w:rsid w:val="007A3955"/>
    <w:rsid w:val="007A39FD"/>
    <w:rsid w:val="007A3A0E"/>
    <w:rsid w:val="007A3D83"/>
    <w:rsid w:val="007A3E38"/>
    <w:rsid w:val="007A45C9"/>
    <w:rsid w:val="007A4A10"/>
    <w:rsid w:val="007A4ED0"/>
    <w:rsid w:val="007A5005"/>
    <w:rsid w:val="007A5AD9"/>
    <w:rsid w:val="007A5B72"/>
    <w:rsid w:val="007A5E8C"/>
    <w:rsid w:val="007A701D"/>
    <w:rsid w:val="007A7650"/>
    <w:rsid w:val="007A76E8"/>
    <w:rsid w:val="007A791D"/>
    <w:rsid w:val="007A7B49"/>
    <w:rsid w:val="007B0073"/>
    <w:rsid w:val="007B0360"/>
    <w:rsid w:val="007B09A4"/>
    <w:rsid w:val="007B0EDF"/>
    <w:rsid w:val="007B1539"/>
    <w:rsid w:val="007B15E7"/>
    <w:rsid w:val="007B1760"/>
    <w:rsid w:val="007B1C09"/>
    <w:rsid w:val="007B2BE1"/>
    <w:rsid w:val="007B2DB9"/>
    <w:rsid w:val="007B2FEB"/>
    <w:rsid w:val="007B3B6C"/>
    <w:rsid w:val="007B3D03"/>
    <w:rsid w:val="007B3D10"/>
    <w:rsid w:val="007B4EBE"/>
    <w:rsid w:val="007B5044"/>
    <w:rsid w:val="007B51E1"/>
    <w:rsid w:val="007B520C"/>
    <w:rsid w:val="007B5C9B"/>
    <w:rsid w:val="007B5FBC"/>
    <w:rsid w:val="007B6227"/>
    <w:rsid w:val="007B67E4"/>
    <w:rsid w:val="007B69B1"/>
    <w:rsid w:val="007B6A69"/>
    <w:rsid w:val="007B75FF"/>
    <w:rsid w:val="007B77A7"/>
    <w:rsid w:val="007C00A3"/>
    <w:rsid w:val="007C0356"/>
    <w:rsid w:val="007C03D8"/>
    <w:rsid w:val="007C0D49"/>
    <w:rsid w:val="007C2C3C"/>
    <w:rsid w:val="007C2F09"/>
    <w:rsid w:val="007C3086"/>
    <w:rsid w:val="007C36A8"/>
    <w:rsid w:val="007C3CC1"/>
    <w:rsid w:val="007C3CEA"/>
    <w:rsid w:val="007C4033"/>
    <w:rsid w:val="007C458C"/>
    <w:rsid w:val="007C53B6"/>
    <w:rsid w:val="007C6A39"/>
    <w:rsid w:val="007C6D9C"/>
    <w:rsid w:val="007C6EA0"/>
    <w:rsid w:val="007C6FF0"/>
    <w:rsid w:val="007C7401"/>
    <w:rsid w:val="007C78B0"/>
    <w:rsid w:val="007C7CCD"/>
    <w:rsid w:val="007C7DDB"/>
    <w:rsid w:val="007D0414"/>
    <w:rsid w:val="007D0570"/>
    <w:rsid w:val="007D07C4"/>
    <w:rsid w:val="007D0E70"/>
    <w:rsid w:val="007D110E"/>
    <w:rsid w:val="007D1D3E"/>
    <w:rsid w:val="007D1E05"/>
    <w:rsid w:val="007D22B4"/>
    <w:rsid w:val="007D281D"/>
    <w:rsid w:val="007D2CC7"/>
    <w:rsid w:val="007D34CD"/>
    <w:rsid w:val="007D3511"/>
    <w:rsid w:val="007D3618"/>
    <w:rsid w:val="007D38F5"/>
    <w:rsid w:val="007D399D"/>
    <w:rsid w:val="007D45AD"/>
    <w:rsid w:val="007D4798"/>
    <w:rsid w:val="007D5478"/>
    <w:rsid w:val="007D57D0"/>
    <w:rsid w:val="007D5E6B"/>
    <w:rsid w:val="007D609B"/>
    <w:rsid w:val="007D6211"/>
    <w:rsid w:val="007D6634"/>
    <w:rsid w:val="007D673D"/>
    <w:rsid w:val="007D681F"/>
    <w:rsid w:val="007D6A07"/>
    <w:rsid w:val="007D6F64"/>
    <w:rsid w:val="007D742D"/>
    <w:rsid w:val="007D7D01"/>
    <w:rsid w:val="007E00AA"/>
    <w:rsid w:val="007E016B"/>
    <w:rsid w:val="007E04DD"/>
    <w:rsid w:val="007E0BB4"/>
    <w:rsid w:val="007E159B"/>
    <w:rsid w:val="007E1740"/>
    <w:rsid w:val="007E1F7A"/>
    <w:rsid w:val="007E20F3"/>
    <w:rsid w:val="007E22EA"/>
    <w:rsid w:val="007E2445"/>
    <w:rsid w:val="007E24FC"/>
    <w:rsid w:val="007E2B77"/>
    <w:rsid w:val="007E2E83"/>
    <w:rsid w:val="007E2F20"/>
    <w:rsid w:val="007E3985"/>
    <w:rsid w:val="007E39CE"/>
    <w:rsid w:val="007E43D1"/>
    <w:rsid w:val="007E4819"/>
    <w:rsid w:val="007E4BCF"/>
    <w:rsid w:val="007E4D06"/>
    <w:rsid w:val="007E5221"/>
    <w:rsid w:val="007E52D8"/>
    <w:rsid w:val="007E546F"/>
    <w:rsid w:val="007E63AF"/>
    <w:rsid w:val="007E6C12"/>
    <w:rsid w:val="007E6C47"/>
    <w:rsid w:val="007E713D"/>
    <w:rsid w:val="007E75C7"/>
    <w:rsid w:val="007E7A22"/>
    <w:rsid w:val="007F00E8"/>
    <w:rsid w:val="007F1107"/>
    <w:rsid w:val="007F1A7E"/>
    <w:rsid w:val="007F2220"/>
    <w:rsid w:val="007F23DB"/>
    <w:rsid w:val="007F2B54"/>
    <w:rsid w:val="007F2EDA"/>
    <w:rsid w:val="007F314B"/>
    <w:rsid w:val="007F41AE"/>
    <w:rsid w:val="007F42EE"/>
    <w:rsid w:val="007F45C8"/>
    <w:rsid w:val="007F48AF"/>
    <w:rsid w:val="007F4B3E"/>
    <w:rsid w:val="007F5446"/>
    <w:rsid w:val="007F588A"/>
    <w:rsid w:val="007F58F4"/>
    <w:rsid w:val="007F5BC3"/>
    <w:rsid w:val="007F6120"/>
    <w:rsid w:val="007F61E4"/>
    <w:rsid w:val="007F63E7"/>
    <w:rsid w:val="007F6550"/>
    <w:rsid w:val="007F678C"/>
    <w:rsid w:val="007F6865"/>
    <w:rsid w:val="007F7086"/>
    <w:rsid w:val="007F7245"/>
    <w:rsid w:val="007F776D"/>
    <w:rsid w:val="007F7852"/>
    <w:rsid w:val="00800005"/>
    <w:rsid w:val="00800364"/>
    <w:rsid w:val="008003BD"/>
    <w:rsid w:val="008003C2"/>
    <w:rsid w:val="008003FE"/>
    <w:rsid w:val="00800F02"/>
    <w:rsid w:val="00801055"/>
    <w:rsid w:val="0080113C"/>
    <w:rsid w:val="00801387"/>
    <w:rsid w:val="008018D4"/>
    <w:rsid w:val="008019C0"/>
    <w:rsid w:val="0080233F"/>
    <w:rsid w:val="00802B91"/>
    <w:rsid w:val="008035A4"/>
    <w:rsid w:val="008035B1"/>
    <w:rsid w:val="008036CD"/>
    <w:rsid w:val="008036EE"/>
    <w:rsid w:val="008038B1"/>
    <w:rsid w:val="008039FE"/>
    <w:rsid w:val="0080400C"/>
    <w:rsid w:val="0080452C"/>
    <w:rsid w:val="00804EA2"/>
    <w:rsid w:val="008058F1"/>
    <w:rsid w:val="00805958"/>
    <w:rsid w:val="00806255"/>
    <w:rsid w:val="0080663F"/>
    <w:rsid w:val="00806808"/>
    <w:rsid w:val="00806E9B"/>
    <w:rsid w:val="008070B8"/>
    <w:rsid w:val="0080760F"/>
    <w:rsid w:val="00807C99"/>
    <w:rsid w:val="008105C0"/>
    <w:rsid w:val="0081066B"/>
    <w:rsid w:val="00810D3F"/>
    <w:rsid w:val="0081105C"/>
    <w:rsid w:val="00811388"/>
    <w:rsid w:val="0081161D"/>
    <w:rsid w:val="00811DA0"/>
    <w:rsid w:val="008120FF"/>
    <w:rsid w:val="00812149"/>
    <w:rsid w:val="008121C6"/>
    <w:rsid w:val="008127AF"/>
    <w:rsid w:val="00812B46"/>
    <w:rsid w:val="0081319F"/>
    <w:rsid w:val="008136C6"/>
    <w:rsid w:val="00814277"/>
    <w:rsid w:val="00814BA0"/>
    <w:rsid w:val="00815088"/>
    <w:rsid w:val="00815228"/>
    <w:rsid w:val="00815419"/>
    <w:rsid w:val="0081559D"/>
    <w:rsid w:val="00815662"/>
    <w:rsid w:val="00815700"/>
    <w:rsid w:val="0081577F"/>
    <w:rsid w:val="00815880"/>
    <w:rsid w:val="00815EA6"/>
    <w:rsid w:val="00816BA0"/>
    <w:rsid w:val="00816FCA"/>
    <w:rsid w:val="0081747D"/>
    <w:rsid w:val="008179C8"/>
    <w:rsid w:val="00817B70"/>
    <w:rsid w:val="00817D67"/>
    <w:rsid w:val="00817EE6"/>
    <w:rsid w:val="008208B6"/>
    <w:rsid w:val="00820AC2"/>
    <w:rsid w:val="00821776"/>
    <w:rsid w:val="00821E90"/>
    <w:rsid w:val="00822892"/>
    <w:rsid w:val="00822A3A"/>
    <w:rsid w:val="00822C0F"/>
    <w:rsid w:val="00823733"/>
    <w:rsid w:val="008239EA"/>
    <w:rsid w:val="00823AB8"/>
    <w:rsid w:val="00823CBC"/>
    <w:rsid w:val="00823D70"/>
    <w:rsid w:val="00824EDD"/>
    <w:rsid w:val="008251EF"/>
    <w:rsid w:val="008255E6"/>
    <w:rsid w:val="0082573D"/>
    <w:rsid w:val="00825BDA"/>
    <w:rsid w:val="00825D53"/>
    <w:rsid w:val="00825DFF"/>
    <w:rsid w:val="00825E11"/>
    <w:rsid w:val="008264EB"/>
    <w:rsid w:val="008267C9"/>
    <w:rsid w:val="0082698A"/>
    <w:rsid w:val="00826B8F"/>
    <w:rsid w:val="008275AE"/>
    <w:rsid w:val="00827D07"/>
    <w:rsid w:val="00827DE6"/>
    <w:rsid w:val="00830827"/>
    <w:rsid w:val="00830D4C"/>
    <w:rsid w:val="008310E6"/>
    <w:rsid w:val="008310FD"/>
    <w:rsid w:val="00831125"/>
    <w:rsid w:val="00831372"/>
    <w:rsid w:val="00831E8A"/>
    <w:rsid w:val="00831F31"/>
    <w:rsid w:val="0083210A"/>
    <w:rsid w:val="0083223C"/>
    <w:rsid w:val="00832980"/>
    <w:rsid w:val="008329ED"/>
    <w:rsid w:val="00832FC3"/>
    <w:rsid w:val="008340B5"/>
    <w:rsid w:val="00834143"/>
    <w:rsid w:val="008341C9"/>
    <w:rsid w:val="00834E58"/>
    <w:rsid w:val="0083553D"/>
    <w:rsid w:val="008355E6"/>
    <w:rsid w:val="00835C76"/>
    <w:rsid w:val="008368BF"/>
    <w:rsid w:val="008369CA"/>
    <w:rsid w:val="00837244"/>
    <w:rsid w:val="008375A2"/>
    <w:rsid w:val="008378C8"/>
    <w:rsid w:val="00837F57"/>
    <w:rsid w:val="008401A2"/>
    <w:rsid w:val="008401AB"/>
    <w:rsid w:val="0084071B"/>
    <w:rsid w:val="00840BF9"/>
    <w:rsid w:val="00840E6C"/>
    <w:rsid w:val="00841B63"/>
    <w:rsid w:val="00841E20"/>
    <w:rsid w:val="00842274"/>
    <w:rsid w:val="008428DB"/>
    <w:rsid w:val="008428E4"/>
    <w:rsid w:val="00842C52"/>
    <w:rsid w:val="00842F51"/>
    <w:rsid w:val="00843049"/>
    <w:rsid w:val="008435C3"/>
    <w:rsid w:val="00844765"/>
    <w:rsid w:val="0084520F"/>
    <w:rsid w:val="00845486"/>
    <w:rsid w:val="008454E0"/>
    <w:rsid w:val="0084585F"/>
    <w:rsid w:val="00845890"/>
    <w:rsid w:val="008459AB"/>
    <w:rsid w:val="00845B44"/>
    <w:rsid w:val="008460A5"/>
    <w:rsid w:val="0084657D"/>
    <w:rsid w:val="00846CF1"/>
    <w:rsid w:val="0084753B"/>
    <w:rsid w:val="008475AA"/>
    <w:rsid w:val="00847658"/>
    <w:rsid w:val="00847E92"/>
    <w:rsid w:val="00847EB2"/>
    <w:rsid w:val="008500B2"/>
    <w:rsid w:val="0085019C"/>
    <w:rsid w:val="00850CC3"/>
    <w:rsid w:val="008513F2"/>
    <w:rsid w:val="0085147A"/>
    <w:rsid w:val="0085156F"/>
    <w:rsid w:val="00851B87"/>
    <w:rsid w:val="00851C70"/>
    <w:rsid w:val="0085209B"/>
    <w:rsid w:val="00852252"/>
    <w:rsid w:val="0085282D"/>
    <w:rsid w:val="00852BA9"/>
    <w:rsid w:val="00852D23"/>
    <w:rsid w:val="008532FA"/>
    <w:rsid w:val="00853FB6"/>
    <w:rsid w:val="00854002"/>
    <w:rsid w:val="008543DA"/>
    <w:rsid w:val="008545C0"/>
    <w:rsid w:val="00854DC1"/>
    <w:rsid w:val="0085504E"/>
    <w:rsid w:val="00855B76"/>
    <w:rsid w:val="00855C33"/>
    <w:rsid w:val="00856841"/>
    <w:rsid w:val="00856A7D"/>
    <w:rsid w:val="00856B18"/>
    <w:rsid w:val="00856B66"/>
    <w:rsid w:val="0085735A"/>
    <w:rsid w:val="00857A66"/>
    <w:rsid w:val="00857D80"/>
    <w:rsid w:val="00857F0B"/>
    <w:rsid w:val="00860137"/>
    <w:rsid w:val="00861885"/>
    <w:rsid w:val="00861A5F"/>
    <w:rsid w:val="00861E17"/>
    <w:rsid w:val="00861EF6"/>
    <w:rsid w:val="00862609"/>
    <w:rsid w:val="00862689"/>
    <w:rsid w:val="0086298F"/>
    <w:rsid w:val="00863386"/>
    <w:rsid w:val="00863798"/>
    <w:rsid w:val="0086379C"/>
    <w:rsid w:val="0086392B"/>
    <w:rsid w:val="00863BB7"/>
    <w:rsid w:val="00863E33"/>
    <w:rsid w:val="00863F46"/>
    <w:rsid w:val="008642F7"/>
    <w:rsid w:val="008644AD"/>
    <w:rsid w:val="00864790"/>
    <w:rsid w:val="00864A0D"/>
    <w:rsid w:val="008653F0"/>
    <w:rsid w:val="00865735"/>
    <w:rsid w:val="00865DDB"/>
    <w:rsid w:val="00866616"/>
    <w:rsid w:val="00866776"/>
    <w:rsid w:val="00866A8A"/>
    <w:rsid w:val="00866D83"/>
    <w:rsid w:val="00866DD1"/>
    <w:rsid w:val="00867015"/>
    <w:rsid w:val="0086717E"/>
    <w:rsid w:val="008674F2"/>
    <w:rsid w:val="00867538"/>
    <w:rsid w:val="0086783B"/>
    <w:rsid w:val="0086785D"/>
    <w:rsid w:val="00867875"/>
    <w:rsid w:val="00867ACC"/>
    <w:rsid w:val="008702B9"/>
    <w:rsid w:val="00870439"/>
    <w:rsid w:val="00870E4C"/>
    <w:rsid w:val="008715ED"/>
    <w:rsid w:val="0087182A"/>
    <w:rsid w:val="0087217A"/>
    <w:rsid w:val="00872CE8"/>
    <w:rsid w:val="00873712"/>
    <w:rsid w:val="00873D8A"/>
    <w:rsid w:val="00873D90"/>
    <w:rsid w:val="00873FC8"/>
    <w:rsid w:val="00874156"/>
    <w:rsid w:val="0087458B"/>
    <w:rsid w:val="008749F8"/>
    <w:rsid w:val="00874CC2"/>
    <w:rsid w:val="00874DCD"/>
    <w:rsid w:val="0087557B"/>
    <w:rsid w:val="00875CC3"/>
    <w:rsid w:val="00875EDC"/>
    <w:rsid w:val="0087650F"/>
    <w:rsid w:val="00876C58"/>
    <w:rsid w:val="00876FC2"/>
    <w:rsid w:val="00877D1C"/>
    <w:rsid w:val="008800D9"/>
    <w:rsid w:val="008803A6"/>
    <w:rsid w:val="0088059E"/>
    <w:rsid w:val="00880706"/>
    <w:rsid w:val="00880ADC"/>
    <w:rsid w:val="00880C9B"/>
    <w:rsid w:val="008811A3"/>
    <w:rsid w:val="008814C2"/>
    <w:rsid w:val="008818DA"/>
    <w:rsid w:val="00881D9E"/>
    <w:rsid w:val="008825F7"/>
    <w:rsid w:val="008831D8"/>
    <w:rsid w:val="00883474"/>
    <w:rsid w:val="008837E7"/>
    <w:rsid w:val="0088469C"/>
    <w:rsid w:val="008848AA"/>
    <w:rsid w:val="00884C63"/>
    <w:rsid w:val="00885185"/>
    <w:rsid w:val="008851DE"/>
    <w:rsid w:val="008853FC"/>
    <w:rsid w:val="00885908"/>
    <w:rsid w:val="00885913"/>
    <w:rsid w:val="00885A1F"/>
    <w:rsid w:val="00885CE2"/>
    <w:rsid w:val="00886088"/>
    <w:rsid w:val="00886374"/>
    <w:rsid w:val="00886377"/>
    <w:rsid w:val="008864B7"/>
    <w:rsid w:val="0088698C"/>
    <w:rsid w:val="008869AC"/>
    <w:rsid w:val="008869E4"/>
    <w:rsid w:val="00886F10"/>
    <w:rsid w:val="00890795"/>
    <w:rsid w:val="00890A97"/>
    <w:rsid w:val="00890BBB"/>
    <w:rsid w:val="00890E48"/>
    <w:rsid w:val="008913FF"/>
    <w:rsid w:val="008919CA"/>
    <w:rsid w:val="00891A95"/>
    <w:rsid w:val="00891C68"/>
    <w:rsid w:val="00891C83"/>
    <w:rsid w:val="00891D75"/>
    <w:rsid w:val="0089220D"/>
    <w:rsid w:val="00892448"/>
    <w:rsid w:val="008928C0"/>
    <w:rsid w:val="00892F94"/>
    <w:rsid w:val="0089314A"/>
    <w:rsid w:val="008938C8"/>
    <w:rsid w:val="00893B3B"/>
    <w:rsid w:val="00893B3E"/>
    <w:rsid w:val="00894786"/>
    <w:rsid w:val="00894AEB"/>
    <w:rsid w:val="00894CF0"/>
    <w:rsid w:val="00894FD8"/>
    <w:rsid w:val="00895096"/>
    <w:rsid w:val="0089523B"/>
    <w:rsid w:val="00895610"/>
    <w:rsid w:val="00895A36"/>
    <w:rsid w:val="00896007"/>
    <w:rsid w:val="0089667C"/>
    <w:rsid w:val="0089677E"/>
    <w:rsid w:val="00896E8C"/>
    <w:rsid w:val="00896FA4"/>
    <w:rsid w:val="0089739D"/>
    <w:rsid w:val="00897638"/>
    <w:rsid w:val="008A02C2"/>
    <w:rsid w:val="008A1EF4"/>
    <w:rsid w:val="008A2492"/>
    <w:rsid w:val="008A2962"/>
    <w:rsid w:val="008A2CAE"/>
    <w:rsid w:val="008A3262"/>
    <w:rsid w:val="008A38A0"/>
    <w:rsid w:val="008A3C0E"/>
    <w:rsid w:val="008A3ECC"/>
    <w:rsid w:val="008A457F"/>
    <w:rsid w:val="008A598B"/>
    <w:rsid w:val="008A5B2D"/>
    <w:rsid w:val="008A6201"/>
    <w:rsid w:val="008A7438"/>
    <w:rsid w:val="008A74C6"/>
    <w:rsid w:val="008A74DB"/>
    <w:rsid w:val="008A7AE9"/>
    <w:rsid w:val="008B0690"/>
    <w:rsid w:val="008B08C6"/>
    <w:rsid w:val="008B1334"/>
    <w:rsid w:val="008B1467"/>
    <w:rsid w:val="008B146F"/>
    <w:rsid w:val="008B1876"/>
    <w:rsid w:val="008B1B9A"/>
    <w:rsid w:val="008B1C5B"/>
    <w:rsid w:val="008B259E"/>
    <w:rsid w:val="008B275D"/>
    <w:rsid w:val="008B2D81"/>
    <w:rsid w:val="008B3308"/>
    <w:rsid w:val="008B33F7"/>
    <w:rsid w:val="008B35E5"/>
    <w:rsid w:val="008B3B62"/>
    <w:rsid w:val="008B3CE5"/>
    <w:rsid w:val="008B3EE8"/>
    <w:rsid w:val="008B3F0D"/>
    <w:rsid w:val="008B4165"/>
    <w:rsid w:val="008B43EA"/>
    <w:rsid w:val="008B45F2"/>
    <w:rsid w:val="008B4894"/>
    <w:rsid w:val="008B49E2"/>
    <w:rsid w:val="008B4A5E"/>
    <w:rsid w:val="008B4A9D"/>
    <w:rsid w:val="008B4A9F"/>
    <w:rsid w:val="008B5433"/>
    <w:rsid w:val="008B56FE"/>
    <w:rsid w:val="008B58C7"/>
    <w:rsid w:val="008B5979"/>
    <w:rsid w:val="008B5E70"/>
    <w:rsid w:val="008B60C3"/>
    <w:rsid w:val="008B6F91"/>
    <w:rsid w:val="008B730D"/>
    <w:rsid w:val="008B7446"/>
    <w:rsid w:val="008B7522"/>
    <w:rsid w:val="008B7A84"/>
    <w:rsid w:val="008B7BB2"/>
    <w:rsid w:val="008C0278"/>
    <w:rsid w:val="008C0609"/>
    <w:rsid w:val="008C0A48"/>
    <w:rsid w:val="008C0F1E"/>
    <w:rsid w:val="008C194E"/>
    <w:rsid w:val="008C1957"/>
    <w:rsid w:val="008C1ADB"/>
    <w:rsid w:val="008C1D3D"/>
    <w:rsid w:val="008C1F53"/>
    <w:rsid w:val="008C214F"/>
    <w:rsid w:val="008C24E9"/>
    <w:rsid w:val="008C37F9"/>
    <w:rsid w:val="008C40CE"/>
    <w:rsid w:val="008C445B"/>
    <w:rsid w:val="008C49A6"/>
    <w:rsid w:val="008C4F25"/>
    <w:rsid w:val="008C519F"/>
    <w:rsid w:val="008C5433"/>
    <w:rsid w:val="008C579F"/>
    <w:rsid w:val="008C5963"/>
    <w:rsid w:val="008C5CB4"/>
    <w:rsid w:val="008C604C"/>
    <w:rsid w:val="008C62B3"/>
    <w:rsid w:val="008C63C7"/>
    <w:rsid w:val="008C655A"/>
    <w:rsid w:val="008C6576"/>
    <w:rsid w:val="008C65BF"/>
    <w:rsid w:val="008C6A71"/>
    <w:rsid w:val="008C7283"/>
    <w:rsid w:val="008C7319"/>
    <w:rsid w:val="008D02A6"/>
    <w:rsid w:val="008D0533"/>
    <w:rsid w:val="008D13D4"/>
    <w:rsid w:val="008D1B5B"/>
    <w:rsid w:val="008D201B"/>
    <w:rsid w:val="008D2571"/>
    <w:rsid w:val="008D35A6"/>
    <w:rsid w:val="008D35B1"/>
    <w:rsid w:val="008D41AE"/>
    <w:rsid w:val="008D42CB"/>
    <w:rsid w:val="008D47ED"/>
    <w:rsid w:val="008D48C9"/>
    <w:rsid w:val="008D4A4C"/>
    <w:rsid w:val="008D53CC"/>
    <w:rsid w:val="008D5B79"/>
    <w:rsid w:val="008D6074"/>
    <w:rsid w:val="008D61CA"/>
    <w:rsid w:val="008D6381"/>
    <w:rsid w:val="008D6636"/>
    <w:rsid w:val="008D6657"/>
    <w:rsid w:val="008D6A51"/>
    <w:rsid w:val="008D6B13"/>
    <w:rsid w:val="008D6D56"/>
    <w:rsid w:val="008D7428"/>
    <w:rsid w:val="008D789F"/>
    <w:rsid w:val="008D7A13"/>
    <w:rsid w:val="008D7D1D"/>
    <w:rsid w:val="008D7DF7"/>
    <w:rsid w:val="008E0055"/>
    <w:rsid w:val="008E0142"/>
    <w:rsid w:val="008E0526"/>
    <w:rsid w:val="008E0C77"/>
    <w:rsid w:val="008E0E3B"/>
    <w:rsid w:val="008E0EDE"/>
    <w:rsid w:val="008E1C7C"/>
    <w:rsid w:val="008E1E9A"/>
    <w:rsid w:val="008E244E"/>
    <w:rsid w:val="008E2A5D"/>
    <w:rsid w:val="008E2E42"/>
    <w:rsid w:val="008E3416"/>
    <w:rsid w:val="008E3459"/>
    <w:rsid w:val="008E47AB"/>
    <w:rsid w:val="008E4910"/>
    <w:rsid w:val="008E625F"/>
    <w:rsid w:val="008E6354"/>
    <w:rsid w:val="008E635E"/>
    <w:rsid w:val="008E6F5B"/>
    <w:rsid w:val="008E7069"/>
    <w:rsid w:val="008E7098"/>
    <w:rsid w:val="008E7EF6"/>
    <w:rsid w:val="008E7F8C"/>
    <w:rsid w:val="008F0240"/>
    <w:rsid w:val="008F093F"/>
    <w:rsid w:val="008F0D8F"/>
    <w:rsid w:val="008F141C"/>
    <w:rsid w:val="008F168B"/>
    <w:rsid w:val="008F188A"/>
    <w:rsid w:val="008F264D"/>
    <w:rsid w:val="008F2E47"/>
    <w:rsid w:val="008F3A78"/>
    <w:rsid w:val="008F3BC1"/>
    <w:rsid w:val="008F3E5E"/>
    <w:rsid w:val="008F3F2D"/>
    <w:rsid w:val="008F44C4"/>
    <w:rsid w:val="008F46CD"/>
    <w:rsid w:val="008F4B38"/>
    <w:rsid w:val="008F4CF0"/>
    <w:rsid w:val="008F5207"/>
    <w:rsid w:val="008F54FF"/>
    <w:rsid w:val="008F5614"/>
    <w:rsid w:val="008F61F2"/>
    <w:rsid w:val="008F660E"/>
    <w:rsid w:val="008F6AE5"/>
    <w:rsid w:val="008F6D3C"/>
    <w:rsid w:val="008F6EB5"/>
    <w:rsid w:val="008F715E"/>
    <w:rsid w:val="008F73F6"/>
    <w:rsid w:val="008F7986"/>
    <w:rsid w:val="00900374"/>
    <w:rsid w:val="00900C8D"/>
    <w:rsid w:val="00901DF8"/>
    <w:rsid w:val="009020B0"/>
    <w:rsid w:val="009023AB"/>
    <w:rsid w:val="009028D3"/>
    <w:rsid w:val="00902927"/>
    <w:rsid w:val="00902DA4"/>
    <w:rsid w:val="009033FF"/>
    <w:rsid w:val="00903510"/>
    <w:rsid w:val="00903905"/>
    <w:rsid w:val="009039AC"/>
    <w:rsid w:val="00904260"/>
    <w:rsid w:val="00904326"/>
    <w:rsid w:val="009043CE"/>
    <w:rsid w:val="0090451C"/>
    <w:rsid w:val="00904A6A"/>
    <w:rsid w:val="00904D44"/>
    <w:rsid w:val="00905BCA"/>
    <w:rsid w:val="009061E0"/>
    <w:rsid w:val="00906222"/>
    <w:rsid w:val="00906DBE"/>
    <w:rsid w:val="009074E1"/>
    <w:rsid w:val="0090765D"/>
    <w:rsid w:val="0090780E"/>
    <w:rsid w:val="009079A7"/>
    <w:rsid w:val="0091000B"/>
    <w:rsid w:val="009108B4"/>
    <w:rsid w:val="00910935"/>
    <w:rsid w:val="00910B72"/>
    <w:rsid w:val="00910E65"/>
    <w:rsid w:val="00910EF7"/>
    <w:rsid w:val="00910EFF"/>
    <w:rsid w:val="00910F07"/>
    <w:rsid w:val="009112F7"/>
    <w:rsid w:val="009115E3"/>
    <w:rsid w:val="00911A11"/>
    <w:rsid w:val="00911AC4"/>
    <w:rsid w:val="00912065"/>
    <w:rsid w:val="009120D6"/>
    <w:rsid w:val="0091212E"/>
    <w:rsid w:val="009122AF"/>
    <w:rsid w:val="00912440"/>
    <w:rsid w:val="009125C5"/>
    <w:rsid w:val="009127BC"/>
    <w:rsid w:val="00912897"/>
    <w:rsid w:val="00912D54"/>
    <w:rsid w:val="00913142"/>
    <w:rsid w:val="009133BE"/>
    <w:rsid w:val="0091389F"/>
    <w:rsid w:val="00913909"/>
    <w:rsid w:val="00915332"/>
    <w:rsid w:val="00916442"/>
    <w:rsid w:val="00916536"/>
    <w:rsid w:val="00916A73"/>
    <w:rsid w:val="00920592"/>
    <w:rsid w:val="009208F7"/>
    <w:rsid w:val="00920ED0"/>
    <w:rsid w:val="009213FC"/>
    <w:rsid w:val="009215C6"/>
    <w:rsid w:val="009217B4"/>
    <w:rsid w:val="009217E4"/>
    <w:rsid w:val="00921D42"/>
    <w:rsid w:val="00922517"/>
    <w:rsid w:val="00922722"/>
    <w:rsid w:val="009233F3"/>
    <w:rsid w:val="00923C78"/>
    <w:rsid w:val="00923D72"/>
    <w:rsid w:val="00923FDA"/>
    <w:rsid w:val="009245AA"/>
    <w:rsid w:val="00924B8B"/>
    <w:rsid w:val="00924BB2"/>
    <w:rsid w:val="00924E56"/>
    <w:rsid w:val="00925262"/>
    <w:rsid w:val="009256D5"/>
    <w:rsid w:val="009261E6"/>
    <w:rsid w:val="009268E1"/>
    <w:rsid w:val="00926AAC"/>
    <w:rsid w:val="00926E07"/>
    <w:rsid w:val="0092720D"/>
    <w:rsid w:val="0092749D"/>
    <w:rsid w:val="0092757A"/>
    <w:rsid w:val="00927594"/>
    <w:rsid w:val="0092786F"/>
    <w:rsid w:val="00927938"/>
    <w:rsid w:val="00927C2D"/>
    <w:rsid w:val="00927FE9"/>
    <w:rsid w:val="009308DC"/>
    <w:rsid w:val="00930EB0"/>
    <w:rsid w:val="00930F22"/>
    <w:rsid w:val="00931057"/>
    <w:rsid w:val="0093108D"/>
    <w:rsid w:val="00931D31"/>
    <w:rsid w:val="00932B96"/>
    <w:rsid w:val="00934368"/>
    <w:rsid w:val="00934A52"/>
    <w:rsid w:val="00934AEB"/>
    <w:rsid w:val="00935105"/>
    <w:rsid w:val="00935441"/>
    <w:rsid w:val="00935A49"/>
    <w:rsid w:val="00935C69"/>
    <w:rsid w:val="0093644B"/>
    <w:rsid w:val="009369C7"/>
    <w:rsid w:val="009369F1"/>
    <w:rsid w:val="00936D2A"/>
    <w:rsid w:val="00936DF5"/>
    <w:rsid w:val="00937477"/>
    <w:rsid w:val="009374D5"/>
    <w:rsid w:val="00937E60"/>
    <w:rsid w:val="009400C3"/>
    <w:rsid w:val="0094031C"/>
    <w:rsid w:val="00940519"/>
    <w:rsid w:val="009407F6"/>
    <w:rsid w:val="009412F8"/>
    <w:rsid w:val="00941A1C"/>
    <w:rsid w:val="00941AF0"/>
    <w:rsid w:val="009420FB"/>
    <w:rsid w:val="00942184"/>
    <w:rsid w:val="009422C6"/>
    <w:rsid w:val="0094237C"/>
    <w:rsid w:val="00942464"/>
    <w:rsid w:val="009427F6"/>
    <w:rsid w:val="00942B59"/>
    <w:rsid w:val="00942B7B"/>
    <w:rsid w:val="00942CAF"/>
    <w:rsid w:val="00942FE1"/>
    <w:rsid w:val="009432DA"/>
    <w:rsid w:val="009436C4"/>
    <w:rsid w:val="00943793"/>
    <w:rsid w:val="00943826"/>
    <w:rsid w:val="0094397A"/>
    <w:rsid w:val="00943AD3"/>
    <w:rsid w:val="00943BAD"/>
    <w:rsid w:val="009442F1"/>
    <w:rsid w:val="00944347"/>
    <w:rsid w:val="00944639"/>
    <w:rsid w:val="00944812"/>
    <w:rsid w:val="00944864"/>
    <w:rsid w:val="00944B16"/>
    <w:rsid w:val="00944BBE"/>
    <w:rsid w:val="00945563"/>
    <w:rsid w:val="00945E7F"/>
    <w:rsid w:val="00946026"/>
    <w:rsid w:val="0094603C"/>
    <w:rsid w:val="009462A4"/>
    <w:rsid w:val="00946DB5"/>
    <w:rsid w:val="00946F60"/>
    <w:rsid w:val="00946FA0"/>
    <w:rsid w:val="00947180"/>
    <w:rsid w:val="009478E7"/>
    <w:rsid w:val="00947EB1"/>
    <w:rsid w:val="00950895"/>
    <w:rsid w:val="00950FA1"/>
    <w:rsid w:val="00952D55"/>
    <w:rsid w:val="00952E61"/>
    <w:rsid w:val="009531C5"/>
    <w:rsid w:val="009532AB"/>
    <w:rsid w:val="00953879"/>
    <w:rsid w:val="00953EED"/>
    <w:rsid w:val="00954300"/>
    <w:rsid w:val="009543B1"/>
    <w:rsid w:val="0095443B"/>
    <w:rsid w:val="0095447E"/>
    <w:rsid w:val="00954627"/>
    <w:rsid w:val="009549A0"/>
    <w:rsid w:val="00954DCA"/>
    <w:rsid w:val="00955576"/>
    <w:rsid w:val="00955717"/>
    <w:rsid w:val="009557C1"/>
    <w:rsid w:val="00955D02"/>
    <w:rsid w:val="00955D09"/>
    <w:rsid w:val="00956844"/>
    <w:rsid w:val="00956AA4"/>
    <w:rsid w:val="009570C3"/>
    <w:rsid w:val="0095722B"/>
    <w:rsid w:val="0095752F"/>
    <w:rsid w:val="00957629"/>
    <w:rsid w:val="0095789B"/>
    <w:rsid w:val="00957D25"/>
    <w:rsid w:val="00957E80"/>
    <w:rsid w:val="00957EAD"/>
    <w:rsid w:val="00960BFD"/>
    <w:rsid w:val="00960D6E"/>
    <w:rsid w:val="00961CCE"/>
    <w:rsid w:val="00961DF0"/>
    <w:rsid w:val="0096224C"/>
    <w:rsid w:val="00962367"/>
    <w:rsid w:val="0096258F"/>
    <w:rsid w:val="0096279F"/>
    <w:rsid w:val="009629BF"/>
    <w:rsid w:val="00962B8F"/>
    <w:rsid w:val="00962CF4"/>
    <w:rsid w:val="00963B84"/>
    <w:rsid w:val="00963DBF"/>
    <w:rsid w:val="00964012"/>
    <w:rsid w:val="009646BA"/>
    <w:rsid w:val="00964779"/>
    <w:rsid w:val="00964953"/>
    <w:rsid w:val="00964BC0"/>
    <w:rsid w:val="00965993"/>
    <w:rsid w:val="00965B8F"/>
    <w:rsid w:val="00965DFE"/>
    <w:rsid w:val="00965FB5"/>
    <w:rsid w:val="00966267"/>
    <w:rsid w:val="009664F6"/>
    <w:rsid w:val="00966827"/>
    <w:rsid w:val="00967150"/>
    <w:rsid w:val="00967371"/>
    <w:rsid w:val="009675EA"/>
    <w:rsid w:val="009705F4"/>
    <w:rsid w:val="009707C5"/>
    <w:rsid w:val="00970AD8"/>
    <w:rsid w:val="00971015"/>
    <w:rsid w:val="009713DD"/>
    <w:rsid w:val="0097270E"/>
    <w:rsid w:val="00972988"/>
    <w:rsid w:val="0097298C"/>
    <w:rsid w:val="00972BC1"/>
    <w:rsid w:val="00972DBF"/>
    <w:rsid w:val="00973F61"/>
    <w:rsid w:val="00974049"/>
    <w:rsid w:val="00974150"/>
    <w:rsid w:val="00974B59"/>
    <w:rsid w:val="00974FD0"/>
    <w:rsid w:val="0097502A"/>
    <w:rsid w:val="00975316"/>
    <w:rsid w:val="0097533A"/>
    <w:rsid w:val="0097542C"/>
    <w:rsid w:val="00975596"/>
    <w:rsid w:val="009759C0"/>
    <w:rsid w:val="00975B72"/>
    <w:rsid w:val="00975CCB"/>
    <w:rsid w:val="00975F5A"/>
    <w:rsid w:val="009762EA"/>
    <w:rsid w:val="00976559"/>
    <w:rsid w:val="0097659B"/>
    <w:rsid w:val="0097683A"/>
    <w:rsid w:val="009768B4"/>
    <w:rsid w:val="0097762D"/>
    <w:rsid w:val="00977B14"/>
    <w:rsid w:val="00977B4B"/>
    <w:rsid w:val="00977CE9"/>
    <w:rsid w:val="009802A8"/>
    <w:rsid w:val="009815D7"/>
    <w:rsid w:val="009815F9"/>
    <w:rsid w:val="00981608"/>
    <w:rsid w:val="0098165D"/>
    <w:rsid w:val="009818B2"/>
    <w:rsid w:val="00981995"/>
    <w:rsid w:val="00982F36"/>
    <w:rsid w:val="0098340B"/>
    <w:rsid w:val="00984829"/>
    <w:rsid w:val="00984918"/>
    <w:rsid w:val="00984939"/>
    <w:rsid w:val="00984991"/>
    <w:rsid w:val="00984BA3"/>
    <w:rsid w:val="00984F10"/>
    <w:rsid w:val="00984FEA"/>
    <w:rsid w:val="009855F3"/>
    <w:rsid w:val="00985DF7"/>
    <w:rsid w:val="00986830"/>
    <w:rsid w:val="00987954"/>
    <w:rsid w:val="00987B09"/>
    <w:rsid w:val="00987DDD"/>
    <w:rsid w:val="00987E17"/>
    <w:rsid w:val="00987E6F"/>
    <w:rsid w:val="009902DB"/>
    <w:rsid w:val="00990730"/>
    <w:rsid w:val="00990CB3"/>
    <w:rsid w:val="00990E0F"/>
    <w:rsid w:val="00991125"/>
    <w:rsid w:val="0099129B"/>
    <w:rsid w:val="0099149F"/>
    <w:rsid w:val="00991BDD"/>
    <w:rsid w:val="00991C12"/>
    <w:rsid w:val="00991D1A"/>
    <w:rsid w:val="0099237A"/>
    <w:rsid w:val="009924C3"/>
    <w:rsid w:val="00993001"/>
    <w:rsid w:val="00993102"/>
    <w:rsid w:val="00993297"/>
    <w:rsid w:val="009933AD"/>
    <w:rsid w:val="00994058"/>
    <w:rsid w:val="00994210"/>
    <w:rsid w:val="00994D4A"/>
    <w:rsid w:val="00994E4A"/>
    <w:rsid w:val="00995464"/>
    <w:rsid w:val="009959B7"/>
    <w:rsid w:val="009978B5"/>
    <w:rsid w:val="00997CA5"/>
    <w:rsid w:val="009A04BC"/>
    <w:rsid w:val="009A05B3"/>
    <w:rsid w:val="009A0771"/>
    <w:rsid w:val="009A0ACB"/>
    <w:rsid w:val="009A0C9B"/>
    <w:rsid w:val="009A0FC0"/>
    <w:rsid w:val="009A14E9"/>
    <w:rsid w:val="009A1984"/>
    <w:rsid w:val="009A1E46"/>
    <w:rsid w:val="009A1EF7"/>
    <w:rsid w:val="009A2197"/>
    <w:rsid w:val="009A2789"/>
    <w:rsid w:val="009A2955"/>
    <w:rsid w:val="009A2D5D"/>
    <w:rsid w:val="009A2EDF"/>
    <w:rsid w:val="009A2FEE"/>
    <w:rsid w:val="009A3380"/>
    <w:rsid w:val="009A35E7"/>
    <w:rsid w:val="009A3731"/>
    <w:rsid w:val="009A3859"/>
    <w:rsid w:val="009A3C60"/>
    <w:rsid w:val="009A4361"/>
    <w:rsid w:val="009A4CED"/>
    <w:rsid w:val="009A56EF"/>
    <w:rsid w:val="009A58BF"/>
    <w:rsid w:val="009A5DA5"/>
    <w:rsid w:val="009A684D"/>
    <w:rsid w:val="009A6E43"/>
    <w:rsid w:val="009A739D"/>
    <w:rsid w:val="009A7B04"/>
    <w:rsid w:val="009A7C22"/>
    <w:rsid w:val="009A7D14"/>
    <w:rsid w:val="009B0473"/>
    <w:rsid w:val="009B15B7"/>
    <w:rsid w:val="009B21B2"/>
    <w:rsid w:val="009B21FA"/>
    <w:rsid w:val="009B2224"/>
    <w:rsid w:val="009B2255"/>
    <w:rsid w:val="009B235E"/>
    <w:rsid w:val="009B2593"/>
    <w:rsid w:val="009B268D"/>
    <w:rsid w:val="009B2A29"/>
    <w:rsid w:val="009B2AC3"/>
    <w:rsid w:val="009B2D77"/>
    <w:rsid w:val="009B2F02"/>
    <w:rsid w:val="009B349C"/>
    <w:rsid w:val="009B3AA4"/>
    <w:rsid w:val="009B3E86"/>
    <w:rsid w:val="009B4310"/>
    <w:rsid w:val="009B43D9"/>
    <w:rsid w:val="009B4CC2"/>
    <w:rsid w:val="009B5513"/>
    <w:rsid w:val="009B5601"/>
    <w:rsid w:val="009B6843"/>
    <w:rsid w:val="009C04FC"/>
    <w:rsid w:val="009C09F6"/>
    <w:rsid w:val="009C0FDD"/>
    <w:rsid w:val="009C2A93"/>
    <w:rsid w:val="009C2E45"/>
    <w:rsid w:val="009C31E1"/>
    <w:rsid w:val="009C357B"/>
    <w:rsid w:val="009C39A5"/>
    <w:rsid w:val="009C3C93"/>
    <w:rsid w:val="009C3D83"/>
    <w:rsid w:val="009C44FD"/>
    <w:rsid w:val="009C4A39"/>
    <w:rsid w:val="009C4CCC"/>
    <w:rsid w:val="009C4F99"/>
    <w:rsid w:val="009C5699"/>
    <w:rsid w:val="009C5918"/>
    <w:rsid w:val="009C65B6"/>
    <w:rsid w:val="009C6B57"/>
    <w:rsid w:val="009C6F10"/>
    <w:rsid w:val="009C7761"/>
    <w:rsid w:val="009C7828"/>
    <w:rsid w:val="009C7ACF"/>
    <w:rsid w:val="009C7B98"/>
    <w:rsid w:val="009D02C6"/>
    <w:rsid w:val="009D0800"/>
    <w:rsid w:val="009D148F"/>
    <w:rsid w:val="009D218B"/>
    <w:rsid w:val="009D2A4F"/>
    <w:rsid w:val="009D2C0F"/>
    <w:rsid w:val="009D2C7C"/>
    <w:rsid w:val="009D2CB0"/>
    <w:rsid w:val="009D2E78"/>
    <w:rsid w:val="009D367B"/>
    <w:rsid w:val="009D3848"/>
    <w:rsid w:val="009D3D70"/>
    <w:rsid w:val="009D3EE3"/>
    <w:rsid w:val="009D3F04"/>
    <w:rsid w:val="009D467F"/>
    <w:rsid w:val="009D5076"/>
    <w:rsid w:val="009D5542"/>
    <w:rsid w:val="009D5819"/>
    <w:rsid w:val="009D59A1"/>
    <w:rsid w:val="009D5D8D"/>
    <w:rsid w:val="009D5DDF"/>
    <w:rsid w:val="009D5F3E"/>
    <w:rsid w:val="009D640D"/>
    <w:rsid w:val="009D6E94"/>
    <w:rsid w:val="009D727C"/>
    <w:rsid w:val="009D7556"/>
    <w:rsid w:val="009D75E8"/>
    <w:rsid w:val="009D7A92"/>
    <w:rsid w:val="009D7B1E"/>
    <w:rsid w:val="009D7D06"/>
    <w:rsid w:val="009E15EF"/>
    <w:rsid w:val="009E19D6"/>
    <w:rsid w:val="009E1B79"/>
    <w:rsid w:val="009E24D5"/>
    <w:rsid w:val="009E2506"/>
    <w:rsid w:val="009E2DCC"/>
    <w:rsid w:val="009E315E"/>
    <w:rsid w:val="009E3B37"/>
    <w:rsid w:val="009E3ED7"/>
    <w:rsid w:val="009E42DE"/>
    <w:rsid w:val="009E448C"/>
    <w:rsid w:val="009E483A"/>
    <w:rsid w:val="009E4A40"/>
    <w:rsid w:val="009E5049"/>
    <w:rsid w:val="009E599F"/>
    <w:rsid w:val="009E59D1"/>
    <w:rsid w:val="009E5F48"/>
    <w:rsid w:val="009E6A9D"/>
    <w:rsid w:val="009E6AD0"/>
    <w:rsid w:val="009E6F7E"/>
    <w:rsid w:val="009E7109"/>
    <w:rsid w:val="009E73B8"/>
    <w:rsid w:val="009E7A57"/>
    <w:rsid w:val="009E7B92"/>
    <w:rsid w:val="009E7D25"/>
    <w:rsid w:val="009E7D70"/>
    <w:rsid w:val="009F00DB"/>
    <w:rsid w:val="009F0198"/>
    <w:rsid w:val="009F01E5"/>
    <w:rsid w:val="009F061F"/>
    <w:rsid w:val="009F076E"/>
    <w:rsid w:val="009F0A30"/>
    <w:rsid w:val="009F0AAE"/>
    <w:rsid w:val="009F0FCA"/>
    <w:rsid w:val="009F1B33"/>
    <w:rsid w:val="009F267A"/>
    <w:rsid w:val="009F2EC4"/>
    <w:rsid w:val="009F34C1"/>
    <w:rsid w:val="009F3639"/>
    <w:rsid w:val="009F38FC"/>
    <w:rsid w:val="009F3B83"/>
    <w:rsid w:val="009F4005"/>
    <w:rsid w:val="009F435A"/>
    <w:rsid w:val="009F4E4B"/>
    <w:rsid w:val="009F4F6A"/>
    <w:rsid w:val="009F504E"/>
    <w:rsid w:val="009F5301"/>
    <w:rsid w:val="009F537C"/>
    <w:rsid w:val="009F53F1"/>
    <w:rsid w:val="009F56FE"/>
    <w:rsid w:val="009F570D"/>
    <w:rsid w:val="009F57D8"/>
    <w:rsid w:val="009F5B12"/>
    <w:rsid w:val="009F5F23"/>
    <w:rsid w:val="009F656E"/>
    <w:rsid w:val="009F68B4"/>
    <w:rsid w:val="009F6ADE"/>
    <w:rsid w:val="009F6C34"/>
    <w:rsid w:val="009F723A"/>
    <w:rsid w:val="009F779C"/>
    <w:rsid w:val="009F7C15"/>
    <w:rsid w:val="009F7E22"/>
    <w:rsid w:val="00A006DB"/>
    <w:rsid w:val="00A008F3"/>
    <w:rsid w:val="00A00B45"/>
    <w:rsid w:val="00A00D53"/>
    <w:rsid w:val="00A0174A"/>
    <w:rsid w:val="00A01B86"/>
    <w:rsid w:val="00A01F88"/>
    <w:rsid w:val="00A02AC1"/>
    <w:rsid w:val="00A03D23"/>
    <w:rsid w:val="00A03F24"/>
    <w:rsid w:val="00A04084"/>
    <w:rsid w:val="00A04843"/>
    <w:rsid w:val="00A04CF3"/>
    <w:rsid w:val="00A04F14"/>
    <w:rsid w:val="00A050FF"/>
    <w:rsid w:val="00A05195"/>
    <w:rsid w:val="00A0542B"/>
    <w:rsid w:val="00A057F3"/>
    <w:rsid w:val="00A06446"/>
    <w:rsid w:val="00A06A46"/>
    <w:rsid w:val="00A06EF8"/>
    <w:rsid w:val="00A06FCD"/>
    <w:rsid w:val="00A070C0"/>
    <w:rsid w:val="00A07205"/>
    <w:rsid w:val="00A07580"/>
    <w:rsid w:val="00A07729"/>
    <w:rsid w:val="00A07C2F"/>
    <w:rsid w:val="00A10672"/>
    <w:rsid w:val="00A113BD"/>
    <w:rsid w:val="00A11936"/>
    <w:rsid w:val="00A122AC"/>
    <w:rsid w:val="00A12704"/>
    <w:rsid w:val="00A14438"/>
    <w:rsid w:val="00A146EC"/>
    <w:rsid w:val="00A14988"/>
    <w:rsid w:val="00A15688"/>
    <w:rsid w:val="00A15BDC"/>
    <w:rsid w:val="00A16478"/>
    <w:rsid w:val="00A16641"/>
    <w:rsid w:val="00A16CA2"/>
    <w:rsid w:val="00A16E36"/>
    <w:rsid w:val="00A16E8E"/>
    <w:rsid w:val="00A172AC"/>
    <w:rsid w:val="00A17BC2"/>
    <w:rsid w:val="00A17F42"/>
    <w:rsid w:val="00A20F49"/>
    <w:rsid w:val="00A21017"/>
    <w:rsid w:val="00A21906"/>
    <w:rsid w:val="00A219A6"/>
    <w:rsid w:val="00A21D81"/>
    <w:rsid w:val="00A2291E"/>
    <w:rsid w:val="00A22C9D"/>
    <w:rsid w:val="00A22E4E"/>
    <w:rsid w:val="00A2336B"/>
    <w:rsid w:val="00A234A2"/>
    <w:rsid w:val="00A23718"/>
    <w:rsid w:val="00A23A16"/>
    <w:rsid w:val="00A2478F"/>
    <w:rsid w:val="00A24813"/>
    <w:rsid w:val="00A24961"/>
    <w:rsid w:val="00A24B10"/>
    <w:rsid w:val="00A2502B"/>
    <w:rsid w:val="00A251B0"/>
    <w:rsid w:val="00A251D1"/>
    <w:rsid w:val="00A25200"/>
    <w:rsid w:val="00A25229"/>
    <w:rsid w:val="00A2568E"/>
    <w:rsid w:val="00A25A0F"/>
    <w:rsid w:val="00A25B46"/>
    <w:rsid w:val="00A2701F"/>
    <w:rsid w:val="00A27123"/>
    <w:rsid w:val="00A2722D"/>
    <w:rsid w:val="00A300D7"/>
    <w:rsid w:val="00A3016C"/>
    <w:rsid w:val="00A3032D"/>
    <w:rsid w:val="00A306CE"/>
    <w:rsid w:val="00A30E9B"/>
    <w:rsid w:val="00A30F6F"/>
    <w:rsid w:val="00A31863"/>
    <w:rsid w:val="00A318A2"/>
    <w:rsid w:val="00A31AB0"/>
    <w:rsid w:val="00A3211E"/>
    <w:rsid w:val="00A32555"/>
    <w:rsid w:val="00A32723"/>
    <w:rsid w:val="00A3410A"/>
    <w:rsid w:val="00A342E0"/>
    <w:rsid w:val="00A344BB"/>
    <w:rsid w:val="00A34956"/>
    <w:rsid w:val="00A35762"/>
    <w:rsid w:val="00A3586F"/>
    <w:rsid w:val="00A358BA"/>
    <w:rsid w:val="00A35B58"/>
    <w:rsid w:val="00A35CE7"/>
    <w:rsid w:val="00A35EA1"/>
    <w:rsid w:val="00A35EB6"/>
    <w:rsid w:val="00A35F55"/>
    <w:rsid w:val="00A36587"/>
    <w:rsid w:val="00A36CEC"/>
    <w:rsid w:val="00A36EB1"/>
    <w:rsid w:val="00A37324"/>
    <w:rsid w:val="00A37832"/>
    <w:rsid w:val="00A37C1F"/>
    <w:rsid w:val="00A4010C"/>
    <w:rsid w:val="00A4079B"/>
    <w:rsid w:val="00A408C1"/>
    <w:rsid w:val="00A42202"/>
    <w:rsid w:val="00A4238F"/>
    <w:rsid w:val="00A42878"/>
    <w:rsid w:val="00A42EEB"/>
    <w:rsid w:val="00A42F19"/>
    <w:rsid w:val="00A42FE7"/>
    <w:rsid w:val="00A436B2"/>
    <w:rsid w:val="00A4385C"/>
    <w:rsid w:val="00A43A87"/>
    <w:rsid w:val="00A43C8C"/>
    <w:rsid w:val="00A43D50"/>
    <w:rsid w:val="00A443A7"/>
    <w:rsid w:val="00A44567"/>
    <w:rsid w:val="00A448F9"/>
    <w:rsid w:val="00A44D4C"/>
    <w:rsid w:val="00A4501C"/>
    <w:rsid w:val="00A4512D"/>
    <w:rsid w:val="00A45B29"/>
    <w:rsid w:val="00A45D33"/>
    <w:rsid w:val="00A46180"/>
    <w:rsid w:val="00A46D25"/>
    <w:rsid w:val="00A47348"/>
    <w:rsid w:val="00A476F9"/>
    <w:rsid w:val="00A477B1"/>
    <w:rsid w:val="00A50244"/>
    <w:rsid w:val="00A50975"/>
    <w:rsid w:val="00A51040"/>
    <w:rsid w:val="00A510E8"/>
    <w:rsid w:val="00A51114"/>
    <w:rsid w:val="00A514FE"/>
    <w:rsid w:val="00A518C4"/>
    <w:rsid w:val="00A51928"/>
    <w:rsid w:val="00A526D6"/>
    <w:rsid w:val="00A532C3"/>
    <w:rsid w:val="00A5356C"/>
    <w:rsid w:val="00A53883"/>
    <w:rsid w:val="00A53BE2"/>
    <w:rsid w:val="00A5417D"/>
    <w:rsid w:val="00A5431A"/>
    <w:rsid w:val="00A546D3"/>
    <w:rsid w:val="00A54E0E"/>
    <w:rsid w:val="00A54E84"/>
    <w:rsid w:val="00A55221"/>
    <w:rsid w:val="00A562C5"/>
    <w:rsid w:val="00A5635F"/>
    <w:rsid w:val="00A56382"/>
    <w:rsid w:val="00A56400"/>
    <w:rsid w:val="00A565AF"/>
    <w:rsid w:val="00A566A4"/>
    <w:rsid w:val="00A56F17"/>
    <w:rsid w:val="00A5710E"/>
    <w:rsid w:val="00A57200"/>
    <w:rsid w:val="00A57BEF"/>
    <w:rsid w:val="00A60B6F"/>
    <w:rsid w:val="00A60E7B"/>
    <w:rsid w:val="00A61016"/>
    <w:rsid w:val="00A61057"/>
    <w:rsid w:val="00A61103"/>
    <w:rsid w:val="00A6180D"/>
    <w:rsid w:val="00A61880"/>
    <w:rsid w:val="00A61CB3"/>
    <w:rsid w:val="00A61DFD"/>
    <w:rsid w:val="00A62021"/>
    <w:rsid w:val="00A627D7"/>
    <w:rsid w:val="00A63565"/>
    <w:rsid w:val="00A641D3"/>
    <w:rsid w:val="00A65596"/>
    <w:rsid w:val="00A65682"/>
    <w:rsid w:val="00A656C7"/>
    <w:rsid w:val="00A65A3B"/>
    <w:rsid w:val="00A65A95"/>
    <w:rsid w:val="00A65EBC"/>
    <w:rsid w:val="00A66C51"/>
    <w:rsid w:val="00A66F10"/>
    <w:rsid w:val="00A671B1"/>
    <w:rsid w:val="00A67C29"/>
    <w:rsid w:val="00A702C5"/>
    <w:rsid w:val="00A70320"/>
    <w:rsid w:val="00A703A6"/>
    <w:rsid w:val="00A70568"/>
    <w:rsid w:val="00A70575"/>
    <w:rsid w:val="00A7059C"/>
    <w:rsid w:val="00A705AF"/>
    <w:rsid w:val="00A70730"/>
    <w:rsid w:val="00A70FCF"/>
    <w:rsid w:val="00A72454"/>
    <w:rsid w:val="00A73175"/>
    <w:rsid w:val="00A73569"/>
    <w:rsid w:val="00A738DA"/>
    <w:rsid w:val="00A73F36"/>
    <w:rsid w:val="00A73FBE"/>
    <w:rsid w:val="00A74345"/>
    <w:rsid w:val="00A7457E"/>
    <w:rsid w:val="00A7463C"/>
    <w:rsid w:val="00A753F4"/>
    <w:rsid w:val="00A75778"/>
    <w:rsid w:val="00A75B81"/>
    <w:rsid w:val="00A760BD"/>
    <w:rsid w:val="00A76BE3"/>
    <w:rsid w:val="00A76C56"/>
    <w:rsid w:val="00A76F40"/>
    <w:rsid w:val="00A77696"/>
    <w:rsid w:val="00A77DBD"/>
    <w:rsid w:val="00A802B5"/>
    <w:rsid w:val="00A80522"/>
    <w:rsid w:val="00A80557"/>
    <w:rsid w:val="00A80788"/>
    <w:rsid w:val="00A80830"/>
    <w:rsid w:val="00A80E02"/>
    <w:rsid w:val="00A8132A"/>
    <w:rsid w:val="00A8183D"/>
    <w:rsid w:val="00A81A2B"/>
    <w:rsid w:val="00A81D33"/>
    <w:rsid w:val="00A81D69"/>
    <w:rsid w:val="00A81FC3"/>
    <w:rsid w:val="00A82A18"/>
    <w:rsid w:val="00A82E52"/>
    <w:rsid w:val="00A83C22"/>
    <w:rsid w:val="00A83C97"/>
    <w:rsid w:val="00A83CB1"/>
    <w:rsid w:val="00A850C9"/>
    <w:rsid w:val="00A8545A"/>
    <w:rsid w:val="00A854D8"/>
    <w:rsid w:val="00A85651"/>
    <w:rsid w:val="00A8637F"/>
    <w:rsid w:val="00A86D0E"/>
    <w:rsid w:val="00A86E33"/>
    <w:rsid w:val="00A90209"/>
    <w:rsid w:val="00A90D97"/>
    <w:rsid w:val="00A9119A"/>
    <w:rsid w:val="00A91A44"/>
    <w:rsid w:val="00A91CAA"/>
    <w:rsid w:val="00A91E70"/>
    <w:rsid w:val="00A91F23"/>
    <w:rsid w:val="00A9210E"/>
    <w:rsid w:val="00A9236D"/>
    <w:rsid w:val="00A92ABA"/>
    <w:rsid w:val="00A93096"/>
    <w:rsid w:val="00A930AE"/>
    <w:rsid w:val="00A93A66"/>
    <w:rsid w:val="00A93A94"/>
    <w:rsid w:val="00A93D3D"/>
    <w:rsid w:val="00A940A5"/>
    <w:rsid w:val="00A94290"/>
    <w:rsid w:val="00A9471D"/>
    <w:rsid w:val="00A95252"/>
    <w:rsid w:val="00A956EA"/>
    <w:rsid w:val="00A95BDA"/>
    <w:rsid w:val="00A9648C"/>
    <w:rsid w:val="00A966A8"/>
    <w:rsid w:val="00A96C21"/>
    <w:rsid w:val="00A976AB"/>
    <w:rsid w:val="00A97B87"/>
    <w:rsid w:val="00AA04A0"/>
    <w:rsid w:val="00AA0B3A"/>
    <w:rsid w:val="00AA0CAE"/>
    <w:rsid w:val="00AA1578"/>
    <w:rsid w:val="00AA1767"/>
    <w:rsid w:val="00AA18BE"/>
    <w:rsid w:val="00AA18DA"/>
    <w:rsid w:val="00AA1A95"/>
    <w:rsid w:val="00AA1C14"/>
    <w:rsid w:val="00AA20EB"/>
    <w:rsid w:val="00AA2110"/>
    <w:rsid w:val="00AA21AF"/>
    <w:rsid w:val="00AA260F"/>
    <w:rsid w:val="00AA2617"/>
    <w:rsid w:val="00AA26DD"/>
    <w:rsid w:val="00AA27E9"/>
    <w:rsid w:val="00AA2D3F"/>
    <w:rsid w:val="00AA3055"/>
    <w:rsid w:val="00AA3151"/>
    <w:rsid w:val="00AA3809"/>
    <w:rsid w:val="00AA3F49"/>
    <w:rsid w:val="00AA44B5"/>
    <w:rsid w:val="00AA47B5"/>
    <w:rsid w:val="00AA4AF4"/>
    <w:rsid w:val="00AA4DC4"/>
    <w:rsid w:val="00AA5149"/>
    <w:rsid w:val="00AA55D8"/>
    <w:rsid w:val="00AA5B73"/>
    <w:rsid w:val="00AA5E66"/>
    <w:rsid w:val="00AA65F9"/>
    <w:rsid w:val="00AA67D0"/>
    <w:rsid w:val="00AA688C"/>
    <w:rsid w:val="00AA723B"/>
    <w:rsid w:val="00AB01D4"/>
    <w:rsid w:val="00AB0244"/>
    <w:rsid w:val="00AB08C1"/>
    <w:rsid w:val="00AB0D9D"/>
    <w:rsid w:val="00AB11B4"/>
    <w:rsid w:val="00AB142E"/>
    <w:rsid w:val="00AB145A"/>
    <w:rsid w:val="00AB1BC9"/>
    <w:rsid w:val="00AB1CF7"/>
    <w:rsid w:val="00AB1D0A"/>
    <w:rsid w:val="00AB1DB9"/>
    <w:rsid w:val="00AB1EE7"/>
    <w:rsid w:val="00AB2020"/>
    <w:rsid w:val="00AB2A57"/>
    <w:rsid w:val="00AB2A7A"/>
    <w:rsid w:val="00AB2C2E"/>
    <w:rsid w:val="00AB324B"/>
    <w:rsid w:val="00AB3383"/>
    <w:rsid w:val="00AB338A"/>
    <w:rsid w:val="00AB33C8"/>
    <w:rsid w:val="00AB356C"/>
    <w:rsid w:val="00AB35FB"/>
    <w:rsid w:val="00AB3667"/>
    <w:rsid w:val="00AB3709"/>
    <w:rsid w:val="00AB3983"/>
    <w:rsid w:val="00AB45D1"/>
    <w:rsid w:val="00AB4869"/>
    <w:rsid w:val="00AB4B37"/>
    <w:rsid w:val="00AB5600"/>
    <w:rsid w:val="00AB5762"/>
    <w:rsid w:val="00AB6805"/>
    <w:rsid w:val="00AB6964"/>
    <w:rsid w:val="00AB6A8D"/>
    <w:rsid w:val="00AB6E04"/>
    <w:rsid w:val="00AB7067"/>
    <w:rsid w:val="00AB7B6C"/>
    <w:rsid w:val="00AC01C5"/>
    <w:rsid w:val="00AC020C"/>
    <w:rsid w:val="00AC04B5"/>
    <w:rsid w:val="00AC0CA1"/>
    <w:rsid w:val="00AC0D27"/>
    <w:rsid w:val="00AC1090"/>
    <w:rsid w:val="00AC118C"/>
    <w:rsid w:val="00AC1273"/>
    <w:rsid w:val="00AC1357"/>
    <w:rsid w:val="00AC147B"/>
    <w:rsid w:val="00AC17D7"/>
    <w:rsid w:val="00AC1D6B"/>
    <w:rsid w:val="00AC2076"/>
    <w:rsid w:val="00AC233E"/>
    <w:rsid w:val="00AC24E7"/>
    <w:rsid w:val="00AC2679"/>
    <w:rsid w:val="00AC2D33"/>
    <w:rsid w:val="00AC3646"/>
    <w:rsid w:val="00AC3C89"/>
    <w:rsid w:val="00AC4A73"/>
    <w:rsid w:val="00AC4AED"/>
    <w:rsid w:val="00AC4BE4"/>
    <w:rsid w:val="00AC4F9D"/>
    <w:rsid w:val="00AC52BF"/>
    <w:rsid w:val="00AC57F1"/>
    <w:rsid w:val="00AC5B83"/>
    <w:rsid w:val="00AC5FA1"/>
    <w:rsid w:val="00AC60BC"/>
    <w:rsid w:val="00AC6435"/>
    <w:rsid w:val="00AC6ADE"/>
    <w:rsid w:val="00AC6BF9"/>
    <w:rsid w:val="00AC6F4E"/>
    <w:rsid w:val="00AC7844"/>
    <w:rsid w:val="00AC79CF"/>
    <w:rsid w:val="00AC7D71"/>
    <w:rsid w:val="00AD022F"/>
    <w:rsid w:val="00AD05E6"/>
    <w:rsid w:val="00AD0B30"/>
    <w:rsid w:val="00AD0C02"/>
    <w:rsid w:val="00AD0CE6"/>
    <w:rsid w:val="00AD0D3F"/>
    <w:rsid w:val="00AD115C"/>
    <w:rsid w:val="00AD1413"/>
    <w:rsid w:val="00AD1C5A"/>
    <w:rsid w:val="00AD1EFF"/>
    <w:rsid w:val="00AD2185"/>
    <w:rsid w:val="00AD240D"/>
    <w:rsid w:val="00AD277F"/>
    <w:rsid w:val="00AD2A07"/>
    <w:rsid w:val="00AD2B0F"/>
    <w:rsid w:val="00AD2E48"/>
    <w:rsid w:val="00AD334C"/>
    <w:rsid w:val="00AD3369"/>
    <w:rsid w:val="00AD344D"/>
    <w:rsid w:val="00AD41D1"/>
    <w:rsid w:val="00AD453E"/>
    <w:rsid w:val="00AD4BA1"/>
    <w:rsid w:val="00AD4F10"/>
    <w:rsid w:val="00AD56BA"/>
    <w:rsid w:val="00AD592A"/>
    <w:rsid w:val="00AD5C7C"/>
    <w:rsid w:val="00AD67DF"/>
    <w:rsid w:val="00AD7C27"/>
    <w:rsid w:val="00AD7DFD"/>
    <w:rsid w:val="00AD7EF2"/>
    <w:rsid w:val="00AE0334"/>
    <w:rsid w:val="00AE0BFD"/>
    <w:rsid w:val="00AE0C52"/>
    <w:rsid w:val="00AE1906"/>
    <w:rsid w:val="00AE1D7D"/>
    <w:rsid w:val="00AE236A"/>
    <w:rsid w:val="00AE25B7"/>
    <w:rsid w:val="00AE2719"/>
    <w:rsid w:val="00AE2A8B"/>
    <w:rsid w:val="00AE328D"/>
    <w:rsid w:val="00AE36B6"/>
    <w:rsid w:val="00AE3823"/>
    <w:rsid w:val="00AE3834"/>
    <w:rsid w:val="00AE38F3"/>
    <w:rsid w:val="00AE3A86"/>
    <w:rsid w:val="00AE3F64"/>
    <w:rsid w:val="00AE4003"/>
    <w:rsid w:val="00AE431C"/>
    <w:rsid w:val="00AE456F"/>
    <w:rsid w:val="00AE58BA"/>
    <w:rsid w:val="00AE5947"/>
    <w:rsid w:val="00AE5C6B"/>
    <w:rsid w:val="00AE5C86"/>
    <w:rsid w:val="00AE6061"/>
    <w:rsid w:val="00AE6314"/>
    <w:rsid w:val="00AE66C6"/>
    <w:rsid w:val="00AE6751"/>
    <w:rsid w:val="00AE6762"/>
    <w:rsid w:val="00AE67D6"/>
    <w:rsid w:val="00AE6A8C"/>
    <w:rsid w:val="00AE6C2B"/>
    <w:rsid w:val="00AE728D"/>
    <w:rsid w:val="00AE7628"/>
    <w:rsid w:val="00AE7747"/>
    <w:rsid w:val="00AE793F"/>
    <w:rsid w:val="00AF0059"/>
    <w:rsid w:val="00AF027E"/>
    <w:rsid w:val="00AF0326"/>
    <w:rsid w:val="00AF0330"/>
    <w:rsid w:val="00AF17E3"/>
    <w:rsid w:val="00AF1954"/>
    <w:rsid w:val="00AF1C97"/>
    <w:rsid w:val="00AF31DE"/>
    <w:rsid w:val="00AF33C4"/>
    <w:rsid w:val="00AF34A5"/>
    <w:rsid w:val="00AF36C0"/>
    <w:rsid w:val="00AF3771"/>
    <w:rsid w:val="00AF405C"/>
    <w:rsid w:val="00AF4423"/>
    <w:rsid w:val="00AF466D"/>
    <w:rsid w:val="00AF487E"/>
    <w:rsid w:val="00AF5A36"/>
    <w:rsid w:val="00AF5CBB"/>
    <w:rsid w:val="00AF5CFB"/>
    <w:rsid w:val="00AF621C"/>
    <w:rsid w:val="00AF648A"/>
    <w:rsid w:val="00AF66A7"/>
    <w:rsid w:val="00AF699C"/>
    <w:rsid w:val="00AF6AAF"/>
    <w:rsid w:val="00AF6B34"/>
    <w:rsid w:val="00AF6BB5"/>
    <w:rsid w:val="00AF6D43"/>
    <w:rsid w:val="00AF7130"/>
    <w:rsid w:val="00AF7343"/>
    <w:rsid w:val="00AF7386"/>
    <w:rsid w:val="00AF754E"/>
    <w:rsid w:val="00AF7934"/>
    <w:rsid w:val="00B000E7"/>
    <w:rsid w:val="00B007D7"/>
    <w:rsid w:val="00B008C3"/>
    <w:rsid w:val="00B00B81"/>
    <w:rsid w:val="00B00DDC"/>
    <w:rsid w:val="00B00F53"/>
    <w:rsid w:val="00B01088"/>
    <w:rsid w:val="00B012CA"/>
    <w:rsid w:val="00B01795"/>
    <w:rsid w:val="00B01B65"/>
    <w:rsid w:val="00B01BCA"/>
    <w:rsid w:val="00B023B4"/>
    <w:rsid w:val="00B0248E"/>
    <w:rsid w:val="00B024B4"/>
    <w:rsid w:val="00B02A22"/>
    <w:rsid w:val="00B02D59"/>
    <w:rsid w:val="00B02EFC"/>
    <w:rsid w:val="00B02F31"/>
    <w:rsid w:val="00B031F8"/>
    <w:rsid w:val="00B03C93"/>
    <w:rsid w:val="00B03D69"/>
    <w:rsid w:val="00B03F63"/>
    <w:rsid w:val="00B04580"/>
    <w:rsid w:val="00B04B09"/>
    <w:rsid w:val="00B04E2B"/>
    <w:rsid w:val="00B05690"/>
    <w:rsid w:val="00B05BD5"/>
    <w:rsid w:val="00B05CD6"/>
    <w:rsid w:val="00B05EFF"/>
    <w:rsid w:val="00B05F76"/>
    <w:rsid w:val="00B063E9"/>
    <w:rsid w:val="00B069A0"/>
    <w:rsid w:val="00B07306"/>
    <w:rsid w:val="00B07D8F"/>
    <w:rsid w:val="00B108A3"/>
    <w:rsid w:val="00B1100B"/>
    <w:rsid w:val="00B111A4"/>
    <w:rsid w:val="00B1130A"/>
    <w:rsid w:val="00B118FA"/>
    <w:rsid w:val="00B11959"/>
    <w:rsid w:val="00B11AB9"/>
    <w:rsid w:val="00B12248"/>
    <w:rsid w:val="00B1259C"/>
    <w:rsid w:val="00B126A1"/>
    <w:rsid w:val="00B12CCD"/>
    <w:rsid w:val="00B12F3A"/>
    <w:rsid w:val="00B13B7C"/>
    <w:rsid w:val="00B13C87"/>
    <w:rsid w:val="00B13DBF"/>
    <w:rsid w:val="00B144B9"/>
    <w:rsid w:val="00B147D6"/>
    <w:rsid w:val="00B1505B"/>
    <w:rsid w:val="00B157AD"/>
    <w:rsid w:val="00B15C08"/>
    <w:rsid w:val="00B15EA6"/>
    <w:rsid w:val="00B163A8"/>
    <w:rsid w:val="00B16650"/>
    <w:rsid w:val="00B166E2"/>
    <w:rsid w:val="00B1690B"/>
    <w:rsid w:val="00B16A51"/>
    <w:rsid w:val="00B172CE"/>
    <w:rsid w:val="00B17A4B"/>
    <w:rsid w:val="00B17D43"/>
    <w:rsid w:val="00B20170"/>
    <w:rsid w:val="00B201BB"/>
    <w:rsid w:val="00B21603"/>
    <w:rsid w:val="00B219CA"/>
    <w:rsid w:val="00B21E6A"/>
    <w:rsid w:val="00B22216"/>
    <w:rsid w:val="00B2340A"/>
    <w:rsid w:val="00B23633"/>
    <w:rsid w:val="00B23A6A"/>
    <w:rsid w:val="00B23CEE"/>
    <w:rsid w:val="00B23FE3"/>
    <w:rsid w:val="00B24069"/>
    <w:rsid w:val="00B241B4"/>
    <w:rsid w:val="00B24384"/>
    <w:rsid w:val="00B24874"/>
    <w:rsid w:val="00B25251"/>
    <w:rsid w:val="00B252F2"/>
    <w:rsid w:val="00B25440"/>
    <w:rsid w:val="00B25B42"/>
    <w:rsid w:val="00B25FBD"/>
    <w:rsid w:val="00B26324"/>
    <w:rsid w:val="00B269A7"/>
    <w:rsid w:val="00B26B59"/>
    <w:rsid w:val="00B2779C"/>
    <w:rsid w:val="00B30314"/>
    <w:rsid w:val="00B30924"/>
    <w:rsid w:val="00B30D48"/>
    <w:rsid w:val="00B30D83"/>
    <w:rsid w:val="00B310CC"/>
    <w:rsid w:val="00B31E46"/>
    <w:rsid w:val="00B32222"/>
    <w:rsid w:val="00B32DC4"/>
    <w:rsid w:val="00B33662"/>
    <w:rsid w:val="00B3380C"/>
    <w:rsid w:val="00B3416E"/>
    <w:rsid w:val="00B34367"/>
    <w:rsid w:val="00B343A1"/>
    <w:rsid w:val="00B34C69"/>
    <w:rsid w:val="00B35019"/>
    <w:rsid w:val="00B35126"/>
    <w:rsid w:val="00B352B3"/>
    <w:rsid w:val="00B3618D"/>
    <w:rsid w:val="00B36233"/>
    <w:rsid w:val="00B36708"/>
    <w:rsid w:val="00B369A8"/>
    <w:rsid w:val="00B36BE5"/>
    <w:rsid w:val="00B36F5A"/>
    <w:rsid w:val="00B3712A"/>
    <w:rsid w:val="00B37352"/>
    <w:rsid w:val="00B37366"/>
    <w:rsid w:val="00B37ACD"/>
    <w:rsid w:val="00B407AC"/>
    <w:rsid w:val="00B407E0"/>
    <w:rsid w:val="00B409B6"/>
    <w:rsid w:val="00B41352"/>
    <w:rsid w:val="00B41616"/>
    <w:rsid w:val="00B41A75"/>
    <w:rsid w:val="00B41B83"/>
    <w:rsid w:val="00B41D30"/>
    <w:rsid w:val="00B41DB8"/>
    <w:rsid w:val="00B42487"/>
    <w:rsid w:val="00B42851"/>
    <w:rsid w:val="00B4399E"/>
    <w:rsid w:val="00B43D6A"/>
    <w:rsid w:val="00B4433C"/>
    <w:rsid w:val="00B443A6"/>
    <w:rsid w:val="00B44B23"/>
    <w:rsid w:val="00B44DF2"/>
    <w:rsid w:val="00B44E3A"/>
    <w:rsid w:val="00B4519B"/>
    <w:rsid w:val="00B45AC7"/>
    <w:rsid w:val="00B45ED1"/>
    <w:rsid w:val="00B46161"/>
    <w:rsid w:val="00B463EB"/>
    <w:rsid w:val="00B463F1"/>
    <w:rsid w:val="00B46CA2"/>
    <w:rsid w:val="00B47139"/>
    <w:rsid w:val="00B4724C"/>
    <w:rsid w:val="00B476F7"/>
    <w:rsid w:val="00B47A5F"/>
    <w:rsid w:val="00B47C07"/>
    <w:rsid w:val="00B47CC6"/>
    <w:rsid w:val="00B47FA8"/>
    <w:rsid w:val="00B50811"/>
    <w:rsid w:val="00B5081D"/>
    <w:rsid w:val="00B50A16"/>
    <w:rsid w:val="00B5146D"/>
    <w:rsid w:val="00B51572"/>
    <w:rsid w:val="00B5199C"/>
    <w:rsid w:val="00B51EE0"/>
    <w:rsid w:val="00B5238E"/>
    <w:rsid w:val="00B52973"/>
    <w:rsid w:val="00B531F3"/>
    <w:rsid w:val="00B534F8"/>
    <w:rsid w:val="00B5372F"/>
    <w:rsid w:val="00B53791"/>
    <w:rsid w:val="00B54265"/>
    <w:rsid w:val="00B542E9"/>
    <w:rsid w:val="00B54551"/>
    <w:rsid w:val="00B545FF"/>
    <w:rsid w:val="00B54A82"/>
    <w:rsid w:val="00B5500D"/>
    <w:rsid w:val="00B55492"/>
    <w:rsid w:val="00B558D0"/>
    <w:rsid w:val="00B55BEE"/>
    <w:rsid w:val="00B56316"/>
    <w:rsid w:val="00B56554"/>
    <w:rsid w:val="00B573F0"/>
    <w:rsid w:val="00B5768F"/>
    <w:rsid w:val="00B57983"/>
    <w:rsid w:val="00B60201"/>
    <w:rsid w:val="00B61129"/>
    <w:rsid w:val="00B61206"/>
    <w:rsid w:val="00B61286"/>
    <w:rsid w:val="00B616F3"/>
    <w:rsid w:val="00B61796"/>
    <w:rsid w:val="00B61AA8"/>
    <w:rsid w:val="00B622EC"/>
    <w:rsid w:val="00B62563"/>
    <w:rsid w:val="00B626F3"/>
    <w:rsid w:val="00B62C8B"/>
    <w:rsid w:val="00B62D0B"/>
    <w:rsid w:val="00B62EAC"/>
    <w:rsid w:val="00B62F1F"/>
    <w:rsid w:val="00B631FD"/>
    <w:rsid w:val="00B63338"/>
    <w:rsid w:val="00B6389E"/>
    <w:rsid w:val="00B64032"/>
    <w:rsid w:val="00B6430C"/>
    <w:rsid w:val="00B64A21"/>
    <w:rsid w:val="00B6504D"/>
    <w:rsid w:val="00B65816"/>
    <w:rsid w:val="00B678C7"/>
    <w:rsid w:val="00B67B51"/>
    <w:rsid w:val="00B67D16"/>
    <w:rsid w:val="00B67E7F"/>
    <w:rsid w:val="00B7119C"/>
    <w:rsid w:val="00B71309"/>
    <w:rsid w:val="00B71605"/>
    <w:rsid w:val="00B7195E"/>
    <w:rsid w:val="00B719E6"/>
    <w:rsid w:val="00B71E73"/>
    <w:rsid w:val="00B72A4D"/>
    <w:rsid w:val="00B74B69"/>
    <w:rsid w:val="00B751E3"/>
    <w:rsid w:val="00B75914"/>
    <w:rsid w:val="00B75A04"/>
    <w:rsid w:val="00B760C3"/>
    <w:rsid w:val="00B7636D"/>
    <w:rsid w:val="00B7674B"/>
    <w:rsid w:val="00B77408"/>
    <w:rsid w:val="00B77537"/>
    <w:rsid w:val="00B7756A"/>
    <w:rsid w:val="00B77B81"/>
    <w:rsid w:val="00B77D13"/>
    <w:rsid w:val="00B80060"/>
    <w:rsid w:val="00B80447"/>
    <w:rsid w:val="00B807EF"/>
    <w:rsid w:val="00B80C64"/>
    <w:rsid w:val="00B81140"/>
    <w:rsid w:val="00B814A4"/>
    <w:rsid w:val="00B81BBE"/>
    <w:rsid w:val="00B827E0"/>
    <w:rsid w:val="00B82D19"/>
    <w:rsid w:val="00B82D2E"/>
    <w:rsid w:val="00B8332E"/>
    <w:rsid w:val="00B833FF"/>
    <w:rsid w:val="00B835AB"/>
    <w:rsid w:val="00B839B2"/>
    <w:rsid w:val="00B83C2C"/>
    <w:rsid w:val="00B8451E"/>
    <w:rsid w:val="00B846CD"/>
    <w:rsid w:val="00B846F8"/>
    <w:rsid w:val="00B84884"/>
    <w:rsid w:val="00B85B97"/>
    <w:rsid w:val="00B85CB9"/>
    <w:rsid w:val="00B85D85"/>
    <w:rsid w:val="00B85D93"/>
    <w:rsid w:val="00B85F67"/>
    <w:rsid w:val="00B8602B"/>
    <w:rsid w:val="00B8675A"/>
    <w:rsid w:val="00B87086"/>
    <w:rsid w:val="00B876F0"/>
    <w:rsid w:val="00B8795D"/>
    <w:rsid w:val="00B87988"/>
    <w:rsid w:val="00B87BFC"/>
    <w:rsid w:val="00B90327"/>
    <w:rsid w:val="00B90F7E"/>
    <w:rsid w:val="00B911BB"/>
    <w:rsid w:val="00B915D8"/>
    <w:rsid w:val="00B91C1C"/>
    <w:rsid w:val="00B92500"/>
    <w:rsid w:val="00B92986"/>
    <w:rsid w:val="00B92C0E"/>
    <w:rsid w:val="00B92E13"/>
    <w:rsid w:val="00B94252"/>
    <w:rsid w:val="00B94B29"/>
    <w:rsid w:val="00B94D24"/>
    <w:rsid w:val="00B95133"/>
    <w:rsid w:val="00B959C5"/>
    <w:rsid w:val="00B95A9D"/>
    <w:rsid w:val="00B95C30"/>
    <w:rsid w:val="00B96007"/>
    <w:rsid w:val="00B96052"/>
    <w:rsid w:val="00B96272"/>
    <w:rsid w:val="00B963BD"/>
    <w:rsid w:val="00B96445"/>
    <w:rsid w:val="00B967E9"/>
    <w:rsid w:val="00B96994"/>
    <w:rsid w:val="00B96BCE"/>
    <w:rsid w:val="00B96CBC"/>
    <w:rsid w:val="00B9715A"/>
    <w:rsid w:val="00BA07DB"/>
    <w:rsid w:val="00BA09A6"/>
    <w:rsid w:val="00BA0A27"/>
    <w:rsid w:val="00BA1171"/>
    <w:rsid w:val="00BA134F"/>
    <w:rsid w:val="00BA14BE"/>
    <w:rsid w:val="00BA1601"/>
    <w:rsid w:val="00BA1D60"/>
    <w:rsid w:val="00BA1D69"/>
    <w:rsid w:val="00BA203E"/>
    <w:rsid w:val="00BA21E9"/>
    <w:rsid w:val="00BA2730"/>
    <w:rsid w:val="00BA2732"/>
    <w:rsid w:val="00BA293D"/>
    <w:rsid w:val="00BA2A19"/>
    <w:rsid w:val="00BA30B6"/>
    <w:rsid w:val="00BA31BF"/>
    <w:rsid w:val="00BA402A"/>
    <w:rsid w:val="00BA44E2"/>
    <w:rsid w:val="00BA49BC"/>
    <w:rsid w:val="00BA4B92"/>
    <w:rsid w:val="00BA5291"/>
    <w:rsid w:val="00BA56B7"/>
    <w:rsid w:val="00BA57FC"/>
    <w:rsid w:val="00BA5A71"/>
    <w:rsid w:val="00BA5F35"/>
    <w:rsid w:val="00BA60BF"/>
    <w:rsid w:val="00BA61CB"/>
    <w:rsid w:val="00BA6E82"/>
    <w:rsid w:val="00BA6F7E"/>
    <w:rsid w:val="00BA70F1"/>
    <w:rsid w:val="00BA74C9"/>
    <w:rsid w:val="00BA7A1E"/>
    <w:rsid w:val="00BA7CA9"/>
    <w:rsid w:val="00BB0EE2"/>
    <w:rsid w:val="00BB129E"/>
    <w:rsid w:val="00BB1387"/>
    <w:rsid w:val="00BB191D"/>
    <w:rsid w:val="00BB1B11"/>
    <w:rsid w:val="00BB1BB4"/>
    <w:rsid w:val="00BB1CFC"/>
    <w:rsid w:val="00BB1E9A"/>
    <w:rsid w:val="00BB22DE"/>
    <w:rsid w:val="00BB2765"/>
    <w:rsid w:val="00BB2BD5"/>
    <w:rsid w:val="00BB2D0F"/>
    <w:rsid w:val="00BB2F3E"/>
    <w:rsid w:val="00BB2F68"/>
    <w:rsid w:val="00BB2F6C"/>
    <w:rsid w:val="00BB35FE"/>
    <w:rsid w:val="00BB3875"/>
    <w:rsid w:val="00BB3918"/>
    <w:rsid w:val="00BB49FD"/>
    <w:rsid w:val="00BB4A06"/>
    <w:rsid w:val="00BB4A52"/>
    <w:rsid w:val="00BB4D79"/>
    <w:rsid w:val="00BB4E33"/>
    <w:rsid w:val="00BB577E"/>
    <w:rsid w:val="00BB5860"/>
    <w:rsid w:val="00BB58FA"/>
    <w:rsid w:val="00BB6887"/>
    <w:rsid w:val="00BB6917"/>
    <w:rsid w:val="00BB6AAD"/>
    <w:rsid w:val="00BB6AB6"/>
    <w:rsid w:val="00BB6C5A"/>
    <w:rsid w:val="00BB7AAB"/>
    <w:rsid w:val="00BC0011"/>
    <w:rsid w:val="00BC035E"/>
    <w:rsid w:val="00BC06BD"/>
    <w:rsid w:val="00BC0CB3"/>
    <w:rsid w:val="00BC10D8"/>
    <w:rsid w:val="00BC1D3F"/>
    <w:rsid w:val="00BC1E0C"/>
    <w:rsid w:val="00BC2DD3"/>
    <w:rsid w:val="00BC305E"/>
    <w:rsid w:val="00BC3463"/>
    <w:rsid w:val="00BC38FD"/>
    <w:rsid w:val="00BC3B3B"/>
    <w:rsid w:val="00BC4062"/>
    <w:rsid w:val="00BC40FD"/>
    <w:rsid w:val="00BC4265"/>
    <w:rsid w:val="00BC4A19"/>
    <w:rsid w:val="00BC4E6D"/>
    <w:rsid w:val="00BC697E"/>
    <w:rsid w:val="00BC79C1"/>
    <w:rsid w:val="00BC7EA5"/>
    <w:rsid w:val="00BD0571"/>
    <w:rsid w:val="00BD0617"/>
    <w:rsid w:val="00BD06D5"/>
    <w:rsid w:val="00BD09D1"/>
    <w:rsid w:val="00BD0B0D"/>
    <w:rsid w:val="00BD1A96"/>
    <w:rsid w:val="00BD1F2E"/>
    <w:rsid w:val="00BD2707"/>
    <w:rsid w:val="00BD2835"/>
    <w:rsid w:val="00BD2C0F"/>
    <w:rsid w:val="00BD2E9B"/>
    <w:rsid w:val="00BD3C9E"/>
    <w:rsid w:val="00BD40D3"/>
    <w:rsid w:val="00BD4183"/>
    <w:rsid w:val="00BD54F0"/>
    <w:rsid w:val="00BD5825"/>
    <w:rsid w:val="00BD5C77"/>
    <w:rsid w:val="00BD617B"/>
    <w:rsid w:val="00BD6728"/>
    <w:rsid w:val="00BD675D"/>
    <w:rsid w:val="00BD6969"/>
    <w:rsid w:val="00BD6BE8"/>
    <w:rsid w:val="00BD6F87"/>
    <w:rsid w:val="00BD7460"/>
    <w:rsid w:val="00BD757A"/>
    <w:rsid w:val="00BD76B9"/>
    <w:rsid w:val="00BD7875"/>
    <w:rsid w:val="00BD7986"/>
    <w:rsid w:val="00BD79F3"/>
    <w:rsid w:val="00BD7AE7"/>
    <w:rsid w:val="00BE0002"/>
    <w:rsid w:val="00BE077B"/>
    <w:rsid w:val="00BE0CE0"/>
    <w:rsid w:val="00BE19B2"/>
    <w:rsid w:val="00BE1D49"/>
    <w:rsid w:val="00BE1D5E"/>
    <w:rsid w:val="00BE2C0D"/>
    <w:rsid w:val="00BE3162"/>
    <w:rsid w:val="00BE3227"/>
    <w:rsid w:val="00BE3494"/>
    <w:rsid w:val="00BE35F5"/>
    <w:rsid w:val="00BE386E"/>
    <w:rsid w:val="00BE3886"/>
    <w:rsid w:val="00BE3935"/>
    <w:rsid w:val="00BE3ACE"/>
    <w:rsid w:val="00BE3ED6"/>
    <w:rsid w:val="00BE42CF"/>
    <w:rsid w:val="00BE48CC"/>
    <w:rsid w:val="00BE4C75"/>
    <w:rsid w:val="00BE4ED1"/>
    <w:rsid w:val="00BE4F0A"/>
    <w:rsid w:val="00BE557B"/>
    <w:rsid w:val="00BE5DBC"/>
    <w:rsid w:val="00BE5DC6"/>
    <w:rsid w:val="00BE63FD"/>
    <w:rsid w:val="00BE6A17"/>
    <w:rsid w:val="00BE712C"/>
    <w:rsid w:val="00BE7DAA"/>
    <w:rsid w:val="00BF03E4"/>
    <w:rsid w:val="00BF08FA"/>
    <w:rsid w:val="00BF0A14"/>
    <w:rsid w:val="00BF165B"/>
    <w:rsid w:val="00BF19A1"/>
    <w:rsid w:val="00BF1F5E"/>
    <w:rsid w:val="00BF24AF"/>
    <w:rsid w:val="00BF2598"/>
    <w:rsid w:val="00BF308A"/>
    <w:rsid w:val="00BF3F5F"/>
    <w:rsid w:val="00BF46AC"/>
    <w:rsid w:val="00BF4956"/>
    <w:rsid w:val="00BF4C5B"/>
    <w:rsid w:val="00BF4D88"/>
    <w:rsid w:val="00BF4FF7"/>
    <w:rsid w:val="00BF56B0"/>
    <w:rsid w:val="00BF57C4"/>
    <w:rsid w:val="00BF5DA9"/>
    <w:rsid w:val="00BF756C"/>
    <w:rsid w:val="00BF7585"/>
    <w:rsid w:val="00BF77FE"/>
    <w:rsid w:val="00BF7AD7"/>
    <w:rsid w:val="00BF7C0D"/>
    <w:rsid w:val="00C00126"/>
    <w:rsid w:val="00C00930"/>
    <w:rsid w:val="00C00F16"/>
    <w:rsid w:val="00C00FB3"/>
    <w:rsid w:val="00C0156B"/>
    <w:rsid w:val="00C02048"/>
    <w:rsid w:val="00C02B9D"/>
    <w:rsid w:val="00C03EBE"/>
    <w:rsid w:val="00C047EC"/>
    <w:rsid w:val="00C0491F"/>
    <w:rsid w:val="00C04F10"/>
    <w:rsid w:val="00C05CDF"/>
    <w:rsid w:val="00C06069"/>
    <w:rsid w:val="00C060AD"/>
    <w:rsid w:val="00C061E1"/>
    <w:rsid w:val="00C0631F"/>
    <w:rsid w:val="00C0670D"/>
    <w:rsid w:val="00C0679B"/>
    <w:rsid w:val="00C06E6A"/>
    <w:rsid w:val="00C0700B"/>
    <w:rsid w:val="00C07348"/>
    <w:rsid w:val="00C10B97"/>
    <w:rsid w:val="00C10EB7"/>
    <w:rsid w:val="00C113BF"/>
    <w:rsid w:val="00C113D2"/>
    <w:rsid w:val="00C11564"/>
    <w:rsid w:val="00C1157A"/>
    <w:rsid w:val="00C11602"/>
    <w:rsid w:val="00C117E5"/>
    <w:rsid w:val="00C11965"/>
    <w:rsid w:val="00C11B92"/>
    <w:rsid w:val="00C11C27"/>
    <w:rsid w:val="00C123E4"/>
    <w:rsid w:val="00C12CCA"/>
    <w:rsid w:val="00C12D5A"/>
    <w:rsid w:val="00C12D9F"/>
    <w:rsid w:val="00C12E46"/>
    <w:rsid w:val="00C13C42"/>
    <w:rsid w:val="00C1434D"/>
    <w:rsid w:val="00C1499B"/>
    <w:rsid w:val="00C1554B"/>
    <w:rsid w:val="00C15C5D"/>
    <w:rsid w:val="00C15E28"/>
    <w:rsid w:val="00C15EA2"/>
    <w:rsid w:val="00C167C6"/>
    <w:rsid w:val="00C1691D"/>
    <w:rsid w:val="00C16FC9"/>
    <w:rsid w:val="00C17023"/>
    <w:rsid w:val="00C178C1"/>
    <w:rsid w:val="00C17A29"/>
    <w:rsid w:val="00C17B75"/>
    <w:rsid w:val="00C17CC3"/>
    <w:rsid w:val="00C2064B"/>
    <w:rsid w:val="00C20AA2"/>
    <w:rsid w:val="00C21764"/>
    <w:rsid w:val="00C2176E"/>
    <w:rsid w:val="00C219BC"/>
    <w:rsid w:val="00C2227C"/>
    <w:rsid w:val="00C22325"/>
    <w:rsid w:val="00C22537"/>
    <w:rsid w:val="00C226FF"/>
    <w:rsid w:val="00C229AD"/>
    <w:rsid w:val="00C22BDB"/>
    <w:rsid w:val="00C23430"/>
    <w:rsid w:val="00C2359E"/>
    <w:rsid w:val="00C238A9"/>
    <w:rsid w:val="00C23B28"/>
    <w:rsid w:val="00C23F43"/>
    <w:rsid w:val="00C24799"/>
    <w:rsid w:val="00C247FB"/>
    <w:rsid w:val="00C24DA7"/>
    <w:rsid w:val="00C24DAA"/>
    <w:rsid w:val="00C24F41"/>
    <w:rsid w:val="00C254C6"/>
    <w:rsid w:val="00C25973"/>
    <w:rsid w:val="00C25ACF"/>
    <w:rsid w:val="00C25B1E"/>
    <w:rsid w:val="00C25DD9"/>
    <w:rsid w:val="00C260EA"/>
    <w:rsid w:val="00C266E2"/>
    <w:rsid w:val="00C26C95"/>
    <w:rsid w:val="00C26CF7"/>
    <w:rsid w:val="00C27639"/>
    <w:rsid w:val="00C27694"/>
    <w:rsid w:val="00C27D67"/>
    <w:rsid w:val="00C27DB3"/>
    <w:rsid w:val="00C27FD1"/>
    <w:rsid w:val="00C30B2C"/>
    <w:rsid w:val="00C30B81"/>
    <w:rsid w:val="00C30D61"/>
    <w:rsid w:val="00C30F58"/>
    <w:rsid w:val="00C31201"/>
    <w:rsid w:val="00C3134B"/>
    <w:rsid w:val="00C313D2"/>
    <w:rsid w:val="00C316C9"/>
    <w:rsid w:val="00C31F96"/>
    <w:rsid w:val="00C322E4"/>
    <w:rsid w:val="00C32A94"/>
    <w:rsid w:val="00C32EBF"/>
    <w:rsid w:val="00C33531"/>
    <w:rsid w:val="00C33555"/>
    <w:rsid w:val="00C3364F"/>
    <w:rsid w:val="00C33AEF"/>
    <w:rsid w:val="00C33B81"/>
    <w:rsid w:val="00C33FEA"/>
    <w:rsid w:val="00C34177"/>
    <w:rsid w:val="00C34884"/>
    <w:rsid w:val="00C34A9D"/>
    <w:rsid w:val="00C34C67"/>
    <w:rsid w:val="00C34E9F"/>
    <w:rsid w:val="00C351B8"/>
    <w:rsid w:val="00C3556E"/>
    <w:rsid w:val="00C35E30"/>
    <w:rsid w:val="00C3691D"/>
    <w:rsid w:val="00C36EAA"/>
    <w:rsid w:val="00C37C22"/>
    <w:rsid w:val="00C37D5E"/>
    <w:rsid w:val="00C37FD6"/>
    <w:rsid w:val="00C40C99"/>
    <w:rsid w:val="00C4102E"/>
    <w:rsid w:val="00C415CC"/>
    <w:rsid w:val="00C4195D"/>
    <w:rsid w:val="00C41E0A"/>
    <w:rsid w:val="00C43037"/>
    <w:rsid w:val="00C433EB"/>
    <w:rsid w:val="00C434F3"/>
    <w:rsid w:val="00C442E9"/>
    <w:rsid w:val="00C4631F"/>
    <w:rsid w:val="00C463C8"/>
    <w:rsid w:val="00C46408"/>
    <w:rsid w:val="00C46436"/>
    <w:rsid w:val="00C47315"/>
    <w:rsid w:val="00C47478"/>
    <w:rsid w:val="00C47F09"/>
    <w:rsid w:val="00C5021C"/>
    <w:rsid w:val="00C504AE"/>
    <w:rsid w:val="00C50A2E"/>
    <w:rsid w:val="00C50E16"/>
    <w:rsid w:val="00C51136"/>
    <w:rsid w:val="00C51B63"/>
    <w:rsid w:val="00C51BC3"/>
    <w:rsid w:val="00C522E6"/>
    <w:rsid w:val="00C52D5A"/>
    <w:rsid w:val="00C52E14"/>
    <w:rsid w:val="00C52EEE"/>
    <w:rsid w:val="00C53161"/>
    <w:rsid w:val="00C53615"/>
    <w:rsid w:val="00C536AD"/>
    <w:rsid w:val="00C539DD"/>
    <w:rsid w:val="00C53A60"/>
    <w:rsid w:val="00C542DB"/>
    <w:rsid w:val="00C547A2"/>
    <w:rsid w:val="00C55258"/>
    <w:rsid w:val="00C55CA1"/>
    <w:rsid w:val="00C56674"/>
    <w:rsid w:val="00C56FB9"/>
    <w:rsid w:val="00C57089"/>
    <w:rsid w:val="00C57337"/>
    <w:rsid w:val="00C576ED"/>
    <w:rsid w:val="00C57A76"/>
    <w:rsid w:val="00C57BDA"/>
    <w:rsid w:val="00C60182"/>
    <w:rsid w:val="00C607BA"/>
    <w:rsid w:val="00C60E86"/>
    <w:rsid w:val="00C613A1"/>
    <w:rsid w:val="00C6144C"/>
    <w:rsid w:val="00C616A6"/>
    <w:rsid w:val="00C61A80"/>
    <w:rsid w:val="00C61FF4"/>
    <w:rsid w:val="00C62CDC"/>
    <w:rsid w:val="00C62D75"/>
    <w:rsid w:val="00C63460"/>
    <w:rsid w:val="00C63C2B"/>
    <w:rsid w:val="00C63C3C"/>
    <w:rsid w:val="00C63E33"/>
    <w:rsid w:val="00C64439"/>
    <w:rsid w:val="00C64C35"/>
    <w:rsid w:val="00C656B4"/>
    <w:rsid w:val="00C65712"/>
    <w:rsid w:val="00C65AE4"/>
    <w:rsid w:val="00C65AE8"/>
    <w:rsid w:val="00C6635A"/>
    <w:rsid w:val="00C66625"/>
    <w:rsid w:val="00C66DD1"/>
    <w:rsid w:val="00C67BAF"/>
    <w:rsid w:val="00C67C9A"/>
    <w:rsid w:val="00C7091A"/>
    <w:rsid w:val="00C7105C"/>
    <w:rsid w:val="00C71649"/>
    <w:rsid w:val="00C71962"/>
    <w:rsid w:val="00C72122"/>
    <w:rsid w:val="00C7219D"/>
    <w:rsid w:val="00C72390"/>
    <w:rsid w:val="00C7310C"/>
    <w:rsid w:val="00C73CF1"/>
    <w:rsid w:val="00C73E7A"/>
    <w:rsid w:val="00C740A5"/>
    <w:rsid w:val="00C740B1"/>
    <w:rsid w:val="00C74469"/>
    <w:rsid w:val="00C74DC0"/>
    <w:rsid w:val="00C75276"/>
    <w:rsid w:val="00C75279"/>
    <w:rsid w:val="00C76433"/>
    <w:rsid w:val="00C769A0"/>
    <w:rsid w:val="00C76EDD"/>
    <w:rsid w:val="00C77008"/>
    <w:rsid w:val="00C77BA9"/>
    <w:rsid w:val="00C77C97"/>
    <w:rsid w:val="00C77CDA"/>
    <w:rsid w:val="00C804F3"/>
    <w:rsid w:val="00C80A25"/>
    <w:rsid w:val="00C80EFF"/>
    <w:rsid w:val="00C8158D"/>
    <w:rsid w:val="00C81676"/>
    <w:rsid w:val="00C81840"/>
    <w:rsid w:val="00C81948"/>
    <w:rsid w:val="00C82096"/>
    <w:rsid w:val="00C821FE"/>
    <w:rsid w:val="00C8236A"/>
    <w:rsid w:val="00C82689"/>
    <w:rsid w:val="00C829A4"/>
    <w:rsid w:val="00C82A1F"/>
    <w:rsid w:val="00C82AA1"/>
    <w:rsid w:val="00C82EEB"/>
    <w:rsid w:val="00C82FAF"/>
    <w:rsid w:val="00C8370B"/>
    <w:rsid w:val="00C83919"/>
    <w:rsid w:val="00C83A69"/>
    <w:rsid w:val="00C83D63"/>
    <w:rsid w:val="00C840C4"/>
    <w:rsid w:val="00C84628"/>
    <w:rsid w:val="00C84A6F"/>
    <w:rsid w:val="00C84CF1"/>
    <w:rsid w:val="00C85069"/>
    <w:rsid w:val="00C85606"/>
    <w:rsid w:val="00C856D5"/>
    <w:rsid w:val="00C85A1D"/>
    <w:rsid w:val="00C85C59"/>
    <w:rsid w:val="00C86665"/>
    <w:rsid w:val="00C869A1"/>
    <w:rsid w:val="00C873DF"/>
    <w:rsid w:val="00C90554"/>
    <w:rsid w:val="00C90D43"/>
    <w:rsid w:val="00C9168C"/>
    <w:rsid w:val="00C91801"/>
    <w:rsid w:val="00C91970"/>
    <w:rsid w:val="00C91A66"/>
    <w:rsid w:val="00C91F82"/>
    <w:rsid w:val="00C91FE8"/>
    <w:rsid w:val="00C921E9"/>
    <w:rsid w:val="00C92BE1"/>
    <w:rsid w:val="00C9333C"/>
    <w:rsid w:val="00C9334A"/>
    <w:rsid w:val="00C9351A"/>
    <w:rsid w:val="00C9405E"/>
    <w:rsid w:val="00C944E9"/>
    <w:rsid w:val="00C9492F"/>
    <w:rsid w:val="00C94D2F"/>
    <w:rsid w:val="00C9588D"/>
    <w:rsid w:val="00C960CB"/>
    <w:rsid w:val="00C96254"/>
    <w:rsid w:val="00C965D1"/>
    <w:rsid w:val="00C96A94"/>
    <w:rsid w:val="00C97024"/>
    <w:rsid w:val="00C971DC"/>
    <w:rsid w:val="00C97DFA"/>
    <w:rsid w:val="00CA0E25"/>
    <w:rsid w:val="00CA0F41"/>
    <w:rsid w:val="00CA1608"/>
    <w:rsid w:val="00CA16B7"/>
    <w:rsid w:val="00CA1AD2"/>
    <w:rsid w:val="00CA1C15"/>
    <w:rsid w:val="00CA1CE4"/>
    <w:rsid w:val="00CA21E3"/>
    <w:rsid w:val="00CA24F5"/>
    <w:rsid w:val="00CA39A5"/>
    <w:rsid w:val="00CA45E9"/>
    <w:rsid w:val="00CA4709"/>
    <w:rsid w:val="00CA4BE3"/>
    <w:rsid w:val="00CA573D"/>
    <w:rsid w:val="00CA5B92"/>
    <w:rsid w:val="00CA5D92"/>
    <w:rsid w:val="00CA5E15"/>
    <w:rsid w:val="00CA5F88"/>
    <w:rsid w:val="00CA62AE"/>
    <w:rsid w:val="00CA6B4B"/>
    <w:rsid w:val="00CA6E82"/>
    <w:rsid w:val="00CA6EB2"/>
    <w:rsid w:val="00CA7001"/>
    <w:rsid w:val="00CA75B4"/>
    <w:rsid w:val="00CA7A86"/>
    <w:rsid w:val="00CB0593"/>
    <w:rsid w:val="00CB15DA"/>
    <w:rsid w:val="00CB1F84"/>
    <w:rsid w:val="00CB2464"/>
    <w:rsid w:val="00CB28F2"/>
    <w:rsid w:val="00CB31A9"/>
    <w:rsid w:val="00CB32EA"/>
    <w:rsid w:val="00CB376F"/>
    <w:rsid w:val="00CB3850"/>
    <w:rsid w:val="00CB3D93"/>
    <w:rsid w:val="00CB3F7C"/>
    <w:rsid w:val="00CB47BF"/>
    <w:rsid w:val="00CB4E94"/>
    <w:rsid w:val="00CB5A48"/>
    <w:rsid w:val="00CB5B1A"/>
    <w:rsid w:val="00CB5E68"/>
    <w:rsid w:val="00CB5E92"/>
    <w:rsid w:val="00CB5FD3"/>
    <w:rsid w:val="00CB602D"/>
    <w:rsid w:val="00CB6199"/>
    <w:rsid w:val="00CB668B"/>
    <w:rsid w:val="00CB72CB"/>
    <w:rsid w:val="00CB76CF"/>
    <w:rsid w:val="00CB7866"/>
    <w:rsid w:val="00CB7CDB"/>
    <w:rsid w:val="00CC00D2"/>
    <w:rsid w:val="00CC03FA"/>
    <w:rsid w:val="00CC07CF"/>
    <w:rsid w:val="00CC09BC"/>
    <w:rsid w:val="00CC1696"/>
    <w:rsid w:val="00CC1C72"/>
    <w:rsid w:val="00CC20CC"/>
    <w:rsid w:val="00CC220B"/>
    <w:rsid w:val="00CC2F6B"/>
    <w:rsid w:val="00CC325B"/>
    <w:rsid w:val="00CC35D4"/>
    <w:rsid w:val="00CC3686"/>
    <w:rsid w:val="00CC3C79"/>
    <w:rsid w:val="00CC3FA8"/>
    <w:rsid w:val="00CC5085"/>
    <w:rsid w:val="00CC5347"/>
    <w:rsid w:val="00CC5C43"/>
    <w:rsid w:val="00CC6474"/>
    <w:rsid w:val="00CC6514"/>
    <w:rsid w:val="00CC6539"/>
    <w:rsid w:val="00CC6BE5"/>
    <w:rsid w:val="00CC6C12"/>
    <w:rsid w:val="00CC6DD2"/>
    <w:rsid w:val="00CC6EBC"/>
    <w:rsid w:val="00CC6FA0"/>
    <w:rsid w:val="00CC7691"/>
    <w:rsid w:val="00CD02AE"/>
    <w:rsid w:val="00CD12DF"/>
    <w:rsid w:val="00CD1819"/>
    <w:rsid w:val="00CD1B03"/>
    <w:rsid w:val="00CD1F74"/>
    <w:rsid w:val="00CD1FF4"/>
    <w:rsid w:val="00CD242D"/>
    <w:rsid w:val="00CD2579"/>
    <w:rsid w:val="00CD25B6"/>
    <w:rsid w:val="00CD2A4F"/>
    <w:rsid w:val="00CD2FBF"/>
    <w:rsid w:val="00CD3266"/>
    <w:rsid w:val="00CD371F"/>
    <w:rsid w:val="00CD383B"/>
    <w:rsid w:val="00CD3C97"/>
    <w:rsid w:val="00CD413C"/>
    <w:rsid w:val="00CD428C"/>
    <w:rsid w:val="00CD4913"/>
    <w:rsid w:val="00CD4CA1"/>
    <w:rsid w:val="00CD4FCD"/>
    <w:rsid w:val="00CD5014"/>
    <w:rsid w:val="00CD519F"/>
    <w:rsid w:val="00CD54A4"/>
    <w:rsid w:val="00CD5C6D"/>
    <w:rsid w:val="00CD5CFB"/>
    <w:rsid w:val="00CD6A8F"/>
    <w:rsid w:val="00CD6E45"/>
    <w:rsid w:val="00CD72CA"/>
    <w:rsid w:val="00CD7A63"/>
    <w:rsid w:val="00CD7BB0"/>
    <w:rsid w:val="00CD7CDA"/>
    <w:rsid w:val="00CE03CA"/>
    <w:rsid w:val="00CE0ACE"/>
    <w:rsid w:val="00CE0B6D"/>
    <w:rsid w:val="00CE0CCD"/>
    <w:rsid w:val="00CE0E0B"/>
    <w:rsid w:val="00CE1720"/>
    <w:rsid w:val="00CE18E5"/>
    <w:rsid w:val="00CE1F44"/>
    <w:rsid w:val="00CE204A"/>
    <w:rsid w:val="00CE22F1"/>
    <w:rsid w:val="00CE24C3"/>
    <w:rsid w:val="00CE2A4E"/>
    <w:rsid w:val="00CE2BB6"/>
    <w:rsid w:val="00CE2DDC"/>
    <w:rsid w:val="00CE343B"/>
    <w:rsid w:val="00CE3473"/>
    <w:rsid w:val="00CE3723"/>
    <w:rsid w:val="00CE379F"/>
    <w:rsid w:val="00CE4D41"/>
    <w:rsid w:val="00CE4E0B"/>
    <w:rsid w:val="00CE4EAC"/>
    <w:rsid w:val="00CE5006"/>
    <w:rsid w:val="00CE50F2"/>
    <w:rsid w:val="00CE53EE"/>
    <w:rsid w:val="00CE6502"/>
    <w:rsid w:val="00CE6651"/>
    <w:rsid w:val="00CE71F8"/>
    <w:rsid w:val="00CE78A0"/>
    <w:rsid w:val="00CE7C0E"/>
    <w:rsid w:val="00CE7D3D"/>
    <w:rsid w:val="00CF01BB"/>
    <w:rsid w:val="00CF01D2"/>
    <w:rsid w:val="00CF02B5"/>
    <w:rsid w:val="00CF056C"/>
    <w:rsid w:val="00CF06F6"/>
    <w:rsid w:val="00CF08B1"/>
    <w:rsid w:val="00CF0B35"/>
    <w:rsid w:val="00CF126D"/>
    <w:rsid w:val="00CF1449"/>
    <w:rsid w:val="00CF156D"/>
    <w:rsid w:val="00CF16C3"/>
    <w:rsid w:val="00CF1A0A"/>
    <w:rsid w:val="00CF1CAC"/>
    <w:rsid w:val="00CF3C50"/>
    <w:rsid w:val="00CF3C62"/>
    <w:rsid w:val="00CF40E0"/>
    <w:rsid w:val="00CF456F"/>
    <w:rsid w:val="00CF49C0"/>
    <w:rsid w:val="00CF4E57"/>
    <w:rsid w:val="00CF5490"/>
    <w:rsid w:val="00CF556D"/>
    <w:rsid w:val="00CF5AFE"/>
    <w:rsid w:val="00CF5D65"/>
    <w:rsid w:val="00CF5E50"/>
    <w:rsid w:val="00CF5E74"/>
    <w:rsid w:val="00CF6749"/>
    <w:rsid w:val="00CF6A57"/>
    <w:rsid w:val="00CF6ED7"/>
    <w:rsid w:val="00CF70CF"/>
    <w:rsid w:val="00CF7834"/>
    <w:rsid w:val="00CF789B"/>
    <w:rsid w:val="00CF7D3C"/>
    <w:rsid w:val="00CF7F1C"/>
    <w:rsid w:val="00D00530"/>
    <w:rsid w:val="00D005E9"/>
    <w:rsid w:val="00D0082B"/>
    <w:rsid w:val="00D00D18"/>
    <w:rsid w:val="00D02D3C"/>
    <w:rsid w:val="00D02E9A"/>
    <w:rsid w:val="00D03151"/>
    <w:rsid w:val="00D03357"/>
    <w:rsid w:val="00D033AE"/>
    <w:rsid w:val="00D03933"/>
    <w:rsid w:val="00D03CF6"/>
    <w:rsid w:val="00D03F94"/>
    <w:rsid w:val="00D0413E"/>
    <w:rsid w:val="00D04B14"/>
    <w:rsid w:val="00D059F4"/>
    <w:rsid w:val="00D05BD2"/>
    <w:rsid w:val="00D067B1"/>
    <w:rsid w:val="00D0690C"/>
    <w:rsid w:val="00D06A7F"/>
    <w:rsid w:val="00D0719A"/>
    <w:rsid w:val="00D0755A"/>
    <w:rsid w:val="00D07B4F"/>
    <w:rsid w:val="00D07C2D"/>
    <w:rsid w:val="00D1009E"/>
    <w:rsid w:val="00D10483"/>
    <w:rsid w:val="00D10734"/>
    <w:rsid w:val="00D111DE"/>
    <w:rsid w:val="00D118F0"/>
    <w:rsid w:val="00D11A82"/>
    <w:rsid w:val="00D11E05"/>
    <w:rsid w:val="00D11FDE"/>
    <w:rsid w:val="00D12A7A"/>
    <w:rsid w:val="00D12AE3"/>
    <w:rsid w:val="00D12C5A"/>
    <w:rsid w:val="00D12F2F"/>
    <w:rsid w:val="00D147EB"/>
    <w:rsid w:val="00D14AF0"/>
    <w:rsid w:val="00D15084"/>
    <w:rsid w:val="00D156C7"/>
    <w:rsid w:val="00D15882"/>
    <w:rsid w:val="00D158D7"/>
    <w:rsid w:val="00D15905"/>
    <w:rsid w:val="00D15D45"/>
    <w:rsid w:val="00D15F24"/>
    <w:rsid w:val="00D1618D"/>
    <w:rsid w:val="00D16794"/>
    <w:rsid w:val="00D16E19"/>
    <w:rsid w:val="00D171FE"/>
    <w:rsid w:val="00D1753D"/>
    <w:rsid w:val="00D175E1"/>
    <w:rsid w:val="00D202AD"/>
    <w:rsid w:val="00D203B2"/>
    <w:rsid w:val="00D205DF"/>
    <w:rsid w:val="00D20BB4"/>
    <w:rsid w:val="00D20E4E"/>
    <w:rsid w:val="00D20FCA"/>
    <w:rsid w:val="00D21F83"/>
    <w:rsid w:val="00D22032"/>
    <w:rsid w:val="00D227D9"/>
    <w:rsid w:val="00D22822"/>
    <w:rsid w:val="00D2286E"/>
    <w:rsid w:val="00D2295A"/>
    <w:rsid w:val="00D22E53"/>
    <w:rsid w:val="00D22EAF"/>
    <w:rsid w:val="00D235AC"/>
    <w:rsid w:val="00D237BD"/>
    <w:rsid w:val="00D23B4D"/>
    <w:rsid w:val="00D23B92"/>
    <w:rsid w:val="00D23C37"/>
    <w:rsid w:val="00D245A0"/>
    <w:rsid w:val="00D25146"/>
    <w:rsid w:val="00D253D4"/>
    <w:rsid w:val="00D256D1"/>
    <w:rsid w:val="00D25799"/>
    <w:rsid w:val="00D25812"/>
    <w:rsid w:val="00D25E81"/>
    <w:rsid w:val="00D26724"/>
    <w:rsid w:val="00D26EF0"/>
    <w:rsid w:val="00D27B27"/>
    <w:rsid w:val="00D27B67"/>
    <w:rsid w:val="00D30433"/>
    <w:rsid w:val="00D30863"/>
    <w:rsid w:val="00D316D0"/>
    <w:rsid w:val="00D31D6C"/>
    <w:rsid w:val="00D31E31"/>
    <w:rsid w:val="00D3287C"/>
    <w:rsid w:val="00D328A8"/>
    <w:rsid w:val="00D3310D"/>
    <w:rsid w:val="00D334B0"/>
    <w:rsid w:val="00D337D1"/>
    <w:rsid w:val="00D34667"/>
    <w:rsid w:val="00D346C2"/>
    <w:rsid w:val="00D35870"/>
    <w:rsid w:val="00D359A5"/>
    <w:rsid w:val="00D35D54"/>
    <w:rsid w:val="00D35F84"/>
    <w:rsid w:val="00D3613A"/>
    <w:rsid w:val="00D361B5"/>
    <w:rsid w:val="00D36AF0"/>
    <w:rsid w:val="00D36C8B"/>
    <w:rsid w:val="00D36C99"/>
    <w:rsid w:val="00D36D5F"/>
    <w:rsid w:val="00D3758A"/>
    <w:rsid w:val="00D37872"/>
    <w:rsid w:val="00D37C79"/>
    <w:rsid w:val="00D401E1"/>
    <w:rsid w:val="00D408B4"/>
    <w:rsid w:val="00D40AB8"/>
    <w:rsid w:val="00D40C6A"/>
    <w:rsid w:val="00D40D12"/>
    <w:rsid w:val="00D41941"/>
    <w:rsid w:val="00D41C6C"/>
    <w:rsid w:val="00D41D8B"/>
    <w:rsid w:val="00D41DA7"/>
    <w:rsid w:val="00D4234F"/>
    <w:rsid w:val="00D423B1"/>
    <w:rsid w:val="00D424A4"/>
    <w:rsid w:val="00D42660"/>
    <w:rsid w:val="00D42C7C"/>
    <w:rsid w:val="00D4304A"/>
    <w:rsid w:val="00D431B8"/>
    <w:rsid w:val="00D4340F"/>
    <w:rsid w:val="00D434FD"/>
    <w:rsid w:val="00D43708"/>
    <w:rsid w:val="00D437E4"/>
    <w:rsid w:val="00D43A06"/>
    <w:rsid w:val="00D43DEA"/>
    <w:rsid w:val="00D44971"/>
    <w:rsid w:val="00D451AE"/>
    <w:rsid w:val="00D4525C"/>
    <w:rsid w:val="00D4528C"/>
    <w:rsid w:val="00D4549A"/>
    <w:rsid w:val="00D45D94"/>
    <w:rsid w:val="00D45DBE"/>
    <w:rsid w:val="00D45FAB"/>
    <w:rsid w:val="00D4624D"/>
    <w:rsid w:val="00D466B7"/>
    <w:rsid w:val="00D4693F"/>
    <w:rsid w:val="00D47160"/>
    <w:rsid w:val="00D47383"/>
    <w:rsid w:val="00D47B64"/>
    <w:rsid w:val="00D47C56"/>
    <w:rsid w:val="00D47DA1"/>
    <w:rsid w:val="00D501FE"/>
    <w:rsid w:val="00D508ED"/>
    <w:rsid w:val="00D50EEA"/>
    <w:rsid w:val="00D5128D"/>
    <w:rsid w:val="00D5151D"/>
    <w:rsid w:val="00D51755"/>
    <w:rsid w:val="00D519B0"/>
    <w:rsid w:val="00D524C8"/>
    <w:rsid w:val="00D52970"/>
    <w:rsid w:val="00D53493"/>
    <w:rsid w:val="00D53C76"/>
    <w:rsid w:val="00D53D0C"/>
    <w:rsid w:val="00D5423C"/>
    <w:rsid w:val="00D54468"/>
    <w:rsid w:val="00D547C4"/>
    <w:rsid w:val="00D54AC3"/>
    <w:rsid w:val="00D54B51"/>
    <w:rsid w:val="00D54B9B"/>
    <w:rsid w:val="00D54E88"/>
    <w:rsid w:val="00D55077"/>
    <w:rsid w:val="00D553D9"/>
    <w:rsid w:val="00D55451"/>
    <w:rsid w:val="00D55545"/>
    <w:rsid w:val="00D55EA3"/>
    <w:rsid w:val="00D562DD"/>
    <w:rsid w:val="00D5634E"/>
    <w:rsid w:val="00D56C8F"/>
    <w:rsid w:val="00D56F36"/>
    <w:rsid w:val="00D57082"/>
    <w:rsid w:val="00D573A5"/>
    <w:rsid w:val="00D57534"/>
    <w:rsid w:val="00D605A7"/>
    <w:rsid w:val="00D606A5"/>
    <w:rsid w:val="00D60C91"/>
    <w:rsid w:val="00D60E25"/>
    <w:rsid w:val="00D616B7"/>
    <w:rsid w:val="00D61C53"/>
    <w:rsid w:val="00D62093"/>
    <w:rsid w:val="00D62769"/>
    <w:rsid w:val="00D62F35"/>
    <w:rsid w:val="00D63464"/>
    <w:rsid w:val="00D63A05"/>
    <w:rsid w:val="00D63D3B"/>
    <w:rsid w:val="00D640D5"/>
    <w:rsid w:val="00D645C7"/>
    <w:rsid w:val="00D64A12"/>
    <w:rsid w:val="00D64EC9"/>
    <w:rsid w:val="00D65040"/>
    <w:rsid w:val="00D6517A"/>
    <w:rsid w:val="00D65210"/>
    <w:rsid w:val="00D652DE"/>
    <w:rsid w:val="00D655A7"/>
    <w:rsid w:val="00D65988"/>
    <w:rsid w:val="00D65AAC"/>
    <w:rsid w:val="00D65EE2"/>
    <w:rsid w:val="00D65EE3"/>
    <w:rsid w:val="00D6600A"/>
    <w:rsid w:val="00D66347"/>
    <w:rsid w:val="00D66393"/>
    <w:rsid w:val="00D6668B"/>
    <w:rsid w:val="00D66774"/>
    <w:rsid w:val="00D673D0"/>
    <w:rsid w:val="00D67B87"/>
    <w:rsid w:val="00D7008B"/>
    <w:rsid w:val="00D70149"/>
    <w:rsid w:val="00D703D0"/>
    <w:rsid w:val="00D70626"/>
    <w:rsid w:val="00D70E24"/>
    <w:rsid w:val="00D71267"/>
    <w:rsid w:val="00D713AB"/>
    <w:rsid w:val="00D71640"/>
    <w:rsid w:val="00D71735"/>
    <w:rsid w:val="00D71B07"/>
    <w:rsid w:val="00D72B61"/>
    <w:rsid w:val="00D72BE3"/>
    <w:rsid w:val="00D72C08"/>
    <w:rsid w:val="00D72E5C"/>
    <w:rsid w:val="00D73D4A"/>
    <w:rsid w:val="00D74009"/>
    <w:rsid w:val="00D7473F"/>
    <w:rsid w:val="00D74C02"/>
    <w:rsid w:val="00D757B3"/>
    <w:rsid w:val="00D75896"/>
    <w:rsid w:val="00D75B33"/>
    <w:rsid w:val="00D76352"/>
    <w:rsid w:val="00D76459"/>
    <w:rsid w:val="00D7664E"/>
    <w:rsid w:val="00D77640"/>
    <w:rsid w:val="00D7773A"/>
    <w:rsid w:val="00D77775"/>
    <w:rsid w:val="00D807A2"/>
    <w:rsid w:val="00D8090F"/>
    <w:rsid w:val="00D80AE6"/>
    <w:rsid w:val="00D81FDF"/>
    <w:rsid w:val="00D822A8"/>
    <w:rsid w:val="00D8237B"/>
    <w:rsid w:val="00D828C5"/>
    <w:rsid w:val="00D82963"/>
    <w:rsid w:val="00D8320E"/>
    <w:rsid w:val="00D83282"/>
    <w:rsid w:val="00D83BAD"/>
    <w:rsid w:val="00D84A61"/>
    <w:rsid w:val="00D84BEF"/>
    <w:rsid w:val="00D855E0"/>
    <w:rsid w:val="00D85693"/>
    <w:rsid w:val="00D85A71"/>
    <w:rsid w:val="00D85C35"/>
    <w:rsid w:val="00D86024"/>
    <w:rsid w:val="00D8654E"/>
    <w:rsid w:val="00D8697A"/>
    <w:rsid w:val="00D86D77"/>
    <w:rsid w:val="00D87647"/>
    <w:rsid w:val="00D87AAF"/>
    <w:rsid w:val="00D87DE6"/>
    <w:rsid w:val="00D90169"/>
    <w:rsid w:val="00D9046C"/>
    <w:rsid w:val="00D905E1"/>
    <w:rsid w:val="00D90F05"/>
    <w:rsid w:val="00D90F69"/>
    <w:rsid w:val="00D913C7"/>
    <w:rsid w:val="00D916F6"/>
    <w:rsid w:val="00D9171F"/>
    <w:rsid w:val="00D92332"/>
    <w:rsid w:val="00D925E6"/>
    <w:rsid w:val="00D929F2"/>
    <w:rsid w:val="00D92AEB"/>
    <w:rsid w:val="00D92EAA"/>
    <w:rsid w:val="00D93E25"/>
    <w:rsid w:val="00D93F9C"/>
    <w:rsid w:val="00D94467"/>
    <w:rsid w:val="00D94A3C"/>
    <w:rsid w:val="00D96044"/>
    <w:rsid w:val="00D970EA"/>
    <w:rsid w:val="00D974DC"/>
    <w:rsid w:val="00D97E4F"/>
    <w:rsid w:val="00DA0232"/>
    <w:rsid w:val="00DA0608"/>
    <w:rsid w:val="00DA07D2"/>
    <w:rsid w:val="00DA0AEC"/>
    <w:rsid w:val="00DA0E71"/>
    <w:rsid w:val="00DA11CC"/>
    <w:rsid w:val="00DA267F"/>
    <w:rsid w:val="00DA2C0A"/>
    <w:rsid w:val="00DA3A67"/>
    <w:rsid w:val="00DA3D1D"/>
    <w:rsid w:val="00DA3E2E"/>
    <w:rsid w:val="00DA3FB1"/>
    <w:rsid w:val="00DA4094"/>
    <w:rsid w:val="00DA4240"/>
    <w:rsid w:val="00DA4744"/>
    <w:rsid w:val="00DA57FF"/>
    <w:rsid w:val="00DA5ED4"/>
    <w:rsid w:val="00DA5F25"/>
    <w:rsid w:val="00DA5F67"/>
    <w:rsid w:val="00DA608F"/>
    <w:rsid w:val="00DA61D4"/>
    <w:rsid w:val="00DA6319"/>
    <w:rsid w:val="00DA6AB6"/>
    <w:rsid w:val="00DA6DA7"/>
    <w:rsid w:val="00DA6FC3"/>
    <w:rsid w:val="00DA70A9"/>
    <w:rsid w:val="00DA7841"/>
    <w:rsid w:val="00DA7BC8"/>
    <w:rsid w:val="00DA7C80"/>
    <w:rsid w:val="00DB0138"/>
    <w:rsid w:val="00DB0306"/>
    <w:rsid w:val="00DB0899"/>
    <w:rsid w:val="00DB19D9"/>
    <w:rsid w:val="00DB1B4D"/>
    <w:rsid w:val="00DB213F"/>
    <w:rsid w:val="00DB261E"/>
    <w:rsid w:val="00DB2C10"/>
    <w:rsid w:val="00DB2CCA"/>
    <w:rsid w:val="00DB2D64"/>
    <w:rsid w:val="00DB32C5"/>
    <w:rsid w:val="00DB409A"/>
    <w:rsid w:val="00DB41F6"/>
    <w:rsid w:val="00DB438C"/>
    <w:rsid w:val="00DB4C58"/>
    <w:rsid w:val="00DB4DA2"/>
    <w:rsid w:val="00DB50AE"/>
    <w:rsid w:val="00DB51B4"/>
    <w:rsid w:val="00DB585E"/>
    <w:rsid w:val="00DB6286"/>
    <w:rsid w:val="00DB62ED"/>
    <w:rsid w:val="00DB645F"/>
    <w:rsid w:val="00DB66AA"/>
    <w:rsid w:val="00DB68E0"/>
    <w:rsid w:val="00DB6A62"/>
    <w:rsid w:val="00DB6A6F"/>
    <w:rsid w:val="00DB6FE2"/>
    <w:rsid w:val="00DB732E"/>
    <w:rsid w:val="00DB7379"/>
    <w:rsid w:val="00DB7446"/>
    <w:rsid w:val="00DB747B"/>
    <w:rsid w:val="00DB74B4"/>
    <w:rsid w:val="00DB76E9"/>
    <w:rsid w:val="00DB7BC8"/>
    <w:rsid w:val="00DB7D4C"/>
    <w:rsid w:val="00DB7D7D"/>
    <w:rsid w:val="00DC015D"/>
    <w:rsid w:val="00DC03AD"/>
    <w:rsid w:val="00DC082B"/>
    <w:rsid w:val="00DC0A67"/>
    <w:rsid w:val="00DC12AB"/>
    <w:rsid w:val="00DC12BF"/>
    <w:rsid w:val="00DC1A50"/>
    <w:rsid w:val="00DC1AFB"/>
    <w:rsid w:val="00DC1C9B"/>
    <w:rsid w:val="00DC1D5E"/>
    <w:rsid w:val="00DC1F5F"/>
    <w:rsid w:val="00DC2123"/>
    <w:rsid w:val="00DC2287"/>
    <w:rsid w:val="00DC2313"/>
    <w:rsid w:val="00DC25C9"/>
    <w:rsid w:val="00DC2E1A"/>
    <w:rsid w:val="00DC3297"/>
    <w:rsid w:val="00DC340D"/>
    <w:rsid w:val="00DC4B70"/>
    <w:rsid w:val="00DC51A1"/>
    <w:rsid w:val="00DC5220"/>
    <w:rsid w:val="00DC5B9C"/>
    <w:rsid w:val="00DC6838"/>
    <w:rsid w:val="00DC6CDD"/>
    <w:rsid w:val="00DC6EF1"/>
    <w:rsid w:val="00DC7910"/>
    <w:rsid w:val="00DC7A4C"/>
    <w:rsid w:val="00DC7C18"/>
    <w:rsid w:val="00DD0209"/>
    <w:rsid w:val="00DD03B6"/>
    <w:rsid w:val="00DD0534"/>
    <w:rsid w:val="00DD05DF"/>
    <w:rsid w:val="00DD0670"/>
    <w:rsid w:val="00DD0B29"/>
    <w:rsid w:val="00DD0C18"/>
    <w:rsid w:val="00DD0F35"/>
    <w:rsid w:val="00DD11FD"/>
    <w:rsid w:val="00DD1A9E"/>
    <w:rsid w:val="00DD1F18"/>
    <w:rsid w:val="00DD2061"/>
    <w:rsid w:val="00DD22F0"/>
    <w:rsid w:val="00DD2EB6"/>
    <w:rsid w:val="00DD3228"/>
    <w:rsid w:val="00DD3A37"/>
    <w:rsid w:val="00DD3B2E"/>
    <w:rsid w:val="00DD3EA1"/>
    <w:rsid w:val="00DD46C5"/>
    <w:rsid w:val="00DD5219"/>
    <w:rsid w:val="00DD5370"/>
    <w:rsid w:val="00DD5383"/>
    <w:rsid w:val="00DD5C58"/>
    <w:rsid w:val="00DD5FEF"/>
    <w:rsid w:val="00DD6783"/>
    <w:rsid w:val="00DD6906"/>
    <w:rsid w:val="00DD714A"/>
    <w:rsid w:val="00DD7DAB"/>
    <w:rsid w:val="00DD7F2E"/>
    <w:rsid w:val="00DE00AC"/>
    <w:rsid w:val="00DE12CA"/>
    <w:rsid w:val="00DE14E9"/>
    <w:rsid w:val="00DE1E0A"/>
    <w:rsid w:val="00DE21C8"/>
    <w:rsid w:val="00DE2961"/>
    <w:rsid w:val="00DE2DB5"/>
    <w:rsid w:val="00DE30A1"/>
    <w:rsid w:val="00DE3274"/>
    <w:rsid w:val="00DE3355"/>
    <w:rsid w:val="00DE380C"/>
    <w:rsid w:val="00DE3831"/>
    <w:rsid w:val="00DE3971"/>
    <w:rsid w:val="00DE3BA8"/>
    <w:rsid w:val="00DE3BC0"/>
    <w:rsid w:val="00DE3D3D"/>
    <w:rsid w:val="00DE3ED0"/>
    <w:rsid w:val="00DE3F23"/>
    <w:rsid w:val="00DE41A3"/>
    <w:rsid w:val="00DE4230"/>
    <w:rsid w:val="00DE48AE"/>
    <w:rsid w:val="00DE4E5B"/>
    <w:rsid w:val="00DE516B"/>
    <w:rsid w:val="00DE566A"/>
    <w:rsid w:val="00DE5CF5"/>
    <w:rsid w:val="00DE64CE"/>
    <w:rsid w:val="00DE6C3A"/>
    <w:rsid w:val="00DE71AF"/>
    <w:rsid w:val="00DE726B"/>
    <w:rsid w:val="00DE73EF"/>
    <w:rsid w:val="00DE77BE"/>
    <w:rsid w:val="00DE7892"/>
    <w:rsid w:val="00DE7AE8"/>
    <w:rsid w:val="00DE7B83"/>
    <w:rsid w:val="00DE7DAE"/>
    <w:rsid w:val="00DF0679"/>
    <w:rsid w:val="00DF0CFA"/>
    <w:rsid w:val="00DF20BA"/>
    <w:rsid w:val="00DF2163"/>
    <w:rsid w:val="00DF21A3"/>
    <w:rsid w:val="00DF276B"/>
    <w:rsid w:val="00DF352A"/>
    <w:rsid w:val="00DF38F4"/>
    <w:rsid w:val="00DF3E24"/>
    <w:rsid w:val="00DF3E44"/>
    <w:rsid w:val="00DF486F"/>
    <w:rsid w:val="00DF4933"/>
    <w:rsid w:val="00DF49E7"/>
    <w:rsid w:val="00DF570F"/>
    <w:rsid w:val="00DF57BC"/>
    <w:rsid w:val="00DF5805"/>
    <w:rsid w:val="00DF5B5B"/>
    <w:rsid w:val="00DF5D25"/>
    <w:rsid w:val="00DF5FBA"/>
    <w:rsid w:val="00DF64AD"/>
    <w:rsid w:val="00DF6EDE"/>
    <w:rsid w:val="00DF755E"/>
    <w:rsid w:val="00DF7619"/>
    <w:rsid w:val="00E00314"/>
    <w:rsid w:val="00E00760"/>
    <w:rsid w:val="00E00BF2"/>
    <w:rsid w:val="00E01617"/>
    <w:rsid w:val="00E01888"/>
    <w:rsid w:val="00E01B33"/>
    <w:rsid w:val="00E02087"/>
    <w:rsid w:val="00E027DA"/>
    <w:rsid w:val="00E02852"/>
    <w:rsid w:val="00E02C7D"/>
    <w:rsid w:val="00E03370"/>
    <w:rsid w:val="00E03785"/>
    <w:rsid w:val="00E0386F"/>
    <w:rsid w:val="00E039BF"/>
    <w:rsid w:val="00E042D8"/>
    <w:rsid w:val="00E04701"/>
    <w:rsid w:val="00E047B2"/>
    <w:rsid w:val="00E051D2"/>
    <w:rsid w:val="00E0605C"/>
    <w:rsid w:val="00E06F77"/>
    <w:rsid w:val="00E06FFD"/>
    <w:rsid w:val="00E074E1"/>
    <w:rsid w:val="00E07746"/>
    <w:rsid w:val="00E07C66"/>
    <w:rsid w:val="00E07EB3"/>
    <w:rsid w:val="00E07EE7"/>
    <w:rsid w:val="00E1103B"/>
    <w:rsid w:val="00E110A6"/>
    <w:rsid w:val="00E1146A"/>
    <w:rsid w:val="00E11520"/>
    <w:rsid w:val="00E11772"/>
    <w:rsid w:val="00E11B07"/>
    <w:rsid w:val="00E129FF"/>
    <w:rsid w:val="00E12D62"/>
    <w:rsid w:val="00E132F9"/>
    <w:rsid w:val="00E135BE"/>
    <w:rsid w:val="00E13899"/>
    <w:rsid w:val="00E138F6"/>
    <w:rsid w:val="00E13D82"/>
    <w:rsid w:val="00E14163"/>
    <w:rsid w:val="00E145C0"/>
    <w:rsid w:val="00E1541C"/>
    <w:rsid w:val="00E15893"/>
    <w:rsid w:val="00E15B32"/>
    <w:rsid w:val="00E1612F"/>
    <w:rsid w:val="00E163B7"/>
    <w:rsid w:val="00E1675B"/>
    <w:rsid w:val="00E169D8"/>
    <w:rsid w:val="00E16A4A"/>
    <w:rsid w:val="00E1750F"/>
    <w:rsid w:val="00E176B2"/>
    <w:rsid w:val="00E17B44"/>
    <w:rsid w:val="00E17C89"/>
    <w:rsid w:val="00E21142"/>
    <w:rsid w:val="00E2137D"/>
    <w:rsid w:val="00E213B6"/>
    <w:rsid w:val="00E2143B"/>
    <w:rsid w:val="00E217B0"/>
    <w:rsid w:val="00E217D5"/>
    <w:rsid w:val="00E21B69"/>
    <w:rsid w:val="00E2224F"/>
    <w:rsid w:val="00E2276C"/>
    <w:rsid w:val="00E22805"/>
    <w:rsid w:val="00E22AF5"/>
    <w:rsid w:val="00E22FF9"/>
    <w:rsid w:val="00E2325A"/>
    <w:rsid w:val="00E23942"/>
    <w:rsid w:val="00E23DEC"/>
    <w:rsid w:val="00E2415A"/>
    <w:rsid w:val="00E244A8"/>
    <w:rsid w:val="00E245A5"/>
    <w:rsid w:val="00E2479E"/>
    <w:rsid w:val="00E248D2"/>
    <w:rsid w:val="00E25802"/>
    <w:rsid w:val="00E25C01"/>
    <w:rsid w:val="00E260A7"/>
    <w:rsid w:val="00E26484"/>
    <w:rsid w:val="00E26751"/>
    <w:rsid w:val="00E26919"/>
    <w:rsid w:val="00E26CCD"/>
    <w:rsid w:val="00E26D16"/>
    <w:rsid w:val="00E2708B"/>
    <w:rsid w:val="00E27FEA"/>
    <w:rsid w:val="00E3017E"/>
    <w:rsid w:val="00E305E7"/>
    <w:rsid w:val="00E310C4"/>
    <w:rsid w:val="00E312A3"/>
    <w:rsid w:val="00E3133C"/>
    <w:rsid w:val="00E314BC"/>
    <w:rsid w:val="00E3166F"/>
    <w:rsid w:val="00E3287D"/>
    <w:rsid w:val="00E32C54"/>
    <w:rsid w:val="00E330A5"/>
    <w:rsid w:val="00E33290"/>
    <w:rsid w:val="00E337C9"/>
    <w:rsid w:val="00E3388C"/>
    <w:rsid w:val="00E338AA"/>
    <w:rsid w:val="00E33A86"/>
    <w:rsid w:val="00E33B27"/>
    <w:rsid w:val="00E33BBC"/>
    <w:rsid w:val="00E33C16"/>
    <w:rsid w:val="00E342BB"/>
    <w:rsid w:val="00E342F7"/>
    <w:rsid w:val="00E34429"/>
    <w:rsid w:val="00E344FA"/>
    <w:rsid w:val="00E34ADF"/>
    <w:rsid w:val="00E34B70"/>
    <w:rsid w:val="00E34D1A"/>
    <w:rsid w:val="00E353BE"/>
    <w:rsid w:val="00E35E9C"/>
    <w:rsid w:val="00E35FDC"/>
    <w:rsid w:val="00E3671C"/>
    <w:rsid w:val="00E36EE1"/>
    <w:rsid w:val="00E373E6"/>
    <w:rsid w:val="00E37453"/>
    <w:rsid w:val="00E37590"/>
    <w:rsid w:val="00E37950"/>
    <w:rsid w:val="00E37A12"/>
    <w:rsid w:val="00E37EF2"/>
    <w:rsid w:val="00E4009E"/>
    <w:rsid w:val="00E403D5"/>
    <w:rsid w:val="00E4086F"/>
    <w:rsid w:val="00E4087E"/>
    <w:rsid w:val="00E41694"/>
    <w:rsid w:val="00E41C50"/>
    <w:rsid w:val="00E43B3C"/>
    <w:rsid w:val="00E43CBE"/>
    <w:rsid w:val="00E43E0E"/>
    <w:rsid w:val="00E44174"/>
    <w:rsid w:val="00E4425F"/>
    <w:rsid w:val="00E4437D"/>
    <w:rsid w:val="00E446E9"/>
    <w:rsid w:val="00E44711"/>
    <w:rsid w:val="00E4486D"/>
    <w:rsid w:val="00E449E7"/>
    <w:rsid w:val="00E452E4"/>
    <w:rsid w:val="00E45724"/>
    <w:rsid w:val="00E4616F"/>
    <w:rsid w:val="00E46400"/>
    <w:rsid w:val="00E464AD"/>
    <w:rsid w:val="00E46D55"/>
    <w:rsid w:val="00E46FF9"/>
    <w:rsid w:val="00E47125"/>
    <w:rsid w:val="00E473E9"/>
    <w:rsid w:val="00E47450"/>
    <w:rsid w:val="00E47808"/>
    <w:rsid w:val="00E50188"/>
    <w:rsid w:val="00E50887"/>
    <w:rsid w:val="00E50AED"/>
    <w:rsid w:val="00E50F33"/>
    <w:rsid w:val="00E50FC4"/>
    <w:rsid w:val="00E5112F"/>
    <w:rsid w:val="00E5114A"/>
    <w:rsid w:val="00E515CB"/>
    <w:rsid w:val="00E51692"/>
    <w:rsid w:val="00E517EC"/>
    <w:rsid w:val="00E5195B"/>
    <w:rsid w:val="00E51CFC"/>
    <w:rsid w:val="00E52260"/>
    <w:rsid w:val="00E527F4"/>
    <w:rsid w:val="00E52818"/>
    <w:rsid w:val="00E52EE7"/>
    <w:rsid w:val="00E53363"/>
    <w:rsid w:val="00E53B0B"/>
    <w:rsid w:val="00E53EA0"/>
    <w:rsid w:val="00E5473D"/>
    <w:rsid w:val="00E54969"/>
    <w:rsid w:val="00E54A8C"/>
    <w:rsid w:val="00E55350"/>
    <w:rsid w:val="00E562AF"/>
    <w:rsid w:val="00E5681B"/>
    <w:rsid w:val="00E56BF3"/>
    <w:rsid w:val="00E57393"/>
    <w:rsid w:val="00E57F13"/>
    <w:rsid w:val="00E57FEB"/>
    <w:rsid w:val="00E600CB"/>
    <w:rsid w:val="00E601A8"/>
    <w:rsid w:val="00E60A4D"/>
    <w:rsid w:val="00E60B7A"/>
    <w:rsid w:val="00E611B5"/>
    <w:rsid w:val="00E6188B"/>
    <w:rsid w:val="00E61FFE"/>
    <w:rsid w:val="00E625BE"/>
    <w:rsid w:val="00E62C74"/>
    <w:rsid w:val="00E62C93"/>
    <w:rsid w:val="00E62CE5"/>
    <w:rsid w:val="00E62E8A"/>
    <w:rsid w:val="00E62F5E"/>
    <w:rsid w:val="00E6351B"/>
    <w:rsid w:val="00E639B6"/>
    <w:rsid w:val="00E63F37"/>
    <w:rsid w:val="00E6434B"/>
    <w:rsid w:val="00E6463D"/>
    <w:rsid w:val="00E647A7"/>
    <w:rsid w:val="00E64E54"/>
    <w:rsid w:val="00E64F40"/>
    <w:rsid w:val="00E64FC4"/>
    <w:rsid w:val="00E64FD6"/>
    <w:rsid w:val="00E65691"/>
    <w:rsid w:val="00E6591A"/>
    <w:rsid w:val="00E65BB1"/>
    <w:rsid w:val="00E65DC4"/>
    <w:rsid w:val="00E66103"/>
    <w:rsid w:val="00E663D8"/>
    <w:rsid w:val="00E66960"/>
    <w:rsid w:val="00E669E6"/>
    <w:rsid w:val="00E66E96"/>
    <w:rsid w:val="00E67357"/>
    <w:rsid w:val="00E70732"/>
    <w:rsid w:val="00E7078D"/>
    <w:rsid w:val="00E7085E"/>
    <w:rsid w:val="00E70BA2"/>
    <w:rsid w:val="00E70BC9"/>
    <w:rsid w:val="00E71368"/>
    <w:rsid w:val="00E71D14"/>
    <w:rsid w:val="00E71FAE"/>
    <w:rsid w:val="00E72006"/>
    <w:rsid w:val="00E720B7"/>
    <w:rsid w:val="00E72248"/>
    <w:rsid w:val="00E729C5"/>
    <w:rsid w:val="00E72B26"/>
    <w:rsid w:val="00E72E9B"/>
    <w:rsid w:val="00E72F08"/>
    <w:rsid w:val="00E7320B"/>
    <w:rsid w:val="00E735A5"/>
    <w:rsid w:val="00E73983"/>
    <w:rsid w:val="00E739B2"/>
    <w:rsid w:val="00E73BA2"/>
    <w:rsid w:val="00E745A7"/>
    <w:rsid w:val="00E74BB0"/>
    <w:rsid w:val="00E75674"/>
    <w:rsid w:val="00E75898"/>
    <w:rsid w:val="00E762AA"/>
    <w:rsid w:val="00E76AF6"/>
    <w:rsid w:val="00E76C85"/>
    <w:rsid w:val="00E76CA8"/>
    <w:rsid w:val="00E8008A"/>
    <w:rsid w:val="00E80525"/>
    <w:rsid w:val="00E809CF"/>
    <w:rsid w:val="00E80D71"/>
    <w:rsid w:val="00E80E87"/>
    <w:rsid w:val="00E80EF6"/>
    <w:rsid w:val="00E81395"/>
    <w:rsid w:val="00E81435"/>
    <w:rsid w:val="00E8152D"/>
    <w:rsid w:val="00E81C0D"/>
    <w:rsid w:val="00E81EAD"/>
    <w:rsid w:val="00E82454"/>
    <w:rsid w:val="00E82499"/>
    <w:rsid w:val="00E831E0"/>
    <w:rsid w:val="00E837D3"/>
    <w:rsid w:val="00E837E1"/>
    <w:rsid w:val="00E837EF"/>
    <w:rsid w:val="00E83BBF"/>
    <w:rsid w:val="00E83D8E"/>
    <w:rsid w:val="00E83F15"/>
    <w:rsid w:val="00E843EF"/>
    <w:rsid w:val="00E84477"/>
    <w:rsid w:val="00E849DA"/>
    <w:rsid w:val="00E84CB7"/>
    <w:rsid w:val="00E850E9"/>
    <w:rsid w:val="00E8520F"/>
    <w:rsid w:val="00E856F2"/>
    <w:rsid w:val="00E85AFA"/>
    <w:rsid w:val="00E85CE2"/>
    <w:rsid w:val="00E8602C"/>
    <w:rsid w:val="00E86317"/>
    <w:rsid w:val="00E86791"/>
    <w:rsid w:val="00E86802"/>
    <w:rsid w:val="00E8719F"/>
    <w:rsid w:val="00E87255"/>
    <w:rsid w:val="00E8764D"/>
    <w:rsid w:val="00E8793A"/>
    <w:rsid w:val="00E87B1A"/>
    <w:rsid w:val="00E87CC5"/>
    <w:rsid w:val="00E87FD3"/>
    <w:rsid w:val="00E9022B"/>
    <w:rsid w:val="00E90338"/>
    <w:rsid w:val="00E90536"/>
    <w:rsid w:val="00E90C88"/>
    <w:rsid w:val="00E92164"/>
    <w:rsid w:val="00E923D8"/>
    <w:rsid w:val="00E92834"/>
    <w:rsid w:val="00E92885"/>
    <w:rsid w:val="00E92B14"/>
    <w:rsid w:val="00E932ED"/>
    <w:rsid w:val="00E936B2"/>
    <w:rsid w:val="00E94441"/>
    <w:rsid w:val="00E94558"/>
    <w:rsid w:val="00E9462E"/>
    <w:rsid w:val="00E9501E"/>
    <w:rsid w:val="00E9504A"/>
    <w:rsid w:val="00E95319"/>
    <w:rsid w:val="00E95524"/>
    <w:rsid w:val="00E95E1D"/>
    <w:rsid w:val="00E9644D"/>
    <w:rsid w:val="00E967A4"/>
    <w:rsid w:val="00E96C6E"/>
    <w:rsid w:val="00E970B5"/>
    <w:rsid w:val="00E97117"/>
    <w:rsid w:val="00E97431"/>
    <w:rsid w:val="00E979DF"/>
    <w:rsid w:val="00E97AA6"/>
    <w:rsid w:val="00E97AB7"/>
    <w:rsid w:val="00EA044A"/>
    <w:rsid w:val="00EA0CEE"/>
    <w:rsid w:val="00EA13B6"/>
    <w:rsid w:val="00EA1997"/>
    <w:rsid w:val="00EA1C99"/>
    <w:rsid w:val="00EA249C"/>
    <w:rsid w:val="00EA2621"/>
    <w:rsid w:val="00EA26DC"/>
    <w:rsid w:val="00EA2A6D"/>
    <w:rsid w:val="00EA37ED"/>
    <w:rsid w:val="00EA38A8"/>
    <w:rsid w:val="00EA470E"/>
    <w:rsid w:val="00EA47A7"/>
    <w:rsid w:val="00EA4BCB"/>
    <w:rsid w:val="00EA54DE"/>
    <w:rsid w:val="00EA57EB"/>
    <w:rsid w:val="00EA6047"/>
    <w:rsid w:val="00EA60FD"/>
    <w:rsid w:val="00EA6C95"/>
    <w:rsid w:val="00EA71E3"/>
    <w:rsid w:val="00EA7B19"/>
    <w:rsid w:val="00EB0056"/>
    <w:rsid w:val="00EB05CE"/>
    <w:rsid w:val="00EB0B7F"/>
    <w:rsid w:val="00EB1103"/>
    <w:rsid w:val="00EB111A"/>
    <w:rsid w:val="00EB1505"/>
    <w:rsid w:val="00EB171E"/>
    <w:rsid w:val="00EB1C26"/>
    <w:rsid w:val="00EB1E52"/>
    <w:rsid w:val="00EB28CB"/>
    <w:rsid w:val="00EB2D89"/>
    <w:rsid w:val="00EB3226"/>
    <w:rsid w:val="00EB35A9"/>
    <w:rsid w:val="00EB4478"/>
    <w:rsid w:val="00EB522E"/>
    <w:rsid w:val="00EB5384"/>
    <w:rsid w:val="00EB5B5C"/>
    <w:rsid w:val="00EB5D5D"/>
    <w:rsid w:val="00EB5E5A"/>
    <w:rsid w:val="00EB602A"/>
    <w:rsid w:val="00EB6413"/>
    <w:rsid w:val="00EB7087"/>
    <w:rsid w:val="00EB7432"/>
    <w:rsid w:val="00EB74DF"/>
    <w:rsid w:val="00EB76CC"/>
    <w:rsid w:val="00EB790D"/>
    <w:rsid w:val="00EB7B10"/>
    <w:rsid w:val="00EB7E4B"/>
    <w:rsid w:val="00EC0877"/>
    <w:rsid w:val="00EC090C"/>
    <w:rsid w:val="00EC17D9"/>
    <w:rsid w:val="00EC1A71"/>
    <w:rsid w:val="00EC2086"/>
    <w:rsid w:val="00EC213A"/>
    <w:rsid w:val="00EC21F8"/>
    <w:rsid w:val="00EC254E"/>
    <w:rsid w:val="00EC4460"/>
    <w:rsid w:val="00EC4722"/>
    <w:rsid w:val="00EC4A65"/>
    <w:rsid w:val="00EC4E13"/>
    <w:rsid w:val="00EC512C"/>
    <w:rsid w:val="00EC556C"/>
    <w:rsid w:val="00EC6180"/>
    <w:rsid w:val="00EC6603"/>
    <w:rsid w:val="00EC696D"/>
    <w:rsid w:val="00EC6D78"/>
    <w:rsid w:val="00EC6DF2"/>
    <w:rsid w:val="00EC6EAC"/>
    <w:rsid w:val="00EC6EE5"/>
    <w:rsid w:val="00EC7155"/>
    <w:rsid w:val="00EC753D"/>
    <w:rsid w:val="00EC76DA"/>
    <w:rsid w:val="00EC7744"/>
    <w:rsid w:val="00EC7774"/>
    <w:rsid w:val="00EC798E"/>
    <w:rsid w:val="00EC7B46"/>
    <w:rsid w:val="00EC7ED6"/>
    <w:rsid w:val="00ED0DA0"/>
    <w:rsid w:val="00ED0DAD"/>
    <w:rsid w:val="00ED0F46"/>
    <w:rsid w:val="00ED1962"/>
    <w:rsid w:val="00ED2373"/>
    <w:rsid w:val="00ED2784"/>
    <w:rsid w:val="00ED29B4"/>
    <w:rsid w:val="00ED33E6"/>
    <w:rsid w:val="00ED3462"/>
    <w:rsid w:val="00ED35C2"/>
    <w:rsid w:val="00ED38E2"/>
    <w:rsid w:val="00ED4285"/>
    <w:rsid w:val="00ED4582"/>
    <w:rsid w:val="00ED4857"/>
    <w:rsid w:val="00ED525E"/>
    <w:rsid w:val="00ED566E"/>
    <w:rsid w:val="00ED67AA"/>
    <w:rsid w:val="00ED6AEF"/>
    <w:rsid w:val="00ED6EEC"/>
    <w:rsid w:val="00ED6F9F"/>
    <w:rsid w:val="00ED73CB"/>
    <w:rsid w:val="00ED756C"/>
    <w:rsid w:val="00ED764D"/>
    <w:rsid w:val="00ED76FB"/>
    <w:rsid w:val="00EE0451"/>
    <w:rsid w:val="00EE04A5"/>
    <w:rsid w:val="00EE0A5D"/>
    <w:rsid w:val="00EE121B"/>
    <w:rsid w:val="00EE17AB"/>
    <w:rsid w:val="00EE1839"/>
    <w:rsid w:val="00EE1B5F"/>
    <w:rsid w:val="00EE1B6E"/>
    <w:rsid w:val="00EE1D5E"/>
    <w:rsid w:val="00EE1EEB"/>
    <w:rsid w:val="00EE1F3D"/>
    <w:rsid w:val="00EE215D"/>
    <w:rsid w:val="00EE2BC2"/>
    <w:rsid w:val="00EE3863"/>
    <w:rsid w:val="00EE39BF"/>
    <w:rsid w:val="00EE39E8"/>
    <w:rsid w:val="00EE3D0C"/>
    <w:rsid w:val="00EE3E8A"/>
    <w:rsid w:val="00EE4384"/>
    <w:rsid w:val="00EE4687"/>
    <w:rsid w:val="00EE4783"/>
    <w:rsid w:val="00EE49C6"/>
    <w:rsid w:val="00EE4EB0"/>
    <w:rsid w:val="00EE566D"/>
    <w:rsid w:val="00EE5AD6"/>
    <w:rsid w:val="00EE6B15"/>
    <w:rsid w:val="00EE6B88"/>
    <w:rsid w:val="00EE7AC6"/>
    <w:rsid w:val="00EE7EB3"/>
    <w:rsid w:val="00EF0A12"/>
    <w:rsid w:val="00EF1044"/>
    <w:rsid w:val="00EF1DF8"/>
    <w:rsid w:val="00EF23CB"/>
    <w:rsid w:val="00EF2CE7"/>
    <w:rsid w:val="00EF2F33"/>
    <w:rsid w:val="00EF30A3"/>
    <w:rsid w:val="00EF30C0"/>
    <w:rsid w:val="00EF3916"/>
    <w:rsid w:val="00EF3941"/>
    <w:rsid w:val="00EF3BD1"/>
    <w:rsid w:val="00EF4021"/>
    <w:rsid w:val="00EF444E"/>
    <w:rsid w:val="00EF44BC"/>
    <w:rsid w:val="00EF48F7"/>
    <w:rsid w:val="00EF4BAE"/>
    <w:rsid w:val="00EF508B"/>
    <w:rsid w:val="00EF51EF"/>
    <w:rsid w:val="00EF52A0"/>
    <w:rsid w:val="00EF5A2D"/>
    <w:rsid w:val="00EF5D16"/>
    <w:rsid w:val="00EF5DAC"/>
    <w:rsid w:val="00EF6A02"/>
    <w:rsid w:val="00EF6ECA"/>
    <w:rsid w:val="00EF70FF"/>
    <w:rsid w:val="00EF7599"/>
    <w:rsid w:val="00EF76C3"/>
    <w:rsid w:val="00F00513"/>
    <w:rsid w:val="00F007C4"/>
    <w:rsid w:val="00F00922"/>
    <w:rsid w:val="00F00DCF"/>
    <w:rsid w:val="00F00F65"/>
    <w:rsid w:val="00F00FF7"/>
    <w:rsid w:val="00F01441"/>
    <w:rsid w:val="00F01455"/>
    <w:rsid w:val="00F01700"/>
    <w:rsid w:val="00F01B9B"/>
    <w:rsid w:val="00F01E9E"/>
    <w:rsid w:val="00F021D3"/>
    <w:rsid w:val="00F02324"/>
    <w:rsid w:val="00F0238B"/>
    <w:rsid w:val="00F0245E"/>
    <w:rsid w:val="00F024E1"/>
    <w:rsid w:val="00F02AB2"/>
    <w:rsid w:val="00F03C5F"/>
    <w:rsid w:val="00F043DA"/>
    <w:rsid w:val="00F045A7"/>
    <w:rsid w:val="00F049F6"/>
    <w:rsid w:val="00F0582F"/>
    <w:rsid w:val="00F05958"/>
    <w:rsid w:val="00F062AC"/>
    <w:rsid w:val="00F06C10"/>
    <w:rsid w:val="00F06FC2"/>
    <w:rsid w:val="00F07355"/>
    <w:rsid w:val="00F07D6C"/>
    <w:rsid w:val="00F10746"/>
    <w:rsid w:val="00F1088E"/>
    <w:rsid w:val="00F1096F"/>
    <w:rsid w:val="00F10A14"/>
    <w:rsid w:val="00F10A7C"/>
    <w:rsid w:val="00F1107F"/>
    <w:rsid w:val="00F11140"/>
    <w:rsid w:val="00F112B5"/>
    <w:rsid w:val="00F11367"/>
    <w:rsid w:val="00F11494"/>
    <w:rsid w:val="00F115BB"/>
    <w:rsid w:val="00F116D1"/>
    <w:rsid w:val="00F11708"/>
    <w:rsid w:val="00F11EA8"/>
    <w:rsid w:val="00F11F37"/>
    <w:rsid w:val="00F12444"/>
    <w:rsid w:val="00F12589"/>
    <w:rsid w:val="00F12595"/>
    <w:rsid w:val="00F134D9"/>
    <w:rsid w:val="00F13A92"/>
    <w:rsid w:val="00F13CCA"/>
    <w:rsid w:val="00F13E00"/>
    <w:rsid w:val="00F13F94"/>
    <w:rsid w:val="00F1403D"/>
    <w:rsid w:val="00F1463F"/>
    <w:rsid w:val="00F14703"/>
    <w:rsid w:val="00F149B8"/>
    <w:rsid w:val="00F14E98"/>
    <w:rsid w:val="00F14EB5"/>
    <w:rsid w:val="00F15204"/>
    <w:rsid w:val="00F15367"/>
    <w:rsid w:val="00F1564D"/>
    <w:rsid w:val="00F1585C"/>
    <w:rsid w:val="00F15CAE"/>
    <w:rsid w:val="00F15CDE"/>
    <w:rsid w:val="00F15F4B"/>
    <w:rsid w:val="00F16DB5"/>
    <w:rsid w:val="00F16E3F"/>
    <w:rsid w:val="00F177AB"/>
    <w:rsid w:val="00F179D8"/>
    <w:rsid w:val="00F17BE2"/>
    <w:rsid w:val="00F2003C"/>
    <w:rsid w:val="00F20793"/>
    <w:rsid w:val="00F2090D"/>
    <w:rsid w:val="00F20A1B"/>
    <w:rsid w:val="00F20F1A"/>
    <w:rsid w:val="00F212BA"/>
    <w:rsid w:val="00F21302"/>
    <w:rsid w:val="00F214E8"/>
    <w:rsid w:val="00F21AE2"/>
    <w:rsid w:val="00F21FE3"/>
    <w:rsid w:val="00F22679"/>
    <w:rsid w:val="00F227C0"/>
    <w:rsid w:val="00F22867"/>
    <w:rsid w:val="00F22A56"/>
    <w:rsid w:val="00F23C51"/>
    <w:rsid w:val="00F24105"/>
    <w:rsid w:val="00F25459"/>
    <w:rsid w:val="00F25515"/>
    <w:rsid w:val="00F256D5"/>
    <w:rsid w:val="00F25C75"/>
    <w:rsid w:val="00F2628D"/>
    <w:rsid w:val="00F2632A"/>
    <w:rsid w:val="00F26516"/>
    <w:rsid w:val="00F2675C"/>
    <w:rsid w:val="00F267F6"/>
    <w:rsid w:val="00F26878"/>
    <w:rsid w:val="00F26CEF"/>
    <w:rsid w:val="00F2721D"/>
    <w:rsid w:val="00F30248"/>
    <w:rsid w:val="00F30259"/>
    <w:rsid w:val="00F30975"/>
    <w:rsid w:val="00F30983"/>
    <w:rsid w:val="00F30B46"/>
    <w:rsid w:val="00F313C2"/>
    <w:rsid w:val="00F31486"/>
    <w:rsid w:val="00F31FB2"/>
    <w:rsid w:val="00F3218F"/>
    <w:rsid w:val="00F321DE"/>
    <w:rsid w:val="00F32586"/>
    <w:rsid w:val="00F32745"/>
    <w:rsid w:val="00F327BF"/>
    <w:rsid w:val="00F32964"/>
    <w:rsid w:val="00F333DC"/>
    <w:rsid w:val="00F335AB"/>
    <w:rsid w:val="00F33777"/>
    <w:rsid w:val="00F3390C"/>
    <w:rsid w:val="00F33F37"/>
    <w:rsid w:val="00F34222"/>
    <w:rsid w:val="00F34241"/>
    <w:rsid w:val="00F3496A"/>
    <w:rsid w:val="00F34F84"/>
    <w:rsid w:val="00F34FC9"/>
    <w:rsid w:val="00F35149"/>
    <w:rsid w:val="00F3567F"/>
    <w:rsid w:val="00F360C8"/>
    <w:rsid w:val="00F362CA"/>
    <w:rsid w:val="00F3713D"/>
    <w:rsid w:val="00F373A7"/>
    <w:rsid w:val="00F37722"/>
    <w:rsid w:val="00F37853"/>
    <w:rsid w:val="00F37A63"/>
    <w:rsid w:val="00F40648"/>
    <w:rsid w:val="00F4198C"/>
    <w:rsid w:val="00F42447"/>
    <w:rsid w:val="00F424E2"/>
    <w:rsid w:val="00F426C9"/>
    <w:rsid w:val="00F4299F"/>
    <w:rsid w:val="00F42C7E"/>
    <w:rsid w:val="00F42EAC"/>
    <w:rsid w:val="00F42F32"/>
    <w:rsid w:val="00F43144"/>
    <w:rsid w:val="00F43306"/>
    <w:rsid w:val="00F43C35"/>
    <w:rsid w:val="00F43F2F"/>
    <w:rsid w:val="00F441EC"/>
    <w:rsid w:val="00F442A9"/>
    <w:rsid w:val="00F4431C"/>
    <w:rsid w:val="00F4443F"/>
    <w:rsid w:val="00F44763"/>
    <w:rsid w:val="00F44AE0"/>
    <w:rsid w:val="00F44B57"/>
    <w:rsid w:val="00F450A0"/>
    <w:rsid w:val="00F45824"/>
    <w:rsid w:val="00F45C3B"/>
    <w:rsid w:val="00F45E52"/>
    <w:rsid w:val="00F4622A"/>
    <w:rsid w:val="00F4662F"/>
    <w:rsid w:val="00F4663D"/>
    <w:rsid w:val="00F468A5"/>
    <w:rsid w:val="00F46AE4"/>
    <w:rsid w:val="00F46FA8"/>
    <w:rsid w:val="00F4753F"/>
    <w:rsid w:val="00F478DF"/>
    <w:rsid w:val="00F47DA2"/>
    <w:rsid w:val="00F50533"/>
    <w:rsid w:val="00F505EA"/>
    <w:rsid w:val="00F507D3"/>
    <w:rsid w:val="00F515CA"/>
    <w:rsid w:val="00F51693"/>
    <w:rsid w:val="00F519FC"/>
    <w:rsid w:val="00F51F04"/>
    <w:rsid w:val="00F5209D"/>
    <w:rsid w:val="00F524D8"/>
    <w:rsid w:val="00F525E0"/>
    <w:rsid w:val="00F529C5"/>
    <w:rsid w:val="00F5329F"/>
    <w:rsid w:val="00F53AAC"/>
    <w:rsid w:val="00F53BB9"/>
    <w:rsid w:val="00F53E45"/>
    <w:rsid w:val="00F53FF4"/>
    <w:rsid w:val="00F54467"/>
    <w:rsid w:val="00F549FF"/>
    <w:rsid w:val="00F54A3C"/>
    <w:rsid w:val="00F54C25"/>
    <w:rsid w:val="00F5585C"/>
    <w:rsid w:val="00F55933"/>
    <w:rsid w:val="00F55B55"/>
    <w:rsid w:val="00F560C3"/>
    <w:rsid w:val="00F5629D"/>
    <w:rsid w:val="00F56318"/>
    <w:rsid w:val="00F56513"/>
    <w:rsid w:val="00F566F1"/>
    <w:rsid w:val="00F57C27"/>
    <w:rsid w:val="00F57F7B"/>
    <w:rsid w:val="00F6013D"/>
    <w:rsid w:val="00F60980"/>
    <w:rsid w:val="00F609BF"/>
    <w:rsid w:val="00F6112E"/>
    <w:rsid w:val="00F6187A"/>
    <w:rsid w:val="00F61F0F"/>
    <w:rsid w:val="00F6239D"/>
    <w:rsid w:val="00F624B3"/>
    <w:rsid w:val="00F62C29"/>
    <w:rsid w:val="00F63176"/>
    <w:rsid w:val="00F6317B"/>
    <w:rsid w:val="00F637A6"/>
    <w:rsid w:val="00F64546"/>
    <w:rsid w:val="00F645DA"/>
    <w:rsid w:val="00F64739"/>
    <w:rsid w:val="00F64EDE"/>
    <w:rsid w:val="00F65838"/>
    <w:rsid w:val="00F6585F"/>
    <w:rsid w:val="00F65C86"/>
    <w:rsid w:val="00F66824"/>
    <w:rsid w:val="00F668A2"/>
    <w:rsid w:val="00F66D65"/>
    <w:rsid w:val="00F678D5"/>
    <w:rsid w:val="00F701CC"/>
    <w:rsid w:val="00F70ADE"/>
    <w:rsid w:val="00F715D2"/>
    <w:rsid w:val="00F71D58"/>
    <w:rsid w:val="00F72456"/>
    <w:rsid w:val="00F7274F"/>
    <w:rsid w:val="00F72A39"/>
    <w:rsid w:val="00F72E2B"/>
    <w:rsid w:val="00F72FFB"/>
    <w:rsid w:val="00F73050"/>
    <w:rsid w:val="00F733C5"/>
    <w:rsid w:val="00F73901"/>
    <w:rsid w:val="00F73D87"/>
    <w:rsid w:val="00F748A8"/>
    <w:rsid w:val="00F74E1F"/>
    <w:rsid w:val="00F74F7F"/>
    <w:rsid w:val="00F758DF"/>
    <w:rsid w:val="00F75BD2"/>
    <w:rsid w:val="00F7623B"/>
    <w:rsid w:val="00F76702"/>
    <w:rsid w:val="00F76754"/>
    <w:rsid w:val="00F76A1D"/>
    <w:rsid w:val="00F76B42"/>
    <w:rsid w:val="00F76FA8"/>
    <w:rsid w:val="00F80088"/>
    <w:rsid w:val="00F81230"/>
    <w:rsid w:val="00F81813"/>
    <w:rsid w:val="00F81B40"/>
    <w:rsid w:val="00F822B6"/>
    <w:rsid w:val="00F82BEC"/>
    <w:rsid w:val="00F82CFC"/>
    <w:rsid w:val="00F82F1F"/>
    <w:rsid w:val="00F834A6"/>
    <w:rsid w:val="00F83577"/>
    <w:rsid w:val="00F838DB"/>
    <w:rsid w:val="00F83A78"/>
    <w:rsid w:val="00F83F29"/>
    <w:rsid w:val="00F84CC9"/>
    <w:rsid w:val="00F8515B"/>
    <w:rsid w:val="00F85885"/>
    <w:rsid w:val="00F86059"/>
    <w:rsid w:val="00F867B9"/>
    <w:rsid w:val="00F86A03"/>
    <w:rsid w:val="00F86A1F"/>
    <w:rsid w:val="00F86D62"/>
    <w:rsid w:val="00F86DAE"/>
    <w:rsid w:val="00F87C0B"/>
    <w:rsid w:val="00F9003D"/>
    <w:rsid w:val="00F902C6"/>
    <w:rsid w:val="00F90D76"/>
    <w:rsid w:val="00F91214"/>
    <w:rsid w:val="00F9125F"/>
    <w:rsid w:val="00F91926"/>
    <w:rsid w:val="00F91E09"/>
    <w:rsid w:val="00F91E0E"/>
    <w:rsid w:val="00F91FE9"/>
    <w:rsid w:val="00F9274C"/>
    <w:rsid w:val="00F92D65"/>
    <w:rsid w:val="00F935E4"/>
    <w:rsid w:val="00F93601"/>
    <w:rsid w:val="00F9382E"/>
    <w:rsid w:val="00F93BA7"/>
    <w:rsid w:val="00F93E0A"/>
    <w:rsid w:val="00F93F08"/>
    <w:rsid w:val="00F941D6"/>
    <w:rsid w:val="00F9434A"/>
    <w:rsid w:val="00F9484E"/>
    <w:rsid w:val="00F9488C"/>
    <w:rsid w:val="00F94A34"/>
    <w:rsid w:val="00F94CED"/>
    <w:rsid w:val="00F95129"/>
    <w:rsid w:val="00F95258"/>
    <w:rsid w:val="00F954B3"/>
    <w:rsid w:val="00F9563C"/>
    <w:rsid w:val="00F95825"/>
    <w:rsid w:val="00F958CF"/>
    <w:rsid w:val="00F9599F"/>
    <w:rsid w:val="00F95E57"/>
    <w:rsid w:val="00F9649D"/>
    <w:rsid w:val="00F96735"/>
    <w:rsid w:val="00F96974"/>
    <w:rsid w:val="00F9733D"/>
    <w:rsid w:val="00F9799F"/>
    <w:rsid w:val="00F97E94"/>
    <w:rsid w:val="00F97F6D"/>
    <w:rsid w:val="00FA01D2"/>
    <w:rsid w:val="00FA01D8"/>
    <w:rsid w:val="00FA052E"/>
    <w:rsid w:val="00FA08D5"/>
    <w:rsid w:val="00FA0BCF"/>
    <w:rsid w:val="00FA0CA5"/>
    <w:rsid w:val="00FA141C"/>
    <w:rsid w:val="00FA15DA"/>
    <w:rsid w:val="00FA17BF"/>
    <w:rsid w:val="00FA1A16"/>
    <w:rsid w:val="00FA2CEE"/>
    <w:rsid w:val="00FA30ED"/>
    <w:rsid w:val="00FA318C"/>
    <w:rsid w:val="00FA354E"/>
    <w:rsid w:val="00FA3C15"/>
    <w:rsid w:val="00FA3EDC"/>
    <w:rsid w:val="00FA407F"/>
    <w:rsid w:val="00FA5724"/>
    <w:rsid w:val="00FA5F41"/>
    <w:rsid w:val="00FA6133"/>
    <w:rsid w:val="00FA71A0"/>
    <w:rsid w:val="00FA78FE"/>
    <w:rsid w:val="00FA7CB7"/>
    <w:rsid w:val="00FB06C1"/>
    <w:rsid w:val="00FB1457"/>
    <w:rsid w:val="00FB2096"/>
    <w:rsid w:val="00FB2332"/>
    <w:rsid w:val="00FB2502"/>
    <w:rsid w:val="00FB2DD3"/>
    <w:rsid w:val="00FB3192"/>
    <w:rsid w:val="00FB32EA"/>
    <w:rsid w:val="00FB3BC2"/>
    <w:rsid w:val="00FB4358"/>
    <w:rsid w:val="00FB43F9"/>
    <w:rsid w:val="00FB450C"/>
    <w:rsid w:val="00FB4C01"/>
    <w:rsid w:val="00FB4C6C"/>
    <w:rsid w:val="00FB65DC"/>
    <w:rsid w:val="00FB6C85"/>
    <w:rsid w:val="00FB6C95"/>
    <w:rsid w:val="00FB6D35"/>
    <w:rsid w:val="00FB6F92"/>
    <w:rsid w:val="00FB73BF"/>
    <w:rsid w:val="00FB7423"/>
    <w:rsid w:val="00FB7A42"/>
    <w:rsid w:val="00FC016A"/>
    <w:rsid w:val="00FC026E"/>
    <w:rsid w:val="00FC06B8"/>
    <w:rsid w:val="00FC0EDA"/>
    <w:rsid w:val="00FC15E1"/>
    <w:rsid w:val="00FC1F64"/>
    <w:rsid w:val="00FC28CC"/>
    <w:rsid w:val="00FC2A22"/>
    <w:rsid w:val="00FC33A6"/>
    <w:rsid w:val="00FC40DE"/>
    <w:rsid w:val="00FC47B5"/>
    <w:rsid w:val="00FC487A"/>
    <w:rsid w:val="00FC4B98"/>
    <w:rsid w:val="00FC4D6E"/>
    <w:rsid w:val="00FC5124"/>
    <w:rsid w:val="00FC51F6"/>
    <w:rsid w:val="00FC5389"/>
    <w:rsid w:val="00FC55BE"/>
    <w:rsid w:val="00FC5CF8"/>
    <w:rsid w:val="00FC5F7C"/>
    <w:rsid w:val="00FC6055"/>
    <w:rsid w:val="00FC61CE"/>
    <w:rsid w:val="00FC7C03"/>
    <w:rsid w:val="00FC7F78"/>
    <w:rsid w:val="00FD0347"/>
    <w:rsid w:val="00FD1168"/>
    <w:rsid w:val="00FD136E"/>
    <w:rsid w:val="00FD1CE8"/>
    <w:rsid w:val="00FD28EB"/>
    <w:rsid w:val="00FD32BA"/>
    <w:rsid w:val="00FD41B9"/>
    <w:rsid w:val="00FD4731"/>
    <w:rsid w:val="00FD489F"/>
    <w:rsid w:val="00FD51E1"/>
    <w:rsid w:val="00FD51EA"/>
    <w:rsid w:val="00FD54A4"/>
    <w:rsid w:val="00FD5C67"/>
    <w:rsid w:val="00FD6052"/>
    <w:rsid w:val="00FD6287"/>
    <w:rsid w:val="00FD6511"/>
    <w:rsid w:val="00FD6B87"/>
    <w:rsid w:val="00FD7027"/>
    <w:rsid w:val="00FD775E"/>
    <w:rsid w:val="00FE0A0D"/>
    <w:rsid w:val="00FE1B19"/>
    <w:rsid w:val="00FE1D97"/>
    <w:rsid w:val="00FE263C"/>
    <w:rsid w:val="00FE28D8"/>
    <w:rsid w:val="00FE28E2"/>
    <w:rsid w:val="00FE2987"/>
    <w:rsid w:val="00FE2AC2"/>
    <w:rsid w:val="00FE2AF2"/>
    <w:rsid w:val="00FE2EDB"/>
    <w:rsid w:val="00FE2F04"/>
    <w:rsid w:val="00FE37E9"/>
    <w:rsid w:val="00FE3B25"/>
    <w:rsid w:val="00FE3B75"/>
    <w:rsid w:val="00FE403E"/>
    <w:rsid w:val="00FE405E"/>
    <w:rsid w:val="00FE449A"/>
    <w:rsid w:val="00FE685C"/>
    <w:rsid w:val="00FE6A63"/>
    <w:rsid w:val="00FE6BE6"/>
    <w:rsid w:val="00FE6DB5"/>
    <w:rsid w:val="00FE6E68"/>
    <w:rsid w:val="00FE7785"/>
    <w:rsid w:val="00FE7B7A"/>
    <w:rsid w:val="00FE7F07"/>
    <w:rsid w:val="00FE7FB9"/>
    <w:rsid w:val="00FF0605"/>
    <w:rsid w:val="00FF075F"/>
    <w:rsid w:val="00FF0AB0"/>
    <w:rsid w:val="00FF0C1A"/>
    <w:rsid w:val="00FF1337"/>
    <w:rsid w:val="00FF146D"/>
    <w:rsid w:val="00FF1471"/>
    <w:rsid w:val="00FF161E"/>
    <w:rsid w:val="00FF28AC"/>
    <w:rsid w:val="00FF2D5E"/>
    <w:rsid w:val="00FF2F00"/>
    <w:rsid w:val="00FF3625"/>
    <w:rsid w:val="00FF3718"/>
    <w:rsid w:val="00FF3A11"/>
    <w:rsid w:val="00FF3C58"/>
    <w:rsid w:val="00FF3DDF"/>
    <w:rsid w:val="00FF3E30"/>
    <w:rsid w:val="00FF49E9"/>
    <w:rsid w:val="00FF5186"/>
    <w:rsid w:val="00FF5685"/>
    <w:rsid w:val="00FF5DA1"/>
    <w:rsid w:val="00FF6EE4"/>
    <w:rsid w:val="00FF6F28"/>
    <w:rsid w:val="00FF6FC6"/>
    <w:rsid w:val="00FF77EA"/>
    <w:rsid w:val="00FF78F6"/>
    <w:rsid w:val="00FF7F62"/>
    <w:rsid w:val="03A5EFC1"/>
    <w:rsid w:val="05720A3B"/>
    <w:rsid w:val="06437E89"/>
    <w:rsid w:val="0738CE92"/>
    <w:rsid w:val="0AF7718D"/>
    <w:rsid w:val="0B1065B8"/>
    <w:rsid w:val="0CA9C9E3"/>
    <w:rsid w:val="1244A297"/>
    <w:rsid w:val="124EE8EF"/>
    <w:rsid w:val="19A67DAC"/>
    <w:rsid w:val="1C0B0611"/>
    <w:rsid w:val="1C640799"/>
    <w:rsid w:val="209E0FD7"/>
    <w:rsid w:val="2196EF07"/>
    <w:rsid w:val="230FFCFB"/>
    <w:rsid w:val="23A60748"/>
    <w:rsid w:val="2417E736"/>
    <w:rsid w:val="24AFAADF"/>
    <w:rsid w:val="25D34244"/>
    <w:rsid w:val="2A67BAEE"/>
    <w:rsid w:val="2C5F7691"/>
    <w:rsid w:val="2E0C85E5"/>
    <w:rsid w:val="2FEB9680"/>
    <w:rsid w:val="303A73C6"/>
    <w:rsid w:val="30D47AD1"/>
    <w:rsid w:val="3129590B"/>
    <w:rsid w:val="321CB6B3"/>
    <w:rsid w:val="34ADA09B"/>
    <w:rsid w:val="34BCE7CA"/>
    <w:rsid w:val="353C0ED9"/>
    <w:rsid w:val="362F97EE"/>
    <w:rsid w:val="363F7BD8"/>
    <w:rsid w:val="3940012B"/>
    <w:rsid w:val="3A0124D1"/>
    <w:rsid w:val="40442912"/>
    <w:rsid w:val="40DF9A78"/>
    <w:rsid w:val="41B09158"/>
    <w:rsid w:val="42660331"/>
    <w:rsid w:val="48AAF00B"/>
    <w:rsid w:val="4A68F8F7"/>
    <w:rsid w:val="4B7F0B35"/>
    <w:rsid w:val="4B8F27A8"/>
    <w:rsid w:val="4D751811"/>
    <w:rsid w:val="4EA6A88F"/>
    <w:rsid w:val="518D4A91"/>
    <w:rsid w:val="5269CB50"/>
    <w:rsid w:val="536D0F7F"/>
    <w:rsid w:val="538745DC"/>
    <w:rsid w:val="549ACF6E"/>
    <w:rsid w:val="54D8A4A2"/>
    <w:rsid w:val="58D3A4A3"/>
    <w:rsid w:val="5B248CB6"/>
    <w:rsid w:val="5BD5A7DC"/>
    <w:rsid w:val="5D790D35"/>
    <w:rsid w:val="5D95AFDB"/>
    <w:rsid w:val="5F4A474E"/>
    <w:rsid w:val="6293B6A2"/>
    <w:rsid w:val="64F9F024"/>
    <w:rsid w:val="657BB2B4"/>
    <w:rsid w:val="65D7D34F"/>
    <w:rsid w:val="6B074A93"/>
    <w:rsid w:val="6B712574"/>
    <w:rsid w:val="6E5700C1"/>
    <w:rsid w:val="6E644BE6"/>
    <w:rsid w:val="70BC5755"/>
    <w:rsid w:val="71C816D8"/>
    <w:rsid w:val="72A73E8D"/>
    <w:rsid w:val="733693D5"/>
    <w:rsid w:val="766B7732"/>
    <w:rsid w:val="7A8F3078"/>
    <w:rsid w:val="7A9EF26D"/>
    <w:rsid w:val="7ADDFACA"/>
    <w:rsid w:val="7B3388EB"/>
    <w:rsid w:val="7FC1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F5735B"/>
  <w15:docId w15:val="{59EBCF61-53C4-4E4B-A257-4FEE5FED3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99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uiPriority="59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011417"/>
    <w:pPr>
      <w:spacing w:before="120" w:after="120" w:line="276" w:lineRule="auto"/>
    </w:pPr>
    <w:rPr>
      <w:rFonts w:ascii="Arial" w:hAnsi="Arial"/>
      <w:color w:val="1E1545" w:themeColor="text1"/>
      <w:sz w:val="24"/>
      <w:szCs w:val="24"/>
      <w:lang w:eastAsia="en-US"/>
    </w:rPr>
  </w:style>
  <w:style w:type="paragraph" w:styleId="Heading1">
    <w:name w:val="heading 1"/>
    <w:next w:val="Normal"/>
    <w:link w:val="Heading1Char"/>
    <w:qFormat/>
    <w:rsid w:val="00B96007"/>
    <w:pPr>
      <w:keepNext/>
      <w:spacing w:before="600" w:after="240"/>
      <w:outlineLvl w:val="0"/>
    </w:pPr>
    <w:rPr>
      <w:rFonts w:ascii="Arial" w:hAnsi="Arial" w:cs="Arial"/>
      <w:b/>
      <w:bCs/>
      <w:color w:val="1E1545" w:themeColor="text1"/>
      <w:kern w:val="28"/>
      <w:sz w:val="60"/>
      <w:szCs w:val="36"/>
      <w:lang w:eastAsia="en-US"/>
    </w:rPr>
  </w:style>
  <w:style w:type="paragraph" w:styleId="Heading2">
    <w:name w:val="heading 2"/>
    <w:next w:val="Normal"/>
    <w:link w:val="Heading2Char"/>
    <w:qFormat/>
    <w:rsid w:val="00011417"/>
    <w:pPr>
      <w:keepNext/>
      <w:spacing w:before="360" w:after="240"/>
      <w:outlineLvl w:val="1"/>
    </w:pPr>
    <w:rPr>
      <w:rFonts w:ascii="Arial" w:hAnsi="Arial" w:cs="Arial"/>
      <w:b/>
      <w:bCs/>
      <w:iCs/>
      <w:color w:val="1E1545" w:themeColor="text1"/>
      <w:sz w:val="36"/>
      <w:szCs w:val="28"/>
      <w:lang w:eastAsia="en-US"/>
    </w:rPr>
  </w:style>
  <w:style w:type="paragraph" w:styleId="Heading3">
    <w:name w:val="heading 3"/>
    <w:next w:val="Normal"/>
    <w:qFormat/>
    <w:rsid w:val="00AA723B"/>
    <w:pPr>
      <w:keepNext/>
      <w:spacing w:before="240" w:after="120"/>
      <w:outlineLvl w:val="2"/>
    </w:pPr>
    <w:rPr>
      <w:rFonts w:ascii="Arial" w:hAnsi="Arial" w:cs="Arial"/>
      <w:b/>
      <w:bCs/>
      <w:color w:val="1E1545" w:themeColor="text1"/>
      <w:sz w:val="28"/>
      <w:szCs w:val="24"/>
      <w:lang w:eastAsia="en-US"/>
    </w:rPr>
  </w:style>
  <w:style w:type="paragraph" w:styleId="Heading4">
    <w:name w:val="heading 4"/>
    <w:next w:val="Normal"/>
    <w:qFormat/>
    <w:rsid w:val="00BE5DBC"/>
    <w:pPr>
      <w:keepNext/>
      <w:spacing w:before="240" w:after="60"/>
      <w:outlineLvl w:val="3"/>
    </w:pPr>
    <w:rPr>
      <w:rFonts w:ascii="Arial" w:hAnsi="Arial"/>
      <w:b/>
      <w:bCs/>
      <w:iCs/>
      <w:color w:val="1E1545" w:themeColor="text1"/>
      <w:sz w:val="22"/>
      <w:szCs w:val="24"/>
      <w:lang w:eastAsia="en-US"/>
    </w:rPr>
  </w:style>
  <w:style w:type="paragraph" w:styleId="Heading5">
    <w:name w:val="heading 5"/>
    <w:next w:val="Normal"/>
    <w:rsid w:val="00AA723B"/>
    <w:pPr>
      <w:keepNext/>
      <w:spacing w:before="120" w:line="276" w:lineRule="auto"/>
      <w:outlineLvl w:val="4"/>
    </w:pPr>
    <w:rPr>
      <w:rFonts w:ascii="Arial" w:hAnsi="Arial"/>
      <w:bCs/>
      <w:iCs/>
      <w:color w:val="1E1545" w:themeColor="text1"/>
      <w:sz w:val="24"/>
      <w:szCs w:val="26"/>
      <w:lang w:eastAsia="en-US"/>
    </w:rPr>
  </w:style>
  <w:style w:type="paragraph" w:styleId="Heading6">
    <w:name w:val="heading 6"/>
    <w:next w:val="Normal"/>
    <w:rsid w:val="00BF7AD7"/>
    <w:pPr>
      <w:keepNext/>
      <w:spacing w:before="240" w:after="60"/>
      <w:outlineLvl w:val="5"/>
    </w:pPr>
    <w:rPr>
      <w:rFonts w:ascii="Arial" w:hAnsi="Arial"/>
      <w:b/>
      <w:bCs/>
      <w:sz w:val="22"/>
      <w:szCs w:val="22"/>
      <w:lang w:eastAsia="en-US"/>
    </w:rPr>
  </w:style>
  <w:style w:type="paragraph" w:styleId="Heading7">
    <w:name w:val="heading 7"/>
    <w:next w:val="Normal"/>
    <w:link w:val="Heading7Char"/>
    <w:semiHidden/>
    <w:unhideWhenUsed/>
    <w:rsid w:val="00BF7AD7"/>
    <w:pPr>
      <w:keepNext/>
      <w:keepLines/>
      <w:spacing w:before="40"/>
      <w:outlineLvl w:val="6"/>
    </w:pPr>
    <w:rPr>
      <w:rFonts w:ascii="Arial" w:eastAsiaTheme="majorEastAsia" w:hAnsi="Arial" w:cstheme="majorBidi"/>
      <w:b/>
      <w:i/>
      <w:iCs/>
      <w:color w:val="15575D" w:themeColor="accent1" w:themeShade="7F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rsid w:val="00BF7AD7"/>
    <w:rPr>
      <w:i/>
      <w:iCs/>
    </w:rPr>
  </w:style>
  <w:style w:type="character" w:styleId="Strong">
    <w:name w:val="Strong"/>
    <w:basedOn w:val="DefaultParagraphFont"/>
    <w:qFormat/>
    <w:rsid w:val="00BF7AD7"/>
    <w:rPr>
      <w:b/>
      <w:bCs/>
    </w:rPr>
  </w:style>
  <w:style w:type="paragraph" w:styleId="Subtitle">
    <w:name w:val="Subtitle"/>
    <w:next w:val="Normal"/>
    <w:link w:val="SubtitleChar"/>
    <w:qFormat/>
    <w:rsid w:val="006249DC"/>
    <w:pPr>
      <w:numPr>
        <w:ilvl w:val="1"/>
      </w:numPr>
      <w:spacing w:before="120" w:after="60"/>
    </w:pPr>
    <w:rPr>
      <w:rFonts w:ascii="Arial" w:eastAsiaTheme="majorEastAsia" w:hAnsi="Arial" w:cstheme="majorBidi"/>
      <w:iCs/>
      <w:color w:val="3F4A75"/>
      <w:spacing w:val="15"/>
      <w:sz w:val="56"/>
      <w:szCs w:val="56"/>
      <w:lang w:eastAsia="en-US"/>
    </w:rPr>
  </w:style>
  <w:style w:type="character" w:customStyle="1" w:styleId="SubtitleChar">
    <w:name w:val="Subtitle Char"/>
    <w:basedOn w:val="DefaultParagraphFont"/>
    <w:link w:val="Subtitle"/>
    <w:rsid w:val="006249DC"/>
    <w:rPr>
      <w:rFonts w:ascii="Arial" w:eastAsiaTheme="majorEastAsia" w:hAnsi="Arial" w:cstheme="majorBidi"/>
      <w:iCs/>
      <w:color w:val="3F4A75"/>
      <w:spacing w:val="15"/>
      <w:sz w:val="56"/>
      <w:szCs w:val="56"/>
      <w:lang w:eastAsia="en-US"/>
    </w:rPr>
  </w:style>
  <w:style w:type="paragraph" w:styleId="Title">
    <w:name w:val="Title"/>
    <w:next w:val="Normal"/>
    <w:link w:val="TitleChar"/>
    <w:qFormat/>
    <w:rsid w:val="005D4A3F"/>
    <w:pPr>
      <w:spacing w:before="1560" w:after="120"/>
      <w:contextualSpacing/>
    </w:pPr>
    <w:rPr>
      <w:rFonts w:ascii="Arial" w:eastAsiaTheme="majorEastAsia" w:hAnsi="Arial" w:cstheme="majorBidi"/>
      <w:b/>
      <w:color w:val="3F4A75"/>
      <w:kern w:val="28"/>
      <w:sz w:val="80"/>
      <w:szCs w:val="80"/>
      <w:lang w:eastAsia="en-US"/>
    </w:rPr>
  </w:style>
  <w:style w:type="character" w:customStyle="1" w:styleId="TitleChar">
    <w:name w:val="Title Char"/>
    <w:basedOn w:val="DefaultParagraphFont"/>
    <w:link w:val="Title"/>
    <w:rsid w:val="005D4A3F"/>
    <w:rPr>
      <w:rFonts w:ascii="Arial" w:eastAsiaTheme="majorEastAsia" w:hAnsi="Arial" w:cstheme="majorBidi"/>
      <w:b/>
      <w:color w:val="3F4A75"/>
      <w:kern w:val="28"/>
      <w:sz w:val="80"/>
      <w:szCs w:val="80"/>
      <w:lang w:eastAsia="en-US"/>
    </w:rPr>
  </w:style>
  <w:style w:type="paragraph" w:styleId="NoSpacing">
    <w:name w:val="No Spacing"/>
    <w:basedOn w:val="Normal"/>
    <w:uiPriority w:val="1"/>
    <w:rsid w:val="001774A1"/>
    <w:pPr>
      <w:ind w:right="3459"/>
    </w:pPr>
  </w:style>
  <w:style w:type="character" w:styleId="SubtleEmphasis">
    <w:name w:val="Subtle Emphasis"/>
    <w:basedOn w:val="DefaultParagraphFont"/>
    <w:uiPriority w:val="19"/>
    <w:rsid w:val="00BF7AD7"/>
    <w:rPr>
      <w:i/>
      <w:iCs/>
      <w:color w:val="735ECE" w:themeColor="text1" w:themeTint="7F"/>
    </w:rPr>
  </w:style>
  <w:style w:type="character" w:styleId="IntenseEmphasis">
    <w:name w:val="Intense Emphasis"/>
    <w:basedOn w:val="DefaultParagraphFont"/>
    <w:uiPriority w:val="21"/>
    <w:rsid w:val="00BF7AD7"/>
    <w:rPr>
      <w:b/>
      <w:bCs/>
      <w:i/>
      <w:iCs/>
      <w:color w:val="2AB1BB" w:themeColor="accent1"/>
    </w:rPr>
  </w:style>
  <w:style w:type="paragraph" w:styleId="Quote">
    <w:name w:val="Quote"/>
    <w:next w:val="Normal"/>
    <w:link w:val="QuoteChar"/>
    <w:uiPriority w:val="29"/>
    <w:qFormat/>
    <w:rsid w:val="00BF7AD7"/>
    <w:pPr>
      <w:ind w:left="720"/>
    </w:pPr>
    <w:rPr>
      <w:rFonts w:ascii="Arial" w:hAnsi="Arial"/>
      <w:i/>
      <w:iCs/>
      <w:color w:val="1E1545" w:themeColor="text1"/>
      <w:sz w:val="22"/>
      <w:szCs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BF7AD7"/>
    <w:rPr>
      <w:rFonts w:ascii="Arial" w:hAnsi="Arial"/>
      <w:i/>
      <w:iCs/>
      <w:color w:val="1E1545" w:themeColor="text1"/>
      <w:sz w:val="22"/>
      <w:szCs w:val="24"/>
      <w:lang w:eastAsia="en-US"/>
    </w:rPr>
  </w:style>
  <w:style w:type="paragraph" w:styleId="IntenseQuote">
    <w:name w:val="Intense Quote"/>
    <w:next w:val="Normal"/>
    <w:link w:val="IntenseQuoteChar"/>
    <w:uiPriority w:val="30"/>
    <w:rsid w:val="00BF7AD7"/>
    <w:pPr>
      <w:pBdr>
        <w:bottom w:val="single" w:sz="4" w:space="4" w:color="2AB1BB" w:themeColor="accent1"/>
      </w:pBdr>
      <w:spacing w:before="200" w:after="280"/>
      <w:ind w:left="936" w:right="936"/>
    </w:pPr>
    <w:rPr>
      <w:rFonts w:ascii="Arial" w:hAnsi="Arial"/>
      <w:b/>
      <w:bCs/>
      <w:i/>
      <w:iCs/>
      <w:color w:val="2AB1BB" w:themeColor="accent1"/>
      <w:sz w:val="22"/>
      <w:szCs w:val="24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7AD7"/>
    <w:rPr>
      <w:rFonts w:ascii="Arial" w:hAnsi="Arial"/>
      <w:b/>
      <w:bCs/>
      <w:i/>
      <w:iCs/>
      <w:color w:val="2AB1BB" w:themeColor="accent1"/>
      <w:sz w:val="22"/>
      <w:szCs w:val="24"/>
      <w:lang w:eastAsia="en-US"/>
    </w:rPr>
  </w:style>
  <w:style w:type="character" w:styleId="SubtleReference">
    <w:name w:val="Subtle Reference"/>
    <w:basedOn w:val="DefaultParagraphFont"/>
    <w:uiPriority w:val="31"/>
    <w:rsid w:val="00BF7AD7"/>
    <w:rPr>
      <w:smallCaps/>
      <w:color w:val="78BE43" w:themeColor="accent2"/>
      <w:u w:val="single"/>
    </w:rPr>
  </w:style>
  <w:style w:type="character" w:styleId="IntenseReference">
    <w:name w:val="Intense Reference"/>
    <w:basedOn w:val="DefaultParagraphFont"/>
    <w:uiPriority w:val="32"/>
    <w:rsid w:val="00BF7AD7"/>
    <w:rPr>
      <w:b/>
      <w:bCs/>
      <w:i/>
      <w:smallCaps/>
      <w:color w:val="78BE43" w:themeColor="accent2"/>
      <w:spacing w:val="5"/>
      <w:u w:val="none"/>
    </w:rPr>
  </w:style>
  <w:style w:type="paragraph" w:styleId="ListBullet2">
    <w:name w:val="List Bullet 2"/>
    <w:basedOn w:val="ListNumber2"/>
    <w:rsid w:val="00BF7AD7"/>
    <w:pPr>
      <w:numPr>
        <w:numId w:val="2"/>
      </w:numPr>
    </w:pPr>
  </w:style>
  <w:style w:type="paragraph" w:styleId="ListNumber2">
    <w:name w:val="List Number 2"/>
    <w:basedOn w:val="Normal"/>
    <w:qFormat/>
    <w:rsid w:val="00BE5DBC"/>
    <w:pPr>
      <w:numPr>
        <w:ilvl w:val="1"/>
        <w:numId w:val="12"/>
      </w:numPr>
      <w:contextualSpacing/>
    </w:pPr>
    <w:rPr>
      <w:rFonts w:eastAsia="Arial"/>
    </w:rPr>
  </w:style>
  <w:style w:type="paragraph" w:customStyle="1" w:styleId="BasicParagraph">
    <w:name w:val="[Basic Paragraph]"/>
    <w:basedOn w:val="Normal"/>
    <w:uiPriority w:val="99"/>
    <w:rsid w:val="00D0690C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lang w:val="en-US" w:eastAsia="en-AU"/>
    </w:rPr>
  </w:style>
  <w:style w:type="paragraph" w:customStyle="1" w:styleId="Heading1Whitetext">
    <w:name w:val="Heading 1 (White text)"/>
    <w:basedOn w:val="Heading1"/>
    <w:link w:val="Heading1WhitetextChar"/>
    <w:qFormat/>
    <w:rsid w:val="00BE5DBC"/>
    <w:rPr>
      <w:color w:val="F1F2F2" w:themeColor="background1"/>
      <w:sz w:val="40"/>
    </w:rPr>
  </w:style>
  <w:style w:type="paragraph" w:styleId="ListNumber3">
    <w:name w:val="List Number 3"/>
    <w:aliases w:val="List Third Level"/>
    <w:basedOn w:val="ListNumber2"/>
    <w:rsid w:val="00BF7AD7"/>
    <w:pPr>
      <w:numPr>
        <w:numId w:val="3"/>
      </w:numPr>
      <w:tabs>
        <w:tab w:val="num" w:pos="1440"/>
      </w:tabs>
    </w:pPr>
    <w:rPr>
      <w:rFonts w:eastAsia="Cambria"/>
      <w:color w:val="auto"/>
      <w:szCs w:val="22"/>
      <w:lang w:val="en-US"/>
    </w:rPr>
  </w:style>
  <w:style w:type="paragraph" w:customStyle="1" w:styleId="ImageTitle">
    <w:name w:val="Image Title"/>
    <w:locked/>
    <w:rsid w:val="00BF7AD7"/>
    <w:pPr>
      <w:tabs>
        <w:tab w:val="num" w:pos="1080"/>
      </w:tabs>
      <w:spacing w:before="120" w:line="240" w:lineRule="exact"/>
    </w:pPr>
    <w:rPr>
      <w:rFonts w:ascii="Arial" w:hAnsi="Arial"/>
      <w:color w:val="1E1545" w:themeColor="text1"/>
      <w:sz w:val="22"/>
      <w:szCs w:val="24"/>
      <w:lang w:eastAsia="en-US"/>
    </w:rPr>
  </w:style>
  <w:style w:type="paragraph" w:styleId="BalloonText">
    <w:name w:val="Balloon Text"/>
    <w:basedOn w:val="Normal"/>
    <w:link w:val="BalloonTextChar"/>
    <w:rsid w:val="00BF7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7AD7"/>
    <w:rPr>
      <w:rFonts w:ascii="Tahoma" w:hAnsi="Tahoma" w:cs="Tahoma"/>
      <w:color w:val="1E1545" w:themeColor="text1"/>
      <w:sz w:val="16"/>
      <w:szCs w:val="16"/>
      <w:lang w:eastAsia="en-US"/>
    </w:rPr>
  </w:style>
  <w:style w:type="table" w:styleId="TableGrid">
    <w:name w:val="Table Grid"/>
    <w:aliases w:val="Aged Care"/>
    <w:basedOn w:val="TableNormal"/>
    <w:uiPriority w:val="59"/>
    <w:locked/>
    <w:rsid w:val="00BF7A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3">
    <w:name w:val="Table Columns 3"/>
    <w:basedOn w:val="TableNormal"/>
    <w:locked/>
    <w:rsid w:val="00BF7AD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">
    <w:name w:val="Table text"/>
    <w:basedOn w:val="Normal"/>
    <w:autoRedefine/>
    <w:qFormat/>
    <w:locked/>
    <w:rsid w:val="00DD0670"/>
    <w:rPr>
      <w:sz w:val="20"/>
      <w:szCs w:val="20"/>
    </w:rPr>
  </w:style>
  <w:style w:type="table" w:styleId="TableColumns2">
    <w:name w:val="Table Columns 2"/>
    <w:basedOn w:val="TableNormal"/>
    <w:locked/>
    <w:rsid w:val="00BF7AD7"/>
    <w:pPr>
      <w:spacing w:before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locked/>
    <w:rsid w:val="00BF7AD7"/>
    <w:rPr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locked/>
    <w:rsid w:val="00BF7AD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4">
    <w:name w:val="Table Classic 4"/>
    <w:basedOn w:val="TableNormal"/>
    <w:locked/>
    <w:rsid w:val="00BF7AD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locked/>
    <w:rsid w:val="00BF7AD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itle">
    <w:name w:val="Table Title"/>
    <w:basedOn w:val="Normal"/>
    <w:link w:val="TableTitleChar"/>
    <w:qFormat/>
    <w:locked/>
    <w:rsid w:val="00E37590"/>
    <w:rPr>
      <w:b/>
      <w:bCs/>
    </w:rPr>
  </w:style>
  <w:style w:type="paragraph" w:styleId="Header">
    <w:name w:val="header"/>
    <w:link w:val="HeaderChar"/>
    <w:qFormat/>
    <w:rsid w:val="00BF7AD7"/>
    <w:pPr>
      <w:tabs>
        <w:tab w:val="center" w:pos="4513"/>
        <w:tab w:val="right" w:pos="9026"/>
      </w:tabs>
    </w:pPr>
    <w:rPr>
      <w:rFonts w:ascii="Arial" w:hAnsi="Arial"/>
      <w:sz w:val="22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BF7AD7"/>
    <w:rPr>
      <w:rFonts w:ascii="Arial" w:hAnsi="Arial"/>
      <w:sz w:val="22"/>
      <w:szCs w:val="24"/>
      <w:lang w:eastAsia="en-US"/>
    </w:rPr>
  </w:style>
  <w:style w:type="paragraph" w:styleId="Footer">
    <w:name w:val="footer"/>
    <w:link w:val="FooterChar"/>
    <w:uiPriority w:val="99"/>
    <w:qFormat/>
    <w:rsid w:val="00BF7AD7"/>
    <w:pPr>
      <w:tabs>
        <w:tab w:val="center" w:pos="0"/>
        <w:tab w:val="right" w:pos="9026"/>
      </w:tabs>
      <w:jc w:val="right"/>
    </w:pPr>
    <w:rPr>
      <w:rFonts w:ascii="Arial" w:hAnsi="Arial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F7AD7"/>
    <w:rPr>
      <w:rFonts w:ascii="Arial" w:hAnsi="Arial"/>
      <w:szCs w:val="24"/>
      <w:lang w:eastAsia="en-US"/>
    </w:rPr>
  </w:style>
  <w:style w:type="paragraph" w:customStyle="1" w:styleId="TableHeaderWhite">
    <w:name w:val="Table Header White"/>
    <w:basedOn w:val="Normal"/>
    <w:next w:val="Tabletext"/>
    <w:qFormat/>
    <w:rsid w:val="00BE5DBC"/>
    <w:pPr>
      <w:spacing w:before="80" w:after="80"/>
      <w:jc w:val="center"/>
    </w:pPr>
    <w:rPr>
      <w:rFonts w:eastAsia="Cambria"/>
      <w:b/>
      <w:color w:val="F1F2F2" w:themeColor="background1"/>
      <w:sz w:val="22"/>
      <w:szCs w:val="22"/>
      <w:lang w:val="en-US"/>
    </w:rPr>
  </w:style>
  <w:style w:type="table" w:styleId="TableGrid7">
    <w:name w:val="Table Grid 7"/>
    <w:basedOn w:val="TableNormal"/>
    <w:locked/>
    <w:rsid w:val="00BF7AD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Tablehead">
    <w:name w:val="Table_head"/>
    <w:basedOn w:val="Normal"/>
    <w:locked/>
    <w:rsid w:val="009A3380"/>
    <w:rPr>
      <w:b/>
      <w:bCs/>
      <w:color w:val="F1F2F2" w:themeColor="background1"/>
      <w:sz w:val="20"/>
      <w:szCs w:val="20"/>
    </w:rPr>
  </w:style>
  <w:style w:type="paragraph" w:customStyle="1" w:styleId="FigureTitle">
    <w:name w:val="Figure Title"/>
    <w:basedOn w:val="Tablehead"/>
    <w:next w:val="Normal"/>
    <w:qFormat/>
    <w:rsid w:val="00E37590"/>
    <w:rPr>
      <w:color w:val="1E1545" w:themeColor="text1"/>
      <w:sz w:val="24"/>
      <w:szCs w:val="24"/>
    </w:rPr>
  </w:style>
  <w:style w:type="paragraph" w:styleId="NormalWeb">
    <w:name w:val="Normal (Web)"/>
    <w:basedOn w:val="Normal"/>
    <w:uiPriority w:val="99"/>
    <w:unhideWhenUsed/>
    <w:rsid w:val="001774A1"/>
    <w:pPr>
      <w:tabs>
        <w:tab w:val="left" w:pos="851"/>
      </w:tabs>
      <w:spacing w:before="10080"/>
    </w:pPr>
  </w:style>
  <w:style w:type="paragraph" w:customStyle="1" w:styleId="Headertext">
    <w:name w:val="Header text"/>
    <w:rsid w:val="00BF7AD7"/>
    <w:pPr>
      <w:jc w:val="right"/>
    </w:pPr>
    <w:rPr>
      <w:rFonts w:ascii="Arial" w:hAnsi="Arial"/>
      <w:szCs w:val="24"/>
      <w:lang w:eastAsia="en-US"/>
    </w:rPr>
  </w:style>
  <w:style w:type="character" w:styleId="Hyperlink">
    <w:name w:val="Hyperlink"/>
    <w:basedOn w:val="DefaultParagraphFont"/>
    <w:uiPriority w:val="99"/>
    <w:qFormat/>
    <w:rsid w:val="00BF7AD7"/>
    <w:rPr>
      <w:color w:val="2AB1BB" w:themeColor="hyperlink"/>
      <w:u w:val="single"/>
    </w:rPr>
  </w:style>
  <w:style w:type="table" w:customStyle="1" w:styleId="PHNGreyTable">
    <w:name w:val="PHN Grey Table"/>
    <w:basedOn w:val="TableNormal"/>
    <w:uiPriority w:val="99"/>
    <w:rsid w:val="00BF7AD7"/>
    <w:pPr>
      <w:spacing w:before="120" w:after="120"/>
    </w:pPr>
    <w:rPr>
      <w:rFonts w:ascii="Arial" w:hAnsi="Arial"/>
      <w:sz w:val="22"/>
    </w:rPr>
    <w:tblPr>
      <w:tblBorders>
        <w:top w:val="single" w:sz="4" w:space="0" w:color="1E1545" w:themeColor="text1"/>
        <w:left w:val="single" w:sz="4" w:space="0" w:color="1E1545" w:themeColor="text1"/>
        <w:bottom w:val="single" w:sz="4" w:space="0" w:color="1E1545" w:themeColor="text1"/>
        <w:right w:val="single" w:sz="4" w:space="0" w:color="1E1545" w:themeColor="text1"/>
        <w:insideH w:val="single" w:sz="4" w:space="0" w:color="1E1545" w:themeColor="text1"/>
        <w:insideV w:val="single" w:sz="4" w:space="0" w:color="1E1545" w:themeColor="text1"/>
      </w:tblBorders>
    </w:tblPr>
    <w:tblStylePr w:type="firstRow">
      <w:rPr>
        <w:rFonts w:ascii="Arial" w:hAnsi="Arial"/>
        <w:b/>
        <w:color w:val="F1F2F2" w:themeColor="background1"/>
        <w:sz w:val="22"/>
      </w:rPr>
      <w:tblPr/>
      <w:tcPr>
        <w:shd w:val="clear" w:color="auto" w:fill="32373A"/>
      </w:tcPr>
    </w:tblStylePr>
  </w:style>
  <w:style w:type="paragraph" w:customStyle="1" w:styleId="Tablelistbullet">
    <w:name w:val="Table list bullet"/>
    <w:basedOn w:val="Tabletext"/>
    <w:qFormat/>
    <w:rsid w:val="00D334B0"/>
    <w:pPr>
      <w:numPr>
        <w:numId w:val="4"/>
      </w:numPr>
      <w:ind w:left="470" w:hanging="357"/>
    </w:pPr>
  </w:style>
  <w:style w:type="paragraph" w:customStyle="1" w:styleId="Tablelistnumber">
    <w:name w:val="Table list number"/>
    <w:basedOn w:val="Tabletext"/>
    <w:qFormat/>
    <w:rsid w:val="00BF7AD7"/>
    <w:pPr>
      <w:numPr>
        <w:numId w:val="5"/>
      </w:numPr>
    </w:pPr>
    <w:rPr>
      <w:bCs/>
      <w14:numSpacing w14:val="proportional"/>
    </w:rPr>
  </w:style>
  <w:style w:type="paragraph" w:customStyle="1" w:styleId="TableHeader">
    <w:name w:val="Table Header"/>
    <w:basedOn w:val="Normal"/>
    <w:next w:val="Tabletext"/>
    <w:qFormat/>
    <w:rsid w:val="00961DF0"/>
    <w:pPr>
      <w:spacing w:before="80" w:after="80"/>
    </w:pPr>
    <w:rPr>
      <w:rFonts w:eastAsia="Cambria"/>
      <w:b/>
      <w:color w:val="1E1545"/>
      <w:szCs w:val="22"/>
      <w:lang w:val="en-US"/>
    </w:rPr>
  </w:style>
  <w:style w:type="paragraph" w:customStyle="1" w:styleId="SectionNumber">
    <w:name w:val="Section Number"/>
    <w:basedOn w:val="Normal"/>
    <w:next w:val="Normal"/>
    <w:rsid w:val="009B5601"/>
    <w:pPr>
      <w:pBdr>
        <w:bottom w:val="single" w:sz="24" w:space="6" w:color="2AB1BB" w:themeColor="accent1"/>
      </w:pBdr>
      <w:shd w:val="clear" w:color="auto" w:fill="1E1545" w:themeFill="text1"/>
      <w:spacing w:before="320" w:after="0" w:line="240" w:lineRule="auto"/>
    </w:pPr>
    <w:rPr>
      <w:noProof/>
      <w:color w:val="F1F2F2" w:themeColor="background1"/>
      <w:sz w:val="36"/>
      <w:szCs w:val="36"/>
    </w:rPr>
  </w:style>
  <w:style w:type="paragraph" w:styleId="FootnoteText">
    <w:name w:val="footnote text"/>
    <w:link w:val="FootnoteTextChar"/>
    <w:qFormat/>
    <w:rsid w:val="001774A1"/>
    <w:rPr>
      <w:rFonts w:ascii="Arial" w:hAnsi="Arial"/>
      <w:sz w:val="18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1774A1"/>
    <w:rPr>
      <w:rFonts w:ascii="Arial" w:hAnsi="Arial"/>
      <w:sz w:val="18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BF7AD7"/>
    <w:pPr>
      <w:spacing w:after="200"/>
    </w:pPr>
    <w:rPr>
      <w:b/>
      <w:bCs/>
      <w:color w:val="2AB1BB" w:themeColor="accent1"/>
      <w:sz w:val="18"/>
      <w:szCs w:val="18"/>
    </w:rPr>
  </w:style>
  <w:style w:type="paragraph" w:customStyle="1" w:styleId="PullOut">
    <w:name w:val="Pull Out"/>
    <w:basedOn w:val="Normal"/>
    <w:qFormat/>
    <w:rsid w:val="00E169D8"/>
    <w:pPr>
      <w:pBdr>
        <w:top w:val="single" w:sz="4" w:space="15" w:color="358189"/>
        <w:bottom w:val="single" w:sz="4" w:space="10" w:color="358189"/>
      </w:pBdr>
      <w:spacing w:before="240" w:after="240" w:line="340" w:lineRule="exact"/>
    </w:pPr>
    <w:rPr>
      <w:rFonts w:eastAsiaTheme="minorHAnsi"/>
      <w:b/>
      <w:sz w:val="32"/>
    </w:rPr>
  </w:style>
  <w:style w:type="paragraph" w:customStyle="1" w:styleId="Style1">
    <w:name w:val="Style1"/>
    <w:next w:val="Normal"/>
    <w:rsid w:val="00BF7AD7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60" w:lineRule="auto"/>
      <w:ind w:left="227" w:right="227"/>
    </w:pPr>
    <w:rPr>
      <w:rFonts w:ascii="Arial" w:hAnsi="Arial" w:cs="Arial"/>
      <w:color w:val="1E1545" w:themeColor="text1"/>
      <w:sz w:val="21"/>
      <w:szCs w:val="24"/>
      <w:lang w:val="en" w:eastAsia="en-US"/>
    </w:rPr>
  </w:style>
  <w:style w:type="character" w:customStyle="1" w:styleId="BoldAllCaps">
    <w:name w:val="Bold All Caps"/>
    <w:basedOn w:val="DefaultParagraphFont"/>
    <w:uiPriority w:val="1"/>
    <w:qFormat/>
    <w:rsid w:val="00177AD2"/>
    <w:rPr>
      <w:b/>
      <w:caps/>
      <w:smallCaps w:val="0"/>
      <w:color w:val="358189"/>
      <w:bdr w:val="none" w:sz="0" w:space="0" w:color="auto"/>
    </w:rPr>
  </w:style>
  <w:style w:type="paragraph" w:customStyle="1" w:styleId="PolicyStatement">
    <w:name w:val="PolicyStatement"/>
    <w:basedOn w:val="Normal"/>
    <w:qFormat/>
    <w:rsid w:val="00AA723B"/>
    <w:pPr>
      <w:pBdr>
        <w:top w:val="single" w:sz="4" w:space="20" w:color="E4E6E6" w:themeColor="background1" w:themeShade="F2"/>
        <w:left w:val="single" w:sz="4" w:space="10" w:color="E4E6E6" w:themeColor="background1" w:themeShade="F2"/>
        <w:bottom w:val="single" w:sz="4" w:space="10" w:color="E4E6E6" w:themeColor="background1" w:themeShade="F2"/>
        <w:right w:val="single" w:sz="4" w:space="10" w:color="E4E6E6" w:themeColor="background1" w:themeShade="F2"/>
      </w:pBdr>
      <w:shd w:val="clear" w:color="auto" w:fill="E4E6E6" w:themeFill="background1" w:themeFillShade="F2"/>
      <w:spacing w:line="259" w:lineRule="auto"/>
      <w:ind w:left="227" w:right="227"/>
    </w:pPr>
  </w:style>
  <w:style w:type="table" w:customStyle="1" w:styleId="DepartmentofHealthtable">
    <w:name w:val="Department of Health table"/>
    <w:basedOn w:val="TableNormal"/>
    <w:uiPriority w:val="99"/>
    <w:rsid w:val="00141935"/>
    <w:rPr>
      <w:rFonts w:ascii="Arial" w:hAnsi="Arial"/>
      <w:color w:val="1E1545" w:themeColor="text1"/>
      <w:sz w:val="21"/>
    </w:rPr>
    <w:tblPr>
      <w:tblBorders>
        <w:top w:val="single" w:sz="4" w:space="0" w:color="1E1545" w:themeColor="text1"/>
        <w:bottom w:val="single" w:sz="4" w:space="0" w:color="1E1545" w:themeColor="text1"/>
        <w:insideH w:val="single" w:sz="4" w:space="0" w:color="1E1545" w:themeColor="text1"/>
      </w:tblBorders>
    </w:tblPr>
    <w:tcPr>
      <w:shd w:val="clear" w:color="auto" w:fill="auto"/>
      <w:vAlign w:val="center"/>
    </w:tcPr>
    <w:tblStylePr w:type="firstRow">
      <w:rPr>
        <w:rFonts w:ascii="Arial" w:hAnsi="Arial"/>
        <w:b/>
        <w:color w:val="F1F2F2" w:themeColor="background1"/>
        <w:sz w:val="24"/>
      </w:rPr>
      <w:tblPr/>
      <w:tcPr>
        <w:shd w:val="clear" w:color="auto" w:fill="1E1545" w:themeFill="text1"/>
      </w:tcPr>
    </w:tblStylePr>
    <w:tblStylePr w:type="lastRow">
      <w:rPr>
        <w:rFonts w:ascii="Arial" w:hAnsi="Arial"/>
        <w:color w:val="1E1545" w:themeColor="text1"/>
      </w:rPr>
    </w:tblStylePr>
  </w:style>
  <w:style w:type="character" w:customStyle="1" w:styleId="TableTitleChar">
    <w:name w:val="Table Title Char"/>
    <w:basedOn w:val="DefaultParagraphFont"/>
    <w:link w:val="TableTitle"/>
    <w:rsid w:val="00E37590"/>
    <w:rPr>
      <w:rFonts w:ascii="Arial" w:hAnsi="Arial"/>
      <w:b/>
      <w:bCs/>
      <w:color w:val="1E1545" w:themeColor="text1"/>
      <w:sz w:val="24"/>
      <w:szCs w:val="24"/>
      <w:lang w:eastAsia="en-US"/>
    </w:rPr>
  </w:style>
  <w:style w:type="paragraph" w:customStyle="1" w:styleId="IntroPara">
    <w:name w:val="Intro Para"/>
    <w:basedOn w:val="Normal"/>
    <w:next w:val="Normal"/>
    <w:qFormat/>
    <w:rsid w:val="004F075D"/>
    <w:pPr>
      <w:spacing w:before="480" w:after="240" w:line="400" w:lineRule="exact"/>
    </w:pPr>
    <w:rPr>
      <w:sz w:val="32"/>
      <w:szCs w:val="28"/>
    </w:rPr>
  </w:style>
  <w:style w:type="paragraph" w:customStyle="1" w:styleId="TableTextright">
    <w:name w:val="Table Text right"/>
    <w:basedOn w:val="Tabletext"/>
    <w:rsid w:val="00BF7AD7"/>
    <w:pPr>
      <w:jc w:val="right"/>
    </w:pPr>
  </w:style>
  <w:style w:type="paragraph" w:customStyle="1" w:styleId="Tabletextright0">
    <w:name w:val="Table text right"/>
    <w:basedOn w:val="Tabletext"/>
    <w:rsid w:val="00BF7AD7"/>
    <w:pPr>
      <w:jc w:val="right"/>
    </w:pPr>
  </w:style>
  <w:style w:type="paragraph" w:customStyle="1" w:styleId="Tabletextcentre">
    <w:name w:val="Table text centre"/>
    <w:basedOn w:val="Tabletext"/>
    <w:rsid w:val="00BF7AD7"/>
    <w:pPr>
      <w:jc w:val="center"/>
    </w:pPr>
  </w:style>
  <w:style w:type="paragraph" w:customStyle="1" w:styleId="Boxheading">
    <w:name w:val="Box heading"/>
    <w:basedOn w:val="Boxtype"/>
    <w:qFormat/>
    <w:rsid w:val="00BF7AD7"/>
    <w:pPr>
      <w:spacing w:before="240"/>
    </w:pPr>
    <w:rPr>
      <w:rFonts w:cs="Times New Roman"/>
      <w:b/>
      <w:bCs/>
      <w:caps/>
      <w:color w:val="358189"/>
      <w:szCs w:val="20"/>
    </w:rPr>
  </w:style>
  <w:style w:type="paragraph" w:customStyle="1" w:styleId="Boxtype">
    <w:name w:val="Box type"/>
    <w:next w:val="Normal"/>
    <w:qFormat/>
    <w:rsid w:val="00BF7AD7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76" w:lineRule="auto"/>
      <w:ind w:left="227" w:right="227"/>
    </w:pPr>
    <w:rPr>
      <w:rFonts w:ascii="Arial" w:hAnsi="Arial" w:cs="Arial"/>
      <w:color w:val="1E1545" w:themeColor="text1"/>
      <w:sz w:val="22"/>
      <w:szCs w:val="24"/>
      <w:lang w:val="en" w:eastAsia="en-US"/>
    </w:rPr>
  </w:style>
  <w:style w:type="paragraph" w:styleId="BodyText">
    <w:name w:val="Body Text"/>
    <w:basedOn w:val="Normal"/>
    <w:link w:val="BodyTextChar"/>
    <w:semiHidden/>
    <w:unhideWhenUsed/>
    <w:rsid w:val="00BF7AD7"/>
  </w:style>
  <w:style w:type="character" w:customStyle="1" w:styleId="BodyTextChar">
    <w:name w:val="Body Text Char"/>
    <w:basedOn w:val="DefaultParagraphFont"/>
    <w:link w:val="BodyText"/>
    <w:semiHidden/>
    <w:rsid w:val="00BF7AD7"/>
    <w:rPr>
      <w:rFonts w:ascii="Arial" w:hAnsi="Arial"/>
      <w:color w:val="1E1545" w:themeColor="text1"/>
      <w:sz w:val="22"/>
      <w:szCs w:val="24"/>
      <w:lang w:eastAsia="en-US"/>
    </w:rPr>
  </w:style>
  <w:style w:type="paragraph" w:customStyle="1" w:styleId="Footerrightpage">
    <w:name w:val="Footer right page"/>
    <w:basedOn w:val="Footer"/>
    <w:rsid w:val="00BF7AD7"/>
  </w:style>
  <w:style w:type="character" w:customStyle="1" w:styleId="Heading7Char">
    <w:name w:val="Heading 7 Char"/>
    <w:basedOn w:val="DefaultParagraphFont"/>
    <w:link w:val="Heading7"/>
    <w:semiHidden/>
    <w:rsid w:val="00BF7AD7"/>
    <w:rPr>
      <w:rFonts w:ascii="Arial" w:eastAsiaTheme="majorEastAsia" w:hAnsi="Arial" w:cstheme="majorBidi"/>
      <w:b/>
      <w:i/>
      <w:iCs/>
      <w:color w:val="15575D" w:themeColor="accent1" w:themeShade="7F"/>
      <w:sz w:val="22"/>
      <w:szCs w:val="24"/>
      <w:lang w:eastAsia="en-US"/>
    </w:rPr>
  </w:style>
  <w:style w:type="paragraph" w:customStyle="1" w:styleId="URL">
    <w:name w:val="URL"/>
    <w:basedOn w:val="Normal"/>
    <w:rsid w:val="00BF7AD7"/>
    <w:pPr>
      <w:spacing w:before="3120"/>
      <w:jc w:val="center"/>
    </w:pPr>
    <w:rPr>
      <w:b/>
      <w:bCs/>
      <w:szCs w:val="20"/>
    </w:rPr>
  </w:style>
  <w:style w:type="table" w:customStyle="1" w:styleId="PlainTable21">
    <w:name w:val="Plain Table 21"/>
    <w:basedOn w:val="TableNormal"/>
    <w:next w:val="PlainTable2"/>
    <w:uiPriority w:val="42"/>
    <w:rsid w:val="00AA723B"/>
    <w:pPr>
      <w:spacing w:before="120" w:after="120" w:line="276" w:lineRule="auto"/>
      <w:ind w:left="2160"/>
    </w:pPr>
    <w:rPr>
      <w:rFonts w:ascii="Arial" w:eastAsiaTheme="minorEastAsia" w:hAnsi="Arial"/>
      <w:color w:val="1E1545" w:themeColor="text1"/>
      <w:lang w:eastAsia="en-US"/>
    </w:rPr>
    <w:tblPr>
      <w:tblStyleRowBandSize w:val="1"/>
      <w:tblStyleColBandSize w:val="1"/>
      <w:tblBorders>
        <w:top w:val="single" w:sz="4" w:space="0" w:color="auto"/>
        <w:bottom w:val="single" w:sz="4" w:space="0" w:color="auto"/>
      </w:tblBorders>
    </w:tblPr>
    <w:tblStylePr w:type="firstRow">
      <w:rPr>
        <w:rFonts w:ascii="Arial" w:hAnsi="Arial" w:cs="Times New Roman"/>
        <w:b/>
        <w:bCs/>
        <w:color w:val="1E1545" w:themeColor="text1"/>
        <w:sz w:val="24"/>
      </w:rPr>
      <w:tblPr/>
      <w:tcPr>
        <w:tcBorders>
          <w:bottom w:val="single" w:sz="4" w:space="0" w:color="715DCD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paragraph" w:customStyle="1" w:styleId="TABLENumber">
    <w:name w:val="TABLE Number"/>
    <w:basedOn w:val="Normal"/>
    <w:link w:val="TABLENumberChar"/>
    <w:qFormat/>
    <w:rsid w:val="00BE5DBC"/>
    <w:pPr>
      <w:numPr>
        <w:numId w:val="6"/>
      </w:numPr>
      <w:contextualSpacing/>
    </w:pPr>
    <w:rPr>
      <w:noProof/>
      <w:color w:val="1E1545"/>
      <w:sz w:val="20"/>
      <w:szCs w:val="20"/>
      <w:shd w:val="clear" w:color="auto" w:fill="FFFFFF"/>
      <w:lang w:val="en-US" w:eastAsia="en-GB"/>
    </w:rPr>
  </w:style>
  <w:style w:type="paragraph" w:customStyle="1" w:styleId="TABLEbulletpoint">
    <w:name w:val="TABLE bullet point"/>
    <w:basedOn w:val="Normal"/>
    <w:link w:val="TABLEbulletpointChar"/>
    <w:qFormat/>
    <w:rsid w:val="00BE5DBC"/>
    <w:pPr>
      <w:numPr>
        <w:numId w:val="7"/>
      </w:numPr>
      <w:contextualSpacing/>
    </w:pPr>
    <w:rPr>
      <w:noProof/>
      <w:color w:val="1E1545"/>
      <w:sz w:val="20"/>
      <w:szCs w:val="20"/>
      <w:shd w:val="clear" w:color="auto" w:fill="FFFFFF"/>
      <w:lang w:val="en-US" w:eastAsia="en-GB"/>
    </w:rPr>
  </w:style>
  <w:style w:type="character" w:customStyle="1" w:styleId="TABLENumberChar">
    <w:name w:val="TABLE Number Char"/>
    <w:basedOn w:val="DefaultParagraphFont"/>
    <w:link w:val="TABLENumber"/>
    <w:locked/>
    <w:rsid w:val="00E169D8"/>
    <w:rPr>
      <w:rFonts w:ascii="Arial" w:hAnsi="Arial"/>
      <w:noProof/>
      <w:color w:val="1E1545"/>
      <w:lang w:val="en-US" w:eastAsia="en-GB"/>
    </w:rPr>
  </w:style>
  <w:style w:type="character" w:customStyle="1" w:styleId="TABLEbulletpointChar">
    <w:name w:val="TABLE bullet point Char"/>
    <w:basedOn w:val="DefaultParagraphFont"/>
    <w:link w:val="TABLEbulletpoint"/>
    <w:locked/>
    <w:rsid w:val="00E169D8"/>
    <w:rPr>
      <w:rFonts w:ascii="Arial" w:hAnsi="Arial"/>
      <w:noProof/>
      <w:color w:val="1E1545"/>
      <w:lang w:val="en-US" w:eastAsia="en-GB"/>
    </w:rPr>
  </w:style>
  <w:style w:type="table" w:styleId="PlainTable2">
    <w:name w:val="Plain Table 2"/>
    <w:basedOn w:val="TableNormal"/>
    <w:uiPriority w:val="42"/>
    <w:rsid w:val="00E169D8"/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rsid w:val="00BE5DBC"/>
    <w:pPr>
      <w:numPr>
        <w:numId w:val="12"/>
      </w:numPr>
      <w:contextualSpacing/>
    </w:pPr>
    <w:rPr>
      <w:rFonts w:eastAsia="Arial"/>
    </w:rPr>
  </w:style>
  <w:style w:type="paragraph" w:customStyle="1" w:styleId="SectionTitle">
    <w:name w:val="Section Title"/>
    <w:basedOn w:val="Normal"/>
    <w:rsid w:val="009B5601"/>
    <w:pPr>
      <w:shd w:val="clear" w:color="auto" w:fill="1E1545" w:themeFill="text1"/>
      <w:spacing w:before="840"/>
    </w:pPr>
    <w:rPr>
      <w:b/>
      <w:bCs/>
      <w:color w:val="F1F2F2" w:themeColor="background1"/>
      <w:sz w:val="80"/>
      <w:szCs w:val="80"/>
    </w:rPr>
  </w:style>
  <w:style w:type="numbering" w:customStyle="1" w:styleId="Style2">
    <w:name w:val="Style2"/>
    <w:uiPriority w:val="99"/>
    <w:rsid w:val="0029727B"/>
    <w:pPr>
      <w:numPr>
        <w:numId w:val="8"/>
      </w:numPr>
    </w:pPr>
  </w:style>
  <w:style w:type="numbering" w:customStyle="1" w:styleId="CurrentList1">
    <w:name w:val="Current List1"/>
    <w:uiPriority w:val="99"/>
    <w:rsid w:val="008E6354"/>
    <w:pPr>
      <w:numPr>
        <w:numId w:val="9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715B3D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1F848B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B5433"/>
    <w:pPr>
      <w:pBdr>
        <w:top w:val="single" w:sz="6" w:space="1" w:color="2AB1BB" w:themeColor="accent1"/>
        <w:bottom w:val="single" w:sz="6" w:space="1" w:color="2AB1BB" w:themeColor="accent1"/>
        <w:between w:val="single" w:sz="6" w:space="1" w:color="2AB1BB" w:themeColor="accent1"/>
      </w:pBdr>
      <w:tabs>
        <w:tab w:val="right" w:pos="9061"/>
      </w:tabs>
    </w:pPr>
    <w:rPr>
      <w:b/>
      <w:bCs/>
      <w:szCs w:val="20"/>
    </w:rPr>
  </w:style>
  <w:style w:type="paragraph" w:styleId="TOC2">
    <w:name w:val="toc 2"/>
    <w:basedOn w:val="Normal"/>
    <w:next w:val="Normal"/>
    <w:uiPriority w:val="39"/>
    <w:unhideWhenUsed/>
    <w:rsid w:val="00DD6906"/>
    <w:pPr>
      <w:pBdr>
        <w:top w:val="single" w:sz="6" w:space="1" w:color="2AB1BB" w:themeColor="accent1"/>
        <w:bottom w:val="single" w:sz="6" w:space="1" w:color="2AB1BB" w:themeColor="accent1"/>
        <w:between w:val="single" w:sz="6" w:space="1" w:color="2AB1BB" w:themeColor="accent1"/>
      </w:pBdr>
      <w:tabs>
        <w:tab w:val="right" w:pos="9060"/>
      </w:tabs>
    </w:pPr>
    <w:rPr>
      <w:rFonts w:cstheme="minorHAnsi"/>
      <w:noProof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D6906"/>
    <w:pPr>
      <w:tabs>
        <w:tab w:val="right" w:pos="9061"/>
      </w:tabs>
      <w:spacing w:before="0" w:after="0"/>
    </w:pPr>
    <w:rPr>
      <w:rFonts w:cstheme="minorHAnsi"/>
      <w:noProof/>
      <w:szCs w:val="20"/>
    </w:rPr>
  </w:style>
  <w:style w:type="paragraph" w:styleId="TOC4">
    <w:name w:val="toc 4"/>
    <w:basedOn w:val="Normal"/>
    <w:next w:val="Normal"/>
    <w:autoRedefine/>
    <w:unhideWhenUsed/>
    <w:rsid w:val="00DD6906"/>
    <w:pPr>
      <w:spacing w:before="0" w:after="0"/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nhideWhenUsed/>
    <w:rsid w:val="00DD6906"/>
    <w:pPr>
      <w:spacing w:before="0"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nhideWhenUsed/>
    <w:rsid w:val="00DD6906"/>
    <w:pPr>
      <w:spacing w:before="0" w:after="0"/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nhideWhenUsed/>
    <w:rsid w:val="00DD6906"/>
    <w:pPr>
      <w:spacing w:before="0"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nhideWhenUsed/>
    <w:rsid w:val="00DD6906"/>
    <w:pPr>
      <w:spacing w:before="0"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nhideWhenUsed/>
    <w:rsid w:val="00DD6906"/>
    <w:pPr>
      <w:spacing w:before="0" w:after="0"/>
      <w:ind w:left="1680"/>
    </w:pPr>
    <w:rPr>
      <w:rFonts w:asciiTheme="minorHAnsi" w:hAnsiTheme="minorHAnsi" w:cstheme="minorHAnsi"/>
      <w:sz w:val="20"/>
      <w:szCs w:val="20"/>
    </w:rPr>
  </w:style>
  <w:style w:type="paragraph" w:customStyle="1" w:styleId="TOC21">
    <w:name w:val="TOC 21"/>
    <w:basedOn w:val="Normal"/>
    <w:rsid w:val="008B5433"/>
    <w:pPr>
      <w:pBdr>
        <w:top w:val="single" w:sz="6" w:space="1" w:color="2AB1BB" w:themeColor="accent1"/>
        <w:bottom w:val="single" w:sz="6" w:space="1" w:color="2AB1BB" w:themeColor="accent1"/>
        <w:between w:val="single" w:sz="6" w:space="1" w:color="2AB1BB" w:themeColor="accent1"/>
      </w:pBdr>
      <w:tabs>
        <w:tab w:val="right" w:pos="9061"/>
      </w:tabs>
    </w:pPr>
    <w:rPr>
      <w:szCs w:val="20"/>
    </w:rPr>
  </w:style>
  <w:style w:type="paragraph" w:customStyle="1" w:styleId="Introduction">
    <w:name w:val="Introduction"/>
    <w:basedOn w:val="Normal"/>
    <w:qFormat/>
    <w:rsid w:val="00D605A7"/>
    <w:pPr>
      <w:spacing w:before="0"/>
    </w:pPr>
    <w:rPr>
      <w:rFonts w:eastAsiaTheme="minorHAnsi" w:cstheme="minorBidi"/>
      <w:sz w:val="32"/>
      <w:szCs w:val="32"/>
    </w:rPr>
  </w:style>
  <w:style w:type="character" w:customStyle="1" w:styleId="Heading1Char">
    <w:name w:val="Heading 1 Char"/>
    <w:basedOn w:val="DefaultParagraphFont"/>
    <w:link w:val="Heading1"/>
    <w:rsid w:val="00BE5DBC"/>
    <w:rPr>
      <w:rFonts w:ascii="Arial" w:hAnsi="Arial" w:cs="Arial"/>
      <w:b/>
      <w:bCs/>
      <w:color w:val="1E1545" w:themeColor="text1"/>
      <w:kern w:val="28"/>
      <w:sz w:val="60"/>
      <w:szCs w:val="3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605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05A7"/>
    <w:pPr>
      <w:spacing w:line="240" w:lineRule="auto"/>
    </w:pPr>
    <w:rPr>
      <w:rFonts w:eastAsiaTheme="minorHAnsi" w:cstheme="minorBidi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605A7"/>
    <w:rPr>
      <w:rFonts w:ascii="Arial" w:eastAsiaTheme="minorHAnsi" w:hAnsi="Arial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76EB2"/>
    <w:rPr>
      <w:rFonts w:eastAsia="Times New Roman" w:cs="Times New Roman"/>
      <w:b/>
      <w:bCs/>
      <w:color w:val="1E1545" w:themeColor="text1"/>
    </w:rPr>
  </w:style>
  <w:style w:type="character" w:customStyle="1" w:styleId="CommentSubjectChar">
    <w:name w:val="Comment Subject Char"/>
    <w:basedOn w:val="CommentTextChar"/>
    <w:link w:val="CommentSubject"/>
    <w:semiHidden/>
    <w:rsid w:val="00176EB2"/>
    <w:rPr>
      <w:rFonts w:ascii="Arial" w:eastAsiaTheme="minorHAnsi" w:hAnsi="Arial" w:cstheme="minorBidi"/>
      <w:b/>
      <w:bCs/>
      <w:color w:val="1E1545" w:themeColor="text1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94AEB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AF6BB5"/>
    <w:rPr>
      <w:color w:val="2B579A"/>
      <w:shd w:val="clear" w:color="auto" w:fill="E1DFDD"/>
    </w:rPr>
  </w:style>
  <w:style w:type="character" w:customStyle="1" w:styleId="Heading1WhitetextChar">
    <w:name w:val="Heading 1 (White text) Char"/>
    <w:basedOn w:val="Heading1Char"/>
    <w:link w:val="Heading1Whitetext"/>
    <w:rsid w:val="00BE5DBC"/>
    <w:rPr>
      <w:rFonts w:ascii="Arial" w:hAnsi="Arial" w:cs="Arial"/>
      <w:b/>
      <w:bCs/>
      <w:color w:val="F1F2F2" w:themeColor="background1"/>
      <w:kern w:val="28"/>
      <w:sz w:val="40"/>
      <w:szCs w:val="36"/>
      <w:lang w:eastAsia="en-US"/>
    </w:rPr>
  </w:style>
  <w:style w:type="paragraph" w:styleId="Revision">
    <w:name w:val="Revision"/>
    <w:hidden/>
    <w:uiPriority w:val="99"/>
    <w:semiHidden/>
    <w:rsid w:val="00943BAD"/>
    <w:rPr>
      <w:rFonts w:ascii="Arial" w:hAnsi="Arial"/>
      <w:color w:val="1E1545" w:themeColor="text1"/>
      <w:sz w:val="24"/>
      <w:szCs w:val="24"/>
      <w:lang w:eastAsia="en-US"/>
    </w:rPr>
  </w:style>
  <w:style w:type="character" w:styleId="FollowedHyperlink">
    <w:name w:val="FollowedHyperlink"/>
    <w:basedOn w:val="DefaultParagraphFont"/>
    <w:semiHidden/>
    <w:unhideWhenUsed/>
    <w:rsid w:val="003559B0"/>
    <w:rPr>
      <w:color w:val="000000" w:themeColor="followedHyperlink"/>
      <w:u w:val="single"/>
    </w:rPr>
  </w:style>
  <w:style w:type="paragraph" w:styleId="ListBullet">
    <w:name w:val="List Bullet"/>
    <w:basedOn w:val="Normal"/>
    <w:uiPriority w:val="99"/>
    <w:unhideWhenUsed/>
    <w:qFormat/>
    <w:rsid w:val="00BE5DBC"/>
    <w:pPr>
      <w:numPr>
        <w:numId w:val="14"/>
      </w:numPr>
      <w:tabs>
        <w:tab w:val="clear" w:pos="360"/>
      </w:tabs>
      <w:ind w:left="584" w:hanging="357"/>
      <w:contextualSpacing/>
    </w:pPr>
  </w:style>
  <w:style w:type="character" w:customStyle="1" w:styleId="ui-provider">
    <w:name w:val="ui-provider"/>
    <w:basedOn w:val="DefaultParagraphFont"/>
    <w:rsid w:val="00425D2B"/>
  </w:style>
  <w:style w:type="character" w:customStyle="1" w:styleId="Heading2Char">
    <w:name w:val="Heading 2 Char"/>
    <w:basedOn w:val="DefaultParagraphFont"/>
    <w:link w:val="Heading2"/>
    <w:rsid w:val="00011417"/>
    <w:rPr>
      <w:rFonts w:ascii="Arial" w:hAnsi="Arial" w:cs="Arial"/>
      <w:b/>
      <w:bCs/>
      <w:iCs/>
      <w:color w:val="1E1545" w:themeColor="text1"/>
      <w:sz w:val="36"/>
      <w:szCs w:val="28"/>
      <w:lang w:eastAsia="en-US"/>
    </w:rPr>
  </w:style>
  <w:style w:type="character" w:styleId="FootnoteReference">
    <w:name w:val="footnote reference"/>
    <w:basedOn w:val="DefaultParagraphFont"/>
    <w:unhideWhenUsed/>
    <w:rsid w:val="001774A1"/>
    <w:rPr>
      <w:rFonts w:ascii="Arial" w:hAnsi="Arial"/>
      <w:sz w:val="20"/>
      <w:vertAlign w:val="superscript"/>
    </w:rPr>
  </w:style>
  <w:style w:type="table" w:styleId="TableGridLight">
    <w:name w:val="Grid Table Light"/>
    <w:basedOn w:val="TableNormal"/>
    <w:uiPriority w:val="40"/>
    <w:rsid w:val="00D334B0"/>
    <w:tblPr>
      <w:tblBorders>
        <w:top w:val="single" w:sz="4" w:space="0" w:color="B2B7B7" w:themeColor="background1" w:themeShade="BF"/>
        <w:left w:val="single" w:sz="4" w:space="0" w:color="B2B7B7" w:themeColor="background1" w:themeShade="BF"/>
        <w:bottom w:val="single" w:sz="4" w:space="0" w:color="B2B7B7" w:themeColor="background1" w:themeShade="BF"/>
        <w:right w:val="single" w:sz="4" w:space="0" w:color="B2B7B7" w:themeColor="background1" w:themeShade="BF"/>
        <w:insideH w:val="single" w:sz="4" w:space="0" w:color="B2B7B7" w:themeColor="background1" w:themeShade="BF"/>
        <w:insideV w:val="single" w:sz="4" w:space="0" w:color="B2B7B7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4A6C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55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hyperlink" Target="https://www.health.gov.au/resources/collections/chsp-2025-27-extension-resources?language=en" TargetMode="External"/><Relationship Id="rId39" Type="http://schemas.openxmlformats.org/officeDocument/2006/relationships/image" Target="media/image7.png"/><Relationship Id="rId21" Type="http://schemas.openxmlformats.org/officeDocument/2006/relationships/hyperlink" Target="https://www.health.gov.au/our-work/chsp/reforms" TargetMode="External"/><Relationship Id="rId34" Type="http://schemas.openxmlformats.org/officeDocument/2006/relationships/image" Target="media/image6.png"/><Relationship Id="rId42" Type="http://schemas.openxmlformats.org/officeDocument/2006/relationships/hyperlink" Target="https://dex.dss.gov.au/document/271" TargetMode="External"/><Relationship Id="rId47" Type="http://schemas.openxmlformats.org/officeDocument/2006/relationships/image" Target="media/image12.png"/><Relationship Id="rId50" Type="http://schemas.openxmlformats.org/officeDocument/2006/relationships/hyperlink" Target="https://dex.dss.gov.au/document/326" TargetMode="External"/><Relationship Id="rId55" Type="http://schemas.openxmlformats.org/officeDocument/2006/relationships/image" Target="cid:image001.jpg@01DBA7D6.63731D10" TargetMode="External"/><Relationship Id="rId63" Type="http://schemas.openxmlformats.org/officeDocument/2006/relationships/hyperlink" Target="https://www.health.gov.au/resources/publications/data-exchange-dictionary-stage-1" TargetMode="External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hyperlink" Target="https://www.health.gov.au/resources/publications/commonwealth-home-support-program-chsp-2025-27-manua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.health.gov.au/resources/publications/data-exchange-dictionary-stage-1?language=en" TargetMode="External"/><Relationship Id="rId32" Type="http://schemas.openxmlformats.org/officeDocument/2006/relationships/image" Target="media/image5.png"/><Relationship Id="rId37" Type="http://schemas.openxmlformats.org/officeDocument/2006/relationships/hyperlink" Target="https://dex.dss.gov.au/" TargetMode="External"/><Relationship Id="rId40" Type="http://schemas.openxmlformats.org/officeDocument/2006/relationships/image" Target="media/image8.png"/><Relationship Id="rId45" Type="http://schemas.openxmlformats.org/officeDocument/2006/relationships/image" Target="media/image10.png"/><Relationship Id="rId53" Type="http://schemas.openxmlformats.org/officeDocument/2006/relationships/image" Target="media/image14.png"/><Relationship Id="rId58" Type="http://schemas.openxmlformats.org/officeDocument/2006/relationships/hyperlink" Target="https://dex.dss.gov.au/document/126" TargetMode="External"/><Relationship Id="rId66" Type="http://schemas.openxmlformats.org/officeDocument/2006/relationships/image" Target="media/image19.emf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s://dex.dss.gov.au/training" TargetMode="External"/><Relationship Id="rId28" Type="http://schemas.openxmlformats.org/officeDocument/2006/relationships/hyperlink" Target="https://dex.dss.gov.au/training" TargetMode="External"/><Relationship Id="rId36" Type="http://schemas.openxmlformats.org/officeDocument/2006/relationships/hyperlink" Target="https://dex.dss.gov.au/training/task-cards" TargetMode="External"/><Relationship Id="rId49" Type="http://schemas.openxmlformats.org/officeDocument/2006/relationships/image" Target="media/image13.png"/><Relationship Id="rId57" Type="http://schemas.openxmlformats.org/officeDocument/2006/relationships/hyperlink" Target="https://dex.dss.gov.au/document/131" TargetMode="External"/><Relationship Id="rId61" Type="http://schemas.openxmlformats.org/officeDocument/2006/relationships/hyperlink" Target="https://dex.dss.gov.au/document/126" TargetMode="Externa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image" Target="media/image4.png"/><Relationship Id="rId44" Type="http://schemas.openxmlformats.org/officeDocument/2006/relationships/customXml" Target="ink/ink1.xml"/><Relationship Id="rId52" Type="http://schemas.openxmlformats.org/officeDocument/2006/relationships/hyperlink" Target="https://www.health.gov.au/our-work/chsp/reforms" TargetMode="External"/><Relationship Id="rId60" Type="http://schemas.openxmlformats.org/officeDocument/2006/relationships/image" Target="media/image16.png"/><Relationship Id="rId65" Type="http://schemas.openxmlformats.org/officeDocument/2006/relationships/image" Target="media/image18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www.health.gov.au/our-work/chsp/reforms" TargetMode="External"/><Relationship Id="rId27" Type="http://schemas.openxmlformats.org/officeDocument/2006/relationships/hyperlink" Target="https://dex.dss.gov.au/sites/default/files/documents/2025-06/2541-chsp-dex-protocols-july.pdf" TargetMode="External"/><Relationship Id="rId30" Type="http://schemas.openxmlformats.org/officeDocument/2006/relationships/hyperlink" Target="https://www.health.gov.au/resources/publications/chsp-service-catalogue-2025-27" TargetMode="External"/><Relationship Id="rId35" Type="http://schemas.openxmlformats.org/officeDocument/2006/relationships/footer" Target="footer6.xml"/><Relationship Id="rId43" Type="http://schemas.openxmlformats.org/officeDocument/2006/relationships/image" Target="media/image9.png"/><Relationship Id="rId48" Type="http://schemas.openxmlformats.org/officeDocument/2006/relationships/hyperlink" Target="https://www.health.gov.au/contacts/state-funding-arrangement-managers-for-the-commonwealth-home-support-programme" TargetMode="External"/><Relationship Id="rId56" Type="http://schemas.openxmlformats.org/officeDocument/2006/relationships/hyperlink" Target="https://dex.dss.gov.au/document/326" TargetMode="External"/><Relationship Id="rId64" Type="http://schemas.openxmlformats.org/officeDocument/2006/relationships/image" Target="media/image17.emf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dex.dss.gov.au/document/346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3.jpg"/><Relationship Id="rId25" Type="http://schemas.openxmlformats.org/officeDocument/2006/relationships/hyperlink" Target="https://www.health.gov.au/resources/publications/commonwealth-home-support-program-chsp-2025-27-manual" TargetMode="External"/><Relationship Id="rId33" Type="http://schemas.openxmlformats.org/officeDocument/2006/relationships/hyperlink" Target="https://www.health.gov.au/resources/publications/chsp-service-catalogue-2025-27?language=en" TargetMode="External"/><Relationship Id="rId38" Type="http://schemas.openxmlformats.org/officeDocument/2006/relationships/hyperlink" Target="https://dex.dss.gov.au/document/46" TargetMode="External"/><Relationship Id="rId46" Type="http://schemas.openxmlformats.org/officeDocument/2006/relationships/image" Target="media/image11.png"/><Relationship Id="rId59" Type="http://schemas.openxmlformats.org/officeDocument/2006/relationships/hyperlink" Target="https://dex.dss.gov.au/document/311" TargetMode="External"/><Relationship Id="rId67" Type="http://schemas.openxmlformats.org/officeDocument/2006/relationships/image" Target="media/image20.emf"/><Relationship Id="rId20" Type="http://schemas.openxmlformats.org/officeDocument/2006/relationships/footer" Target="footer5.xml"/><Relationship Id="rId41" Type="http://schemas.openxmlformats.org/officeDocument/2006/relationships/hyperlink" Target="https://dex.dss.gov.au/document/266" TargetMode="External"/><Relationship Id="rId54" Type="http://schemas.openxmlformats.org/officeDocument/2006/relationships/image" Target="media/image15.jpeg"/><Relationship Id="rId62" Type="http://schemas.openxmlformats.org/officeDocument/2006/relationships/footer" Target="footer7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dikc\Downloads\Aged%20Care%20A4%20report%20teal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06T00:22:48.40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1 1 24575</inkml:trace>
</inkml:ink>
</file>

<file path=word/theme/theme1.xml><?xml version="1.0" encoding="utf-8"?>
<a:theme xmlns:a="http://schemas.openxmlformats.org/drawingml/2006/main" name="Office Theme">
  <a:themeElements>
    <a:clrScheme name="AGED CARE">
      <a:dk1>
        <a:srgbClr val="1E1545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97A926"/>
      </a:accent6>
      <a:hlink>
        <a:srgbClr val="2AB1BB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12f7b466-49fa-4efd-8558-afd11113d64c">
      <Terms xmlns="http://schemas.microsoft.com/office/infopath/2007/PartnerControls"/>
    </lcf76f155ced4ddcb4097134ff3c332f>
    <SharedWithUsers xmlns="0248287d-23c7-4a2a-a3e0-c0447c1b254b">
      <UserInfo>
        <DisplayName>Andrew Glenn</DisplayName>
        <AccountId>3338</AccountId>
        <AccountType/>
      </UserInfo>
    </SharedWithUsers>
    <DateCreated xmlns="12f7b466-49fa-4efd-8558-afd11113d64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A38C9F81075744843CDA91B656E382" ma:contentTypeVersion="17" ma:contentTypeDescription="Create a new document." ma:contentTypeScope="" ma:versionID="e56eaa35cc6a909397721a45b4276ad6">
  <xsd:schema xmlns:xsd="http://www.w3.org/2001/XMLSchema" xmlns:xs="http://www.w3.org/2001/XMLSchema" xmlns:p="http://schemas.microsoft.com/office/2006/metadata/properties" xmlns:ns2="12f7b466-49fa-4efd-8558-afd11113d64c" xmlns:ns3="0248287d-23c7-4a2a-a3e0-c0447c1b254b" targetNamespace="http://schemas.microsoft.com/office/2006/metadata/properties" ma:root="true" ma:fieldsID="c9f72f79d6505f5993a634c816cbe0db" ns2:_="" ns3:_="">
    <xsd:import namespace="12f7b466-49fa-4efd-8558-afd11113d64c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DateCreated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7b466-49fa-4efd-8558-afd11113d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DateCreated" ma:index="23" nillable="true" ma:displayName="Date Created" ma:format="DateOnly" ma:internalName="DateCreated">
      <xsd:simpleType>
        <xsd:restriction base="dms:DateTim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B9117E-35B3-4AB3-A88F-834EF93E30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0C6417-ADBB-487B-9091-DC3471F064BF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12f7b466-49fa-4efd-8558-afd11113d64c"/>
  </ds:schemaRefs>
</ds:datastoreItem>
</file>

<file path=customXml/itemProps3.xml><?xml version="1.0" encoding="utf-8"?>
<ds:datastoreItem xmlns:ds="http://schemas.openxmlformats.org/officeDocument/2006/customXml" ds:itemID="{3BFCAFB5-863C-4C24-ACB5-1626D6CA35D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3C4191-9598-49DB-9952-4ABC0C6FDA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7b466-49fa-4efd-8558-afd11113d64c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 Care A4 report teal.dotx</Template>
  <TotalTime>6</TotalTime>
  <Pages>30</Pages>
  <Words>3839</Words>
  <Characters>21883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Home Support Program – Data Exchange Toolkit – Stage 1</vt:lpstr>
    </vt:vector>
  </TitlesOfParts>
  <Manager/>
  <Company/>
  <LinksUpToDate>false</LinksUpToDate>
  <CharactersWithSpaces>25671</CharactersWithSpaces>
  <SharedDoc>false</SharedDoc>
  <HyperlinkBase/>
  <HLinks>
    <vt:vector size="168" baseType="variant">
      <vt:variant>
        <vt:i4>2818111</vt:i4>
      </vt:variant>
      <vt:variant>
        <vt:i4>78</vt:i4>
      </vt:variant>
      <vt:variant>
        <vt:i4>0</vt:i4>
      </vt:variant>
      <vt:variant>
        <vt:i4>5</vt:i4>
      </vt:variant>
      <vt:variant>
        <vt:lpwstr>C:\Users\tryona\Downloads\agedcareengagement.health.gov.au</vt:lpwstr>
      </vt:variant>
      <vt:variant>
        <vt:lpwstr/>
      </vt:variant>
      <vt:variant>
        <vt:i4>7798858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_Creating_and_entering</vt:lpwstr>
      </vt:variant>
      <vt:variant>
        <vt:i4>1114177</vt:i4>
      </vt:variant>
      <vt:variant>
        <vt:i4>72</vt:i4>
      </vt:variant>
      <vt:variant>
        <vt:i4>0</vt:i4>
      </vt:variant>
      <vt:variant>
        <vt:i4>5</vt:i4>
      </vt:variant>
      <vt:variant>
        <vt:lpwstr>https://www.health.gov.au/resources/publications/data-exchange-dictionary-stage-1</vt:lpwstr>
      </vt:variant>
      <vt:variant>
        <vt:lpwstr/>
      </vt:variant>
      <vt:variant>
        <vt:i4>2752558</vt:i4>
      </vt:variant>
      <vt:variant>
        <vt:i4>69</vt:i4>
      </vt:variant>
      <vt:variant>
        <vt:i4>0</vt:i4>
      </vt:variant>
      <vt:variant>
        <vt:i4>5</vt:i4>
      </vt:variant>
      <vt:variant>
        <vt:lpwstr>https://dex.dss.gov.au/document/126</vt:lpwstr>
      </vt:variant>
      <vt:variant>
        <vt:lpwstr/>
      </vt:variant>
      <vt:variant>
        <vt:i4>2687020</vt:i4>
      </vt:variant>
      <vt:variant>
        <vt:i4>66</vt:i4>
      </vt:variant>
      <vt:variant>
        <vt:i4>0</vt:i4>
      </vt:variant>
      <vt:variant>
        <vt:i4>5</vt:i4>
      </vt:variant>
      <vt:variant>
        <vt:lpwstr>https://dex.dss.gov.au/document/311</vt:lpwstr>
      </vt:variant>
      <vt:variant>
        <vt:lpwstr/>
      </vt:variant>
      <vt:variant>
        <vt:i4>2752558</vt:i4>
      </vt:variant>
      <vt:variant>
        <vt:i4>63</vt:i4>
      </vt:variant>
      <vt:variant>
        <vt:i4>0</vt:i4>
      </vt:variant>
      <vt:variant>
        <vt:i4>5</vt:i4>
      </vt:variant>
      <vt:variant>
        <vt:lpwstr>https://dex.dss.gov.au/document/126</vt:lpwstr>
      </vt:variant>
      <vt:variant>
        <vt:lpwstr/>
      </vt:variant>
      <vt:variant>
        <vt:i4>2818094</vt:i4>
      </vt:variant>
      <vt:variant>
        <vt:i4>60</vt:i4>
      </vt:variant>
      <vt:variant>
        <vt:i4>0</vt:i4>
      </vt:variant>
      <vt:variant>
        <vt:i4>5</vt:i4>
      </vt:variant>
      <vt:variant>
        <vt:lpwstr>https://dex.dss.gov.au/document/131</vt:lpwstr>
      </vt:variant>
      <vt:variant>
        <vt:lpwstr/>
      </vt:variant>
      <vt:variant>
        <vt:i4>2752556</vt:i4>
      </vt:variant>
      <vt:variant>
        <vt:i4>57</vt:i4>
      </vt:variant>
      <vt:variant>
        <vt:i4>0</vt:i4>
      </vt:variant>
      <vt:variant>
        <vt:i4>5</vt:i4>
      </vt:variant>
      <vt:variant>
        <vt:lpwstr>https://dex.dss.gov.au/document/326</vt:lpwstr>
      </vt:variant>
      <vt:variant>
        <vt:lpwstr/>
      </vt:variant>
      <vt:variant>
        <vt:i4>7471214</vt:i4>
      </vt:variant>
      <vt:variant>
        <vt:i4>54</vt:i4>
      </vt:variant>
      <vt:variant>
        <vt:i4>0</vt:i4>
      </vt:variant>
      <vt:variant>
        <vt:i4>5</vt:i4>
      </vt:variant>
      <vt:variant>
        <vt:lpwstr>https://www.health.gov.au/our-work/chsp/reforms</vt:lpwstr>
      </vt:variant>
      <vt:variant>
        <vt:lpwstr/>
      </vt:variant>
      <vt:variant>
        <vt:i4>2883628</vt:i4>
      </vt:variant>
      <vt:variant>
        <vt:i4>51</vt:i4>
      </vt:variant>
      <vt:variant>
        <vt:i4>0</vt:i4>
      </vt:variant>
      <vt:variant>
        <vt:i4>5</vt:i4>
      </vt:variant>
      <vt:variant>
        <vt:lpwstr>https://dex.dss.gov.au/document/346</vt:lpwstr>
      </vt:variant>
      <vt:variant>
        <vt:lpwstr/>
      </vt:variant>
      <vt:variant>
        <vt:i4>2752556</vt:i4>
      </vt:variant>
      <vt:variant>
        <vt:i4>48</vt:i4>
      </vt:variant>
      <vt:variant>
        <vt:i4>0</vt:i4>
      </vt:variant>
      <vt:variant>
        <vt:i4>5</vt:i4>
      </vt:variant>
      <vt:variant>
        <vt:lpwstr>https://dex.dss.gov.au/document/326</vt:lpwstr>
      </vt:variant>
      <vt:variant>
        <vt:lpwstr/>
      </vt:variant>
      <vt:variant>
        <vt:i4>6225946</vt:i4>
      </vt:variant>
      <vt:variant>
        <vt:i4>45</vt:i4>
      </vt:variant>
      <vt:variant>
        <vt:i4>0</vt:i4>
      </vt:variant>
      <vt:variant>
        <vt:i4>5</vt:i4>
      </vt:variant>
      <vt:variant>
        <vt:lpwstr>https://www.health.gov.au/contacts/state-funding-arrangement-managers-for-the-commonwealth-home-support-programme</vt:lpwstr>
      </vt:variant>
      <vt:variant>
        <vt:lpwstr/>
      </vt:variant>
      <vt:variant>
        <vt:i4>3080237</vt:i4>
      </vt:variant>
      <vt:variant>
        <vt:i4>42</vt:i4>
      </vt:variant>
      <vt:variant>
        <vt:i4>0</vt:i4>
      </vt:variant>
      <vt:variant>
        <vt:i4>5</vt:i4>
      </vt:variant>
      <vt:variant>
        <vt:lpwstr>https://dex.dss.gov.au/document/271</vt:lpwstr>
      </vt:variant>
      <vt:variant>
        <vt:lpwstr/>
      </vt:variant>
      <vt:variant>
        <vt:i4>3014701</vt:i4>
      </vt:variant>
      <vt:variant>
        <vt:i4>39</vt:i4>
      </vt:variant>
      <vt:variant>
        <vt:i4>0</vt:i4>
      </vt:variant>
      <vt:variant>
        <vt:i4>5</vt:i4>
      </vt:variant>
      <vt:variant>
        <vt:lpwstr>https://dex.dss.gov.au/document/266</vt:lpwstr>
      </vt:variant>
      <vt:variant>
        <vt:lpwstr/>
      </vt:variant>
      <vt:variant>
        <vt:i4>3014699</vt:i4>
      </vt:variant>
      <vt:variant>
        <vt:i4>36</vt:i4>
      </vt:variant>
      <vt:variant>
        <vt:i4>0</vt:i4>
      </vt:variant>
      <vt:variant>
        <vt:i4>5</vt:i4>
      </vt:variant>
      <vt:variant>
        <vt:lpwstr>https://dex.dss.gov.au/document/46</vt:lpwstr>
      </vt:variant>
      <vt:variant>
        <vt:lpwstr/>
      </vt:variant>
      <vt:variant>
        <vt:i4>3342395</vt:i4>
      </vt:variant>
      <vt:variant>
        <vt:i4>33</vt:i4>
      </vt:variant>
      <vt:variant>
        <vt:i4>0</vt:i4>
      </vt:variant>
      <vt:variant>
        <vt:i4>5</vt:i4>
      </vt:variant>
      <vt:variant>
        <vt:lpwstr>https://dex.dss.gov.au/</vt:lpwstr>
      </vt:variant>
      <vt:variant>
        <vt:lpwstr/>
      </vt:variant>
      <vt:variant>
        <vt:i4>6357038</vt:i4>
      </vt:variant>
      <vt:variant>
        <vt:i4>30</vt:i4>
      </vt:variant>
      <vt:variant>
        <vt:i4>0</vt:i4>
      </vt:variant>
      <vt:variant>
        <vt:i4>5</vt:i4>
      </vt:variant>
      <vt:variant>
        <vt:lpwstr>https://dex.dss.gov.au/training/task-cards</vt:lpwstr>
      </vt:variant>
      <vt:variant>
        <vt:lpwstr/>
      </vt:variant>
      <vt:variant>
        <vt:i4>262267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_Appendix_A:_Stage</vt:lpwstr>
      </vt:variant>
      <vt:variant>
        <vt:i4>7209002</vt:i4>
      </vt:variant>
      <vt:variant>
        <vt:i4>24</vt:i4>
      </vt:variant>
      <vt:variant>
        <vt:i4>0</vt:i4>
      </vt:variant>
      <vt:variant>
        <vt:i4>5</vt:i4>
      </vt:variant>
      <vt:variant>
        <vt:lpwstr>https://www.health.gov.au/resources/publications/chsp-service-catalogue-2025-27?language=en</vt:lpwstr>
      </vt:variant>
      <vt:variant>
        <vt:lpwstr/>
      </vt:variant>
      <vt:variant>
        <vt:i4>3538992</vt:i4>
      </vt:variant>
      <vt:variant>
        <vt:i4>21</vt:i4>
      </vt:variant>
      <vt:variant>
        <vt:i4>0</vt:i4>
      </vt:variant>
      <vt:variant>
        <vt:i4>5</vt:i4>
      </vt:variant>
      <vt:variant>
        <vt:lpwstr>https://www.health.gov.au/resources/publications/chsp-service-catalogue-2025-27</vt:lpwstr>
      </vt:variant>
      <vt:variant>
        <vt:lpwstr/>
      </vt:variant>
      <vt:variant>
        <vt:i4>3473463</vt:i4>
      </vt:variant>
      <vt:variant>
        <vt:i4>18</vt:i4>
      </vt:variant>
      <vt:variant>
        <vt:i4>0</vt:i4>
      </vt:variant>
      <vt:variant>
        <vt:i4>5</vt:i4>
      </vt:variant>
      <vt:variant>
        <vt:lpwstr>https://www.health.gov.au/resources/publications/commonwealth-home-support-program-chsp-2025-27-manual</vt:lpwstr>
      </vt:variant>
      <vt:variant>
        <vt:lpwstr/>
      </vt:variant>
      <vt:variant>
        <vt:i4>2490470</vt:i4>
      </vt:variant>
      <vt:variant>
        <vt:i4>15</vt:i4>
      </vt:variant>
      <vt:variant>
        <vt:i4>0</vt:i4>
      </vt:variant>
      <vt:variant>
        <vt:i4>5</vt:i4>
      </vt:variant>
      <vt:variant>
        <vt:lpwstr>https://dex.dss.gov.au/training</vt:lpwstr>
      </vt:variant>
      <vt:variant>
        <vt:lpwstr/>
      </vt:variant>
      <vt:variant>
        <vt:i4>6160452</vt:i4>
      </vt:variant>
      <vt:variant>
        <vt:i4>12</vt:i4>
      </vt:variant>
      <vt:variant>
        <vt:i4>0</vt:i4>
      </vt:variant>
      <vt:variant>
        <vt:i4>5</vt:i4>
      </vt:variant>
      <vt:variant>
        <vt:lpwstr>https://dex.dss.gov.au/sites/default/files/documents/2025-06/2541-chsp-dex-protocols-july.pdf</vt:lpwstr>
      </vt:variant>
      <vt:variant>
        <vt:lpwstr/>
      </vt:variant>
      <vt:variant>
        <vt:i4>5308431</vt:i4>
      </vt:variant>
      <vt:variant>
        <vt:i4>9</vt:i4>
      </vt:variant>
      <vt:variant>
        <vt:i4>0</vt:i4>
      </vt:variant>
      <vt:variant>
        <vt:i4>5</vt:i4>
      </vt:variant>
      <vt:variant>
        <vt:lpwstr>https://www.health.gov.au/resources/collections/chsp-2025-27-extension-resources?language=en</vt:lpwstr>
      </vt:variant>
      <vt:variant>
        <vt:lpwstr/>
      </vt:variant>
      <vt:variant>
        <vt:i4>3473463</vt:i4>
      </vt:variant>
      <vt:variant>
        <vt:i4>6</vt:i4>
      </vt:variant>
      <vt:variant>
        <vt:i4>0</vt:i4>
      </vt:variant>
      <vt:variant>
        <vt:i4>5</vt:i4>
      </vt:variant>
      <vt:variant>
        <vt:lpwstr>https://www.health.gov.au/resources/publications/commonwealth-home-support-program-chsp-2025-27-manual</vt:lpwstr>
      </vt:variant>
      <vt:variant>
        <vt:lpwstr/>
      </vt:variant>
      <vt:variant>
        <vt:i4>4784221</vt:i4>
      </vt:variant>
      <vt:variant>
        <vt:i4>3</vt:i4>
      </vt:variant>
      <vt:variant>
        <vt:i4>0</vt:i4>
      </vt:variant>
      <vt:variant>
        <vt:i4>5</vt:i4>
      </vt:variant>
      <vt:variant>
        <vt:lpwstr>https://www.health.gov.au/resources/publications/data-exchange-dictionary-stage-1?language=en</vt:lpwstr>
      </vt:variant>
      <vt:variant>
        <vt:lpwstr/>
      </vt:variant>
      <vt:variant>
        <vt:i4>2490470</vt:i4>
      </vt:variant>
      <vt:variant>
        <vt:i4>0</vt:i4>
      </vt:variant>
      <vt:variant>
        <vt:i4>0</vt:i4>
      </vt:variant>
      <vt:variant>
        <vt:i4>5</vt:i4>
      </vt:variant>
      <vt:variant>
        <vt:lpwstr>https://dex.dss.gov.au/training</vt:lpwstr>
      </vt:variant>
      <vt:variant>
        <vt:lpwstr/>
      </vt:variant>
      <vt:variant>
        <vt:i4>7471214</vt:i4>
      </vt:variant>
      <vt:variant>
        <vt:i4>0</vt:i4>
      </vt:variant>
      <vt:variant>
        <vt:i4>0</vt:i4>
      </vt:variant>
      <vt:variant>
        <vt:i4>5</vt:i4>
      </vt:variant>
      <vt:variant>
        <vt:lpwstr>https://www.health.gov.au/our-work/chsp/reforms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Home Support Program – Data Exchange Toolkit – Stage 1</dc:title>
  <dc:subject>Aged Care</dc:subject>
  <dc:creator>Australian Government Department of Health, Disability and Ageing</dc:creator>
  <cp:keywords>Aged Care, Senior Australians</cp:keywords>
  <dc:description>_x000d_
 _x000d_
</dc:description>
  <cp:lastModifiedBy>MASCHKE, Elvia</cp:lastModifiedBy>
  <cp:revision>6</cp:revision>
  <cp:lastPrinted>2025-09-21T23:21:00Z</cp:lastPrinted>
  <dcterms:created xsi:type="dcterms:W3CDTF">2025-09-19T03:09:00Z</dcterms:created>
  <dcterms:modified xsi:type="dcterms:W3CDTF">2025-09-21T23:22:00Z</dcterms:modified>
  <cp:category>Aged Care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0x0101000AA38C9F81075744843CDA91B656E382</vt:lpwstr>
  </property>
  <property fmtid="{D5CDD505-2E9C-101B-9397-08002B2CF9AE}" pid="3" name="MediaServiceImageTags">
    <vt:lpwstr/>
  </property>
  <property fmtid="{D5CDD505-2E9C-101B-9397-08002B2CF9AE}" pid="4" name="ClassificationContentMarkingHeaderShapeIds">
    <vt:lpwstr>31d02354,166036e0,5c2f3a3b,626884a2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Text">
    <vt:lpwstr>OFFICIAL</vt:lpwstr>
  </property>
  <property fmtid="{D5CDD505-2E9C-101B-9397-08002B2CF9AE}" pid="7" name="ClassificationContentMarkingFooterShapeIds">
    <vt:lpwstr>73132204,7f996070,73715dfe,69b2be6e,76b82709,3973b179,7322a8d6</vt:lpwstr>
  </property>
  <property fmtid="{D5CDD505-2E9C-101B-9397-08002B2CF9AE}" pid="8" name="ClassificationContentMarkingFooterFontProps">
    <vt:lpwstr>#ff0000,12,Aptos</vt:lpwstr>
  </property>
  <property fmtid="{D5CDD505-2E9C-101B-9397-08002B2CF9AE}" pid="9" name="ClassificationContentMarkingFooterText">
    <vt:lpwstr>OFFICIAL</vt:lpwstr>
  </property>
  <property fmtid="{D5CDD505-2E9C-101B-9397-08002B2CF9AE}" pid="10" name="MSIP_Label_7cd3e8b9-ffed-43a8-b7f4-cc2fa0382d36_Enabled">
    <vt:lpwstr>true</vt:lpwstr>
  </property>
  <property fmtid="{D5CDD505-2E9C-101B-9397-08002B2CF9AE}" pid="11" name="MSIP_Label_7cd3e8b9-ffed-43a8-b7f4-cc2fa0382d36_SetDate">
    <vt:lpwstr>2025-08-27T05:11:19Z</vt:lpwstr>
  </property>
  <property fmtid="{D5CDD505-2E9C-101B-9397-08002B2CF9AE}" pid="12" name="MSIP_Label_7cd3e8b9-ffed-43a8-b7f4-cc2fa0382d36_Method">
    <vt:lpwstr>Privileged</vt:lpwstr>
  </property>
  <property fmtid="{D5CDD505-2E9C-101B-9397-08002B2CF9AE}" pid="13" name="MSIP_Label_7cd3e8b9-ffed-43a8-b7f4-cc2fa0382d36_Name">
    <vt:lpwstr>O</vt:lpwstr>
  </property>
  <property fmtid="{D5CDD505-2E9C-101B-9397-08002B2CF9AE}" pid="14" name="MSIP_Label_7cd3e8b9-ffed-43a8-b7f4-cc2fa0382d36_SiteId">
    <vt:lpwstr>34a3929c-73cf-4954-abfe-147dc3517892</vt:lpwstr>
  </property>
  <property fmtid="{D5CDD505-2E9C-101B-9397-08002B2CF9AE}" pid="15" name="MSIP_Label_7cd3e8b9-ffed-43a8-b7f4-cc2fa0382d36_ActionId">
    <vt:lpwstr>c78b0c96-3ab1-4068-ba53-889551b33b0f</vt:lpwstr>
  </property>
  <property fmtid="{D5CDD505-2E9C-101B-9397-08002B2CF9AE}" pid="16" name="MSIP_Label_7cd3e8b9-ffed-43a8-b7f4-cc2fa0382d36_ContentBits">
    <vt:lpwstr>3</vt:lpwstr>
  </property>
  <property fmtid="{D5CDD505-2E9C-101B-9397-08002B2CF9AE}" pid="17" name="MSIP_Label_7cd3e8b9-ffed-43a8-b7f4-cc2fa0382d36_Tag">
    <vt:lpwstr>10, 0, 1, 2</vt:lpwstr>
  </property>
</Properties>
</file>