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407C1" w14:textId="251817DE" w:rsidR="003619F4" w:rsidRPr="00677BC9" w:rsidRDefault="005C60C1" w:rsidP="003E0C19">
      <w:pPr>
        <w:pStyle w:val="Heading1"/>
      </w:pPr>
      <w:r>
        <w:t>Commonwealth Home Support Program – Client transition</w:t>
      </w:r>
    </w:p>
    <w:p w14:paraId="765AF6CC" w14:textId="4CFAA7D8" w:rsidR="00FE5127" w:rsidRPr="003E0C19" w:rsidRDefault="00F1365E" w:rsidP="003E0C19">
      <w:pPr>
        <w:pStyle w:val="Heading2"/>
      </w:pPr>
      <w:r w:rsidRPr="003E0C19">
        <w:t>Provider fact sheet</w:t>
      </w:r>
    </w:p>
    <w:p w14:paraId="695565EC" w14:textId="77777777" w:rsidR="009046A2" w:rsidRPr="0044502D" w:rsidRDefault="009046A2" w:rsidP="003E0C19">
      <w:pPr>
        <w:pStyle w:val="Introduction"/>
      </w:pPr>
      <w:bookmarkStart w:id="0" w:name="_Hlk163458641"/>
      <w:bookmarkStart w:id="1" w:name="_Hlk163461193"/>
      <w:r w:rsidRPr="0044502D">
        <w:t xml:space="preserve">The following </w:t>
      </w:r>
      <w:r w:rsidRPr="003E0C19">
        <w:t>guidance</w:t>
      </w:r>
      <w:r w:rsidRPr="0044502D">
        <w:t xml:space="preserve"> is for CHSP providers to help your clients transition under the new </w:t>
      </w:r>
      <w:r w:rsidRPr="007E40EE">
        <w:rPr>
          <w:i/>
          <w:iCs/>
        </w:rPr>
        <w:t>Aged Care Act 2024</w:t>
      </w:r>
      <w:r w:rsidRPr="0044502D">
        <w:t xml:space="preserve"> (the Act) commencing 1 November 2025. </w:t>
      </w:r>
    </w:p>
    <w:p w14:paraId="1ABAEDC4" w14:textId="41831C66" w:rsidR="00FE5127" w:rsidRDefault="00FE5127" w:rsidP="00FE5127">
      <w:pPr>
        <w:rPr>
          <w:color w:val="1E1544" w:themeColor="text1"/>
        </w:rPr>
      </w:pPr>
      <w:r w:rsidRPr="0DED84B3">
        <w:rPr>
          <w:color w:val="1E1544" w:themeColor="text1"/>
        </w:rPr>
        <w:t xml:space="preserve">Consistent with existing program arrangements, Commonwealth Home Support </w:t>
      </w:r>
      <w:r>
        <w:rPr>
          <w:color w:val="1E1544" w:themeColor="text1"/>
        </w:rPr>
        <w:t xml:space="preserve">Program </w:t>
      </w:r>
      <w:r w:rsidRPr="0DED84B3">
        <w:rPr>
          <w:color w:val="1E1544" w:themeColor="text1"/>
        </w:rPr>
        <w:t xml:space="preserve">(CHSP) providers are required to ensure that services are only delivered to clients who have documented evidence on My Aged Care of their eligibility for those services. </w:t>
      </w:r>
    </w:p>
    <w:bookmarkEnd w:id="1"/>
    <w:p w14:paraId="10404336" w14:textId="048CE812" w:rsidR="00FE5127" w:rsidRPr="003E0C19" w:rsidRDefault="00FE5127" w:rsidP="00F630A8">
      <w:pPr>
        <w:pStyle w:val="Heading2"/>
      </w:pPr>
      <w:r w:rsidRPr="003E0C19">
        <w:t>Summary</w:t>
      </w:r>
    </w:p>
    <w:p w14:paraId="0C5F1B47" w14:textId="77777777" w:rsidR="00FE5127" w:rsidRPr="003E0C19" w:rsidRDefault="00FE5127" w:rsidP="003E0C19">
      <w:pPr>
        <w:pStyle w:val="ListBullet"/>
      </w:pPr>
      <w:r w:rsidRPr="003E0C19">
        <w:t xml:space="preserve">Registered and assessed clients will automatically transition under the Act on 1 November 2025. </w:t>
      </w:r>
    </w:p>
    <w:p w14:paraId="37A63029" w14:textId="3AC78FFC" w:rsidR="00FE5127" w:rsidRPr="003E0C19" w:rsidRDefault="00FE5127" w:rsidP="003E0C19">
      <w:pPr>
        <w:pStyle w:val="ListBullet"/>
      </w:pPr>
      <w:r w:rsidRPr="003E0C19">
        <w:t>If you have unregistered and</w:t>
      </w:r>
      <w:r w:rsidR="00CE6C69" w:rsidRPr="003E0C19">
        <w:t>/or</w:t>
      </w:r>
      <w:r w:rsidRPr="003E0C19">
        <w:t xml:space="preserve"> unassessed clients who currently access CHSP services, support them to apply for an aged care assessment as soon as possible.</w:t>
      </w:r>
    </w:p>
    <w:p w14:paraId="7D9265AA" w14:textId="07870148" w:rsidR="00FE5127" w:rsidRPr="003E0C19" w:rsidRDefault="00FE5127" w:rsidP="003E0C19">
      <w:pPr>
        <w:pStyle w:val="ListBullet"/>
        <w:rPr>
          <w:rFonts w:eastAsiaTheme="minorHAnsi"/>
        </w:rPr>
      </w:pPr>
      <w:r w:rsidRPr="003E0C19">
        <w:rPr>
          <w:rFonts w:eastAsiaTheme="minorHAnsi"/>
        </w:rPr>
        <w:t xml:space="preserve">CHSP clients must be assessed as eligible for CHSP through My Aged Care by </w:t>
      </w:r>
      <w:r w:rsidRPr="003E0C19">
        <w:rPr>
          <w:rFonts w:eastAsiaTheme="minorHAnsi"/>
        </w:rPr>
        <w:br/>
        <w:t>31 October 2025 to continue accessing government</w:t>
      </w:r>
      <w:r w:rsidR="00FE5B70" w:rsidRPr="003E0C19">
        <w:rPr>
          <w:rFonts w:eastAsiaTheme="minorHAnsi"/>
        </w:rPr>
        <w:t>-</w:t>
      </w:r>
      <w:r w:rsidRPr="003E0C19">
        <w:rPr>
          <w:rFonts w:eastAsiaTheme="minorHAnsi"/>
        </w:rPr>
        <w:t>funded CHSP services without disruption.</w:t>
      </w:r>
    </w:p>
    <w:p w14:paraId="7453239D" w14:textId="77777777" w:rsidR="00FE5127" w:rsidRPr="003E0C19" w:rsidRDefault="00FE5127" w:rsidP="003E0C19">
      <w:pPr>
        <w:pStyle w:val="ListBullet"/>
        <w:rPr>
          <w:rFonts w:eastAsiaTheme="minorHAnsi"/>
        </w:rPr>
      </w:pPr>
      <w:r w:rsidRPr="003E0C19">
        <w:rPr>
          <w:rFonts w:eastAsiaTheme="minorHAnsi"/>
        </w:rPr>
        <w:t>Urgent care referrals remain available for people who need them.</w:t>
      </w:r>
    </w:p>
    <w:p w14:paraId="36713CAF" w14:textId="77777777" w:rsidR="00FE5127" w:rsidRPr="004D6108" w:rsidRDefault="00FE5127" w:rsidP="00FE5127">
      <w:pPr>
        <w:pStyle w:val="Heading2"/>
      </w:pPr>
      <w:r w:rsidRPr="004D6108">
        <w:t xml:space="preserve">Unregistered and </w:t>
      </w:r>
      <w:r>
        <w:t>u</w:t>
      </w:r>
      <w:r w:rsidRPr="004D6108">
        <w:t>nassessed clients</w:t>
      </w:r>
    </w:p>
    <w:p w14:paraId="3131D84C" w14:textId="5FB37685" w:rsidR="00FE5127" w:rsidRDefault="00FE5127" w:rsidP="003E0C19">
      <w:r w:rsidRPr="00950097">
        <w:t>Unregistered and unassessed clients must register with My Aged Care and be assessed as eligible for the CHSP by 1 November 2025 to continue accessing government</w:t>
      </w:r>
      <w:r w:rsidR="00F27513">
        <w:t>-</w:t>
      </w:r>
      <w:r w:rsidRPr="00950097">
        <w:t xml:space="preserve">funded aged care services without disruption. </w:t>
      </w:r>
    </w:p>
    <w:p w14:paraId="6043A377" w14:textId="1B885829" w:rsidR="00FE5127" w:rsidRDefault="00FE5127" w:rsidP="00FE5127">
      <w:pPr>
        <w:rPr>
          <w:color w:val="1E1544" w:themeColor="text1"/>
        </w:rPr>
      </w:pPr>
      <w:r w:rsidRPr="00950097">
        <w:rPr>
          <w:color w:val="1E1544" w:themeColor="text1"/>
        </w:rPr>
        <w:lastRenderedPageBreak/>
        <w:t>The department does not have contact information for unregistered CHSP clients. Please continue to support your unassessed clients to apply for an assessment.</w:t>
      </w:r>
      <w:r w:rsidR="005A2F4F">
        <w:rPr>
          <w:color w:val="1E1544" w:themeColor="text1"/>
        </w:rPr>
        <w:t xml:space="preserve"> </w:t>
      </w:r>
    </w:p>
    <w:p w14:paraId="6C4C1AD2" w14:textId="422DA234" w:rsidR="005A2F4F" w:rsidRPr="00950097" w:rsidRDefault="006A5E54" w:rsidP="00FE5127">
      <w:pPr>
        <w:rPr>
          <w:color w:val="1E1544" w:themeColor="text1"/>
        </w:rPr>
      </w:pPr>
      <w:r>
        <w:rPr>
          <w:color w:val="1E1544" w:themeColor="text1"/>
        </w:rPr>
        <w:t>You can do this by:</w:t>
      </w:r>
    </w:p>
    <w:p w14:paraId="0F2A80C6" w14:textId="1C5523D6" w:rsidR="00F27513" w:rsidRDefault="007D00EE" w:rsidP="003E0C19">
      <w:pPr>
        <w:pStyle w:val="ListBullet"/>
      </w:pPr>
      <w:r>
        <w:rPr>
          <w:rFonts w:eastAsiaTheme="minorHAnsi"/>
          <w:shd w:val="clear" w:color="auto" w:fill="auto"/>
          <w:lang w:eastAsia="en-US"/>
        </w:rPr>
        <w:t>r</w:t>
      </w:r>
      <w:r w:rsidR="00FE5127" w:rsidRPr="00950097">
        <w:rPr>
          <w:rFonts w:eastAsiaTheme="minorHAnsi"/>
          <w:shd w:val="clear" w:color="auto" w:fill="auto"/>
          <w:lang w:eastAsia="en-US"/>
        </w:rPr>
        <w:t>egister</w:t>
      </w:r>
      <w:r w:rsidR="00B62D13">
        <w:rPr>
          <w:rFonts w:eastAsiaTheme="minorHAnsi"/>
          <w:shd w:val="clear" w:color="auto" w:fill="auto"/>
          <w:lang w:eastAsia="en-US"/>
        </w:rPr>
        <w:t>ing</w:t>
      </w:r>
      <w:r w:rsidR="00FE5127" w:rsidRPr="00950097">
        <w:rPr>
          <w:rFonts w:eastAsiaTheme="minorHAnsi"/>
          <w:shd w:val="clear" w:color="auto" w:fill="auto"/>
          <w:lang w:eastAsia="en-US"/>
        </w:rPr>
        <w:t xml:space="preserve"> online on your client’s behalf through the</w:t>
      </w:r>
      <w:r w:rsidR="00FE5127" w:rsidRPr="005315E4">
        <w:rPr>
          <w:color w:val="auto"/>
        </w:rPr>
        <w:t xml:space="preserve"> </w:t>
      </w:r>
      <w:hyperlink r:id="rId11" w:tgtFrame="_blank" w:history="1">
        <w:r w:rsidR="00FE5127" w:rsidRPr="00950097">
          <w:rPr>
            <w:rStyle w:val="Hyperlink"/>
            <w:color w:val="1E1544" w:themeColor="text1"/>
          </w:rPr>
          <w:t>Make a Referral</w:t>
        </w:r>
      </w:hyperlink>
      <w:r w:rsidR="00FE5127" w:rsidRPr="005315E4">
        <w:rPr>
          <w:color w:val="auto"/>
        </w:rPr>
        <w:t xml:space="preserve"> </w:t>
      </w:r>
      <w:r w:rsidR="00FE5127" w:rsidRPr="00950097">
        <w:t>page on the My Aged Care website</w:t>
      </w:r>
    </w:p>
    <w:p w14:paraId="25BDA569" w14:textId="1E78E432" w:rsidR="00FE5127" w:rsidRPr="00E12399" w:rsidRDefault="007D00EE" w:rsidP="003E0C19">
      <w:pPr>
        <w:pStyle w:val="ListBullet"/>
      </w:pPr>
      <w:r>
        <w:t>v</w:t>
      </w:r>
      <w:r w:rsidR="00B62D13">
        <w:t xml:space="preserve">isiting the </w:t>
      </w:r>
      <w:r w:rsidR="00B62D13" w:rsidRPr="00950097">
        <w:t xml:space="preserve">My Aged Care website </w:t>
      </w:r>
      <w:r w:rsidR="00B62D13">
        <w:t>with your client or a representative on their behalf (i.e.</w:t>
      </w:r>
      <w:r w:rsidR="00D14901">
        <w:t xml:space="preserve"> family member or carer)</w:t>
      </w:r>
      <w:r w:rsidR="00B62D13" w:rsidRPr="00950097">
        <w:t xml:space="preserve"> to</w:t>
      </w:r>
      <w:r w:rsidR="00B62D13" w:rsidRPr="00F27513">
        <w:rPr>
          <w:color w:val="auto"/>
        </w:rPr>
        <w:t xml:space="preserve"> </w:t>
      </w:r>
      <w:hyperlink r:id="rId12" w:history="1">
        <w:r w:rsidR="00B62D13" w:rsidRPr="00F27513">
          <w:rPr>
            <w:rStyle w:val="Hyperlink"/>
            <w:color w:val="1E1544" w:themeColor="text1"/>
          </w:rPr>
          <w:t>Apply for an Assessment Online</w:t>
        </w:r>
      </w:hyperlink>
      <w:r w:rsidR="00FE5127" w:rsidRPr="00E12399">
        <w:t>.</w:t>
      </w:r>
    </w:p>
    <w:p w14:paraId="777F6E2E" w14:textId="77777777" w:rsidR="00FE5127" w:rsidRPr="00E12399" w:rsidRDefault="00FE5127" w:rsidP="00FE5127">
      <w:pPr>
        <w:pStyle w:val="NormalText"/>
      </w:pPr>
      <w:r w:rsidRPr="00E12399">
        <w:t xml:space="preserve">If your clients would prefer to apply themselves, they can: </w:t>
      </w:r>
    </w:p>
    <w:p w14:paraId="6EB2CE06" w14:textId="204EE5D8" w:rsidR="00FE5127" w:rsidRPr="003E0C19" w:rsidRDefault="00FE5127" w:rsidP="003E0C19">
      <w:pPr>
        <w:pStyle w:val="ListBullet"/>
      </w:pPr>
      <w:r w:rsidRPr="003E0C19">
        <w:t>register and apply for an assessment by calling My Aged Care on 1800 200 422 (free call)</w:t>
      </w:r>
      <w:r w:rsidR="00797AA3" w:rsidRPr="003E0C19">
        <w:t xml:space="preserve">, </w:t>
      </w:r>
      <w:r w:rsidRPr="003E0C19">
        <w:t xml:space="preserve">8am </w:t>
      </w:r>
      <w:r w:rsidR="00797AA3" w:rsidRPr="003E0C19">
        <w:t xml:space="preserve">to </w:t>
      </w:r>
      <w:r w:rsidRPr="003E0C19">
        <w:t>8pm</w:t>
      </w:r>
      <w:r w:rsidR="00797AA3" w:rsidRPr="003E0C19">
        <w:t xml:space="preserve">, Monday to Friday, </w:t>
      </w:r>
      <w:r w:rsidRPr="003E0C19">
        <w:t xml:space="preserve">and 10am </w:t>
      </w:r>
      <w:r w:rsidR="00797AA3" w:rsidRPr="003E0C19">
        <w:t xml:space="preserve">to </w:t>
      </w:r>
      <w:r w:rsidRPr="003E0C19">
        <w:t>2pm</w:t>
      </w:r>
      <w:r w:rsidR="00797AA3" w:rsidRPr="003E0C19">
        <w:t xml:space="preserve">, </w:t>
      </w:r>
      <w:r w:rsidRPr="003E0C19">
        <w:t>Saturday (local time)</w:t>
      </w:r>
    </w:p>
    <w:p w14:paraId="5C96AAFF" w14:textId="489F0168" w:rsidR="00FE5127" w:rsidRPr="00E12399" w:rsidRDefault="00FE5127" w:rsidP="003E0C19">
      <w:pPr>
        <w:pStyle w:val="ListBullet"/>
      </w:pPr>
      <w:r w:rsidRPr="003E0C19">
        <w:t>book a face-to-face appointment with an Aged Care Specialist Officer (ACSO) at select Services</w:t>
      </w:r>
      <w:r w:rsidRPr="00E12399">
        <w:t xml:space="preserve"> Australia service centres by calling 1800 227 475</w:t>
      </w:r>
      <w:r w:rsidR="007E40EE">
        <w:t>,</w:t>
      </w:r>
      <w:r w:rsidRPr="00E12399">
        <w:t xml:space="preserve"> 8am to 5pm</w:t>
      </w:r>
      <w:r w:rsidR="007E40EE">
        <w:t>, Monday to Friday</w:t>
      </w:r>
      <w:r w:rsidRPr="00E12399">
        <w:t>.</w:t>
      </w:r>
    </w:p>
    <w:p w14:paraId="1B2AEB5B" w14:textId="10FC4D70" w:rsidR="00FE5127" w:rsidRPr="00E12399" w:rsidRDefault="003740BC" w:rsidP="00FE5127">
      <w:pPr>
        <w:rPr>
          <w:rFonts w:cs="Arial"/>
          <w:color w:val="1E1544" w:themeColor="text1"/>
        </w:rPr>
      </w:pPr>
      <w:r>
        <w:rPr>
          <w:rFonts w:cs="Arial"/>
          <w:color w:val="1E1544" w:themeColor="text1"/>
        </w:rPr>
        <w:t>C</w:t>
      </w:r>
      <w:r w:rsidR="00FE5127" w:rsidRPr="00E12399">
        <w:rPr>
          <w:rFonts w:cs="Arial"/>
          <w:color w:val="1E1544" w:themeColor="text1"/>
        </w:rPr>
        <w:t xml:space="preserve">lients who are waiting for an assessment by 1 November </w:t>
      </w:r>
      <w:r w:rsidR="00FE5127" w:rsidRPr="00E12399">
        <w:rPr>
          <w:rFonts w:cs="Arial"/>
          <w:i/>
          <w:iCs/>
          <w:color w:val="1E1544" w:themeColor="text1"/>
        </w:rPr>
        <w:t>may</w:t>
      </w:r>
      <w:r w:rsidR="00FE5127" w:rsidRPr="00E12399">
        <w:rPr>
          <w:rFonts w:cs="Arial"/>
          <w:color w:val="1E1544" w:themeColor="text1"/>
        </w:rPr>
        <w:t xml:space="preserve"> be eligible under the Act to have their approvals backdated. However, this will be dependent on their circumstances at the time of their assessment. To avoid uncertainty, please support your unassessed CHSP clients (including grandfathered clients) to request an assessment through My Aged Care </w:t>
      </w:r>
      <w:r w:rsidR="00FE5127" w:rsidRPr="00E12399">
        <w:rPr>
          <w:rFonts w:cs="Arial"/>
          <w:b/>
          <w:bCs/>
          <w:color w:val="1E1544" w:themeColor="text1"/>
        </w:rPr>
        <w:t>as soon as possible</w:t>
      </w:r>
      <w:r w:rsidR="00FE5127" w:rsidRPr="00BC7059">
        <w:rPr>
          <w:rFonts w:cs="Arial"/>
        </w:rPr>
        <w:t xml:space="preserve"> </w:t>
      </w:r>
      <w:r w:rsidR="00FE5127" w:rsidRPr="00E12399">
        <w:rPr>
          <w:rFonts w:cs="Arial"/>
          <w:color w:val="1E1544" w:themeColor="text1"/>
        </w:rPr>
        <w:t xml:space="preserve">in the lead up to 1 November 2025. </w:t>
      </w:r>
    </w:p>
    <w:p w14:paraId="5893B90E" w14:textId="0923FB75" w:rsidR="00FE5127" w:rsidRPr="003E0C19" w:rsidRDefault="00FE5127" w:rsidP="00FE5127">
      <w:r w:rsidRPr="00E12399">
        <w:rPr>
          <w:color w:val="1E1544" w:themeColor="text1"/>
          <w:shd w:val="clear" w:color="auto" w:fill="FFFFFF"/>
          <w:lang w:eastAsia="en-GB"/>
        </w:rPr>
        <w:t xml:space="preserve">Unassessed clients, including those who choose not to be assessed, will otherwise need to move to full fee-for-service arrangements, if they wish to continue </w:t>
      </w:r>
      <w:r w:rsidR="009739C6">
        <w:rPr>
          <w:color w:val="1E1544" w:themeColor="text1"/>
          <w:shd w:val="clear" w:color="auto" w:fill="FFFFFF"/>
          <w:lang w:eastAsia="en-GB"/>
        </w:rPr>
        <w:t>accessing</w:t>
      </w:r>
      <w:r w:rsidRPr="00E12399">
        <w:rPr>
          <w:color w:val="1E1544" w:themeColor="text1"/>
          <w:shd w:val="clear" w:color="auto" w:fill="FFFFFF"/>
          <w:lang w:eastAsia="en-GB"/>
        </w:rPr>
        <w:t xml:space="preserve"> aged care </w:t>
      </w:r>
      <w:r w:rsidRPr="003E0C19">
        <w:t>services.</w:t>
      </w:r>
    </w:p>
    <w:p w14:paraId="362F345D" w14:textId="77777777" w:rsidR="00FE5127" w:rsidRDefault="00FE5127" w:rsidP="00FE5127">
      <w:pPr>
        <w:pStyle w:val="Heading2"/>
      </w:pPr>
      <w:r>
        <w:t>CHSP provider compliance</w:t>
      </w:r>
    </w:p>
    <w:p w14:paraId="4BF8AB4D" w14:textId="77777777" w:rsidR="00FE5127" w:rsidRPr="00E12399" w:rsidRDefault="00FE5127" w:rsidP="00FE5127">
      <w:pPr>
        <w:rPr>
          <w:rFonts w:cs="Arial"/>
          <w:color w:val="1E1544" w:themeColor="text1"/>
        </w:rPr>
      </w:pPr>
      <w:r w:rsidRPr="00E12399">
        <w:rPr>
          <w:rFonts w:cs="Arial"/>
          <w:color w:val="1E1544" w:themeColor="text1"/>
        </w:rPr>
        <w:t>The department will continue to actively monitor provider compliance, including monitoring that providers are only delivering CHSP services to clients who are registered with My Aged Care (have a My Aged Care ID) and have been approved for CHSP services.</w:t>
      </w:r>
    </w:p>
    <w:p w14:paraId="1DD088CF" w14:textId="77777777" w:rsidR="00FE5127" w:rsidRPr="00E12399" w:rsidRDefault="00FE5127" w:rsidP="00FE5127">
      <w:pPr>
        <w:rPr>
          <w:rFonts w:cs="Arial"/>
          <w:color w:val="1E1544" w:themeColor="text1"/>
        </w:rPr>
      </w:pPr>
      <w:r w:rsidRPr="00E12399">
        <w:rPr>
          <w:rFonts w:cs="Arial"/>
          <w:color w:val="1E1544" w:themeColor="text1"/>
        </w:rPr>
        <w:t>CHSP providers are required to ensure all clients they deliver CHSP services to are registered and assessed. As part of your 2025-27 CHSP Grant Funding agreement, you are required to complete an annual CHSP Financial Report to acquit your grant funding and provide assurance that funding has been spent on the delivery of the CHSP services for which you are funded under your CHSP grant agreement. This report will include a statement of compliance that Commonwealth funds have been spent on approved CHSP clients.</w:t>
      </w:r>
    </w:p>
    <w:p w14:paraId="641D2CE3" w14:textId="77777777" w:rsidR="00FE5127" w:rsidRPr="003E0C19" w:rsidRDefault="00FE5127" w:rsidP="003E0C19">
      <w:pPr>
        <w:pStyle w:val="Heading3"/>
      </w:pPr>
      <w:r w:rsidRPr="003E0C19">
        <w:t>Supporting grandfathered clients</w:t>
      </w:r>
    </w:p>
    <w:p w14:paraId="4E4FE970" w14:textId="77777777" w:rsidR="00FE5127" w:rsidRPr="00E12399" w:rsidRDefault="00FE5127" w:rsidP="00FE5127">
      <w:pPr>
        <w:rPr>
          <w:rFonts w:cs="Arial"/>
          <w:color w:val="1E1544" w:themeColor="text1"/>
        </w:rPr>
      </w:pPr>
      <w:r w:rsidRPr="00E12399">
        <w:rPr>
          <w:rFonts w:cs="Arial"/>
          <w:color w:val="1E1544" w:themeColor="text1"/>
        </w:rPr>
        <w:t>Grandfathered clients are current CHSP clients who were accessing aged care services through another program that was replaced by the CHSP.</w:t>
      </w:r>
    </w:p>
    <w:p w14:paraId="6ABB59E2" w14:textId="77777777" w:rsidR="00FE5127" w:rsidRPr="00E12399" w:rsidRDefault="00FE5127" w:rsidP="00FE5127">
      <w:pPr>
        <w:rPr>
          <w:rFonts w:cs="Arial"/>
          <w:color w:val="1E1544" w:themeColor="text1"/>
        </w:rPr>
      </w:pPr>
      <w:r w:rsidRPr="00E12399">
        <w:rPr>
          <w:rFonts w:cs="Arial"/>
          <w:color w:val="1E1544" w:themeColor="text1"/>
        </w:rPr>
        <w:t>Unassessed grandfathered clients who are registered with My Aged Care still require an aged care assessment to comply with the Act and ensure they have the correct service referrals.</w:t>
      </w:r>
    </w:p>
    <w:p w14:paraId="30741808" w14:textId="77777777" w:rsidR="00FE5127" w:rsidRPr="00E12399" w:rsidRDefault="00FE5127" w:rsidP="00FE5127">
      <w:pPr>
        <w:rPr>
          <w:rFonts w:cs="Arial"/>
          <w:color w:val="1E1544" w:themeColor="text1"/>
        </w:rPr>
      </w:pPr>
      <w:r w:rsidRPr="00E12399">
        <w:rPr>
          <w:rFonts w:cs="Arial"/>
          <w:color w:val="1E1544" w:themeColor="text1"/>
        </w:rPr>
        <w:t>Clients who already have a My Aged Care ID (8-digit number starting in AC) need to contact My Aged Care to request an assessment. These clients cannot request an assessment online.</w:t>
      </w:r>
    </w:p>
    <w:p w14:paraId="70CAB814" w14:textId="6C7EC598" w:rsidR="00FE5127" w:rsidRPr="00E12399" w:rsidRDefault="00FE5127" w:rsidP="00FE5127">
      <w:pPr>
        <w:rPr>
          <w:rFonts w:cs="Arial"/>
          <w:color w:val="1E1544" w:themeColor="text1"/>
        </w:rPr>
      </w:pPr>
      <w:r w:rsidRPr="00E12399">
        <w:rPr>
          <w:rFonts w:cs="Arial"/>
          <w:color w:val="1E1544" w:themeColor="text1"/>
        </w:rPr>
        <w:lastRenderedPageBreak/>
        <w:t>The My Aged Care Contact Centre is ready to support these clients with referrals for an assessment. Call My Aged Care on 1800 200 422 (free call)</w:t>
      </w:r>
      <w:r w:rsidR="00F13868">
        <w:rPr>
          <w:rFonts w:cs="Arial"/>
          <w:color w:val="1E1544" w:themeColor="text1"/>
        </w:rPr>
        <w:t>,</w:t>
      </w:r>
      <w:r w:rsidRPr="00E12399">
        <w:rPr>
          <w:rFonts w:cs="Arial"/>
          <w:color w:val="1E1544" w:themeColor="text1"/>
        </w:rPr>
        <w:t xml:space="preserve"> 8am </w:t>
      </w:r>
      <w:r w:rsidR="00E12399">
        <w:rPr>
          <w:rFonts w:cs="Arial"/>
          <w:color w:val="1E1544" w:themeColor="text1"/>
        </w:rPr>
        <w:t>to</w:t>
      </w:r>
      <w:r w:rsidR="00E12399" w:rsidRPr="00E12399">
        <w:rPr>
          <w:rFonts w:cs="Arial"/>
          <w:color w:val="1E1544" w:themeColor="text1"/>
        </w:rPr>
        <w:t xml:space="preserve"> </w:t>
      </w:r>
      <w:r w:rsidRPr="00E12399">
        <w:rPr>
          <w:rFonts w:cs="Arial"/>
          <w:color w:val="1E1544" w:themeColor="text1"/>
        </w:rPr>
        <w:t>8pm</w:t>
      </w:r>
      <w:r w:rsidR="00E12399">
        <w:rPr>
          <w:rFonts w:cs="Arial"/>
          <w:color w:val="1E1544" w:themeColor="text1"/>
        </w:rPr>
        <w:t>, Monday to Friday</w:t>
      </w:r>
      <w:r w:rsidR="00F13868">
        <w:rPr>
          <w:rFonts w:cs="Arial"/>
          <w:color w:val="1E1544" w:themeColor="text1"/>
        </w:rPr>
        <w:t>,</w:t>
      </w:r>
      <w:r w:rsidRPr="00E12399">
        <w:rPr>
          <w:rFonts w:cs="Arial"/>
          <w:color w:val="1E1544" w:themeColor="text1"/>
        </w:rPr>
        <w:t xml:space="preserve"> and 10am </w:t>
      </w:r>
      <w:r w:rsidR="00E12399">
        <w:rPr>
          <w:rFonts w:cs="Arial"/>
          <w:color w:val="1E1544" w:themeColor="text1"/>
        </w:rPr>
        <w:t>to</w:t>
      </w:r>
      <w:r w:rsidR="00E12399" w:rsidRPr="00E12399">
        <w:rPr>
          <w:rFonts w:cs="Arial"/>
          <w:color w:val="1E1544" w:themeColor="text1"/>
        </w:rPr>
        <w:t xml:space="preserve"> </w:t>
      </w:r>
      <w:r w:rsidRPr="00E12399">
        <w:rPr>
          <w:rFonts w:cs="Arial"/>
          <w:color w:val="1E1544" w:themeColor="text1"/>
        </w:rPr>
        <w:t>2pm</w:t>
      </w:r>
      <w:r w:rsidR="00E12399">
        <w:rPr>
          <w:rFonts w:cs="Arial"/>
          <w:color w:val="1E1544" w:themeColor="text1"/>
        </w:rPr>
        <w:t xml:space="preserve">, </w:t>
      </w:r>
      <w:r w:rsidRPr="00E12399">
        <w:rPr>
          <w:rFonts w:cs="Arial"/>
          <w:color w:val="1E1544" w:themeColor="text1"/>
        </w:rPr>
        <w:t>Saturday (local time).</w:t>
      </w:r>
    </w:p>
    <w:p w14:paraId="2C04DAEB" w14:textId="77777777" w:rsidR="00FE5127" w:rsidRPr="003E0C19" w:rsidRDefault="00FE5127" w:rsidP="003E0C19">
      <w:pPr>
        <w:pStyle w:val="Heading3"/>
      </w:pPr>
      <w:r w:rsidRPr="003E0C19">
        <w:t>Younger people accessing aged care</w:t>
      </w:r>
    </w:p>
    <w:p w14:paraId="514F2264" w14:textId="71E51FD3" w:rsidR="00FE5127" w:rsidRPr="00E12399" w:rsidRDefault="00FE5127" w:rsidP="00FE5127">
      <w:pPr>
        <w:rPr>
          <w:rFonts w:cs="Arial"/>
          <w:color w:val="1E1544" w:themeColor="text1"/>
        </w:rPr>
      </w:pPr>
      <w:r w:rsidRPr="00E12399">
        <w:rPr>
          <w:rFonts w:cs="Arial"/>
          <w:color w:val="1E1544" w:themeColor="text1"/>
        </w:rPr>
        <w:t>From 1 November 2025, the </w:t>
      </w:r>
      <w:hyperlink r:id="rId13" w:tooltip="About the new rights-based Aged Care Act" w:history="1">
        <w:r w:rsidRPr="00E12399">
          <w:rPr>
            <w:rFonts w:cs="Arial"/>
            <w:color w:val="1E1544" w:themeColor="text1"/>
          </w:rPr>
          <w:t>Act</w:t>
        </w:r>
      </w:hyperlink>
      <w:r w:rsidRPr="00E12399">
        <w:rPr>
          <w:rFonts w:cs="Arial"/>
          <w:color w:val="1E1544" w:themeColor="text1"/>
        </w:rPr>
        <w:t> will limit entry to government</w:t>
      </w:r>
      <w:r w:rsidR="004101D9">
        <w:rPr>
          <w:rFonts w:cs="Arial"/>
          <w:color w:val="1E1544" w:themeColor="text1"/>
        </w:rPr>
        <w:t>-</w:t>
      </w:r>
      <w:r w:rsidRPr="00E12399">
        <w:rPr>
          <w:rFonts w:cs="Arial"/>
          <w:color w:val="1E1544" w:themeColor="text1"/>
        </w:rPr>
        <w:t>funded aged care services to people with care needs who are:</w:t>
      </w:r>
    </w:p>
    <w:p w14:paraId="63E738EF" w14:textId="77777777" w:rsidR="00FE5127" w:rsidRPr="00E12399" w:rsidRDefault="00FE5127" w:rsidP="003E0C19">
      <w:pPr>
        <w:pStyle w:val="ListBullet"/>
        <w:rPr>
          <w:rFonts w:eastAsiaTheme="minorHAnsi"/>
          <w:shd w:val="clear" w:color="auto" w:fill="auto"/>
        </w:rPr>
      </w:pPr>
      <w:r w:rsidRPr="00E12399">
        <w:rPr>
          <w:rFonts w:eastAsiaTheme="minorHAnsi"/>
          <w:shd w:val="clear" w:color="auto" w:fill="auto"/>
        </w:rPr>
        <w:t>aged 65 years and over; or</w:t>
      </w:r>
    </w:p>
    <w:p w14:paraId="3880042A" w14:textId="77777777" w:rsidR="00FE5127" w:rsidRPr="00E12399" w:rsidRDefault="00FE5127" w:rsidP="003E0C19">
      <w:pPr>
        <w:pStyle w:val="ListBullet"/>
        <w:rPr>
          <w:rFonts w:eastAsiaTheme="minorHAnsi"/>
          <w:shd w:val="clear" w:color="auto" w:fill="auto"/>
        </w:rPr>
      </w:pPr>
      <w:r w:rsidRPr="00E12399">
        <w:rPr>
          <w:rFonts w:eastAsiaTheme="minorHAnsi"/>
          <w:shd w:val="clear" w:color="auto" w:fill="auto"/>
        </w:rPr>
        <w:t>Aboriginal or Torres Strait Islander and aged 50 years or over; or</w:t>
      </w:r>
    </w:p>
    <w:p w14:paraId="6C0AD0C7" w14:textId="77777777" w:rsidR="00DF03FD" w:rsidRDefault="00FE5127" w:rsidP="003E0C19">
      <w:pPr>
        <w:pStyle w:val="ListBullet"/>
        <w:rPr>
          <w:rFonts w:eastAsiaTheme="minorHAnsi"/>
          <w:shd w:val="clear" w:color="auto" w:fill="auto"/>
        </w:rPr>
      </w:pPr>
      <w:r w:rsidRPr="00E12399">
        <w:rPr>
          <w:rFonts w:eastAsiaTheme="minorHAnsi"/>
          <w:shd w:val="clear" w:color="auto" w:fill="auto"/>
        </w:rPr>
        <w:t>homeless or at risk of homelessness and aged 50 years or over</w:t>
      </w:r>
      <w:r w:rsidR="00DF03FD">
        <w:rPr>
          <w:rFonts w:eastAsiaTheme="minorHAnsi"/>
          <w:shd w:val="clear" w:color="auto" w:fill="auto"/>
        </w:rPr>
        <w:t>; or</w:t>
      </w:r>
    </w:p>
    <w:p w14:paraId="222C82D8" w14:textId="73582334" w:rsidR="00FE5127" w:rsidRPr="00DF03FD" w:rsidRDefault="00DF03FD" w:rsidP="003E0C19">
      <w:pPr>
        <w:pStyle w:val="ListBullet"/>
        <w:rPr>
          <w:rFonts w:eastAsiaTheme="minorHAnsi"/>
          <w:shd w:val="clear" w:color="auto" w:fill="auto"/>
        </w:rPr>
      </w:pPr>
      <w:r>
        <w:t>existing clients who were approved for aged care before 1 November 2025</w:t>
      </w:r>
      <w:r w:rsidR="00FE5127" w:rsidRPr="00DF03FD">
        <w:rPr>
          <w:rFonts w:eastAsiaTheme="minorHAnsi"/>
          <w:shd w:val="clear" w:color="auto" w:fill="auto"/>
        </w:rPr>
        <w:t>.</w:t>
      </w:r>
    </w:p>
    <w:p w14:paraId="20A46C2A" w14:textId="2DBE2EB9" w:rsidR="00FE5127" w:rsidRPr="00E12399" w:rsidRDefault="00FE5127" w:rsidP="00FE5127">
      <w:pPr>
        <w:rPr>
          <w:rFonts w:cs="Arial"/>
          <w:color w:val="1E1544" w:themeColor="text1"/>
        </w:rPr>
      </w:pPr>
      <w:r w:rsidRPr="00E12399">
        <w:rPr>
          <w:rFonts w:cs="Arial"/>
          <w:color w:val="1E1544" w:themeColor="text1"/>
        </w:rPr>
        <w:t>All CHSP clients who do not meet the criteria of the Act, including clients aged</w:t>
      </w:r>
      <w:r w:rsidR="00521ACB">
        <w:rPr>
          <w:rFonts w:cs="Arial"/>
          <w:color w:val="1E1544" w:themeColor="text1"/>
        </w:rPr>
        <w:t xml:space="preserve"> </w:t>
      </w:r>
      <w:r w:rsidRPr="00E12399">
        <w:rPr>
          <w:rFonts w:cs="Arial"/>
          <w:color w:val="1E1544" w:themeColor="text1"/>
        </w:rPr>
        <w:t>45</w:t>
      </w:r>
      <w:r w:rsidR="002060C0">
        <w:rPr>
          <w:rFonts w:cs="Arial"/>
          <w:color w:val="1E1544" w:themeColor="text1"/>
        </w:rPr>
        <w:t xml:space="preserve"> to</w:t>
      </w:r>
      <w:r w:rsidR="00521ACB">
        <w:rPr>
          <w:rFonts w:cs="Arial"/>
          <w:color w:val="1E1544" w:themeColor="text1"/>
        </w:rPr>
        <w:t xml:space="preserve"> </w:t>
      </w:r>
      <w:r w:rsidRPr="00E12399">
        <w:rPr>
          <w:rFonts w:cs="Arial"/>
          <w:color w:val="1E1544" w:themeColor="text1"/>
        </w:rPr>
        <w:t xml:space="preserve">49, must be registered and assessed before the Act comes into effect to continue accessing services without disruption. </w:t>
      </w:r>
    </w:p>
    <w:p w14:paraId="5ED65CF9" w14:textId="77777777" w:rsidR="00FE5127" w:rsidRPr="002060C0" w:rsidRDefault="00FE5127" w:rsidP="003E0C19">
      <w:pPr>
        <w:ind w:left="709" w:hanging="709"/>
        <w:rPr>
          <w:rFonts w:cs="Arial"/>
          <w:color w:val="1E1544" w:themeColor="text1"/>
        </w:rPr>
      </w:pPr>
      <w:r w:rsidRPr="00EE73D6">
        <w:rPr>
          <w:rFonts w:ascii="Segoe UI Emoji" w:hAnsi="Segoe UI Emoji" w:cs="Segoe UI Emoji"/>
        </w:rPr>
        <w:t>✅</w:t>
      </w:r>
      <w:r>
        <w:tab/>
      </w:r>
      <w:r w:rsidRPr="00E12399">
        <w:rPr>
          <w:b/>
          <w:bCs/>
          <w:color w:val="1E1544" w:themeColor="text1"/>
        </w:rPr>
        <w:t>If clients are assessed before 1 November 2025:</w:t>
      </w:r>
      <w:r w:rsidRPr="00E12399">
        <w:rPr>
          <w:color w:val="1E1544" w:themeColor="text1"/>
        </w:rPr>
        <w:t xml:space="preserve"> </w:t>
      </w:r>
      <w:r w:rsidRPr="002060C0">
        <w:rPr>
          <w:rFonts w:cs="Arial"/>
          <w:color w:val="1E1544" w:themeColor="text1"/>
        </w:rPr>
        <w:t xml:space="preserve">Clients will continue to access CHSP services without any disruption to their services. </w:t>
      </w:r>
    </w:p>
    <w:p w14:paraId="60B9B4DD" w14:textId="4E17FB79" w:rsidR="00FE5127" w:rsidRPr="00F630A8" w:rsidRDefault="00FE5127" w:rsidP="00FE5127">
      <w:pPr>
        <w:ind w:left="720" w:hanging="720"/>
      </w:pPr>
      <w:r w:rsidRPr="00EE73D6">
        <w:rPr>
          <w:rFonts w:ascii="Segoe UI Emoji" w:hAnsi="Segoe UI Emoji" w:cs="Segoe UI Emoji"/>
        </w:rPr>
        <w:t>❌</w:t>
      </w:r>
      <w:r>
        <w:tab/>
      </w:r>
      <w:r w:rsidRPr="00E12399">
        <w:rPr>
          <w:b/>
          <w:bCs/>
          <w:color w:val="1E1544" w:themeColor="text1"/>
        </w:rPr>
        <w:t>If clients are not referred for assessment before 1 November 2025:</w:t>
      </w:r>
      <w:r w:rsidRPr="00E12399">
        <w:rPr>
          <w:color w:val="1E1544" w:themeColor="text1"/>
        </w:rPr>
        <w:t xml:space="preserve"> Clients will no longer be eligible under the Act until they satisfy the eligibility criteria.</w:t>
      </w:r>
    </w:p>
    <w:p w14:paraId="4F5C7E84" w14:textId="5D46D864" w:rsidR="00FE5127" w:rsidRPr="00F630A8" w:rsidRDefault="00FE5127" w:rsidP="003E0C19">
      <w:pPr>
        <w:ind w:left="709" w:hanging="709"/>
      </w:pPr>
      <w:r>
        <w:rPr>
          <w:rFonts w:ascii="Segoe UI Emoji" w:hAnsi="Segoe UI Emoji" w:cs="Segoe UI Emoji"/>
          <w:color w:val="808080"/>
        </w:rPr>
        <w:t>❓</w:t>
      </w:r>
      <w:r w:rsidRPr="00FB0756">
        <w:rPr>
          <w:rFonts w:ascii="Segoe UI Emoji" w:hAnsi="Segoe UI Emoji" w:cs="Segoe UI Emoji"/>
        </w:rPr>
        <w:tab/>
      </w:r>
      <w:r w:rsidRPr="00E12399">
        <w:rPr>
          <w:b/>
          <w:color w:val="1E1544" w:themeColor="text1"/>
        </w:rPr>
        <w:t xml:space="preserve">If </w:t>
      </w:r>
      <w:r w:rsidRPr="00E12399">
        <w:rPr>
          <w:b/>
          <w:bCs/>
          <w:color w:val="1E1544" w:themeColor="text1"/>
        </w:rPr>
        <w:t xml:space="preserve">clients are </w:t>
      </w:r>
      <w:r w:rsidRPr="00E12399">
        <w:rPr>
          <w:b/>
          <w:color w:val="1E1544" w:themeColor="text1"/>
        </w:rPr>
        <w:t>referred for an assessment but not assessed before 1 November 2025:</w:t>
      </w:r>
      <w:r w:rsidRPr="00E12399">
        <w:rPr>
          <w:rFonts w:ascii="Segoe UI Emoji" w:hAnsi="Segoe UI Emoji" w:cs="Segoe UI Emoji"/>
          <w:color w:val="1E1544" w:themeColor="text1"/>
        </w:rPr>
        <w:t xml:space="preserve"> </w:t>
      </w:r>
      <w:r w:rsidRPr="00E12399">
        <w:rPr>
          <w:color w:val="1E1544" w:themeColor="text1"/>
        </w:rPr>
        <w:t>Clients who are waiting for an assessment may be approved for government-funded aged care services under the Act</w:t>
      </w:r>
      <w:r w:rsidRPr="00F630A8">
        <w:t>.</w:t>
      </w:r>
    </w:p>
    <w:p w14:paraId="2A6E6DF0" w14:textId="77777777" w:rsidR="00FE5127" w:rsidRPr="003E0C19" w:rsidRDefault="00FE5127" w:rsidP="003E0C19">
      <w:pPr>
        <w:pStyle w:val="Heading3"/>
      </w:pPr>
      <w:r w:rsidRPr="003E0C19">
        <w:t xml:space="preserve">Support for older Aboriginal and Torres Strait Islander people </w:t>
      </w:r>
    </w:p>
    <w:p w14:paraId="697C5DD0" w14:textId="77777777" w:rsidR="00FE5127" w:rsidRPr="00E12399" w:rsidRDefault="00FE5127" w:rsidP="003E0C19">
      <w:pPr>
        <w:pStyle w:val="ListBullet"/>
        <w:rPr>
          <w:rFonts w:eastAsiaTheme="minorEastAsia"/>
        </w:rPr>
      </w:pPr>
      <w:r w:rsidRPr="00E12399">
        <w:rPr>
          <w:rFonts w:eastAsiaTheme="minorEastAsia"/>
        </w:rPr>
        <w:t>Elder Care Support workers help older Aboriginal and Torres Strait Islander people to make decisions about their aged care. They can help with assessments, accessing services, working with providers to meet their needs, and assisting with disability support.</w:t>
      </w:r>
    </w:p>
    <w:p w14:paraId="6327D54B" w14:textId="77777777" w:rsidR="00FE5127" w:rsidRPr="00E12399" w:rsidRDefault="00FE5127" w:rsidP="003E0C19">
      <w:pPr>
        <w:pStyle w:val="ListBullet"/>
      </w:pPr>
      <w:r w:rsidRPr="00E12399">
        <w:t xml:space="preserve">Find where Elder Care Support workers are located on the </w:t>
      </w:r>
      <w:hyperlink r:id="rId14">
        <w:r w:rsidRPr="00E12399">
          <w:rPr>
            <w:rStyle w:val="Hyperlink"/>
            <w:color w:val="1E1544" w:themeColor="text1"/>
          </w:rPr>
          <w:t>NACCHO.org.au/elder-care-support-program</w:t>
        </w:r>
      </w:hyperlink>
      <w:r w:rsidRPr="00E12399">
        <w:t xml:space="preserve">.  </w:t>
      </w:r>
    </w:p>
    <w:p w14:paraId="0A2E8B32" w14:textId="64BBF808" w:rsidR="00FE5127" w:rsidRPr="003E0C19" w:rsidRDefault="59A3BB68" w:rsidP="003E0C19">
      <w:pPr>
        <w:pStyle w:val="Heading3"/>
      </w:pPr>
      <w:r w:rsidRPr="003E0C19">
        <w:t>Translation</w:t>
      </w:r>
      <w:r w:rsidR="00FE5127" w:rsidRPr="003E0C19">
        <w:t xml:space="preserve"> support</w:t>
      </w:r>
    </w:p>
    <w:p w14:paraId="369EB4B0" w14:textId="77777777" w:rsidR="00FE5127" w:rsidRPr="00E12399" w:rsidRDefault="00FE5127" w:rsidP="003E0C19">
      <w:pPr>
        <w:pStyle w:val="ListBullet"/>
      </w:pPr>
      <w:r w:rsidRPr="00E12399">
        <w:t xml:space="preserve">If your clients want help to talk to My Aged Care in another language, they can call the </w:t>
      </w:r>
      <w:hyperlink r:id="rId15" w:anchor="translating-and-interpreting-service-tis-national" w:history="1">
        <w:r w:rsidRPr="00E12399">
          <w:rPr>
            <w:rStyle w:val="Hyperlink"/>
            <w:color w:val="1E1544" w:themeColor="text1"/>
          </w:rPr>
          <w:t>Translating and Interpreting Service (TIS National)</w:t>
        </w:r>
      </w:hyperlink>
      <w:r w:rsidRPr="00E12399">
        <w:t xml:space="preserve"> for the cost of a local call:</w:t>
      </w:r>
    </w:p>
    <w:p w14:paraId="01868E45" w14:textId="77777777" w:rsidR="00FE5127" w:rsidRPr="003E0C19" w:rsidRDefault="00FE5127" w:rsidP="003E0C19">
      <w:pPr>
        <w:pStyle w:val="ListBullet2"/>
      </w:pPr>
      <w:r w:rsidRPr="00E12399">
        <w:t xml:space="preserve">Call TIS National on 131 </w:t>
      </w:r>
      <w:r w:rsidRPr="003E0C19">
        <w:t>450</w:t>
      </w:r>
    </w:p>
    <w:p w14:paraId="220CA7BD" w14:textId="77777777" w:rsidR="00FE5127" w:rsidRPr="003E0C19" w:rsidRDefault="00FE5127" w:rsidP="003E0C19">
      <w:pPr>
        <w:pStyle w:val="ListBullet2"/>
      </w:pPr>
      <w:r w:rsidRPr="003E0C19">
        <w:t>Tell the operator the language they speak</w:t>
      </w:r>
    </w:p>
    <w:p w14:paraId="5A8BB9C1" w14:textId="77777777" w:rsidR="00FE5127" w:rsidRPr="00E12399" w:rsidRDefault="00FE5127" w:rsidP="003E0C19">
      <w:pPr>
        <w:pStyle w:val="ListBullet2"/>
      </w:pPr>
      <w:r w:rsidRPr="003E0C19">
        <w:t>Ask the interpreter to call My Aged</w:t>
      </w:r>
      <w:r w:rsidRPr="00E12399">
        <w:t xml:space="preserve"> Care on 1800 200 422.</w:t>
      </w:r>
    </w:p>
    <w:p w14:paraId="3D61FA04" w14:textId="77777777" w:rsidR="00FE5127" w:rsidRPr="00E12399" w:rsidRDefault="00FE5127" w:rsidP="003E0C19">
      <w:pPr>
        <w:pStyle w:val="ListBullet"/>
      </w:pPr>
      <w:r w:rsidRPr="00E12399">
        <w:t xml:space="preserve">For people with particular needs, such as hearing or vision impairment, information on accessibility can be found on the </w:t>
      </w:r>
      <w:hyperlink r:id="rId16" w:history="1">
        <w:r w:rsidRPr="00E12399">
          <w:rPr>
            <w:rStyle w:val="Hyperlink"/>
            <w:color w:val="1E1544" w:themeColor="text1"/>
          </w:rPr>
          <w:t>My Aged Care website.</w:t>
        </w:r>
      </w:hyperlink>
    </w:p>
    <w:p w14:paraId="72C145F7" w14:textId="67A994A0" w:rsidR="00FE5127" w:rsidRPr="00E12399" w:rsidRDefault="00FE5127" w:rsidP="003E0C19">
      <w:pPr>
        <w:pStyle w:val="ListBullet"/>
      </w:pPr>
      <w:r w:rsidRPr="00E12399">
        <w:t>Deaf, Deafblind, or hard of hearing clients can contact Deaf Connect</w:t>
      </w:r>
      <w:r w:rsidR="00FE7A06">
        <w:t>:</w:t>
      </w:r>
      <w:r w:rsidRPr="00E12399">
        <w:t xml:space="preserve"> </w:t>
      </w:r>
    </w:p>
    <w:p w14:paraId="7BA5FEC0" w14:textId="2C0880ED" w:rsidR="00FE5127" w:rsidRPr="00E12399" w:rsidRDefault="00FE5127" w:rsidP="003E0C19">
      <w:pPr>
        <w:pStyle w:val="ListBullet2"/>
      </w:pPr>
      <w:r w:rsidRPr="00E12399">
        <w:t xml:space="preserve">SMS only: 0476 857 251, FaceTime: 0407 647 591, call: 1300 773 803, email: interpreting@deafconnect.org.au or </w:t>
      </w:r>
    </w:p>
    <w:p w14:paraId="2A2B0CDA" w14:textId="77777777" w:rsidR="00FE5127" w:rsidRPr="00E12399" w:rsidRDefault="00FE5127" w:rsidP="003E0C19">
      <w:pPr>
        <w:pStyle w:val="ListBullet2"/>
      </w:pPr>
      <w:r w:rsidRPr="00E12399">
        <w:lastRenderedPageBreak/>
        <w:t xml:space="preserve">online </w:t>
      </w:r>
      <w:hyperlink r:id="rId17" w:anchor="book-interpreter" w:history="1">
        <w:r w:rsidRPr="00E12399">
          <w:rPr>
            <w:rStyle w:val="Hyperlink"/>
            <w:color w:val="1E1544" w:themeColor="text1"/>
          </w:rPr>
          <w:t>deafconnect.org.au/services/</w:t>
        </w:r>
        <w:proofErr w:type="spellStart"/>
        <w:r w:rsidRPr="00E12399">
          <w:rPr>
            <w:rStyle w:val="Hyperlink"/>
            <w:color w:val="1E1544" w:themeColor="text1"/>
          </w:rPr>
          <w:t>interpreting#book-interpreter</w:t>
        </w:r>
        <w:proofErr w:type="spellEnd"/>
      </w:hyperlink>
      <w:r w:rsidRPr="00E12399">
        <w:t xml:space="preserve"> </w:t>
      </w:r>
    </w:p>
    <w:p w14:paraId="5098DFD6" w14:textId="77777777" w:rsidR="00FE5127" w:rsidRDefault="00FE5127" w:rsidP="00FE5127">
      <w:pPr>
        <w:pStyle w:val="Heading2"/>
      </w:pPr>
      <w:r>
        <w:t xml:space="preserve">Aged care assessments </w:t>
      </w:r>
    </w:p>
    <w:p w14:paraId="13CFEA03" w14:textId="77777777" w:rsidR="00FE5127" w:rsidRPr="00E12399" w:rsidRDefault="00FE5127" w:rsidP="00FE5127">
      <w:pPr>
        <w:rPr>
          <w:color w:val="1E1544" w:themeColor="text1"/>
        </w:rPr>
      </w:pPr>
      <w:r w:rsidRPr="00E12399">
        <w:rPr>
          <w:color w:val="1E1544" w:themeColor="text1"/>
        </w:rPr>
        <w:t>As wait times for aged care assessments vary across Australia, we encourage you to support unassessed CHSP clients to apply for an aged care assessment as soon as possible.</w:t>
      </w:r>
    </w:p>
    <w:p w14:paraId="2A5143B1" w14:textId="77777777" w:rsidR="00FE5127" w:rsidRPr="00E12399" w:rsidRDefault="00FE5127" w:rsidP="00FE5127">
      <w:pPr>
        <w:pStyle w:val="NormalText"/>
      </w:pPr>
      <w:r w:rsidRPr="00E12399">
        <w:t xml:space="preserve">Any clients who are waiting for an assessment by 1 November 2025 </w:t>
      </w:r>
      <w:r w:rsidRPr="00E12399">
        <w:rPr>
          <w:i/>
          <w:iCs/>
        </w:rPr>
        <w:t>may</w:t>
      </w:r>
      <w:r w:rsidRPr="00E12399">
        <w:t xml:space="preserve"> be eligible under the Act to have their approvals backdated. However, this will depend on their circumstances at the time.</w:t>
      </w:r>
    </w:p>
    <w:p w14:paraId="0A9EA589" w14:textId="77777777" w:rsidR="00FE5127" w:rsidRPr="00245E5C" w:rsidRDefault="00FE5127" w:rsidP="00FE5127">
      <w:pPr>
        <w:pStyle w:val="Heading2"/>
      </w:pPr>
      <w:r>
        <w:t xml:space="preserve">Urgent referrals </w:t>
      </w:r>
    </w:p>
    <w:p w14:paraId="03413025" w14:textId="77777777" w:rsidR="00FE5127" w:rsidRPr="00E12399" w:rsidRDefault="00FE5127" w:rsidP="00FE5127">
      <w:pPr>
        <w:rPr>
          <w:color w:val="1E1544" w:themeColor="text1"/>
        </w:rPr>
      </w:pPr>
      <w:r w:rsidRPr="00E12399">
        <w:rPr>
          <w:color w:val="1E1544" w:themeColor="text1"/>
        </w:rPr>
        <w:t>Referrals are available for any client needing urgent services while they are waiting for their assessment and these arrangements will continue under the Act.</w:t>
      </w:r>
    </w:p>
    <w:p w14:paraId="76E0B7D5" w14:textId="77777777" w:rsidR="00FE5127" w:rsidRPr="00E12399" w:rsidRDefault="00FE5127" w:rsidP="003E0C19">
      <w:pPr>
        <w:pStyle w:val="ListBullet"/>
      </w:pPr>
      <w:r w:rsidRPr="00E12399">
        <w:t>Clients can access urgent services through My Aged Care on 1800 200 422 if there is an immediate health or safety need, in line with current arrangements.</w:t>
      </w:r>
    </w:p>
    <w:p w14:paraId="25F94FA8" w14:textId="77777777" w:rsidR="00FE5127" w:rsidRPr="00E12399" w:rsidRDefault="00FE5127" w:rsidP="003E0C19">
      <w:pPr>
        <w:pStyle w:val="ListBullet"/>
      </w:pPr>
      <w:r w:rsidRPr="00E12399">
        <w:t>When the Act commences on 1 November 2025, assessment organisations can also provide clients with urgent referrals for CHSP if they determine there is a need due to a significant delay in assessment availability.</w:t>
      </w:r>
    </w:p>
    <w:p w14:paraId="6871B260" w14:textId="77777777" w:rsidR="00FE5127" w:rsidRPr="00E12399" w:rsidRDefault="00FE5127" w:rsidP="00FE5127">
      <w:pPr>
        <w:rPr>
          <w:color w:val="1E1544" w:themeColor="text1"/>
        </w:rPr>
      </w:pPr>
      <w:r w:rsidRPr="00E12399">
        <w:rPr>
          <w:color w:val="1E1544" w:themeColor="text1"/>
        </w:rPr>
        <w:t xml:space="preserve">All clients who access urgent or emergency services </w:t>
      </w:r>
      <w:r w:rsidRPr="004C0471">
        <w:rPr>
          <w:color w:val="1E1544" w:themeColor="text1"/>
        </w:rPr>
        <w:t>will still need</w:t>
      </w:r>
      <w:r w:rsidRPr="00E12399">
        <w:rPr>
          <w:color w:val="1E1544" w:themeColor="text1"/>
        </w:rPr>
        <w:t xml:space="preserve"> to complete an aged care assessment. Please support clients who have received urgent services to undergo an assessment. </w:t>
      </w:r>
    </w:p>
    <w:p w14:paraId="6CD4FE9D" w14:textId="77777777" w:rsidR="00FE5127" w:rsidRPr="002A56C2" w:rsidRDefault="00FE5127" w:rsidP="00FE5127">
      <w:pPr>
        <w:pStyle w:val="Heading2"/>
      </w:pPr>
      <w:r>
        <w:t>Registered and assessed clients</w:t>
      </w:r>
    </w:p>
    <w:p w14:paraId="4238C2E6" w14:textId="4F3A980A" w:rsidR="00FE5127" w:rsidRPr="00E12399" w:rsidRDefault="00FE5127" w:rsidP="00FE5127">
      <w:pPr>
        <w:rPr>
          <w:rFonts w:cs="Arial"/>
          <w:color w:val="1E1544" w:themeColor="text1"/>
        </w:rPr>
      </w:pPr>
      <w:r w:rsidRPr="00E12399">
        <w:rPr>
          <w:rFonts w:cs="Arial"/>
          <w:color w:val="1E1544" w:themeColor="text1"/>
        </w:rPr>
        <w:t>Registered and assessed CHSP clients will be automatically transitioned under the Act on 1 November 2025 and will continue accessing their current CHSP services in line with their assessed need.</w:t>
      </w:r>
    </w:p>
    <w:p w14:paraId="1699C0C2" w14:textId="77777777" w:rsidR="00FE5127" w:rsidRPr="00E12399" w:rsidRDefault="00FE5127" w:rsidP="00FE5127">
      <w:pPr>
        <w:rPr>
          <w:color w:val="1E1544" w:themeColor="text1"/>
        </w:rPr>
      </w:pPr>
      <w:r w:rsidRPr="00E12399">
        <w:rPr>
          <w:rFonts w:cs="Arial"/>
          <w:color w:val="1E1544" w:themeColor="text1"/>
        </w:rPr>
        <w:t xml:space="preserve">As with existing arrangements, if a client’s care needs change significantly, request a reassessment through the </w:t>
      </w:r>
      <w:hyperlink r:id="rId18" w:history="1">
        <w:r w:rsidRPr="00E12399">
          <w:rPr>
            <w:rStyle w:val="Hyperlink"/>
            <w:rFonts w:cs="Arial"/>
            <w:color w:val="1E1544" w:themeColor="text1"/>
          </w:rPr>
          <w:t>My Aged Care Service and Support Portal</w:t>
        </w:r>
      </w:hyperlink>
      <w:r w:rsidRPr="00E12399">
        <w:rPr>
          <w:rFonts w:cs="Arial"/>
          <w:color w:val="1E1544" w:themeColor="text1"/>
        </w:rPr>
        <w:t>.</w:t>
      </w:r>
    </w:p>
    <w:p w14:paraId="238485BB" w14:textId="77777777" w:rsidR="00FE5127" w:rsidRPr="003A007E" w:rsidRDefault="00FE5127" w:rsidP="00FE5127">
      <w:pPr>
        <w:pStyle w:val="Heading2"/>
        <w:rPr>
          <w:highlight w:val="yellow"/>
        </w:rPr>
      </w:pPr>
      <w:r>
        <w:t>Additional resources</w:t>
      </w:r>
    </w:p>
    <w:p w14:paraId="2E0B13B4" w14:textId="15E7A94D" w:rsidR="00FE5127" w:rsidRPr="003E0C19" w:rsidRDefault="00FE5127" w:rsidP="003E0C19">
      <w:pPr>
        <w:pStyle w:val="Heading3"/>
      </w:pPr>
      <w:r w:rsidRPr="003E0C19">
        <w:t>CHSP 2025-27 Manual</w:t>
      </w:r>
    </w:p>
    <w:p w14:paraId="79FF9FC7" w14:textId="05C20E6E" w:rsidR="00FE5127" w:rsidRPr="00E12399" w:rsidRDefault="00FE5127" w:rsidP="00FE5127">
      <w:pPr>
        <w:rPr>
          <w:color w:val="1E1544" w:themeColor="text1"/>
        </w:rPr>
      </w:pPr>
      <w:r w:rsidRPr="00E12399">
        <w:rPr>
          <w:color w:val="1E1544" w:themeColor="text1"/>
        </w:rPr>
        <w:t xml:space="preserve">A CHSP Program Manual 2025-2027 covering the period 1 July 2025 to 1 November 2025 is available on the department’s website at </w:t>
      </w:r>
      <w:hyperlink r:id="rId19" w:history="1">
        <w:r w:rsidRPr="00E12399">
          <w:rPr>
            <w:rStyle w:val="Hyperlink"/>
            <w:color w:val="1E1544" w:themeColor="text1"/>
          </w:rPr>
          <w:t>health.gov.au/our-work/</w:t>
        </w:r>
        <w:proofErr w:type="spellStart"/>
        <w:r w:rsidRPr="00E12399">
          <w:rPr>
            <w:rStyle w:val="Hyperlink"/>
            <w:color w:val="1E1544" w:themeColor="text1"/>
          </w:rPr>
          <w:t>chsp</w:t>
        </w:r>
        <w:proofErr w:type="spellEnd"/>
        <w:r w:rsidRPr="00E12399">
          <w:rPr>
            <w:rStyle w:val="Hyperlink"/>
            <w:color w:val="1E1544" w:themeColor="text1"/>
          </w:rPr>
          <w:t>/reforms</w:t>
        </w:r>
      </w:hyperlink>
      <w:r w:rsidRPr="00E12399">
        <w:rPr>
          <w:color w:val="1E1544" w:themeColor="text1"/>
        </w:rPr>
        <w:t>.</w:t>
      </w:r>
    </w:p>
    <w:p w14:paraId="5EA188C2" w14:textId="77777777" w:rsidR="00FE5127" w:rsidRPr="003E0C19" w:rsidRDefault="00FE5127" w:rsidP="003E0C19">
      <w:pPr>
        <w:pStyle w:val="Heading3"/>
      </w:pPr>
      <w:r w:rsidRPr="003E0C19">
        <w:t>Fact sheets and further updates</w:t>
      </w:r>
    </w:p>
    <w:p w14:paraId="760850DE" w14:textId="58490E9A" w:rsidR="00FE5127" w:rsidRPr="00E12399" w:rsidRDefault="00FE5127" w:rsidP="00FE5127">
      <w:pPr>
        <w:rPr>
          <w:color w:val="1E1544" w:themeColor="text1"/>
        </w:rPr>
      </w:pPr>
      <w:r w:rsidRPr="00E12399">
        <w:rPr>
          <w:color w:val="1E1544" w:themeColor="text1"/>
        </w:rPr>
        <w:t xml:space="preserve">This provider update should be read in conjunction with the </w:t>
      </w:r>
      <w:hyperlink r:id="rId20" w:tgtFrame="_blank" w:history="1">
        <w:r w:rsidRPr="00E12399">
          <w:rPr>
            <w:rStyle w:val="Hyperlink"/>
            <w:color w:val="1E1544" w:themeColor="text1"/>
          </w:rPr>
          <w:t>CHSP 2025-27 extension resources</w:t>
        </w:r>
      </w:hyperlink>
      <w:r w:rsidRPr="00E12399">
        <w:rPr>
          <w:color w:val="1E1544" w:themeColor="text1"/>
        </w:rPr>
        <w:t xml:space="preserve"> available on the department’s website.</w:t>
      </w:r>
    </w:p>
    <w:p w14:paraId="38133F0C" w14:textId="00B03555" w:rsidR="00FE5127" w:rsidRPr="00E12399" w:rsidRDefault="00FE5127" w:rsidP="00FE5127">
      <w:pPr>
        <w:rPr>
          <w:color w:val="1E1544" w:themeColor="text1"/>
        </w:rPr>
      </w:pPr>
      <w:r w:rsidRPr="00E12399">
        <w:rPr>
          <w:color w:val="1E1544" w:themeColor="text1"/>
        </w:rPr>
        <w:t xml:space="preserve">To stay up to date, please ensure you and your team are </w:t>
      </w:r>
      <w:hyperlink r:id="rId21" w:tgtFrame="_blank" w:history="1">
        <w:r w:rsidRPr="00E12399">
          <w:rPr>
            <w:rStyle w:val="Hyperlink"/>
            <w:color w:val="1E1544" w:themeColor="text1"/>
          </w:rPr>
          <w:t>subscribed to aged care newsletters and alerts</w:t>
        </w:r>
      </w:hyperlink>
      <w:r w:rsidRPr="00E12399">
        <w:rPr>
          <w:color w:val="1E1544" w:themeColor="text1"/>
        </w:rPr>
        <w:t>.</w:t>
      </w:r>
    </w:p>
    <w:p w14:paraId="55668680" w14:textId="02FAA72B" w:rsidR="00FE5127" w:rsidRPr="00E12399" w:rsidRDefault="00FE5127" w:rsidP="00FE5127">
      <w:pPr>
        <w:rPr>
          <w:color w:val="1E1544" w:themeColor="text1"/>
        </w:rPr>
      </w:pPr>
      <w:r w:rsidRPr="00E12399">
        <w:rPr>
          <w:color w:val="1E1544" w:themeColor="text1"/>
        </w:rPr>
        <w:t>If you have any further questions or require guidance, please contact your Funding Administration Manager (FAM).</w:t>
      </w:r>
    </w:p>
    <w:p w14:paraId="5942BFDB" w14:textId="26AD0FEF" w:rsidR="00FE5127" w:rsidRPr="00E12399" w:rsidRDefault="00FE5127" w:rsidP="00FE5127">
      <w:pPr>
        <w:rPr>
          <w:color w:val="1E1544" w:themeColor="text1"/>
        </w:rPr>
      </w:pPr>
      <w:r w:rsidRPr="00E12399">
        <w:rPr>
          <w:color w:val="1E1544" w:themeColor="text1"/>
        </w:rPr>
        <w:t xml:space="preserve">For enquiries about policy changes in 2025-27 contact </w:t>
      </w:r>
      <w:hyperlink r:id="rId22" w:tgtFrame="_blank" w:history="1">
        <w:r w:rsidRPr="00E12399">
          <w:rPr>
            <w:rStyle w:val="Hyperlink"/>
            <w:color w:val="1E1544" w:themeColor="text1"/>
          </w:rPr>
          <w:t>CHSPservicereform@health.gov.au</w:t>
        </w:r>
      </w:hyperlink>
      <w:r w:rsidRPr="00E12399">
        <w:rPr>
          <w:color w:val="1E1544" w:themeColor="text1"/>
        </w:rPr>
        <w:t>.</w:t>
      </w:r>
    </w:p>
    <w:p w14:paraId="70C708DA" w14:textId="03CCDDF3" w:rsidR="00FE5127" w:rsidRPr="00E12399" w:rsidRDefault="00FE5127" w:rsidP="00FE5127">
      <w:pPr>
        <w:rPr>
          <w:color w:val="1E1544" w:themeColor="text1"/>
        </w:rPr>
      </w:pPr>
      <w:r w:rsidRPr="00E12399">
        <w:rPr>
          <w:color w:val="1E1544" w:themeColor="text1"/>
        </w:rPr>
        <w:lastRenderedPageBreak/>
        <w:t xml:space="preserve">For enquiries about the CHSP 2025-27 extension contact </w:t>
      </w:r>
      <w:hyperlink r:id="rId23" w:tgtFrame="_blank" w:history="1">
        <w:r w:rsidRPr="00E12399">
          <w:rPr>
            <w:rStyle w:val="Hyperlink"/>
            <w:color w:val="1E1544" w:themeColor="text1"/>
          </w:rPr>
          <w:t>CHSPExtension@health.gov.au</w:t>
        </w:r>
      </w:hyperlink>
      <w:r w:rsidRPr="00E12399">
        <w:rPr>
          <w:color w:val="1E1544" w:themeColor="text1"/>
        </w:rPr>
        <w:t>.</w:t>
      </w:r>
    </w:p>
    <w:p w14:paraId="1EAB7A4D" w14:textId="65CA5AD7" w:rsidR="00FE5127" w:rsidRPr="00E12399" w:rsidRDefault="00FE5127" w:rsidP="00FE5127">
      <w:pPr>
        <w:rPr>
          <w:color w:val="1E1544" w:themeColor="text1"/>
        </w:rPr>
      </w:pPr>
      <w:r w:rsidRPr="00E12399">
        <w:rPr>
          <w:color w:val="1E1544" w:themeColor="text1"/>
        </w:rPr>
        <w:t xml:space="preserve">For general enquiries related to the CHSP contact </w:t>
      </w:r>
      <w:hyperlink r:id="rId24" w:tgtFrame="_blank" w:history="1">
        <w:r w:rsidRPr="00E12399">
          <w:rPr>
            <w:rStyle w:val="Hyperlink"/>
            <w:color w:val="1E1544" w:themeColor="text1"/>
          </w:rPr>
          <w:t>CHSPprogram@health.gov.au.</w:t>
        </w:r>
      </w:hyperlink>
    </w:p>
    <w:bookmarkEnd w:id="0"/>
    <w:p w14:paraId="45C9DE05" w14:textId="21D6CE22" w:rsidR="00165B56" w:rsidRPr="00165B56" w:rsidRDefault="00165B56" w:rsidP="00165B56">
      <w:pPr>
        <w:pStyle w:val="Heading2"/>
        <w:rPr>
          <w:sz w:val="24"/>
          <w:szCs w:val="22"/>
        </w:rPr>
      </w:pPr>
      <w:r w:rsidRPr="00165B56">
        <w:rPr>
          <w:sz w:val="24"/>
          <w:szCs w:val="22"/>
        </w:rPr>
        <w:t>Older Persons Advocacy Network (OPAN)</w:t>
      </w:r>
    </w:p>
    <w:p w14:paraId="6C573EC1" w14:textId="77777777" w:rsidR="00165B56" w:rsidRPr="00165B56" w:rsidRDefault="00165B56" w:rsidP="00165B56">
      <w:pPr>
        <w:rPr>
          <w:color w:val="1E1544" w:themeColor="text1"/>
        </w:rPr>
      </w:pPr>
      <w:r w:rsidRPr="00165B56">
        <w:rPr>
          <w:color w:val="1E1544" w:themeColor="text1"/>
        </w:rPr>
        <w:t xml:space="preserve">The Older Persons Advocacy Network (OPAN) is a free, confidential, and independent service supporting people receiving or applying for government-funded aged care. An OPAN advocate can help CHSP clients raise and address any aged care issues and understand their aged care rights. </w:t>
      </w:r>
    </w:p>
    <w:p w14:paraId="28A2B56F" w14:textId="65B9BE43" w:rsidR="00C74D5F" w:rsidRPr="005D28C4" w:rsidRDefault="00165B56" w:rsidP="00F630A8">
      <w:r w:rsidRPr="00165B56">
        <w:t>Call the Aged Care Advocacy Line on 1800 700 600 or visit</w:t>
      </w:r>
      <w:r w:rsidR="00081C7D">
        <w:t xml:space="preserve"> </w:t>
      </w:r>
      <w:hyperlink r:id="rId25" w:history="1">
        <w:r w:rsidR="00081C7D" w:rsidRPr="00B37A17">
          <w:rPr>
            <w:rStyle w:val="Hyperlink"/>
          </w:rPr>
          <w:t>opan.org.au</w:t>
        </w:r>
      </w:hyperlink>
      <w:r w:rsidRPr="00165B56">
        <w:rPr>
          <w:noProof/>
        </w:rPr>
        <mc:AlternateContent>
          <mc:Choice Requires="wpg">
            <w:drawing>
              <wp:anchor distT="0" distB="0" distL="114300" distR="114300" simplePos="0" relativeHeight="251658240" behindDoc="1" locked="0" layoutInCell="1" allowOverlap="1" wp14:anchorId="6B5F993D" wp14:editId="4D86B730">
                <wp:simplePos x="0" y="0"/>
                <wp:positionH relativeFrom="margin">
                  <wp:posOffset>3025775</wp:posOffset>
                </wp:positionH>
                <wp:positionV relativeFrom="page">
                  <wp:posOffset>8407400</wp:posOffset>
                </wp:positionV>
                <wp:extent cx="3975735" cy="2440940"/>
                <wp:effectExtent l="0" t="0" r="5715" b="0"/>
                <wp:wrapSquare wrapText="bothSides"/>
                <wp:docPr id="1281714120" name="Group 1281714120"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581936055" name="Picture 58193605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715922705" name="Group 1715922705"/>
                        <wpg:cNvGrpSpPr/>
                        <wpg:grpSpPr>
                          <a:xfrm>
                            <a:off x="204362" y="332452"/>
                            <a:ext cx="3950268" cy="1828454"/>
                            <a:chOff x="-33" y="-140884"/>
                            <a:chExt cx="3950268" cy="1828454"/>
                          </a:xfrm>
                        </wpg:grpSpPr>
                        <wpg:grpSp>
                          <wpg:cNvPr id="1803051865" name="Group 1803051865"/>
                          <wpg:cNvGrpSpPr/>
                          <wpg:grpSpPr>
                            <a:xfrm>
                              <a:off x="75069" y="-140884"/>
                              <a:ext cx="3608724" cy="630206"/>
                              <a:chOff x="-21750" y="-140884"/>
                              <a:chExt cx="3608724" cy="630206"/>
                            </a:xfrm>
                          </wpg:grpSpPr>
                          <wpg:grpSp>
                            <wpg:cNvPr id="972947847" name="Group 972947847"/>
                            <wpg:cNvGrpSpPr/>
                            <wpg:grpSpPr>
                              <a:xfrm>
                                <a:off x="-21750" y="-140884"/>
                                <a:ext cx="269876" cy="269875"/>
                                <a:chOff x="-21762" y="-140946"/>
                                <a:chExt cx="270001" cy="270000"/>
                              </a:xfrm>
                            </wpg:grpSpPr>
                            <wps:wsp>
                              <wps:cNvPr id="30611211" name="Oval 30611211"/>
                              <wps:cNvSpPr/>
                              <wps:spPr>
                                <a:xfrm>
                                  <a:off x="-21762" y="-140946"/>
                                  <a:ext cx="270001"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73589819" name="Picture 13735898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721475399" name="Text Box 721475399"/>
                            <wps:cNvSpPr txBox="1"/>
                            <wps:spPr>
                              <a:xfrm>
                                <a:off x="247154" y="-140880"/>
                                <a:ext cx="3339820" cy="630202"/>
                              </a:xfrm>
                              <a:prstGeom prst="rect">
                                <a:avLst/>
                              </a:prstGeom>
                              <a:noFill/>
                              <a:ln w="6350">
                                <a:noFill/>
                              </a:ln>
                            </wps:spPr>
                            <wps:txbx>
                              <w:txbxContent>
                                <w:p w14:paraId="4B4E59B4" w14:textId="77777777" w:rsidR="00165B56" w:rsidRPr="00CE10B7" w:rsidRDefault="00165B56" w:rsidP="00165B56">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17D4351F" w14:textId="77777777" w:rsidR="00165B56" w:rsidRPr="001172BA" w:rsidRDefault="00165B56" w:rsidP="00165B56">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6738980" name="Group 576738980"/>
                          <wpg:cNvGrpSpPr/>
                          <wpg:grpSpPr>
                            <a:xfrm>
                              <a:off x="75069" y="440030"/>
                              <a:ext cx="3875166" cy="390335"/>
                              <a:chOff x="-21750" y="-140883"/>
                              <a:chExt cx="3875166" cy="390335"/>
                            </a:xfrm>
                          </wpg:grpSpPr>
                          <wpg:grpSp>
                            <wpg:cNvPr id="1447880385" name="Group 1447880385"/>
                            <wpg:cNvGrpSpPr/>
                            <wpg:grpSpPr>
                              <a:xfrm>
                                <a:off x="-21750" y="-140883"/>
                                <a:ext cx="269875" cy="269875"/>
                                <a:chOff x="-21762" y="-140945"/>
                                <a:chExt cx="270000" cy="270000"/>
                              </a:xfrm>
                            </wpg:grpSpPr>
                            <wps:wsp>
                              <wps:cNvPr id="76433549" name="Oval 76433549"/>
                              <wps:cNvSpPr/>
                              <wps:spPr>
                                <a:xfrm>
                                  <a:off x="-21762" y="-140945"/>
                                  <a:ext cx="270000"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0855848" name="Picture 2708558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686242141" name="Text Box 686242141"/>
                            <wps:cNvSpPr txBox="1"/>
                            <wps:spPr>
                              <a:xfrm>
                                <a:off x="257912" y="-140882"/>
                                <a:ext cx="3595504" cy="390334"/>
                              </a:xfrm>
                              <a:prstGeom prst="rect">
                                <a:avLst/>
                              </a:prstGeom>
                              <a:noFill/>
                              <a:ln w="6350">
                                <a:noFill/>
                              </a:ln>
                            </wps:spPr>
                            <wps:txbx>
                              <w:txbxContent>
                                <w:p w14:paraId="6F6FD764" w14:textId="77777777" w:rsidR="00165B56" w:rsidRPr="00CE10B7" w:rsidRDefault="00165B56" w:rsidP="00165B56">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1507697" name="Text Box 1931507697"/>
                          <wps:cNvSpPr txBox="1"/>
                          <wps:spPr>
                            <a:xfrm>
                              <a:off x="-33" y="830365"/>
                              <a:ext cx="3600622" cy="857205"/>
                            </a:xfrm>
                            <a:prstGeom prst="rect">
                              <a:avLst/>
                            </a:prstGeom>
                            <a:noFill/>
                            <a:ln w="6350">
                              <a:noFill/>
                            </a:ln>
                          </wps:spPr>
                          <wps:txbx>
                            <w:txbxContent>
                              <w:p w14:paraId="11A99756" w14:textId="77777777" w:rsidR="00165B56" w:rsidRPr="00CE10B7" w:rsidRDefault="00165B56" w:rsidP="00165B56">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321F7B89" w14:textId="77777777" w:rsidR="00165B56" w:rsidRPr="00CE10B7" w:rsidRDefault="00165B56" w:rsidP="00165B56">
                                <w:pPr>
                                  <w:rPr>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B5F993D" id="Group 1281714120" o:spid="_x0000_s1026" alt="This is a call to action box.&#10;&#10;It contains contact information including the phone number and aged care engagement website link.&#10;&#10;You may resize to make larger if needed." style="position:absolute;margin-left:238.25pt;margin-top:662pt;width:313.05pt;height:192.2pt;z-index:-251658240;mso-position-horizontal-relative:margin;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x41ii+g4610MSxqPKGSDHG42W9VayYpaw+zF8wo2K7PyrxuKiOH+S/Ys/a9+cdwqTYjLKV&#10;6B3m9NxElLHeO1e0eG1dfE7mrDdVz/kxMyqgO6boBi60PbnwPtbSwlPPw5xqHCmQoUNNivw+lL0u&#10;pMBl8Umjv9zbMbKymS+dUd923dCdxP3cNlS+ABUg6t8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QMIiH7Rrgaw1z9rtgQHb5x12wPx+lS5s8LNCP+51AGcT2F3DFGVkugWi&#10;hoUc6DhKs0Heav0XrdnNuXURbcwurdVEm0+W/F5ewRfVdjqLeTvBs3MVa2XEH+YrLEzIwrZ21gCy&#10;rcWd7eDm0ryNvdiupZnDDoLBZMP8FV8Uvus191r8jKWDOxxxrgAbIOTf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bXBfPX5t/Pk9w8SwraftK8ih64o6f6JM&#10;+eI7BTQ4bMj+A20BBGLlAx4z7+Wfki1t2x4k9Vl8SJeZbtr6XcdjwGuda3s+M8fXvX0BCwW71jHB&#10;coZAdv/BeTp7rUXNqdShLhf23rjODiznj4iutn6eQ0h7axIf4nPGdppfAxtsi+avgUCalCIAHSDi&#10;3/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HKY7pEZ4&#10;TOsuq23Wbdfh1FFgc0ubevHPFAi0uPi/m0sTI5c+gaCQpSbBBvTx9X/elwZ4aQRCvVbdXs1cc8sO&#10;BTPaX1i76IBYX+/YseGk00MXmCvSrWqjfFOf+wmPa57PvYN8anxb/Y763w5YDAoIzobTQkyh+8Mu&#10;hD+OXBMVEp0fw0SYkUMANCDL3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XrlxZoqUUxROTYmL8hpYu5ll3cYLJJ2S&#10;du57F/KF6qKrP4FJnaxC8C2Uui1PadcwaViSb6oNyOiRmlRco6zFLiVrUhgmLT8o/BNtmqU984DU&#10;/j9+M8JKbmN1DBumL7dtUzzs+MOQLLvZTGXYSDrrHpBpol8rTVNW/I9h+Qxr8kAAAFzQgyrVwwAl&#10;INrf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CKio9kF5hY9sMhD3hKHbHrGAIofbZ+z9omuRR8lh3K/8vpCe1oia4/Du23vtIuhPLqE7jx&#10;kPj/BMEHWFMHAgDgqufV/XFY13181hMQI0NpwWMIaNlLmQcIyFZGIEAgZJK3d17ey05IIEwRBxUK&#10;amvFddZqta2ziFa0SkUpnq2jFsf9v3N3ADMgzN9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sqdgGeJArZ493FC09qqn&#10;iDiKCq0Kp56IeKfnjyva+/6JT7G+cE/polSx8qPdK+yY5meLn58ReGpa4IFAm5mOY305YGtgY1Ru&#10;d/M/7SvyXjX6orKCr2qz5KSiuZKTHlQm728KC9Zssdf4RQL55ngPOfgLe/NYZvZQZ0BDX65bx0eb&#10;PS+sNRbpzwAVIOrf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T9cM&#10;lv2W3+YJNeKcxCpEdoP/VWVf0VJxcoVf6rD8qKtwTZAGdpaHXYAV9r17+9KbWzu29WbVNK8oC8xj&#10;NdqRR+z59fdkm3j+tbGFu0XSak+qE5iu/C1uCnzimgzrhmc4nu4NS4P22bbFsohd7517cjPaShCo&#10;KLD5P9KxkrWNcYVs4fd1O1MALyDQ3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Rjy8cBYJm5wf4XISxndQcZJEusMhXCD8&#10;iO1G7BMEzMYVS0GutF6ChaEWWgHYxai3y43YDehS9/cYBIrtnIP1Rd3Z4Y+loYYcbLFhqLe2q7Hz&#10;0T/b+GFa0AjrtZhsdJdVHqYQs3TFV5h6jJ+FBQj+h/BzMbYW0M2YaWVhMc3iv+9/vadNnzEAMSDO&#10;3/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hBSAhHQkKAcISEBBBFQS6xIiigaEHFC1DX67eZsdOXfckf0IfP+3e+Cm8I&#10;UPlFvGkOhK23hKDX1JE5D9RxBYvNqaxbDRn8cSlRPFxV2GguZ+q6WRUGfYmwV1MoMzVRG/uVFJ1F&#10;StZZail6Uw213WgvUPNrg8jrGKjzPAOUXn6gySf8rdo/YQAhIN7f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23YHFDnuAZXbfij1PgRn/B3+S3h9&#10;RTWB5XEcj2MbdRXH7iiDOuOKyqIy4AgDgiBSpYdejLRQAykEUiBAEkpIg/QOBAIIQ6giQhBFMAlB&#10;XNAZsB8LuOroGGeWFfFu1od9jA+f9+859/zvOT8gDfdeEMcF/yFIjHlZk5H0lI7JekAtxPxGKiMA&#10;MiDN3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YK+HQ9+9eQ7dj5c6Nv26xb3i0Z4llvtHVmcNB3+rvRsWIL8ddUTQ&#10;jw1m9ZFCKTcYiPheXkzsdSk2+loyPrLH8BfddRbV5J2GAfxjCdCqaF0oVkVEJA4KyCqbrLJk/ZIv&#10;+0YCSQgEBKEKohUL1uLCjGKt1iNuZ1QcLS51AUfct7oCzjC1boAALiDR3w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7DVBh+E9&#10;yJgwRcas2V9s11dY02kWBvA/TbExijK2ceTRAQUUEIGAkRBKCCSkkN6IhBY6JggBJPQS6QYYkCpl&#10;ERFReVDURR1ZKzrquLrrDOyiKKuiI4qKDBDOftfKxe/6nPd8380LhAFHINxFhp3A7RXywQkIM046&#10;AjjNuoPjtDs4T3oA7v0CwAAhIN7f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JxxT3kw47lqf+aoam8mqPZgu7NAORmYPQmYhffdee4IPsZzLPVBg2Uc1L0i&#10;gHiwQkLeWq51aClNntaw0EK/WFLIts5byK8pXC48OfuT/3Fdp1FN3WkYwN8k7AYoKEiVKqCCIpvs&#10;gUBWLLiBymYChDVAAgkhkBBMCEsCgYRA2Pewy+YCKKK0qI2M9mgAKCDX3z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vXL84J8aoMDvB&#10;TKWUW+ZlKW2yM1V2WRlruBnpFXxFeo0gNa3RMTnthChRcXmWLO0B9kaUmDYuTEwDYVIakJO9w7vw&#10;VzKeQxZCV/LxHeDfrhM4ex1cTUENxWy0q8QabSsRUjcXz6eVFS0i1hYGslarQ/XVKolRfkG8aU5e&#10;ioUyN9M6IyffVgAeIOHf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BUSSJu6ddcPuOV/smluJnXMbsGM+CG/Ph2DbfASCbXEIsqUyb9lUzBabjhNoM3E2&#10;2azcjbZ+7hu2Sbv1tot262z37dbNP+Gunf3Kbu051n7t2VecpfxjA8DQCO3CEcAyCRhOANlngNQ5&#10;4ACp4Z6LQPBlLrYseCBwgY/NC6uwaXEDNi4GYcMAJiDZ3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tVpOK5egybNhzim2YgjmiIc1pTBrtmO&#10;Ro0V9c71OOh8Agdc2rHP9QFsbi9gdRNR4y5i9xuIPvT78tiQBzzetz0UuM18fKnxwkXXPjjtNhCt&#10;7sNw3GM8jnlMx2HP2bB7/hENnotQ77kMBz3TcUCbif3aDdin/Qh7tCbYvCpg9arGbu86VHs3YacA&#10;FyDo3/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fptJ7O+TT+jz&#10;F0xaH2XSuigrI6/ZaNUhc2Q3GSRdxEOrQQNdbTSam+wMBscLqGpIhKYhFZWNPKgbC6ByFqPcqYDS&#10;qYHCaYTcVQ+Zyw2pyw+JawClrglW4ppnYtc5JnK9Sr5HfstEzr8zsTPKxI1P3bADJ8mLZJSESQdp&#10;clB9GsmNTkDnot0AOSDG37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7WMq1pWvoTILCIfFiJbwy6odrqt&#10;6i5faYHzc7B3co0j7QzHaxtH/T4+d3C9leNls4ezbK4GrXfyVYNToFZ3CdVK52hZnUeo3iVWdS6J&#10;WuqaolrXTC1xzdEi13xZ3IpU41auarcaze9ar6qujaro1qR57i0qcz+mUvd3VNL9Y5V4PFGx4TnY&#10;ACwg098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dhxkKWFntj2EfhMfnid1LmUfOfRwtOJOWM1/D2SkRLGbYhwPgq2gu2Rxftx&#10;8ITuL+JPgT3k5Bly8iwL6nfp0334cYBL+QBD8ABNfoDC7ieZ+3F+H2f0+aM89z64LA/5nk++C9qZ&#10;heR6Yi/8xGuEl3UUPyN8YZ5nAOVEOmEHHAAvgENhcTAmADYgyd+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rT&#10;W9Xpd+s0cXWamDrVQJ16vp9KpZ+GpI/KsYYPtXuaLRAHtAdoQXqgxO88zzLYTHKNch/CrlnGfgX7&#10;tLDOmkXWfg7WAQ7aQQ6cIQ6WYfxohDY2mAaT10CsQTwa4zAPx4BmcYQmbfgm0JAM/Y4D4Z6mCV0D&#10;+mALdGEvx+cprnHuwwzHxK5RkwA2IMnf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9FrSZiPkLNjG1ZqBosJE&#10;nhEZybNczMLUU+YQHTgP6+AyoEPKwzp2maTj4e7rRMvmbxLf2XMv/tJ766G97Uuu/YK8423bePSo&#10;w+/7OGRHu1IWGyFrGKFMqKzkgsRCnuKbyUW2CZimGykzVOx9QOyvAgZaiWRglIgGFu7uJps3/yv1&#10;3J715IsANiDJ3+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hWamRqVdhql7Zqu0ummkIbuqUqzfrLSrp+s8OjH&#10;Kgf1AeRgd7D+b/gfMvBgA/RpKIBgg+D0IdACGzgFKRvsEsQ6q7LqERNX/4DeQL9Lo/MWG9ji60S+&#10;fI7QqrqKl2qnsfKuKbSqe7K2o2cCpTOMVxt6x6vMxnFkv3EM6TH6q729PpTXGCzAACkg1t+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4TGx4yeTAu9n5hFF/NzA8SlBX7i64Uk8YNC/66x4sC20ZKgxtESZs1YCUc4VsypGCuSBDK3SEGW&#10;yjoQaKyHa3tkvnaryMyNK0k/nFWXHVw0UO18ZaHbumBvLnrpgiv+ryeRP0OiJ72ghp1+FnwqbCr6&#10;HGMyMTVgks8jTZZlEZ60ZhMmx/g+ACMg3N8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ksQVBVhUNQtgrQhDpLGRIibWBAeS4XgL2zwz2SA385B&#10;VifJusYF7y4P3GfEIEl2Z5F8npsP3lsReP1iZD2TeAZNsBfkkTRkJ9GhYDGgSWdCJ/aDXh0AnTkY&#10;2vJwqJdHQ/FJPKTbkiHZnwrx0XSITmZAeCYTgnYuBJ1Z4HdnIes+H1m9AvCGACwg098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V3&#10;Rb8mOmKAaNkNzEYJMBokQK+TQIgpwME9iMSuJcXOqcRzqD9B7wsc0O/Fn1N+K1tvdqtsi+VMceDH&#10;F/LJpWdyIh2nMqUuR9NSPEeT1T7DSVr/AVlF4KGEuhBjfDuzK+4QuyN2lGyVnOE2S25zG2P/JBvi&#10;gFMbD4RBCqxqKTCrpEA3Bbj4DmKcAB0g4t8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dAO06SDeyx3tWTY7WiSOcUeKHfZ0tjovqmhSxDZcEK0vuEDcl+0&#10;vv4H4fo6FGyoRc/IGvTYWLXUC3ouzdEsXi6jGuwHGKX8gVaAw7QDNvQAVPWqg6KPB/J+R6agz0s1&#10;p/c99YyjEVopR6L0dvfE8uK7E023d6Vbbu3Ms40+XOoY2VHnvK79ACog1d+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3P6xEujO/S&#10;iCVsyHrwKvPeygeiwecQFiH8RjQlUTpl0vj3tZhF89/XYhXjrsUr1uIFduF3HOaQOYMnqMJjDpxH&#10;/MZDelDPw3pEI8Zu5AzhZoAwGGvboWMtZBO7mP1h1RVCE882pbCfhhFroZ6MN+pcvFLPwQt1IWrU&#10;y/BMXYxq9UY8Vm/DQwAvINDf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2JEFbORaVvPdw3XUG2SozQhEtfE5VGaOQ7lpKspM&#10;swWXaYFQbEqTFJqypE6TXZaXWShfmFmusGW6ldnGlWqLcaMmy7hLm5nxhs6YcVqXkXFDm5HxsyYj&#10;Q1QZDaLSj6KXi/F9bfDbZmB/Nr2OlTngeCXXUs911JgEVGb1x2JLMMqsY1FinYKi7AAiIN3f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2EIhEEE&#10;REEMzAMHetnoLEWjTP/WCkas0wWtZfw7GHsD43YwLVuYnm5y28V07SO/w0zdcb2us/ob3/6VarzE&#10;aP/nBTgDp6/E0KdtgQY+R5DndeQXjeZs6paAnpNpz0WjUO8wJ2+pmmVYp9eI4zxxvEwcL6qT5foT&#10;/VnbWbo9jH+ALXP0f1yXADIgzd9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oWJ+JBZlBEXqiE21EJMqIftoWGiQ1Ns&#10;DR1hi4JUZOgWEaFvEDH+E/EnIsfk5PcZbBFnpXFITImgGBDdotWnOSjtSmkXKyLljUpfsTF1Qhlw&#10;OpLYuRiiwwlEhVPZEs5ic7iAiLCFTWF91GG93LBuEh4Ty0J5d+6aeAtmlWtmP1QjlIObkZOcADYg&#10;yd9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VaqtxKlDTIH9tq1pqw2qu7ZXPGZfXOaFG52Z5nI/I7XxCdc7P&#10;yul8QTXOV1XlfAv+AB9xT4VQy9mNxlE092ALtnqwPZReozDI7z6eRaCT/8O8116XpYCrUK0ui1pc&#10;pWp2V6vJXS+v26fG+nY11EdUXz8ot2dcLs8mOT0Pq8bzuKo8T6nScwA+IMHf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99gh2OFDi8rCENZMCVC1chXKXwVMMT4v9GbLfjVQ8RGiJby3m6Dk+3EbW9&#10;ZPAYuAhugjj34toEzyhHyhJG4z7GnzmgFUS5rgMhnk3Hp5opiaqxOxVMciuQkKpqm09VtixV2vLg&#10;Koargi5WA1+9ptlaVWLrUrFtUIW2pSqwrVGe7SGqeTde/wBLILTf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n3BHTurRxW7lAqR2hITK3SxWYpuqJzVe1Rhc2aSKG2JaKyo5FQ3Vl/&#10;tabd3H417FsDeYc2guj4VpAhhnpna2hwd4AGv0sLCkzoE3kEfVxETRnlMwv7M9kSXRJX0RGfptbG&#10;ZGuaaQWdakqprpEk1csjZD1VJHmXuUHBjpWQhxgKrDdC2fEtUI0YGr8APCDD3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z5EJGgMFtXcJIiaG4Nr7tUSK3sqJQGZ30sDR3UTCNXloO64/Nf2U1uXB85v&#10;n3tkqjw1bXF87IW9cfekq6v4kRe+asQ/jj+IZ3B6QjmMzigetYNSHNNGLw9vZVYTW7jXg5qv1uJa&#10;qkX+LU2igNtdNbiGvnJJQNYuacjZJwvlBzfBrWNya106AC0g0t+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ikb8qQ3cg4vwVk&#10;f2f4V57NwaUClxNvczBmM2lB9pOScK/HAlrgEIcT1huTQOmiymLaojLZTREFcT+FlQtuE+oT1Pgu&#10;YRV+RFiKf8orIryIVYbNUPPCFyLWAsKQDJEHtAEL6ZsiZCZSkL6pMNkM8s13flRd+fK3Esfjc0ov&#10;symFv8NoCt5rMAArINTf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LM3/IwbrnKtay4L3A5eSArY9y91xM5zWXFbWwsSN/xzjWJN&#10;80Z1YdO2jLzG3TlZDd/ma+qrClX1DUXJ9R3Fyvre4pSGoQJ1/R85qacm09NOTWl0web5BPsMycD3&#10;dPKwkUlunzMg1y4zycVeFjl/d6leUw/HsPZWuNWRG3yn/deknIqulNCtACEg3t8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aQ0XqIpHWxiJ6OJcxp&#10;yGNqoZLJxBomjXYmA73Ezk+A507D34OG0IOJYB/CTwtCEQuBSh3wF8+AX7YueBV64K7Wx4I2A3C2&#10;GIKzkxgwgs9+Ypg4QVw0hs914h7xnHhnBM4Ugf8z/B+DT/w+Q8B8GsHzmZB4ElwtiIUsBIfpQJgw&#10;E4HqWeCX6gAWIOnf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k3K&#10;XPwKdTZ+M3A6/ovAqYQ3lInLP/tNJCGfcTbyGk9Gx8aSkac1KG4/7mAPoEwHPB+7p2gfvBM7w98k&#10;7vBnsS/s5IcSn+Wds9/gJzl9xM1yvZ+d576cKfdYTNd4zXMqfebS6kgzqS3kGymdlMnkwcDx5Kmg&#10;UfbiyWH2I/oge5vez/7uZF/KACMg3N9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Mp5Ac7BEPTgcBVCe+thHzTC3LcMoaYGhJY3WKD6RhpVN/6J&#10;KG+YRZY0BDIL68ON8+tizXJrUyyza+RsRbXKVl5VwE2vKuelVS4VJFc0CRMq2lzi9N2iWP0RcYz+&#10;BzDqEqt//x++6zSqqWsNA/C7MwCBgCGIhEE0qChBRBMEGZ1xnpfzcJdVACsg1N+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Yrc&#10;Jt8QphR3CS0FQ8F9MbWc+Twl8MSDzQI9ESaRWYRFusB5CDyMhY2Em06g6QINF84+Q3AfC8FtNAQ5&#10;cRgHARPJNDKHLCapJJusIFVkPdlMWsibxE4Okg5ynPSQC+QSuY6fcQdP8BM/wi8M/QrBk/2tegQE&#10;JXHi33g6jykkhEQRLckiBWQAMyDM3x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N0KMVm3VrTo6iWzbqeUoOtQxEef&#10;UZiibyjioh+S10SW+jENcpvl56dxwClqd7L822dlnc1nI9+r+L2UdhQsdkbu4nFYop+OTL0PbPoA&#10;pOtDkaqPRIregGR9IpIMqYLFkC0kGpYLCYZy0WSok+IM26XYmHZFTMxphSHmukIf83fyisiSYQg3&#10;ACcg2N8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uDLjDpntcu/VP78fEwk+6fSZcL6N3R6XbNj+FDOAnHWteg/+GR3PDNF58i8KcHWkn6&#10;SsPxYQIaL2DfiP3Z+PEiaWjBfjH2rdgvx7YN2xv1gbahXE0av6E/6R2O0Kc8fqO3iGIDKi3Uw2E4&#10;9H9ruAc35YimF6kWyE7GoNUbrUHojEJjIimahgArINTf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EWPYAbWbCKWJINcRnnxXjOo&#10;AfkkMk/R0/xkzDXI4IlUiCdGwZ5EBXp6KMDziPw9LCAPG45n/INC5s7lvgbgNT3PAjqkqRiTqXRv&#10;OXRxOfRz8G+Au65cqlnIGfEEexPXXP4fV4YW+W0Y+fUhVFdqFMf7keRlKAxVQCGNj5dD3svB5uWA&#10;83LAADsgxN9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nIdJXI5fMpJCyk7rUFZ6eOVmT5NTme30p0r&#10;5cjYKnvGXtkyXpA1803wqWyZEdnBHvb9GLyb8bNrGfvuB4uwSJ2MPVOwbC1+8kCtDKNGqqiR8twY&#10;eTKTlOs0K8dpU5bTqcyMXFCojMwKOTOHKj0rrDRMoT17imzZXbLmPCBLzjeV6tojs+u4ADQgy99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AAVIOrf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kAHSDi&#10;30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MAHSDi3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AMiDN3x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IAJyDY31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ADEgzt/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EAFyDo37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YALyDQ30/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MAMSDO3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AAhIN7f&#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EAMiDN39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MA&#10;LCDT3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QAHiDh3+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AC0g0t+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gAeIOHf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AJCDb3w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ABkg5t/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QAOSDG33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ACwg09+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ADYgyd/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gA2IMnf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4ANiDJ3/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ACkg1t8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ACMg3N+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ACog1d9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QAfIODf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ACog1d/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QAtINLf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UAJCDb39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ADIgzd9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ADYgyd+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QA+IMHf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wBHILjf&#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QBA&#10;IL/f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AC0g0t8+&#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AArINTf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ACEg3t+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gAWIOnf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ACMg3N9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ACsg1N/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UAMyDM3/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ACcg2N/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wArINTf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ADsgxN9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ADQgy99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gAVIOrfXXEnOl0kg9ie1l1Z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AAGyDk33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AB0g4t9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ADIgzd+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ACcg2N+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AAxIM7f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Bcg6N8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AC8g0N8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ADEgzt/+&#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AISDe3y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ADAg&#10;z9/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AAuINHf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AB4g4d8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AAtINLf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MAHiDh3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ACQg29/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AZIObf&#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ADkgxt8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AAs&#10;INPf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QA2IMnf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ANiDJ3z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ADYgyd/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wApINbf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QAjINzf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AAqINXf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QAHyDg34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gAqINXf+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wALSDS38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ACQg299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QAyIM3f//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gA2IMnf&#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wAPiDB3+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ARyC43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4AQCC/37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AArINTf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ACsg1N+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AIyDc3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gAFiDp35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AAjINzf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QArINTf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ADMgzN/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AAn&#10;INjf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AKyDU3z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QA7IMTf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QA0IMvf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936055"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">
                  <v:imagedata r:id="rId29" o:title=""/>
                </v:shape>
                <v:group id="Group 1715922705"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">
                  <v:group id="Group 1803051865" o:spid="_x0000_s1029" style="position:absolute;left:750;top:-1408;width:36087;height:6301" coordorigin="-217,-1408" coordsize="36087,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">
                    <v:group id="Group 972947847"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">
                      <v:oval id="Oval 30611211"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" fillcolor="#da576c" stroked="f" strokeweight="1pt">
                        <v:stroke joinstyle="miter"/>
                      </v:oval>
                      <v:shape id="Picture 1373589819"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">
                        <v:imagedata r:id="rId30" o:title=""/>
                      </v:shape>
                    </v:group>
                    <v:shapetype id="_x0000_t202" coordsize="21600,21600" o:spt="202" path="m,l,21600r21600,l21600,xe">
                      <v:stroke joinstyle="miter"/>
                      <v:path gradientshapeok="t" o:connecttype="rect"/>
                    </v:shapetype>
                    <v:shape id="Text Box 721475399" o:spid="_x0000_s1033" type="#_x0000_t202" style="position:absolute;left:2471;top:-1408;width:33398;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" filled="f" stroked="f" strokeweight=".5pt">
                      <v:textbox>
                        <w:txbxContent>
                          <w:p w14:paraId="4B4E59B4" w14:textId="77777777" w:rsidR="00165B56" w:rsidRPr="00CE10B7" w:rsidRDefault="00165B56" w:rsidP="00165B56">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17D4351F" w14:textId="77777777" w:rsidR="00165B56" w:rsidRPr="001172BA" w:rsidRDefault="00165B56" w:rsidP="00165B56">
                            <w:pPr>
                              <w:rPr>
                                <w:rFonts w:cs="Arial"/>
                              </w:rPr>
                            </w:pPr>
                          </w:p>
                        </w:txbxContent>
                      </v:textbox>
                    </v:shape>
                  </v:group>
                  <v:group id="Group 576738980"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">
                    <v:group id="Group 1447880385"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">
                      <v:oval id="Oval 76433549"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" fillcolor="#da576c" stroked="f" strokeweight="1pt">
                        <v:stroke joinstyle="miter"/>
                      </v:oval>
                      <v:shape id="Picture 270855848"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">
                        <v:imagedata r:id="rId31" o:title=""/>
                      </v:shape>
                    </v:group>
                    <v:shape id="Text Box 686242141" o:spid="_x0000_s1038"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" filled="f" stroked="f" strokeweight=".5pt">
                      <v:textbox>
                        <w:txbxContent>
                          <w:p w14:paraId="6F6FD764" w14:textId="77777777" w:rsidR="00165B56" w:rsidRPr="00CE10B7" w:rsidRDefault="00165B56" w:rsidP="00165B56">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group>
                  <v:shape id="Text Box 1931507697"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" filled="f" stroked="f" strokeweight=".5pt">
                    <v:textbox>
                      <w:txbxContent>
                        <w:p w14:paraId="11A99756" w14:textId="77777777" w:rsidR="00165B56" w:rsidRPr="00CE10B7" w:rsidRDefault="00165B56" w:rsidP="00165B56">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321F7B89" w14:textId="77777777" w:rsidR="00165B56" w:rsidRPr="00CE10B7" w:rsidRDefault="00165B56" w:rsidP="00165B56">
                          <w:pPr>
                            <w:rPr>
                              <w:color w:val="1E1544" w:themeColor="text1"/>
                            </w:rPr>
                          </w:pPr>
                        </w:p>
                      </w:txbxContent>
                    </v:textbox>
                  </v:shape>
                </v:group>
                <w10:wrap type="square" anchorx="margin" anchory="page"/>
              </v:group>
            </w:pict>
          </mc:Fallback>
        </mc:AlternateContent>
      </w:r>
      <w:r w:rsidR="00B37A17">
        <w:t>.</w:t>
      </w:r>
      <w:r w:rsidR="00361BD2" w:rsidRPr="001A17C0">
        <w:rPr>
          <w:noProof/>
        </w:rPr>
        <mc:AlternateContent>
          <mc:Choice Requires="wpg">
            <w:drawing>
              <wp:anchor distT="0" distB="0" distL="114300" distR="114300" simplePos="0" relativeHeight="251658241" behindDoc="1" locked="0" layoutInCell="1" allowOverlap="1" wp14:anchorId="0166E26C" wp14:editId="69B7E5C3">
                <wp:simplePos x="0" y="0"/>
                <wp:positionH relativeFrom="margin">
                  <wp:posOffset>3025775</wp:posOffset>
                </wp:positionH>
                <wp:positionV relativeFrom="page">
                  <wp:posOffset>8407400</wp:posOffset>
                </wp:positionV>
                <wp:extent cx="3975735" cy="2440940"/>
                <wp:effectExtent l="0" t="0" r="5715" b="0"/>
                <wp:wrapSquare wrapText="bothSides"/>
                <wp:docPr id="1204582410" name="Group 1204582410"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2041361637" name="Picture 20413616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180311967" name="Group 1180311967"/>
                        <wpg:cNvGrpSpPr/>
                        <wpg:grpSpPr>
                          <a:xfrm>
                            <a:off x="204362" y="332452"/>
                            <a:ext cx="3950268" cy="1828454"/>
                            <a:chOff x="-33" y="-140884"/>
                            <a:chExt cx="3950268" cy="1828454"/>
                          </a:xfrm>
                        </wpg:grpSpPr>
                        <wpg:grpSp>
                          <wpg:cNvPr id="736958152" name="Group 736958152"/>
                          <wpg:cNvGrpSpPr/>
                          <wpg:grpSpPr>
                            <a:xfrm>
                              <a:off x="75069" y="-140884"/>
                              <a:ext cx="3608724" cy="630206"/>
                              <a:chOff x="-21750" y="-140884"/>
                              <a:chExt cx="3608724" cy="630206"/>
                            </a:xfrm>
                          </wpg:grpSpPr>
                          <wpg:grpSp>
                            <wpg:cNvPr id="2141808730" name="Group 2141808730"/>
                            <wpg:cNvGrpSpPr/>
                            <wpg:grpSpPr>
                              <a:xfrm>
                                <a:off x="-21750" y="-140884"/>
                                <a:ext cx="269876" cy="269875"/>
                                <a:chOff x="-21762" y="-140946"/>
                                <a:chExt cx="270001" cy="270000"/>
                              </a:xfrm>
                            </wpg:grpSpPr>
                            <wps:wsp>
                              <wps:cNvPr id="2100838874" name="Oval 2100838874"/>
                              <wps:cNvSpPr/>
                              <wps:spPr>
                                <a:xfrm>
                                  <a:off x="-21762" y="-140946"/>
                                  <a:ext cx="270001"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2826760" name="Picture 44282676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280115039" name="Text Box 280115039"/>
                            <wps:cNvSpPr txBox="1"/>
                            <wps:spPr>
                              <a:xfrm>
                                <a:off x="247154" y="-140880"/>
                                <a:ext cx="3339820" cy="630202"/>
                              </a:xfrm>
                              <a:prstGeom prst="rect">
                                <a:avLst/>
                              </a:prstGeom>
                              <a:noFill/>
                              <a:ln w="6350">
                                <a:noFill/>
                              </a:ln>
                            </wps:spPr>
                            <wps:txbx>
                              <w:txbxContent>
                                <w:p w14:paraId="703B8FC6" w14:textId="77777777" w:rsidR="00361BD2" w:rsidRPr="00CE10B7" w:rsidRDefault="00361BD2" w:rsidP="00361BD2">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3807A115" w14:textId="77777777" w:rsidR="00361BD2" w:rsidRPr="001172BA" w:rsidRDefault="00361BD2" w:rsidP="00361BD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52935981" name="Group 1852935981"/>
                          <wpg:cNvGrpSpPr/>
                          <wpg:grpSpPr>
                            <a:xfrm>
                              <a:off x="75069" y="440030"/>
                              <a:ext cx="3875166" cy="390335"/>
                              <a:chOff x="-21750" y="-140883"/>
                              <a:chExt cx="3875166" cy="390335"/>
                            </a:xfrm>
                          </wpg:grpSpPr>
                          <wpg:grpSp>
                            <wpg:cNvPr id="597494001" name="Group 597494001"/>
                            <wpg:cNvGrpSpPr/>
                            <wpg:grpSpPr>
                              <a:xfrm>
                                <a:off x="-21750" y="-140883"/>
                                <a:ext cx="269875" cy="269875"/>
                                <a:chOff x="-21762" y="-140945"/>
                                <a:chExt cx="270000" cy="270000"/>
                              </a:xfrm>
                            </wpg:grpSpPr>
                            <wps:wsp>
                              <wps:cNvPr id="790371865" name="Oval 790371865"/>
                              <wps:cNvSpPr/>
                              <wps:spPr>
                                <a:xfrm>
                                  <a:off x="-21762" y="-140945"/>
                                  <a:ext cx="270000"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3986385" name="Picture 48398638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904516378" name="Text Box 904516378"/>
                            <wps:cNvSpPr txBox="1"/>
                            <wps:spPr>
                              <a:xfrm>
                                <a:off x="257912" y="-140882"/>
                                <a:ext cx="3595504" cy="390334"/>
                              </a:xfrm>
                              <a:prstGeom prst="rect">
                                <a:avLst/>
                              </a:prstGeom>
                              <a:noFill/>
                              <a:ln w="6350">
                                <a:noFill/>
                              </a:ln>
                            </wps:spPr>
                            <wps:txbx>
                              <w:txbxContent>
                                <w:p w14:paraId="17BB69BD" w14:textId="77777777" w:rsidR="00361BD2" w:rsidRPr="00CE10B7" w:rsidRDefault="00361BD2" w:rsidP="00361BD2">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6436013" name="Text Box 736436013"/>
                          <wps:cNvSpPr txBox="1"/>
                          <wps:spPr>
                            <a:xfrm>
                              <a:off x="-33" y="830365"/>
                              <a:ext cx="3600622" cy="857205"/>
                            </a:xfrm>
                            <a:prstGeom prst="rect">
                              <a:avLst/>
                            </a:prstGeom>
                            <a:noFill/>
                            <a:ln w="6350">
                              <a:noFill/>
                            </a:ln>
                          </wps:spPr>
                          <wps:txbx>
                            <w:txbxContent>
                              <w:p w14:paraId="0BD4399A" w14:textId="77777777" w:rsidR="00361BD2" w:rsidRPr="00CE10B7" w:rsidRDefault="00361BD2" w:rsidP="00361BD2">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67B2766D" w14:textId="77777777" w:rsidR="00361BD2" w:rsidRPr="00CE10B7" w:rsidRDefault="00361BD2" w:rsidP="00361BD2">
                                <w:pPr>
                                  <w:rPr>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166E26C" id="Group 1204582410" o:spid="_x0000_s1040" alt="This is a call to action box.&#10;&#10;It contains contact information including the phone number and aged care engagement website link.&#10;&#10;You may resize to make larger if needed." style="position:absolute;margin-left:238.25pt;margin-top:662pt;width:313.05pt;height:192.2pt;z-index:-251658239;mso-position-horizontal-relative:margin;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x41ii+g4610MSxqPKGSDHG42W9VayYpaw+zF8wo2K7PyrxuKiOH+S/&#10;Ys/a9+cdwqTYjLKV6B3m9NxElLHeO1e0eG1dfE7mrDdVz/kxMyqgO6boBi60PbnwPtbSwlPPw5xq&#10;HCmQoUNNivw+lL0upMBl8Umjv9zbMbKymS+dUd923dCdxP3cNlS+ABUg6t8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QMIiH7Rrgaw1z9rtgQHb5x12wPx+lS5s8LNCP+51&#10;AGcT2F3DFGVkugWihoUc6DhKs0Heav0XrdnNuXURbcwurdVEm0+W/F5ewRfVdjqLeTvBs3MVa2XE&#10;H+YrLEzIwrZ21gCyrcWd7eDm0ryNvdiupZnDDoLBZMP8FV8Uvus191r8jKWDOxxxrgAbIOTf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bXBfPX5t/Pk9w8Sw&#10;raftK8ih64o6f6JM+eI7BTQ4bMj+A20BBGLlAx4z7+Wfki1t2x4k9Vl8SJeZbtr6XcdjwGuda3s+&#10;M8fXvX0BCwW71jHBcoZAdv/BeTp7rUXNqdShLhf23rjODiznj4iutn6eQ0h7axIf4nPGdppfAxts&#10;i+avgUCalCIAHSDi3/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HKY7pEZ4TOsuq23Wbdfh1FFgc0ubevHPFAi0uPi/m0sTI5c+gaCQpSbBBvTx9X/elwZ4&#10;aQRCvVbdXs1cc8sOBTPaX1i76IBYX+/YseGk00MXmCvSrWqjfFOf+wmPa57PvYN8anxb/Y763w5Y&#10;DAoIzobTQkyh+8MuhD+OXBMVEp0fw0SYkUMANCDL3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XrlxZoqUUxROTYmL&#10;8hpYu5ll3cYLJJ2Sdu57F/KF6qKrP4FJnaxC8C2Uui1PadcwaViSb6oNyOiRmlRco6zFLiVrUhgm&#10;LT8o/BNtmqU984DU/j9+M8JKbmN1DBumL7dtUzzs+MOQLLvZTGXYSDrrHpBpol8rTVNW/I9h+Qxr&#10;8kAAAFzQgyrVwwAlINrf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CKio9kF5hY9sMhD3hKHbHrGAIofbZ+z9omuRR8lh3K/8vpCe1oia4/&#10;Du23vtIuhPLqE7jxkPj/BMEHWFMHAgDgqufV/XFY13181hMQI0NpwWMIaNlLmQcIyFZGIEAgZJK3&#10;d17ey05IIEwRBxUKamvFddZqta2ziFa0SkUpnq2jFsf9v3N3ADMgzN9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sqdg&#10;GeJArZ493FC09qqniDiKCq0Kp56IeKfnjyva+/6JT7G+cE/polSx8qPdK+yY5meLn58ReGpa4IFA&#10;m5mOY305YGtgY1Rud/M/7SvyXjX6orKCr2qz5KSiuZKTHlQm728KC9Zssdf4RQL55ngPOfgLe/NY&#10;ZvZQZ0BDX65bx0ebPS+sNRbpzwAVIOrf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T9cMlv2W3+YJNeKcxCpEdoP/VWVf0VJxcoVf6rD8qKtwTZAGdpaHXYAV9r17+9Kb&#10;Wzu29WbVNK8oC8xjNdqRR+z59fdkm3j+tbGFu0XSak+qE5iu/C1uCnzimgzrhmc4nu4NS4P22bbF&#10;sohd7517cjPaShCoKLD5P9KxkrWNcYVs4fd1O1MALyDQ3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Rjy8cBYJm5wf4XIS&#10;xndQcZJEusMhXCD8iO1G7BMEzMYVS0GutF6ChaEWWgHYxai3y43YDehS9/cYBIrtnIP1Rd3Z4Y+l&#10;oYYcbLFhqLe2q7Hz0T/b+GFa0AjrtZhsdJdVHqYQs3TFV5h6jJ+FBQj+h/BzMbYW0M2YaWVhMc3i&#10;v+9/vadNnzEAMSDO3/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hBSAhHQkKAcISEBBBFQS6xIiigaEHFC1DX67eZsdOX&#10;fckf0IfP+3e+Cm8IUPlFvGkOhK23hKDX1JE5D9RxBYvNqaxbDRn8cSlRPFxV2GguZ+q6WRUGfYmw&#10;V1MoMzVRG/uVFJ1FStZZail6Uw213WgvUPNrg8jrGKjzPAOUXn6gySf8rdo/YQAhIN7f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23YHFDnuAZXb&#10;fij1PgRn/B3+S3h9RTWB5XEcj2MbdRXH7iiDOuOKyqIy4AgDgiBSpYdejLRQAykEUiBAEkpIg/QO&#10;BAIIQ6giQhBFMAlBXNAZsB8LuOroGGeWFfFu1od9jA+f9+859/zvOT8gDfdeEMcF/yFIjHlZk5H0&#10;lI7JekAtxPxGKiMAMiDN3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YK+HQ9+9eQ7dj5c6Nv26xb3i0Z4llvtHVmcN&#10;B3+rvRsWIL8ddUTQjw1m9ZFCKTcYiPheXkzsdSk2+loyPrLH8BfddRbV5J2GAfxjCdCqaF0oVkVE&#10;JA4KyCqbrLJk/ZIv+0YCSQgEBKEKohUL1uLCjGKt1iNuZ1QcLS51AUfct7oCzjC1boAALiDR3w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7DVBh+E9yJgwRcas2V9s11dY02kWBvA/TbExijK2ceTRAQUUEIGAkRBKCCSkkN6IhBY6&#10;JggBJPQS6QYYkCplERFReVDURR1ZKzrquLrrDOyiKKuiI4qKDBDOftfKxe/6nPd8380LhAFHINxF&#10;hp3A7RXywQkIM046AjjNuoPjtDs4T3oA7v0CwAAhIN7f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JxxT3kw47lqf+aoam8mqPZgu7NAORmYPQmYhffdee4I&#10;PsZzLPVBg2Uc1L0igHiwQkLeWq51aClNntaw0EK/WFLIts5byK8pXC48OfuT/3Fdp1FN3WkYwN8k&#10;7AYoKEiVKqCCIpvsgUBWLLiBymYChDVAAgkhkBBMCEsCgYRA2Pewy+YCKKK0qI2M9mgAKCDX3z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vXL84J8aoMDvBTKWUW+ZlKW2yM1V2WRlruBnpFXxFeo0gNa3RMTnthChRcXmWLO0B9kaUmDYu&#10;TEwDYVIakJO9w7vwVzKeQxZCV/LxHeDfrhM4ex1cTUENxWy0q8QabSsRUjcXz6eVFS0i1hYGslar&#10;Q/XVKolRfkG8aU5eioUyN9M6IyffVgAeIOHf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BUSSJu6ddcPuOV/smluJnXMbsGM+CG/Ph2DbfASCbXEIsqUy&#10;b9lUzBabjhNoM3E22azcjbZ+7hu2Sbv1tot262z37dbNP+Gunf3Kbu051n7t2VecpfxjA8DQCO3C&#10;EcAyCRhOANlngNQ54ACp4Z6LQPBlLrYseCBwgY/NC6uwaXEDNi4GYcMAJiDZ3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tVpOK5egybNhzim&#10;2YgjmiIc1pTBrtmORo0V9c71OOh8Agdc2rHP9QFsbi9gdRNR4y5i9xuIPvT78tiQBzzetz0UuM18&#10;fKnxwkXXPjjtNhCt7sNw3GM8jnlMx2HP2bB7/hENnotQ77kMBz3TcUCbif3aDdin/Qh7tCbYvCpg&#10;9arGbu86VHs3YacAFyDo3/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fptJ7O+TT+jzF0xaH2XSuigrI6/ZaNUhc2Q3GSRdxEOrQQNdbTSam+wMBscLqGpIhKYhFZWN&#10;PKgbC6ByFqPcqYDSqYHCaYTcVQ+Zyw2pyw+JawClrglW4ppnYtc5JnK9Sr5HfstEzr8zsTPKxI1P&#10;3bADJ8mLZJSESQdpclB9GsmNTkDnot0AOSDG37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7WMq1pWvoTI&#10;LCIfFiJbwy6odrqt6i5faYHzc7B3co0j7QzHaxtH/T4+d3C9leNls4ezbK4GrXfyVYNToFZ3CdVK&#10;52hZnUeo3iVWdS6JWuqaolrXTC1xzdEi13xZ3IpU41auarcaze9ar6qujaro1qR57i0qcz+mUvd3&#10;VNL9Y5V4PFGx4TnYACwg098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dhxkKWFntj2EfhMfnid1LmUfOfRwtOJOWM1/D2SkRLG&#10;bYhwPgq2gu2Rxftx8ITuL+JPgT3k5Bly8iwL6nfp0334cYBL+QBD8ABNfoDC7ieZ+3F+H2f0+aM8&#10;9z64LA/5nk++C9qZheR6Yi/8xGuEl3UUPyN8YZ5nAOVEOmEHHAAvgENhcTAmADYgyd+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rTW9Xpd+s0cXWamDrVQJ16vp9KpZ+GpI/KsYYPtXuaLRAHtAdoQXqgxO88zzLY&#10;THKNch/CrlnGfgX7tLDOmkXWfg7WAQ7aQQ6cIQ6WYfxohDY2mAaT10CsQTwa4zAPx4BmcYQmbfgm&#10;0JAM/Y4D4Z6mCV0D+mALdGEvx+cprnHuwwzHxK5RkwA2IMnf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9FrS&#10;ZiPkLNjG1ZqBosJEnhEZybNczMLUU+YQHTgP6+AyoEPKwzp2maTj4e7rRMvmbxLf2XMv/tJ766G9&#10;7Uuu/YK8423bePSow+/7OGRHu1IWGyFrGKFMqKzkgsRCnuKbyUW2CZimGykzVOx9QOyvAgZaiWRg&#10;lIgGFu7uJps3/yv13J715IsANiDJ3+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hWamRqVdhql7Zqu0ummkIbu&#10;qUqzfrLSrp+s8OjHKgf1AeRgd7D+b/gfMvBgA/RpKIBgg+D0IdACGzgFKRvsEsQ6q7LqERNX/4De&#10;QL9Lo/MWG9ji60S+fI7QqrqKl2qnsfKuKbSqe7K2o2cCpTOMVxt6x6vMxnFkv3EM6TH6q729PpTX&#10;GCzAACkg1t+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4TGx4yeTAu9n5hFF/NzA8SlBX7i64Uk8YNC/66x4sC20ZKgxtESZs1YCUc4&#10;VsypGCuSBDK3SEGWyjoQaKyHa3tkvnaryMyNK0k/nFWXHVw0UO18ZaHbumBvLnrpgiv+ryeRP0Oi&#10;J72ghp1+FnwqbCr6HGMyMTVgks8jTZZlEZ60ZhMmx/g+ACMg3N8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ksQVBVhUNQtgrQhDpLGRIibWBAe&#10;S4XgL2zwz2SA385BVifJusYF7y4P3GfEIEl2Z5F8npsP3lsReP1iZD2TeAZNsBfkkTRkJ9GhYDGg&#10;SWdCJ/aDXh0AnTkY2vJwqJdHQ/FJPKTbkiHZnwrx0XSITmZAeCYTgnYuBJ1Z4HdnIes+H1m9AvCG&#10;ACwg098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V3Rb8mOmKAaNkNzEYJMBokQK+TQIgpwME9iMSuJcXOqcRzqD9B7wsc0O/Fn1N+&#10;K1tvdqtsi+VMceDHF/LJpWdyIh2nMqUuR9NSPEeT1T7DSVr/AVlF4KGEuhBjfDuzK+4QuyN2lGyV&#10;nOE2S25zG2P/JBvigFMbD4RBCqxqKTCrpEA3Bbj4DmKcAB0g4t8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dAO06SDeyx3tWTY7WiSOcUeKHfZ0tjovqmh&#10;SxDZcEK0vuEDcl+0vv4H4fo6FGyoRc/IGvTYWLXUC3ouzdEsXi6jGuwHGKX8gVaAw7QDNvQAVPWq&#10;g6KPB/J+R6agz0s1p/c99YyjEVopR6L0dvfE8uK7E023d6Vbbu3Ms40+XOoY2VHnvK79ACog1d+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3P6xEujO/SiCVsyHrwKvPeygeiwecQFiH8RjQlUTpl0vj3tZhF89/XYhXjrsUr1uIFduF3&#10;HOaQOYMnqMJjDpxH/MZDelDPw3pEI8Zu5AzhZoAwGGvboWMtZBO7mP1h1RVCE882pbCfhhFroZ6M&#10;N+pcvFLPwQt1IWrUy/BMXYxq9UY8Vm/DQwAvINDf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2JEFbORaVvPdw3XUG2SozQhE&#10;tfE5VGaOQ7lpKspMswWXaYFQbEqTFJqypE6TXZaXWShfmFmusGW6ldnGlWqLcaMmy7hLm5nxhs6Y&#10;cVqXkXFDm5HxsyYjQ1QZDaLSj6KXi/F9bfDbZmB/Nr2OlTngeCXXUs911JgEVGb1x2JLMMqsY1Fi&#10;nYKi7AAiIN3f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2EIhEEEREEMzAMHetnoLEWjTP/WCkas0wWtZfw7GHsD43YwLVuYnm5y28V07SO/w0zd&#10;cb2us/ob3/6VarzEaP/nBTgDp6/E0KdtgQY+R5DndeQXjeZs6paAnpNpz0WjUO8wJ2+pmmVYp9eI&#10;4zxxvEwcL6qT5foT/VnbWbo9jH+ALXP0f1yXADIgzd9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oWJ+JBZlBEXqiE2&#10;1EJMqIftoWGiQ1NsDR1hi4JUZOgWEaFvEDH+E/EnIsfk5PcZbBFnpXFITImgGBDdotWnOSjtSmkX&#10;KyLljUpfsTF1QhlwOpLYuRiiwwlEhVPZEs5ic7iAiLCFTWF91GG93LBuEh4Ty0J5d+6aeAtmlWtm&#10;P1QjlIObkZOcADYgyd9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VaqtxKlDTIH9tq1pqw2qu7ZXPGZfXOaFG&#10;52Z5nI/I7XxCdc7Pyul8QTXOV1XlfAv+AB9xT4VQy9mNxlE092ALtnqwPZReozDI7z6eRaCT/8O8&#10;116XpYCrUK0ui1pcpWp2V6vJXS+v26fG+nY11EdUXz8ot2dcLs8mOT0Pq8bzuKo8T6nScwA+IMHf&#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99gh2OFDi8rCENZMCVC1chXKXwVMMT4v9GbLfjVQ8R&#10;GiJby3m6Dk+3EbW9ZPAYuAhugjj34toEzyhHyhJG4z7GnzmgFUS5rgMhnk3Hp5opiaqxOxVMciuQ&#10;kKpqm09VtixV2vLgKoargi5WA1+9ptlaVWLrUrFtUIW2pSqwrVGe7SGqeTde/wBLILTf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n3BHTurRxW7lAqR2hITK3SxWYpuqJzVe1Rhc2a&#10;SKG2JaKyo5FQ3Vl/tabd3H417FsDeYc2guj4VpAhhnpna2hwd4AGv0sLCkzoE3kEfVxETRnlMwv7&#10;M9kSXRJX0RGfptbGZGuaaQWdakqprpEk1csjZD1VJHmXuUHBjpWQhxgKrDdC2fEtUI0YGr8APCDD&#10;3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z5EJGgMFtXcJIiaG4Nr7tUSK3sqJQGZ30sDR3UTCNXl&#10;oO64/Nf2U1uXB85vn3tkqjw1bXF87IW9cfekq6v4kRe+asQ/jj+IZ3B6QjmMzigetYNSHNNGLw9v&#10;ZVYTW7jXg5qv1uJaqkX+LU2igNtdNbiGvnJJQNYuacjZJwvlBzfBrWNya106AC0g0t+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ikb8qQ3cg4vwVkf2f4V57NwaUClxNvczBmM2lB9pOScK/HAlrgEIcT1huTQOmiymLaojLZTREF&#10;cT+FlQtuE+oT1PguYRV+RFiKf8orIryIVYbNUPPCFyLWAsKQDJEHtAEL6ZsiZCZSkL6pMNkM8s13&#10;flRd+fK3Esfjc0ovsymFv8NoCt5rMAArINTf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LM3/IwbrnKtay4L3A5eSArY9y91xM5z&#10;WXFbWwsSN/xzjWJN80Z1YdO2jLzG3TlZDd/ma+qrClX1DUXJ9R3Fyvre4pSGoQJ1/R85qacm09NO&#10;TWl0web5BPsMycD3dPKwkUlunzMg1y4zycVeFjl/d6leUw/HsPZWuNWRG3yn/deknIqulNCtACEg&#10;3t8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aQ&#10;0XqIpHWxiJ6OJcxpyGNqoZLJxBomjXYmA73Ezk+A507D34OG0IOJYB/CTwtCEQuBSh3wF8+AX7Yu&#10;eBV64K7Wx4I2A3C2GIKzkxgwgs9+Ypg4QVw0hs914h7xnHhnBM4Ugf8z/B+DT/w+Q8B8GsHzmZB4&#10;ElwtiIUsBIfpQJgwE4HqWeCX6gAWIOnf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k3KXPwKdTZ+M3A6/ovAqYQ3lInLP/tNJCGfcTbyGk9Gx8aSkac1KG4/7mAPoEwH&#10;PB+7p2gfvBM7w98k7vBnsS/s5IcSn+Wds9/gJzl9xM1yvZ+d576cKfdYTNd4zXMqfebS6kgzqS3k&#10;GymdlMnkwcDx5KmgUfbiyWH2I/oge5vez/7uZF/KACMg3N9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Mp5Ac7BEPTgcBVCe+thHzTC3LcMoaYG&#10;hJY3WKD6RhpVN/6JKG+YRZY0BDIL68ON8+tizXJrUyyza+RsRbXKVl5VwE2vKuelVS4VJFc0CRMq&#10;2lzi9N2iWP0RcYz+BzDqEqt//x++6zSqqWsNA/C7MwCBgCGIhEE0qChBRBMEGZ1xnpfzcJdVACsg&#10;1N+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YrcJt8QphR3CS0FQ8F9MbWc+Twl8MSDzQI9ESaRWYRFusB5CDyMhY2Em06g6QIN&#10;F84+Q3AfC8FtNAQ5cRgHARPJNDKHLCapJJusIFVkPdlMWsibxE4Okg5ynPSQC+QSuY6fcQdP8BM/&#10;wi8M/QrBk/2tegQEJXHi33g6jykkhEQRLckiBWQAMyDM3x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N0KMVm3VrTo&#10;6iWzbqeUoOtQxEefUZiibyjioh+S10SW+jENcpvl56dxwClqd7L822dlnc1nI9+r+L2UdhQsdkbu&#10;4nFYop+OTL0PbPoApOtDkaqPRIregGR9IpIMqYLFkC0kGpYLCYZy0WSok+IM26XYmHZFTMxphSHm&#10;ukIf83fyisiSYQg3ACcg2N8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uDLjDpntcu/VP78fEwk+6fSZcL6N3R6XbNj+FDOAnHWteg/+GR&#10;3PDNF58i8KcHWkn6SsPxYQIaL2DfiP3Z+PEiaWjBfjH2rdgvx7YN2xv1gbahXE0av6E/6R2O0Kc8&#10;fqO3iGIDKi3Uw2E49H9ruAc35YimF6kWyE7GoNUbrUHojEJjIimahgArINTf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EWPYAbW&#10;bCKWJINcRnnxXjOoAfkkMk/R0/xkzDXI4IlUiCdGwZ5EBXp6KMDziPw9LCAPG45n/INC5s7lvgbg&#10;NT3PAjqkqRiTqXRvOXRxOfRz8G+Au65cqlnIGfEEexPXXP4fV4YW+W0Y+fUhVFdqFMf7keRlKAxV&#10;QCGNj5dD3svB5uWA83LAADsgxN9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nIdJXI5fMpJCyk7rUFZ&#10;6eOVmT5NTme30p0r5cjYKnvGXtkyXpA1803wqWyZEdnBHvb9GLyb8bNrGfvuB4uwSJ2MPVOwbC1+&#10;8kCtDKNGqqiR8twYeTKTlOs0K8dpU5bTqcyMXFCojMwKOTOHKj0rrDRMoT17imzZXbLmPCBLzjeV&#10;6tojs+u4ADQgy99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AAV&#10;IOrf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kAHSDi30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MAHSDi3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AMiDN3x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M14lfTIkDAHCLtLKHFEutLX5+LCrp/IR+isQmRSgpRAc50nb8qnlv&#10;jne/efPmzT3TVFMz3XdJ9yEdpkQpikqyqiW7rYTfT0J2/4vvd/0FH048aeLbwv0GX+Dszp1EimfH&#10;QRtdzTN30F7TfNsePKR+Xd4KYsqA5H3gU5kZ9w7bV/T2vD+7j67ymeaA/ENOBPc8FvzeGQg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IAJyDY31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ADEg&#10;zt/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EAFyDo37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YALyDQ30/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MAMSDO3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AAhIN7f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EAMiDN39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MALCDT3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QAHiDh3+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AC0g0t+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gAeIOHf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AJCDb3w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ABkg5t/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QAOSDG33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ACwg09+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ADYgyd/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gA2IMnf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4ANiDJ3/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ACkg1t8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ACMg3N+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ACog1d9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QAfIODf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ACog1d/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QAtINLf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UAJCDb39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ADIgzd9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ADYgyd+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QA+IMHf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wBHILjf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QBAIL/f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AC0g0t8+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AArINTf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ACEg3t+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gAWIOnf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ACMg3N9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ACsg1N/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UAMyDM3/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ACcg2N/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wArINTf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ADsgxN9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ADQgy99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gAVIOrf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AAGyDk33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AB0g4t9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ADIgzd+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ACcg2N+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AAxIM7f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Bcg6N8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AC8g0N8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ADEgzt/+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AISDe3y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ADAgz9/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AAuINHf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AB4g4d8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AAtINLf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MAHiDh3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ACQg29/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AZIObf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ADkgxt8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AAsINPf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QA2IMnf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ANiDJ3z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ADYgyd/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wApINbf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QAjINzf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AAq&#10;INXf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QAHyDg34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gAqINXf+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wALSDS38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ACQg299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QAyIM3f//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gA2IMnf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wAPiDB3+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ARyC43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4AQCC/37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AArINTf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ACsg1N+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AIyDc3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gAFiDp35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AAjINzf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QArINTf&#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ADMgzN/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AAnINjf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AKyDU3z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QA7IMTf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QA0IMvf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">
                <v:shape id="Picture 2041361637" o:spid="_x0000_s104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">
                  <v:imagedata r:id="rId29" o:title=""/>
                </v:shape>
                <v:group id="Group 1180311967" o:spid="_x0000_s104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">
                  <v:group id="Group 736958152" o:spid="_x0000_s1043" style="position:absolute;left:750;top:-1408;width:36087;height:6301" coordorigin="-217,-1408" coordsize="36087,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">
                    <v:group id="Group 2141808730" o:spid="_x0000_s104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">
                      <v:oval id="Oval 2100838874" o:spid="_x0000_s104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" fillcolor="#da576c" stroked="f" strokeweight="1pt">
                        <v:stroke joinstyle="miter"/>
                      </v:oval>
                      <v:shape id="Picture 442826760" o:spid="_x0000_s104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">
                        <v:imagedata r:id="rId30" o:title=""/>
                      </v:shape>
                    </v:group>
                    <v:shape id="Text Box 280115039" o:spid="_x0000_s1047" type="#_x0000_t202" style="position:absolute;left:2471;top:-1408;width:33398;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" filled="f" stroked="f" strokeweight=".5pt">
                      <v:textbox>
                        <w:txbxContent>
                          <w:p w14:paraId="703B8FC6" w14:textId="77777777" w:rsidR="00361BD2" w:rsidRPr="00CE10B7" w:rsidRDefault="00361BD2" w:rsidP="00361BD2">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3807A115" w14:textId="77777777" w:rsidR="00361BD2" w:rsidRPr="001172BA" w:rsidRDefault="00361BD2" w:rsidP="00361BD2">
                            <w:pPr>
                              <w:rPr>
                                <w:rFonts w:cs="Arial"/>
                              </w:rPr>
                            </w:pPr>
                          </w:p>
                        </w:txbxContent>
                      </v:textbox>
                    </v:shape>
                  </v:group>
                  <v:group id="Group 1852935981" o:spid="_x0000_s104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">
                    <v:group id="Group 597494001" o:spid="_x0000_s104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">
                      <v:oval id="Oval 790371865" o:spid="_x0000_s105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" fillcolor="#da576c" stroked="f" strokeweight="1pt">
                        <v:stroke joinstyle="miter"/>
                      </v:oval>
                      <v:shape id="Picture 483986385" o:spid="_x0000_s105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">
                        <v:imagedata r:id="rId31" o:title=""/>
                      </v:shape>
                    </v:group>
                    <v:shape id="Text Box 904516378" o:spid="_x0000_s105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" filled="f" stroked="f" strokeweight=".5pt">
                      <v:textbox>
                        <w:txbxContent>
                          <w:p w14:paraId="17BB69BD" w14:textId="77777777" w:rsidR="00361BD2" w:rsidRPr="00CE10B7" w:rsidRDefault="00361BD2" w:rsidP="00361BD2">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group>
                  <v:shape id="Text Box 736436013" o:spid="_x0000_s105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" filled="f" stroked="f" strokeweight=".5pt">
                    <v:textbox>
                      <w:txbxContent>
                        <w:p w14:paraId="0BD4399A" w14:textId="77777777" w:rsidR="00361BD2" w:rsidRPr="00CE10B7" w:rsidRDefault="00361BD2" w:rsidP="00361BD2">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67B2766D" w14:textId="77777777" w:rsidR="00361BD2" w:rsidRPr="00CE10B7" w:rsidRDefault="00361BD2" w:rsidP="00361BD2">
                          <w:pPr>
                            <w:rPr>
                              <w:color w:val="1E1544" w:themeColor="text1"/>
                            </w:rPr>
                          </w:pPr>
                        </w:p>
                      </w:txbxContent>
                    </v:textbox>
                  </v:shape>
                </v:group>
                <w10:wrap type="square" anchorx="margin" anchory="page"/>
              </v:group>
            </w:pict>
          </mc:Fallback>
        </mc:AlternateContent>
      </w:r>
    </w:p>
    <w:sectPr w:rsidR="00C74D5F" w:rsidRPr="005D28C4" w:rsidSect="001C2E61">
      <w:footerReference w:type="default" r:id="rId32"/>
      <w:headerReference w:type="first" r:id="rId33"/>
      <w:footerReference w:type="first" r:id="rId34"/>
      <w:pgSz w:w="11906" w:h="16838"/>
      <w:pgMar w:top="851" w:right="851" w:bottom="142" w:left="85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01282" w14:textId="77777777" w:rsidR="002304C0" w:rsidRDefault="002304C0" w:rsidP="0076491B">
      <w:pPr>
        <w:spacing w:before="0" w:after="0" w:line="240" w:lineRule="auto"/>
      </w:pPr>
      <w:r>
        <w:separator/>
      </w:r>
    </w:p>
  </w:endnote>
  <w:endnote w:type="continuationSeparator" w:id="0">
    <w:p w14:paraId="73B2545F" w14:textId="77777777" w:rsidR="002304C0" w:rsidRDefault="002304C0" w:rsidP="0076491B">
      <w:pPr>
        <w:spacing w:before="0" w:after="0" w:line="240" w:lineRule="auto"/>
      </w:pPr>
      <w:r>
        <w:continuationSeparator/>
      </w:r>
    </w:p>
  </w:endnote>
  <w:endnote w:type="continuationNotice" w:id="1">
    <w:p w14:paraId="2B337043" w14:textId="77777777" w:rsidR="002304C0" w:rsidRDefault="002304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ŸàƒSƒVƒbƒN Light"/>
    <w:panose1 w:val="020B0300000000000000"/>
    <w:charset w:val="80"/>
    <w:family w:val="swiss"/>
    <w:pitch w:val="variable"/>
    <w:sig w:usb0="E00002FF" w:usb1="2AC7FDFF" w:usb2="00000016" w:usb3="00000000" w:csb0="0002009F" w:csb1="00000000"/>
  </w:font>
  <w:font w:name="Proxima Nova">
    <w:altName w:val="Tahoma"/>
    <w:panose1 w:val="00000000000000000000"/>
    <w:charset w:val="00"/>
    <w:family w:val="auto"/>
    <w:notTrueType/>
    <w:pitch w:val="variable"/>
    <w:sig w:usb0="A00002EF" w:usb1="5000E0FB" w:usb2="00000000" w:usb3="00000000" w:csb0="000001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w:altName w:val="ŸàƒSƒVƒbƒN"/>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ABA8" w14:textId="5F0EFA77" w:rsidR="2566EFA4" w:rsidRPr="001C2E61" w:rsidRDefault="00E23B52" w:rsidP="2566EFA4">
    <w:pPr>
      <w:pStyle w:val="Footer"/>
      <w:rPr>
        <w:color w:val="B2B7B7" w:themeColor="background1" w:themeShade="BF"/>
        <w:sz w:val="16"/>
        <w:szCs w:val="16"/>
      </w:rPr>
    </w:pPr>
    <w:r>
      <w:rPr>
        <w:color w:val="B2B7B7" w:themeColor="background1" w:themeShade="BF"/>
        <w:sz w:val="16"/>
        <w:szCs w:val="16"/>
      </w:rPr>
      <w:t>September</w:t>
    </w:r>
    <w:r w:rsidR="001C2E61" w:rsidRPr="001C2E61">
      <w:rPr>
        <w:color w:val="B2B7B7" w:themeColor="background1" w:themeShade="BF"/>
        <w:sz w:val="16"/>
        <w:szCs w:val="16"/>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1143" w14:textId="03A1CE16" w:rsidR="2566EFA4" w:rsidRPr="001C2E61" w:rsidRDefault="00E23B52" w:rsidP="2566EFA4">
    <w:pPr>
      <w:pStyle w:val="Footer"/>
      <w:rPr>
        <w:color w:val="B2B7B7" w:themeColor="background1" w:themeShade="BF"/>
        <w:sz w:val="16"/>
        <w:szCs w:val="16"/>
      </w:rPr>
    </w:pPr>
    <w:r>
      <w:rPr>
        <w:color w:val="B2B7B7" w:themeColor="background1" w:themeShade="BF"/>
        <w:sz w:val="16"/>
        <w:szCs w:val="16"/>
      </w:rPr>
      <w:t xml:space="preserve">September </w:t>
    </w:r>
    <w:r w:rsidR="001C2E61" w:rsidRPr="001C2E61">
      <w:rPr>
        <w:color w:val="B2B7B7" w:themeColor="background1" w:themeShade="BF"/>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971F2" w14:textId="77777777" w:rsidR="002304C0" w:rsidRDefault="002304C0" w:rsidP="0076491B">
      <w:pPr>
        <w:spacing w:before="0" w:after="0" w:line="240" w:lineRule="auto"/>
      </w:pPr>
      <w:r>
        <w:separator/>
      </w:r>
    </w:p>
  </w:footnote>
  <w:footnote w:type="continuationSeparator" w:id="0">
    <w:p w14:paraId="71C94113" w14:textId="77777777" w:rsidR="002304C0" w:rsidRDefault="002304C0" w:rsidP="0076491B">
      <w:pPr>
        <w:spacing w:before="0" w:after="0" w:line="240" w:lineRule="auto"/>
      </w:pPr>
      <w:r>
        <w:continuationSeparator/>
      </w:r>
    </w:p>
  </w:footnote>
  <w:footnote w:type="continuationNotice" w:id="1">
    <w:p w14:paraId="3565B76B" w14:textId="77777777" w:rsidR="002304C0" w:rsidRDefault="002304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992AB" w14:textId="5A58ADDA" w:rsidR="0076491B" w:rsidRDefault="00782EDC">
    <w:pPr>
      <w:pStyle w:val="Header"/>
    </w:pPr>
    <w:r>
      <w:rPr>
        <w:noProof/>
        <w:lang w:val="en-US"/>
      </w:rPr>
      <w:drawing>
        <wp:anchor distT="0" distB="0" distL="114300" distR="114300" simplePos="0" relativeHeight="251658240" behindDoc="1" locked="0" layoutInCell="1" allowOverlap="1" wp14:anchorId="28EF7D73" wp14:editId="79B214E1">
          <wp:simplePos x="0" y="0"/>
          <wp:positionH relativeFrom="page">
            <wp:posOffset>-344805</wp:posOffset>
          </wp:positionH>
          <wp:positionV relativeFrom="page">
            <wp:posOffset>-146050</wp:posOffset>
          </wp:positionV>
          <wp:extent cx="8230235" cy="3549015"/>
          <wp:effectExtent l="0" t="0" r="0" b="0"/>
          <wp:wrapNone/>
          <wp:docPr id="1987183277" name="Picture 1987183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3277" name="Picture 198718327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297" t="-2680" r="4297" b="38120"/>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D87">
      <w:rPr>
        <w:noProof/>
      </w:rPr>
      <w:drawing>
        <wp:anchor distT="0" distB="0" distL="114300" distR="114300" simplePos="0" relativeHeight="251658241" behindDoc="0" locked="0" layoutInCell="1" allowOverlap="1" wp14:anchorId="6D4F3B41" wp14:editId="171264EE">
          <wp:simplePos x="0" y="0"/>
          <wp:positionH relativeFrom="page">
            <wp:align>right</wp:align>
          </wp:positionH>
          <wp:positionV relativeFrom="page">
            <wp:posOffset>-158446</wp:posOffset>
          </wp:positionV>
          <wp:extent cx="7559675" cy="198183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105" t="-7623" r="105" b="7623"/>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3CD9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B3E56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96CB3"/>
    <w:multiLevelType w:val="hybridMultilevel"/>
    <w:tmpl w:val="D0B6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847E20"/>
    <w:multiLevelType w:val="multilevel"/>
    <w:tmpl w:val="CB7E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654C53"/>
    <w:multiLevelType w:val="hybridMultilevel"/>
    <w:tmpl w:val="71A66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56994"/>
    <w:multiLevelType w:val="hybridMultilevel"/>
    <w:tmpl w:val="25AE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3E2F8B"/>
    <w:multiLevelType w:val="hybridMultilevel"/>
    <w:tmpl w:val="57885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76E47F"/>
    <w:multiLevelType w:val="hybridMultilevel"/>
    <w:tmpl w:val="26DE8172"/>
    <w:lvl w:ilvl="0" w:tplc="ED2432EE">
      <w:start w:val="1"/>
      <w:numFmt w:val="bullet"/>
      <w:pStyle w:val="ListBullet"/>
      <w:lvlText w:val=""/>
      <w:lvlJc w:val="left"/>
      <w:pPr>
        <w:ind w:left="1080" w:hanging="360"/>
      </w:pPr>
      <w:rPr>
        <w:rFonts w:ascii="Symbol" w:hAnsi="Symbol" w:hint="default"/>
      </w:rPr>
    </w:lvl>
    <w:lvl w:ilvl="1" w:tplc="5CE08AB2">
      <w:start w:val="1"/>
      <w:numFmt w:val="bullet"/>
      <w:pStyle w:val="ListBullet2"/>
      <w:lvlText w:val="o"/>
      <w:lvlJc w:val="left"/>
      <w:pPr>
        <w:ind w:left="1800" w:hanging="360"/>
      </w:pPr>
      <w:rPr>
        <w:rFonts w:ascii="Courier New" w:hAnsi="Courier New" w:hint="default"/>
      </w:rPr>
    </w:lvl>
    <w:lvl w:ilvl="2" w:tplc="5DA4E9A0">
      <w:start w:val="1"/>
      <w:numFmt w:val="bullet"/>
      <w:lvlText w:val=""/>
      <w:lvlJc w:val="left"/>
      <w:pPr>
        <w:ind w:left="2520" w:hanging="360"/>
      </w:pPr>
      <w:rPr>
        <w:rFonts w:ascii="Wingdings" w:hAnsi="Wingdings" w:hint="default"/>
      </w:rPr>
    </w:lvl>
    <w:lvl w:ilvl="3" w:tplc="5B02B84C">
      <w:start w:val="1"/>
      <w:numFmt w:val="bullet"/>
      <w:lvlText w:val=""/>
      <w:lvlJc w:val="left"/>
      <w:pPr>
        <w:ind w:left="3240" w:hanging="360"/>
      </w:pPr>
      <w:rPr>
        <w:rFonts w:ascii="Symbol" w:hAnsi="Symbol" w:hint="default"/>
      </w:rPr>
    </w:lvl>
    <w:lvl w:ilvl="4" w:tplc="B8FE7B12">
      <w:start w:val="1"/>
      <w:numFmt w:val="bullet"/>
      <w:lvlText w:val="o"/>
      <w:lvlJc w:val="left"/>
      <w:pPr>
        <w:ind w:left="3960" w:hanging="360"/>
      </w:pPr>
      <w:rPr>
        <w:rFonts w:ascii="Courier New" w:hAnsi="Courier New" w:hint="default"/>
      </w:rPr>
    </w:lvl>
    <w:lvl w:ilvl="5" w:tplc="F17E10D2">
      <w:start w:val="1"/>
      <w:numFmt w:val="bullet"/>
      <w:lvlText w:val=""/>
      <w:lvlJc w:val="left"/>
      <w:pPr>
        <w:ind w:left="4680" w:hanging="360"/>
      </w:pPr>
      <w:rPr>
        <w:rFonts w:ascii="Wingdings" w:hAnsi="Wingdings" w:hint="default"/>
      </w:rPr>
    </w:lvl>
    <w:lvl w:ilvl="6" w:tplc="C276D262">
      <w:start w:val="1"/>
      <w:numFmt w:val="bullet"/>
      <w:lvlText w:val=""/>
      <w:lvlJc w:val="left"/>
      <w:pPr>
        <w:ind w:left="5400" w:hanging="360"/>
      </w:pPr>
      <w:rPr>
        <w:rFonts w:ascii="Symbol" w:hAnsi="Symbol" w:hint="default"/>
      </w:rPr>
    </w:lvl>
    <w:lvl w:ilvl="7" w:tplc="9C968F32">
      <w:start w:val="1"/>
      <w:numFmt w:val="bullet"/>
      <w:lvlText w:val="o"/>
      <w:lvlJc w:val="left"/>
      <w:pPr>
        <w:ind w:left="6120" w:hanging="360"/>
      </w:pPr>
      <w:rPr>
        <w:rFonts w:ascii="Courier New" w:hAnsi="Courier New" w:hint="default"/>
      </w:rPr>
    </w:lvl>
    <w:lvl w:ilvl="8" w:tplc="F61A0E94">
      <w:start w:val="1"/>
      <w:numFmt w:val="bullet"/>
      <w:lvlText w:val=""/>
      <w:lvlJc w:val="left"/>
      <w:pPr>
        <w:ind w:left="6840" w:hanging="360"/>
      </w:pPr>
      <w:rPr>
        <w:rFonts w:ascii="Wingdings" w:hAnsi="Wingdings" w:hint="default"/>
      </w:rPr>
    </w:lvl>
  </w:abstractNum>
  <w:abstractNum w:abstractNumId="21" w15:restartNumberingAfterBreak="0">
    <w:nsid w:val="584E7DDF"/>
    <w:multiLevelType w:val="hybridMultilevel"/>
    <w:tmpl w:val="10329CD2"/>
    <w:lvl w:ilvl="0" w:tplc="CBB2EF4C">
      <w:start w:val="1"/>
      <w:numFmt w:val="bullet"/>
      <w:lvlText w:val=""/>
      <w:lvlJc w:val="left"/>
      <w:pPr>
        <w:ind w:left="720" w:hanging="360"/>
      </w:pPr>
      <w:rPr>
        <w:rFonts w:ascii="Symbol" w:hAnsi="Symbol" w:hint="default"/>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5AB35734"/>
    <w:multiLevelType w:val="hybridMultilevel"/>
    <w:tmpl w:val="5420D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F5947"/>
    <w:multiLevelType w:val="multilevel"/>
    <w:tmpl w:val="87B8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B63D0"/>
    <w:multiLevelType w:val="multilevel"/>
    <w:tmpl w:val="C2D2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5414F2"/>
    <w:multiLevelType w:val="hybridMultilevel"/>
    <w:tmpl w:val="614AE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16767C"/>
    <w:multiLevelType w:val="hybridMultilevel"/>
    <w:tmpl w:val="599A0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504044">
    <w:abstractNumId w:val="32"/>
  </w:num>
  <w:num w:numId="2" w16cid:durableId="887882813">
    <w:abstractNumId w:val="8"/>
  </w:num>
  <w:num w:numId="3" w16cid:durableId="2099326521">
    <w:abstractNumId w:val="29"/>
  </w:num>
  <w:num w:numId="4" w16cid:durableId="1547790336">
    <w:abstractNumId w:val="30"/>
  </w:num>
  <w:num w:numId="5" w16cid:durableId="1860000748">
    <w:abstractNumId w:val="13"/>
  </w:num>
  <w:num w:numId="6" w16cid:durableId="387412051">
    <w:abstractNumId w:val="5"/>
  </w:num>
  <w:num w:numId="7" w16cid:durableId="1549995288">
    <w:abstractNumId w:val="22"/>
  </w:num>
  <w:num w:numId="8" w16cid:durableId="990331736">
    <w:abstractNumId w:val="17"/>
  </w:num>
  <w:num w:numId="9" w16cid:durableId="1218394114">
    <w:abstractNumId w:val="27"/>
  </w:num>
  <w:num w:numId="10" w16cid:durableId="962155908">
    <w:abstractNumId w:val="2"/>
  </w:num>
  <w:num w:numId="11" w16cid:durableId="440883028">
    <w:abstractNumId w:val="33"/>
  </w:num>
  <w:num w:numId="12" w16cid:durableId="1027488482">
    <w:abstractNumId w:val="10"/>
  </w:num>
  <w:num w:numId="13" w16cid:durableId="112018218">
    <w:abstractNumId w:val="16"/>
  </w:num>
  <w:num w:numId="14" w16cid:durableId="1703019049">
    <w:abstractNumId w:val="3"/>
  </w:num>
  <w:num w:numId="15" w16cid:durableId="1166283392">
    <w:abstractNumId w:val="12"/>
  </w:num>
  <w:num w:numId="16" w16cid:durableId="2041929339">
    <w:abstractNumId w:val="14"/>
  </w:num>
  <w:num w:numId="17" w16cid:durableId="480653444">
    <w:abstractNumId w:val="23"/>
  </w:num>
  <w:num w:numId="18" w16cid:durableId="1440756137">
    <w:abstractNumId w:val="15"/>
  </w:num>
  <w:num w:numId="19" w16cid:durableId="305211232">
    <w:abstractNumId w:val="9"/>
  </w:num>
  <w:num w:numId="20" w16cid:durableId="889804405">
    <w:abstractNumId w:val="11"/>
  </w:num>
  <w:num w:numId="21" w16cid:durableId="1194467300">
    <w:abstractNumId w:val="7"/>
  </w:num>
  <w:num w:numId="22" w16cid:durableId="823352630">
    <w:abstractNumId w:val="20"/>
  </w:num>
  <w:num w:numId="23" w16cid:durableId="1773041533">
    <w:abstractNumId w:val="24"/>
  </w:num>
  <w:num w:numId="24" w16cid:durableId="572544001">
    <w:abstractNumId w:val="25"/>
  </w:num>
  <w:num w:numId="25" w16cid:durableId="1149589809">
    <w:abstractNumId w:val="31"/>
  </w:num>
  <w:num w:numId="26" w16cid:durableId="1401755087">
    <w:abstractNumId w:val="6"/>
  </w:num>
  <w:num w:numId="27" w16cid:durableId="48694591">
    <w:abstractNumId w:val="26"/>
  </w:num>
  <w:num w:numId="28" w16cid:durableId="1721172129">
    <w:abstractNumId w:val="18"/>
  </w:num>
  <w:num w:numId="29" w16cid:durableId="1831166017">
    <w:abstractNumId w:val="28"/>
  </w:num>
  <w:num w:numId="30" w16cid:durableId="464587526">
    <w:abstractNumId w:val="4"/>
  </w:num>
  <w:num w:numId="31" w16cid:durableId="1812870753">
    <w:abstractNumId w:val="21"/>
  </w:num>
  <w:num w:numId="32" w16cid:durableId="1819148579">
    <w:abstractNumId w:val="19"/>
  </w:num>
  <w:num w:numId="33" w16cid:durableId="1295410884">
    <w:abstractNumId w:val="1"/>
  </w:num>
  <w:num w:numId="34" w16cid:durableId="501505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8D8"/>
    <w:rsid w:val="00000307"/>
    <w:rsid w:val="00012BC8"/>
    <w:rsid w:val="00013787"/>
    <w:rsid w:val="00017FA4"/>
    <w:rsid w:val="00017FAB"/>
    <w:rsid w:val="000203A9"/>
    <w:rsid w:val="0002150B"/>
    <w:rsid w:val="00021656"/>
    <w:rsid w:val="0002516D"/>
    <w:rsid w:val="00025898"/>
    <w:rsid w:val="00032CF1"/>
    <w:rsid w:val="000359B3"/>
    <w:rsid w:val="0003675C"/>
    <w:rsid w:val="00047023"/>
    <w:rsid w:val="00050782"/>
    <w:rsid w:val="00051CA1"/>
    <w:rsid w:val="00053D8A"/>
    <w:rsid w:val="000544DC"/>
    <w:rsid w:val="000610B1"/>
    <w:rsid w:val="00063AC2"/>
    <w:rsid w:val="000715CA"/>
    <w:rsid w:val="00076363"/>
    <w:rsid w:val="00076942"/>
    <w:rsid w:val="00077443"/>
    <w:rsid w:val="000777D9"/>
    <w:rsid w:val="0008075B"/>
    <w:rsid w:val="00081C7D"/>
    <w:rsid w:val="00082078"/>
    <w:rsid w:val="00091871"/>
    <w:rsid w:val="000918BF"/>
    <w:rsid w:val="000A012E"/>
    <w:rsid w:val="000A0261"/>
    <w:rsid w:val="000A2722"/>
    <w:rsid w:val="000A6D16"/>
    <w:rsid w:val="000B198C"/>
    <w:rsid w:val="000B2225"/>
    <w:rsid w:val="000B2AA9"/>
    <w:rsid w:val="000B5198"/>
    <w:rsid w:val="000C0115"/>
    <w:rsid w:val="000C5260"/>
    <w:rsid w:val="000C6CD6"/>
    <w:rsid w:val="000D0AD6"/>
    <w:rsid w:val="000D2C71"/>
    <w:rsid w:val="000D3EED"/>
    <w:rsid w:val="000F497B"/>
    <w:rsid w:val="000F6A72"/>
    <w:rsid w:val="00105D14"/>
    <w:rsid w:val="0010781C"/>
    <w:rsid w:val="00110014"/>
    <w:rsid w:val="001117F0"/>
    <w:rsid w:val="00122258"/>
    <w:rsid w:val="00124598"/>
    <w:rsid w:val="001248BB"/>
    <w:rsid w:val="00125718"/>
    <w:rsid w:val="00131401"/>
    <w:rsid w:val="00132108"/>
    <w:rsid w:val="00133595"/>
    <w:rsid w:val="00133D32"/>
    <w:rsid w:val="001341C9"/>
    <w:rsid w:val="0013518A"/>
    <w:rsid w:val="00142D57"/>
    <w:rsid w:val="00144031"/>
    <w:rsid w:val="00145158"/>
    <w:rsid w:val="00150D5B"/>
    <w:rsid w:val="00152A4E"/>
    <w:rsid w:val="00156ADF"/>
    <w:rsid w:val="00157602"/>
    <w:rsid w:val="00165B56"/>
    <w:rsid w:val="00165CC1"/>
    <w:rsid w:val="00171BDC"/>
    <w:rsid w:val="0017559A"/>
    <w:rsid w:val="00175C63"/>
    <w:rsid w:val="001800C9"/>
    <w:rsid w:val="0018101E"/>
    <w:rsid w:val="00181344"/>
    <w:rsid w:val="001829E1"/>
    <w:rsid w:val="00183BA2"/>
    <w:rsid w:val="00183CC0"/>
    <w:rsid w:val="00184A4A"/>
    <w:rsid w:val="0018537B"/>
    <w:rsid w:val="001862E6"/>
    <w:rsid w:val="0018758B"/>
    <w:rsid w:val="00187ABC"/>
    <w:rsid w:val="00187B0A"/>
    <w:rsid w:val="00194EFB"/>
    <w:rsid w:val="00196025"/>
    <w:rsid w:val="001A432E"/>
    <w:rsid w:val="001A6DCC"/>
    <w:rsid w:val="001B5B63"/>
    <w:rsid w:val="001C1564"/>
    <w:rsid w:val="001C2E61"/>
    <w:rsid w:val="001C406A"/>
    <w:rsid w:val="001C54E1"/>
    <w:rsid w:val="001C78DE"/>
    <w:rsid w:val="001D00DF"/>
    <w:rsid w:val="001D60A8"/>
    <w:rsid w:val="001D6D01"/>
    <w:rsid w:val="001D765E"/>
    <w:rsid w:val="001E7A5A"/>
    <w:rsid w:val="001F16CC"/>
    <w:rsid w:val="00200F2B"/>
    <w:rsid w:val="002060C0"/>
    <w:rsid w:val="002068AA"/>
    <w:rsid w:val="0020701A"/>
    <w:rsid w:val="002072FA"/>
    <w:rsid w:val="00210366"/>
    <w:rsid w:val="00210C85"/>
    <w:rsid w:val="00215E14"/>
    <w:rsid w:val="0022060E"/>
    <w:rsid w:val="002222E9"/>
    <w:rsid w:val="0022257A"/>
    <w:rsid w:val="00227C37"/>
    <w:rsid w:val="002304C0"/>
    <w:rsid w:val="002317BC"/>
    <w:rsid w:val="00235309"/>
    <w:rsid w:val="00236B0D"/>
    <w:rsid w:val="00237368"/>
    <w:rsid w:val="00237630"/>
    <w:rsid w:val="00243556"/>
    <w:rsid w:val="00253DA2"/>
    <w:rsid w:val="002605A2"/>
    <w:rsid w:val="0026498E"/>
    <w:rsid w:val="00276983"/>
    <w:rsid w:val="00277F0F"/>
    <w:rsid w:val="00281608"/>
    <w:rsid w:val="00282F28"/>
    <w:rsid w:val="002839F6"/>
    <w:rsid w:val="00287B37"/>
    <w:rsid w:val="0029262F"/>
    <w:rsid w:val="00295CF9"/>
    <w:rsid w:val="00296624"/>
    <w:rsid w:val="002A13FC"/>
    <w:rsid w:val="002A274C"/>
    <w:rsid w:val="002A5AF4"/>
    <w:rsid w:val="002A6722"/>
    <w:rsid w:val="002B00E8"/>
    <w:rsid w:val="002B0F62"/>
    <w:rsid w:val="002B2EDD"/>
    <w:rsid w:val="002B3465"/>
    <w:rsid w:val="002B76B4"/>
    <w:rsid w:val="002C2BFF"/>
    <w:rsid w:val="002C2D46"/>
    <w:rsid w:val="002C6459"/>
    <w:rsid w:val="002E1100"/>
    <w:rsid w:val="002E134B"/>
    <w:rsid w:val="002E1A8E"/>
    <w:rsid w:val="002E1C87"/>
    <w:rsid w:val="002E70BD"/>
    <w:rsid w:val="00300522"/>
    <w:rsid w:val="00301EC3"/>
    <w:rsid w:val="00304625"/>
    <w:rsid w:val="00305EB1"/>
    <w:rsid w:val="0031238E"/>
    <w:rsid w:val="00312DA0"/>
    <w:rsid w:val="00314A16"/>
    <w:rsid w:val="003155B4"/>
    <w:rsid w:val="0031635F"/>
    <w:rsid w:val="0032323B"/>
    <w:rsid w:val="00323545"/>
    <w:rsid w:val="003252B4"/>
    <w:rsid w:val="00327282"/>
    <w:rsid w:val="00330AE3"/>
    <w:rsid w:val="00337315"/>
    <w:rsid w:val="0033764E"/>
    <w:rsid w:val="00341078"/>
    <w:rsid w:val="00342519"/>
    <w:rsid w:val="00342F9C"/>
    <w:rsid w:val="00343610"/>
    <w:rsid w:val="00343FBD"/>
    <w:rsid w:val="0034701C"/>
    <w:rsid w:val="00347807"/>
    <w:rsid w:val="00351A45"/>
    <w:rsid w:val="00352E3F"/>
    <w:rsid w:val="00356CFC"/>
    <w:rsid w:val="00357C83"/>
    <w:rsid w:val="00360B34"/>
    <w:rsid w:val="00361592"/>
    <w:rsid w:val="003616E2"/>
    <w:rsid w:val="003619F4"/>
    <w:rsid w:val="00361BD2"/>
    <w:rsid w:val="00364BB1"/>
    <w:rsid w:val="0036506E"/>
    <w:rsid w:val="00366130"/>
    <w:rsid w:val="0036641B"/>
    <w:rsid w:val="0036772D"/>
    <w:rsid w:val="003740BC"/>
    <w:rsid w:val="00377626"/>
    <w:rsid w:val="0038029F"/>
    <w:rsid w:val="00380CD5"/>
    <w:rsid w:val="003912BF"/>
    <w:rsid w:val="00391D31"/>
    <w:rsid w:val="003929E7"/>
    <w:rsid w:val="003963CA"/>
    <w:rsid w:val="00397BE5"/>
    <w:rsid w:val="00397CED"/>
    <w:rsid w:val="003A72FB"/>
    <w:rsid w:val="003B0693"/>
    <w:rsid w:val="003B1415"/>
    <w:rsid w:val="003B2AC7"/>
    <w:rsid w:val="003B4A63"/>
    <w:rsid w:val="003B699B"/>
    <w:rsid w:val="003B7A60"/>
    <w:rsid w:val="003C2495"/>
    <w:rsid w:val="003C27A5"/>
    <w:rsid w:val="003D00E4"/>
    <w:rsid w:val="003D27F0"/>
    <w:rsid w:val="003D34C8"/>
    <w:rsid w:val="003D4F68"/>
    <w:rsid w:val="003D50FE"/>
    <w:rsid w:val="003D5BD1"/>
    <w:rsid w:val="003E06DA"/>
    <w:rsid w:val="003E0C19"/>
    <w:rsid w:val="003E2754"/>
    <w:rsid w:val="003E6556"/>
    <w:rsid w:val="003F0ED5"/>
    <w:rsid w:val="003F259C"/>
    <w:rsid w:val="0040033B"/>
    <w:rsid w:val="0040151E"/>
    <w:rsid w:val="00402841"/>
    <w:rsid w:val="004040FD"/>
    <w:rsid w:val="00407E7A"/>
    <w:rsid w:val="004101D9"/>
    <w:rsid w:val="00410F7A"/>
    <w:rsid w:val="00412871"/>
    <w:rsid w:val="004176B7"/>
    <w:rsid w:val="00422631"/>
    <w:rsid w:val="0042292B"/>
    <w:rsid w:val="00424E07"/>
    <w:rsid w:val="004265EA"/>
    <w:rsid w:val="004309DE"/>
    <w:rsid w:val="00432F34"/>
    <w:rsid w:val="004359B3"/>
    <w:rsid w:val="00435C7A"/>
    <w:rsid w:val="00437B71"/>
    <w:rsid w:val="0044502D"/>
    <w:rsid w:val="0044580C"/>
    <w:rsid w:val="00452BAC"/>
    <w:rsid w:val="0045309A"/>
    <w:rsid w:val="00454CD3"/>
    <w:rsid w:val="004557A0"/>
    <w:rsid w:val="00460760"/>
    <w:rsid w:val="004629BF"/>
    <w:rsid w:val="00465E0A"/>
    <w:rsid w:val="0046658F"/>
    <w:rsid w:val="00471C80"/>
    <w:rsid w:val="004761E2"/>
    <w:rsid w:val="00480D15"/>
    <w:rsid w:val="004839C1"/>
    <w:rsid w:val="004851F9"/>
    <w:rsid w:val="0048539B"/>
    <w:rsid w:val="004854D6"/>
    <w:rsid w:val="00486101"/>
    <w:rsid w:val="0048712B"/>
    <w:rsid w:val="00487D82"/>
    <w:rsid w:val="00487FDD"/>
    <w:rsid w:val="00493E9F"/>
    <w:rsid w:val="00494A61"/>
    <w:rsid w:val="004A4B57"/>
    <w:rsid w:val="004A4B89"/>
    <w:rsid w:val="004A5C28"/>
    <w:rsid w:val="004A6974"/>
    <w:rsid w:val="004B5F9E"/>
    <w:rsid w:val="004B7FA8"/>
    <w:rsid w:val="004C0471"/>
    <w:rsid w:val="004C11EB"/>
    <w:rsid w:val="004C1A0E"/>
    <w:rsid w:val="004C6D8A"/>
    <w:rsid w:val="004D2B25"/>
    <w:rsid w:val="004D4778"/>
    <w:rsid w:val="004D4C32"/>
    <w:rsid w:val="004D6FFD"/>
    <w:rsid w:val="004D7981"/>
    <w:rsid w:val="004E09E4"/>
    <w:rsid w:val="004E4671"/>
    <w:rsid w:val="004E4689"/>
    <w:rsid w:val="004F1A4C"/>
    <w:rsid w:val="004F7E50"/>
    <w:rsid w:val="005035B6"/>
    <w:rsid w:val="00506139"/>
    <w:rsid w:val="00511F59"/>
    <w:rsid w:val="0051261B"/>
    <w:rsid w:val="005126D7"/>
    <w:rsid w:val="00513671"/>
    <w:rsid w:val="00514AF3"/>
    <w:rsid w:val="005164AA"/>
    <w:rsid w:val="0052039E"/>
    <w:rsid w:val="00521ACB"/>
    <w:rsid w:val="00521BB2"/>
    <w:rsid w:val="00521E58"/>
    <w:rsid w:val="00522571"/>
    <w:rsid w:val="0052590A"/>
    <w:rsid w:val="00525B4F"/>
    <w:rsid w:val="0053047D"/>
    <w:rsid w:val="00536191"/>
    <w:rsid w:val="00536BE4"/>
    <w:rsid w:val="005406C7"/>
    <w:rsid w:val="00541C5F"/>
    <w:rsid w:val="005430B7"/>
    <w:rsid w:val="005446B4"/>
    <w:rsid w:val="0054480F"/>
    <w:rsid w:val="005537EC"/>
    <w:rsid w:val="00555B5F"/>
    <w:rsid w:val="00556F5E"/>
    <w:rsid w:val="005634C8"/>
    <w:rsid w:val="00564334"/>
    <w:rsid w:val="00564891"/>
    <w:rsid w:val="005666D4"/>
    <w:rsid w:val="00567FAE"/>
    <w:rsid w:val="0057070C"/>
    <w:rsid w:val="005767B3"/>
    <w:rsid w:val="00586CED"/>
    <w:rsid w:val="00586D41"/>
    <w:rsid w:val="00587886"/>
    <w:rsid w:val="00591439"/>
    <w:rsid w:val="00592783"/>
    <w:rsid w:val="005A0A23"/>
    <w:rsid w:val="005A0DA8"/>
    <w:rsid w:val="005A2191"/>
    <w:rsid w:val="005A2F4F"/>
    <w:rsid w:val="005A6203"/>
    <w:rsid w:val="005B0815"/>
    <w:rsid w:val="005B4E7C"/>
    <w:rsid w:val="005B6205"/>
    <w:rsid w:val="005C0D31"/>
    <w:rsid w:val="005C48D6"/>
    <w:rsid w:val="005C566D"/>
    <w:rsid w:val="005C60C1"/>
    <w:rsid w:val="005D079E"/>
    <w:rsid w:val="005D0D10"/>
    <w:rsid w:val="005D28C4"/>
    <w:rsid w:val="005D76A4"/>
    <w:rsid w:val="005D7C16"/>
    <w:rsid w:val="005E1E86"/>
    <w:rsid w:val="005E2ECC"/>
    <w:rsid w:val="005E30BF"/>
    <w:rsid w:val="005E537B"/>
    <w:rsid w:val="005E5CD2"/>
    <w:rsid w:val="005E7CC1"/>
    <w:rsid w:val="005F021E"/>
    <w:rsid w:val="005F3FF8"/>
    <w:rsid w:val="00604BCA"/>
    <w:rsid w:val="00605C8F"/>
    <w:rsid w:val="00610FFC"/>
    <w:rsid w:val="0061499C"/>
    <w:rsid w:val="006164D7"/>
    <w:rsid w:val="00621849"/>
    <w:rsid w:val="00621A99"/>
    <w:rsid w:val="00622187"/>
    <w:rsid w:val="00625FE1"/>
    <w:rsid w:val="006313A9"/>
    <w:rsid w:val="00632172"/>
    <w:rsid w:val="0063245F"/>
    <w:rsid w:val="00633DB4"/>
    <w:rsid w:val="0064161C"/>
    <w:rsid w:val="00641DDB"/>
    <w:rsid w:val="006424EE"/>
    <w:rsid w:val="006431A8"/>
    <w:rsid w:val="006531D0"/>
    <w:rsid w:val="00655973"/>
    <w:rsid w:val="00656446"/>
    <w:rsid w:val="006579A3"/>
    <w:rsid w:val="0066140F"/>
    <w:rsid w:val="00663418"/>
    <w:rsid w:val="006638D5"/>
    <w:rsid w:val="006640CF"/>
    <w:rsid w:val="006654CE"/>
    <w:rsid w:val="006663A3"/>
    <w:rsid w:val="00666401"/>
    <w:rsid w:val="0067173F"/>
    <w:rsid w:val="00672808"/>
    <w:rsid w:val="0067356D"/>
    <w:rsid w:val="00674341"/>
    <w:rsid w:val="0067435F"/>
    <w:rsid w:val="0067688F"/>
    <w:rsid w:val="00677BC9"/>
    <w:rsid w:val="00683372"/>
    <w:rsid w:val="00684549"/>
    <w:rsid w:val="00684B44"/>
    <w:rsid w:val="00692746"/>
    <w:rsid w:val="006927F9"/>
    <w:rsid w:val="006929BB"/>
    <w:rsid w:val="0069368D"/>
    <w:rsid w:val="00695118"/>
    <w:rsid w:val="00695A5C"/>
    <w:rsid w:val="0069642A"/>
    <w:rsid w:val="0069745A"/>
    <w:rsid w:val="006A0579"/>
    <w:rsid w:val="006A14AD"/>
    <w:rsid w:val="006A5E54"/>
    <w:rsid w:val="006B10A6"/>
    <w:rsid w:val="006B14AA"/>
    <w:rsid w:val="006B2448"/>
    <w:rsid w:val="006B4294"/>
    <w:rsid w:val="006C07D3"/>
    <w:rsid w:val="006C21F6"/>
    <w:rsid w:val="006C4DF0"/>
    <w:rsid w:val="006D07ED"/>
    <w:rsid w:val="006D300A"/>
    <w:rsid w:val="006D329F"/>
    <w:rsid w:val="006D4038"/>
    <w:rsid w:val="006E0334"/>
    <w:rsid w:val="006E0D1A"/>
    <w:rsid w:val="006E304C"/>
    <w:rsid w:val="006E4B26"/>
    <w:rsid w:val="006E59F3"/>
    <w:rsid w:val="006E610A"/>
    <w:rsid w:val="006E7935"/>
    <w:rsid w:val="006E7A86"/>
    <w:rsid w:val="006F404D"/>
    <w:rsid w:val="006F5400"/>
    <w:rsid w:val="006F6CC2"/>
    <w:rsid w:val="006F74BC"/>
    <w:rsid w:val="00706255"/>
    <w:rsid w:val="00707C5B"/>
    <w:rsid w:val="0071014B"/>
    <w:rsid w:val="00710C14"/>
    <w:rsid w:val="0071158D"/>
    <w:rsid w:val="007152B2"/>
    <w:rsid w:val="007213F4"/>
    <w:rsid w:val="00721830"/>
    <w:rsid w:val="00722AC8"/>
    <w:rsid w:val="00724B8A"/>
    <w:rsid w:val="00726939"/>
    <w:rsid w:val="00732625"/>
    <w:rsid w:val="0073626E"/>
    <w:rsid w:val="00736635"/>
    <w:rsid w:val="00741BEE"/>
    <w:rsid w:val="0074260F"/>
    <w:rsid w:val="00746B36"/>
    <w:rsid w:val="0075177E"/>
    <w:rsid w:val="00754174"/>
    <w:rsid w:val="0075532B"/>
    <w:rsid w:val="007554EF"/>
    <w:rsid w:val="007560AB"/>
    <w:rsid w:val="007564E4"/>
    <w:rsid w:val="00761DD4"/>
    <w:rsid w:val="0076288A"/>
    <w:rsid w:val="007641D2"/>
    <w:rsid w:val="0076491B"/>
    <w:rsid w:val="0076676F"/>
    <w:rsid w:val="0076683C"/>
    <w:rsid w:val="00780511"/>
    <w:rsid w:val="00781482"/>
    <w:rsid w:val="007815B2"/>
    <w:rsid w:val="00782EDC"/>
    <w:rsid w:val="00785C98"/>
    <w:rsid w:val="00793F52"/>
    <w:rsid w:val="00794623"/>
    <w:rsid w:val="00797A54"/>
    <w:rsid w:val="00797AA3"/>
    <w:rsid w:val="007A0882"/>
    <w:rsid w:val="007A515A"/>
    <w:rsid w:val="007A70A5"/>
    <w:rsid w:val="007A7290"/>
    <w:rsid w:val="007A78C3"/>
    <w:rsid w:val="007B2D93"/>
    <w:rsid w:val="007C3C86"/>
    <w:rsid w:val="007C55C9"/>
    <w:rsid w:val="007C5866"/>
    <w:rsid w:val="007C7CE1"/>
    <w:rsid w:val="007D00EE"/>
    <w:rsid w:val="007D0A81"/>
    <w:rsid w:val="007D3A5C"/>
    <w:rsid w:val="007E0D0C"/>
    <w:rsid w:val="007E33B7"/>
    <w:rsid w:val="007E40EE"/>
    <w:rsid w:val="007E444A"/>
    <w:rsid w:val="007E7988"/>
    <w:rsid w:val="007F1CF9"/>
    <w:rsid w:val="007F3949"/>
    <w:rsid w:val="007F410F"/>
    <w:rsid w:val="007F4BBA"/>
    <w:rsid w:val="00800D67"/>
    <w:rsid w:val="008017C7"/>
    <w:rsid w:val="008060E2"/>
    <w:rsid w:val="00807CEB"/>
    <w:rsid w:val="00816970"/>
    <w:rsid w:val="00816EC3"/>
    <w:rsid w:val="00816F03"/>
    <w:rsid w:val="008175C0"/>
    <w:rsid w:val="00817740"/>
    <w:rsid w:val="00817C01"/>
    <w:rsid w:val="00834218"/>
    <w:rsid w:val="00840BC5"/>
    <w:rsid w:val="00841286"/>
    <w:rsid w:val="00843C78"/>
    <w:rsid w:val="0084416E"/>
    <w:rsid w:val="00850637"/>
    <w:rsid w:val="00852E5B"/>
    <w:rsid w:val="00857672"/>
    <w:rsid w:val="00865479"/>
    <w:rsid w:val="008674C0"/>
    <w:rsid w:val="00871790"/>
    <w:rsid w:val="00872709"/>
    <w:rsid w:val="00872BB6"/>
    <w:rsid w:val="008758B2"/>
    <w:rsid w:val="00876EC6"/>
    <w:rsid w:val="00877545"/>
    <w:rsid w:val="00880D0A"/>
    <w:rsid w:val="00883E04"/>
    <w:rsid w:val="008902B0"/>
    <w:rsid w:val="008907B8"/>
    <w:rsid w:val="0089444D"/>
    <w:rsid w:val="00897477"/>
    <w:rsid w:val="00897489"/>
    <w:rsid w:val="008A3ABD"/>
    <w:rsid w:val="008B1607"/>
    <w:rsid w:val="008B27A0"/>
    <w:rsid w:val="008B4660"/>
    <w:rsid w:val="008B5AA2"/>
    <w:rsid w:val="008B5F63"/>
    <w:rsid w:val="008B7455"/>
    <w:rsid w:val="008C12AD"/>
    <w:rsid w:val="008C16AD"/>
    <w:rsid w:val="008C325B"/>
    <w:rsid w:val="008C7660"/>
    <w:rsid w:val="008D025B"/>
    <w:rsid w:val="008D41D3"/>
    <w:rsid w:val="008D4456"/>
    <w:rsid w:val="008D56B8"/>
    <w:rsid w:val="008E1D10"/>
    <w:rsid w:val="008F171A"/>
    <w:rsid w:val="008F3211"/>
    <w:rsid w:val="008F467F"/>
    <w:rsid w:val="008F4D87"/>
    <w:rsid w:val="008F5F7A"/>
    <w:rsid w:val="008F7866"/>
    <w:rsid w:val="0090323B"/>
    <w:rsid w:val="00904640"/>
    <w:rsid w:val="009046A2"/>
    <w:rsid w:val="00911BDE"/>
    <w:rsid w:val="00914810"/>
    <w:rsid w:val="00916234"/>
    <w:rsid w:val="009202AA"/>
    <w:rsid w:val="00920324"/>
    <w:rsid w:val="00920BA2"/>
    <w:rsid w:val="00921545"/>
    <w:rsid w:val="0092252B"/>
    <w:rsid w:val="00922E9E"/>
    <w:rsid w:val="00925DBB"/>
    <w:rsid w:val="00926BF2"/>
    <w:rsid w:val="009270F7"/>
    <w:rsid w:val="0092732E"/>
    <w:rsid w:val="0093241F"/>
    <w:rsid w:val="009329ED"/>
    <w:rsid w:val="0093352B"/>
    <w:rsid w:val="009346B6"/>
    <w:rsid w:val="00940BF6"/>
    <w:rsid w:val="009421C1"/>
    <w:rsid w:val="00950097"/>
    <w:rsid w:val="00955158"/>
    <w:rsid w:val="00957430"/>
    <w:rsid w:val="0096346A"/>
    <w:rsid w:val="009661FD"/>
    <w:rsid w:val="00966A94"/>
    <w:rsid w:val="009670EA"/>
    <w:rsid w:val="009739C6"/>
    <w:rsid w:val="009762FE"/>
    <w:rsid w:val="00982F1F"/>
    <w:rsid w:val="00984BFC"/>
    <w:rsid w:val="00984C01"/>
    <w:rsid w:val="009857C5"/>
    <w:rsid w:val="00986587"/>
    <w:rsid w:val="0099041E"/>
    <w:rsid w:val="009933B5"/>
    <w:rsid w:val="009A0C18"/>
    <w:rsid w:val="009A0E78"/>
    <w:rsid w:val="009A2502"/>
    <w:rsid w:val="009A375F"/>
    <w:rsid w:val="009A4836"/>
    <w:rsid w:val="009A4E98"/>
    <w:rsid w:val="009A633E"/>
    <w:rsid w:val="009A6E13"/>
    <w:rsid w:val="009A6F8A"/>
    <w:rsid w:val="009A77D8"/>
    <w:rsid w:val="009B2828"/>
    <w:rsid w:val="009B4470"/>
    <w:rsid w:val="009B5F96"/>
    <w:rsid w:val="009B5FAB"/>
    <w:rsid w:val="009C63A4"/>
    <w:rsid w:val="009C7684"/>
    <w:rsid w:val="009D0E7E"/>
    <w:rsid w:val="009D6897"/>
    <w:rsid w:val="009D79B4"/>
    <w:rsid w:val="009E5D69"/>
    <w:rsid w:val="009E733B"/>
    <w:rsid w:val="009F6E50"/>
    <w:rsid w:val="009F7DF9"/>
    <w:rsid w:val="00A0181E"/>
    <w:rsid w:val="00A0250C"/>
    <w:rsid w:val="00A04105"/>
    <w:rsid w:val="00A04677"/>
    <w:rsid w:val="00A11D10"/>
    <w:rsid w:val="00A1245A"/>
    <w:rsid w:val="00A145BA"/>
    <w:rsid w:val="00A15722"/>
    <w:rsid w:val="00A166E7"/>
    <w:rsid w:val="00A169A4"/>
    <w:rsid w:val="00A16CB9"/>
    <w:rsid w:val="00A208CA"/>
    <w:rsid w:val="00A2247D"/>
    <w:rsid w:val="00A25975"/>
    <w:rsid w:val="00A309DB"/>
    <w:rsid w:val="00A31170"/>
    <w:rsid w:val="00A32DA6"/>
    <w:rsid w:val="00A33837"/>
    <w:rsid w:val="00A4044A"/>
    <w:rsid w:val="00A415AC"/>
    <w:rsid w:val="00A42AB5"/>
    <w:rsid w:val="00A517EA"/>
    <w:rsid w:val="00A51EE3"/>
    <w:rsid w:val="00A5202E"/>
    <w:rsid w:val="00A54ED7"/>
    <w:rsid w:val="00A57B8D"/>
    <w:rsid w:val="00A57D09"/>
    <w:rsid w:val="00A6163A"/>
    <w:rsid w:val="00A6436C"/>
    <w:rsid w:val="00A64E5C"/>
    <w:rsid w:val="00A651C8"/>
    <w:rsid w:val="00A65F22"/>
    <w:rsid w:val="00A70BAB"/>
    <w:rsid w:val="00A7442A"/>
    <w:rsid w:val="00A7639C"/>
    <w:rsid w:val="00A80F67"/>
    <w:rsid w:val="00A812F8"/>
    <w:rsid w:val="00A84CA9"/>
    <w:rsid w:val="00A861EF"/>
    <w:rsid w:val="00A865C2"/>
    <w:rsid w:val="00A92F71"/>
    <w:rsid w:val="00A94537"/>
    <w:rsid w:val="00A966F2"/>
    <w:rsid w:val="00A96708"/>
    <w:rsid w:val="00A97A24"/>
    <w:rsid w:val="00AA1D90"/>
    <w:rsid w:val="00AA7026"/>
    <w:rsid w:val="00AA70AD"/>
    <w:rsid w:val="00AB0B48"/>
    <w:rsid w:val="00AB426D"/>
    <w:rsid w:val="00AB6B5D"/>
    <w:rsid w:val="00AC04A6"/>
    <w:rsid w:val="00AC3A59"/>
    <w:rsid w:val="00AC5906"/>
    <w:rsid w:val="00AC60D6"/>
    <w:rsid w:val="00AC6915"/>
    <w:rsid w:val="00AC7096"/>
    <w:rsid w:val="00AD17D7"/>
    <w:rsid w:val="00AD3AAA"/>
    <w:rsid w:val="00AD5F54"/>
    <w:rsid w:val="00AE3CE3"/>
    <w:rsid w:val="00AE5011"/>
    <w:rsid w:val="00AF23E6"/>
    <w:rsid w:val="00AF3EEB"/>
    <w:rsid w:val="00AF6615"/>
    <w:rsid w:val="00B00ACA"/>
    <w:rsid w:val="00B01FED"/>
    <w:rsid w:val="00B05F6D"/>
    <w:rsid w:val="00B06B40"/>
    <w:rsid w:val="00B10519"/>
    <w:rsid w:val="00B24CD1"/>
    <w:rsid w:val="00B25FFB"/>
    <w:rsid w:val="00B26CC6"/>
    <w:rsid w:val="00B26CE3"/>
    <w:rsid w:val="00B329D8"/>
    <w:rsid w:val="00B334CD"/>
    <w:rsid w:val="00B3551F"/>
    <w:rsid w:val="00B36D07"/>
    <w:rsid w:val="00B37A17"/>
    <w:rsid w:val="00B37AEC"/>
    <w:rsid w:val="00B45035"/>
    <w:rsid w:val="00B4787E"/>
    <w:rsid w:val="00B51242"/>
    <w:rsid w:val="00B53092"/>
    <w:rsid w:val="00B53645"/>
    <w:rsid w:val="00B5582E"/>
    <w:rsid w:val="00B55991"/>
    <w:rsid w:val="00B56B5C"/>
    <w:rsid w:val="00B62D13"/>
    <w:rsid w:val="00B636FA"/>
    <w:rsid w:val="00B638B1"/>
    <w:rsid w:val="00B6477A"/>
    <w:rsid w:val="00B64EAD"/>
    <w:rsid w:val="00B650CD"/>
    <w:rsid w:val="00B67ABD"/>
    <w:rsid w:val="00B70035"/>
    <w:rsid w:val="00B71191"/>
    <w:rsid w:val="00B71C24"/>
    <w:rsid w:val="00B72C94"/>
    <w:rsid w:val="00B75197"/>
    <w:rsid w:val="00B77608"/>
    <w:rsid w:val="00B77919"/>
    <w:rsid w:val="00B82FD1"/>
    <w:rsid w:val="00B83B7C"/>
    <w:rsid w:val="00B871CF"/>
    <w:rsid w:val="00B87F0D"/>
    <w:rsid w:val="00B96AA4"/>
    <w:rsid w:val="00BA3621"/>
    <w:rsid w:val="00BA45D7"/>
    <w:rsid w:val="00BA54C8"/>
    <w:rsid w:val="00BA7757"/>
    <w:rsid w:val="00BB2353"/>
    <w:rsid w:val="00BB24C5"/>
    <w:rsid w:val="00BB51CF"/>
    <w:rsid w:val="00BC2522"/>
    <w:rsid w:val="00BC4E05"/>
    <w:rsid w:val="00BD17B7"/>
    <w:rsid w:val="00BD1E4C"/>
    <w:rsid w:val="00BD577C"/>
    <w:rsid w:val="00BD7D11"/>
    <w:rsid w:val="00BE2A6F"/>
    <w:rsid w:val="00BE2D82"/>
    <w:rsid w:val="00BE3DAA"/>
    <w:rsid w:val="00BE616E"/>
    <w:rsid w:val="00BE71BC"/>
    <w:rsid w:val="00BE7FAA"/>
    <w:rsid w:val="00BF47C3"/>
    <w:rsid w:val="00BF7763"/>
    <w:rsid w:val="00C01D60"/>
    <w:rsid w:val="00C031C4"/>
    <w:rsid w:val="00C074CB"/>
    <w:rsid w:val="00C175B0"/>
    <w:rsid w:val="00C17E6B"/>
    <w:rsid w:val="00C20E50"/>
    <w:rsid w:val="00C230CB"/>
    <w:rsid w:val="00C237C4"/>
    <w:rsid w:val="00C24DD7"/>
    <w:rsid w:val="00C25672"/>
    <w:rsid w:val="00C258D8"/>
    <w:rsid w:val="00C279D4"/>
    <w:rsid w:val="00C31E5A"/>
    <w:rsid w:val="00C3620D"/>
    <w:rsid w:val="00C37CD8"/>
    <w:rsid w:val="00C40DF3"/>
    <w:rsid w:val="00C44B55"/>
    <w:rsid w:val="00C46331"/>
    <w:rsid w:val="00C47C3F"/>
    <w:rsid w:val="00C50E91"/>
    <w:rsid w:val="00C52684"/>
    <w:rsid w:val="00C53E94"/>
    <w:rsid w:val="00C5561E"/>
    <w:rsid w:val="00C556F7"/>
    <w:rsid w:val="00C56C4D"/>
    <w:rsid w:val="00C61785"/>
    <w:rsid w:val="00C61C8E"/>
    <w:rsid w:val="00C64361"/>
    <w:rsid w:val="00C6620A"/>
    <w:rsid w:val="00C72629"/>
    <w:rsid w:val="00C745DB"/>
    <w:rsid w:val="00C74732"/>
    <w:rsid w:val="00C74D5F"/>
    <w:rsid w:val="00C76096"/>
    <w:rsid w:val="00C76B54"/>
    <w:rsid w:val="00C9107C"/>
    <w:rsid w:val="00C9187A"/>
    <w:rsid w:val="00C9421D"/>
    <w:rsid w:val="00C96E1B"/>
    <w:rsid w:val="00C96EA7"/>
    <w:rsid w:val="00C979C2"/>
    <w:rsid w:val="00CA0CFC"/>
    <w:rsid w:val="00CA14A8"/>
    <w:rsid w:val="00CA4F1D"/>
    <w:rsid w:val="00CA5402"/>
    <w:rsid w:val="00CA6B0F"/>
    <w:rsid w:val="00CA7D9B"/>
    <w:rsid w:val="00CB4C45"/>
    <w:rsid w:val="00CB6A8D"/>
    <w:rsid w:val="00CB7929"/>
    <w:rsid w:val="00CC10F2"/>
    <w:rsid w:val="00CC718D"/>
    <w:rsid w:val="00CC7CAE"/>
    <w:rsid w:val="00CD2F49"/>
    <w:rsid w:val="00CD3186"/>
    <w:rsid w:val="00CD44B3"/>
    <w:rsid w:val="00CD5307"/>
    <w:rsid w:val="00CD566A"/>
    <w:rsid w:val="00CD75E6"/>
    <w:rsid w:val="00CE0FD2"/>
    <w:rsid w:val="00CE32DB"/>
    <w:rsid w:val="00CE5AD9"/>
    <w:rsid w:val="00CE6411"/>
    <w:rsid w:val="00CE6C69"/>
    <w:rsid w:val="00CF06FE"/>
    <w:rsid w:val="00CF2576"/>
    <w:rsid w:val="00CF64FF"/>
    <w:rsid w:val="00CF7459"/>
    <w:rsid w:val="00D003E2"/>
    <w:rsid w:val="00D00F49"/>
    <w:rsid w:val="00D030B9"/>
    <w:rsid w:val="00D05952"/>
    <w:rsid w:val="00D05B67"/>
    <w:rsid w:val="00D06902"/>
    <w:rsid w:val="00D11BD7"/>
    <w:rsid w:val="00D128E1"/>
    <w:rsid w:val="00D14901"/>
    <w:rsid w:val="00D14B8E"/>
    <w:rsid w:val="00D15832"/>
    <w:rsid w:val="00D16277"/>
    <w:rsid w:val="00D17559"/>
    <w:rsid w:val="00D27BF2"/>
    <w:rsid w:val="00D33DDC"/>
    <w:rsid w:val="00D35638"/>
    <w:rsid w:val="00D35690"/>
    <w:rsid w:val="00D41B8E"/>
    <w:rsid w:val="00D46BBC"/>
    <w:rsid w:val="00D51B2E"/>
    <w:rsid w:val="00D53139"/>
    <w:rsid w:val="00D569EA"/>
    <w:rsid w:val="00D57B9A"/>
    <w:rsid w:val="00D61B1E"/>
    <w:rsid w:val="00D702C0"/>
    <w:rsid w:val="00D72E37"/>
    <w:rsid w:val="00D7360B"/>
    <w:rsid w:val="00D82B37"/>
    <w:rsid w:val="00D82E8A"/>
    <w:rsid w:val="00D83259"/>
    <w:rsid w:val="00D93E18"/>
    <w:rsid w:val="00D96253"/>
    <w:rsid w:val="00D97244"/>
    <w:rsid w:val="00DA33BC"/>
    <w:rsid w:val="00DA3EFD"/>
    <w:rsid w:val="00DA5583"/>
    <w:rsid w:val="00DA7E86"/>
    <w:rsid w:val="00DB3AF6"/>
    <w:rsid w:val="00DB3C39"/>
    <w:rsid w:val="00DB51F9"/>
    <w:rsid w:val="00DB5DF4"/>
    <w:rsid w:val="00DB60E8"/>
    <w:rsid w:val="00DD2547"/>
    <w:rsid w:val="00DD6C35"/>
    <w:rsid w:val="00DE093E"/>
    <w:rsid w:val="00DE0FDD"/>
    <w:rsid w:val="00DE6D7A"/>
    <w:rsid w:val="00DE7B43"/>
    <w:rsid w:val="00DF0236"/>
    <w:rsid w:val="00DF03FD"/>
    <w:rsid w:val="00DF06F0"/>
    <w:rsid w:val="00DF085C"/>
    <w:rsid w:val="00DF2060"/>
    <w:rsid w:val="00DF279A"/>
    <w:rsid w:val="00DF2F62"/>
    <w:rsid w:val="00DF6DBE"/>
    <w:rsid w:val="00DF7379"/>
    <w:rsid w:val="00E00018"/>
    <w:rsid w:val="00E01608"/>
    <w:rsid w:val="00E02AEA"/>
    <w:rsid w:val="00E03E9B"/>
    <w:rsid w:val="00E04FA1"/>
    <w:rsid w:val="00E1001D"/>
    <w:rsid w:val="00E102BC"/>
    <w:rsid w:val="00E11336"/>
    <w:rsid w:val="00E12399"/>
    <w:rsid w:val="00E13EE5"/>
    <w:rsid w:val="00E1513B"/>
    <w:rsid w:val="00E171D0"/>
    <w:rsid w:val="00E174DC"/>
    <w:rsid w:val="00E17A92"/>
    <w:rsid w:val="00E23A4A"/>
    <w:rsid w:val="00E23B52"/>
    <w:rsid w:val="00E23EEF"/>
    <w:rsid w:val="00E25C5A"/>
    <w:rsid w:val="00E331B9"/>
    <w:rsid w:val="00E3390D"/>
    <w:rsid w:val="00E35E63"/>
    <w:rsid w:val="00E41694"/>
    <w:rsid w:val="00E46DB8"/>
    <w:rsid w:val="00E51329"/>
    <w:rsid w:val="00E55DC7"/>
    <w:rsid w:val="00E56EC8"/>
    <w:rsid w:val="00E57344"/>
    <w:rsid w:val="00E652F6"/>
    <w:rsid w:val="00E77991"/>
    <w:rsid w:val="00E81D39"/>
    <w:rsid w:val="00E81DE7"/>
    <w:rsid w:val="00E86A98"/>
    <w:rsid w:val="00E87BAF"/>
    <w:rsid w:val="00E90DEA"/>
    <w:rsid w:val="00E91CEE"/>
    <w:rsid w:val="00E92D3A"/>
    <w:rsid w:val="00E96528"/>
    <w:rsid w:val="00EA0263"/>
    <w:rsid w:val="00EA080C"/>
    <w:rsid w:val="00EA2366"/>
    <w:rsid w:val="00EA332A"/>
    <w:rsid w:val="00EA5381"/>
    <w:rsid w:val="00EA53C9"/>
    <w:rsid w:val="00EA7584"/>
    <w:rsid w:val="00EC249A"/>
    <w:rsid w:val="00EC4C67"/>
    <w:rsid w:val="00EC7EE6"/>
    <w:rsid w:val="00ED132D"/>
    <w:rsid w:val="00ED195A"/>
    <w:rsid w:val="00ED785A"/>
    <w:rsid w:val="00ED7A72"/>
    <w:rsid w:val="00EE43E1"/>
    <w:rsid w:val="00EF1913"/>
    <w:rsid w:val="00EF5E72"/>
    <w:rsid w:val="00EF7E8E"/>
    <w:rsid w:val="00F015DC"/>
    <w:rsid w:val="00F02EAD"/>
    <w:rsid w:val="00F05BF3"/>
    <w:rsid w:val="00F06210"/>
    <w:rsid w:val="00F07936"/>
    <w:rsid w:val="00F11A38"/>
    <w:rsid w:val="00F1365E"/>
    <w:rsid w:val="00F13868"/>
    <w:rsid w:val="00F14766"/>
    <w:rsid w:val="00F17777"/>
    <w:rsid w:val="00F20E10"/>
    <w:rsid w:val="00F21EE6"/>
    <w:rsid w:val="00F22FBB"/>
    <w:rsid w:val="00F27513"/>
    <w:rsid w:val="00F30FD0"/>
    <w:rsid w:val="00F31FBE"/>
    <w:rsid w:val="00F351BA"/>
    <w:rsid w:val="00F360A0"/>
    <w:rsid w:val="00F417D1"/>
    <w:rsid w:val="00F43AE0"/>
    <w:rsid w:val="00F46E4A"/>
    <w:rsid w:val="00F474AD"/>
    <w:rsid w:val="00F50C39"/>
    <w:rsid w:val="00F55515"/>
    <w:rsid w:val="00F623A5"/>
    <w:rsid w:val="00F626F0"/>
    <w:rsid w:val="00F630A8"/>
    <w:rsid w:val="00F65436"/>
    <w:rsid w:val="00F674A4"/>
    <w:rsid w:val="00F70EE7"/>
    <w:rsid w:val="00F75071"/>
    <w:rsid w:val="00F756B2"/>
    <w:rsid w:val="00F76033"/>
    <w:rsid w:val="00F76B45"/>
    <w:rsid w:val="00F87543"/>
    <w:rsid w:val="00F938AC"/>
    <w:rsid w:val="00FA384B"/>
    <w:rsid w:val="00FA412C"/>
    <w:rsid w:val="00FA4910"/>
    <w:rsid w:val="00FA7114"/>
    <w:rsid w:val="00FB0CED"/>
    <w:rsid w:val="00FB2653"/>
    <w:rsid w:val="00FB2659"/>
    <w:rsid w:val="00FB4A34"/>
    <w:rsid w:val="00FB6AEF"/>
    <w:rsid w:val="00FB7619"/>
    <w:rsid w:val="00FC0B0C"/>
    <w:rsid w:val="00FC3ADF"/>
    <w:rsid w:val="00FC43DC"/>
    <w:rsid w:val="00FC7AB8"/>
    <w:rsid w:val="00FD01CB"/>
    <w:rsid w:val="00FD1AF1"/>
    <w:rsid w:val="00FD33B1"/>
    <w:rsid w:val="00FD40B1"/>
    <w:rsid w:val="00FE4D3A"/>
    <w:rsid w:val="00FE5127"/>
    <w:rsid w:val="00FE5B70"/>
    <w:rsid w:val="00FE7A06"/>
    <w:rsid w:val="00FE7E27"/>
    <w:rsid w:val="00FF4CEF"/>
    <w:rsid w:val="00FF5000"/>
    <w:rsid w:val="00FF5751"/>
    <w:rsid w:val="107E872B"/>
    <w:rsid w:val="18EE2619"/>
    <w:rsid w:val="22E2ABE1"/>
    <w:rsid w:val="23102146"/>
    <w:rsid w:val="2566EFA4"/>
    <w:rsid w:val="26D7CB08"/>
    <w:rsid w:val="288878C7"/>
    <w:rsid w:val="2EC5B639"/>
    <w:rsid w:val="30A9EDB2"/>
    <w:rsid w:val="314B7E4E"/>
    <w:rsid w:val="3A277B56"/>
    <w:rsid w:val="3E8B1066"/>
    <w:rsid w:val="4397D9FB"/>
    <w:rsid w:val="58CC4C25"/>
    <w:rsid w:val="59A3BB68"/>
    <w:rsid w:val="61B5614F"/>
    <w:rsid w:val="6DE1B138"/>
    <w:rsid w:val="6EFDCA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87CC"/>
  <w15:chartTrackingRefBased/>
  <w15:docId w15:val="{16ECA720-FCC6-4619-8680-F4741455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0A8"/>
    <w:pPr>
      <w:spacing w:before="120" w:after="120" w:line="276" w:lineRule="auto"/>
    </w:pPr>
    <w:rPr>
      <w:rFonts w:ascii="Arial" w:hAnsi="Arial"/>
      <w:color w:val="1E1545" w:themeColor="text2"/>
    </w:rPr>
  </w:style>
  <w:style w:type="paragraph" w:styleId="Heading1">
    <w:name w:val="heading 1"/>
    <w:basedOn w:val="Normal"/>
    <w:next w:val="Normal"/>
    <w:link w:val="Heading1Char"/>
    <w:uiPriority w:val="9"/>
    <w:qFormat/>
    <w:rsid w:val="003E0C19"/>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3E0C19"/>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C19"/>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3E0C19"/>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3E0C19"/>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CommentReference">
    <w:name w:val="annotation reference"/>
    <w:basedOn w:val="DefaultParagraphFont"/>
    <w:uiPriority w:val="99"/>
    <w:unhideWhenUsed/>
    <w:rsid w:val="00C258D8"/>
    <w:rPr>
      <w:sz w:val="16"/>
      <w:szCs w:val="16"/>
    </w:rPr>
  </w:style>
  <w:style w:type="paragraph" w:styleId="CommentText">
    <w:name w:val="annotation text"/>
    <w:basedOn w:val="Normal"/>
    <w:link w:val="CommentTextChar"/>
    <w:uiPriority w:val="99"/>
    <w:unhideWhenUsed/>
    <w:rsid w:val="00C258D8"/>
    <w:pPr>
      <w:spacing w:line="240" w:lineRule="auto"/>
    </w:pPr>
    <w:rPr>
      <w:sz w:val="20"/>
      <w:szCs w:val="20"/>
    </w:rPr>
  </w:style>
  <w:style w:type="character" w:customStyle="1" w:styleId="CommentTextChar">
    <w:name w:val="Comment Text Char"/>
    <w:basedOn w:val="DefaultParagraphFont"/>
    <w:link w:val="CommentText"/>
    <w:uiPriority w:val="99"/>
    <w:rsid w:val="00C258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58D8"/>
    <w:rPr>
      <w:b/>
      <w:bCs/>
    </w:rPr>
  </w:style>
  <w:style w:type="character" w:customStyle="1" w:styleId="CommentSubjectChar">
    <w:name w:val="Comment Subject Char"/>
    <w:basedOn w:val="CommentTextChar"/>
    <w:link w:val="CommentSubject"/>
    <w:uiPriority w:val="99"/>
    <w:semiHidden/>
    <w:rsid w:val="00C258D8"/>
    <w:rPr>
      <w:rFonts w:ascii="Arial" w:hAnsi="Arial"/>
      <w:b/>
      <w:bCs/>
      <w:sz w:val="20"/>
      <w:szCs w:val="20"/>
    </w:rPr>
  </w:style>
  <w:style w:type="character" w:customStyle="1" w:styleId="ListParagraphChar">
    <w:name w:val="List Paragraph Char"/>
    <w:basedOn w:val="DefaultParagraphFont"/>
    <w:link w:val="ListParagraph"/>
    <w:uiPriority w:val="34"/>
    <w:rsid w:val="00CE0FD2"/>
    <w:rPr>
      <w:rFonts w:ascii="Arial" w:hAnsi="Arial"/>
    </w:rPr>
  </w:style>
  <w:style w:type="paragraph" w:customStyle="1" w:styleId="NormalText">
    <w:name w:val="Normal Text"/>
    <w:basedOn w:val="Normal"/>
    <w:qFormat/>
    <w:rsid w:val="00CE0FD2"/>
    <w:pPr>
      <w:spacing w:line="288" w:lineRule="auto"/>
    </w:pPr>
    <w:rPr>
      <w:rFonts w:eastAsia="Times New Roman"/>
      <w:color w:val="1E1544" w:themeColor="text1"/>
      <w:szCs w:val="20"/>
      <w:shd w:val="clear" w:color="auto" w:fill="FFFFFF"/>
      <w:lang w:eastAsia="en-GB"/>
    </w:rPr>
  </w:style>
  <w:style w:type="paragraph" w:styleId="BodyText">
    <w:name w:val="Body Text"/>
    <w:basedOn w:val="Normal"/>
    <w:link w:val="BodyTextChar"/>
    <w:uiPriority w:val="1"/>
    <w:qFormat/>
    <w:rsid w:val="00CE0FD2"/>
    <w:pPr>
      <w:widowControl w:val="0"/>
      <w:autoSpaceDE w:val="0"/>
      <w:autoSpaceDN w:val="0"/>
      <w:spacing w:before="4" w:after="0" w:line="240" w:lineRule="auto"/>
      <w:ind w:left="40"/>
    </w:pPr>
    <w:rPr>
      <w:rFonts w:ascii="Proxima Nova" w:eastAsia="Proxima Nova" w:hAnsi="Proxima Nova" w:cs="Proxima Nova"/>
      <w:lang w:val="en-US"/>
    </w:rPr>
  </w:style>
  <w:style w:type="character" w:customStyle="1" w:styleId="BodyTextChar">
    <w:name w:val="Body Text Char"/>
    <w:basedOn w:val="DefaultParagraphFont"/>
    <w:link w:val="BodyText"/>
    <w:uiPriority w:val="1"/>
    <w:rsid w:val="00CE0FD2"/>
    <w:rPr>
      <w:rFonts w:ascii="Proxima Nova" w:eastAsia="Proxima Nova" w:hAnsi="Proxima Nova" w:cs="Proxima Nova"/>
      <w:lang w:val="en-US"/>
    </w:rPr>
  </w:style>
  <w:style w:type="paragraph" w:styleId="Revision">
    <w:name w:val="Revision"/>
    <w:hidden/>
    <w:uiPriority w:val="99"/>
    <w:semiHidden/>
    <w:rsid w:val="00C50E91"/>
    <w:rPr>
      <w:rFonts w:ascii="Arial" w:hAnsi="Arial"/>
    </w:rPr>
  </w:style>
  <w:style w:type="character" w:styleId="FollowedHyperlink">
    <w:name w:val="FollowedHyperlink"/>
    <w:basedOn w:val="DefaultParagraphFont"/>
    <w:uiPriority w:val="99"/>
    <w:semiHidden/>
    <w:unhideWhenUsed/>
    <w:rsid w:val="00834218"/>
    <w:rPr>
      <w:color w:val="6D6D70" w:themeColor="followedHyperlink"/>
      <w:u w:val="single"/>
    </w:rPr>
  </w:style>
  <w:style w:type="character" w:styleId="UnresolvedMention">
    <w:name w:val="Unresolved Mention"/>
    <w:basedOn w:val="DefaultParagraphFont"/>
    <w:uiPriority w:val="99"/>
    <w:semiHidden/>
    <w:unhideWhenUsed/>
    <w:rsid w:val="00834218"/>
    <w:rPr>
      <w:color w:val="605E5C"/>
      <w:shd w:val="clear" w:color="auto" w:fill="E1DFDD"/>
    </w:rPr>
  </w:style>
  <w:style w:type="paragraph" w:customStyle="1" w:styleId="Pa1">
    <w:name w:val="Pa1"/>
    <w:basedOn w:val="Normal"/>
    <w:next w:val="Normal"/>
    <w:uiPriority w:val="99"/>
    <w:rsid w:val="00077443"/>
    <w:pPr>
      <w:autoSpaceDE w:val="0"/>
      <w:autoSpaceDN w:val="0"/>
      <w:adjustRightInd w:val="0"/>
      <w:spacing w:before="0" w:after="0" w:line="240" w:lineRule="atLeast"/>
    </w:pPr>
    <w:rPr>
      <w:rFonts w:ascii="HelveticaNeueLT Std" w:hAnsi="HelveticaNeueLT Std"/>
    </w:rPr>
  </w:style>
  <w:style w:type="character" w:styleId="Mention">
    <w:name w:val="Mention"/>
    <w:basedOn w:val="DefaultParagraphFont"/>
    <w:uiPriority w:val="99"/>
    <w:unhideWhenUsed/>
    <w:rsid w:val="00330AE3"/>
    <w:rPr>
      <w:color w:val="2B579A"/>
      <w:shd w:val="clear" w:color="auto" w:fill="E1DFDD"/>
    </w:rPr>
  </w:style>
  <w:style w:type="paragraph" w:styleId="ListBullet">
    <w:name w:val="List Bullet"/>
    <w:basedOn w:val="NormalText"/>
    <w:uiPriority w:val="99"/>
    <w:unhideWhenUsed/>
    <w:rsid w:val="003E0C19"/>
    <w:pPr>
      <w:numPr>
        <w:numId w:val="22"/>
      </w:numPr>
      <w:ind w:left="720"/>
    </w:pPr>
  </w:style>
  <w:style w:type="paragraph" w:styleId="ListBullet2">
    <w:name w:val="List Bullet 2"/>
    <w:basedOn w:val="ListParagraph"/>
    <w:uiPriority w:val="99"/>
    <w:unhideWhenUsed/>
    <w:rsid w:val="003E0C19"/>
    <w:pPr>
      <w:numPr>
        <w:ilvl w:val="1"/>
        <w:numId w:val="22"/>
      </w:numPr>
      <w:ind w:left="1440"/>
    </w:pPr>
    <w:rPr>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081">
      <w:bodyDiv w:val="1"/>
      <w:marLeft w:val="0"/>
      <w:marRight w:val="0"/>
      <w:marTop w:val="0"/>
      <w:marBottom w:val="0"/>
      <w:divBdr>
        <w:top w:val="none" w:sz="0" w:space="0" w:color="auto"/>
        <w:left w:val="none" w:sz="0" w:space="0" w:color="auto"/>
        <w:bottom w:val="none" w:sz="0" w:space="0" w:color="auto"/>
        <w:right w:val="none" w:sz="0" w:space="0" w:color="auto"/>
      </w:divBdr>
    </w:div>
    <w:div w:id="123937922">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1040202376">
      <w:bodyDiv w:val="1"/>
      <w:marLeft w:val="0"/>
      <w:marRight w:val="0"/>
      <w:marTop w:val="0"/>
      <w:marBottom w:val="0"/>
      <w:divBdr>
        <w:top w:val="none" w:sz="0" w:space="0" w:color="auto"/>
        <w:left w:val="none" w:sz="0" w:space="0" w:color="auto"/>
        <w:bottom w:val="none" w:sz="0" w:space="0" w:color="auto"/>
        <w:right w:val="none" w:sz="0" w:space="0" w:color="auto"/>
      </w:divBdr>
    </w:div>
    <w:div w:id="1254899328">
      <w:bodyDiv w:val="1"/>
      <w:marLeft w:val="0"/>
      <w:marRight w:val="0"/>
      <w:marTop w:val="0"/>
      <w:marBottom w:val="0"/>
      <w:divBdr>
        <w:top w:val="none" w:sz="0" w:space="0" w:color="auto"/>
        <w:left w:val="none" w:sz="0" w:space="0" w:color="auto"/>
        <w:bottom w:val="none" w:sz="0" w:space="0" w:color="auto"/>
        <w:right w:val="none" w:sz="0" w:space="0" w:color="auto"/>
      </w:divBdr>
    </w:div>
    <w:div w:id="168200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ged-care-act/about" TargetMode="External"/><Relationship Id="rId18" Type="http://schemas.openxmlformats.org/officeDocument/2006/relationships/hyperlink" Target="https://www.health.gov.au/resources/apps-and-tools/my-aged-care-service-and-support-porta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www.health.gov.au/using-our-websites/subscriptions/subscribe-to-aged-care-newsletters-and-alert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yagedcare.gov.au/assessment" TargetMode="External"/><Relationship Id="rId17" Type="http://schemas.openxmlformats.org/officeDocument/2006/relationships/hyperlink" Target="http://www.deafconnect.org.au/services/interpreting" TargetMode="External"/><Relationship Id="rId25" Type="http://schemas.openxmlformats.org/officeDocument/2006/relationships/hyperlink" Target="https://opan.org.au/"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yagedcare.gov.au/accessible-all" TargetMode="External"/><Relationship Id="rId20" Type="http://schemas.openxmlformats.org/officeDocument/2006/relationships/hyperlink" Target="https://www.health.gov.au/resources/collections/chsp-2025-27-extension-resources?language=en"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make-a-referral" TargetMode="External"/><Relationship Id="rId24" Type="http://schemas.openxmlformats.org/officeDocument/2006/relationships/hyperlink" Target="mailto:CHSPprogram@health.gov.au"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accessible-all" TargetMode="External"/><Relationship Id="rId23" Type="http://schemas.openxmlformats.org/officeDocument/2006/relationships/hyperlink" Target="mailto:CHSPExtension@health.gov.au"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our-work/chsp/reforms"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ccho.org.au/elder-care-support-program/" TargetMode="External"/><Relationship Id="rId22" Type="http://schemas.openxmlformats.org/officeDocument/2006/relationships/hyperlink" Target="mailto:CHSPservicereform@health.gov.au"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elv\Downloads\Aged%20Care%20teal%20fact%20sheet%20template.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MediaLengthInSeconds xmlns="12f7b466-49fa-4efd-8558-afd11113d64c" xsi:nil="true"/>
    <DateCreated xmlns="12f7b466-49fa-4efd-8558-afd11113d64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B36169BC-5F3B-40EA-A78E-9BB0C8241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teal fact sheet template.dotx</Template>
  <TotalTime>8</TotalTime>
  <Pages>5</Pages>
  <Words>1663</Words>
  <Characters>8720</Characters>
  <Application>Microsoft Office Word</Application>
  <DocSecurity>0</DocSecurity>
  <Lines>189</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CharactersWithSpaces>
  <SharedDoc>false</SharedDoc>
  <HLinks>
    <vt:vector size="72" baseType="variant">
      <vt:variant>
        <vt:i4>4784201</vt:i4>
      </vt:variant>
      <vt:variant>
        <vt:i4>24</vt:i4>
      </vt:variant>
      <vt:variant>
        <vt:i4>0</vt:i4>
      </vt:variant>
      <vt:variant>
        <vt:i4>5</vt:i4>
      </vt:variant>
      <vt:variant>
        <vt:lpwstr>https://opan.org.au/</vt:lpwstr>
      </vt:variant>
      <vt:variant>
        <vt:lpwstr/>
      </vt:variant>
      <vt:variant>
        <vt:i4>1441815</vt:i4>
      </vt:variant>
      <vt:variant>
        <vt:i4>21</vt:i4>
      </vt:variant>
      <vt:variant>
        <vt:i4>0</vt:i4>
      </vt:variant>
      <vt:variant>
        <vt:i4>5</vt:i4>
      </vt:variant>
      <vt:variant>
        <vt:lpwstr>https://www.myagedcare.gov.au/accessible-all</vt:lpwstr>
      </vt:variant>
      <vt:variant>
        <vt:lpwstr/>
      </vt:variant>
      <vt:variant>
        <vt:i4>5898304</vt:i4>
      </vt:variant>
      <vt:variant>
        <vt:i4>18</vt:i4>
      </vt:variant>
      <vt:variant>
        <vt:i4>0</vt:i4>
      </vt:variant>
      <vt:variant>
        <vt:i4>5</vt:i4>
      </vt:variant>
      <vt:variant>
        <vt:lpwstr>https://deafconnect.org.au/services/interpreting</vt:lpwstr>
      </vt:variant>
      <vt:variant>
        <vt:lpwstr>book-interpreter</vt:lpwstr>
      </vt:variant>
      <vt:variant>
        <vt:i4>7798832</vt:i4>
      </vt:variant>
      <vt:variant>
        <vt:i4>15</vt:i4>
      </vt:variant>
      <vt:variant>
        <vt:i4>0</vt:i4>
      </vt:variant>
      <vt:variant>
        <vt:i4>5</vt:i4>
      </vt:variant>
      <vt:variant>
        <vt:lpwstr>https://deafconnect.org.au/</vt:lpwstr>
      </vt:variant>
      <vt:variant>
        <vt:lpwstr/>
      </vt:variant>
      <vt:variant>
        <vt:i4>3211382</vt:i4>
      </vt:variant>
      <vt:variant>
        <vt:i4>12</vt:i4>
      </vt:variant>
      <vt:variant>
        <vt:i4>0</vt:i4>
      </vt:variant>
      <vt:variant>
        <vt:i4>5</vt:i4>
      </vt:variant>
      <vt:variant>
        <vt:lpwstr>https://www.myagedcare.gov.au/accessible-all</vt:lpwstr>
      </vt:variant>
      <vt:variant>
        <vt:lpwstr>sign-language-interpreting-services</vt:lpwstr>
      </vt:variant>
      <vt:variant>
        <vt:i4>6160399</vt:i4>
      </vt:variant>
      <vt:variant>
        <vt:i4>9</vt:i4>
      </vt:variant>
      <vt:variant>
        <vt:i4>0</vt:i4>
      </vt:variant>
      <vt:variant>
        <vt:i4>5</vt:i4>
      </vt:variant>
      <vt:variant>
        <vt:lpwstr>https://www.naccho.org.au/aged-care/</vt:lpwstr>
      </vt:variant>
      <vt:variant>
        <vt:lpwstr/>
      </vt:variant>
      <vt:variant>
        <vt:i4>1835086</vt:i4>
      </vt:variant>
      <vt:variant>
        <vt:i4>6</vt:i4>
      </vt:variant>
      <vt:variant>
        <vt:i4>0</vt:i4>
      </vt:variant>
      <vt:variant>
        <vt:i4>5</vt:i4>
      </vt:variant>
      <vt:variant>
        <vt:lpwstr>https://www.myagedcare.gov.au/accessible-all</vt:lpwstr>
      </vt:variant>
      <vt:variant>
        <vt:lpwstr>translating-and-interpreting-service-tis-national</vt:lpwstr>
      </vt:variant>
      <vt:variant>
        <vt:i4>1966166</vt:i4>
      </vt:variant>
      <vt:variant>
        <vt:i4>3</vt:i4>
      </vt:variant>
      <vt:variant>
        <vt:i4>0</vt:i4>
      </vt:variant>
      <vt:variant>
        <vt:i4>5</vt:i4>
      </vt:variant>
      <vt:variant>
        <vt:lpwstr>https://www.health.gov.au/resources/collections/single-assessment-system-fact-sheets</vt:lpwstr>
      </vt:variant>
      <vt:variant>
        <vt:lpwstr/>
      </vt:variant>
      <vt:variant>
        <vt:i4>1900608</vt:i4>
      </vt:variant>
      <vt:variant>
        <vt:i4>0</vt:i4>
      </vt:variant>
      <vt:variant>
        <vt:i4>0</vt:i4>
      </vt:variant>
      <vt:variant>
        <vt:i4>5</vt:i4>
      </vt:variant>
      <vt:variant>
        <vt:lpwstr>https://www.myagedcare.gov.au/assessment</vt:lpwstr>
      </vt:variant>
      <vt:variant>
        <vt:lpwstr/>
      </vt:variant>
      <vt:variant>
        <vt:i4>1245247</vt:i4>
      </vt:variant>
      <vt:variant>
        <vt:i4>6</vt:i4>
      </vt:variant>
      <vt:variant>
        <vt:i4>0</vt:i4>
      </vt:variant>
      <vt:variant>
        <vt:i4>5</vt:i4>
      </vt:variant>
      <vt:variant>
        <vt:lpwstr>mailto:Karen.HOGAN@Health.gov.au</vt:lpwstr>
      </vt:variant>
      <vt:variant>
        <vt:lpwstr/>
      </vt:variant>
      <vt:variant>
        <vt:i4>4522084</vt:i4>
      </vt:variant>
      <vt:variant>
        <vt:i4>3</vt:i4>
      </vt:variant>
      <vt:variant>
        <vt:i4>0</vt:i4>
      </vt:variant>
      <vt:variant>
        <vt:i4>5</vt:i4>
      </vt:variant>
      <vt:variant>
        <vt:lpwstr>mailto:Vicki.Colville@health.gov.au</vt:lpwstr>
      </vt:variant>
      <vt:variant>
        <vt:lpwstr/>
      </vt:variant>
      <vt:variant>
        <vt:i4>6291539</vt:i4>
      </vt:variant>
      <vt:variant>
        <vt:i4>0</vt:i4>
      </vt:variant>
      <vt:variant>
        <vt:i4>0</vt:i4>
      </vt:variant>
      <vt:variant>
        <vt:i4>5</vt:i4>
      </vt:variant>
      <vt:variant>
        <vt:lpwstr>mailto:Louise.Scott@Health.gov.au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 – Client transition</dc:title>
  <dc:subject>Aged care</dc:subject>
  <dc:creator>Australian Government Department of Health, Disability and Ageing</dc:creator>
  <cp:keywords>Aged Care, Senior Australians; Commonwealth Home Support Program (CHSP) </cp:keywords>
  <dc:description/>
  <cp:lastModifiedBy>MASCHKE, Elvia</cp:lastModifiedBy>
  <cp:revision>5</cp:revision>
  <dcterms:created xsi:type="dcterms:W3CDTF">2025-09-02T05:28:00Z</dcterms:created>
  <dcterms:modified xsi:type="dcterms:W3CDTF">2025-09-03T06:23:00Z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en</vt:lpwstr>
  </property>
</Properties>
</file>