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407C1" w14:textId="690C732D" w:rsidR="003619F4" w:rsidRPr="00677BC9" w:rsidRDefault="00FA4910" w:rsidP="002F2934">
      <w:pPr>
        <w:pStyle w:val="Heading1"/>
      </w:pPr>
      <w:r>
        <w:t xml:space="preserve">Important changes </w:t>
      </w:r>
      <w:r w:rsidR="00CC7CAE">
        <w:t>for clients of</w:t>
      </w:r>
      <w:r>
        <w:t xml:space="preserve"> </w:t>
      </w:r>
      <w:r w:rsidR="0022257A">
        <w:t xml:space="preserve">the </w:t>
      </w:r>
      <w:r w:rsidR="00C258D8">
        <w:t>Commonwealth Home Support Program</w:t>
      </w:r>
    </w:p>
    <w:p w14:paraId="768DB2E4" w14:textId="0520CA8A" w:rsidR="006310AA" w:rsidRPr="002F2934" w:rsidRDefault="006310AA" w:rsidP="002F2934">
      <w:pPr>
        <w:pStyle w:val="Subtitle"/>
      </w:pPr>
      <w:bookmarkStart w:id="0" w:name="_Hlk163461193"/>
      <w:r w:rsidRPr="002F2934">
        <w:t>Client fact sheet</w:t>
      </w:r>
    </w:p>
    <w:p w14:paraId="3BEA3E39" w14:textId="1F211EE2" w:rsidR="00677BC9" w:rsidRPr="00BA10AD" w:rsidRDefault="00C258D8" w:rsidP="002F2934">
      <w:pPr>
        <w:pStyle w:val="Introduction"/>
      </w:pPr>
      <w:r>
        <w:t xml:space="preserve">From 1 November 2025, </w:t>
      </w:r>
      <w:r w:rsidR="00494A61">
        <w:t xml:space="preserve">all </w:t>
      </w:r>
      <w:r w:rsidR="00E102BC">
        <w:t>Commonwealth Home Support Program</w:t>
      </w:r>
      <w:r w:rsidR="00A04677">
        <w:t> </w:t>
      </w:r>
      <w:r w:rsidR="00E102BC">
        <w:t>(</w:t>
      </w:r>
      <w:r w:rsidR="00494A61">
        <w:t>CHSP</w:t>
      </w:r>
      <w:r w:rsidR="00E102BC">
        <w:t>)</w:t>
      </w:r>
      <w:r w:rsidR="00494A61">
        <w:t xml:space="preserve"> clients </w:t>
      </w:r>
      <w:r w:rsidR="003D00E4">
        <w:t xml:space="preserve">need to be registered </w:t>
      </w:r>
      <w:r w:rsidR="00FD40B1">
        <w:t xml:space="preserve">with </w:t>
      </w:r>
      <w:r w:rsidR="003D00E4">
        <w:t>My Aged Care and have an assessment</w:t>
      </w:r>
      <w:r w:rsidR="003B699B">
        <w:t xml:space="preserve"> to access </w:t>
      </w:r>
      <w:r w:rsidR="00A42AB5">
        <w:t>CHSP</w:t>
      </w:r>
      <w:r w:rsidR="006E610A">
        <w:t xml:space="preserve"> </w:t>
      </w:r>
      <w:r w:rsidR="003B699B">
        <w:t>services</w:t>
      </w:r>
      <w:r w:rsidR="003D00E4">
        <w:t xml:space="preserve">. There will also be </w:t>
      </w:r>
      <w:r w:rsidR="001D00DF">
        <w:t xml:space="preserve">changes to eligibility </w:t>
      </w:r>
      <w:r w:rsidR="00FD01AB">
        <w:t xml:space="preserve">for </w:t>
      </w:r>
      <w:r>
        <w:t xml:space="preserve">the </w:t>
      </w:r>
      <w:r w:rsidR="00C50E91">
        <w:t>CHSP</w:t>
      </w:r>
      <w:r w:rsidR="00B77919">
        <w:t xml:space="preserve"> </w:t>
      </w:r>
      <w:r w:rsidR="009661FD">
        <w:t xml:space="preserve">from this date. </w:t>
      </w:r>
    </w:p>
    <w:p w14:paraId="2461D2A5" w14:textId="2C10D6F4" w:rsidR="00677BC9" w:rsidRPr="00677BC9" w:rsidRDefault="00B77919" w:rsidP="00677BC9">
      <w:pPr>
        <w:pStyle w:val="Heading2"/>
      </w:pPr>
      <w:bookmarkStart w:id="1" w:name="_Hlk163461203"/>
      <w:bookmarkEnd w:id="0"/>
      <w:r>
        <w:t>Understanding the changes</w:t>
      </w:r>
    </w:p>
    <w:p w14:paraId="210CE4CC" w14:textId="65028F24" w:rsidR="007A7290" w:rsidRDefault="009A0E78" w:rsidP="001862E6">
      <w:pPr>
        <w:rPr>
          <w:color w:val="1E1544" w:themeColor="text1"/>
        </w:rPr>
      </w:pPr>
      <w:bookmarkStart w:id="2" w:name="_Hlk163461211"/>
      <w:bookmarkEnd w:id="1"/>
      <w:r>
        <w:rPr>
          <w:color w:val="1E1544" w:themeColor="text1"/>
        </w:rPr>
        <w:t>When the new Aged Care Act (the Act) starts on 1 November</w:t>
      </w:r>
      <w:r w:rsidR="0084416E">
        <w:rPr>
          <w:color w:val="1E1544" w:themeColor="text1"/>
        </w:rPr>
        <w:t xml:space="preserve"> 2025</w:t>
      </w:r>
      <w:r w:rsidR="007A7290">
        <w:rPr>
          <w:color w:val="1E1544" w:themeColor="text1"/>
        </w:rPr>
        <w:t>:</w:t>
      </w:r>
    </w:p>
    <w:p w14:paraId="459239E6" w14:textId="1DD709CC" w:rsidR="007A7290" w:rsidRDefault="00480D15" w:rsidP="006638D5">
      <w:pPr>
        <w:pStyle w:val="ListParagraph"/>
        <w:numPr>
          <w:ilvl w:val="0"/>
          <w:numId w:val="21"/>
        </w:numPr>
        <w:spacing w:line="288" w:lineRule="auto"/>
        <w:ind w:left="714" w:hanging="357"/>
        <w:rPr>
          <w:color w:val="1E1544" w:themeColor="text1"/>
        </w:rPr>
      </w:pPr>
      <w:r w:rsidRPr="00B77919">
        <w:rPr>
          <w:color w:val="1E1544" w:themeColor="text1"/>
        </w:rPr>
        <w:t xml:space="preserve">all </w:t>
      </w:r>
      <w:r w:rsidR="009A0E78" w:rsidRPr="00B77919">
        <w:rPr>
          <w:color w:val="1E1544" w:themeColor="text1"/>
        </w:rPr>
        <w:t>people accessing government</w:t>
      </w:r>
      <w:r w:rsidR="00122258">
        <w:rPr>
          <w:color w:val="1E1544" w:themeColor="text1"/>
        </w:rPr>
        <w:t>-</w:t>
      </w:r>
      <w:r w:rsidR="009A0E78" w:rsidRPr="00B77919">
        <w:rPr>
          <w:color w:val="1E1544" w:themeColor="text1"/>
        </w:rPr>
        <w:t>funded aged care services</w:t>
      </w:r>
      <w:r w:rsidR="00625FE1">
        <w:rPr>
          <w:color w:val="1E1544" w:themeColor="text1"/>
        </w:rPr>
        <w:t>, including CHSP</w:t>
      </w:r>
      <w:r w:rsidR="006F74BC">
        <w:rPr>
          <w:color w:val="1E1544" w:themeColor="text1"/>
        </w:rPr>
        <w:t>,</w:t>
      </w:r>
      <w:r w:rsidR="009A0E78" w:rsidRPr="00B77919">
        <w:rPr>
          <w:color w:val="1E1544" w:themeColor="text1"/>
        </w:rPr>
        <w:t xml:space="preserve"> will need to </w:t>
      </w:r>
      <w:r w:rsidR="006A0579">
        <w:rPr>
          <w:color w:val="1E1544" w:themeColor="text1"/>
        </w:rPr>
        <w:t>be</w:t>
      </w:r>
      <w:r w:rsidR="009A0E78" w:rsidRPr="00B77919">
        <w:rPr>
          <w:color w:val="1E1544" w:themeColor="text1"/>
        </w:rPr>
        <w:t xml:space="preserve"> registered with My Aged Care </w:t>
      </w:r>
      <w:r w:rsidR="007815B2" w:rsidRPr="00B77919">
        <w:rPr>
          <w:color w:val="1E1544" w:themeColor="text1"/>
        </w:rPr>
        <w:t>and have had an aged care assessment</w:t>
      </w:r>
      <w:r w:rsidR="0084416E">
        <w:rPr>
          <w:color w:val="1E1544" w:themeColor="text1"/>
        </w:rPr>
        <w:t xml:space="preserve"> by 31</w:t>
      </w:r>
      <w:r w:rsidR="00E92D3A">
        <w:rPr>
          <w:color w:val="1E1544" w:themeColor="text1"/>
        </w:rPr>
        <w:t> </w:t>
      </w:r>
      <w:r w:rsidR="0084416E">
        <w:rPr>
          <w:color w:val="1E1544" w:themeColor="text1"/>
        </w:rPr>
        <w:t>October</w:t>
      </w:r>
      <w:r w:rsidR="00A65F22">
        <w:rPr>
          <w:color w:val="1E1544" w:themeColor="text1"/>
        </w:rPr>
        <w:t xml:space="preserve"> 2025</w:t>
      </w:r>
      <w:r w:rsidR="007A7290" w:rsidRPr="007A7290">
        <w:rPr>
          <w:color w:val="1E1544" w:themeColor="text1"/>
        </w:rPr>
        <w:t xml:space="preserve"> </w:t>
      </w:r>
    </w:p>
    <w:p w14:paraId="657056AA" w14:textId="21635A8E" w:rsidR="00683372" w:rsidRPr="00B77919" w:rsidRDefault="00B6477A" w:rsidP="006638D5">
      <w:pPr>
        <w:pStyle w:val="ListParagraph"/>
        <w:numPr>
          <w:ilvl w:val="0"/>
          <w:numId w:val="21"/>
        </w:numPr>
        <w:spacing w:line="288" w:lineRule="auto"/>
        <w:ind w:left="714" w:hanging="357"/>
        <w:rPr>
          <w:color w:val="1E1544" w:themeColor="text1"/>
        </w:rPr>
      </w:pPr>
      <w:r>
        <w:rPr>
          <w:color w:val="1E1544" w:themeColor="text1"/>
        </w:rPr>
        <w:t>g</w:t>
      </w:r>
      <w:r w:rsidR="00C61C8E">
        <w:rPr>
          <w:color w:val="1E1544" w:themeColor="text1"/>
        </w:rPr>
        <w:t>overnment</w:t>
      </w:r>
      <w:r w:rsidR="00122258">
        <w:rPr>
          <w:color w:val="1E1544" w:themeColor="text1"/>
        </w:rPr>
        <w:t>-</w:t>
      </w:r>
      <w:r w:rsidR="00C61C8E">
        <w:rPr>
          <w:color w:val="1E1544" w:themeColor="text1"/>
        </w:rPr>
        <w:t xml:space="preserve">funded </w:t>
      </w:r>
      <w:r w:rsidR="00683372" w:rsidRPr="00B77919">
        <w:rPr>
          <w:color w:val="1E1544" w:themeColor="text1"/>
        </w:rPr>
        <w:t xml:space="preserve">services </w:t>
      </w:r>
      <w:r w:rsidR="00EA332A">
        <w:rPr>
          <w:color w:val="1E1544" w:themeColor="text1"/>
        </w:rPr>
        <w:t xml:space="preserve">will </w:t>
      </w:r>
      <w:r w:rsidR="00761DD4">
        <w:rPr>
          <w:color w:val="1E1544" w:themeColor="text1"/>
        </w:rPr>
        <w:t xml:space="preserve">be </w:t>
      </w:r>
      <w:r w:rsidR="00EA332A">
        <w:rPr>
          <w:color w:val="1E1544" w:themeColor="text1"/>
        </w:rPr>
        <w:t>available to</w:t>
      </w:r>
      <w:r w:rsidR="00683372" w:rsidRPr="00B77919">
        <w:rPr>
          <w:color w:val="1E1544" w:themeColor="text1"/>
        </w:rPr>
        <w:t xml:space="preserve"> </w:t>
      </w:r>
      <w:r w:rsidR="00761DD4">
        <w:rPr>
          <w:color w:val="1E1544" w:themeColor="text1"/>
        </w:rPr>
        <w:t xml:space="preserve">people </w:t>
      </w:r>
      <w:r w:rsidR="00683372" w:rsidRPr="00B77919">
        <w:rPr>
          <w:color w:val="1E1544" w:themeColor="text1"/>
        </w:rPr>
        <w:t>with care needs who are:</w:t>
      </w:r>
    </w:p>
    <w:p w14:paraId="6B37A400" w14:textId="77777777" w:rsidR="00674341" w:rsidRPr="003D27F0" w:rsidRDefault="00674341" w:rsidP="00674341">
      <w:pPr>
        <w:pStyle w:val="NormalText"/>
        <w:numPr>
          <w:ilvl w:val="0"/>
          <w:numId w:val="22"/>
        </w:numPr>
      </w:pPr>
      <w:r w:rsidRPr="003D27F0">
        <w:t>aged 65 years and over; or</w:t>
      </w:r>
    </w:p>
    <w:p w14:paraId="509B9540" w14:textId="77777777" w:rsidR="00674341" w:rsidRPr="003D27F0" w:rsidRDefault="00674341" w:rsidP="00674341">
      <w:pPr>
        <w:pStyle w:val="NormalText"/>
        <w:numPr>
          <w:ilvl w:val="0"/>
          <w:numId w:val="22"/>
        </w:numPr>
      </w:pPr>
      <w:r w:rsidRPr="003D27F0">
        <w:t>Aboriginal or Torres Strait Islander and aged 50 years or over; or</w:t>
      </w:r>
    </w:p>
    <w:p w14:paraId="0C0A1FDA" w14:textId="7B95C855" w:rsidR="009933B5" w:rsidRDefault="00674341" w:rsidP="00674341">
      <w:pPr>
        <w:pStyle w:val="NormalText"/>
        <w:numPr>
          <w:ilvl w:val="0"/>
          <w:numId w:val="22"/>
        </w:numPr>
      </w:pPr>
      <w:r w:rsidRPr="003D27F0">
        <w:t>homeless or at risk of homelessness and aged 50 years or over</w:t>
      </w:r>
      <w:r w:rsidR="004867B9">
        <w:t>;</w:t>
      </w:r>
      <w:r w:rsidR="009933B5">
        <w:t xml:space="preserve"> or</w:t>
      </w:r>
    </w:p>
    <w:p w14:paraId="5AAA4FD4" w14:textId="565336C7" w:rsidR="003F259C" w:rsidRPr="002F2934" w:rsidRDefault="009933B5" w:rsidP="002F2934">
      <w:pPr>
        <w:pStyle w:val="NormalText"/>
        <w:numPr>
          <w:ilvl w:val="0"/>
          <w:numId w:val="22"/>
        </w:numPr>
      </w:pPr>
      <w:r>
        <w:t>existing clients who were approved for aged care before 1 November 2025</w:t>
      </w:r>
      <w:r w:rsidR="00674341" w:rsidRPr="003D27F0">
        <w:t>.</w:t>
      </w:r>
    </w:p>
    <w:bookmarkEnd w:id="2"/>
    <w:p w14:paraId="69505776" w14:textId="52C55B12" w:rsidR="00AD5F54" w:rsidRPr="006F5400" w:rsidDel="00DF279A" w:rsidRDefault="00AD5F54" w:rsidP="00AF7E5D">
      <w:pPr>
        <w:keepNext/>
        <w:pageBreakBefore/>
        <w:rPr>
          <w:rFonts w:eastAsiaTheme="majorEastAsia" w:cstheme="majorBidi"/>
          <w:b/>
          <w:color w:val="1E1544" w:themeColor="text1"/>
          <w:sz w:val="32"/>
          <w:szCs w:val="26"/>
        </w:rPr>
      </w:pPr>
      <w:r w:rsidRPr="006F5400">
        <w:rPr>
          <w:rFonts w:eastAsiaTheme="majorEastAsia" w:cstheme="majorBidi"/>
          <w:b/>
          <w:color w:val="1E1544" w:themeColor="text1"/>
          <w:sz w:val="32"/>
          <w:szCs w:val="26"/>
        </w:rPr>
        <w:lastRenderedPageBreak/>
        <w:t xml:space="preserve">Preparing for </w:t>
      </w:r>
      <w:r w:rsidR="00452BAC" w:rsidRPr="006F5400">
        <w:rPr>
          <w:rFonts w:eastAsiaTheme="majorEastAsia" w:cstheme="majorBidi"/>
          <w:b/>
          <w:color w:val="1E1544" w:themeColor="text1"/>
          <w:sz w:val="32"/>
          <w:szCs w:val="26"/>
        </w:rPr>
        <w:t xml:space="preserve">the </w:t>
      </w:r>
      <w:r w:rsidRPr="006F5400">
        <w:rPr>
          <w:rFonts w:eastAsiaTheme="majorEastAsia" w:cstheme="majorBidi"/>
          <w:b/>
          <w:color w:val="1E1544" w:themeColor="text1"/>
          <w:sz w:val="32"/>
          <w:szCs w:val="26"/>
        </w:rPr>
        <w:t>1 November 2025</w:t>
      </w:r>
      <w:r w:rsidR="00452BAC" w:rsidRPr="006F5400">
        <w:rPr>
          <w:rFonts w:eastAsiaTheme="majorEastAsia" w:cstheme="majorBidi"/>
          <w:b/>
          <w:color w:val="1E1544" w:themeColor="text1"/>
          <w:sz w:val="32"/>
          <w:szCs w:val="26"/>
        </w:rPr>
        <w:t xml:space="preserve"> changes</w:t>
      </w:r>
    </w:p>
    <w:p w14:paraId="36EF052D" w14:textId="56B22DA1" w:rsidR="00B56B5C" w:rsidRDefault="00674341" w:rsidP="00110014">
      <w:pPr>
        <w:pStyle w:val="Heading3"/>
      </w:pPr>
      <w:r>
        <w:t>If you are already r</w:t>
      </w:r>
      <w:r w:rsidR="00B56B5C">
        <w:t xml:space="preserve">egistered and assessed </w:t>
      </w:r>
    </w:p>
    <w:p w14:paraId="3D46EE81" w14:textId="7940E128" w:rsidR="00C31E5A" w:rsidRDefault="009202AA" w:rsidP="001C1564">
      <w:pPr>
        <w:rPr>
          <w:rFonts w:cs="Arial"/>
          <w:color w:val="1E1544" w:themeColor="text1"/>
        </w:rPr>
      </w:pPr>
      <w:r w:rsidRPr="005D28C4">
        <w:rPr>
          <w:rFonts w:cs="Arial"/>
          <w:color w:val="1E1544" w:themeColor="text1"/>
        </w:rPr>
        <w:t>If you are registered with My Aged Care and</w:t>
      </w:r>
      <w:r w:rsidRPr="005D28C4" w:rsidDel="009D0AD1">
        <w:rPr>
          <w:rFonts w:cs="Arial"/>
          <w:color w:val="1E1544" w:themeColor="text1"/>
        </w:rPr>
        <w:t xml:space="preserve"> </w:t>
      </w:r>
      <w:r w:rsidRPr="005D28C4">
        <w:rPr>
          <w:rFonts w:cs="Arial"/>
          <w:color w:val="1E1544" w:themeColor="text1"/>
        </w:rPr>
        <w:t xml:space="preserve">have </w:t>
      </w:r>
      <w:r w:rsidR="00D16277">
        <w:rPr>
          <w:rFonts w:cs="Arial"/>
          <w:color w:val="1E1544" w:themeColor="text1"/>
        </w:rPr>
        <w:t xml:space="preserve">already </w:t>
      </w:r>
      <w:r w:rsidRPr="005D28C4">
        <w:rPr>
          <w:rFonts w:cs="Arial"/>
          <w:color w:val="1E1544" w:themeColor="text1"/>
        </w:rPr>
        <w:t>had an aged care assessment, you</w:t>
      </w:r>
      <w:r w:rsidR="001C1564">
        <w:rPr>
          <w:rFonts w:cs="Arial"/>
          <w:color w:val="1E1544" w:themeColor="text1"/>
        </w:rPr>
        <w:t>r CHSP services will continue without interruption</w:t>
      </w:r>
      <w:r w:rsidR="00857672">
        <w:rPr>
          <w:rFonts w:cs="Arial"/>
          <w:color w:val="1E1544" w:themeColor="text1"/>
        </w:rPr>
        <w:t>.</w:t>
      </w:r>
      <w:r w:rsidR="001C1564">
        <w:rPr>
          <w:rFonts w:cs="Arial"/>
          <w:color w:val="1E1544" w:themeColor="text1"/>
        </w:rPr>
        <w:t xml:space="preserve"> </w:t>
      </w:r>
      <w:r w:rsidR="00857672">
        <w:rPr>
          <w:rFonts w:cs="Arial"/>
          <w:color w:val="1E1544" w:themeColor="text1"/>
        </w:rPr>
        <w:t xml:space="preserve">You </w:t>
      </w:r>
      <w:r w:rsidR="00955158">
        <w:rPr>
          <w:rFonts w:cs="Arial"/>
          <w:color w:val="1E1544" w:themeColor="text1"/>
        </w:rPr>
        <w:t>don’t need to do anything.</w:t>
      </w:r>
      <w:r w:rsidRPr="005D28C4">
        <w:rPr>
          <w:rFonts w:cs="Arial"/>
          <w:color w:val="1E1544" w:themeColor="text1"/>
        </w:rPr>
        <w:t> </w:t>
      </w:r>
    </w:p>
    <w:p w14:paraId="639262E5" w14:textId="4A84E384" w:rsidR="00B56B5C" w:rsidRPr="005D28C4" w:rsidRDefault="005634C8" w:rsidP="009329ED">
      <w:pPr>
        <w:rPr>
          <w:rFonts w:cs="Arial"/>
          <w:color w:val="1E1544" w:themeColor="text1"/>
        </w:rPr>
      </w:pPr>
      <w:r>
        <w:rPr>
          <w:rFonts w:cs="Arial"/>
          <w:color w:val="1E1544" w:themeColor="text1"/>
        </w:rPr>
        <w:t xml:space="preserve">If you are unsure </w:t>
      </w:r>
      <w:r w:rsidR="00C31E5A">
        <w:rPr>
          <w:rFonts w:cs="Arial"/>
          <w:color w:val="1E1544" w:themeColor="text1"/>
        </w:rPr>
        <w:t xml:space="preserve">about your assessment status </w:t>
      </w:r>
      <w:r w:rsidR="00C40DF3">
        <w:rPr>
          <w:rFonts w:cs="Arial"/>
          <w:color w:val="1E1544" w:themeColor="text1"/>
        </w:rPr>
        <w:t>contact your provider.</w:t>
      </w:r>
    </w:p>
    <w:p w14:paraId="7DBF9343" w14:textId="326E557D" w:rsidR="00CE0FD2" w:rsidRPr="005D28C4" w:rsidRDefault="00674341" w:rsidP="00110014">
      <w:pPr>
        <w:pStyle w:val="Heading3"/>
      </w:pPr>
      <w:r>
        <w:t>If you haven’t registered or been assessed</w:t>
      </w:r>
    </w:p>
    <w:p w14:paraId="33C5CC13" w14:textId="54A1BB24" w:rsidR="00CE0FD2" w:rsidRPr="005D28C4" w:rsidRDefault="00D14B8E" w:rsidP="00CE0FD2">
      <w:pPr>
        <w:rPr>
          <w:color w:val="1E1544" w:themeColor="text1"/>
        </w:rPr>
      </w:pPr>
      <w:r>
        <w:rPr>
          <w:color w:val="1E1544" w:themeColor="text1"/>
        </w:rPr>
        <w:t xml:space="preserve">If you have never had an aged care assessment and are </w:t>
      </w:r>
      <w:r w:rsidR="00D003E2">
        <w:rPr>
          <w:color w:val="1E1544" w:themeColor="text1"/>
        </w:rPr>
        <w:t>accessing</w:t>
      </w:r>
      <w:r w:rsidR="00D003E2" w:rsidRPr="005D28C4">
        <w:rPr>
          <w:color w:val="1E1544" w:themeColor="text1"/>
        </w:rPr>
        <w:t xml:space="preserve"> </w:t>
      </w:r>
      <w:r w:rsidR="00CE0FD2" w:rsidRPr="005D28C4">
        <w:rPr>
          <w:color w:val="1E1544" w:themeColor="text1"/>
        </w:rPr>
        <w:t xml:space="preserve">CHSP </w:t>
      </w:r>
      <w:r>
        <w:rPr>
          <w:color w:val="1E1544" w:themeColor="text1"/>
        </w:rPr>
        <w:t>services,</w:t>
      </w:r>
      <w:r w:rsidR="003252B4">
        <w:rPr>
          <w:color w:val="1E1544" w:themeColor="text1"/>
        </w:rPr>
        <w:t xml:space="preserve"> you</w:t>
      </w:r>
      <w:r w:rsidR="00CE0FD2" w:rsidRPr="005D28C4">
        <w:rPr>
          <w:color w:val="1E1544" w:themeColor="text1"/>
        </w:rPr>
        <w:t xml:space="preserve"> must apply for and </w:t>
      </w:r>
      <w:r w:rsidR="003252B4">
        <w:rPr>
          <w:color w:val="1E1544" w:themeColor="text1"/>
        </w:rPr>
        <w:t>be assessed</w:t>
      </w:r>
      <w:r w:rsidR="00CE0FD2" w:rsidRPr="005D28C4">
        <w:rPr>
          <w:color w:val="1E1544" w:themeColor="text1"/>
        </w:rPr>
        <w:t xml:space="preserve"> </w:t>
      </w:r>
      <w:r w:rsidR="00D003E2">
        <w:rPr>
          <w:color w:val="1E1544" w:themeColor="text1"/>
        </w:rPr>
        <w:t xml:space="preserve">for aged care </w:t>
      </w:r>
      <w:r w:rsidR="00CE0FD2" w:rsidRPr="005D28C4">
        <w:rPr>
          <w:color w:val="1E1544" w:themeColor="text1"/>
        </w:rPr>
        <w:t xml:space="preserve">by 31 October 2025 to continue </w:t>
      </w:r>
      <w:r w:rsidR="00D003E2">
        <w:rPr>
          <w:color w:val="1E1544" w:themeColor="text1"/>
        </w:rPr>
        <w:t xml:space="preserve">accessing </w:t>
      </w:r>
      <w:r w:rsidR="00CE0FD2" w:rsidRPr="005D28C4">
        <w:rPr>
          <w:color w:val="1E1544" w:themeColor="text1"/>
        </w:rPr>
        <w:t xml:space="preserve">services. </w:t>
      </w:r>
      <w:r w:rsidR="00A4044A" w:rsidRPr="00A4044A">
        <w:t xml:space="preserve"> </w:t>
      </w:r>
    </w:p>
    <w:p w14:paraId="4632C6E0" w14:textId="21F5AF95" w:rsidR="00CE0FD2" w:rsidRPr="005D28C4" w:rsidRDefault="000F497B" w:rsidP="00CE0FD2">
      <w:pPr>
        <w:spacing w:before="0" w:after="160" w:line="259" w:lineRule="auto"/>
        <w:rPr>
          <w:color w:val="1E1544" w:themeColor="text1"/>
        </w:rPr>
      </w:pPr>
      <w:r>
        <w:rPr>
          <w:color w:val="1E1544" w:themeColor="text1"/>
        </w:rPr>
        <w:t xml:space="preserve">Please </w:t>
      </w:r>
      <w:r w:rsidR="00CE0FD2" w:rsidRPr="005D28C4">
        <w:rPr>
          <w:color w:val="1E1544" w:themeColor="text1"/>
        </w:rPr>
        <w:t>apply for a</w:t>
      </w:r>
      <w:r w:rsidR="00CE32DB">
        <w:rPr>
          <w:color w:val="1E1544" w:themeColor="text1"/>
        </w:rPr>
        <w:t xml:space="preserve"> free</w:t>
      </w:r>
      <w:r w:rsidR="00CE0FD2" w:rsidRPr="005D28C4">
        <w:rPr>
          <w:color w:val="1E1544" w:themeColor="text1"/>
        </w:rPr>
        <w:t xml:space="preserve"> aged care assessment as soon as possible</w:t>
      </w:r>
      <w:r w:rsidR="003C27A5">
        <w:rPr>
          <w:color w:val="1E1544" w:themeColor="text1"/>
        </w:rPr>
        <w:t xml:space="preserve"> </w:t>
      </w:r>
      <w:r w:rsidR="006B4294">
        <w:rPr>
          <w:color w:val="1E1544" w:themeColor="text1"/>
        </w:rPr>
        <w:t>by</w:t>
      </w:r>
      <w:r w:rsidR="003C27A5">
        <w:rPr>
          <w:color w:val="1E1544" w:themeColor="text1"/>
        </w:rPr>
        <w:t>:</w:t>
      </w:r>
    </w:p>
    <w:p w14:paraId="25044E47" w14:textId="66E88F3B" w:rsidR="00CE0FD2" w:rsidRPr="005D28C4" w:rsidRDefault="006B4294" w:rsidP="003B0693">
      <w:pPr>
        <w:pStyle w:val="ListParagraph"/>
        <w:numPr>
          <w:ilvl w:val="0"/>
          <w:numId w:val="21"/>
        </w:numPr>
        <w:spacing w:line="288" w:lineRule="auto"/>
        <w:ind w:left="714" w:hanging="357"/>
        <w:rPr>
          <w:color w:val="1E1544" w:themeColor="text1"/>
        </w:rPr>
      </w:pPr>
      <w:r>
        <w:rPr>
          <w:color w:val="1E1544" w:themeColor="text1"/>
        </w:rPr>
        <w:t xml:space="preserve">contacting </w:t>
      </w:r>
      <w:r w:rsidR="000A2722" w:rsidRPr="4397D9FB">
        <w:rPr>
          <w:color w:val="1E1544" w:themeColor="text1"/>
        </w:rPr>
        <w:t>y</w:t>
      </w:r>
      <w:r w:rsidR="008C7660" w:rsidRPr="4397D9FB">
        <w:rPr>
          <w:color w:val="1E1544" w:themeColor="text1"/>
        </w:rPr>
        <w:t>our p</w:t>
      </w:r>
      <w:r w:rsidR="00CE0FD2" w:rsidRPr="4397D9FB">
        <w:rPr>
          <w:color w:val="1E1544" w:themeColor="text1"/>
        </w:rPr>
        <w:t>rovider</w:t>
      </w:r>
      <w:r w:rsidR="00D003E2" w:rsidRPr="4397D9FB">
        <w:rPr>
          <w:color w:val="1E1544" w:themeColor="text1"/>
        </w:rPr>
        <w:t xml:space="preserve"> who </w:t>
      </w:r>
      <w:r w:rsidR="00CE0FD2" w:rsidRPr="4397D9FB">
        <w:rPr>
          <w:color w:val="1E1544" w:themeColor="text1"/>
        </w:rPr>
        <w:t>can help you register on My Aged Care and refer you for an assessment</w:t>
      </w:r>
      <w:r w:rsidR="107E872B" w:rsidRPr="4397D9FB">
        <w:rPr>
          <w:color w:val="1E1544" w:themeColor="text1"/>
        </w:rPr>
        <w:t>;</w:t>
      </w:r>
      <w:r w:rsidR="00017FAB" w:rsidRPr="4397D9FB">
        <w:rPr>
          <w:color w:val="1E1544" w:themeColor="text1"/>
        </w:rPr>
        <w:t xml:space="preserve"> or</w:t>
      </w:r>
      <w:r w:rsidR="00CE0FD2" w:rsidRPr="4397D9FB">
        <w:rPr>
          <w:color w:val="1E1544" w:themeColor="text1"/>
        </w:rPr>
        <w:t xml:space="preserve"> </w:t>
      </w:r>
    </w:p>
    <w:p w14:paraId="1E4C834F" w14:textId="5B51857B" w:rsidR="00F30FD0" w:rsidRPr="00F30FD0" w:rsidRDefault="000A2722" w:rsidP="003B0693">
      <w:pPr>
        <w:pStyle w:val="ListParagraph"/>
        <w:numPr>
          <w:ilvl w:val="0"/>
          <w:numId w:val="21"/>
        </w:numPr>
        <w:spacing w:line="288" w:lineRule="auto"/>
        <w:ind w:left="714" w:hanging="357"/>
        <w:rPr>
          <w:color w:val="1E1544" w:themeColor="text1"/>
        </w:rPr>
      </w:pPr>
      <w:r w:rsidRPr="00E11336">
        <w:rPr>
          <w:color w:val="1E1544" w:themeColor="text1"/>
        </w:rPr>
        <w:t>a</w:t>
      </w:r>
      <w:r w:rsidR="00CE0FD2" w:rsidRPr="00E11336">
        <w:rPr>
          <w:color w:val="1E1544" w:themeColor="text1"/>
        </w:rPr>
        <w:t>pply</w:t>
      </w:r>
      <w:r w:rsidR="00412871">
        <w:rPr>
          <w:color w:val="1E1544" w:themeColor="text1"/>
        </w:rPr>
        <w:t>ing</w:t>
      </w:r>
      <w:r w:rsidR="00CE0FD2" w:rsidRPr="00E11336">
        <w:rPr>
          <w:color w:val="1E1544" w:themeColor="text1"/>
        </w:rPr>
        <w:t xml:space="preserve"> online through the</w:t>
      </w:r>
      <w:r w:rsidR="00A0250C">
        <w:rPr>
          <w:color w:val="1E1544" w:themeColor="text1"/>
        </w:rPr>
        <w:t xml:space="preserve"> </w:t>
      </w:r>
      <w:hyperlink r:id="rId11" w:history="1">
        <w:r w:rsidR="00A0250C" w:rsidRPr="0053047D">
          <w:rPr>
            <w:rStyle w:val="Hyperlink"/>
          </w:rPr>
          <w:t>My Aged Care</w:t>
        </w:r>
      </w:hyperlink>
      <w:r w:rsidR="00A0250C">
        <w:rPr>
          <w:color w:val="1E1544" w:themeColor="text1"/>
        </w:rPr>
        <w:t xml:space="preserve"> website</w:t>
      </w:r>
      <w:r w:rsidR="00CE0FD2" w:rsidRPr="00E11336">
        <w:rPr>
          <w:color w:val="1E1544" w:themeColor="text1"/>
        </w:rPr>
        <w:t xml:space="preserve"> </w:t>
      </w:r>
      <w:r w:rsidR="00C01D60" w:rsidRPr="00E11336">
        <w:rPr>
          <w:color w:val="1E1544" w:themeColor="text1"/>
        </w:rPr>
        <w:t>or call</w:t>
      </w:r>
      <w:r w:rsidR="00CE0FD2" w:rsidRPr="00E11336">
        <w:rPr>
          <w:color w:val="1E1544" w:themeColor="text1"/>
        </w:rPr>
        <w:t xml:space="preserve"> 1800 200 422</w:t>
      </w:r>
      <w:r w:rsidR="00F30FD0" w:rsidRPr="00355B77">
        <w:t xml:space="preserve"> </w:t>
      </w:r>
      <w:r w:rsidR="00F30FD0" w:rsidRPr="00D569EA">
        <w:rPr>
          <w:color w:val="1E1544" w:themeColor="text1"/>
        </w:rPr>
        <w:t>(free call)</w:t>
      </w:r>
      <w:r w:rsidR="00716030">
        <w:rPr>
          <w:color w:val="1E1544" w:themeColor="text1"/>
        </w:rPr>
        <w:t>,</w:t>
      </w:r>
      <w:r w:rsidR="00F30FD0" w:rsidRPr="00D569EA">
        <w:rPr>
          <w:color w:val="1E1544" w:themeColor="text1"/>
        </w:rPr>
        <w:t xml:space="preserve"> 8am </w:t>
      </w:r>
      <w:r w:rsidR="00716030">
        <w:rPr>
          <w:color w:val="1E1544" w:themeColor="text1"/>
        </w:rPr>
        <w:t>to</w:t>
      </w:r>
      <w:r w:rsidR="00716030" w:rsidRPr="00D569EA">
        <w:rPr>
          <w:color w:val="1E1544" w:themeColor="text1"/>
        </w:rPr>
        <w:t xml:space="preserve"> </w:t>
      </w:r>
      <w:r w:rsidR="00F30FD0" w:rsidRPr="00D569EA">
        <w:rPr>
          <w:color w:val="1E1544" w:themeColor="text1"/>
        </w:rPr>
        <w:t xml:space="preserve">8pm </w:t>
      </w:r>
      <w:r w:rsidR="00966A94">
        <w:rPr>
          <w:color w:val="1E1544" w:themeColor="text1"/>
        </w:rPr>
        <w:t>Monday to Friday</w:t>
      </w:r>
      <w:r w:rsidR="00F30FD0" w:rsidRPr="00D569EA">
        <w:rPr>
          <w:color w:val="1E1544" w:themeColor="text1"/>
        </w:rPr>
        <w:t xml:space="preserve"> and 10am </w:t>
      </w:r>
      <w:r w:rsidR="00716030">
        <w:rPr>
          <w:color w:val="1E1544" w:themeColor="text1"/>
        </w:rPr>
        <w:t>to</w:t>
      </w:r>
      <w:r w:rsidR="00716030" w:rsidRPr="00D569EA">
        <w:rPr>
          <w:color w:val="1E1544" w:themeColor="text1"/>
        </w:rPr>
        <w:t xml:space="preserve"> </w:t>
      </w:r>
      <w:r w:rsidR="00F30FD0" w:rsidRPr="00D569EA">
        <w:rPr>
          <w:color w:val="1E1544" w:themeColor="text1"/>
        </w:rPr>
        <w:t>2pm</w:t>
      </w:r>
      <w:r w:rsidR="00716030">
        <w:rPr>
          <w:color w:val="1E1544" w:themeColor="text1"/>
        </w:rPr>
        <w:t>,</w:t>
      </w:r>
      <w:r w:rsidR="00F30FD0" w:rsidRPr="00D569EA">
        <w:rPr>
          <w:color w:val="1E1544" w:themeColor="text1"/>
        </w:rPr>
        <w:t xml:space="preserve"> Saturday (local time)</w:t>
      </w:r>
      <w:r w:rsidR="00CF06FE">
        <w:rPr>
          <w:color w:val="1E1544" w:themeColor="text1"/>
        </w:rPr>
        <w:t>; or</w:t>
      </w:r>
    </w:p>
    <w:p w14:paraId="36EE2FEB" w14:textId="6D0571C2" w:rsidR="00DB3C39" w:rsidRPr="00EC7EE6" w:rsidRDefault="00F30FD0" w:rsidP="003B0693">
      <w:pPr>
        <w:pStyle w:val="NormalText"/>
        <w:numPr>
          <w:ilvl w:val="0"/>
          <w:numId w:val="21"/>
        </w:numPr>
        <w:ind w:left="714" w:hanging="357"/>
        <w:rPr>
          <w:rFonts w:eastAsiaTheme="minorHAnsi"/>
          <w:szCs w:val="24"/>
          <w:shd w:val="clear" w:color="auto" w:fill="auto"/>
          <w:lang w:eastAsia="en-US"/>
        </w:rPr>
      </w:pPr>
      <w:r w:rsidRPr="00EC7EE6">
        <w:rPr>
          <w:rFonts w:eastAsiaTheme="minorHAnsi"/>
          <w:szCs w:val="24"/>
          <w:shd w:val="clear" w:color="auto" w:fill="auto"/>
          <w:lang w:eastAsia="en-US"/>
        </w:rPr>
        <w:t>book</w:t>
      </w:r>
      <w:r w:rsidR="00EC7EE6">
        <w:rPr>
          <w:rFonts w:eastAsiaTheme="minorHAnsi"/>
          <w:szCs w:val="24"/>
          <w:shd w:val="clear" w:color="auto" w:fill="auto"/>
          <w:lang w:eastAsia="en-US"/>
        </w:rPr>
        <w:t>ing</w:t>
      </w:r>
      <w:r w:rsidRPr="00EC7EE6">
        <w:rPr>
          <w:rFonts w:eastAsiaTheme="minorHAnsi"/>
          <w:szCs w:val="24"/>
          <w:shd w:val="clear" w:color="auto" w:fill="auto"/>
          <w:lang w:eastAsia="en-US"/>
        </w:rPr>
        <w:t xml:space="preserve"> a face-to-face appointment with an Aged Care Specialist Officer (ACSO) at select Services Australia service centres by calling 1800 227 475</w:t>
      </w:r>
      <w:r w:rsidR="00716030">
        <w:rPr>
          <w:rFonts w:eastAsiaTheme="minorHAnsi"/>
          <w:szCs w:val="24"/>
          <w:shd w:val="clear" w:color="auto" w:fill="auto"/>
          <w:lang w:eastAsia="en-US"/>
        </w:rPr>
        <w:t>,</w:t>
      </w:r>
      <w:r w:rsidRPr="00EC7EE6">
        <w:rPr>
          <w:rFonts w:eastAsiaTheme="minorHAnsi"/>
          <w:szCs w:val="24"/>
          <w:shd w:val="clear" w:color="auto" w:fill="auto"/>
          <w:lang w:eastAsia="en-US"/>
        </w:rPr>
        <w:t xml:space="preserve"> 8am to 5pm</w:t>
      </w:r>
      <w:r w:rsidR="00A33837">
        <w:rPr>
          <w:rFonts w:eastAsiaTheme="minorHAnsi"/>
          <w:szCs w:val="24"/>
          <w:shd w:val="clear" w:color="auto" w:fill="auto"/>
          <w:lang w:eastAsia="en-US"/>
        </w:rPr>
        <w:t>, Monday to Friday</w:t>
      </w:r>
      <w:r w:rsidRPr="00EC7EE6">
        <w:rPr>
          <w:rFonts w:eastAsiaTheme="minorHAnsi"/>
          <w:szCs w:val="24"/>
          <w:shd w:val="clear" w:color="auto" w:fill="auto"/>
          <w:lang w:eastAsia="en-US"/>
        </w:rPr>
        <w:t>.</w:t>
      </w:r>
    </w:p>
    <w:p w14:paraId="657BED52" w14:textId="23D47828" w:rsidR="00B3551F" w:rsidRPr="00AA1D90" w:rsidRDefault="00B3551F" w:rsidP="003D27F0">
      <w:pPr>
        <w:rPr>
          <w:color w:val="1E1544" w:themeColor="text1"/>
        </w:rPr>
      </w:pPr>
      <w:r w:rsidRPr="00E11336">
        <w:rPr>
          <w:color w:val="1E1544" w:themeColor="text1"/>
        </w:rPr>
        <w:t xml:space="preserve">If you already have a My Aged Care ID (8-digit number starting in AC) </w:t>
      </w:r>
      <w:r w:rsidR="00CD44B3">
        <w:rPr>
          <w:color w:val="1E1544" w:themeColor="text1"/>
        </w:rPr>
        <w:t xml:space="preserve">phone </w:t>
      </w:r>
      <w:r w:rsidRPr="00E11336">
        <w:rPr>
          <w:color w:val="1E1544" w:themeColor="text1"/>
        </w:rPr>
        <w:t>My</w:t>
      </w:r>
      <w:r w:rsidRPr="00AA1D90">
        <w:rPr>
          <w:color w:val="1E1544" w:themeColor="text1"/>
        </w:rPr>
        <w:t xml:space="preserve"> Aged Care and ask for an assessment. This cannot be completed online.</w:t>
      </w:r>
    </w:p>
    <w:p w14:paraId="5983B1C5" w14:textId="3B2AE5F7" w:rsidR="00FC43DC" w:rsidRPr="003D27F0" w:rsidRDefault="00FC43DC" w:rsidP="003D27F0">
      <w:pPr>
        <w:rPr>
          <w:color w:val="1E1544" w:themeColor="text1"/>
        </w:rPr>
      </w:pPr>
      <w:r w:rsidRPr="003D27F0">
        <w:rPr>
          <w:color w:val="1E1544" w:themeColor="text1"/>
        </w:rPr>
        <w:t xml:space="preserve">If </w:t>
      </w:r>
      <w:r w:rsidR="00133D32">
        <w:rPr>
          <w:color w:val="1E1544" w:themeColor="text1"/>
        </w:rPr>
        <w:t xml:space="preserve">you booked </w:t>
      </w:r>
      <w:r w:rsidR="005666D4">
        <w:rPr>
          <w:color w:val="1E1544" w:themeColor="text1"/>
        </w:rPr>
        <w:t xml:space="preserve">your assessment </w:t>
      </w:r>
      <w:r w:rsidR="0026498E">
        <w:rPr>
          <w:color w:val="1E1544" w:themeColor="text1"/>
        </w:rPr>
        <w:t xml:space="preserve">before 1 November 2025, </w:t>
      </w:r>
      <w:r w:rsidR="00133D32">
        <w:rPr>
          <w:color w:val="1E1544" w:themeColor="text1"/>
        </w:rPr>
        <w:t xml:space="preserve">but are waiting for </w:t>
      </w:r>
      <w:r w:rsidR="00347807">
        <w:rPr>
          <w:color w:val="1E1544" w:themeColor="text1"/>
        </w:rPr>
        <w:t>it to</w:t>
      </w:r>
      <w:r w:rsidR="005666D4">
        <w:rPr>
          <w:color w:val="1E1544" w:themeColor="text1"/>
        </w:rPr>
        <w:t xml:space="preserve"> be done,</w:t>
      </w:r>
      <w:r w:rsidR="00347807">
        <w:rPr>
          <w:color w:val="1E1544" w:themeColor="text1"/>
        </w:rPr>
        <w:t xml:space="preserve"> </w:t>
      </w:r>
      <w:r w:rsidRPr="003D27F0">
        <w:rPr>
          <w:color w:val="1E1544" w:themeColor="text1"/>
        </w:rPr>
        <w:t xml:space="preserve">you </w:t>
      </w:r>
      <w:r w:rsidRPr="007152B2">
        <w:rPr>
          <w:i/>
          <w:iCs/>
          <w:color w:val="1E1544" w:themeColor="text1"/>
        </w:rPr>
        <w:t>may</w:t>
      </w:r>
      <w:r w:rsidRPr="003D27F0">
        <w:rPr>
          <w:color w:val="1E1544" w:themeColor="text1"/>
        </w:rPr>
        <w:t xml:space="preserve"> be eligible to have your approval backdated. </w:t>
      </w:r>
      <w:r w:rsidR="005666D4">
        <w:rPr>
          <w:color w:val="1E1544" w:themeColor="text1"/>
        </w:rPr>
        <w:t>This</w:t>
      </w:r>
      <w:r w:rsidRPr="003D27F0">
        <w:rPr>
          <w:color w:val="1E1544" w:themeColor="text1"/>
        </w:rPr>
        <w:t xml:space="preserve"> will depend on your circumstances at the time of assessment.</w:t>
      </w:r>
    </w:p>
    <w:p w14:paraId="42F1DD05" w14:textId="65E4F8AC" w:rsidR="0069745A" w:rsidRDefault="00CE0FD2">
      <w:pPr>
        <w:rPr>
          <w:color w:val="1E1544" w:themeColor="text1"/>
        </w:rPr>
      </w:pPr>
      <w:r w:rsidRPr="54AC9ACF">
        <w:rPr>
          <w:color w:val="1E1544" w:themeColor="text1"/>
        </w:rPr>
        <w:t xml:space="preserve">If you cannot </w:t>
      </w:r>
      <w:r w:rsidR="00D003E2" w:rsidRPr="54AC9ACF">
        <w:rPr>
          <w:color w:val="1E1544" w:themeColor="text1"/>
        </w:rPr>
        <w:t xml:space="preserve">be </w:t>
      </w:r>
      <w:r w:rsidR="00017FAB" w:rsidRPr="54AC9ACF">
        <w:rPr>
          <w:color w:val="1E1544" w:themeColor="text1"/>
        </w:rPr>
        <w:t>assessed</w:t>
      </w:r>
      <w:r w:rsidRPr="54AC9ACF">
        <w:rPr>
          <w:color w:val="1E1544" w:themeColor="text1"/>
        </w:rPr>
        <w:t xml:space="preserve"> before 1 November 2025,</w:t>
      </w:r>
      <w:r w:rsidR="004629BF" w:rsidRPr="54AC9ACF">
        <w:rPr>
          <w:color w:val="1E1544" w:themeColor="text1"/>
        </w:rPr>
        <w:t xml:space="preserve"> or are unsure if you have been assessed,</w:t>
      </w:r>
      <w:r w:rsidRPr="54AC9ACF">
        <w:rPr>
          <w:color w:val="1E1544" w:themeColor="text1"/>
        </w:rPr>
        <w:t xml:space="preserve"> </w:t>
      </w:r>
      <w:r w:rsidR="00017FAB" w:rsidRPr="54AC9ACF">
        <w:rPr>
          <w:color w:val="1E1544" w:themeColor="text1"/>
        </w:rPr>
        <w:t xml:space="preserve">speak </w:t>
      </w:r>
      <w:r w:rsidR="00923842" w:rsidRPr="54AC9ACF">
        <w:rPr>
          <w:color w:val="1E1544" w:themeColor="text1"/>
        </w:rPr>
        <w:t>with your provider</w:t>
      </w:r>
      <w:r w:rsidR="00CE32DB" w:rsidRPr="54AC9ACF">
        <w:rPr>
          <w:color w:val="1E1544" w:themeColor="text1"/>
        </w:rPr>
        <w:t xml:space="preserve"> as soon as possible</w:t>
      </w:r>
      <w:r w:rsidRPr="54AC9ACF">
        <w:rPr>
          <w:color w:val="1E1544" w:themeColor="text1"/>
        </w:rPr>
        <w:t xml:space="preserve">. </w:t>
      </w:r>
    </w:p>
    <w:p w14:paraId="5D57DDB9" w14:textId="2A8DBB0E" w:rsidR="00207DE9" w:rsidRPr="009325E0" w:rsidRDefault="482E4674">
      <w:pPr>
        <w:rPr>
          <w:color w:val="1E1544" w:themeColor="text1"/>
        </w:rPr>
      </w:pPr>
      <w:r w:rsidRPr="009325E0">
        <w:rPr>
          <w:color w:val="1E1544" w:themeColor="text1"/>
        </w:rPr>
        <w:t>If you choose not to be assessed, you will no longer be eligible for government funded aged care services and will need to pay the full price of your care to your provider</w:t>
      </w:r>
      <w:r w:rsidR="2EA273A5" w:rsidRPr="009325E0">
        <w:rPr>
          <w:color w:val="1E1544" w:themeColor="text1"/>
        </w:rPr>
        <w:t xml:space="preserve"> if you want to continue receiving services from them</w:t>
      </w:r>
      <w:r w:rsidRPr="009325E0">
        <w:rPr>
          <w:color w:val="1E1544" w:themeColor="text1"/>
        </w:rPr>
        <w:t>. </w:t>
      </w:r>
    </w:p>
    <w:p w14:paraId="29313988" w14:textId="1AF92911" w:rsidR="00CE0FD2" w:rsidRPr="005D28C4" w:rsidRDefault="00D128E1" w:rsidP="00110014">
      <w:pPr>
        <w:pStyle w:val="Heading3"/>
      </w:pPr>
      <w:r>
        <w:t>If you are a y</w:t>
      </w:r>
      <w:r w:rsidR="00CE0FD2" w:rsidRPr="005D28C4">
        <w:t xml:space="preserve">ounger </w:t>
      </w:r>
      <w:r w:rsidRPr="005D28C4">
        <w:t>pe</w:t>
      </w:r>
      <w:r>
        <w:t>rson</w:t>
      </w:r>
      <w:r w:rsidRPr="005D28C4">
        <w:t xml:space="preserve"> </w:t>
      </w:r>
      <w:r w:rsidR="00145158">
        <w:t>accessing</w:t>
      </w:r>
      <w:r w:rsidR="00145158" w:rsidRPr="005D28C4">
        <w:t xml:space="preserve"> </w:t>
      </w:r>
      <w:r w:rsidR="00CE0FD2" w:rsidRPr="005D28C4">
        <w:t>aged care</w:t>
      </w:r>
      <w:r w:rsidR="00051CA1">
        <w:t xml:space="preserve"> services</w:t>
      </w:r>
    </w:p>
    <w:p w14:paraId="0C7DFE73" w14:textId="768B716A" w:rsidR="00C9421D" w:rsidRPr="00567D89" w:rsidRDefault="00E87BAF" w:rsidP="0093241F">
      <w:pPr>
        <w:rPr>
          <w:color w:val="1E1544" w:themeColor="text1"/>
        </w:rPr>
      </w:pPr>
      <w:r w:rsidRPr="5278C47E">
        <w:rPr>
          <w:color w:val="1E1544" w:themeColor="text1"/>
        </w:rPr>
        <w:t>If you are a</w:t>
      </w:r>
      <w:r w:rsidR="004851F9" w:rsidRPr="5278C47E">
        <w:rPr>
          <w:color w:val="1E1544" w:themeColor="text1"/>
        </w:rPr>
        <w:t>n existing</w:t>
      </w:r>
      <w:r w:rsidRPr="5278C47E">
        <w:rPr>
          <w:color w:val="1E1544" w:themeColor="text1"/>
        </w:rPr>
        <w:t xml:space="preserve"> CHSP client</w:t>
      </w:r>
      <w:r w:rsidR="00CA14A8" w:rsidRPr="5278C47E">
        <w:rPr>
          <w:color w:val="1E1544" w:themeColor="text1"/>
        </w:rPr>
        <w:t xml:space="preserve"> aged between 45</w:t>
      </w:r>
      <w:r w:rsidR="0090323B" w:rsidRPr="5278C47E">
        <w:rPr>
          <w:color w:val="1E1544" w:themeColor="text1"/>
        </w:rPr>
        <w:t xml:space="preserve"> to</w:t>
      </w:r>
      <w:r w:rsidR="00EE78B5" w:rsidRPr="5278C47E">
        <w:rPr>
          <w:color w:val="1E1544" w:themeColor="text1"/>
        </w:rPr>
        <w:t xml:space="preserve"> </w:t>
      </w:r>
      <w:r w:rsidR="00CA14A8" w:rsidRPr="5278C47E">
        <w:rPr>
          <w:color w:val="1E1544" w:themeColor="text1"/>
        </w:rPr>
        <w:t>49</w:t>
      </w:r>
      <w:r w:rsidR="00C030DC" w:rsidRPr="5278C47E">
        <w:rPr>
          <w:color w:val="1E1544" w:themeColor="text1"/>
        </w:rPr>
        <w:t xml:space="preserve"> and Aboriginal and Torres Strait Islander</w:t>
      </w:r>
      <w:r w:rsidR="00CA14A8" w:rsidRPr="5278C47E">
        <w:rPr>
          <w:color w:val="1E1544" w:themeColor="text1"/>
        </w:rPr>
        <w:t>,</w:t>
      </w:r>
      <w:r w:rsidR="00CA14A8">
        <w:t xml:space="preserve"> </w:t>
      </w:r>
      <w:r w:rsidR="007B2D93" w:rsidRPr="5278C47E">
        <w:rPr>
          <w:color w:val="1E1544" w:themeColor="text1"/>
        </w:rPr>
        <w:t xml:space="preserve">you can </w:t>
      </w:r>
      <w:r w:rsidR="0092732E" w:rsidRPr="5278C47E">
        <w:rPr>
          <w:color w:val="1E1544" w:themeColor="text1"/>
        </w:rPr>
        <w:t>keep</w:t>
      </w:r>
      <w:r w:rsidR="007B2D93" w:rsidRPr="5278C47E">
        <w:rPr>
          <w:color w:val="1E1544" w:themeColor="text1"/>
        </w:rPr>
        <w:t xml:space="preserve"> access</w:t>
      </w:r>
      <w:r w:rsidR="0092732E" w:rsidRPr="5278C47E">
        <w:rPr>
          <w:color w:val="1E1544" w:themeColor="text1"/>
        </w:rPr>
        <w:t xml:space="preserve">ing </w:t>
      </w:r>
      <w:r w:rsidR="00C9421D" w:rsidRPr="5278C47E">
        <w:rPr>
          <w:color w:val="1E1544" w:themeColor="text1"/>
        </w:rPr>
        <w:t>CHSP</w:t>
      </w:r>
      <w:r w:rsidR="007B2D93" w:rsidRPr="5278C47E">
        <w:rPr>
          <w:color w:val="1E1544" w:themeColor="text1"/>
        </w:rPr>
        <w:t xml:space="preserve"> services from 1 November 2025</w:t>
      </w:r>
      <w:r w:rsidR="0018101E" w:rsidRPr="5278C47E">
        <w:rPr>
          <w:color w:val="1E1544" w:themeColor="text1"/>
        </w:rPr>
        <w:t xml:space="preserve"> </w:t>
      </w:r>
      <w:r w:rsidR="007B2D93" w:rsidRPr="5278C47E">
        <w:rPr>
          <w:color w:val="1E1544" w:themeColor="text1"/>
        </w:rPr>
        <w:t>without disruption</w:t>
      </w:r>
      <w:r w:rsidR="001A432E" w:rsidRPr="5278C47E">
        <w:rPr>
          <w:color w:val="1E1544" w:themeColor="text1"/>
        </w:rPr>
        <w:t xml:space="preserve"> if you are registered </w:t>
      </w:r>
      <w:r w:rsidR="00144031" w:rsidRPr="5278C47E">
        <w:rPr>
          <w:color w:val="1E1544" w:themeColor="text1"/>
        </w:rPr>
        <w:t xml:space="preserve">with </w:t>
      </w:r>
      <w:r w:rsidR="005A2191" w:rsidRPr="5278C47E">
        <w:rPr>
          <w:color w:val="1E1544" w:themeColor="text1"/>
        </w:rPr>
        <w:t xml:space="preserve">My Aged Care </w:t>
      </w:r>
      <w:r w:rsidR="001A432E" w:rsidRPr="5278C47E">
        <w:rPr>
          <w:color w:val="1E1544" w:themeColor="text1"/>
        </w:rPr>
        <w:t>and assessed</w:t>
      </w:r>
      <w:r w:rsidR="00281608" w:rsidRPr="5278C47E">
        <w:rPr>
          <w:color w:val="1E1544" w:themeColor="text1"/>
        </w:rPr>
        <w:t xml:space="preserve"> </w:t>
      </w:r>
      <w:r w:rsidR="0018101E" w:rsidRPr="5278C47E">
        <w:rPr>
          <w:color w:val="1E1544" w:themeColor="text1"/>
        </w:rPr>
        <w:t>by 31 October 2025.</w:t>
      </w:r>
    </w:p>
    <w:p w14:paraId="07121642" w14:textId="4894B8AF" w:rsidR="0018101E" w:rsidRDefault="00E87BAF" w:rsidP="0093241F">
      <w:pPr>
        <w:rPr>
          <w:color w:val="1E1544" w:themeColor="text1"/>
        </w:rPr>
      </w:pPr>
      <w:r>
        <w:rPr>
          <w:color w:val="1E1544" w:themeColor="text1"/>
        </w:rPr>
        <w:t>You do not need to be reassessed</w:t>
      </w:r>
      <w:r w:rsidR="000359B3">
        <w:rPr>
          <w:color w:val="1E1544" w:themeColor="text1"/>
        </w:rPr>
        <w:t xml:space="preserve"> if you have already been assessed as eligible by this date.</w:t>
      </w:r>
    </w:p>
    <w:p w14:paraId="710B80D6" w14:textId="4EED62DB" w:rsidR="0093241F" w:rsidRPr="00DE093E" w:rsidRDefault="0092732E" w:rsidP="00DE093E">
      <w:pPr>
        <w:rPr>
          <w:color w:val="1E1544" w:themeColor="text1"/>
        </w:rPr>
      </w:pPr>
      <w:r w:rsidRPr="07FE79D6">
        <w:rPr>
          <w:color w:val="1E1544" w:themeColor="text1"/>
        </w:rPr>
        <w:t xml:space="preserve">If you do not register and </w:t>
      </w:r>
      <w:r w:rsidR="00183BA2" w:rsidRPr="07FE79D6">
        <w:rPr>
          <w:color w:val="1E1544" w:themeColor="text1"/>
        </w:rPr>
        <w:t xml:space="preserve">have </w:t>
      </w:r>
      <w:r w:rsidR="00E87BAF" w:rsidRPr="07FE79D6">
        <w:rPr>
          <w:color w:val="1E1544" w:themeColor="text1"/>
        </w:rPr>
        <w:t xml:space="preserve">not had </w:t>
      </w:r>
      <w:r w:rsidR="00183BA2" w:rsidRPr="07FE79D6">
        <w:rPr>
          <w:color w:val="1E1544" w:themeColor="text1"/>
        </w:rPr>
        <w:t>an assessment by this time, you will no longer be eligible to access CHSP.</w:t>
      </w:r>
    </w:p>
    <w:p w14:paraId="7AAF71C9" w14:textId="6D21B664" w:rsidR="00CE0FD2" w:rsidRPr="005D28C4" w:rsidRDefault="00CE0FD2" w:rsidP="00CE0FD2">
      <w:pPr>
        <w:pStyle w:val="Heading2"/>
      </w:pPr>
      <w:r w:rsidRPr="005D28C4">
        <w:t xml:space="preserve">Urgent referrals </w:t>
      </w:r>
      <w:r w:rsidR="003963CA">
        <w:t>will continue</w:t>
      </w:r>
    </w:p>
    <w:p w14:paraId="0994B7BC" w14:textId="5C214BF8" w:rsidR="00CE0FD2" w:rsidRPr="005D28C4" w:rsidRDefault="00CE0FD2" w:rsidP="00CE0FD2">
      <w:pPr>
        <w:rPr>
          <w:color w:val="1E1544" w:themeColor="text1"/>
        </w:rPr>
      </w:pPr>
      <w:r w:rsidRPr="005D28C4">
        <w:rPr>
          <w:color w:val="1E1544" w:themeColor="text1"/>
        </w:rPr>
        <w:t xml:space="preserve">Urgent care services </w:t>
      </w:r>
      <w:r w:rsidR="003963CA">
        <w:rPr>
          <w:color w:val="1E1544" w:themeColor="text1"/>
        </w:rPr>
        <w:t xml:space="preserve">will continue to be </w:t>
      </w:r>
      <w:r w:rsidRPr="005D28C4">
        <w:rPr>
          <w:color w:val="1E1544" w:themeColor="text1"/>
        </w:rPr>
        <w:t xml:space="preserve">available to people who need them. If you have an immediate health or safety need for aged care services call My Aged Care </w:t>
      </w:r>
      <w:r w:rsidR="0018758B">
        <w:rPr>
          <w:color w:val="1E1544" w:themeColor="text1"/>
        </w:rPr>
        <w:t>on 1800 200 422</w:t>
      </w:r>
      <w:r w:rsidRPr="005D28C4">
        <w:rPr>
          <w:color w:val="1E1544" w:themeColor="text1"/>
        </w:rPr>
        <w:t>.</w:t>
      </w:r>
    </w:p>
    <w:p w14:paraId="669431BA" w14:textId="633D89FC" w:rsidR="00CE0FD2" w:rsidRPr="005D28C4" w:rsidRDefault="00CE0FD2" w:rsidP="00CE0FD2">
      <w:pPr>
        <w:rPr>
          <w:color w:val="1E1544" w:themeColor="text1"/>
        </w:rPr>
      </w:pPr>
      <w:r w:rsidRPr="005D28C4">
        <w:rPr>
          <w:color w:val="1E1544" w:themeColor="text1"/>
        </w:rPr>
        <w:lastRenderedPageBreak/>
        <w:t xml:space="preserve">All </w:t>
      </w:r>
      <w:r w:rsidR="003963CA">
        <w:rPr>
          <w:color w:val="1E1544" w:themeColor="text1"/>
        </w:rPr>
        <w:t>older people</w:t>
      </w:r>
      <w:r w:rsidR="003963CA" w:rsidRPr="005D28C4">
        <w:rPr>
          <w:color w:val="1E1544" w:themeColor="text1"/>
        </w:rPr>
        <w:t xml:space="preserve"> </w:t>
      </w:r>
      <w:r w:rsidRPr="005D28C4">
        <w:rPr>
          <w:color w:val="1E1544" w:themeColor="text1"/>
        </w:rPr>
        <w:t xml:space="preserve">who access urgent or emergency </w:t>
      </w:r>
      <w:r w:rsidR="00865479">
        <w:rPr>
          <w:color w:val="1E1544" w:themeColor="text1"/>
        </w:rPr>
        <w:t xml:space="preserve">aged care </w:t>
      </w:r>
      <w:r w:rsidRPr="005D28C4">
        <w:rPr>
          <w:color w:val="1E1544" w:themeColor="text1"/>
        </w:rPr>
        <w:t xml:space="preserve">services </w:t>
      </w:r>
      <w:r w:rsidRPr="005D28C4" w:rsidDel="00E41694">
        <w:rPr>
          <w:color w:val="1E1544" w:themeColor="text1"/>
        </w:rPr>
        <w:t xml:space="preserve">will </w:t>
      </w:r>
      <w:r w:rsidR="00AE3CE3">
        <w:rPr>
          <w:color w:val="1E1544" w:themeColor="text1"/>
        </w:rPr>
        <w:t xml:space="preserve">then </w:t>
      </w:r>
      <w:r w:rsidRPr="005D28C4">
        <w:rPr>
          <w:color w:val="1E1544" w:themeColor="text1"/>
        </w:rPr>
        <w:t xml:space="preserve">need to complete an assessment. </w:t>
      </w:r>
      <w:r w:rsidR="00F21EE6" w:rsidRPr="00D569EA">
        <w:rPr>
          <w:color w:val="1E1544" w:themeColor="text1"/>
        </w:rPr>
        <w:t xml:space="preserve">My Aged Care staff can </w:t>
      </w:r>
      <w:r w:rsidR="000D0AD6" w:rsidRPr="00D569EA">
        <w:rPr>
          <w:color w:val="1E1544" w:themeColor="text1"/>
        </w:rPr>
        <w:t>organise this</w:t>
      </w:r>
      <w:r w:rsidRPr="00077443" w:rsidDel="009D79B4">
        <w:rPr>
          <w:color w:val="1E1544" w:themeColor="text1"/>
        </w:rPr>
        <w:t xml:space="preserve"> </w:t>
      </w:r>
      <w:r w:rsidRPr="00077443" w:rsidDel="00E41694">
        <w:rPr>
          <w:color w:val="1E1544" w:themeColor="text1"/>
        </w:rPr>
        <w:t xml:space="preserve">when </w:t>
      </w:r>
      <w:r w:rsidR="00511F59" w:rsidRPr="00D569EA">
        <w:rPr>
          <w:color w:val="1E1544" w:themeColor="text1"/>
        </w:rPr>
        <w:t>you</w:t>
      </w:r>
      <w:r w:rsidR="005E30BF" w:rsidRPr="00D569EA">
        <w:rPr>
          <w:color w:val="1E1544" w:themeColor="text1"/>
        </w:rPr>
        <w:t xml:space="preserve"> </w:t>
      </w:r>
      <w:r w:rsidR="00852E5B" w:rsidRPr="00F21EE6">
        <w:rPr>
          <w:color w:val="1E1544" w:themeColor="text1"/>
        </w:rPr>
        <w:t xml:space="preserve">call </w:t>
      </w:r>
      <w:r w:rsidR="00852E5B">
        <w:rPr>
          <w:color w:val="1E1544" w:themeColor="text1"/>
        </w:rPr>
        <w:t>them</w:t>
      </w:r>
      <w:r w:rsidR="00F626F0">
        <w:rPr>
          <w:color w:val="1E1544" w:themeColor="text1"/>
        </w:rPr>
        <w:t xml:space="preserve">. </w:t>
      </w:r>
    </w:p>
    <w:p w14:paraId="5E448D14" w14:textId="31E6CC5D" w:rsidR="00CE0FD2" w:rsidRPr="005D28C4" w:rsidRDefault="001F16CC" w:rsidP="00CE0FD2">
      <w:pPr>
        <w:pStyle w:val="Heading2"/>
      </w:pPr>
      <w:r>
        <w:t>Aged care assessments</w:t>
      </w:r>
    </w:p>
    <w:p w14:paraId="0EDE5C31" w14:textId="42B667E3" w:rsidR="004E09E4" w:rsidRPr="005D28C4" w:rsidRDefault="004E09E4" w:rsidP="00110014">
      <w:pPr>
        <w:spacing w:before="0" w:after="160" w:line="278" w:lineRule="auto"/>
        <w:rPr>
          <w:color w:val="1E1544" w:themeColor="text1"/>
        </w:rPr>
      </w:pPr>
      <w:r>
        <w:rPr>
          <w:color w:val="1E1544" w:themeColor="text1"/>
        </w:rPr>
        <w:t xml:space="preserve">To apply for an </w:t>
      </w:r>
      <w:r w:rsidR="008D4927">
        <w:rPr>
          <w:color w:val="1E1544" w:themeColor="text1"/>
        </w:rPr>
        <w:t>assessment,</w:t>
      </w:r>
      <w:r>
        <w:rPr>
          <w:color w:val="1E1544" w:themeColor="text1"/>
        </w:rPr>
        <w:t xml:space="preserve"> visit </w:t>
      </w:r>
      <w:r w:rsidR="00B55991">
        <w:rPr>
          <w:color w:val="1E1544" w:themeColor="text1"/>
        </w:rPr>
        <w:t>the</w:t>
      </w:r>
      <w:r>
        <w:rPr>
          <w:color w:val="1E1544" w:themeColor="text1"/>
        </w:rPr>
        <w:t xml:space="preserve"> </w:t>
      </w:r>
      <w:hyperlink r:id="rId12" w:history="1">
        <w:r w:rsidRPr="00027469">
          <w:rPr>
            <w:rStyle w:val="Hyperlink"/>
          </w:rPr>
          <w:t>My Aged Care</w:t>
        </w:r>
      </w:hyperlink>
      <w:r w:rsidR="00F75071">
        <w:rPr>
          <w:color w:val="1E1544" w:themeColor="text1"/>
        </w:rPr>
        <w:t xml:space="preserve"> </w:t>
      </w:r>
      <w:r w:rsidR="00131401">
        <w:rPr>
          <w:color w:val="1E1544" w:themeColor="text1"/>
        </w:rPr>
        <w:t>w</w:t>
      </w:r>
      <w:r w:rsidR="00A5202E" w:rsidRPr="00FE4D3A">
        <w:rPr>
          <w:color w:val="1E1544" w:themeColor="text1"/>
        </w:rPr>
        <w:t>ebsite or call 1800 200 422</w:t>
      </w:r>
      <w:r w:rsidR="00BD17B7">
        <w:rPr>
          <w:color w:val="1E1544" w:themeColor="text1"/>
        </w:rPr>
        <w:t>.</w:t>
      </w:r>
      <w:r w:rsidR="00A0250C">
        <w:rPr>
          <w:color w:val="1E1544" w:themeColor="text1"/>
        </w:rPr>
        <w:t xml:space="preserve"> Fact sheets about the </w:t>
      </w:r>
      <w:hyperlink r:id="rId13" w:history="1">
        <w:r w:rsidR="00A0250C" w:rsidRPr="00A0250C">
          <w:rPr>
            <w:rStyle w:val="Hyperlink"/>
          </w:rPr>
          <w:t>Single Assessment System</w:t>
        </w:r>
      </w:hyperlink>
      <w:r>
        <w:rPr>
          <w:color w:val="1E1544" w:themeColor="text1"/>
        </w:rPr>
        <w:t xml:space="preserve"> </w:t>
      </w:r>
      <w:r w:rsidR="00C72629">
        <w:rPr>
          <w:color w:val="1E1544" w:themeColor="text1"/>
        </w:rPr>
        <w:t xml:space="preserve">are available </w:t>
      </w:r>
      <w:r w:rsidR="005E7CC1">
        <w:rPr>
          <w:color w:val="1E1544" w:themeColor="text1"/>
        </w:rPr>
        <w:t xml:space="preserve">on the department’s website. There </w:t>
      </w:r>
      <w:r w:rsidR="00397CED">
        <w:rPr>
          <w:color w:val="1E1544" w:themeColor="text1"/>
        </w:rPr>
        <w:t>is a</w:t>
      </w:r>
      <w:r w:rsidR="005E7CC1">
        <w:rPr>
          <w:color w:val="1E1544" w:themeColor="text1"/>
        </w:rPr>
        <w:t xml:space="preserve"> </w:t>
      </w:r>
      <w:r w:rsidR="00FD33B1">
        <w:rPr>
          <w:color w:val="1E1544" w:themeColor="text1"/>
        </w:rPr>
        <w:t>Single Assessment</w:t>
      </w:r>
      <w:r w:rsidR="005E7CC1">
        <w:rPr>
          <w:color w:val="1E1544" w:themeColor="text1"/>
        </w:rPr>
        <w:t xml:space="preserve"> fact sheet</w:t>
      </w:r>
      <w:r w:rsidR="00C72629">
        <w:rPr>
          <w:color w:val="1E1544" w:themeColor="text1"/>
        </w:rPr>
        <w:t xml:space="preserve"> </w:t>
      </w:r>
      <w:r w:rsidR="009A2502">
        <w:rPr>
          <w:color w:val="1E1544" w:themeColor="text1"/>
        </w:rPr>
        <w:t xml:space="preserve">for </w:t>
      </w:r>
      <w:r w:rsidR="00D05952">
        <w:rPr>
          <w:color w:val="1E1544" w:themeColor="text1"/>
        </w:rPr>
        <w:t>Aboriginal and Torres Strait Islander people</w:t>
      </w:r>
      <w:r w:rsidR="00486101">
        <w:rPr>
          <w:color w:val="1E1544" w:themeColor="text1"/>
        </w:rPr>
        <w:t xml:space="preserve"> and</w:t>
      </w:r>
      <w:r w:rsidR="00E90DEA">
        <w:rPr>
          <w:color w:val="1E1544" w:themeColor="text1"/>
        </w:rPr>
        <w:t xml:space="preserve"> a </w:t>
      </w:r>
      <w:r w:rsidR="00641DDB">
        <w:rPr>
          <w:color w:val="1E1544" w:themeColor="text1"/>
        </w:rPr>
        <w:t>f</w:t>
      </w:r>
      <w:r w:rsidR="00E90DEA">
        <w:rPr>
          <w:color w:val="1E1544" w:themeColor="text1"/>
        </w:rPr>
        <w:t xml:space="preserve">act </w:t>
      </w:r>
      <w:r w:rsidR="00641DDB">
        <w:rPr>
          <w:color w:val="1E1544" w:themeColor="text1"/>
        </w:rPr>
        <w:t>s</w:t>
      </w:r>
      <w:r w:rsidR="00E90DEA">
        <w:rPr>
          <w:color w:val="1E1544" w:themeColor="text1"/>
        </w:rPr>
        <w:t>heet</w:t>
      </w:r>
      <w:r w:rsidR="00486101">
        <w:rPr>
          <w:color w:val="1E1544" w:themeColor="text1"/>
        </w:rPr>
        <w:t xml:space="preserve"> </w:t>
      </w:r>
      <w:r w:rsidR="007F4BBA">
        <w:rPr>
          <w:color w:val="1E1544" w:themeColor="text1"/>
        </w:rPr>
        <w:t xml:space="preserve">in </w:t>
      </w:r>
      <w:r w:rsidR="00486101">
        <w:rPr>
          <w:color w:val="1E1544" w:themeColor="text1"/>
        </w:rPr>
        <w:t xml:space="preserve">an </w:t>
      </w:r>
      <w:r w:rsidR="007A0882">
        <w:rPr>
          <w:color w:val="1E1544" w:themeColor="text1"/>
        </w:rPr>
        <w:t>e</w:t>
      </w:r>
      <w:r w:rsidR="00486101">
        <w:rPr>
          <w:color w:val="1E1544" w:themeColor="text1"/>
        </w:rPr>
        <w:t xml:space="preserve">asy </w:t>
      </w:r>
      <w:r w:rsidR="007A0882">
        <w:rPr>
          <w:color w:val="1E1544" w:themeColor="text1"/>
        </w:rPr>
        <w:t>r</w:t>
      </w:r>
      <w:r w:rsidR="00486101">
        <w:rPr>
          <w:color w:val="1E1544" w:themeColor="text1"/>
        </w:rPr>
        <w:t>ead format.</w:t>
      </w:r>
    </w:p>
    <w:p w14:paraId="256CC2E3" w14:textId="2E6EB1EE" w:rsidR="00CE0FD2" w:rsidRPr="005D28C4" w:rsidRDefault="61EBC269" w:rsidP="00110014">
      <w:pPr>
        <w:pStyle w:val="Heading2"/>
      </w:pPr>
      <w:r>
        <w:t>Translation</w:t>
      </w:r>
      <w:r w:rsidR="00CE0FD2">
        <w:t xml:space="preserve"> </w:t>
      </w:r>
      <w:r w:rsidR="00AE3CE3">
        <w:t>s</w:t>
      </w:r>
      <w:r w:rsidR="00CE0FD2">
        <w:t>upport</w:t>
      </w:r>
    </w:p>
    <w:p w14:paraId="587D463F" w14:textId="190E2227" w:rsidR="00CE0FD2" w:rsidRPr="005D28C4" w:rsidRDefault="002072FA" w:rsidP="00641DDB">
      <w:pPr>
        <w:pStyle w:val="ListParagraph"/>
        <w:numPr>
          <w:ilvl w:val="0"/>
          <w:numId w:val="29"/>
        </w:numPr>
        <w:rPr>
          <w:color w:val="1E1544" w:themeColor="text1"/>
        </w:rPr>
      </w:pPr>
      <w:r>
        <w:rPr>
          <w:color w:val="1E1544" w:themeColor="text1"/>
        </w:rPr>
        <w:t>Help is available</w:t>
      </w:r>
      <w:r w:rsidR="00CE0FD2" w:rsidRPr="005D28C4">
        <w:rPr>
          <w:color w:val="1E1544" w:themeColor="text1"/>
        </w:rPr>
        <w:t xml:space="preserve"> to talk to My Aged Care in another language</w:t>
      </w:r>
      <w:r w:rsidR="00817740">
        <w:rPr>
          <w:color w:val="1E1544" w:themeColor="text1"/>
        </w:rPr>
        <w:t>.</w:t>
      </w:r>
      <w:r w:rsidR="00CE0FD2" w:rsidRPr="005D28C4">
        <w:rPr>
          <w:color w:val="1E1544" w:themeColor="text1"/>
        </w:rPr>
        <w:t xml:space="preserve"> </w:t>
      </w:r>
      <w:r w:rsidR="00817740">
        <w:rPr>
          <w:color w:val="1E1544" w:themeColor="text1"/>
        </w:rPr>
        <w:t>Y</w:t>
      </w:r>
      <w:r w:rsidR="00817740" w:rsidRPr="005D28C4">
        <w:rPr>
          <w:color w:val="1E1544" w:themeColor="text1"/>
        </w:rPr>
        <w:t>ou</w:t>
      </w:r>
      <w:r w:rsidR="00CE0FD2" w:rsidRPr="005D28C4">
        <w:rPr>
          <w:color w:val="1E1544" w:themeColor="text1"/>
        </w:rPr>
        <w:t xml:space="preserve"> or a representative on your behalf (a family member or carer) can call the </w:t>
      </w:r>
      <w:hyperlink r:id="rId14" w:anchor="translating-and-interpreting-service-tis-national" w:history="1">
        <w:r w:rsidR="00AC7096" w:rsidRPr="00AC7096">
          <w:rPr>
            <w:rStyle w:val="Hyperlink"/>
          </w:rPr>
          <w:t>Translating and Interpreting Service (TIS National)</w:t>
        </w:r>
      </w:hyperlink>
      <w:r w:rsidR="00AC7096">
        <w:rPr>
          <w:color w:val="1E1544" w:themeColor="text1"/>
        </w:rPr>
        <w:t xml:space="preserve"> </w:t>
      </w:r>
      <w:r w:rsidR="00CE0FD2" w:rsidRPr="005D28C4">
        <w:rPr>
          <w:color w:val="1E1544" w:themeColor="text1"/>
        </w:rPr>
        <w:t>for the cost of a local call:</w:t>
      </w:r>
    </w:p>
    <w:p w14:paraId="58FCB92D" w14:textId="7F4ED1B7" w:rsidR="00CE0FD2" w:rsidRPr="005D28C4" w:rsidRDefault="009A6F8A" w:rsidP="00641DDB">
      <w:pPr>
        <w:pStyle w:val="ListParagraph"/>
        <w:numPr>
          <w:ilvl w:val="1"/>
          <w:numId w:val="29"/>
        </w:numPr>
        <w:rPr>
          <w:color w:val="1E1544" w:themeColor="text1"/>
        </w:rPr>
      </w:pPr>
      <w:r>
        <w:rPr>
          <w:color w:val="1E1544" w:themeColor="text1"/>
        </w:rPr>
        <w:t>c</w:t>
      </w:r>
      <w:r w:rsidR="00CE0FD2" w:rsidRPr="005D28C4">
        <w:rPr>
          <w:color w:val="1E1544" w:themeColor="text1"/>
        </w:rPr>
        <w:t>all TIS National on 131 450</w:t>
      </w:r>
    </w:p>
    <w:p w14:paraId="7258C877" w14:textId="0DD06048" w:rsidR="00CE0FD2" w:rsidRPr="005D28C4" w:rsidRDefault="009A6F8A" w:rsidP="00641DDB">
      <w:pPr>
        <w:pStyle w:val="ListParagraph"/>
        <w:numPr>
          <w:ilvl w:val="1"/>
          <w:numId w:val="29"/>
        </w:numPr>
        <w:rPr>
          <w:color w:val="1E1544" w:themeColor="text1"/>
        </w:rPr>
      </w:pPr>
      <w:r>
        <w:rPr>
          <w:color w:val="1E1544" w:themeColor="text1"/>
        </w:rPr>
        <w:t>t</w:t>
      </w:r>
      <w:r w:rsidR="00CE0FD2" w:rsidRPr="005D28C4">
        <w:rPr>
          <w:color w:val="1E1544" w:themeColor="text1"/>
        </w:rPr>
        <w:t>ell the operator the language you speak</w:t>
      </w:r>
    </w:p>
    <w:p w14:paraId="530F6442" w14:textId="1C174C10" w:rsidR="00CE0FD2" w:rsidRPr="005D28C4" w:rsidRDefault="009A6F8A" w:rsidP="00641DDB">
      <w:pPr>
        <w:pStyle w:val="ListParagraph"/>
        <w:numPr>
          <w:ilvl w:val="1"/>
          <w:numId w:val="29"/>
        </w:numPr>
        <w:rPr>
          <w:color w:val="1E1544" w:themeColor="text1"/>
        </w:rPr>
      </w:pPr>
      <w:r>
        <w:rPr>
          <w:color w:val="1E1544" w:themeColor="text1"/>
        </w:rPr>
        <w:t>a</w:t>
      </w:r>
      <w:r w:rsidR="00CE0FD2" w:rsidRPr="005D28C4">
        <w:rPr>
          <w:color w:val="1E1544" w:themeColor="text1"/>
        </w:rPr>
        <w:t>sk the interpreter to call My Aged Care on 1800 200 422.</w:t>
      </w:r>
    </w:p>
    <w:p w14:paraId="10860887" w14:textId="77777777" w:rsidR="00CE0FD2" w:rsidRPr="005D28C4" w:rsidRDefault="00CE0FD2" w:rsidP="00641DDB">
      <w:pPr>
        <w:pStyle w:val="ListParagraph"/>
        <w:numPr>
          <w:ilvl w:val="0"/>
          <w:numId w:val="29"/>
        </w:numPr>
        <w:rPr>
          <w:color w:val="1E1544" w:themeColor="text1"/>
        </w:rPr>
      </w:pPr>
      <w:r w:rsidRPr="005D28C4">
        <w:rPr>
          <w:color w:val="1E1544" w:themeColor="text1"/>
        </w:rPr>
        <w:t>You may need to wait on the line for the interpreter, or the operator may need to call you back when an interpreter is available.</w:t>
      </w:r>
    </w:p>
    <w:p w14:paraId="39083875" w14:textId="77777777" w:rsidR="00D82B37" w:rsidRPr="00D569EA" w:rsidRDefault="00CE0FD2" w:rsidP="00641DDB">
      <w:pPr>
        <w:pStyle w:val="ListParagraph"/>
        <w:numPr>
          <w:ilvl w:val="0"/>
          <w:numId w:val="29"/>
        </w:numPr>
        <w:rPr>
          <w:rFonts w:eastAsia="Arial" w:cs="Arial"/>
          <w:color w:val="1E1545" w:themeColor="text2"/>
          <w:u w:val="single"/>
        </w:rPr>
      </w:pPr>
      <w:r w:rsidRPr="3E8B1066">
        <w:rPr>
          <w:color w:val="1E1544" w:themeColor="text1"/>
        </w:rPr>
        <w:t>When you are speaking with the interpreter, they will call My Aged Care for you and interpret your conversation.</w:t>
      </w:r>
    </w:p>
    <w:p w14:paraId="785CD1DB" w14:textId="23075E2C" w:rsidR="00E51329" w:rsidRPr="00E51329" w:rsidRDefault="00E51329" w:rsidP="00E51329">
      <w:pPr>
        <w:pStyle w:val="Heading2"/>
        <w:rPr>
          <w:bCs/>
        </w:rPr>
      </w:pPr>
      <w:r w:rsidRPr="00E51329">
        <w:rPr>
          <w:bCs/>
        </w:rPr>
        <w:t xml:space="preserve">Support for </w:t>
      </w:r>
      <w:r w:rsidRPr="00641DDB">
        <w:rPr>
          <w:bCs/>
        </w:rPr>
        <w:t xml:space="preserve">older </w:t>
      </w:r>
      <w:r w:rsidRPr="000B198C">
        <w:rPr>
          <w:bCs/>
        </w:rPr>
        <w:t xml:space="preserve">Aboriginal and Torres Strait Islander </w:t>
      </w:r>
      <w:r w:rsidRPr="00641DDB">
        <w:rPr>
          <w:bCs/>
        </w:rPr>
        <w:t>people </w:t>
      </w:r>
      <w:r w:rsidRPr="000B198C">
        <w:rPr>
          <w:bCs/>
        </w:rPr>
        <w:t> </w:t>
      </w:r>
    </w:p>
    <w:p w14:paraId="1BEBC49C" w14:textId="1C1744A9" w:rsidR="00E51329" w:rsidRPr="00017FA4" w:rsidRDefault="00E51329" w:rsidP="00641DDB">
      <w:pPr>
        <w:pStyle w:val="ListParagraph"/>
        <w:numPr>
          <w:ilvl w:val="0"/>
          <w:numId w:val="30"/>
        </w:numPr>
        <w:ind w:left="851" w:hanging="425"/>
        <w:rPr>
          <w:color w:val="1E1544" w:themeColor="text1"/>
        </w:rPr>
      </w:pPr>
      <w:r w:rsidRPr="00017FA4">
        <w:rPr>
          <w:color w:val="1E1544" w:themeColor="text1"/>
        </w:rPr>
        <w:t>Elder Care Support workers help older Aboriginal and Torres Strait Islander people to make decisions about their aged care. They can help with assessments, accessing services, working with providers to meet their needs, and assisting with disability support. </w:t>
      </w:r>
    </w:p>
    <w:p w14:paraId="3EE24680" w14:textId="4BA49DC5" w:rsidR="00E51329" w:rsidRPr="00017FA4" w:rsidRDefault="00E51329" w:rsidP="00641DDB">
      <w:pPr>
        <w:pStyle w:val="ListParagraph"/>
        <w:numPr>
          <w:ilvl w:val="0"/>
          <w:numId w:val="30"/>
        </w:numPr>
        <w:ind w:left="851" w:hanging="425"/>
        <w:rPr>
          <w:color w:val="1E1544" w:themeColor="text1"/>
        </w:rPr>
      </w:pPr>
      <w:r w:rsidRPr="00017FA4">
        <w:rPr>
          <w:color w:val="1E1544" w:themeColor="text1"/>
        </w:rPr>
        <w:t>Find where Elder Care Support workers are located on the</w:t>
      </w:r>
      <w:r w:rsidR="00196025">
        <w:rPr>
          <w:color w:val="1E1544" w:themeColor="text1"/>
        </w:rPr>
        <w:t xml:space="preserve"> </w:t>
      </w:r>
      <w:hyperlink r:id="rId15" w:history="1">
        <w:r w:rsidR="00196025" w:rsidRPr="00E00018">
          <w:rPr>
            <w:rStyle w:val="Hyperlink"/>
          </w:rPr>
          <w:t>NACCHO.org.au</w:t>
        </w:r>
        <w:r w:rsidR="0075532B" w:rsidRPr="00E00018">
          <w:rPr>
            <w:rStyle w:val="Hyperlink"/>
          </w:rPr>
          <w:t>/</w:t>
        </w:r>
        <w:proofErr w:type="gramStart"/>
        <w:r w:rsidR="00E00018" w:rsidRPr="00E00018">
          <w:rPr>
            <w:rStyle w:val="Hyperlink"/>
          </w:rPr>
          <w:t>aged-care</w:t>
        </w:r>
        <w:proofErr w:type="gramEnd"/>
        <w:r w:rsidR="00E00018" w:rsidRPr="00E00018">
          <w:rPr>
            <w:rStyle w:val="Hyperlink"/>
          </w:rPr>
          <w:t>/</w:t>
        </w:r>
      </w:hyperlink>
      <w:r w:rsidR="00E00018">
        <w:rPr>
          <w:color w:val="1E1544" w:themeColor="text1"/>
        </w:rPr>
        <w:t>.</w:t>
      </w:r>
    </w:p>
    <w:p w14:paraId="20EB558F" w14:textId="77777777" w:rsidR="00DF06F0" w:rsidRDefault="00DF06F0" w:rsidP="00DF06F0">
      <w:pPr>
        <w:pStyle w:val="Heading2"/>
      </w:pPr>
      <w:r>
        <w:t xml:space="preserve">Support for hearing and </w:t>
      </w:r>
      <w:r w:rsidRPr="00430D83">
        <w:t>vision</w:t>
      </w:r>
      <w:r>
        <w:t xml:space="preserve"> impairment</w:t>
      </w:r>
    </w:p>
    <w:p w14:paraId="7F3E20FE" w14:textId="2C534CE1" w:rsidR="00DF06F0" w:rsidRPr="00541C5F" w:rsidRDefault="00DF06F0" w:rsidP="00DF06F0">
      <w:pPr>
        <w:pStyle w:val="ListParagraph"/>
        <w:numPr>
          <w:ilvl w:val="0"/>
          <w:numId w:val="25"/>
        </w:numPr>
        <w:rPr>
          <w:color w:val="1E1544" w:themeColor="text1"/>
        </w:rPr>
      </w:pPr>
      <w:r w:rsidRPr="00430D83">
        <w:rPr>
          <w:color w:val="1E1544" w:themeColor="text1"/>
        </w:rPr>
        <w:t xml:space="preserve">If you are Deaf, </w:t>
      </w:r>
      <w:r w:rsidR="00FC7AB8">
        <w:rPr>
          <w:color w:val="1E1544" w:themeColor="text1"/>
        </w:rPr>
        <w:t>D</w:t>
      </w:r>
      <w:r w:rsidRPr="00430D83">
        <w:rPr>
          <w:color w:val="1E1544" w:themeColor="text1"/>
        </w:rPr>
        <w:t>eafblind or hard of hearing, you can access My Aged Care with a </w:t>
      </w:r>
      <w:hyperlink r:id="rId16" w:anchor="sign-language-interpreting-services" w:history="1">
        <w:r w:rsidRPr="00541C5F">
          <w:rPr>
            <w:rStyle w:val="Hyperlink"/>
            <w:color w:val="1E1544" w:themeColor="text1"/>
            <w:u w:val="none"/>
          </w:rPr>
          <w:t>sign language interpreter</w:t>
        </w:r>
      </w:hyperlink>
      <w:r w:rsidRPr="00541C5F">
        <w:rPr>
          <w:color w:val="1E1544" w:themeColor="text1"/>
        </w:rPr>
        <w:t> from</w:t>
      </w:r>
      <w:r w:rsidR="004C1A0E">
        <w:rPr>
          <w:color w:val="1E1544" w:themeColor="text1"/>
        </w:rPr>
        <w:t xml:space="preserve"> </w:t>
      </w:r>
      <w:hyperlink r:id="rId17" w:history="1">
        <w:r w:rsidR="004C1A0E" w:rsidRPr="004C1A0E">
          <w:rPr>
            <w:rStyle w:val="Hyperlink"/>
          </w:rPr>
          <w:t>Deaf Connect</w:t>
        </w:r>
      </w:hyperlink>
      <w:r w:rsidRPr="00541C5F">
        <w:rPr>
          <w:color w:val="1E1544" w:themeColor="text1"/>
        </w:rPr>
        <w:t>.</w:t>
      </w:r>
    </w:p>
    <w:p w14:paraId="1B643B9B" w14:textId="6D8F316E" w:rsidR="005B4E7C" w:rsidRPr="00541C5F" w:rsidRDefault="0061499C" w:rsidP="005B4E7C">
      <w:pPr>
        <w:pStyle w:val="ListParagraph"/>
        <w:numPr>
          <w:ilvl w:val="0"/>
          <w:numId w:val="25"/>
        </w:numPr>
        <w:rPr>
          <w:color w:val="1E1544" w:themeColor="text1"/>
        </w:rPr>
      </w:pPr>
      <w:r w:rsidRPr="00541C5F">
        <w:rPr>
          <w:color w:val="1E1544" w:themeColor="text1"/>
        </w:rPr>
        <w:t>Y</w:t>
      </w:r>
      <w:r w:rsidR="00F05BF3" w:rsidRPr="00541C5F">
        <w:rPr>
          <w:color w:val="1E1544" w:themeColor="text1"/>
        </w:rPr>
        <w:t>ou</w:t>
      </w:r>
      <w:r w:rsidR="005B4E7C" w:rsidRPr="00541C5F">
        <w:rPr>
          <w:color w:val="1E1544" w:themeColor="text1"/>
        </w:rPr>
        <w:t xml:space="preserve"> can </w:t>
      </w:r>
      <w:r w:rsidRPr="00541C5F">
        <w:rPr>
          <w:color w:val="1E1544" w:themeColor="text1"/>
        </w:rPr>
        <w:t xml:space="preserve">also </w:t>
      </w:r>
      <w:r w:rsidR="005B4E7C" w:rsidRPr="00541C5F">
        <w:rPr>
          <w:color w:val="1E1544" w:themeColor="text1"/>
        </w:rPr>
        <w:t>contact Deaf Connect</w:t>
      </w:r>
      <w:r w:rsidR="00F16B58">
        <w:rPr>
          <w:color w:val="1E1544" w:themeColor="text1"/>
        </w:rPr>
        <w:t>:</w:t>
      </w:r>
      <w:r w:rsidR="005B4E7C" w:rsidRPr="00541C5F">
        <w:rPr>
          <w:color w:val="1E1544" w:themeColor="text1"/>
        </w:rPr>
        <w:t xml:space="preserve"> </w:t>
      </w:r>
    </w:p>
    <w:p w14:paraId="6F4F66BF" w14:textId="77777777" w:rsidR="005B4E7C" w:rsidRPr="000C0115" w:rsidRDefault="005B4E7C" w:rsidP="005B4E7C">
      <w:pPr>
        <w:pStyle w:val="ListParagraph"/>
        <w:numPr>
          <w:ilvl w:val="1"/>
          <w:numId w:val="25"/>
        </w:numPr>
        <w:rPr>
          <w:color w:val="1E1544" w:themeColor="text1"/>
        </w:rPr>
      </w:pPr>
      <w:r w:rsidRPr="000C0115">
        <w:rPr>
          <w:color w:val="1E1544" w:themeColor="text1"/>
        </w:rPr>
        <w:t xml:space="preserve">SMS only: 0476 857 251, FaceTime: 0407 647 591, call: 1300 773 803, email: interpreting@deafconnect.org.au or </w:t>
      </w:r>
    </w:p>
    <w:p w14:paraId="776601B4" w14:textId="5A41B528" w:rsidR="00AF6615" w:rsidRPr="00F05BF3" w:rsidRDefault="005B4E7C" w:rsidP="00D569EA">
      <w:pPr>
        <w:pStyle w:val="ListParagraph"/>
        <w:numPr>
          <w:ilvl w:val="1"/>
          <w:numId w:val="25"/>
        </w:numPr>
      </w:pPr>
      <w:r w:rsidRPr="000C0115">
        <w:rPr>
          <w:color w:val="1E1544" w:themeColor="text1"/>
        </w:rPr>
        <w:t>online</w:t>
      </w:r>
      <w:r>
        <w:t xml:space="preserve"> </w:t>
      </w:r>
      <w:hyperlink r:id="rId18" w:anchor="book-interpreter" w:history="1">
        <w:r w:rsidRPr="00CD75E6">
          <w:rPr>
            <w:rStyle w:val="Hyperlink"/>
          </w:rPr>
          <w:t>deafconnect.org.au/services/</w:t>
        </w:r>
        <w:proofErr w:type="spellStart"/>
        <w:r w:rsidRPr="00CD75E6">
          <w:rPr>
            <w:rStyle w:val="Hyperlink"/>
          </w:rPr>
          <w:t>interpreting#book-interpreter</w:t>
        </w:r>
        <w:proofErr w:type="spellEnd"/>
      </w:hyperlink>
      <w:r>
        <w:t xml:space="preserve"> </w:t>
      </w:r>
    </w:p>
    <w:p w14:paraId="46B4F09A" w14:textId="314D3F6C" w:rsidR="00377626" w:rsidRPr="003F259C" w:rsidRDefault="00DF06F0" w:rsidP="00CE0FD2">
      <w:pPr>
        <w:pStyle w:val="ListParagraph"/>
        <w:numPr>
          <w:ilvl w:val="0"/>
          <w:numId w:val="25"/>
        </w:numPr>
        <w:rPr>
          <w:rStyle w:val="Heading2Char"/>
          <w:rFonts w:eastAsiaTheme="minorHAnsi" w:cstheme="minorBidi"/>
          <w:b w:val="0"/>
          <w:sz w:val="24"/>
          <w:szCs w:val="24"/>
        </w:rPr>
      </w:pPr>
      <w:r w:rsidRPr="00430D83">
        <w:rPr>
          <w:color w:val="1E1544" w:themeColor="text1"/>
        </w:rPr>
        <w:t xml:space="preserve">More information on accessibility can be found on the </w:t>
      </w:r>
      <w:hyperlink r:id="rId19" w:history="1">
        <w:r w:rsidRPr="00C53E94">
          <w:rPr>
            <w:rStyle w:val="Hyperlink"/>
          </w:rPr>
          <w:t>My Aged Care website</w:t>
        </w:r>
      </w:hyperlink>
      <w:r w:rsidRPr="00430D83">
        <w:rPr>
          <w:color w:val="1E1544" w:themeColor="text1"/>
        </w:rPr>
        <w:t>.</w:t>
      </w:r>
    </w:p>
    <w:p w14:paraId="333A682A" w14:textId="67B84BB7" w:rsidR="00AB0B48" w:rsidRPr="005D28C4" w:rsidRDefault="00BA0C3D" w:rsidP="003929E7">
      <w:pPr>
        <w:spacing w:before="240"/>
        <w:rPr>
          <w:b/>
          <w:bCs/>
          <w:color w:val="1E1544" w:themeColor="text1"/>
        </w:rPr>
      </w:pPr>
      <w:r w:rsidRPr="001A17C0">
        <w:rPr>
          <w:noProof/>
          <w:color w:val="1E1545" w:themeColor="text2"/>
        </w:rPr>
        <mc:AlternateContent>
          <mc:Choice Requires="wpg">
            <w:drawing>
              <wp:anchor distT="0" distB="0" distL="114300" distR="114300" simplePos="0" relativeHeight="251658240" behindDoc="1" locked="0" layoutInCell="1" allowOverlap="1" wp14:anchorId="5A32D039" wp14:editId="457F4F17">
                <wp:simplePos x="0" y="0"/>
                <wp:positionH relativeFrom="page">
                  <wp:posOffset>4074972</wp:posOffset>
                </wp:positionH>
                <wp:positionV relativeFrom="page">
                  <wp:posOffset>8704479</wp:posOffset>
                </wp:positionV>
                <wp:extent cx="3631239" cy="2199487"/>
                <wp:effectExtent l="0" t="0" r="762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631239" cy="2199487"/>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630206"/>
                              <a:chOff x="-21750" y="-140884"/>
                              <a:chExt cx="3608724" cy="63020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80"/>
                                <a:ext cx="3339820" cy="630202"/>
                              </a:xfrm>
                              <a:prstGeom prst="rect">
                                <a:avLst/>
                              </a:prstGeom>
                              <a:noFill/>
                              <a:ln w="6350">
                                <a:noFill/>
                              </a:ln>
                            </wps:spPr>
                            <wps:txbx>
                              <w:txbxContent>
                                <w:p w14:paraId="1AB7A4DF" w14:textId="77777777" w:rsidR="003929E7" w:rsidRPr="00CE10B7" w:rsidRDefault="003929E7" w:rsidP="003929E7">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123CB14B" w14:textId="77777777" w:rsidR="003929E7" w:rsidRPr="001172BA" w:rsidRDefault="003929E7" w:rsidP="003929E7">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3D6A3927" w14:textId="77777777" w:rsidR="003929E7" w:rsidRPr="00CE10B7" w:rsidRDefault="003929E7" w:rsidP="003929E7">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2F1F5BC5" w14:textId="77777777" w:rsidR="003929E7" w:rsidRPr="00CE10B7" w:rsidRDefault="003929E7" w:rsidP="003929E7">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r w:rsidRPr="00CE10B7">
                                  <w:rPr>
                                    <w:rFonts w:cs="Arial"/>
                                    <w:color w:val="1E1544" w:themeColor="text1"/>
                                    <w:sz w:val="18"/>
                                    <w:szCs w:val="18"/>
                                  </w:rPr>
                                  <w:t xml:space="preserve">nrs or call 1800 555 660. </w:t>
                                </w:r>
                              </w:p>
                              <w:p w14:paraId="61105CCC" w14:textId="77777777" w:rsidR="003929E7" w:rsidRPr="00CE10B7" w:rsidRDefault="003929E7" w:rsidP="003929E7">
                                <w:pPr>
                                  <w:rPr>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A32D039" id="Group 11" o:spid="_x0000_s1026" alt="This is a call to action box.&#10;&#10;It contains contact information including the phone number and aged care engagement website link.&#10;&#10;You may resize to make larger if needed." style="position:absolute;margin-left:320.85pt;margin-top:685.4pt;width:285.9pt;height:173.2pt;z-index:-251658240;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&#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dt3Q&#10;ncT93DZUvgAVIOrf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fda/Iylgzscca4AGyDk3y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bbIvmr4FAmpQiAB0g4t/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TFRKdH8NEmJFDADQgy9+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Ma/JAAABc0IMq1cMAJSDa3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KZ6toxbH&#10;/b9zdwAzIMzf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8dHmz0vrDUW6c8AFSDq3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K1jXGFbOH3dTtTAC8g&#10;0N8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HN4r/vf72nTZ8xADEgzt/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F5+oMkn/K3aP2EAISDe31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SOyXpALcT8RiojADIgzd/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FH3Le6As4wtW6AAC4g0d8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7Q7OE96AO79AsAAISDe&#10;3x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vmAiiitKiNjPZoACgg198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oqFMjfTOiMn31YAHiDh35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ur&#10;sGlxAzYuBmHDACYg2d/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Wqxm7vOlR7N2GnABcg6N/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JQfRrJjU5A56LdADkgxt+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WOVeDxRseE52AAsINPf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BxwAL4BDYXEwJgA2IMnf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a5x7sMMx8SuUZMA&#10;NiDJ3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abN/8r9dye9eSLADYgyd/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qu9vT6U1xgswAApINbf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ZRGetGYTJsf4&#10;PgAjINzf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ZyHrPh9ZvQLwhgAsINPf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q6RANwW4+A5i&#10;nAAdIOLf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PlzqGNlR57yu/QAqINXf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F2MavVGPFZvw0MALyDQ3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zDKrGNRYp2CouwAIiDd35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PYx/gC1z9H9clwAyIM3f&#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Zj9UI5SDm5GTnAA2IMnf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6vG87iqPE+p0nMAPiDB3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K1Rnu0hqnk3Xv8ASyC03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Cqw3QtnxLVCNGBq/ADwgw9+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5Qc3wa1jcmtdOgAtINLf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7Mphb/DaAreazAAKyDU35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p/3XpJyKrpTQrQAhIN7f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UCYMBOB6lngl+oAFiDp38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IHub3s/+7mRfygAj&#10;INzf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BBmdcZ6X83CXVQArINTf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pJIREES3JIgVkADMg&#10;zN8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H/N38orIkmEINwAnINjf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61B&#10;6IxCYyIpmoYAKyDU33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Q97LweblgPNywAA7IMTf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S843leraI7PruAA0IMvf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R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2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J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ADIgzd8cpjukRnhM6y6rbdZt1+HUUWBzS5t68c8UCLS4+L+bSxMjlz6BoJCl&#10;JsEG9PH1f96XBnhpBEK9Vt1ezVxzyw4FM9pfWLvogFhf79ix4aTTQxeYK9KtaqN8U5/7CY9rns+9&#10;g3xqfFv9jvrfDlgMCgjOhtNCTKH7wy6EP45cExUSnR/DRJiRQ7Hjcffj36I3bo5PKE3kJpmTv0oZ&#10;T72ftpDhmBmalZmNy2nK3ZZ3MP+/ABQI6/f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v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U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E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c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m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i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v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j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j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L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k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wAyIM3fYQiEQQREQQzMAwd62egsRaNM/9YKRqzTBa1l/DsYewPjdjAtW5ie&#10;bnLbxXTtI7/DTN1xva6z+hvf/pVqvMRo/+cFOAOnr8TQp22BBj5HkOd15BeN5mzqloCek2nPRaNQ&#10;7zAnb6maZVin14jjPHG8TBwvqpPl+hP9WdtZuj2Mf4Atc/R/XJd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gA2IMnf&#10;hYn4kFmUEReqITbUQkyoh+2hYaJDU2wNHWGLglRk6BYRoW8QMf4T8Scix+Tk9xlsEWelcUhMiaAY&#10;EN2i1ac5KO1KaRcrIuWNSl+xMXVCGXA6kti5GKLDCUSFU9kSzmJzuICIsIVNYX3UYb3csG4SHhPL&#10;Qnl37pp4C2aVa2Y/VCOUg5uRk5x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T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y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d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7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1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M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oAFSDq311xJzpdJIPYntZdWXYM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ABsg5N96+gjBKlLZuZwYFEI56U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AAdIOLfcV8n0RECaXOk5M28Bz9NI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wAyIM3fh/85&#10;X4lrtcNqeMxMyyt1CR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gAnINjftGzFx+NJ+fUzyoyqKxXFcl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AAMSDO32jda8si6KkJ1Q5Bs8ab3C/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AXIOjfAGTPMAWRQAKZL3l7&#10;v+RlAb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wAvINDf&#10;Gwq7Cj+1Be07lEGvMzRWZk/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wAxIM7f/h77GrHI6ji2FlmwnIUVo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ACEg3t8ghCQkIYQr5ODKRQLkgEDI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wAwIM/f0U9x3cpLcU9WBTxtQ5q2Id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AALiDR31FtH1AucgRGLwdQ7uXwuG2ew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gAeIOHfNnrw&#10;dqFrjT46Nxui02ljdO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gALSDS387cJzuWUamozKiJPJLRoDy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AB4g4d+ViFqtdqFt&#10;UvlobyxYqrs2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AkINvf7D7KtZIWmg8DugkgcxpIOg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AGSDm3w3OqN7BKfU8tKrfR4t6GZr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gA5IMbfLijsQ5Db&#10;J5nMvsDK7BeY1H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gALCDT32SyG7LRyGPls9EpRaMKu4u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ANiDJ3zfMwB+m6YcJcBijO3F8J/X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ADYg&#10;yd828xobXT8bTZ3FUydodT6q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QA2IMnf5jzEHzf/xpFznXAl&#10;AycDHv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AKSDW3zaRAy0QBNJrOJFiDiNTzaI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0A&#10;IyDc37g71Dwnepc8oQTxJxiRSX+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AAKiDV30qmQ5rKgILDhEbiC63WHxp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AB8g&#10;4N+FDEQPMPvEE6xe8XnCKJ5l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YAKiDV3/ouK+wI0cxrX6eb2bbZMO3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AC0g0t/BUbxG&#10;BV7iFl7gGZ6/b0l9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AAkINvfWlJFxVMucR+eYQ6OUfugBd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EAMiDN3//8&#10;YED7fXgTzsOLV2IYAUN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oANiDJ34HkBZR/9kLq2FYSQ3EkhJK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AD4gwd/iiTAundVr1FFtUqi6RO01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AEcguN8Zg3rBbNDKdRPH3gyeNeBP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AEAgv9+3BoWHPdT6u72SYYNnKiKp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gAKyDU36KUW4ml1MbL1TH1rFqyKKc+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AArINTfjFskFOPfrupz&#10;hrCD2oCJ9M14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ACMg3N8/MsmDVhbp+ZlFbnYbk0vdDrS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ABYg6d+Yx7CEJ8MMC2gT&#10;8GlDBNMG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QAIyDc&#10;37PP0mUL6U5ir//thDHyfMJ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AKyDU3yhZ97tTig4LAJ2qw7xJd+D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QAzIMzf&#10;zJgDLgNj/gl48jYFb5M+1f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QAJyDY3+pg0xqRrrUgTZcupOpyhBT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ACsg1N83VIB9C5YXY78M++XYtmF7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EAOyDE30/+Tvop+DfD2ThPWoY1&#10;rSx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ANCDL3yq2G1Vgt8hjT5PbnqU8e75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6301" coordorigin="-217,-1408" coordsize="3608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type id="_x0000_t202" coordsize="21600,21600" o:spt="202" path="m,l,21600r21600,l21600,xe">
                      <v:stroke joinstyle="miter"/>
                      <v:path gradientshapeok="t" o:connecttype="rect"/>
                    </v:shapetype>
                    <v:shape id="Text Box 18" o:spid="_x0000_s1033" type="#_x0000_t202" style="position:absolute;left:2471;top:-1408;width:33398;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AB7A4DF" w14:textId="77777777" w:rsidR="003929E7" w:rsidRPr="00CE10B7" w:rsidRDefault="003929E7" w:rsidP="003929E7">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123CB14B" w14:textId="77777777" w:rsidR="003929E7" w:rsidRPr="001172BA" w:rsidRDefault="003929E7" w:rsidP="003929E7">
                            <w:pPr>
                              <w:rPr>
                                <w:rFonts w:cs="Arial"/>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D6A3927" w14:textId="77777777" w:rsidR="003929E7" w:rsidRPr="00CE10B7" w:rsidRDefault="003929E7" w:rsidP="003929E7">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24"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F1F5BC5" w14:textId="77777777" w:rsidR="003929E7" w:rsidRPr="00CE10B7" w:rsidRDefault="003929E7" w:rsidP="003929E7">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r w:rsidRPr="00CE10B7">
                            <w:rPr>
                              <w:rFonts w:cs="Arial"/>
                              <w:color w:val="1E1544" w:themeColor="text1"/>
                              <w:sz w:val="18"/>
                              <w:szCs w:val="18"/>
                            </w:rPr>
                            <w:t xml:space="preserve">nrs or call 1800 555 660. </w:t>
                          </w:r>
                        </w:p>
                        <w:p w14:paraId="61105CCC" w14:textId="77777777" w:rsidR="003929E7" w:rsidRPr="00CE10B7" w:rsidRDefault="003929E7" w:rsidP="003929E7">
                          <w:pPr>
                            <w:rPr>
                              <w:color w:val="1E1544" w:themeColor="text1"/>
                            </w:rPr>
                          </w:pPr>
                        </w:p>
                      </w:txbxContent>
                    </v:textbox>
                  </v:shape>
                </v:group>
                <w10:wrap type="square" anchorx="page" anchory="page"/>
              </v:group>
            </w:pict>
          </mc:Fallback>
        </mc:AlternateContent>
      </w:r>
      <w:r w:rsidR="00592783">
        <w:rPr>
          <w:rStyle w:val="Heading2Char"/>
        </w:rPr>
        <w:t>Older Persons Advocacy Network (OPAN)</w:t>
      </w:r>
    </w:p>
    <w:p w14:paraId="3D0044BF" w14:textId="7DACC2C0" w:rsidR="00CE0FD2" w:rsidRDefault="00592783" w:rsidP="00CE0FD2">
      <w:pPr>
        <w:rPr>
          <w:color w:val="1E1544" w:themeColor="text1"/>
        </w:rPr>
      </w:pPr>
      <w:r>
        <w:rPr>
          <w:color w:val="1E1544" w:themeColor="text1"/>
        </w:rPr>
        <w:t>T</w:t>
      </w:r>
      <w:r w:rsidR="00CE0FD2" w:rsidRPr="005D28C4">
        <w:rPr>
          <w:color w:val="1E1544" w:themeColor="text1"/>
        </w:rPr>
        <w:t xml:space="preserve">he Older Persons Advocacy Network (OPAN) is a free, confidential, and independent service supporting people receiving or applying for government-funded aged care. An OPAN advocate can help you raise and address any </w:t>
      </w:r>
      <w:r w:rsidR="00CE0FD2" w:rsidRPr="005D28C4">
        <w:rPr>
          <w:color w:val="1E1544" w:themeColor="text1"/>
        </w:rPr>
        <w:lastRenderedPageBreak/>
        <w:t xml:space="preserve">aged care issues and understand your aged care rights. </w:t>
      </w:r>
    </w:p>
    <w:p w14:paraId="28A2B56F" w14:textId="36ADE25F" w:rsidR="00C74D5F" w:rsidRPr="005D28C4" w:rsidRDefault="003F259C" w:rsidP="00CE0FD2">
      <w:pPr>
        <w:rPr>
          <w:color w:val="1E1544" w:themeColor="text1"/>
        </w:rPr>
      </w:pPr>
      <w:r w:rsidRPr="005D28C4">
        <w:rPr>
          <w:color w:val="1E1544" w:themeColor="text1"/>
        </w:rPr>
        <w:t xml:space="preserve">Call </w:t>
      </w:r>
      <w:r w:rsidR="00FA54C6">
        <w:rPr>
          <w:color w:val="1E1544" w:themeColor="text1"/>
        </w:rPr>
        <w:t>the Aged Care Advocacy Line</w:t>
      </w:r>
      <w:r w:rsidR="00FA54C6" w:rsidRPr="005D28C4">
        <w:rPr>
          <w:color w:val="1E1544" w:themeColor="text1"/>
        </w:rPr>
        <w:t xml:space="preserve"> </w:t>
      </w:r>
      <w:r w:rsidRPr="005D28C4">
        <w:rPr>
          <w:color w:val="1E1544" w:themeColor="text1"/>
        </w:rPr>
        <w:t xml:space="preserve">on 1800 700 600 or visit </w:t>
      </w:r>
      <w:hyperlink r:id="rId26" w:history="1">
        <w:r w:rsidRPr="000D2C71">
          <w:rPr>
            <w:rStyle w:val="Hyperlink"/>
          </w:rPr>
          <w:t>opan.org.au</w:t>
        </w:r>
      </w:hyperlink>
      <w:r w:rsidR="00FA54C6">
        <w:rPr>
          <w:color w:val="1E1544" w:themeColor="text1"/>
        </w:rPr>
        <w:t>.</w:t>
      </w:r>
    </w:p>
    <w:sectPr w:rsidR="00C74D5F" w:rsidRPr="005D28C4" w:rsidSect="003F259C">
      <w:headerReference w:type="even" r:id="rId27"/>
      <w:footerReference w:type="even" r:id="rId28"/>
      <w:footerReference w:type="default" r:id="rId29"/>
      <w:headerReference w:type="first" r:id="rId30"/>
      <w:footerReference w:type="first" r:id="rId31"/>
      <w:pgSz w:w="11906" w:h="16838"/>
      <w:pgMar w:top="851" w:right="851" w:bottom="142"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420EA" w14:textId="77777777" w:rsidR="00E82EF1" w:rsidRDefault="00E82EF1" w:rsidP="0076491B">
      <w:pPr>
        <w:spacing w:before="0" w:after="0" w:line="240" w:lineRule="auto"/>
      </w:pPr>
      <w:r>
        <w:separator/>
      </w:r>
    </w:p>
  </w:endnote>
  <w:endnote w:type="continuationSeparator" w:id="0">
    <w:p w14:paraId="6B0F45C0" w14:textId="77777777" w:rsidR="00E82EF1" w:rsidRDefault="00E82EF1" w:rsidP="0076491B">
      <w:pPr>
        <w:spacing w:before="0" w:after="0" w:line="240" w:lineRule="auto"/>
      </w:pPr>
      <w:r>
        <w:continuationSeparator/>
      </w:r>
    </w:p>
  </w:endnote>
  <w:endnote w:type="continuationNotice" w:id="1">
    <w:p w14:paraId="7928F2C6" w14:textId="77777777" w:rsidR="00E82EF1" w:rsidRDefault="00E82E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roxima Nova">
    <w:altName w:val="Tahoma"/>
    <w:panose1 w:val="00000000000000000000"/>
    <w:charset w:val="00"/>
    <w:family w:val="auto"/>
    <w:notTrueType/>
    <w:pitch w:val="variable"/>
    <w:sig w:usb0="A00002EF" w:usb1="5000E0FB" w:usb2="00000000"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3123" w14:textId="0331C570" w:rsidR="00C01271" w:rsidRDefault="00A0514B">
    <w:pPr>
      <w:pStyle w:val="Footer"/>
    </w:pPr>
    <w:r>
      <w:rPr>
        <w:noProof/>
      </w:rPr>
      <mc:AlternateContent>
        <mc:Choice Requires="wps">
          <w:drawing>
            <wp:anchor distT="0" distB="0" distL="0" distR="0" simplePos="0" relativeHeight="251658246" behindDoc="0" locked="0" layoutInCell="1" allowOverlap="1" wp14:anchorId="27700812" wp14:editId="0ACB7E95">
              <wp:simplePos x="635" y="635"/>
              <wp:positionH relativeFrom="page">
                <wp:align>center</wp:align>
              </wp:positionH>
              <wp:positionV relativeFrom="page">
                <wp:align>bottom</wp:align>
              </wp:positionV>
              <wp:extent cx="551815" cy="480695"/>
              <wp:effectExtent l="0" t="0" r="635" b="0"/>
              <wp:wrapNone/>
              <wp:docPr id="161262377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7177EF" w14:textId="0E12BB55" w:rsidR="00A0514B" w:rsidRPr="00A0514B" w:rsidRDefault="00A0514B" w:rsidP="00A0514B">
                          <w:pPr>
                            <w:spacing w:after="0"/>
                            <w:rPr>
                              <w:rFonts w:ascii="Calibri" w:eastAsia="Calibri" w:hAnsi="Calibri" w:cs="Calibri"/>
                              <w:noProof/>
                              <w:color w:val="FF0000"/>
                            </w:rPr>
                          </w:pPr>
                          <w:r w:rsidRPr="00A0514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00812" id="_x0000_t202" coordsize="21600,21600" o:spt="202" path="m,l,21600r21600,l21600,xe">
              <v:stroke joinstyle="miter"/>
              <v:path gradientshapeok="t" o:connecttype="rect"/>
            </v:shapetype>
            <v:shape id="Text Box 5" o:spid="_x0000_s1041"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A7177EF" w14:textId="0E12BB55" w:rsidR="00A0514B" w:rsidRPr="00A0514B" w:rsidRDefault="00A0514B" w:rsidP="00A0514B">
                    <w:pPr>
                      <w:spacing w:after="0"/>
                      <w:rPr>
                        <w:rFonts w:ascii="Calibri" w:eastAsia="Calibri" w:hAnsi="Calibri" w:cs="Calibri"/>
                        <w:noProof/>
                        <w:color w:val="FF0000"/>
                      </w:rPr>
                    </w:pPr>
                    <w:r w:rsidRPr="00A0514B">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ABA8" w14:textId="67612BE9" w:rsidR="2566EFA4" w:rsidRPr="00716030" w:rsidRDefault="007F0642" w:rsidP="2566EFA4">
    <w:pPr>
      <w:pStyle w:val="Footer"/>
      <w:rPr>
        <w:color w:val="B2B7B7" w:themeColor="background1" w:themeShade="BF"/>
        <w:sz w:val="16"/>
        <w:szCs w:val="16"/>
      </w:rPr>
    </w:pPr>
    <w:r>
      <w:rPr>
        <w:color w:val="B2B7B7" w:themeColor="background1" w:themeShade="BF"/>
        <w:sz w:val="16"/>
        <w:szCs w:val="16"/>
      </w:rPr>
      <w:t>September</w:t>
    </w:r>
    <w:r w:rsidR="00716030" w:rsidRPr="00716030">
      <w:rPr>
        <w:color w:val="B2B7B7" w:themeColor="background1" w:themeShade="BF"/>
        <w:sz w:val="16"/>
        <w:szCs w:val="16"/>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1143" w14:textId="4E548F5C" w:rsidR="2566EFA4" w:rsidRPr="00716030" w:rsidRDefault="007F0642" w:rsidP="2566EFA4">
    <w:pPr>
      <w:pStyle w:val="Footer"/>
      <w:rPr>
        <w:color w:val="B2B7B7" w:themeColor="background1" w:themeShade="BF"/>
        <w:sz w:val="16"/>
        <w:szCs w:val="16"/>
      </w:rPr>
    </w:pPr>
    <w:r>
      <w:rPr>
        <w:color w:val="B2B7B7" w:themeColor="background1" w:themeShade="BF"/>
        <w:sz w:val="16"/>
        <w:szCs w:val="16"/>
      </w:rPr>
      <w:t>September 2</w:t>
    </w:r>
    <w:r w:rsidR="00716030" w:rsidRPr="00716030">
      <w:rPr>
        <w:color w:val="B2B7B7" w:themeColor="background1" w:themeShade="BF"/>
        <w:sz w:val="16"/>
        <w:szCs w:val="16"/>
      </w:rPr>
      <w:t>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4E285" w14:textId="77777777" w:rsidR="00E82EF1" w:rsidRDefault="00E82EF1" w:rsidP="0076491B">
      <w:pPr>
        <w:spacing w:before="0" w:after="0" w:line="240" w:lineRule="auto"/>
      </w:pPr>
      <w:r>
        <w:separator/>
      </w:r>
    </w:p>
  </w:footnote>
  <w:footnote w:type="continuationSeparator" w:id="0">
    <w:p w14:paraId="39B6C6DC" w14:textId="77777777" w:rsidR="00E82EF1" w:rsidRDefault="00E82EF1" w:rsidP="0076491B">
      <w:pPr>
        <w:spacing w:before="0" w:after="0" w:line="240" w:lineRule="auto"/>
      </w:pPr>
      <w:r>
        <w:continuationSeparator/>
      </w:r>
    </w:p>
  </w:footnote>
  <w:footnote w:type="continuationNotice" w:id="1">
    <w:p w14:paraId="3EE3F749" w14:textId="77777777" w:rsidR="00E82EF1" w:rsidRDefault="00E82E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C9A3" w14:textId="7D884682" w:rsidR="00C01271" w:rsidRDefault="00A0514B">
    <w:pPr>
      <w:pStyle w:val="Header"/>
    </w:pPr>
    <w:r>
      <w:rPr>
        <w:noProof/>
      </w:rPr>
      <mc:AlternateContent>
        <mc:Choice Requires="wps">
          <w:drawing>
            <wp:anchor distT="0" distB="0" distL="0" distR="0" simplePos="0" relativeHeight="251658243" behindDoc="0" locked="0" layoutInCell="1" allowOverlap="1" wp14:anchorId="7005ECB9" wp14:editId="19754203">
              <wp:simplePos x="635" y="635"/>
              <wp:positionH relativeFrom="page">
                <wp:align>center</wp:align>
              </wp:positionH>
              <wp:positionV relativeFrom="page">
                <wp:align>top</wp:align>
              </wp:positionV>
              <wp:extent cx="551815" cy="480695"/>
              <wp:effectExtent l="0" t="0" r="635" b="14605"/>
              <wp:wrapNone/>
              <wp:docPr id="3218257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B9CD6F" w14:textId="400AE1FB" w:rsidR="00A0514B" w:rsidRPr="00A0514B" w:rsidRDefault="00A0514B" w:rsidP="00A0514B">
                          <w:pPr>
                            <w:spacing w:after="0"/>
                            <w:rPr>
                              <w:rFonts w:ascii="Calibri" w:eastAsia="Calibri" w:hAnsi="Calibri" w:cs="Calibri"/>
                              <w:noProof/>
                              <w:color w:val="FF0000"/>
                            </w:rPr>
                          </w:pPr>
                          <w:r w:rsidRPr="00A0514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5ECB9" id="_x0000_t202" coordsize="21600,21600" o:spt="202" path="m,l,21600r21600,l21600,xe">
              <v:stroke joinstyle="miter"/>
              <v:path gradientshapeok="t" o:connecttype="rect"/>
            </v:shapetype>
            <v:shape id="Text Box 2" o:spid="_x0000_s1040"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1B9CD6F" w14:textId="400AE1FB" w:rsidR="00A0514B" w:rsidRPr="00A0514B" w:rsidRDefault="00A0514B" w:rsidP="00A0514B">
                    <w:pPr>
                      <w:spacing w:after="0"/>
                      <w:rPr>
                        <w:rFonts w:ascii="Calibri" w:eastAsia="Calibri" w:hAnsi="Calibri" w:cs="Calibri"/>
                        <w:noProof/>
                        <w:color w:val="FF0000"/>
                      </w:rPr>
                    </w:pPr>
                    <w:r w:rsidRPr="00A0514B">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992AB" w14:textId="2DDBDB22" w:rsidR="0076491B" w:rsidRDefault="008F4D87">
    <w:pPr>
      <w:pStyle w:val="Header"/>
    </w:pPr>
    <w:r>
      <w:rPr>
        <w:noProof/>
      </w:rPr>
      <w:drawing>
        <wp:anchor distT="0" distB="0" distL="114300" distR="114300" simplePos="0" relativeHeight="251658241" behindDoc="0" locked="0" layoutInCell="1" allowOverlap="1" wp14:anchorId="6D4F3B41" wp14:editId="6672640B">
          <wp:simplePos x="0" y="0"/>
          <wp:positionH relativeFrom="page">
            <wp:align>right</wp:align>
          </wp:positionH>
          <wp:positionV relativeFrom="page">
            <wp:posOffset>-158446</wp:posOffset>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05" t="-7623" r="105" b="7623"/>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C258D8">
      <w:rPr>
        <w:noProof/>
        <w:lang w:val="en-US"/>
      </w:rPr>
      <w:drawing>
        <wp:anchor distT="0" distB="0" distL="114300" distR="114300" simplePos="0" relativeHeight="251658240" behindDoc="1" locked="0" layoutInCell="1" allowOverlap="1" wp14:anchorId="28EF7D73" wp14:editId="6DB891AD">
          <wp:simplePos x="0" y="0"/>
          <wp:positionH relativeFrom="page">
            <wp:posOffset>-341906</wp:posOffset>
          </wp:positionH>
          <wp:positionV relativeFrom="page">
            <wp:posOffset>-151075</wp:posOffset>
          </wp:positionV>
          <wp:extent cx="8230235" cy="3549015"/>
          <wp:effectExtent l="0" t="0" r="0" b="0"/>
          <wp:wrapNone/>
          <wp:docPr id="1987183277" name="Picture 1987183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3277" name="Picture 198718327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 t="8897" r="677" b="2654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96CB3"/>
    <w:multiLevelType w:val="hybridMultilevel"/>
    <w:tmpl w:val="D0B6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847E20"/>
    <w:multiLevelType w:val="multilevel"/>
    <w:tmpl w:val="CB7E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654C53"/>
    <w:multiLevelType w:val="hybridMultilevel"/>
    <w:tmpl w:val="71A66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8"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56994"/>
    <w:multiLevelType w:val="hybridMultilevel"/>
    <w:tmpl w:val="25AE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76E47F"/>
    <w:multiLevelType w:val="hybridMultilevel"/>
    <w:tmpl w:val="D556DE60"/>
    <w:lvl w:ilvl="0" w:tplc="0C090003">
      <w:start w:val="1"/>
      <w:numFmt w:val="bullet"/>
      <w:lvlText w:val="o"/>
      <w:lvlJc w:val="left"/>
      <w:pPr>
        <w:ind w:left="1080" w:hanging="360"/>
      </w:pPr>
      <w:rPr>
        <w:rFonts w:ascii="Courier New" w:hAnsi="Courier New" w:cs="Courier New" w:hint="default"/>
      </w:rPr>
    </w:lvl>
    <w:lvl w:ilvl="1" w:tplc="5B1A8540">
      <w:start w:val="1"/>
      <w:numFmt w:val="bullet"/>
      <w:lvlText w:val="o"/>
      <w:lvlJc w:val="left"/>
      <w:pPr>
        <w:ind w:left="1800" w:hanging="360"/>
      </w:pPr>
      <w:rPr>
        <w:rFonts w:ascii="Courier New" w:hAnsi="Courier New" w:hint="default"/>
      </w:rPr>
    </w:lvl>
    <w:lvl w:ilvl="2" w:tplc="5DA4E9A0">
      <w:start w:val="1"/>
      <w:numFmt w:val="bullet"/>
      <w:lvlText w:val=""/>
      <w:lvlJc w:val="left"/>
      <w:pPr>
        <w:ind w:left="2520" w:hanging="360"/>
      </w:pPr>
      <w:rPr>
        <w:rFonts w:ascii="Wingdings" w:hAnsi="Wingdings" w:hint="default"/>
      </w:rPr>
    </w:lvl>
    <w:lvl w:ilvl="3" w:tplc="5B02B84C">
      <w:start w:val="1"/>
      <w:numFmt w:val="bullet"/>
      <w:lvlText w:val=""/>
      <w:lvlJc w:val="left"/>
      <w:pPr>
        <w:ind w:left="3240" w:hanging="360"/>
      </w:pPr>
      <w:rPr>
        <w:rFonts w:ascii="Symbol" w:hAnsi="Symbol" w:hint="default"/>
      </w:rPr>
    </w:lvl>
    <w:lvl w:ilvl="4" w:tplc="B8FE7B12">
      <w:start w:val="1"/>
      <w:numFmt w:val="bullet"/>
      <w:lvlText w:val="o"/>
      <w:lvlJc w:val="left"/>
      <w:pPr>
        <w:ind w:left="3960" w:hanging="360"/>
      </w:pPr>
      <w:rPr>
        <w:rFonts w:ascii="Courier New" w:hAnsi="Courier New" w:hint="default"/>
      </w:rPr>
    </w:lvl>
    <w:lvl w:ilvl="5" w:tplc="F17E10D2">
      <w:start w:val="1"/>
      <w:numFmt w:val="bullet"/>
      <w:lvlText w:val=""/>
      <w:lvlJc w:val="left"/>
      <w:pPr>
        <w:ind w:left="4680" w:hanging="360"/>
      </w:pPr>
      <w:rPr>
        <w:rFonts w:ascii="Wingdings" w:hAnsi="Wingdings" w:hint="default"/>
      </w:rPr>
    </w:lvl>
    <w:lvl w:ilvl="6" w:tplc="C276D262">
      <w:start w:val="1"/>
      <w:numFmt w:val="bullet"/>
      <w:lvlText w:val=""/>
      <w:lvlJc w:val="left"/>
      <w:pPr>
        <w:ind w:left="5400" w:hanging="360"/>
      </w:pPr>
      <w:rPr>
        <w:rFonts w:ascii="Symbol" w:hAnsi="Symbol" w:hint="default"/>
      </w:rPr>
    </w:lvl>
    <w:lvl w:ilvl="7" w:tplc="9C968F32">
      <w:start w:val="1"/>
      <w:numFmt w:val="bullet"/>
      <w:lvlText w:val="o"/>
      <w:lvlJc w:val="left"/>
      <w:pPr>
        <w:ind w:left="6120" w:hanging="360"/>
      </w:pPr>
      <w:rPr>
        <w:rFonts w:ascii="Courier New" w:hAnsi="Courier New" w:hint="default"/>
      </w:rPr>
    </w:lvl>
    <w:lvl w:ilvl="8" w:tplc="F61A0E94">
      <w:start w:val="1"/>
      <w:numFmt w:val="bullet"/>
      <w:lvlText w:val=""/>
      <w:lvlJc w:val="left"/>
      <w:pPr>
        <w:ind w:left="6840" w:hanging="360"/>
      </w:pPr>
      <w:rPr>
        <w:rFonts w:ascii="Wingdings" w:hAnsi="Wingdings" w:hint="default"/>
      </w:rPr>
    </w:lvl>
  </w:abstractNum>
  <w:abstractNum w:abstractNumId="1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AB35734"/>
    <w:multiLevelType w:val="hybridMultilevel"/>
    <w:tmpl w:val="5420D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DF5947"/>
    <w:multiLevelType w:val="multilevel"/>
    <w:tmpl w:val="87B8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0B63D0"/>
    <w:multiLevelType w:val="multilevel"/>
    <w:tmpl w:val="C2D2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5414F2"/>
    <w:multiLevelType w:val="hybridMultilevel"/>
    <w:tmpl w:val="614AE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16767C"/>
    <w:multiLevelType w:val="hybridMultilevel"/>
    <w:tmpl w:val="599A0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28"/>
  </w:num>
  <w:num w:numId="2" w16cid:durableId="887882813">
    <w:abstractNumId w:val="6"/>
  </w:num>
  <w:num w:numId="3" w16cid:durableId="2099326521">
    <w:abstractNumId w:val="25"/>
  </w:num>
  <w:num w:numId="4" w16cid:durableId="1547790336">
    <w:abstractNumId w:val="26"/>
  </w:num>
  <w:num w:numId="5" w16cid:durableId="1860000748">
    <w:abstractNumId w:val="11"/>
  </w:num>
  <w:num w:numId="6" w16cid:durableId="387412051">
    <w:abstractNumId w:val="3"/>
  </w:num>
  <w:num w:numId="7" w16cid:durableId="1549995288">
    <w:abstractNumId w:val="18"/>
  </w:num>
  <w:num w:numId="8" w16cid:durableId="990331736">
    <w:abstractNumId w:val="15"/>
  </w:num>
  <w:num w:numId="9" w16cid:durableId="1218394114">
    <w:abstractNumId w:val="23"/>
  </w:num>
  <w:num w:numId="10" w16cid:durableId="962155908">
    <w:abstractNumId w:val="0"/>
  </w:num>
  <w:num w:numId="11" w16cid:durableId="440883028">
    <w:abstractNumId w:val="29"/>
  </w:num>
  <w:num w:numId="12" w16cid:durableId="1027488482">
    <w:abstractNumId w:val="8"/>
  </w:num>
  <w:num w:numId="13" w16cid:durableId="112018218">
    <w:abstractNumId w:val="14"/>
  </w:num>
  <w:num w:numId="14" w16cid:durableId="1703019049">
    <w:abstractNumId w:val="1"/>
  </w:num>
  <w:num w:numId="15" w16cid:durableId="1166283392">
    <w:abstractNumId w:val="10"/>
  </w:num>
  <w:num w:numId="16" w16cid:durableId="2041929339">
    <w:abstractNumId w:val="12"/>
  </w:num>
  <w:num w:numId="17" w16cid:durableId="480653444">
    <w:abstractNumId w:val="19"/>
  </w:num>
  <w:num w:numId="18" w16cid:durableId="1440756137">
    <w:abstractNumId w:val="13"/>
  </w:num>
  <w:num w:numId="19" w16cid:durableId="305211232">
    <w:abstractNumId w:val="7"/>
  </w:num>
  <w:num w:numId="20" w16cid:durableId="889804405">
    <w:abstractNumId w:val="9"/>
  </w:num>
  <w:num w:numId="21" w16cid:durableId="1194467300">
    <w:abstractNumId w:val="5"/>
  </w:num>
  <w:num w:numId="22" w16cid:durableId="823352630">
    <w:abstractNumId w:val="17"/>
  </w:num>
  <w:num w:numId="23" w16cid:durableId="1773041533">
    <w:abstractNumId w:val="20"/>
  </w:num>
  <w:num w:numId="24" w16cid:durableId="572544001">
    <w:abstractNumId w:val="21"/>
  </w:num>
  <w:num w:numId="25" w16cid:durableId="1149589809">
    <w:abstractNumId w:val="27"/>
  </w:num>
  <w:num w:numId="26" w16cid:durableId="1401755087">
    <w:abstractNumId w:val="4"/>
  </w:num>
  <w:num w:numId="27" w16cid:durableId="48694591">
    <w:abstractNumId w:val="22"/>
  </w:num>
  <w:num w:numId="28" w16cid:durableId="1721172129">
    <w:abstractNumId w:val="16"/>
  </w:num>
  <w:num w:numId="29" w16cid:durableId="1831166017">
    <w:abstractNumId w:val="24"/>
  </w:num>
  <w:num w:numId="30" w16cid:durableId="464587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8D8"/>
    <w:rsid w:val="00000307"/>
    <w:rsid w:val="00012BC8"/>
    <w:rsid w:val="00013787"/>
    <w:rsid w:val="00017FA4"/>
    <w:rsid w:val="00017FAB"/>
    <w:rsid w:val="000203A9"/>
    <w:rsid w:val="0002150B"/>
    <w:rsid w:val="00021656"/>
    <w:rsid w:val="0002516D"/>
    <w:rsid w:val="00025898"/>
    <w:rsid w:val="00027469"/>
    <w:rsid w:val="00032A08"/>
    <w:rsid w:val="00032CF1"/>
    <w:rsid w:val="000359B3"/>
    <w:rsid w:val="0003675C"/>
    <w:rsid w:val="00036F60"/>
    <w:rsid w:val="00047023"/>
    <w:rsid w:val="00050782"/>
    <w:rsid w:val="00051CA1"/>
    <w:rsid w:val="000544DC"/>
    <w:rsid w:val="000610B1"/>
    <w:rsid w:val="00063AC2"/>
    <w:rsid w:val="000715CA"/>
    <w:rsid w:val="00076363"/>
    <w:rsid w:val="00076942"/>
    <w:rsid w:val="00077443"/>
    <w:rsid w:val="000777D9"/>
    <w:rsid w:val="0008075B"/>
    <w:rsid w:val="00082078"/>
    <w:rsid w:val="00091871"/>
    <w:rsid w:val="000A012E"/>
    <w:rsid w:val="000A0261"/>
    <w:rsid w:val="000A2722"/>
    <w:rsid w:val="000A6D16"/>
    <w:rsid w:val="000B198C"/>
    <w:rsid w:val="000B2225"/>
    <w:rsid w:val="000B2AA9"/>
    <w:rsid w:val="000B5198"/>
    <w:rsid w:val="000C0115"/>
    <w:rsid w:val="000C5260"/>
    <w:rsid w:val="000C6CD6"/>
    <w:rsid w:val="000D0AD6"/>
    <w:rsid w:val="000D2C71"/>
    <w:rsid w:val="000F497B"/>
    <w:rsid w:val="000F6A72"/>
    <w:rsid w:val="00105D14"/>
    <w:rsid w:val="0010781C"/>
    <w:rsid w:val="00110014"/>
    <w:rsid w:val="001117F0"/>
    <w:rsid w:val="00122258"/>
    <w:rsid w:val="00124598"/>
    <w:rsid w:val="001248BB"/>
    <w:rsid w:val="00125718"/>
    <w:rsid w:val="00131401"/>
    <w:rsid w:val="00133595"/>
    <w:rsid w:val="00133D32"/>
    <w:rsid w:val="001341C9"/>
    <w:rsid w:val="0013518A"/>
    <w:rsid w:val="00142D57"/>
    <w:rsid w:val="00144031"/>
    <w:rsid w:val="00145158"/>
    <w:rsid w:val="00150D5B"/>
    <w:rsid w:val="00152A4E"/>
    <w:rsid w:val="00156ADF"/>
    <w:rsid w:val="00157602"/>
    <w:rsid w:val="00165CC1"/>
    <w:rsid w:val="00171BDC"/>
    <w:rsid w:val="0017559A"/>
    <w:rsid w:val="00175C63"/>
    <w:rsid w:val="001800C9"/>
    <w:rsid w:val="00180507"/>
    <w:rsid w:val="0018101E"/>
    <w:rsid w:val="00181344"/>
    <w:rsid w:val="001829E1"/>
    <w:rsid w:val="00183BA2"/>
    <w:rsid w:val="00183CC0"/>
    <w:rsid w:val="00184A4A"/>
    <w:rsid w:val="0018537B"/>
    <w:rsid w:val="001862E6"/>
    <w:rsid w:val="0018758B"/>
    <w:rsid w:val="00187ABC"/>
    <w:rsid w:val="00187B0A"/>
    <w:rsid w:val="00194EFB"/>
    <w:rsid w:val="00196025"/>
    <w:rsid w:val="001A432E"/>
    <w:rsid w:val="001A5B53"/>
    <w:rsid w:val="001A63EF"/>
    <w:rsid w:val="001A6DCC"/>
    <w:rsid w:val="001B5B63"/>
    <w:rsid w:val="001C1564"/>
    <w:rsid w:val="001C406A"/>
    <w:rsid w:val="001C54E1"/>
    <w:rsid w:val="001C78DE"/>
    <w:rsid w:val="001D00DF"/>
    <w:rsid w:val="001D60A8"/>
    <w:rsid w:val="001D6D01"/>
    <w:rsid w:val="001D765E"/>
    <w:rsid w:val="001E7A5A"/>
    <w:rsid w:val="001F16CC"/>
    <w:rsid w:val="002068AA"/>
    <w:rsid w:val="0020701A"/>
    <w:rsid w:val="002072FA"/>
    <w:rsid w:val="00207DE9"/>
    <w:rsid w:val="00210366"/>
    <w:rsid w:val="00210C85"/>
    <w:rsid w:val="00215E14"/>
    <w:rsid w:val="0022060E"/>
    <w:rsid w:val="002222E9"/>
    <w:rsid w:val="0022257A"/>
    <w:rsid w:val="00227C37"/>
    <w:rsid w:val="002317BC"/>
    <w:rsid w:val="00235309"/>
    <w:rsid w:val="00236B0D"/>
    <w:rsid w:val="00237368"/>
    <w:rsid w:val="00237630"/>
    <w:rsid w:val="00243556"/>
    <w:rsid w:val="00253DA2"/>
    <w:rsid w:val="002605A2"/>
    <w:rsid w:val="0026498E"/>
    <w:rsid w:val="00276983"/>
    <w:rsid w:val="00277F0F"/>
    <w:rsid w:val="00281608"/>
    <w:rsid w:val="00282F28"/>
    <w:rsid w:val="002839F6"/>
    <w:rsid w:val="0028547B"/>
    <w:rsid w:val="00287558"/>
    <w:rsid w:val="00287B37"/>
    <w:rsid w:val="0029262F"/>
    <w:rsid w:val="00295CF9"/>
    <w:rsid w:val="00296624"/>
    <w:rsid w:val="002A13FC"/>
    <w:rsid w:val="002A274C"/>
    <w:rsid w:val="002A5AF4"/>
    <w:rsid w:val="002A6722"/>
    <w:rsid w:val="002B00E8"/>
    <w:rsid w:val="002B0F62"/>
    <w:rsid w:val="002B2EDD"/>
    <w:rsid w:val="002B3465"/>
    <w:rsid w:val="002B76B4"/>
    <w:rsid w:val="002C2BFF"/>
    <w:rsid w:val="002C2D46"/>
    <w:rsid w:val="002E1100"/>
    <w:rsid w:val="002E134B"/>
    <w:rsid w:val="002E1A8E"/>
    <w:rsid w:val="002E1C87"/>
    <w:rsid w:val="002E70BD"/>
    <w:rsid w:val="002F2934"/>
    <w:rsid w:val="00300522"/>
    <w:rsid w:val="00301EC3"/>
    <w:rsid w:val="00302EE0"/>
    <w:rsid w:val="00304625"/>
    <w:rsid w:val="00305EB1"/>
    <w:rsid w:val="0031238E"/>
    <w:rsid w:val="00312DA0"/>
    <w:rsid w:val="00314A16"/>
    <w:rsid w:val="003155B4"/>
    <w:rsid w:val="0031635F"/>
    <w:rsid w:val="0032323B"/>
    <w:rsid w:val="00323545"/>
    <w:rsid w:val="003252B4"/>
    <w:rsid w:val="00327282"/>
    <w:rsid w:val="00330AE3"/>
    <w:rsid w:val="00337315"/>
    <w:rsid w:val="00341078"/>
    <w:rsid w:val="00342519"/>
    <w:rsid w:val="00342F9C"/>
    <w:rsid w:val="00343610"/>
    <w:rsid w:val="00343FBD"/>
    <w:rsid w:val="00347807"/>
    <w:rsid w:val="00351A45"/>
    <w:rsid w:val="00352E3F"/>
    <w:rsid w:val="00356CFC"/>
    <w:rsid w:val="00357C83"/>
    <w:rsid w:val="00360B34"/>
    <w:rsid w:val="00361592"/>
    <w:rsid w:val="003616E2"/>
    <w:rsid w:val="003619F4"/>
    <w:rsid w:val="00364BB1"/>
    <w:rsid w:val="0036506E"/>
    <w:rsid w:val="00366130"/>
    <w:rsid w:val="0036641B"/>
    <w:rsid w:val="0036772D"/>
    <w:rsid w:val="0037484F"/>
    <w:rsid w:val="00377626"/>
    <w:rsid w:val="0038029F"/>
    <w:rsid w:val="00380CD5"/>
    <w:rsid w:val="003912BF"/>
    <w:rsid w:val="00391D31"/>
    <w:rsid w:val="003929E7"/>
    <w:rsid w:val="00394466"/>
    <w:rsid w:val="003963CA"/>
    <w:rsid w:val="00397BE5"/>
    <w:rsid w:val="00397CED"/>
    <w:rsid w:val="003A72FB"/>
    <w:rsid w:val="003B0693"/>
    <w:rsid w:val="003B2AC7"/>
    <w:rsid w:val="003B4A63"/>
    <w:rsid w:val="003B699B"/>
    <w:rsid w:val="003B7A60"/>
    <w:rsid w:val="003C2495"/>
    <w:rsid w:val="003C27A5"/>
    <w:rsid w:val="003C3FBA"/>
    <w:rsid w:val="003D00E4"/>
    <w:rsid w:val="003D27F0"/>
    <w:rsid w:val="003D34C8"/>
    <w:rsid w:val="003D4F68"/>
    <w:rsid w:val="003D50FE"/>
    <w:rsid w:val="003D5BD1"/>
    <w:rsid w:val="003E06DA"/>
    <w:rsid w:val="003E2754"/>
    <w:rsid w:val="003E6556"/>
    <w:rsid w:val="003F0ED5"/>
    <w:rsid w:val="003F259C"/>
    <w:rsid w:val="0040033B"/>
    <w:rsid w:val="0040151E"/>
    <w:rsid w:val="00402841"/>
    <w:rsid w:val="004040FD"/>
    <w:rsid w:val="00407E7A"/>
    <w:rsid w:val="00410F7A"/>
    <w:rsid w:val="00412871"/>
    <w:rsid w:val="004176B7"/>
    <w:rsid w:val="00422631"/>
    <w:rsid w:val="0042292B"/>
    <w:rsid w:val="00424E07"/>
    <w:rsid w:val="004265EA"/>
    <w:rsid w:val="004309DE"/>
    <w:rsid w:val="00432F34"/>
    <w:rsid w:val="004359B3"/>
    <w:rsid w:val="00435C7A"/>
    <w:rsid w:val="00437B71"/>
    <w:rsid w:val="00442D59"/>
    <w:rsid w:val="0044580C"/>
    <w:rsid w:val="00452599"/>
    <w:rsid w:val="00452BAC"/>
    <w:rsid w:val="0045309A"/>
    <w:rsid w:val="00454CD3"/>
    <w:rsid w:val="004557A0"/>
    <w:rsid w:val="00460760"/>
    <w:rsid w:val="004629BF"/>
    <w:rsid w:val="00465E0A"/>
    <w:rsid w:val="0046658F"/>
    <w:rsid w:val="00471C80"/>
    <w:rsid w:val="00476105"/>
    <w:rsid w:val="004761E2"/>
    <w:rsid w:val="00480D15"/>
    <w:rsid w:val="004839C1"/>
    <w:rsid w:val="004851F9"/>
    <w:rsid w:val="0048539B"/>
    <w:rsid w:val="004854D6"/>
    <w:rsid w:val="00486101"/>
    <w:rsid w:val="004867B9"/>
    <w:rsid w:val="0048712B"/>
    <w:rsid w:val="00487D82"/>
    <w:rsid w:val="00493E9F"/>
    <w:rsid w:val="00494A61"/>
    <w:rsid w:val="004A4B57"/>
    <w:rsid w:val="004A4B89"/>
    <w:rsid w:val="004A5C28"/>
    <w:rsid w:val="004A6974"/>
    <w:rsid w:val="004B5F9E"/>
    <w:rsid w:val="004B7FA8"/>
    <w:rsid w:val="004C11EB"/>
    <w:rsid w:val="004C1A0E"/>
    <w:rsid w:val="004C6D8A"/>
    <w:rsid w:val="004D2B25"/>
    <w:rsid w:val="004D4778"/>
    <w:rsid w:val="004D4C32"/>
    <w:rsid w:val="004D6FFD"/>
    <w:rsid w:val="004D7981"/>
    <w:rsid w:val="004E09E4"/>
    <w:rsid w:val="004E4671"/>
    <w:rsid w:val="004E4689"/>
    <w:rsid w:val="004F7E50"/>
    <w:rsid w:val="005035B6"/>
    <w:rsid w:val="00506139"/>
    <w:rsid w:val="00511F59"/>
    <w:rsid w:val="0051261B"/>
    <w:rsid w:val="005126D7"/>
    <w:rsid w:val="00513671"/>
    <w:rsid w:val="00514AF3"/>
    <w:rsid w:val="005164AA"/>
    <w:rsid w:val="005178F9"/>
    <w:rsid w:val="0052039E"/>
    <w:rsid w:val="00521BB2"/>
    <w:rsid w:val="00521E58"/>
    <w:rsid w:val="00522571"/>
    <w:rsid w:val="0052590A"/>
    <w:rsid w:val="00525B4F"/>
    <w:rsid w:val="0053047D"/>
    <w:rsid w:val="00532D81"/>
    <w:rsid w:val="00536191"/>
    <w:rsid w:val="00541C5F"/>
    <w:rsid w:val="005423EB"/>
    <w:rsid w:val="005430B7"/>
    <w:rsid w:val="005446B4"/>
    <w:rsid w:val="0054480F"/>
    <w:rsid w:val="005537EC"/>
    <w:rsid w:val="00555B5F"/>
    <w:rsid w:val="00556F5E"/>
    <w:rsid w:val="005634C8"/>
    <w:rsid w:val="00564334"/>
    <w:rsid w:val="005666D4"/>
    <w:rsid w:val="00567D89"/>
    <w:rsid w:val="00567FAE"/>
    <w:rsid w:val="0057070C"/>
    <w:rsid w:val="005767B3"/>
    <w:rsid w:val="00586CED"/>
    <w:rsid w:val="00586D41"/>
    <w:rsid w:val="00587886"/>
    <w:rsid w:val="00591439"/>
    <w:rsid w:val="00592783"/>
    <w:rsid w:val="005A0A23"/>
    <w:rsid w:val="005A0DA8"/>
    <w:rsid w:val="005A2191"/>
    <w:rsid w:val="005A6203"/>
    <w:rsid w:val="005B0815"/>
    <w:rsid w:val="005B4E7C"/>
    <w:rsid w:val="005C0813"/>
    <w:rsid w:val="005C0D31"/>
    <w:rsid w:val="005C48D6"/>
    <w:rsid w:val="005C566D"/>
    <w:rsid w:val="005D079E"/>
    <w:rsid w:val="005D0D10"/>
    <w:rsid w:val="005D28C4"/>
    <w:rsid w:val="005D76A4"/>
    <w:rsid w:val="005D7C16"/>
    <w:rsid w:val="005E1E86"/>
    <w:rsid w:val="005E2ECC"/>
    <w:rsid w:val="005E30BF"/>
    <w:rsid w:val="005E5CD2"/>
    <w:rsid w:val="005E6330"/>
    <w:rsid w:val="005E7CC1"/>
    <w:rsid w:val="005F021E"/>
    <w:rsid w:val="005F3FF8"/>
    <w:rsid w:val="00604BCA"/>
    <w:rsid w:val="00605C8F"/>
    <w:rsid w:val="00610FFC"/>
    <w:rsid w:val="006143AE"/>
    <w:rsid w:val="0061499C"/>
    <w:rsid w:val="006164D7"/>
    <w:rsid w:val="00621849"/>
    <w:rsid w:val="00621A99"/>
    <w:rsid w:val="00622187"/>
    <w:rsid w:val="00625FE1"/>
    <w:rsid w:val="00630771"/>
    <w:rsid w:val="006310AA"/>
    <w:rsid w:val="006313A9"/>
    <w:rsid w:val="00632172"/>
    <w:rsid w:val="00633DB4"/>
    <w:rsid w:val="0064161C"/>
    <w:rsid w:val="006419F1"/>
    <w:rsid w:val="00641DDB"/>
    <w:rsid w:val="006424EE"/>
    <w:rsid w:val="006431A8"/>
    <w:rsid w:val="006531D0"/>
    <w:rsid w:val="00655973"/>
    <w:rsid w:val="00656446"/>
    <w:rsid w:val="006579A3"/>
    <w:rsid w:val="00663418"/>
    <w:rsid w:val="006638D5"/>
    <w:rsid w:val="006640CF"/>
    <w:rsid w:val="006654CE"/>
    <w:rsid w:val="00666401"/>
    <w:rsid w:val="0067173F"/>
    <w:rsid w:val="00672808"/>
    <w:rsid w:val="0067356D"/>
    <w:rsid w:val="00674341"/>
    <w:rsid w:val="0067435F"/>
    <w:rsid w:val="0067688F"/>
    <w:rsid w:val="00677BC9"/>
    <w:rsid w:val="00683372"/>
    <w:rsid w:val="00684549"/>
    <w:rsid w:val="00684B44"/>
    <w:rsid w:val="00692746"/>
    <w:rsid w:val="006927F9"/>
    <w:rsid w:val="006929BB"/>
    <w:rsid w:val="0069368D"/>
    <w:rsid w:val="00695118"/>
    <w:rsid w:val="00695A5C"/>
    <w:rsid w:val="0069642A"/>
    <w:rsid w:val="0069745A"/>
    <w:rsid w:val="006A0579"/>
    <w:rsid w:val="006A14AD"/>
    <w:rsid w:val="006B10A6"/>
    <w:rsid w:val="006B14AA"/>
    <w:rsid w:val="006B2448"/>
    <w:rsid w:val="006B4294"/>
    <w:rsid w:val="006C07D3"/>
    <w:rsid w:val="006C21F6"/>
    <w:rsid w:val="006C4DF0"/>
    <w:rsid w:val="006D07ED"/>
    <w:rsid w:val="006D300A"/>
    <w:rsid w:val="006D329F"/>
    <w:rsid w:val="006D4038"/>
    <w:rsid w:val="006E0334"/>
    <w:rsid w:val="006E0D1A"/>
    <w:rsid w:val="006E304C"/>
    <w:rsid w:val="006E4B26"/>
    <w:rsid w:val="006E59F3"/>
    <w:rsid w:val="006E610A"/>
    <w:rsid w:val="006E7935"/>
    <w:rsid w:val="006E7A86"/>
    <w:rsid w:val="006F404D"/>
    <w:rsid w:val="006F5400"/>
    <w:rsid w:val="006F6CC2"/>
    <w:rsid w:val="006F74BC"/>
    <w:rsid w:val="00706255"/>
    <w:rsid w:val="00707C5B"/>
    <w:rsid w:val="0071014B"/>
    <w:rsid w:val="00710C14"/>
    <w:rsid w:val="007152B2"/>
    <w:rsid w:val="00716030"/>
    <w:rsid w:val="007213F4"/>
    <w:rsid w:val="00721830"/>
    <w:rsid w:val="00722AC8"/>
    <w:rsid w:val="00724B8A"/>
    <w:rsid w:val="00726939"/>
    <w:rsid w:val="0073626E"/>
    <w:rsid w:val="00736635"/>
    <w:rsid w:val="00741BEE"/>
    <w:rsid w:val="0074260F"/>
    <w:rsid w:val="00746B36"/>
    <w:rsid w:val="0075177E"/>
    <w:rsid w:val="00754174"/>
    <w:rsid w:val="0075532B"/>
    <w:rsid w:val="007554EF"/>
    <w:rsid w:val="007564E4"/>
    <w:rsid w:val="00761DD4"/>
    <w:rsid w:val="0076288A"/>
    <w:rsid w:val="007641D2"/>
    <w:rsid w:val="0076491B"/>
    <w:rsid w:val="0076676F"/>
    <w:rsid w:val="0076683C"/>
    <w:rsid w:val="00780511"/>
    <w:rsid w:val="00781482"/>
    <w:rsid w:val="007815B2"/>
    <w:rsid w:val="00785C98"/>
    <w:rsid w:val="00793F52"/>
    <w:rsid w:val="00794623"/>
    <w:rsid w:val="00797342"/>
    <w:rsid w:val="007A0882"/>
    <w:rsid w:val="007A515A"/>
    <w:rsid w:val="007A70A5"/>
    <w:rsid w:val="007A7290"/>
    <w:rsid w:val="007A78C3"/>
    <w:rsid w:val="007B2D93"/>
    <w:rsid w:val="007C3C86"/>
    <w:rsid w:val="007C5866"/>
    <w:rsid w:val="007C7CE1"/>
    <w:rsid w:val="007D0A81"/>
    <w:rsid w:val="007D3A5C"/>
    <w:rsid w:val="007E0D0C"/>
    <w:rsid w:val="007E32D4"/>
    <w:rsid w:val="007E33B7"/>
    <w:rsid w:val="007E444A"/>
    <w:rsid w:val="007E7988"/>
    <w:rsid w:val="007F0642"/>
    <w:rsid w:val="007F1CF9"/>
    <w:rsid w:val="007F3949"/>
    <w:rsid w:val="007F410F"/>
    <w:rsid w:val="007F4BBA"/>
    <w:rsid w:val="00800D67"/>
    <w:rsid w:val="008017C7"/>
    <w:rsid w:val="008060E2"/>
    <w:rsid w:val="00807CEB"/>
    <w:rsid w:val="00816970"/>
    <w:rsid w:val="00816EC3"/>
    <w:rsid w:val="00816F03"/>
    <w:rsid w:val="008175C0"/>
    <w:rsid w:val="00817740"/>
    <w:rsid w:val="00817C01"/>
    <w:rsid w:val="00834218"/>
    <w:rsid w:val="00834A1A"/>
    <w:rsid w:val="00841286"/>
    <w:rsid w:val="00843017"/>
    <w:rsid w:val="00843C78"/>
    <w:rsid w:val="0084416E"/>
    <w:rsid w:val="00850637"/>
    <w:rsid w:val="00852E5B"/>
    <w:rsid w:val="00857672"/>
    <w:rsid w:val="0086461C"/>
    <w:rsid w:val="00865479"/>
    <w:rsid w:val="008674C0"/>
    <w:rsid w:val="00871790"/>
    <w:rsid w:val="00872709"/>
    <w:rsid w:val="00872BB6"/>
    <w:rsid w:val="008758B2"/>
    <w:rsid w:val="00876EC6"/>
    <w:rsid w:val="00877545"/>
    <w:rsid w:val="00880D0A"/>
    <w:rsid w:val="00883E04"/>
    <w:rsid w:val="008902B0"/>
    <w:rsid w:val="008907B8"/>
    <w:rsid w:val="0089444D"/>
    <w:rsid w:val="00897477"/>
    <w:rsid w:val="00897489"/>
    <w:rsid w:val="008A3ABD"/>
    <w:rsid w:val="008B1607"/>
    <w:rsid w:val="008B27A0"/>
    <w:rsid w:val="008B4660"/>
    <w:rsid w:val="008B5AA2"/>
    <w:rsid w:val="008B5F63"/>
    <w:rsid w:val="008B7455"/>
    <w:rsid w:val="008C12AD"/>
    <w:rsid w:val="008C16AD"/>
    <w:rsid w:val="008C7660"/>
    <w:rsid w:val="008D025B"/>
    <w:rsid w:val="008D41D3"/>
    <w:rsid w:val="008D4456"/>
    <w:rsid w:val="008D4927"/>
    <w:rsid w:val="008D56B8"/>
    <w:rsid w:val="008E1D10"/>
    <w:rsid w:val="008F171A"/>
    <w:rsid w:val="008F3211"/>
    <w:rsid w:val="008F3593"/>
    <w:rsid w:val="008F467F"/>
    <w:rsid w:val="008F4D87"/>
    <w:rsid w:val="008F5F7A"/>
    <w:rsid w:val="0090323B"/>
    <w:rsid w:val="00904640"/>
    <w:rsid w:val="00911BDE"/>
    <w:rsid w:val="00914810"/>
    <w:rsid w:val="00916234"/>
    <w:rsid w:val="009202AA"/>
    <w:rsid w:val="00920324"/>
    <w:rsid w:val="00920BA2"/>
    <w:rsid w:val="0092252B"/>
    <w:rsid w:val="00922E9E"/>
    <w:rsid w:val="00923842"/>
    <w:rsid w:val="00925DBB"/>
    <w:rsid w:val="00926BF2"/>
    <w:rsid w:val="009270F7"/>
    <w:rsid w:val="0092732E"/>
    <w:rsid w:val="0093241F"/>
    <w:rsid w:val="009325E0"/>
    <w:rsid w:val="009329ED"/>
    <w:rsid w:val="0093352B"/>
    <w:rsid w:val="009346B6"/>
    <w:rsid w:val="00940BF6"/>
    <w:rsid w:val="009421C1"/>
    <w:rsid w:val="00955158"/>
    <w:rsid w:val="00957430"/>
    <w:rsid w:val="00961B28"/>
    <w:rsid w:val="0096346A"/>
    <w:rsid w:val="009661FD"/>
    <w:rsid w:val="00966A94"/>
    <w:rsid w:val="009670EA"/>
    <w:rsid w:val="009762FE"/>
    <w:rsid w:val="00982F1F"/>
    <w:rsid w:val="00984BFC"/>
    <w:rsid w:val="00984C01"/>
    <w:rsid w:val="009857C5"/>
    <w:rsid w:val="00986587"/>
    <w:rsid w:val="0099041E"/>
    <w:rsid w:val="009933B5"/>
    <w:rsid w:val="009A0E78"/>
    <w:rsid w:val="009A2502"/>
    <w:rsid w:val="009A375F"/>
    <w:rsid w:val="009A4836"/>
    <w:rsid w:val="009A4E98"/>
    <w:rsid w:val="009A6E13"/>
    <w:rsid w:val="009A6F8A"/>
    <w:rsid w:val="009A77D8"/>
    <w:rsid w:val="009B112F"/>
    <w:rsid w:val="009B2828"/>
    <w:rsid w:val="009B4470"/>
    <w:rsid w:val="009B5F96"/>
    <w:rsid w:val="009B5FAB"/>
    <w:rsid w:val="009C63A4"/>
    <w:rsid w:val="009C7684"/>
    <w:rsid w:val="009D0E7E"/>
    <w:rsid w:val="009D6897"/>
    <w:rsid w:val="009D79B4"/>
    <w:rsid w:val="009E5D69"/>
    <w:rsid w:val="009E733B"/>
    <w:rsid w:val="009F6E50"/>
    <w:rsid w:val="009F7DF9"/>
    <w:rsid w:val="00A0181E"/>
    <w:rsid w:val="00A0250C"/>
    <w:rsid w:val="00A04105"/>
    <w:rsid w:val="00A04677"/>
    <w:rsid w:val="00A0514B"/>
    <w:rsid w:val="00A11D10"/>
    <w:rsid w:val="00A1245A"/>
    <w:rsid w:val="00A145BA"/>
    <w:rsid w:val="00A15722"/>
    <w:rsid w:val="00A166E7"/>
    <w:rsid w:val="00A169A4"/>
    <w:rsid w:val="00A16CB9"/>
    <w:rsid w:val="00A208CA"/>
    <w:rsid w:val="00A2247D"/>
    <w:rsid w:val="00A25975"/>
    <w:rsid w:val="00A31170"/>
    <w:rsid w:val="00A32DA6"/>
    <w:rsid w:val="00A33837"/>
    <w:rsid w:val="00A4044A"/>
    <w:rsid w:val="00A415AC"/>
    <w:rsid w:val="00A42AB5"/>
    <w:rsid w:val="00A517EA"/>
    <w:rsid w:val="00A51EE3"/>
    <w:rsid w:val="00A5202E"/>
    <w:rsid w:val="00A54ED7"/>
    <w:rsid w:val="00A57B8D"/>
    <w:rsid w:val="00A57D09"/>
    <w:rsid w:val="00A6163A"/>
    <w:rsid w:val="00A6436C"/>
    <w:rsid w:val="00A64E5C"/>
    <w:rsid w:val="00A651C8"/>
    <w:rsid w:val="00A65F22"/>
    <w:rsid w:val="00A70BAB"/>
    <w:rsid w:val="00A7442A"/>
    <w:rsid w:val="00A7639C"/>
    <w:rsid w:val="00A80F67"/>
    <w:rsid w:val="00A812F8"/>
    <w:rsid w:val="00A84CA9"/>
    <w:rsid w:val="00A861EF"/>
    <w:rsid w:val="00A865C2"/>
    <w:rsid w:val="00A92F71"/>
    <w:rsid w:val="00A94537"/>
    <w:rsid w:val="00A96708"/>
    <w:rsid w:val="00A97A24"/>
    <w:rsid w:val="00AA1D90"/>
    <w:rsid w:val="00AA7026"/>
    <w:rsid w:val="00AA70AD"/>
    <w:rsid w:val="00AB0B48"/>
    <w:rsid w:val="00AB426D"/>
    <w:rsid w:val="00AC04A6"/>
    <w:rsid w:val="00AC3A59"/>
    <w:rsid w:val="00AC5906"/>
    <w:rsid w:val="00AC60D6"/>
    <w:rsid w:val="00AC6915"/>
    <w:rsid w:val="00AC7096"/>
    <w:rsid w:val="00AD17D7"/>
    <w:rsid w:val="00AD3AAA"/>
    <w:rsid w:val="00AD5F54"/>
    <w:rsid w:val="00AE3CE3"/>
    <w:rsid w:val="00AE40DE"/>
    <w:rsid w:val="00AF23E6"/>
    <w:rsid w:val="00AF3EEB"/>
    <w:rsid w:val="00AF6615"/>
    <w:rsid w:val="00AF7E5D"/>
    <w:rsid w:val="00B00ACA"/>
    <w:rsid w:val="00B01FED"/>
    <w:rsid w:val="00B05F6D"/>
    <w:rsid w:val="00B06B40"/>
    <w:rsid w:val="00B10519"/>
    <w:rsid w:val="00B24CD1"/>
    <w:rsid w:val="00B25FFB"/>
    <w:rsid w:val="00B26CC6"/>
    <w:rsid w:val="00B26CE3"/>
    <w:rsid w:val="00B329D8"/>
    <w:rsid w:val="00B334CD"/>
    <w:rsid w:val="00B33909"/>
    <w:rsid w:val="00B3551F"/>
    <w:rsid w:val="00B36D07"/>
    <w:rsid w:val="00B37AEC"/>
    <w:rsid w:val="00B45035"/>
    <w:rsid w:val="00B4787E"/>
    <w:rsid w:val="00B51242"/>
    <w:rsid w:val="00B53092"/>
    <w:rsid w:val="00B53645"/>
    <w:rsid w:val="00B5582E"/>
    <w:rsid w:val="00B55991"/>
    <w:rsid w:val="00B56B5C"/>
    <w:rsid w:val="00B636FA"/>
    <w:rsid w:val="00B638B1"/>
    <w:rsid w:val="00B6477A"/>
    <w:rsid w:val="00B64EAD"/>
    <w:rsid w:val="00B650CD"/>
    <w:rsid w:val="00B67ABD"/>
    <w:rsid w:val="00B70035"/>
    <w:rsid w:val="00B71191"/>
    <w:rsid w:val="00B71C24"/>
    <w:rsid w:val="00B72C94"/>
    <w:rsid w:val="00B75197"/>
    <w:rsid w:val="00B77608"/>
    <w:rsid w:val="00B77919"/>
    <w:rsid w:val="00B80F8A"/>
    <w:rsid w:val="00B82FD1"/>
    <w:rsid w:val="00B83B7C"/>
    <w:rsid w:val="00B871CF"/>
    <w:rsid w:val="00B87F0D"/>
    <w:rsid w:val="00B96AA4"/>
    <w:rsid w:val="00BA0C3D"/>
    <w:rsid w:val="00BA3621"/>
    <w:rsid w:val="00BA45D7"/>
    <w:rsid w:val="00BA54C8"/>
    <w:rsid w:val="00BA7757"/>
    <w:rsid w:val="00BB2353"/>
    <w:rsid w:val="00BB24C5"/>
    <w:rsid w:val="00BB51CF"/>
    <w:rsid w:val="00BC2522"/>
    <w:rsid w:val="00BC4E05"/>
    <w:rsid w:val="00BC546A"/>
    <w:rsid w:val="00BD17B7"/>
    <w:rsid w:val="00BD1E4C"/>
    <w:rsid w:val="00BD577C"/>
    <w:rsid w:val="00BD7D11"/>
    <w:rsid w:val="00BE2A6F"/>
    <w:rsid w:val="00BE2D82"/>
    <w:rsid w:val="00BE3DAA"/>
    <w:rsid w:val="00BE616E"/>
    <w:rsid w:val="00BE71BC"/>
    <w:rsid w:val="00BE7FAA"/>
    <w:rsid w:val="00BF47C3"/>
    <w:rsid w:val="00BF7763"/>
    <w:rsid w:val="00C01271"/>
    <w:rsid w:val="00C01D60"/>
    <w:rsid w:val="00C030DC"/>
    <w:rsid w:val="00C031C4"/>
    <w:rsid w:val="00C074CB"/>
    <w:rsid w:val="00C11F29"/>
    <w:rsid w:val="00C175B0"/>
    <w:rsid w:val="00C20E50"/>
    <w:rsid w:val="00C230CB"/>
    <w:rsid w:val="00C237C4"/>
    <w:rsid w:val="00C238C9"/>
    <w:rsid w:val="00C24DD7"/>
    <w:rsid w:val="00C25672"/>
    <w:rsid w:val="00C258D8"/>
    <w:rsid w:val="00C279D4"/>
    <w:rsid w:val="00C31E5A"/>
    <w:rsid w:val="00C36004"/>
    <w:rsid w:val="00C3620D"/>
    <w:rsid w:val="00C37CD8"/>
    <w:rsid w:val="00C40DF3"/>
    <w:rsid w:val="00C44B55"/>
    <w:rsid w:val="00C46331"/>
    <w:rsid w:val="00C47C3F"/>
    <w:rsid w:val="00C50E91"/>
    <w:rsid w:val="00C52684"/>
    <w:rsid w:val="00C53E94"/>
    <w:rsid w:val="00C5561E"/>
    <w:rsid w:val="00C56C4D"/>
    <w:rsid w:val="00C61785"/>
    <w:rsid w:val="00C61C8E"/>
    <w:rsid w:val="00C64361"/>
    <w:rsid w:val="00C6620A"/>
    <w:rsid w:val="00C72629"/>
    <w:rsid w:val="00C745DB"/>
    <w:rsid w:val="00C74732"/>
    <w:rsid w:val="00C74D5F"/>
    <w:rsid w:val="00C76096"/>
    <w:rsid w:val="00C76B54"/>
    <w:rsid w:val="00C90050"/>
    <w:rsid w:val="00C9107C"/>
    <w:rsid w:val="00C9187A"/>
    <w:rsid w:val="00C9421D"/>
    <w:rsid w:val="00C96214"/>
    <w:rsid w:val="00C96E1B"/>
    <w:rsid w:val="00C96EA7"/>
    <w:rsid w:val="00C979C2"/>
    <w:rsid w:val="00CA0CFC"/>
    <w:rsid w:val="00CA14A8"/>
    <w:rsid w:val="00CA4F1D"/>
    <w:rsid w:val="00CA5402"/>
    <w:rsid w:val="00CA6B0F"/>
    <w:rsid w:val="00CB4C45"/>
    <w:rsid w:val="00CB6A8D"/>
    <w:rsid w:val="00CB7929"/>
    <w:rsid w:val="00CC10F2"/>
    <w:rsid w:val="00CC19A8"/>
    <w:rsid w:val="00CC718D"/>
    <w:rsid w:val="00CC7CAE"/>
    <w:rsid w:val="00CD2F49"/>
    <w:rsid w:val="00CD44B3"/>
    <w:rsid w:val="00CD5307"/>
    <w:rsid w:val="00CD566A"/>
    <w:rsid w:val="00CD75E6"/>
    <w:rsid w:val="00CE0FD2"/>
    <w:rsid w:val="00CE32DB"/>
    <w:rsid w:val="00CE5AD9"/>
    <w:rsid w:val="00CE6411"/>
    <w:rsid w:val="00CF06FE"/>
    <w:rsid w:val="00CF2576"/>
    <w:rsid w:val="00CF64FF"/>
    <w:rsid w:val="00CF7459"/>
    <w:rsid w:val="00D003E2"/>
    <w:rsid w:val="00D00F49"/>
    <w:rsid w:val="00D030B9"/>
    <w:rsid w:val="00D045BC"/>
    <w:rsid w:val="00D05952"/>
    <w:rsid w:val="00D05B67"/>
    <w:rsid w:val="00D06902"/>
    <w:rsid w:val="00D11BD7"/>
    <w:rsid w:val="00D128E1"/>
    <w:rsid w:val="00D14B8E"/>
    <w:rsid w:val="00D15832"/>
    <w:rsid w:val="00D16277"/>
    <w:rsid w:val="00D17559"/>
    <w:rsid w:val="00D27BF2"/>
    <w:rsid w:val="00D33DDC"/>
    <w:rsid w:val="00D33FF6"/>
    <w:rsid w:val="00D35690"/>
    <w:rsid w:val="00D359F0"/>
    <w:rsid w:val="00D41B8E"/>
    <w:rsid w:val="00D51B2E"/>
    <w:rsid w:val="00D569EA"/>
    <w:rsid w:val="00D57B9A"/>
    <w:rsid w:val="00D61B1E"/>
    <w:rsid w:val="00D702C0"/>
    <w:rsid w:val="00D72E37"/>
    <w:rsid w:val="00D7360B"/>
    <w:rsid w:val="00D82B37"/>
    <w:rsid w:val="00D82E8A"/>
    <w:rsid w:val="00D83259"/>
    <w:rsid w:val="00D93E18"/>
    <w:rsid w:val="00D96253"/>
    <w:rsid w:val="00D97244"/>
    <w:rsid w:val="00DA33BC"/>
    <w:rsid w:val="00DA3EFD"/>
    <w:rsid w:val="00DA5583"/>
    <w:rsid w:val="00DA7E86"/>
    <w:rsid w:val="00DB3AF6"/>
    <w:rsid w:val="00DB3C39"/>
    <w:rsid w:val="00DB51F9"/>
    <w:rsid w:val="00DB5DF4"/>
    <w:rsid w:val="00DB60E8"/>
    <w:rsid w:val="00DD2547"/>
    <w:rsid w:val="00DD6C35"/>
    <w:rsid w:val="00DE093E"/>
    <w:rsid w:val="00DE0FDD"/>
    <w:rsid w:val="00DE6D7A"/>
    <w:rsid w:val="00DF0236"/>
    <w:rsid w:val="00DF06F0"/>
    <w:rsid w:val="00DF085C"/>
    <w:rsid w:val="00DF279A"/>
    <w:rsid w:val="00DF2F62"/>
    <w:rsid w:val="00DF6DBE"/>
    <w:rsid w:val="00E00018"/>
    <w:rsid w:val="00E01608"/>
    <w:rsid w:val="00E02AEA"/>
    <w:rsid w:val="00E03E9B"/>
    <w:rsid w:val="00E04FA1"/>
    <w:rsid w:val="00E1001D"/>
    <w:rsid w:val="00E102BC"/>
    <w:rsid w:val="00E11336"/>
    <w:rsid w:val="00E13EE5"/>
    <w:rsid w:val="00E1513B"/>
    <w:rsid w:val="00E171D0"/>
    <w:rsid w:val="00E17A92"/>
    <w:rsid w:val="00E23A4A"/>
    <w:rsid w:val="00E23EEF"/>
    <w:rsid w:val="00E25C5A"/>
    <w:rsid w:val="00E32565"/>
    <w:rsid w:val="00E331B9"/>
    <w:rsid w:val="00E3390D"/>
    <w:rsid w:val="00E35E63"/>
    <w:rsid w:val="00E41694"/>
    <w:rsid w:val="00E46DB8"/>
    <w:rsid w:val="00E51329"/>
    <w:rsid w:val="00E55DC7"/>
    <w:rsid w:val="00E56EC8"/>
    <w:rsid w:val="00E57344"/>
    <w:rsid w:val="00E61EB8"/>
    <w:rsid w:val="00E652F6"/>
    <w:rsid w:val="00E77991"/>
    <w:rsid w:val="00E81D39"/>
    <w:rsid w:val="00E81DE7"/>
    <w:rsid w:val="00E82EF1"/>
    <w:rsid w:val="00E86A98"/>
    <w:rsid w:val="00E87BAF"/>
    <w:rsid w:val="00E90DEA"/>
    <w:rsid w:val="00E91CEE"/>
    <w:rsid w:val="00E92D3A"/>
    <w:rsid w:val="00E93165"/>
    <w:rsid w:val="00E96528"/>
    <w:rsid w:val="00EA0263"/>
    <w:rsid w:val="00EA080C"/>
    <w:rsid w:val="00EA2366"/>
    <w:rsid w:val="00EA332A"/>
    <w:rsid w:val="00EA5381"/>
    <w:rsid w:val="00EA53C9"/>
    <w:rsid w:val="00EA7584"/>
    <w:rsid w:val="00EC249A"/>
    <w:rsid w:val="00EC4C67"/>
    <w:rsid w:val="00EC7EE6"/>
    <w:rsid w:val="00ED132D"/>
    <w:rsid w:val="00ED195A"/>
    <w:rsid w:val="00ED1C48"/>
    <w:rsid w:val="00ED73B1"/>
    <w:rsid w:val="00ED785A"/>
    <w:rsid w:val="00ED7A72"/>
    <w:rsid w:val="00EE43E1"/>
    <w:rsid w:val="00EE78B5"/>
    <w:rsid w:val="00EF1913"/>
    <w:rsid w:val="00EF5E72"/>
    <w:rsid w:val="00EF7E8E"/>
    <w:rsid w:val="00F015DC"/>
    <w:rsid w:val="00F02EAD"/>
    <w:rsid w:val="00F053D6"/>
    <w:rsid w:val="00F05BF3"/>
    <w:rsid w:val="00F06210"/>
    <w:rsid w:val="00F07936"/>
    <w:rsid w:val="00F14766"/>
    <w:rsid w:val="00F16B58"/>
    <w:rsid w:val="00F17777"/>
    <w:rsid w:val="00F20E10"/>
    <w:rsid w:val="00F21EE6"/>
    <w:rsid w:val="00F22FBB"/>
    <w:rsid w:val="00F30FD0"/>
    <w:rsid w:val="00F31FBE"/>
    <w:rsid w:val="00F351BA"/>
    <w:rsid w:val="00F360A0"/>
    <w:rsid w:val="00F417D1"/>
    <w:rsid w:val="00F43AE0"/>
    <w:rsid w:val="00F46E4A"/>
    <w:rsid w:val="00F474AD"/>
    <w:rsid w:val="00F50690"/>
    <w:rsid w:val="00F50C39"/>
    <w:rsid w:val="00F55515"/>
    <w:rsid w:val="00F623A5"/>
    <w:rsid w:val="00F626F0"/>
    <w:rsid w:val="00F674A4"/>
    <w:rsid w:val="00F70EE7"/>
    <w:rsid w:val="00F75071"/>
    <w:rsid w:val="00F756B2"/>
    <w:rsid w:val="00F76033"/>
    <w:rsid w:val="00F76B45"/>
    <w:rsid w:val="00F83EE7"/>
    <w:rsid w:val="00F87543"/>
    <w:rsid w:val="00F938AC"/>
    <w:rsid w:val="00FA384B"/>
    <w:rsid w:val="00FA412C"/>
    <w:rsid w:val="00FA4910"/>
    <w:rsid w:val="00FA54C6"/>
    <w:rsid w:val="00FA7114"/>
    <w:rsid w:val="00FB0CED"/>
    <w:rsid w:val="00FB2653"/>
    <w:rsid w:val="00FB4A34"/>
    <w:rsid w:val="00FB6AEF"/>
    <w:rsid w:val="00FB7619"/>
    <w:rsid w:val="00FC0B0C"/>
    <w:rsid w:val="00FC3ADF"/>
    <w:rsid w:val="00FC43DC"/>
    <w:rsid w:val="00FC7AB8"/>
    <w:rsid w:val="00FD01AB"/>
    <w:rsid w:val="00FD01CB"/>
    <w:rsid w:val="00FD33B1"/>
    <w:rsid w:val="00FD40B1"/>
    <w:rsid w:val="00FE4D3A"/>
    <w:rsid w:val="00FE652F"/>
    <w:rsid w:val="00FE7E27"/>
    <w:rsid w:val="00FF1015"/>
    <w:rsid w:val="00FF4CEF"/>
    <w:rsid w:val="00FF5000"/>
    <w:rsid w:val="00FF5751"/>
    <w:rsid w:val="06B25BFF"/>
    <w:rsid w:val="07FE79D6"/>
    <w:rsid w:val="0BB25CD8"/>
    <w:rsid w:val="107E872B"/>
    <w:rsid w:val="18EE2619"/>
    <w:rsid w:val="1F08554D"/>
    <w:rsid w:val="22E2ABE1"/>
    <w:rsid w:val="2566EFA4"/>
    <w:rsid w:val="2EA273A5"/>
    <w:rsid w:val="2EC5B639"/>
    <w:rsid w:val="30A9EDB2"/>
    <w:rsid w:val="314B7E4E"/>
    <w:rsid w:val="3A277B56"/>
    <w:rsid w:val="3E8B1066"/>
    <w:rsid w:val="4397D9FB"/>
    <w:rsid w:val="482E4674"/>
    <w:rsid w:val="4D1C77EF"/>
    <w:rsid w:val="5278C47E"/>
    <w:rsid w:val="54AC9ACF"/>
    <w:rsid w:val="58CC4C25"/>
    <w:rsid w:val="61B5614F"/>
    <w:rsid w:val="61EBC269"/>
    <w:rsid w:val="6DE1B138"/>
    <w:rsid w:val="769155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87CC"/>
  <w15:chartTrackingRefBased/>
  <w15:docId w15:val="{51656EBA-BAB6-4768-B0F0-A224321A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2F2934"/>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2F2934"/>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93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2F2934"/>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CommentReference">
    <w:name w:val="annotation reference"/>
    <w:basedOn w:val="DefaultParagraphFont"/>
    <w:uiPriority w:val="99"/>
    <w:unhideWhenUsed/>
    <w:rsid w:val="00C258D8"/>
    <w:rPr>
      <w:sz w:val="16"/>
      <w:szCs w:val="16"/>
    </w:rPr>
  </w:style>
  <w:style w:type="paragraph" w:styleId="CommentText">
    <w:name w:val="annotation text"/>
    <w:basedOn w:val="Normal"/>
    <w:link w:val="CommentTextChar"/>
    <w:uiPriority w:val="99"/>
    <w:unhideWhenUsed/>
    <w:rsid w:val="00C258D8"/>
    <w:pPr>
      <w:spacing w:line="240" w:lineRule="auto"/>
    </w:pPr>
    <w:rPr>
      <w:sz w:val="20"/>
      <w:szCs w:val="20"/>
    </w:rPr>
  </w:style>
  <w:style w:type="character" w:customStyle="1" w:styleId="CommentTextChar">
    <w:name w:val="Comment Text Char"/>
    <w:basedOn w:val="DefaultParagraphFont"/>
    <w:link w:val="CommentText"/>
    <w:uiPriority w:val="99"/>
    <w:rsid w:val="00C258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58D8"/>
    <w:rPr>
      <w:b/>
      <w:bCs/>
    </w:rPr>
  </w:style>
  <w:style w:type="character" w:customStyle="1" w:styleId="CommentSubjectChar">
    <w:name w:val="Comment Subject Char"/>
    <w:basedOn w:val="CommentTextChar"/>
    <w:link w:val="CommentSubject"/>
    <w:uiPriority w:val="99"/>
    <w:semiHidden/>
    <w:rsid w:val="00C258D8"/>
    <w:rPr>
      <w:rFonts w:ascii="Arial" w:hAnsi="Arial"/>
      <w:b/>
      <w:bCs/>
      <w:sz w:val="20"/>
      <w:szCs w:val="20"/>
    </w:rPr>
  </w:style>
  <w:style w:type="character" w:customStyle="1" w:styleId="ListParagraphChar">
    <w:name w:val="List Paragraph Char"/>
    <w:basedOn w:val="DefaultParagraphFont"/>
    <w:link w:val="ListParagraph"/>
    <w:uiPriority w:val="34"/>
    <w:rsid w:val="00CE0FD2"/>
    <w:rPr>
      <w:rFonts w:ascii="Arial" w:hAnsi="Arial"/>
    </w:rPr>
  </w:style>
  <w:style w:type="paragraph" w:customStyle="1" w:styleId="NormalText">
    <w:name w:val="Normal Text"/>
    <w:basedOn w:val="Normal"/>
    <w:qFormat/>
    <w:rsid w:val="00CE0FD2"/>
    <w:pPr>
      <w:spacing w:line="288" w:lineRule="auto"/>
    </w:pPr>
    <w:rPr>
      <w:rFonts w:eastAsia="Times New Roman"/>
      <w:color w:val="1E1544" w:themeColor="text1"/>
      <w:szCs w:val="20"/>
      <w:shd w:val="clear" w:color="auto" w:fill="FFFFFF"/>
      <w:lang w:eastAsia="en-GB"/>
    </w:rPr>
  </w:style>
  <w:style w:type="paragraph" w:styleId="BodyText">
    <w:name w:val="Body Text"/>
    <w:basedOn w:val="Normal"/>
    <w:link w:val="BodyTextChar"/>
    <w:uiPriority w:val="1"/>
    <w:qFormat/>
    <w:rsid w:val="00CE0FD2"/>
    <w:pPr>
      <w:widowControl w:val="0"/>
      <w:autoSpaceDE w:val="0"/>
      <w:autoSpaceDN w:val="0"/>
      <w:spacing w:before="4" w:after="0" w:line="240" w:lineRule="auto"/>
      <w:ind w:left="40"/>
    </w:pPr>
    <w:rPr>
      <w:rFonts w:ascii="Proxima Nova" w:eastAsia="Proxima Nova" w:hAnsi="Proxima Nova" w:cs="Proxima Nova"/>
      <w:lang w:val="en-US"/>
    </w:rPr>
  </w:style>
  <w:style w:type="character" w:customStyle="1" w:styleId="BodyTextChar">
    <w:name w:val="Body Text Char"/>
    <w:basedOn w:val="DefaultParagraphFont"/>
    <w:link w:val="BodyText"/>
    <w:uiPriority w:val="1"/>
    <w:rsid w:val="00CE0FD2"/>
    <w:rPr>
      <w:rFonts w:ascii="Proxima Nova" w:eastAsia="Proxima Nova" w:hAnsi="Proxima Nova" w:cs="Proxima Nova"/>
      <w:lang w:val="en-US"/>
    </w:rPr>
  </w:style>
  <w:style w:type="paragraph" w:styleId="Revision">
    <w:name w:val="Revision"/>
    <w:hidden/>
    <w:uiPriority w:val="99"/>
    <w:semiHidden/>
    <w:rsid w:val="00C50E91"/>
    <w:rPr>
      <w:rFonts w:ascii="Arial" w:hAnsi="Arial"/>
    </w:rPr>
  </w:style>
  <w:style w:type="character" w:styleId="FollowedHyperlink">
    <w:name w:val="FollowedHyperlink"/>
    <w:basedOn w:val="DefaultParagraphFont"/>
    <w:uiPriority w:val="99"/>
    <w:semiHidden/>
    <w:unhideWhenUsed/>
    <w:rsid w:val="00834218"/>
    <w:rPr>
      <w:color w:val="6D6D70" w:themeColor="followedHyperlink"/>
      <w:u w:val="single"/>
    </w:rPr>
  </w:style>
  <w:style w:type="character" w:styleId="UnresolvedMention">
    <w:name w:val="Unresolved Mention"/>
    <w:basedOn w:val="DefaultParagraphFont"/>
    <w:uiPriority w:val="99"/>
    <w:semiHidden/>
    <w:unhideWhenUsed/>
    <w:rsid w:val="00834218"/>
    <w:rPr>
      <w:color w:val="605E5C"/>
      <w:shd w:val="clear" w:color="auto" w:fill="E1DFDD"/>
    </w:rPr>
  </w:style>
  <w:style w:type="paragraph" w:customStyle="1" w:styleId="Pa1">
    <w:name w:val="Pa1"/>
    <w:basedOn w:val="Normal"/>
    <w:next w:val="Normal"/>
    <w:uiPriority w:val="99"/>
    <w:rsid w:val="00077443"/>
    <w:pPr>
      <w:autoSpaceDE w:val="0"/>
      <w:autoSpaceDN w:val="0"/>
      <w:adjustRightInd w:val="0"/>
      <w:spacing w:before="0" w:after="0" w:line="240" w:lineRule="atLeast"/>
    </w:pPr>
    <w:rPr>
      <w:rFonts w:ascii="HelveticaNeueLT Std" w:hAnsi="HelveticaNeueLT Std"/>
    </w:rPr>
  </w:style>
  <w:style w:type="character" w:styleId="Mention">
    <w:name w:val="Mention"/>
    <w:basedOn w:val="DefaultParagraphFont"/>
    <w:uiPriority w:val="99"/>
    <w:unhideWhenUsed/>
    <w:rsid w:val="00330AE3"/>
    <w:rPr>
      <w:color w:val="2B579A"/>
      <w:shd w:val="clear" w:color="auto" w:fill="E1DFDD"/>
    </w:rPr>
  </w:style>
  <w:style w:type="paragraph" w:styleId="Subtitle">
    <w:name w:val="Subtitle"/>
    <w:basedOn w:val="Introduction"/>
    <w:next w:val="Normal"/>
    <w:link w:val="SubtitleChar"/>
    <w:uiPriority w:val="11"/>
    <w:qFormat/>
    <w:rsid w:val="002F2934"/>
    <w:rPr>
      <w:rFonts w:eastAsiaTheme="majorEastAsia" w:cstheme="majorBidi"/>
      <w:b/>
      <w:szCs w:val="26"/>
    </w:rPr>
  </w:style>
  <w:style w:type="character" w:customStyle="1" w:styleId="SubtitleChar">
    <w:name w:val="Subtitle Char"/>
    <w:basedOn w:val="DefaultParagraphFont"/>
    <w:link w:val="Subtitle"/>
    <w:uiPriority w:val="11"/>
    <w:rsid w:val="002F2934"/>
    <w:rPr>
      <w:rFonts w:ascii="Arial" w:eastAsiaTheme="majorEastAsia" w:hAnsi="Arial" w:cstheme="majorBidi"/>
      <w:b/>
      <w:color w:val="1E1544" w:themeColor="text1"/>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081">
      <w:bodyDiv w:val="1"/>
      <w:marLeft w:val="0"/>
      <w:marRight w:val="0"/>
      <w:marTop w:val="0"/>
      <w:marBottom w:val="0"/>
      <w:divBdr>
        <w:top w:val="none" w:sz="0" w:space="0" w:color="auto"/>
        <w:left w:val="none" w:sz="0" w:space="0" w:color="auto"/>
        <w:bottom w:val="none" w:sz="0" w:space="0" w:color="auto"/>
        <w:right w:val="none" w:sz="0" w:space="0" w:color="auto"/>
      </w:divBdr>
    </w:div>
    <w:div w:id="123937922">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1040202376">
      <w:bodyDiv w:val="1"/>
      <w:marLeft w:val="0"/>
      <w:marRight w:val="0"/>
      <w:marTop w:val="0"/>
      <w:marBottom w:val="0"/>
      <w:divBdr>
        <w:top w:val="none" w:sz="0" w:space="0" w:color="auto"/>
        <w:left w:val="none" w:sz="0" w:space="0" w:color="auto"/>
        <w:bottom w:val="none" w:sz="0" w:space="0" w:color="auto"/>
        <w:right w:val="none" w:sz="0" w:space="0" w:color="auto"/>
      </w:divBdr>
    </w:div>
    <w:div w:id="1254899328">
      <w:bodyDiv w:val="1"/>
      <w:marLeft w:val="0"/>
      <w:marRight w:val="0"/>
      <w:marTop w:val="0"/>
      <w:marBottom w:val="0"/>
      <w:divBdr>
        <w:top w:val="none" w:sz="0" w:space="0" w:color="auto"/>
        <w:left w:val="none" w:sz="0" w:space="0" w:color="auto"/>
        <w:bottom w:val="none" w:sz="0" w:space="0" w:color="auto"/>
        <w:right w:val="none" w:sz="0" w:space="0" w:color="auto"/>
      </w:divBdr>
    </w:div>
    <w:div w:id="168200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collections/single-assessment-system-fact-sheets" TargetMode="External"/><Relationship Id="rId18" Type="http://schemas.openxmlformats.org/officeDocument/2006/relationships/hyperlink" Target="https://deafconnect.org.au/services/interpreting" TargetMode="External"/><Relationship Id="rId26" Type="http://schemas.openxmlformats.org/officeDocument/2006/relationships/hyperlink" Target="https://opan.org.au/"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myagedcare.gov.au/" TargetMode="External"/><Relationship Id="rId17" Type="http://schemas.openxmlformats.org/officeDocument/2006/relationships/hyperlink" Target="https://deafconnect.org.au/"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yagedcare.gov.au/accessible-all" TargetMode="External"/><Relationship Id="rId20" Type="http://schemas.openxmlformats.org/officeDocument/2006/relationships/image" Target="media/image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accho.org.au/aged-care/" TargetMode="Externa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yagedcare.gov.au/accessible-al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ccessible-all"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elv\Downloads\Aged%20Care%20teal%20fact%20sheet%20template.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MediaLengthInSeconds xmlns="12f7b466-49fa-4efd-8558-afd11113d64c" xsi:nil="true"/>
    <DateCreated xmlns="12f7b466-49fa-4efd-8558-afd11113d6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4.xml><?xml version="1.0" encoding="utf-8"?>
<ds:datastoreItem xmlns:ds="http://schemas.openxmlformats.org/officeDocument/2006/customXml" ds:itemID="{75BE45F0-0C2A-425E-BF34-902E0878B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teal fact sheet template.dotx</Template>
  <TotalTime>4</TotalTime>
  <Pages>4</Pages>
  <Words>987</Words>
  <Characters>4791</Characters>
  <Application>Microsoft Office Word</Application>
  <DocSecurity>0</DocSecurity>
  <Lines>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 (CHSP) changes from 1 November 2025 – information for clients</dc:title>
  <dc:subject>Aged Care</dc:subject>
  <dc:creator>Australian Government Department of Health, Disability and Ageing</dc:creator>
  <cp:keywords>Aged Care, Senior Australians; Commonwealth Home Support Program (CHSP)</cp:keywords>
  <dc:description/>
  <cp:lastModifiedBy>MASCHKE, Elvia</cp:lastModifiedBy>
  <cp:revision>8</cp:revision>
  <cp:lastPrinted>2025-09-03T06:32:00Z</cp:lastPrinted>
  <dcterms:created xsi:type="dcterms:W3CDTF">2025-09-02T05:25:00Z</dcterms:created>
  <dcterms:modified xsi:type="dcterms:W3CDTF">2025-09-03T06:32:00Z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778d15b5,132eabc5,38a64599</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4bb28c72,601eafa1,12e8216e</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2025-09-01T01:04:29Z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07280e16-deda-4b47-825d-fc5843e2c000</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y fmtid="{D5CDD505-2E9C-101B-9397-08002B2CF9AE}" pid="25" name="docLang">
    <vt:lpwstr>en</vt:lpwstr>
  </property>
</Properties>
</file>