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F5864" w14:textId="4D645830" w:rsidR="00981BDD" w:rsidRPr="00E02E77" w:rsidRDefault="1AA00CA1" w:rsidP="1E51BFE7">
      <w:pPr>
        <w:pStyle w:val="Heading1"/>
        <w:spacing w:before="240" w:after="120"/>
        <w:rPr>
          <w:color w:val="153A6E"/>
          <w:sz w:val="54"/>
          <w:szCs w:val="54"/>
        </w:rPr>
      </w:pPr>
      <w:r w:rsidRPr="1E51BFE7">
        <w:rPr>
          <w:color w:val="153A6E"/>
          <w:sz w:val="54"/>
          <w:szCs w:val="54"/>
        </w:rPr>
        <w:t xml:space="preserve">Changes to </w:t>
      </w:r>
      <w:r w:rsidR="363CCDDD" w:rsidRPr="1E51BFE7">
        <w:rPr>
          <w:color w:val="153A6E"/>
          <w:sz w:val="54"/>
          <w:szCs w:val="54"/>
        </w:rPr>
        <w:t>Star Ratings</w:t>
      </w:r>
      <w:r w:rsidR="425BB04C" w:rsidRPr="1E51BFE7">
        <w:rPr>
          <w:color w:val="153A6E"/>
          <w:sz w:val="54"/>
          <w:szCs w:val="54"/>
        </w:rPr>
        <w:t>:</w:t>
      </w:r>
      <w:r w:rsidR="3B71BA72" w:rsidRPr="1E51BFE7">
        <w:rPr>
          <w:color w:val="153A6E"/>
          <w:sz w:val="54"/>
          <w:szCs w:val="54"/>
        </w:rPr>
        <w:t xml:space="preserve"> Staffing</w:t>
      </w:r>
      <w:r w:rsidR="116C2B0F" w:rsidRPr="1E51BFE7">
        <w:rPr>
          <w:color w:val="153A6E"/>
          <w:sz w:val="54"/>
          <w:szCs w:val="54"/>
        </w:rPr>
        <w:t xml:space="preserve"> rating</w:t>
      </w:r>
    </w:p>
    <w:p w14:paraId="6516B5B3" w14:textId="0475DC4C" w:rsidR="006414DA" w:rsidRPr="00460802" w:rsidRDefault="50A69D76" w:rsidP="00D447B5">
      <w:pPr>
        <w:pStyle w:val="Heading2"/>
      </w:pPr>
      <w:r w:rsidRPr="00D447B5">
        <w:t>Information for</w:t>
      </w:r>
      <w:r w:rsidR="5A9AB167" w:rsidRPr="00D447B5">
        <w:t xml:space="preserve"> older</w:t>
      </w:r>
      <w:r w:rsidR="6FDF5CCE" w:rsidRPr="00D447B5">
        <w:t xml:space="preserve"> </w:t>
      </w:r>
      <w:r w:rsidR="5A9AB167" w:rsidRPr="00D447B5">
        <w:t>people</w:t>
      </w:r>
      <w:r w:rsidR="478ACE0B" w:rsidRPr="00D447B5">
        <w:t>,</w:t>
      </w:r>
      <w:r w:rsidR="253A13B0" w:rsidRPr="00D447B5">
        <w:t xml:space="preserve"> </w:t>
      </w:r>
      <w:r w:rsidR="4322BBF2" w:rsidRPr="00D447B5">
        <w:t xml:space="preserve">their </w:t>
      </w:r>
      <w:r w:rsidR="478ACE0B" w:rsidRPr="00D447B5">
        <w:t>families and carers</w:t>
      </w:r>
    </w:p>
    <w:p w14:paraId="6E0CCD64" w14:textId="5CF3B538" w:rsidR="00E15FD5" w:rsidRPr="00F55CDE" w:rsidRDefault="00F55CDE" w:rsidP="00F55CDE">
      <w:r w:rsidRPr="000A2A99">
        <w:rPr>
          <w:sz w:val="32"/>
          <w:szCs w:val="32"/>
        </w:rPr>
        <w:t xml:space="preserve">We are making changes to the way </w:t>
      </w:r>
      <w:r w:rsidR="00CB48A5" w:rsidRPr="000A2A99">
        <w:rPr>
          <w:sz w:val="32"/>
          <w:szCs w:val="32"/>
        </w:rPr>
        <w:t>the Staffing</w:t>
      </w:r>
      <w:r w:rsidR="00387D55" w:rsidRPr="000A2A99">
        <w:rPr>
          <w:sz w:val="32"/>
          <w:szCs w:val="32"/>
        </w:rPr>
        <w:t xml:space="preserve"> rating for</w:t>
      </w:r>
      <w:r w:rsidR="00CB48A5" w:rsidRPr="000A2A99">
        <w:rPr>
          <w:sz w:val="32"/>
          <w:szCs w:val="32"/>
        </w:rPr>
        <w:t xml:space="preserve"> </w:t>
      </w:r>
      <w:r w:rsidRPr="000A2A99">
        <w:rPr>
          <w:sz w:val="32"/>
          <w:szCs w:val="32"/>
        </w:rPr>
        <w:t>Star Rating</w:t>
      </w:r>
      <w:r w:rsidR="0074778E">
        <w:rPr>
          <w:sz w:val="32"/>
          <w:szCs w:val="32"/>
        </w:rPr>
        <w:t>s</w:t>
      </w:r>
      <w:r w:rsidRPr="000A2A99">
        <w:rPr>
          <w:sz w:val="32"/>
          <w:szCs w:val="32"/>
        </w:rPr>
        <w:t xml:space="preserve"> </w:t>
      </w:r>
      <w:r w:rsidR="00CB48A5" w:rsidRPr="000A2A99">
        <w:rPr>
          <w:sz w:val="32"/>
          <w:szCs w:val="32"/>
        </w:rPr>
        <w:t>is</w:t>
      </w:r>
      <w:r w:rsidRPr="000A2A99">
        <w:rPr>
          <w:sz w:val="32"/>
          <w:szCs w:val="32"/>
        </w:rPr>
        <w:t xml:space="preserve"> calculated. This factsheet explains how and when you will see the</w:t>
      </w:r>
      <w:r w:rsidR="000A0A00" w:rsidRPr="000A2A99">
        <w:rPr>
          <w:sz w:val="32"/>
          <w:szCs w:val="32"/>
        </w:rPr>
        <w:t>se</w:t>
      </w:r>
      <w:r w:rsidRPr="000A2A99">
        <w:rPr>
          <w:sz w:val="32"/>
          <w:szCs w:val="32"/>
        </w:rPr>
        <w:t xml:space="preserve"> changes.</w:t>
      </w:r>
    </w:p>
    <w:p w14:paraId="2D4AC7F4" w14:textId="77777777" w:rsidR="003C212E" w:rsidRPr="00460802" w:rsidRDefault="4E14D4BE" w:rsidP="00460802">
      <w:pPr>
        <w:pStyle w:val="Heading3"/>
      </w:pPr>
      <w:r w:rsidRPr="00460802">
        <w:t xml:space="preserve">What are Star Ratings? </w:t>
      </w:r>
    </w:p>
    <w:p w14:paraId="28E59A48" w14:textId="30C1FF1E" w:rsidR="003C212E" w:rsidRPr="00CB006F" w:rsidRDefault="003C212E" w:rsidP="003C212E">
      <w:r w:rsidRPr="00CB006F">
        <w:t xml:space="preserve">Star Ratings help you understand the quality of care at </w:t>
      </w:r>
      <w:r w:rsidR="008022BE">
        <w:t xml:space="preserve">residential </w:t>
      </w:r>
      <w:r w:rsidRPr="00CB006F">
        <w:t>aged care homes. Each home has an Overall Star Rating a</w:t>
      </w:r>
      <w:r w:rsidR="0005564C">
        <w:t>s well as</w:t>
      </w:r>
      <w:r w:rsidRPr="00CB006F">
        <w:t xml:space="preserve"> ratings </w:t>
      </w:r>
      <w:r w:rsidR="009446E6">
        <w:t>across</w:t>
      </w:r>
      <w:r w:rsidRPr="00CB006F">
        <w:t xml:space="preserve"> 4 sub-categories: Residents’ Experience, Compliance, Staffing and Quality Measures.</w:t>
      </w:r>
    </w:p>
    <w:p w14:paraId="0B5C904E" w14:textId="1D64F7EB" w:rsidR="003C212E" w:rsidRDefault="003C212E" w:rsidP="003C212E">
      <w:r w:rsidRPr="00CB006F">
        <w:t xml:space="preserve">Star Ratings help </w:t>
      </w:r>
      <w:r w:rsidR="000B1B6B" w:rsidRPr="00CB006F">
        <w:t>you</w:t>
      </w:r>
      <w:r w:rsidR="00B927A1">
        <w:t>,</w:t>
      </w:r>
      <w:r w:rsidRPr="00CB006F">
        <w:t xml:space="preserve"> your family or carers compare homes and choose the best care for you.</w:t>
      </w:r>
    </w:p>
    <w:p w14:paraId="78A617E6" w14:textId="74BA37C3" w:rsidR="003F50B1" w:rsidRPr="00CB006F" w:rsidRDefault="3BFD4424" w:rsidP="003C212E">
      <w:r>
        <w:t>For more information on Star Ratings</w:t>
      </w:r>
      <w:r w:rsidR="513428DF">
        <w:t xml:space="preserve"> and how they are currently applied, </w:t>
      </w:r>
      <w:r w:rsidR="71E1E61E">
        <w:t>read</w:t>
      </w:r>
      <w:r w:rsidR="65E53C15">
        <w:t>:</w:t>
      </w:r>
    </w:p>
    <w:p w14:paraId="1E81B6E1" w14:textId="698C59F3" w:rsidR="000C4538" w:rsidRPr="003847C8" w:rsidRDefault="2CA9922E" w:rsidP="2BBDD367">
      <w:pPr>
        <w:pStyle w:val="ListParagraph"/>
        <w:numPr>
          <w:ilvl w:val="0"/>
          <w:numId w:val="16"/>
        </w:numPr>
        <w:ind w:left="426" w:hanging="426"/>
        <w:rPr>
          <w:rStyle w:val="Hyperlink"/>
          <w:color w:val="auto"/>
        </w:rPr>
      </w:pPr>
      <w:hyperlink r:id="rId11">
        <w:r w:rsidRPr="003847C8">
          <w:rPr>
            <w:rStyle w:val="Hyperlink"/>
            <w:color w:val="auto"/>
          </w:rPr>
          <w:t>Star Ratings fact sheet for older Australians</w:t>
        </w:r>
      </w:hyperlink>
    </w:p>
    <w:p w14:paraId="08422A68" w14:textId="095FC0BF" w:rsidR="2BBDD367" w:rsidRPr="003847C8" w:rsidRDefault="4F8A318B" w:rsidP="73610086">
      <w:pPr>
        <w:pStyle w:val="ListParagraph"/>
        <w:numPr>
          <w:ilvl w:val="0"/>
          <w:numId w:val="16"/>
        </w:numPr>
        <w:ind w:left="426" w:hanging="426"/>
        <w:rPr>
          <w:rStyle w:val="Hyperlink"/>
          <w:color w:val="auto"/>
        </w:rPr>
      </w:pPr>
      <w:hyperlink r:id="rId12">
        <w:r w:rsidRPr="003847C8">
          <w:rPr>
            <w:rStyle w:val="Hyperlink"/>
            <w:color w:val="auto"/>
          </w:rPr>
          <w:t>Learn about Star Ratings and how it works</w:t>
        </w:r>
      </w:hyperlink>
    </w:p>
    <w:p w14:paraId="45CE4844" w14:textId="33DAB200" w:rsidR="00076CE8" w:rsidRDefault="009E3ACB" w:rsidP="004402E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eastAsia="en-AU"/>
        </w:rPr>
      </w:pPr>
      <w:r w:rsidRPr="00076CE8">
        <w:rPr>
          <w:noProof/>
          <w:lang w:eastAsia="en-AU"/>
        </w:rPr>
        <w:drawing>
          <wp:inline distT="0" distB="0" distL="0" distR="0" wp14:anchorId="16D35E1D" wp14:editId="30357566">
            <wp:extent cx="990600" cy="990600"/>
            <wp:effectExtent l="0" t="0" r="0" b="0"/>
            <wp:docPr id="1783875350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75350" name="Picture 1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1780" w14:textId="77777777" w:rsidR="00D37C98" w:rsidRPr="00D7473E" w:rsidRDefault="5EA59BA4" w:rsidP="00460802">
      <w:pPr>
        <w:pStyle w:val="Heading3"/>
      </w:pPr>
      <w:r>
        <w:t>What is changing?</w:t>
      </w:r>
    </w:p>
    <w:p w14:paraId="18D73D0E" w14:textId="77777777" w:rsidR="00D37C98" w:rsidRPr="00350EB6" w:rsidRDefault="00D37C98" w:rsidP="00D37C98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284" w:hanging="284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350EB6">
        <w:rPr>
          <w:rStyle w:val="normaltextrun"/>
          <w:rFonts w:ascii="Arial" w:eastAsiaTheme="majorEastAsia" w:hAnsi="Arial" w:cs="Arial"/>
          <w:color w:val="000000"/>
        </w:rPr>
        <w:t>Changes will be made to the way the Staffing sub-category rating is calculated.</w:t>
      </w:r>
    </w:p>
    <w:p w14:paraId="2E9609EE" w14:textId="76C27315" w:rsidR="00396AC0" w:rsidRPr="00D37C98" w:rsidRDefault="5EA59BA4" w:rsidP="2DA7823B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284" w:hanging="284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1E51BFE7">
        <w:rPr>
          <w:rStyle w:val="normaltextrun"/>
          <w:rFonts w:ascii="Arial" w:eastAsiaTheme="majorEastAsia" w:hAnsi="Arial" w:cs="Arial"/>
          <w:color w:val="000000"/>
        </w:rPr>
        <w:t>From 1 October 2025, to achieve a Staffing rating of 3 stars or more, res</w:t>
      </w:r>
      <w:r w:rsidR="38F77529" w:rsidRPr="1E51BFE7">
        <w:rPr>
          <w:rStyle w:val="normaltextrun"/>
          <w:rFonts w:ascii="Arial" w:eastAsiaTheme="majorEastAsia" w:hAnsi="Arial" w:cs="Arial"/>
          <w:color w:val="000000"/>
        </w:rPr>
        <w:t>idential</w:t>
      </w:r>
      <w:r w:rsidR="7F19F29E" w:rsidRPr="1E51BFE7">
        <w:rPr>
          <w:rStyle w:val="normaltextrun"/>
          <w:rFonts w:ascii="Arial" w:eastAsiaTheme="majorEastAsia" w:hAnsi="Arial" w:cs="Arial"/>
          <w:color w:val="000000"/>
        </w:rPr>
        <w:t xml:space="preserve"> aged</w:t>
      </w:r>
      <w:r w:rsidR="38F77529" w:rsidRPr="1E51BFE7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Pr="1E51BFE7">
        <w:rPr>
          <w:rStyle w:val="normaltextrun"/>
          <w:rFonts w:ascii="Arial" w:eastAsiaTheme="majorEastAsia" w:hAnsi="Arial" w:cs="Arial"/>
          <w:color w:val="000000"/>
        </w:rPr>
        <w:t>care homes must meet both of their care minute</w:t>
      </w:r>
      <w:r w:rsidR="00AE5443">
        <w:rPr>
          <w:rStyle w:val="normaltextrun"/>
          <w:rFonts w:ascii="Arial" w:eastAsiaTheme="majorEastAsia" w:hAnsi="Arial" w:cs="Arial"/>
          <w:color w:val="000000"/>
        </w:rPr>
        <w:t>s</w:t>
      </w:r>
      <w:r w:rsidRPr="1E51BFE7">
        <w:rPr>
          <w:rStyle w:val="normaltextrun"/>
          <w:rFonts w:ascii="Arial" w:eastAsiaTheme="majorEastAsia" w:hAnsi="Arial" w:cs="Arial"/>
          <w:color w:val="000000"/>
        </w:rPr>
        <w:t xml:space="preserve"> targets for registered nurse care minutes and total care minutes. </w:t>
      </w:r>
    </w:p>
    <w:p w14:paraId="0AEE1B20" w14:textId="77777777" w:rsidR="003B11B6" w:rsidRPr="00291DCD" w:rsidRDefault="3C6057C7" w:rsidP="00460802">
      <w:pPr>
        <w:pStyle w:val="Heading3"/>
      </w:pPr>
      <w:r>
        <w:t>Why are we making this change?</w:t>
      </w:r>
    </w:p>
    <w:p w14:paraId="3E97AB07" w14:textId="25DFC390" w:rsidR="00A17BFA" w:rsidRDefault="30F76C95" w:rsidP="1E51BFE7">
      <w:pPr>
        <w:spacing w:before="0" w:after="160" w:line="257" w:lineRule="auto"/>
        <w:rPr>
          <w:rStyle w:val="normaltextrun"/>
          <w:rFonts w:eastAsiaTheme="majorEastAsia"/>
          <w:color w:val="000000"/>
        </w:rPr>
      </w:pPr>
      <w:r w:rsidRPr="1E51BFE7">
        <w:rPr>
          <w:rStyle w:val="normaltextrun"/>
          <w:rFonts w:eastAsiaTheme="majorEastAsia" w:cs="Arial"/>
          <w:color w:val="000000"/>
        </w:rPr>
        <w:t xml:space="preserve">This </w:t>
      </w:r>
      <w:r w:rsidR="27A613C2" w:rsidRPr="1E51BFE7">
        <w:rPr>
          <w:rStyle w:val="normaltextrun"/>
          <w:rFonts w:eastAsiaTheme="majorEastAsia" w:cs="Arial"/>
          <w:color w:val="000000"/>
        </w:rPr>
        <w:t xml:space="preserve">change </w:t>
      </w:r>
      <w:r w:rsidRPr="1E51BFE7">
        <w:rPr>
          <w:rStyle w:val="normaltextrun"/>
          <w:rFonts w:eastAsiaTheme="majorEastAsia" w:cs="Arial"/>
          <w:color w:val="000000"/>
        </w:rPr>
        <w:t xml:space="preserve">will </w:t>
      </w:r>
      <w:r w:rsidRPr="1E51BFE7">
        <w:rPr>
          <w:rStyle w:val="normaltextrun"/>
          <w:rFonts w:eastAsiaTheme="majorEastAsia"/>
          <w:color w:val="000000"/>
        </w:rPr>
        <w:t>align the Staffing rating with legislated care minute</w:t>
      </w:r>
      <w:r w:rsidR="00AE5443">
        <w:rPr>
          <w:rStyle w:val="normaltextrun"/>
          <w:rFonts w:eastAsiaTheme="majorEastAsia"/>
          <w:color w:val="000000"/>
        </w:rPr>
        <w:t>s</w:t>
      </w:r>
      <w:r w:rsidRPr="1E51BFE7">
        <w:rPr>
          <w:rStyle w:val="normaltextrun"/>
          <w:rFonts w:eastAsiaTheme="majorEastAsia"/>
          <w:color w:val="000000"/>
        </w:rPr>
        <w:t xml:space="preserve"> requirements. </w:t>
      </w:r>
    </w:p>
    <w:p w14:paraId="19173CEA" w14:textId="654D5BE1" w:rsidR="009178C4" w:rsidRDefault="69A6D85C" w:rsidP="00F029EC">
      <w:pPr>
        <w:spacing w:before="0" w:after="160" w:line="257" w:lineRule="auto"/>
        <w:rPr>
          <w:rFonts w:eastAsia="Arial" w:cs="Arial"/>
        </w:rPr>
      </w:pPr>
      <w:r w:rsidRPr="1E51BFE7">
        <w:rPr>
          <w:rFonts w:eastAsia="Arial" w:cs="Arial"/>
        </w:rPr>
        <w:t>The</w:t>
      </w:r>
      <w:r w:rsidR="4F92B573" w:rsidRPr="1E51BFE7">
        <w:rPr>
          <w:rFonts w:eastAsia="Arial" w:cs="Arial"/>
        </w:rPr>
        <w:t xml:space="preserve"> </w:t>
      </w:r>
      <w:r w:rsidR="4D92629D" w:rsidRPr="1E51BFE7">
        <w:rPr>
          <w:rFonts w:eastAsia="Arial" w:cs="Arial"/>
        </w:rPr>
        <w:t xml:space="preserve">Australian </w:t>
      </w:r>
      <w:r w:rsidR="4F92B573" w:rsidRPr="1E51BFE7">
        <w:rPr>
          <w:rFonts w:eastAsia="Arial" w:cs="Arial"/>
        </w:rPr>
        <w:t xml:space="preserve">Government and </w:t>
      </w:r>
      <w:r w:rsidR="696C9591" w:rsidRPr="1E51BFE7">
        <w:rPr>
          <w:rFonts w:eastAsia="Arial" w:cs="Arial"/>
        </w:rPr>
        <w:t xml:space="preserve">aged care </w:t>
      </w:r>
      <w:r w:rsidR="4F92B573" w:rsidRPr="1E51BFE7">
        <w:rPr>
          <w:rFonts w:eastAsia="Arial" w:cs="Arial"/>
        </w:rPr>
        <w:t xml:space="preserve">providers </w:t>
      </w:r>
      <w:r w:rsidR="61E79BED" w:rsidRPr="1E51BFE7">
        <w:rPr>
          <w:rFonts w:eastAsia="Arial" w:cs="Arial"/>
        </w:rPr>
        <w:t xml:space="preserve">have made significant efforts </w:t>
      </w:r>
      <w:r w:rsidR="4F92B573" w:rsidRPr="1E51BFE7">
        <w:rPr>
          <w:rFonts w:eastAsia="Arial" w:cs="Arial"/>
        </w:rPr>
        <w:t xml:space="preserve">to address workforce </w:t>
      </w:r>
      <w:r w:rsidR="722FB8FC" w:rsidRPr="1E51BFE7">
        <w:rPr>
          <w:rFonts w:eastAsia="Arial" w:cs="Arial"/>
        </w:rPr>
        <w:t>shortages</w:t>
      </w:r>
      <w:r w:rsidR="4B9BA7BC" w:rsidRPr="1E51BFE7">
        <w:rPr>
          <w:rFonts w:eastAsia="Arial" w:cs="Arial"/>
        </w:rPr>
        <w:t xml:space="preserve"> and now it’s time to raise expectations of quality care.</w:t>
      </w:r>
    </w:p>
    <w:p w14:paraId="469E32D5" w14:textId="068A00FC" w:rsidR="00990721" w:rsidRDefault="4670EC93" w:rsidP="1E51BFE7">
      <w:pPr>
        <w:spacing w:before="0" w:after="160" w:line="257" w:lineRule="auto"/>
        <w:rPr>
          <w:rFonts w:eastAsia="Arial" w:cs="Arial"/>
          <w:color w:val="153A6E"/>
          <w:sz w:val="32"/>
          <w:szCs w:val="32"/>
        </w:rPr>
      </w:pPr>
      <w:r w:rsidRPr="00942448">
        <w:rPr>
          <w:rStyle w:val="normaltextrun"/>
          <w:rFonts w:cs="Arial"/>
          <w:color w:val="000000"/>
          <w:shd w:val="clear" w:color="auto" w:fill="FFFFFF"/>
        </w:rPr>
        <w:t>Th</w:t>
      </w:r>
      <w:r w:rsidR="4B631C5C" w:rsidRPr="00942448">
        <w:rPr>
          <w:rStyle w:val="normaltextrun"/>
          <w:rFonts w:cs="Arial"/>
          <w:color w:val="000000"/>
          <w:shd w:val="clear" w:color="auto" w:fill="FFFFFF"/>
        </w:rPr>
        <w:t xml:space="preserve">e change to the Staffing </w:t>
      </w:r>
      <w:r w:rsidR="035B38DA" w:rsidRPr="00942448">
        <w:rPr>
          <w:rStyle w:val="normaltextrun"/>
          <w:rFonts w:cs="Arial"/>
          <w:color w:val="000000"/>
          <w:shd w:val="clear" w:color="auto" w:fill="FFFFFF"/>
        </w:rPr>
        <w:t>rating</w:t>
      </w:r>
      <w:r w:rsidRPr="00942448">
        <w:rPr>
          <w:rStyle w:val="normaltextrun"/>
          <w:rFonts w:cs="Arial"/>
          <w:color w:val="000000"/>
          <w:shd w:val="clear" w:color="auto" w:fill="FFFFFF"/>
        </w:rPr>
        <w:t xml:space="preserve"> will</w:t>
      </w:r>
      <w:r w:rsidR="18605D3F" w:rsidRPr="00942448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474F3B52" w:rsidRPr="1E51BFE7">
        <w:rPr>
          <w:rStyle w:val="normaltextrun"/>
          <w:rFonts w:cs="Arial"/>
          <w:color w:val="000000"/>
        </w:rPr>
        <w:t xml:space="preserve">provide greater insight into the quality of care provided at aged care homes. </w:t>
      </w:r>
    </w:p>
    <w:p w14:paraId="475FA10A" w14:textId="3DE16955" w:rsidR="00990721" w:rsidRDefault="78AEC449" w:rsidP="00460802">
      <w:pPr>
        <w:pStyle w:val="Heading3"/>
        <w:rPr>
          <w:rFonts w:eastAsia="Arial" w:cs="Arial"/>
          <w:sz w:val="32"/>
          <w:szCs w:val="32"/>
        </w:rPr>
      </w:pPr>
      <w:r>
        <w:lastRenderedPageBreak/>
        <w:t xml:space="preserve">How will the </w:t>
      </w:r>
      <w:r w:rsidR="5378A1E5">
        <w:t>S</w:t>
      </w:r>
      <w:r>
        <w:t>taffing rating be calculated?</w:t>
      </w:r>
    </w:p>
    <w:p w14:paraId="2F0B281C" w14:textId="08280B10" w:rsidR="00E15FCA" w:rsidRPr="00E15FCA" w:rsidRDefault="00E15FCA" w:rsidP="00745B62">
      <w:r w:rsidRPr="00E15FCA">
        <w:t xml:space="preserve">The Staffing rating shows whether an aged care home has met or exceeded </w:t>
      </w:r>
      <w:r w:rsidR="00BA2D46">
        <w:t xml:space="preserve">both of </w:t>
      </w:r>
      <w:r w:rsidRPr="00E15FCA">
        <w:t>their care</w:t>
      </w:r>
      <w:r w:rsidR="00D40B7F">
        <w:t xml:space="preserve"> </w:t>
      </w:r>
      <w:r w:rsidRPr="00E15FCA">
        <w:t>minute</w:t>
      </w:r>
      <w:r w:rsidR="00AE5443">
        <w:t>s</w:t>
      </w:r>
      <w:r w:rsidRPr="00E15FCA">
        <w:t xml:space="preserve"> </w:t>
      </w:r>
      <w:r w:rsidR="00184243">
        <w:t>requirements</w:t>
      </w:r>
      <w:r w:rsidRPr="00E15FCA">
        <w:t>:</w:t>
      </w:r>
    </w:p>
    <w:p w14:paraId="79180DE0" w14:textId="2CC56928" w:rsidR="00E15FCA" w:rsidRPr="00693D11" w:rsidRDefault="41D2CF85" w:rsidP="1E51BFE7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1E51BFE7">
        <w:rPr>
          <w:rStyle w:val="normaltextrun"/>
          <w:rFonts w:ascii="Arial" w:eastAsiaTheme="majorEastAsia" w:hAnsi="Arial" w:cs="Arial"/>
          <w:color w:val="000000"/>
        </w:rPr>
        <w:t>total amount of nurse and personal care time, from a registered nurse, enrolled nurse, personal care worker and assistant in nursing</w:t>
      </w:r>
    </w:p>
    <w:p w14:paraId="389B8EB1" w14:textId="7D217AD9" w:rsidR="00E15FCA" w:rsidRPr="00693D11" w:rsidRDefault="00E15FCA" w:rsidP="00693D11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693D11">
        <w:rPr>
          <w:rStyle w:val="normaltextrun"/>
          <w:rFonts w:ascii="Arial" w:eastAsiaTheme="majorEastAsia" w:hAnsi="Arial" w:cs="Arial"/>
          <w:color w:val="000000"/>
        </w:rPr>
        <w:t>care time from a registered nurse</w:t>
      </w:r>
      <w:r w:rsidR="00A71923">
        <w:rPr>
          <w:rStyle w:val="normaltextrun"/>
          <w:rFonts w:ascii="Arial" w:eastAsiaTheme="majorEastAsia" w:hAnsi="Arial" w:cs="Arial"/>
          <w:color w:val="000000"/>
        </w:rPr>
        <w:t xml:space="preserve"> only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, </w:t>
      </w:r>
      <w:r w:rsidR="00861BC2">
        <w:rPr>
          <w:rStyle w:val="normaltextrun"/>
          <w:rFonts w:ascii="Arial" w:eastAsiaTheme="majorEastAsia" w:hAnsi="Arial" w:cs="Arial"/>
          <w:color w:val="000000"/>
        </w:rPr>
        <w:t>which</w:t>
      </w:r>
      <w:r w:rsidR="00861BC2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can include </w:t>
      </w:r>
      <w:r w:rsidR="00A71923">
        <w:rPr>
          <w:rStyle w:val="normaltextrun"/>
          <w:rFonts w:ascii="Arial" w:eastAsiaTheme="majorEastAsia" w:hAnsi="Arial" w:cs="Arial"/>
          <w:color w:val="000000"/>
        </w:rPr>
        <w:t xml:space="preserve">care time from enrolled nurses for </w:t>
      </w:r>
      <w:r w:rsidRPr="00693D11">
        <w:rPr>
          <w:rStyle w:val="normaltextrun"/>
          <w:rFonts w:ascii="Arial" w:eastAsiaTheme="majorEastAsia" w:hAnsi="Arial" w:cs="Arial"/>
          <w:color w:val="000000"/>
        </w:rPr>
        <w:t>up to 10% of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A71923">
        <w:rPr>
          <w:rStyle w:val="normaltextrun"/>
          <w:rFonts w:ascii="Arial" w:eastAsiaTheme="majorEastAsia" w:hAnsi="Arial" w:cs="Arial"/>
          <w:color w:val="000000"/>
        </w:rPr>
        <w:t xml:space="preserve">the 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>registered nurse care minute target</w:t>
      </w:r>
      <w:r w:rsidRPr="00693D11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4F93AABE" w14:textId="671B643D" w:rsidR="00462F8E" w:rsidRPr="00FC3147" w:rsidRDefault="24876588" w:rsidP="00462F8E">
      <w:r w:rsidRPr="00FC3147">
        <w:t xml:space="preserve">There is no change to </w:t>
      </w:r>
      <w:r w:rsidR="00AE5443" w:rsidRPr="00FC3147">
        <w:t xml:space="preserve">the way total </w:t>
      </w:r>
      <w:r w:rsidRPr="00FC3147">
        <w:t>care minute</w:t>
      </w:r>
      <w:r w:rsidR="00AE5443" w:rsidRPr="00FC3147">
        <w:t>s and registered nurse care minutes</w:t>
      </w:r>
      <w:r w:rsidRPr="00FC3147">
        <w:t xml:space="preserve"> targets </w:t>
      </w:r>
      <w:r w:rsidR="00AE5443" w:rsidRPr="00FC3147">
        <w:t xml:space="preserve">are calculated. </w:t>
      </w:r>
    </w:p>
    <w:p w14:paraId="6F0A1084" w14:textId="51D2AAE2" w:rsidR="00462F8E" w:rsidRPr="00FC3147" w:rsidRDefault="00462F8E" w:rsidP="00FC3147">
      <w:r w:rsidRPr="00FC3147">
        <w:t>The care minutes responsibility is based on a sector-wide average of 215 minutes of care per resident per day, including 44 minutes of direct registered nurse care.</w:t>
      </w:r>
      <w:r w:rsidR="00CD4EAB" w:rsidRPr="00FC3147">
        <w:t xml:space="preserve"> The average </w:t>
      </w:r>
      <w:r w:rsidR="004A316D" w:rsidRPr="00FC3147">
        <w:t>minimum care minute targets for each home will vary depending on the specific care needs of their residents</w:t>
      </w:r>
      <w:r w:rsidR="00FE3E3A" w:rsidRPr="00FC3147">
        <w:t>.</w:t>
      </w:r>
    </w:p>
    <w:p w14:paraId="6B21774E" w14:textId="60E39555" w:rsidR="00985A3E" w:rsidRPr="00FC3147" w:rsidRDefault="00A67F5B" w:rsidP="00C63683">
      <w:r w:rsidRPr="00DC709B">
        <w:t>T</w:t>
      </w:r>
      <w:r w:rsidR="00DD0A1F" w:rsidRPr="00DC709B">
        <w:t xml:space="preserve">he thresholds for </w:t>
      </w:r>
      <w:r w:rsidR="00BC7647" w:rsidRPr="00DC709B">
        <w:t xml:space="preserve">ratings will </w:t>
      </w:r>
      <w:r w:rsidRPr="00DC709B">
        <w:t xml:space="preserve">also </w:t>
      </w:r>
      <w:r w:rsidR="00BC7647" w:rsidRPr="00DC709B">
        <w:t xml:space="preserve">be </w:t>
      </w:r>
      <w:r w:rsidR="00DF156F" w:rsidRPr="00DC709B">
        <w:t>changed</w:t>
      </w:r>
      <w:r w:rsidR="00834AC2" w:rsidRPr="00DC709B">
        <w:t xml:space="preserve">. Thresholds </w:t>
      </w:r>
      <w:r w:rsidR="00A62A96" w:rsidRPr="00DC709B">
        <w:t>determine a provider</w:t>
      </w:r>
      <w:r w:rsidR="000D25CC" w:rsidRPr="00DC709B">
        <w:t>’</w:t>
      </w:r>
      <w:r w:rsidR="00A62A96" w:rsidRPr="00DC709B">
        <w:t xml:space="preserve">s Staffing rating </w:t>
      </w:r>
      <w:r w:rsidR="000D25CC" w:rsidRPr="00DC709B">
        <w:t>based on how well they met both care minute targets</w:t>
      </w:r>
      <w:r w:rsidR="00502527" w:rsidRPr="00DC709B">
        <w:t xml:space="preserve"> using percentages</w:t>
      </w:r>
      <w:r w:rsidR="00C63683">
        <w:t xml:space="preserve"> </w:t>
      </w:r>
      <w:r w:rsidR="00D40B7F" w:rsidRPr="00FC3147">
        <w:t xml:space="preserve">(see Table </w:t>
      </w:r>
      <w:r w:rsidR="0028137F" w:rsidRPr="00FC3147">
        <w:t>1</w:t>
      </w:r>
      <w:r w:rsidR="00D40B7F" w:rsidRPr="00FC3147">
        <w:t>)</w:t>
      </w:r>
      <w:r w:rsidR="00BC7647" w:rsidRPr="00DC709B">
        <w:t>.</w:t>
      </w:r>
    </w:p>
    <w:p w14:paraId="0C9CEA3D" w14:textId="77777777" w:rsidR="00EC6D2F" w:rsidRPr="007F6C7E" w:rsidRDefault="04FC5F60" w:rsidP="00460802">
      <w:pPr>
        <w:pStyle w:val="Heading3"/>
        <w:rPr>
          <w:sz w:val="32"/>
          <w:szCs w:val="32"/>
        </w:rPr>
      </w:pPr>
      <w:r>
        <w:t>When will this change be reflected in Star Ratings?</w:t>
      </w:r>
    </w:p>
    <w:p w14:paraId="71C5F86D" w14:textId="3CD8EE41" w:rsidR="00EC6D2F" w:rsidRDefault="04FC5F60" w:rsidP="002D0975">
      <w:pPr>
        <w:rPr>
          <w:b/>
          <w:bCs/>
          <w:color w:val="153A6E"/>
        </w:rPr>
      </w:pPr>
      <w:r w:rsidRPr="002D0975">
        <w:t xml:space="preserve">This change will be reflected in </w:t>
      </w:r>
      <w:r w:rsidR="3A7A5F7D" w:rsidRPr="002D0975">
        <w:t xml:space="preserve">the update to </w:t>
      </w:r>
      <w:r w:rsidRPr="002D0975">
        <w:t>Star Ratings published on the My Aged Care website</w:t>
      </w:r>
      <w:r w:rsidR="35058DD0" w:rsidRPr="002D0975">
        <w:t>, via the Find a Provider tool,</w:t>
      </w:r>
      <w:r w:rsidRPr="002D0975">
        <w:t xml:space="preserve"> </w:t>
      </w:r>
      <w:r w:rsidR="6DAE0693" w:rsidRPr="002D0975">
        <w:t>in the middle of</w:t>
      </w:r>
      <w:r w:rsidRPr="002D0975">
        <w:t xml:space="preserve"> 2026.</w:t>
      </w:r>
      <w:r w:rsidR="00EC6D2F" w:rsidRPr="1CBD35FA">
        <w:rPr>
          <w:b/>
          <w:bCs/>
          <w:color w:val="153A6E"/>
        </w:rPr>
        <w:br w:type="page"/>
      </w:r>
    </w:p>
    <w:p w14:paraId="28DDBF2B" w14:textId="6EA36FBC" w:rsidR="00990721" w:rsidRPr="00D447B5" w:rsidRDefault="7E8F3A96" w:rsidP="00D37C98">
      <w:pPr>
        <w:rPr>
          <w:b/>
          <w:color w:val="153A6E"/>
        </w:rPr>
      </w:pPr>
      <w:r w:rsidRPr="00D447B5">
        <w:rPr>
          <w:b/>
          <w:color w:val="153A6E"/>
        </w:rPr>
        <w:lastRenderedPageBreak/>
        <w:t xml:space="preserve">Table </w:t>
      </w:r>
      <w:r w:rsidR="0028137F">
        <w:rPr>
          <w:b/>
          <w:color w:val="153A6E"/>
        </w:rPr>
        <w:t>1</w:t>
      </w:r>
      <w:r w:rsidR="005B1603" w:rsidRPr="00D447B5">
        <w:rPr>
          <w:b/>
          <w:color w:val="153A6E"/>
        </w:rPr>
        <w:t>:</w:t>
      </w:r>
      <w:r w:rsidRPr="00D447B5">
        <w:rPr>
          <w:b/>
          <w:color w:val="153A6E"/>
        </w:rPr>
        <w:t xml:space="preserve"> </w:t>
      </w:r>
      <w:r w:rsidR="008C4074" w:rsidRPr="00D447B5">
        <w:rPr>
          <w:b/>
          <w:color w:val="153A6E"/>
        </w:rPr>
        <w:t xml:space="preserve">Redesigned </w:t>
      </w:r>
      <w:r w:rsidR="00CE00F7" w:rsidRPr="00D447B5">
        <w:rPr>
          <w:b/>
          <w:color w:val="153A6E"/>
        </w:rPr>
        <w:t xml:space="preserve">Staffing </w:t>
      </w:r>
      <w:r w:rsidR="00C03D99" w:rsidRPr="00D447B5">
        <w:rPr>
          <w:b/>
          <w:color w:val="153A6E"/>
        </w:rPr>
        <w:t>r</w:t>
      </w:r>
      <w:r w:rsidR="00CE00F7" w:rsidRPr="00D447B5">
        <w:rPr>
          <w:b/>
          <w:color w:val="153A6E"/>
        </w:rPr>
        <w:t>ating and rules</w:t>
      </w:r>
      <w:r w:rsidR="00A662A0" w:rsidRPr="00D447B5">
        <w:rPr>
          <w:b/>
          <w:color w:val="153A6E"/>
        </w:rPr>
        <w:t>-</w:t>
      </w:r>
      <w:r w:rsidR="00CE00F7" w:rsidRPr="00D447B5">
        <w:rPr>
          <w:b/>
          <w:color w:val="153A6E"/>
        </w:rPr>
        <w:t>based matrix</w:t>
      </w:r>
    </w:p>
    <w:tbl>
      <w:tblPr>
        <w:tblStyle w:val="tablestylepurple-grey"/>
        <w:tblW w:w="10206" w:type="dxa"/>
        <w:tblCellMar>
          <w:top w:w="113" w:type="dxa"/>
          <w:bottom w:w="113" w:type="dxa"/>
        </w:tblCellMar>
        <w:tblLook w:val="06A0" w:firstRow="1" w:lastRow="0" w:firstColumn="1" w:lastColumn="0" w:noHBand="1" w:noVBand="1"/>
      </w:tblPr>
      <w:tblGrid>
        <w:gridCol w:w="2835"/>
        <w:gridCol w:w="1474"/>
        <w:gridCol w:w="1474"/>
        <w:gridCol w:w="1474"/>
        <w:gridCol w:w="1474"/>
        <w:gridCol w:w="1475"/>
      </w:tblGrid>
      <w:tr w:rsidR="009647D4" w:rsidRPr="001C4FE3" w14:paraId="23CF75CE" w14:textId="77777777" w:rsidTr="00260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</w:tcPr>
          <w:p w14:paraId="2EFFD974" w14:textId="77777777" w:rsidR="009647D4" w:rsidRPr="001C4FE3" w:rsidRDefault="009647D4" w:rsidP="001660C3">
            <w:pPr>
              <w:keepNext/>
              <w:keepLines/>
              <w:spacing w:before="0" w:after="0"/>
            </w:pPr>
            <w:bookmarkStart w:id="0" w:name="_Hlk193373940"/>
          </w:p>
        </w:tc>
        <w:tc>
          <w:tcPr>
            <w:tcW w:w="7371" w:type="dxa"/>
            <w:gridSpan w:val="5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1"/>
            </w:tcBorders>
          </w:tcPr>
          <w:p w14:paraId="2846163A" w14:textId="77777777" w:rsidR="009647D4" w:rsidRPr="00601E22" w:rsidRDefault="009647D4" w:rsidP="001660C3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Total care minutes (inclusive of registered nurse minutes)</w:t>
            </w:r>
          </w:p>
        </w:tc>
      </w:tr>
      <w:tr w:rsidR="00D37C98" w:rsidRPr="001C4FE3" w14:paraId="56191020" w14:textId="77777777" w:rsidTr="00260E00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68E7254B" w14:textId="77777777" w:rsidR="00D37C98" w:rsidRPr="005C7337" w:rsidRDefault="00D37C98" w:rsidP="001660C3">
            <w:pPr>
              <w:keepNext/>
              <w:keepLines/>
              <w:rPr>
                <w:sz w:val="22"/>
                <w:szCs w:val="22"/>
              </w:rPr>
            </w:pPr>
            <w:r w:rsidRPr="005C7337">
              <w:rPr>
                <w:sz w:val="22"/>
                <w:szCs w:val="22"/>
              </w:rPr>
              <w:t>Registered nurse care minutes</w:t>
            </w:r>
            <w:r w:rsidRPr="005C7337">
              <w:rPr>
                <w:sz w:val="22"/>
                <w:szCs w:val="22"/>
              </w:rPr>
              <w:br/>
              <w:t>(inclusive of up to 10% of registered nurse target contributed by enrolled nurse care time)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068E96B3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below target (&lt;90%)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27380C73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Below target (90 – &lt;100%)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2C424CD4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Meets target (100 – &lt;105%)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068A2B93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Above target (105 – &lt;11</w:t>
            </w:r>
            <w:r>
              <w:t>0</w:t>
            </w:r>
            <w:r w:rsidRPr="00601E22">
              <w:t>%)</w:t>
            </w:r>
          </w:p>
        </w:tc>
        <w:tc>
          <w:tcPr>
            <w:tcW w:w="1475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7DB64F9C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above target (≥11</w:t>
            </w:r>
            <w:r>
              <w:t>0</w:t>
            </w:r>
            <w:r w:rsidRPr="00601E22">
              <w:t>%)</w:t>
            </w:r>
          </w:p>
        </w:tc>
      </w:tr>
      <w:tr w:rsidR="00D37C98" w:rsidRPr="001C4FE3" w14:paraId="4925E8C8" w14:textId="77777777" w:rsidTr="00260E00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1A8C9097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below target (&lt;90%)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D93B917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7305EBA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5AEE854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213A16D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0624B44F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D37C98" w:rsidRPr="001C4FE3" w14:paraId="3DA3F7A2" w14:textId="77777777" w:rsidTr="00260E00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4E600F55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Below target (90 – &lt;100%)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638FF14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39E7BE1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20349DE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335AF6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D96CF8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D37C98" w:rsidRPr="001C4FE3" w14:paraId="3707403F" w14:textId="77777777" w:rsidTr="00260E0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565FE548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Meets target (100 – &lt;105%)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7EBD66B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D8DA9D9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EB9E802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D06906E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FDFC7F8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</w:tr>
      <w:tr w:rsidR="00D37C98" w:rsidRPr="001C4FE3" w14:paraId="65650315" w14:textId="77777777" w:rsidTr="00260E0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2C3891D8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Above target (105 – &lt;110%)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13FE6F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B8C168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849047F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43E529B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5F3CF50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  <w:tr w:rsidR="00D37C98" w:rsidRPr="001C4FE3" w14:paraId="2A777D18" w14:textId="77777777" w:rsidTr="00260E0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6F34205B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above target (≥110%)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DCA3A32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22762D0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0C068674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160CF27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9F80228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</w:tbl>
    <w:bookmarkEnd w:id="0"/>
    <w:p w14:paraId="4FC4B345" w14:textId="6EF713BC" w:rsidR="00DC7DCF" w:rsidRDefault="00323CFD" w:rsidP="00DC7DCF">
      <w:r w:rsidRPr="00F330CC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124CB2" wp14:editId="433B4F04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975100" cy="2150110"/>
                <wp:effectExtent l="0" t="0" r="6350" b="2540"/>
                <wp:wrapSquare wrapText="bothSides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2150110"/>
                          <a:chOff x="-100762" y="-96841"/>
                          <a:chExt cx="4255127" cy="212715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0762" y="-96841"/>
                            <a:ext cx="4255127" cy="21271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095" y="18183"/>
                            <a:ext cx="3939510" cy="2007491"/>
                            <a:chOff x="-300" y="-455153"/>
                            <a:chExt cx="3939510" cy="2007491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56900" y="-455153"/>
                              <a:ext cx="3626627" cy="580912"/>
                              <a:chOff x="-39919" y="-455153"/>
                              <a:chExt cx="3626627" cy="580912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Phone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39919" y="-288340"/>
                                <a:ext cx="297902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6889" y="-455153"/>
                                <a:ext cx="3339819" cy="5809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51604" w14:textId="77777777" w:rsidR="00DC7DCF" w:rsidRPr="00CE10B7" w:rsidRDefault="00DC7DCF" w:rsidP="00DC7DCF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>1800 200 422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br/>
                                    <w:t>(My Aged Care’s free call phone line)</w:t>
                                  </w:r>
                                </w:p>
                                <w:p w14:paraId="7EEA5138" w14:textId="77777777" w:rsidR="00DC7DCF" w:rsidRPr="001172BA" w:rsidRDefault="00DC7DCF" w:rsidP="00DC7DCF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6696" y="238836"/>
                              <a:ext cx="3882514" cy="390334"/>
                              <a:chOff x="-40123" y="-342077"/>
                              <a:chExt cx="3882514" cy="39033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Magnifying glass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40123" y="-282980"/>
                                <a:ext cx="297498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46887" y="-342077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C7D6B5" w14:textId="77777777" w:rsidR="00DC7DCF" w:rsidRPr="0018791D" w:rsidRDefault="00DC7DCF" w:rsidP="00DC7DCF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</w:pPr>
                                  <w:r w:rsidRPr="0018791D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 xml:space="preserve">Visit </w:t>
                                  </w:r>
                                  <w:hyperlink r:id="rId17" w:history="1">
                                    <w:r w:rsidRPr="00460802">
                                      <w:rPr>
                                        <w:rStyle w:val="Hyperlink"/>
                                        <w:b/>
                                        <w:bCs/>
                                        <w:color w:val="0070C0"/>
                                      </w:rPr>
                                      <w:t>MyAgedCare.gov.au/find-a-provider</w:t>
                                    </w:r>
                                  </w:hyperlink>
                                </w:p>
                                <w:p w14:paraId="5A84B319" w14:textId="77777777" w:rsidR="00DC7DCF" w:rsidRPr="00CE10B7" w:rsidRDefault="00DC7DCF" w:rsidP="00DC7DCF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00" y="695133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7B19C6" w14:textId="77777777" w:rsidR="00DC7DCF" w:rsidRPr="00DE793F" w:rsidRDefault="00DC7DCF" w:rsidP="00DC7DCF">
                                <w:pPr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  <w:p w14:paraId="7698C566" w14:textId="1BBC52A4" w:rsidR="00DC7DCF" w:rsidRPr="006E1FE5" w:rsidRDefault="00DC7DCF" w:rsidP="00DC7DCF">
                                <w:pPr>
                                  <w:rPr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6E1FE5">
                                  <w:rPr>
                                    <w:color w:val="1E1544" w:themeColor="text1"/>
                                    <w:sz w:val="18"/>
                                    <w:szCs w:val="18"/>
                                  </w:rPr>
                                  <w:t>Document version 1.</w:t>
                                </w:r>
                                <w:r w:rsidR="00A909AE">
                                  <w:rPr>
                                    <w:color w:val="1E1544" w:themeColor="text1"/>
                                    <w:sz w:val="18"/>
                                    <w:szCs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4CB2" id="Group 11" o:spid="_x0000_s1026" alt="&quot;&quot;" style="position:absolute;margin-left:261.8pt;margin-top:0;width:313pt;height:169.3pt;z-index:-251658240;mso-position-horizontal:right;mso-position-horizontal-relative:page;mso-position-vertical:bottom;mso-position-vertical-relative:page" coordorigin="-1007,-968" coordsize="42551,2127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yW/JMMBQAAMhUAAA4AAABkcnMvZTJvRG9jLnhtbOxY&#10;W2/bNhR+H7D/IOg9se6WhDhFlixFgaw1lgx9pmnKFiqRGknHTn/9PlIXO7azNunQIkMf4vCmw3P5&#10;zvmOdPZmU1fOPZOqFHzi+qee6zBOxbzki4n71931Seo6ShM+J5XgbOI+MOW+Of/1l7N1k7NALEU1&#10;Z9KBEK7ydTNxl1o3+Wik6JLVRJ2KhnFsFkLWRGMqF6O5JGtIr6tR4HnJaC3kvJGCMqWwetVuuudW&#10;flEwqj8UhWLaqSYudNP2V9rfmfkdnZ+RfCFJsyxppwZ5gRY1KTkuHURdEU2clSwPRNUllUKJQp9S&#10;UY9EUZSUWRtgje/tWfNWilVjbVnk60UzuAmu3fPTi8XS9/dvZXPbTCU8sW4W8IWdGVs2hazNf2jp&#10;bKzLHgaXsY12KBbDbBz7HjxLsRf4sef7nVPpEp43z51gf5wEroMTJ1mSRn7rdbr8vRMSBXHsB+Ne&#10;SDD249CcGfU6jB5p1pQ0x1/nDowO3PFl2OApvZLM7YTUXyWjJvLTqjlB5Bqiy1lZlfrBohAxMkrx&#10;+2lJp7KdwLNT6ZRzZAVs56QG+rFtbnWwAvPMI+ZU+wwxNt0I+kk5XFwuCV+wC9UAwBBgnfH4+MhM&#10;H104q8rmuqwqEzIz7kwD2PfAcsQ7LRCvBF3VjOs2sySrYKXgalk2ynVkzuoZgzny3byLoNKSabo0&#10;Fxa4+E8o20Zt2LBabhUzOitg7Qi6nkJJD7QvYgT+k0q/ZaJ2zAB6Qh0EhuTk/kZ1ivVHgK2tLnaI&#10;6U4CtMOdEIZ9CG1OOr7Fp0HlMxIo8CIvi20e+KmfWhEk7w0MszBDKnVJgJSJsiFR+kwKTaaZNIqQ&#10;MG2OkHybR0+JeCKPhqQ6sDbaszYyAHymtXGSHdN2MDcJkqTP+Tj1sjYnjDmDtVnmZ/9q73EZT5hr&#10;Ao6/11M2UBD3ygZW5kxRpPR0CTp1Sir46esuJbYSklxJ2pUPjNuyYkqJidnXlY9wC5YgTcOoY6Ee&#10;bkE2zjzUYUtTSK3Y3jsg5b8pHmhhVF921406KLzPYunbJWkY6hcEWZbouAT9VAuKO2Pab2Lj+Gmb&#10;nfaYYXJHb7De0YZ5/ImSG0RJmh5JsN5nYRhmqclA47Rtir7UaSTnwvAT4kryijvriZuEsWdL9LAD&#10;4RVH4Ldqm5HezDa2Aql8JuYPMFEKVHgUQ9XQ6xLl/oYoPSUSvRsW0Y/qD/gpKoFLRDdynaWQn4+t&#10;m/MIFnZdZ41ecOKqv1fEdAfVO44wZn4EPDnaTqJ4HGAid3dmuzt8VV8KtJu+1c4OzXld9cNCivoj&#10;2tYLcyu2CKe4e+LqfnipMcMG2l7KLi7suG06bvhtg1bFt04zZHa3+Uhk0zGeRuTeix44B8TXnjXe&#10;5+JipUVRWlY0Dm692vkdILajrhlsK7/tCwcS6DsbgKNFY0eL2YuIIskSW+aDEJmbGBE7tJimQeyD&#10;kAwIw8wLQ0tGuzwReX4Afja8GEaBNx63EnZ48biMAcivu70MDtpLs9LxxB9kwcviAa9GzqIiSv0f&#10;KKNrnL6ZMnZwE6RBlh5SRpSh3L52yjC5sUcZWOrKKdrXZ1MGupD9XBsoI87i2DvI1iHTnsmz30gZ&#10;7dtXb+pP5vgRzPEdeqJgeF0ZeiIsvQzgJ/0rVoKXsXD/FS3BFydTXE1JSE0fEJtrfiS6bRu7ZfCf&#10;fRFah+/WF9m+AR/mLAS6j4jmy9/u3HZS20+d5/8AAAD//wMAUEsDBBQABgAIAAAAIQBOgdjfdvsF&#10;ADAABgAUAAAAZHJzL21lZGlhL2ltYWdlMS5lbWaMdQdYU0u3duiIoCBNEaWj1ITeQaSXINKRGiBA&#10;pEpCLwmEQCA06dJ7VZogIL0jTboIUqQqCjZ6kRvO8ZTv3O8//5082bNn1rveNbNmzbsJAACAM+Cv&#10;Zk8AALz72/ghBwDQSA8AsKqAVQEAAgAIQArgwc8T/g1z3j4TAwDVRADAHbz/13/YAMvEAFQpEQBP&#10;AGA+JQFQ4/9qyhpKeJc7f0D+iIvvAKyqyrrn/eoJCYAf33PpKqsKCAmKUnEtr7yeoKIQYgWxutk8&#10;pJKVBWpDXB1uQ10FDPV5gGAoAmIHQUBYhfF2PaAuxAEKZxX57d3A1x0KVMLbnN0cgEYwqDfUQ9cD&#10;ag/1gLraQuF4HmWYB9QWAXNzBWoL68njGxXU1e48xjnXH7Ggrg4IR1YhIQkxoL6nDeKc0wSs/Tv5&#10;H8Hl5eEIDyjEhYpCVsHHHWLrBEWw2kAdYK5y7F+a2thZYXZy7MZiYBDYXQnqCFP384Dq++kY2Po5&#10;2UrZsSvIU8j6SPu4uLvg2Vh9XJxd4dI+cuwQ/Eqg0vj382kgO+tvEISTHLviuYHVBKzLquTmAWWV&#10;EBQSsAWBQKwSUoK2NhK2YhAhflZhkLAwECQKFBIVAIlJCwtLi4ix/mrs8hT4p6yHnb20nrLqr3j4&#10;kRy7IwLhLg0Eent7C3qLCLp5OACFpKSkgCBhoLCwAB4hAPd1RUB8BFzhHL+T/MGjDIXbesDczzPJ&#10;ej6G2Lh5IuTY2X9hfm+/Nubi/mcgV7jgb5sUtHVzAfpA3IFCgiDg/8MJDP53NxeX/+ppZ/unm7un&#10;h/Nvm7KzBUKdoS5QVwQc7yr0X/3c/5aP/4iHN+CdRIB/JgDfZPHrkwa72cHsfZUhCKj8efIFQBIC&#10;wkIGQsLSIAlpITE+IZA0CCQL/AfyHxxK+BpCQP8vHH9D/nMdv0ry/7SSv2P/21rcPAzc3Jzlf684&#10;DVf8OcMcXFmFJARFWG+DIbYwV4Qb3JHnb0v65fCfXGCwtLKbred5xjWU5T09YXb4cxEWEcEXl4Aw&#10;yF5SQMhWVFgAYmtvj39IiIOE7ESEpYSFf6P9T9//xavhCkdA8Lf5D15hEYiIiBhEREBSUspWQBIq&#10;aiMAsRcGCYgI2YLsoSA7G0mI7R+8f/P9G6+drbS9m4cLBCEPcXd3htlCftMH/LHLAv8y/Q2Pt0jr&#10;erjZedpCPX4lCi9crNowGw+Ihy+rkLggSFBC9pzgL9g/3A088KGgdvKqEGc49HfoH1N/3DLgP67Z&#10;73f4t1n8JcYLCPBPBZH/mwbh5UyO3QOvMOfC9kuifkncuUT+kjglN09XBKsQUAtmBzcTO5dOi9/l&#10;7Tcx/UsVz02/XBQ9EHfdfMxAgiDW87+wmKSgsLgkqxC+FxcWtQDedYZC7f4VoeTmiji/gqziv2m1&#10;koeb+7/iwVA7GORfEboQvLAjfmm/HhTu5unxu8wruTm7eejjUwI9H+jjlfIcIi8PVPFBqOkj8MWP&#10;n1fDz0v+Po+3GHjAXP412J/5+Ss95xv5lR5VmDMC6gFUdT6/pFBbNzvon98RYcm/PhbqEQYxWpc6&#10;QZTK+/I95jmQZer6p6ZVqhbuKOxrwjjNbeAUHVMw/9vv1w9fJVCHrrOVUGHlwfU+mWuhxc57HPd5&#10;D0rbKSeXT5ZOHkDvmscf0O+0ANeqby8GTs0X6j9Q10beXrvzUMniuBOd6K3QHjusW0DzcombUcpv&#10;mJASoDtxi/F/V8V5Bv44Yg19VvvzigTeBQN1zuveGaikyHoutvd0f1nu6YLxdaOvyIrw8IQC9cEQ&#10;uBMe6gr9PT1/phdoC/nNz839d7+/cnZ+Eue9GVBDSekuBA61Y5X6rQD/AJyP/r9JFZGUkhCTAOqw&#10;iv49t4mJngaTWtf7kAgtbCJWS1ODPzoEcXseR07YJPqZUKtvfJ5rvLFWPUVUkyNkPP5KyG11CnLv&#10;xv2fj177fvFd/BH0WmTjcOiJw4isyI8hQCgBuSmJlIozBeBOA6vF6hTbvckhgTvEKwCCdsASgTkK&#10;21jId9dIS4uq/YM0w8HlG/cITN4Eff/ZFntmTKMEqUi+igyGqWtpXwGgMO2gWLIrj4ZNrxYlkwxe&#10;sD4QA9At2V49ucxAjOpcd0omGqQAmERaAF74yIWREDAjVxcpSb+mSVa+nX1Hc4H6xASACu1ue9PC&#10;gJbPFmTpp7YniA9P54DoUhdX5BYxMPbfOEG6riMvXPihbOnvK9k52DM9S3qB8CI5Ocou1/3iVfU3&#10;g/QX4Ig1klJp0+8EKJruqztvnpLaAnxsqQAahDFG/Qr6nT1shD+lfyA/WB1d7eq9en37RrMUoVmn&#10;qc39eN3xoBo+D0UK/QHHsqL08np1x/baMITlzkdKqvpbV5Gg6kUMqvOJk+m6SeWMqRTdtumjsEdJ&#10;7vs/nOdvra6sGtNU0UcR52P8QhlVRno+dKtw1nLdYFGW50/efGwZgODV4unjAhZb530ooqs0Lxov&#10;Pzr8FsGUJF0Z1sytfLHiRlFCoVm5REmbnbuzMilELDmgzMVmd2hCdID/h2+Sb3iP/yD0Qyv9C7Ek&#10;qvJncZkZLTHo0vy6BJF312k+M6/EL6dh+BF83pXfHL8772/u3vx6bffGj+u7LIpUZJSke2QtVNsX&#10;PlK6XHSiqMT50JsyGNJl0ibcTL/KyPAlAaUeyn2Nq7ywv4Ci8FFzzr1b4Da/Q5EVrXWD6TteZjqG&#10;rq6W5q1uwRa5kMc21dRMBh75q3mIJueXJy4qFtAgwxO+tofHb+KY1h6MSb/wKyPNgdQ/qoDlNOYW&#10;VonlDp9FB8oUKDXqF+AK0/OOazbMvphbnc2FeWNOI4h+oi8pxUEwNK33Xwo9rc7cz+6VkU/U5tT2&#10;CxQ9K5DmkgRLEA05D8WMTI0UAw8CX5gYWC5bFJnImz8xdTEbPFx+7trAVutrC3cqP3bqffEjZqBe&#10;ZnHPy7+t+NR9cWKR8UjjJ/w4Zx/0qX/XZDf04+rSznzlpMgPeMWPTFz8IncKZ8quca+xcSrvTCdP&#10;x0rPZbYPnO84e7ly2aCcti871HXuKWppgFUeJYQypRwtTxMMk25RzpOf0nUtb9H3Jsloaf/wLr7D&#10;khpuemQiM5P29pOk5TzfhjKc3n3j2+pX+8XXS1pr9+iwPQZKqbpV7jnkmnRcYVcux5HHK8t9RX7g&#10;W+PbOu6/R8p1nZORl6WUujy1ILEiIze+NO1Ucl8jl+lBi3n+g+eW5YZNWsVW3tpfEn7Wdjx93zzG&#10;bvfWZ+tj0au95xYTgc/zN4rXGZMBdGRhJE01L6vkn0vVydXIVC3CD7YbVmpJrNSeSgJfDjXqsKnN&#10;+82byZbJ4VqEW2gD7ga2nC791E28j/LLcY5TBxmT295W+QCdcT0I6Na1g9NJS4txS05Lbfs2q4YY&#10;sLuNb9ktrz5PrCx9DkMDH0xoWXI7ENtJ219zKF/Frtds3N9YWWehd6YboaOir8930hwtfAKNWHtP&#10;X6IZy3vA92lzozLaaeeh2KfJTcPriUz06XRp9GaJDwxnb7aNOb75CPocMA196/JmZfzTBON38U2L&#10;u8jZO3vW33Sn3FfUNz60z3QfY75FXz6m3WD5pnAfLASGv8YO8w7BXqcLziD3HlCaaZqOPOAxEbAo&#10;P9JrWmgYe/m2dWq3zvt4ZeSoPv9Lg0LJ3p3jZoWey6uXxWJY+5JveRXrtC05XNoYvYhepEg5Ma59&#10;sx8bHS6CdkCfxVBnk2s/VSLk8GT70fwevA1+D/6osuZFq+gCH0xUDTd6rBOVhVM8eEGXP5Spph3v&#10;jVFsHnrKv/N01bnBuW2mDf50Pv098/vNddfV0qXhluwhxpEvfCjq0BC2u5udNex5ebI2Q8uiVzjj&#10;Uavf0PPhTno/xhNiw6BHdnNraatO9Lz0Y5qHA6a8QAP9m7dkI/RxRrHj2Mmo0cjRmMmI0ehR3Ggs&#10;CCsaJRwZ1s3UpwAW1QhKtk+LOWSsGYYLfOf/kYupYuer9YwAl7o8sWgMbFTC2GL0SZoJ76+bb+p9&#10;foAdgg96IT8+3nzygX7lxjbt6qdPG9uX1d6SppIxkcHIykPVwyNDv4WKqI2qxqtC1DKVv/Q+7R3p&#10;ju7d567lNLpFf8uhkLNQtYik+au2WnPtYNWQ6HCI3aeND6sP12DrTgyO9Jt0HxmVRu25jAp1oFlr&#10;ivSPkkwN6Stny9QsgVPMkzRTaKbu63XpzGldZpEP/GeNZqulU2XWmqzn38uttdgGHn9x3dWiTL1E&#10;SpUbHq7q1Xd7Ad23K896S4/bSaH1rFYkWqFLlE+6WNytFXXC3JraalBjXj9ePdsmfrTWddTde7De&#10;b7T4ZnprIHPI7X3T1y+qCtp7WdvXTwxk4qRX5fOkpeWzpEtlok+hj3qRXj6WcMhu+nfv+cKjtYGk&#10;H9lfkAy3GGLJrWIBKqmqiffMleO10rQZEESKrqq5qjyqPQEJH9Zv7k4+E08zn7V+ecdPgXTVhU/1&#10;VKZGu9kbpghwTPeNL8ykH05u3x4maCnu4OnoGQF3nKY7pHsfBbFYUSFj7kTlMM48ULcyUSTmH2BX&#10;5YnhagVW80od5nyBoOkeSJ/eT4zK5jcfuWtppWj4LTceJVxO8Yw3YnNqBX3L7OHFzRUmNzGz2rLa&#10;H556Qp5Lz744WtuXuHBephFa99F0uGvnsefch+hwXvVt8i1UKYJyTtLaQwsdBBw4rAft1Gy8H7Zt&#10;g97PvDe4dE+JWEqm4WrDAGvju5J3I/NtPlF+4n5rPuGHkodMBxrHz/P7dcMJfgTLKRZ2VLMJ5oZB&#10;Lncq0vjQzD1GAojIT/ZfRz7HpUYFRtvEqMUKxF2JO3i8EN+dUJb4OMkn2TpFLRX45GoaQdpm+mRG&#10;W2ZZVnI2OudRrlXevXyFAlAhexF9MXnxacmP0s2y5fK5p1PPRisGK/uquqs7azqed9R21vW86K8f&#10;bphonHu50rTVfNBK3EbTztoB6rzTpddt3+PXG9tX1N/6anrg2xDlMO+I2mvbUdRY9njbxNIU0fSt&#10;N9oz8Lfps91zX+aZFlQX4Uu571+vEK6C156sb3wQ/xi2OfOZbwu1/ear0Le47192wLtl+8QHDw7L&#10;j/ZOpE/9fzadnZ0BUPjfWi1yGGkwpIAsDOqqiUImBsFSkcisIO3AFWRHkK2NIvJnULwyBIVEkrDY&#10;Bf9EMZ80BCFwvquXg4wjagbmgu5h6arlg8zDalOAQSGY9ICEoNbQl9YfkZfRO0oAZDLa50YeahW9&#10;eJQfyJVCvqweyJwo9MokkOuxX+VIoFbszaTpwLBoKn+dwDc4WavaIImICMXBoHasADMx8jWW5qAt&#10;gDGvaikkgDHrVV9NAF86XYVKgFlKfiI8oDyxyO9SIOXjdcukQO/Ye3deBJ5FCzBFBXXjXu1f8Fer&#10;8FyY9Vcu9eu97m9R0P103D85xz6B2n8z44HPbIBZapMFNuB1ElihMVAvHndNNrA35usuxq/spcW8&#10;qV92rXp3sd/zClx5gN/XUrnHy/7aBTreNf7t2S/NcQFy6bHyEwHNqV5XGQPm4jR2JP2AvR7vqPyu&#10;t8l02fjdaoCXgf3sasTjFv1ePX3kNe6vXExtVuHfngeSpwyQyb7MyBxAFpvz44bv2Hj/7Dff2gFI&#10;p4ZvQ2d0qYLv1yZI7Iafae2IF6nffEWvGam/ZWm4nK3/aMEEg4a/XizNd17fqMXQt6e+9lMTHYa+&#10;1kPbJUa+id3LsbS+P1viPbX8wurJHsD8Kavfyc76+5Vy0Wf59cdkbm1F0AbxTQdhAYHVrcPhJIHG&#10;RXVhoECRGCZMaKA6YjT0JDDqgVNoeuAHuZjQ7CDcVVyYH4rg06vwigjyKUBYfnhgSzSmMYytMCj0&#10;AEMUNRpqF8oLD0TvoLGml9ElaDJZKXRDyBLDIcY7lOjjcZh7wsGEPsb7sWczdWhG7LUCOvRuNC0u&#10;Au2JM/IwRDNGTBmfhcxgA2T4Qz6FJ9JjQ/3DSz7oYeBZB2M1oej04JdIdE2qTF4u+lKSdKRkSE58&#10;7iOeEN04JaP9kOsxzNKiIYJRyXSS6IjIV+v9oWVlV0eF0U2FzxpJQ77lhuQqhBhmFmC3g1fSrrhf&#10;DM5P3jAiDPZMOJPSDw6Lp6SlD0mL2lizDaWssxmZRt+oIqqvC9Er28whCW4sEgyfCtbJ7XU9Db6Q&#10;2WzIglpJE5GMQP1IlbzCEtwcpbgKROPaZ4efhmS8DHkRHzxS65e1EyxesRj2ATVRWuUqhEoo2DIw&#10;R0FzZiTmUYgsExqDYCJc/QoPmnMoaagyRLxHpi41GNqqlEWEGqgfDLuAglXPu3ijRJ5G6/eiyEuM&#10;JMAoinxz6gqUM05tWSdkdKZpcDZ4fVSntjuYth+SKYZCdNBhdFBXXvo5TyEXa4f1ZZEvq9TFx5DN&#10;hdTUvMidyO152XhIQGqfU5xfgFK1UUxNAHVaXzRTAA06BVcfoOGUFRkSUK3nGYENFBaPibgVREAj&#10;jJtGLsypPhYIG+wlib2LCa3ijUaHuj2pwZ2g40LQkc9Cvj+MiogOwd63xOaH3BHzw2qEWFMTR6ai&#10;w94+jwM85uzOjGGP2ao4jbKNWkxFRX7DcQcbRjyPqIE9xBZhA3Q1wwfDvUS9wn3DSS4dRRiFNc2o&#10;xZKnx3cJRgun+j8LxoUlpaTcjKSNP0UxYj/EtTrqh6/HNN8zC6eNOhPJDOuMunGJDns7InT6Y4xm&#10;EX3HWJRPHvdTzsjJLHjSeIRjOkXQOlY4ZdNBK1w+SUAnMMwtfkj4bRjz4w4qnXAu7NlUcXR1VV97&#10;Om75KaBsL1K+2DuxFjudrxi4HF6QbW5vElacPguuw8ynHgrzYyJTvlOWhGlhYyfjokWaCtvicQ4v&#10;SEq/R3RWFSW0Ys3KCwIpwkHF5NCsMPG8DTAlxiq7UigTczFTgfImJgUrNJEfNdjb1/ocR9SuUcoQ&#10;YfmSLn4jfKdWI+Bu2FAlsd0e5l2Zt3Y4hqQYKsQZmpcrfbECQxy+Pr4U5TFu3HIcWTXwrcQigqrr&#10;fbxQeH6Lvn9mmF99gB0Mg6vp06YKbalwANWHmud8vWgYGhNeOnSc/t3frCHhiZo/W/5ecoP/hZiF&#10;RGt/bl/6eBV/HxtYHNT/UNMjZjYgAWgbIxYYRBEUx4JsH5ROWw49rbdP5UBv5BMkPQk5iT5KAIdo&#10;+fA9VgqegQTEeganaQRF7wcHC/pGGwevXHgdk44mfzXxZDHm2QvmFK6ozty1xNTIg6j38WYREd5s&#10;cZZYA2t0TFa4pXpqNG9YjkBxVFRY5gWxaDXMh/6S1I3UmNqVZLmkkZzihJYEUVzTY4+4LS+i2LCY&#10;Mytk9Hi0nlp1lD3umH8BN4QbJq+MYsEs9gWk8ueFPe9NCs06yvZPuJj+NDI0bjy1DPE55m3SjmVs&#10;tFBCjuo2rudxN78M7tbjVnJZHBvmca9VSvrTwpqaxN0S0yzn+KACzYjQOM2caARBjH4mh0VDVGba&#10;LVVFnGjKPl9FZGKKDNlcpDZGt8c+hfvF5+pXiajqhcyIePJnl7BlsVMlafA70WsFsRa0UaBcWpXq&#10;yNqsCT7pyCvp/XTT4fr6FwhJvxbnlESRbT400nXnp5alM6G/zxNiYkTijLqtCU/iJuzUJGSLjSMe&#10;P9by/9hy5y5qVCVS8GIGlLFq663xo/urYQnPl1tOiYJEFockFoc2VPPVNSxPzUsqi592RH+ZyEUj&#10;165m8D3kNu3Ze2XDgLYDa/eM3bza489RWnr0IXqfR/Ugf04xUuZRzZdrBqCoaqslKss2snwpjfmC&#10;NJ/ply9680xVHROkpjC9jiYMMpq7Nb3OT3NW27dc+R72dOdW3J534Z9u1syMjkZv3zaC7BshyYDt&#10;DIz93ZCZx4l3+u8HCa5LWllU9yPTJCy+TU0Nda3s3oiedZgKmFCd4iGkFEgBlr0Eq6cEPItsPtCt&#10;pc2QfML1gcRNldYnc0np7JnsfpneG+eKi4rjluVPcvaZ7g84zzJ3+L310FQ0zCI2vB53xvL+CdOZ&#10;He/ZjcOTbZ1tTti72FdUHNleVDYSNKqzvKILIftHlRRUlwePSYvdvVCwZZ/p5Ob9uKgOjbIVt8Lw&#10;z1mD85pz1e85Nii2WgeNGVKWHDGTEZHOp+yHTj4XvY0eMqi9T1D2wyZv8Db0LWb4ZBt3REdK95ba&#10;tb3Vbd9e52w8GaGjzWGIftgualwPzioxG5nnt8gbKOfEJvcbr29Tc2q84a5Y08E+fRz4WaKzhAo+&#10;8zOuCRctdKddKtzgVYzglsrbCT8WnVZl+5fB1+l4Pb09WH+GHs1cwF7kLeOgnTn8TvvpGX+h4wym&#10;6yv7qqRc4vNMnWGqa7lcaLnbEe4Fy4SY+55dUvAD7YkE2tvb3F3LWO/PhbOtuwrVISp6jJSZiuow&#10;Qb3ZoAuToYPiuzkzY8tt0uO8iNFEEd6m5La56h0fjo0IFwWP60Ei194cC5/xDXgfRrSmuTcs9Inj&#10;fAnITG5CMgzudXFErVAY4jqbZeuteDpvahzcbooKbJwwFtYfMaFlpTGkI0AteZ/k7BZRgUuS7dOt&#10;DCJ4ko7IlhKyFZySg01NVTF0O1qSl1Y6PGU0OX+0d7XyChlgCAHytMT8sZ84HNO5DCb4MffnCv3N&#10;Pu3CsdKpJ1I/MM0JzdyWbFMJqZD85TvjbIvD7Bd9WQBfKWjqagVT9jWdxV021B+GeXbw23ykMRTP&#10;54OXfr546viuwS6DgYFBYKCwLJAU4w2LBrQLEBHAaz2pXa/IgSK7W1ZhAlZYXh7DhWWrQWzCjeXZ&#10;FRtOGuadPVcIn8zrYoODGzJE7hvuihK0c0wl1xlIrrWWKPWTibKsvRa8zFuvsViYDgmX3K0CD11Z&#10;d4mlFQz5uaOoBDtJQEk0sZg/DLCHPW8knyLNaEyaLOeZ3rdYeFb1cK+ArD13ILRrbNnwu0WuCPXt&#10;rmdZDJRfvYkc9zRH567avnIUoKkQ9ZFITthzZHjTxntTlxnUpv4pLuaadnhWZMWnrPDZXM/NiKmu&#10;EOJWlipMD+Ebpln+Qf/Xd/0CkcUYySKvF3T0DgMOzNnjNQV2ZsdsJgYPNq4/EDyo93KuU6yKa7tK&#10;7vCMYIzCX4ZGv5PZ5YW11/L2TJt1UL+CQyFEMINCJKsr6rN/8bO+9TDtEsvkptyiyZ41YwIUmpSg&#10;sXXYtBDaK7obYtGgfSzr/mihFhOTUlzLNPIet7/mtPltiu1wQO3gZqJF3UVnMoAXAXn/zzfSyteg&#10;6kwsUz9NHg2uq2QNaYk6qbvpB+yYjE+33JuSwHZ1ZNO5YU9LeNd4a/gAVWHUSfPCw7sFSMcd65ay&#10;r2UKvQcZTuLzBQ6Z3R/5a8H++gYik6vWwTbXxKiTykxU6jh4rxAvjSUHxjP7FXEolQCBlRMXX6yP&#10;SDzbCMw+MZLpkaI9NqDvWWBg5lHoXcBGJoYLmxGg3saWWIy47nJuBXXdIGE8Lh0hsl8bjeL/Fm4X&#10;tZfozs9QvHoXo8hi56GO+55iYX2NxpOBuIBoRBcXbzRD7TQKUTEK8TLViRszFAP6ou2VBaPmc81Z&#10;j4VKWLJCTu8PQji0IktUsNIzAfUROmZOLNVy3dxmFvzJn9+QRglxfqxejxtp3cDdzUki6wCZXgu5&#10;PbkY+egGMed++isL2kk2fw0nsT0WBsN8kbmHX1/I3fMoWZzi2Zc1Cn1CpcgsqX4N9T1J2vShMtvx&#10;srbV686Ae1+3fj5zLvFR8VcxNQsrkir+XMmh4kW07lPQtCu8roJaIIbA5UbM9AbmaerI7s8dw5YG&#10;eTemYCfheQvi4j+tezuKcEmvY/hfvOI75tjkhyUhSTOEsvrOlhSFd4OrAXeySQj22o4a6nrLTo0Z&#10;Jw8YM12SEn6qI2dMNDN0dKf4sDw0fUPFWD6i6WuXrqzIOfcSL3Pm+VEbTjnZbASvWHxKhWEqzaQ/&#10;huzIkj1ZT6l6PqI4T02Q6sEjuxP1E7DW2EeE5oMK5n3AUny+xsiFOhmZCFm/WwGPNI7fXhjtoOmO&#10;NeubCXofqCrIRxZonNKzt4eYkiuMYaX4iNvVek0D5b46McY/Z3l1451AY4ZXOST3Nqh1YZOMHnOR&#10;sp7kEqKS4QrC76f+ccaRdydIObNN/OHqShvCeXJB0HzM2WiqoHQrZTV2hYcha0iA2WHmgtnYs7Rb&#10;8YSvfbYCZgOUnyknLtbl7+0fvPdKSvKGFb19I5nYWyX3Zh7XZmNaskvRVvDFAKkk8TBGSyPrMM0k&#10;TQIw2hoMgBf4l20ZBwQeF3F/LKwH6x0X1TLN3f9UfOABz+USY56sFGpWO8u9Gccrt7VpNEugDEYB&#10;qj++yHN+ubNtrWm6e3j0UwtanJBifoOva8vJeSVJbmZ9uhkA9xjGi+36Gd3rQyttHCHgq3mByjvc&#10;QMW7AnWewrvJ4bnsGAbX7iQezcK5J7sZIg7ZdaZlMG6wPzd4uFYDx1B0l4+Na/8b/73Q9DU5U3kJ&#10;twWWr6fvnVJ3i/bYvOufPPlarnEa1ATQIPRoglgyyxUqEX7iIH3A0t7kuHF9wtr4S7hnoHtJ18Ym&#10;T0M7e4VfhoS9PXeNSGkOQfwiCeciYemNnUzV+AOGxxPjmpLjL8SIVw4XXOoomD1rK/SWrfgtjRqX&#10;9LnXIHq1Qbr2ZN3vtLWtlL0bsnhjcNbmw/QCRVIWj2i2dysqcy8WMc9TBncyJvftNBo0aGyJ85zJ&#10;e4pfUJ63hg7nAZuS83xYHr0w5bpcIDU9N5DRLFPeVXiPOXbzhp35YOsAUhfDTQ/VG/T7siFDmGtR&#10;2Ij7KLilVydL6FY2MJJ7aLGnS+qvUCldROkxVGKeWjc/0GRzYXe8YJlGJKDszdayC2sJPG8me3tu&#10;2rhKKq/kW9262wOEhZ5rwmvmLox5iy0SY7zHwYdxJUEmaRBw7zq8JmlhmJn3bchQvPwQPqaDA4mT&#10;JqrDlJ9VN/TfunNW+HVXk+9GURpEzCgIxWKrh9Wo2x0q/0Lo5Y0wjJ2wNRPhU1ANcL49NgbrnTVM&#10;yTog36EptOS7l6Kgt1W1AC9NOztLAQgdqz+COY994DTuanU8ST9+IleCbr89oqdCMdNBI1R5N73R&#10;ayw791KF6xxRKokqsHqF6i58Ue35Wnd3FzjD9KD804YUuXz+u2QRDKY/5ZHGDgOaaja/uk0MXVcy&#10;ZURPF/7OirhdqD+/baQmYw3W9e2pJszkGDRnfMUouWObll7dTNIhtBxgtQ08yc2ncBUppLRGXSgY&#10;/SkiqSgYUG4fMJZ6mR6ksdsiTjZts5bjxVTONcF9yipjWnG60pYxNR7KAdh4bHeWrCzI0/lZ0J0k&#10;5NbKl2sig5rb6ULCWlfMlIc8SV4VcsIl6zVkO/RKYKUun/M160skYwLDzuxRE6zXa6LXlDUZmntR&#10;Sy/R3nAUW9dAeUVUt0fKFZb1PD2TyQFmAXNfy2HeiaFY7f8BCSD232QnqOmbsjk/KQ0LIthx6dde&#10;haY1tS8bPAcENP6naQoYqP1RPJ/B0ccKm5g7L7ml1LHsSkIiFKyR/Df+D9h0zZr5qSxtuvNYZNq+&#10;Xus77LSejvEmc+Bgq1nRIuDrFYagj9FZHZ/8ipmvexo+xorVLvXfwHpeNDiviWUhufRSkTZ92PV2&#10;Yxr79uzGTWmfb3oW7gay2m/xfzCiGyeTPZh+ta/CaSwzwzo/LYup3T9vFVMs2fX0OeHO/HffBryE&#10;tbn+I+7OUudPYYPs2fyjmJidl/QeO8YJDj+BHeD+5O+M5XDvzX9C5IHSf63ACrHWnknMFZ28/E+0&#10;C92f9wRlI33Ur+hOJO1cHeqKbD+8HF2PLPf9C8URt3ks3AHRPibQoPSK7hDkqfhxXRjCF3lo4pAw&#10;QQdxH/HiSxIpxJ1CD81GtpPSjWNIOvHsly1oLfHHn2PIGrXqZimvSzlUo+MxMjddGOfR5PdxkLdF&#10;akyI4u2VPD5owYsVO/l841UKn/68FgH41x+d4AWUZNxwgkcKxqu9YLkmIQeFz+Q4YR7wyWz7s5tg&#10;ODM+zBYukX/ycYSfyYLmbuedFoWO2sCkQd85CjvonAzvoKGLrepgqKZIhtpC1XnlZ7yg3gtLQv2g&#10;rypr7+OwlzJmDhdGhD0jn6BPTeMdtyDpZVQ/Cm2t8lRtgRbqHJBfoeUXk+NPQtuKVh8Aobg8yYZG&#10;KCeXbjMCdQijR36GyK4jxjfQivY5lR/BW43D2aFgTu1z3i6wUH8uLg/svaQMGQUnSx9ucIOWFEbZ&#10;HIJchD8Nx0I+g/bGLeCd7rHK9WCS8YYSA72vTsIE6FffT58ET1erQg6Dqspsr2awoXjf7FegXtA8&#10;eD09jJHRWi9+wzQvny4qZ8KZsFDKsoQ8BSpWLX0mv4vN2Z/Pd+EEevnxV3E9Zz8QOoHsO1vEH5Cb&#10;LaAoB9laNio8xRvIiBeE82BwBT+JFxn7nTLwwvZlUct50Z4+1GKe2votX4wcHXgmKhcvueoojBFq&#10;tJWCtQJfhQd/Pd+G85GKouafekaWk7RgGelMZK/fRToSu6yXU064sR8WypRAU40gMNP+ojN/lXxU&#10;1k+5S2+za8jEdOvfbxJ9YkaQhggT2XokETThEasE4i3V0OcsqC4YbYzkJ2oqSgaokJx8KUoeyzay&#10;CEKdtfykkbBQDAZewzNld9yrcFj6wfIu/pQq7fksMNPFN3hQrdqzxToyv1iQHk9U548yMXwiN/nE&#10;PTxKfXzvd2xc+dx9FnZHaWMZhptR+7q/8lPrF13xpTyrQ4pqyLkVKglAOJQtZpTh9OLJE/bY3YI9&#10;e8OxKA2wjov5XQi0eInRqBndbvzp7T/qz5FdzXGFT4iCy4/FRXh5VQbwGJvQGWPiMLq2dM9N9F3J&#10;13Uz0Ob8FAsZaiC7bykoQ2/A5X4yrXOk0IMIbOOIxvHgxnjAB5PWmR0fwswN9XuC0EzdAzcVejzf&#10;2SII9SFzjbOyWwGi6kiWiGGtscnAGSr+e7mBuTH1i2wW89Mx8/QsVu/uJkkqW7t2uiSEIzEvl/wA&#10;NddalBDPzXAoMxTuzV2gOATD/GkyAXwo1TL9HXwgeqlEAJ/bNSBOhnPWrBbvhL+Zu4kTEft2aVak&#10;YES/MMObn5fzXb6RAsgXUhYpTPkhGSdu/OYiziA8dn4QoXiz6ynRfrxpZpvICnduS87ckVFW8ULh&#10;Iv8fw/X919S9BnD8oCAq1ivYqoAWRUSvoMgqoCChtoipF4EoFqjKBRmybwkQQoIne3CSnOy9d0jY&#10;hsq0KkrRqm1BLW6sqFdqFUdFre35A96v53l++n4/ctlJXhxXTx3l1ED3q5+0vGwpzt3GtrFX7/Jn&#10;aVi+mxysIuZDryPMaxT94G5BiYrmuAyny7ukcu5/pfMpYsgholX92rJJkJKDYj2Bsz7HMH/jnt+0&#10;kKnjjnl9xLhCKRtI5A9b6PYRnt3wRgJzBrQMshTyVqErn7EZ8syvK1koSX+KlZkourORwHgm2uE5&#10;Sn9BSezP4yd0WG2PeRucR8Q9nFhbOOlUS7MppjKc7amTHTzHHFRTUvwZdqV4ow/jgGzIk0dPpHzS&#10;Z4Iv93vYPuMOugHRHDTW+S+SZ8tS5+GKRpbItu3gJuZB0zWUmoEy3Ax10K8qQjzzaRby674AmDDS&#10;Z7VyK0/NF+VBuL4sMJ/t7pktn2LFdaRnWxnvXH6oLfQZ29nQNDpJPuW5gxZBvtV1RofHntGnqZl1&#10;6bxExfm6KUKpLKkeKu0UP27AYB4JJ3FRSXrBl41L1pcI9jSOe6DhHEJfZ4c2nzitI6rKiTIuQe4k&#10;FjY5pCHEzJIZ0XViMSZE8DNRnXiDjyLeCz7Jj27e7xHOvXj8Vke/JpWxVNuo/Ib2ksOTKalzeLdk&#10;LTW6xEt4i6LKyuDfo0QmroEx5KfBn8KxlB0evpxq8GT7gBoDR2pKFZXcfKhK2gO5G3vF21qii5cL&#10;3rLeZjbzvZgvdlTxcMyEdWIemtkNvIVQoL1tQlUjZ6vr5UKpZ8u3kimRFdctKhLUFkUKAmFyhhuO&#10;5j7dPsa1cm6uW8mt5EYA0y1JoMr1QnnRuFDllD3V/sS2S+JVQw13hQPyB0cL+UTpwX1/89jipO3x&#10;nA8iv7V2Tq/gLnCVXQjyXVHK/zh1yhlZte171iNxr+lDwwbhdn1zYR/8t6Z4XxVvsfJ5wmlOmXLe&#10;2gOcFeKbwCirDWQ4YcUTd5kyQ/ZR531WmjjTVVdPE1yyZxeuhYXmC+nTXKsRnZDDAfR5a5dAsLgV&#10;GGQFgqDzY4XqlFrxi3Sov5o5JAbc2XV/CnCdhgItnOD6MR3P3dt6KP491GYpChqCdorrgR6mGcSb&#10;Fjn42ASh1jKDHSB3Ggl1+/7nhbzn7w/XqtH1I+gBha3BEHtQNoQrD0TJy3EzSElpjvsat9klhPtC&#10;H/NDgpIcYqgh1NbUa2MINYcmVQkEKTpYriTcjhmWuohbAq7IYokypB0qQMBQa2PTmIJk029UGqlC&#10;X0wxVXdpIskfDgUpE8nMPY0yI/mLmHBJFzksoFLqTz6HVEA+COg7rGJuBL/Q+BqigEQdyP5QdUP9&#10;BavrmwOKHGZr2gXpCONetF78EwMXsFwSwIxHfpUNIKC7bxmXTMNSY6xIcdyuPS04XjVPxYS1eSo5&#10;i/s6LVzyF2c4OlQ8jxPhPyreAv2OtEM7orZbgrW3eb8bWKoXze+1KxSxldnKSak7941sUkzfrZMk&#10;CB9E9Yt2CFn+VFE2/H9EeYOAVm3W22Z5JQYvc0lzg4ZtWFAxqkzVvMitkqWr8nZvFncphFEFQrVi&#10;mX+G0MBfAwBMAqJWmHd1xXCn9aa2ZcSXmvWOTyrSFJMWfM4r6V2jKHVIvNewNMpXuFWL9Q8VLuN7&#10;IMoHBDQO01z/bS5Rv793HZGqvtLVUn5NQWnD58BSeisltUL0h/3zyEuC63rnqj8FJ+B7AMDoAAHx&#10;8xMLa8/SiR3fYePqYacBe7roD9tIXcX+EnNYfWSKwbCwYX74M+2bBqdflWF1gxO5qxlRB3qCCR70&#10;oPaRpp76mFZNE1zEtXY1STDvTL5NoynxuseEgHCe5gfCMb/9OjWhHdnwLAiIJrr9qeE0qO0MJaau&#10;wyEkFx19b7GTrmOqjd6k46hB7V1SXniEuodU4pesTSYvQtQ6RKV3BUEY6ozrMvs09p3dxMo/mmPu&#10;ZCZnXTWsYpSikjSz9OthP6v66N/7hWkW0MeQu4QgIOzvxIgE1P0uT0ENNsd2E2YWdpkec+9kofUo&#10;DjV5VBME6cNIyhuQzS9Q9ZQ9hSikYYWbO3pVc5QLzmLFV7XjtnjpRGGEKUXsyrykEwkfJBercwRn&#10;wlBKH+Fyv2XKWegzAKB3g4BgqGODmUbJb50wfFVbajVr0QXnjC6VNbNK56HgJgeqhuX4sGWKVJnI&#10;b5FyCRSFqMOIwrSPtH1JCWytcOBqQ63hlvsFOGOQ8YfMNdpKPWfnJVWSrm/zpHxMNefnrTgERSIK&#10;2ZD/rh3fW0Eea13Z7fvthOVK2/OCzYbhVkLGTe0ie+1OjXLc8uPmAflR1QO/BfJpaBsA0KZAgFk/&#10;/KA2s/Fe36taV9mv7l3YsLyNnWPYi2i2S1PHiBc6Pq5PDcmyhdX3Lv7a4d2wEpm1BFGfDns1bW08&#10;2bcQP17WdiIR78x92dGKd6P3OavwT+OP2CaadoXEWM43kRZrbVsJBcgsNwgwbg/Okh83Fnz3F+ll&#10;2eGeUNLWXEk7Dzyx53XrXhAbH2B1ghUhy80kULT4joVCCkVUOaKkAw/ZskaP3leswGMPu4MZ47nh&#10;bST6tT0iRwp9S9xli5o2sX7WlEdf5bPS7E3LRNS/EbVzYLEgH2fuXQEXHKN2pXAtOadcGk70nmR7&#10;OrQ6jmd2tkjWXzNmQzt90MaTDAMAUJ+DAP1Of4ECg8twl0ivHovtZIpVOXXOO8LBtDkbJDgQd8j0&#10;C//c+jOGcv4jH6xBxBhG1GlEMfpuG47gFp2Y1B4tffUPyXT+D2XCAADc2hCTRLTth0jSITUkyR6a&#10;LEmKUTqkyJZSwtzPMc8zz8w8zxg3GccYxwzjaoYxjFvO0IpUqt0ObfW+qFd3elW7eN/5fPYP+P74&#10;1b4r1oR71/rI4vb1V7+WPvbyrnCVqpw6yqT5SlJxWa74oV7J9Opgx6+qPOB+84lq+9ghbZxyLtxC&#10;rSuL2SerjpRPeVkrq+RmTirFvHQNqVfRJP6oV1y9Mu+w1PkAvU1f6r1jW+tn1fjx/6qdamr2JVd1&#10;VXt7rSxfqLBw6leclm4lfVCsSV6pV9F8A27CiDtjIb5wsIXpFXW8F2PKqMxOIWsjpbTlKWuE7K9z&#10;ZJ+1NW74wo77NlF7EEgxMMDX61XsDQqcHK8e6IctoyJ74qCHVFpHIPSIUtgshs3Jhxpq4KO2AVp3&#10;OGoJSUNG9urVOr1iDFsJHsYXXCvlP4gK6P6Zb0ENbidhCgra9AMWT6ZqAzDAFtXkYOolBbWBfLZe&#10;6S9zaddfpljHo/1McWnUd12WSeepzq33RCJKpO4bkSF5f70h8dS2rm6NiDCyUhXhCXrloFcRQ6+z&#10;Y+Jj+miZ/MjFq0vSX1INW/rTKikhDU9Tb5GpdROptbZP1bfT3IwEV9bj7Xplr1feQ84Fk/FhvbK8&#10;7MjPnQ6STOq3zfcvz1FCtG+zX5Oja8cvf2Nno6rKJhlNVj/H/9arNXr13SAhZ8cH9MwU6yI/d5yW&#10;BVDNmpdJz1EitM4Fp8hQrUEBZBd0RSlxNP6xaozw+kfBc4PG1W7xu3silAuR8+19Za7UVU3RcmvK&#10;+Xp2aTg5Q320+K4dWPNMQjEWV74iLuqVnV5NDJTU+8T7dD9XS6JM23fVRFBddKNVHhSR5o+KMXK7&#10;Sqvwt9PVuEvOG/9WuZfI/0dNO3BozNW3bYEg5od2PujAGi13AWfY9anroUZOGf0MjAHKY0ncEFD+&#10;Ixlxh/JXlaCO0MtJC5aYFzsWx07h2bb+xUHQKcUIEIPeSH4CBqE3adsgD3TyaARsg379wQR+x7Oy&#10;WcsNQ/v+5c54nzI+KmMZJp9tiWKbia3kezlmogUxD1gqskyYBY0J3yM+4BwO7foKDQgHVg5A94Wk&#10;ZxfokrxdN24yNDk9TcXM3uxLJQ2sO5kHkizZ0+mc+EbOXGp/mAvwMcXRaxFsFLda5YJpotd/DtPY&#10;ipLh7fScErLOkKEufFG8hTmYf5/QsKYkXy4hHJPLFw47AaTMv7xsgM70RcssgJ6y+8mlRGmt+fWH&#10;tKbqjgYVfUSJyR4zXsphHGBZFDXFHWd7Sj0ObePsybPY6ct5njO4oolDpAVNBCe8ak0f6qMtaYzQ&#10;ptFt6twLuxluNT8JGcxTStlFBitVfiD0BDu3iO2ZxXEudLZYZPek3n6cmBB/zX5wKlHQZVOvpCW3&#10;LpGO0IsanAQixrC69kIFc6GqhVrPNi3n7vjEFpU2W1xkO6ReejSSYDs2NOiXuPn6pOYVzbF3tuB/&#10;9I0dO/mdjBDdfOwrJq5BqWasTFXgjjOsBeWm5Z9Y8lS7322w5fSWvilsBeNG7SdsDfNWgQPmybrD&#10;Z2NH2U9i32LJnDmqO3YLXLpDxg+HTCyOCz5CP91LR0MRrLcRZSKwegwtQJC8RbQXycIOo7NI+/m7&#10;PC/kc4g9LwPd4ZGNWaGM5Xv4+1D8rgF3XEztMUEMk3xVexAPkV+uAKETiegi0ol3nStHbfANwSSU&#10;I5Rul6BvhM7mB3jjAvxOApyUs7orBr6a/X1NGfw5001izqWkX0BU3LLUJzEgsiyFcdAU4SQ7utch&#10;f4rtl4FoBjF/axZiFP+n8x2kkpGqt0JvCvZcroB350q55+DKHLuzEdx1WS8OfM+VZDx3m+DOpGOk&#10;fgQQz47pwKLq8Q4deK/CofIjZKOgZzOgi8XT8H7o98LLZ47Ch/OJIB94VDLt5si1yRGSNnMzxGk3&#10;NcCHxrvtWtBFE1wxA8Zc6cm6BLZXhkEnINeyHb+KIE0JfT8BO8qCyDh8UsowU8Ej4p2jkwCz60Pb&#10;vwFVm6JiBTCh88xMAzfWvQIFYNEV0+gBaGNFa+AUVFwWt20e6isJNvOFtya9Hz0C2A/7tO0HQq85&#10;KaMA4OqzjBGguaUf+A1c30COXgtqa7mBYdDGmo/bUGiPPNH0PVSf1DbES15NS9XNiz3o3YqcJAbj&#10;Ubqt6A7zLadVFMAmnT5JTHA89zURpcCRrYPEJ/DQ0omkEOj04N4kPtzWOCPqhGfkTNEyrm2aCcHm&#10;HmOr8K/c6qgIvBgxDejAY5ELrg/wRqR3KZlQoewBK9Fy4mtDDXGScC+NwnU4I+Uh7iocZ4mFHcKw&#10;yFBhnGB273Whn0C+5W+hSJBgIsW9BaT+Ovx6lovWHV+VkVE8LETSPifThQapCNNXUJOy85SnIC7Z&#10;yv++YL945RZXAZjEM7EWfCE29YUJuwqjNQ+E5vkLRWwBnFsi3iwwygll2PK12VtPevKJzDB/A35s&#10;+lUXkE+kmxor+dME2usmeKPsrmsTUBT5smN8dcnZJGv+Lpk/3Q57UXAiIhRrye3388PKcpo2/4Fp&#10;c1Ya+2GLxM89foJAjVftCF+uCi48yzeqChKtxTLLI2g/Y36lbSdysNVFwl+qeHOF6zaH8r4U+BrN&#10;YbuJpd3Z/LG2R7Ur+BuatksLMaL+NBGMGarkiUxea1Vw+ANeXvmVX5bxAAVt01NeZJHQqIWnxCe6&#10;rfngtT61ELvbfabgNba+rQ+X8CQ6z4QhHkUTGO7PW6ti+kp4JtVumyB0uijSCOdtwDta/89znUY1&#10;daZxAI9YtC6h1YKjQnEHSxVQBMGggCAqCKOCogO4oGyChoQle7jZk3uzJ/fmZic7mywaVFQsomLB&#10;iuJoHeu+VXEZtTJaHZS554wz5/38O+d9/h+e8/zzVDnEdne0wlLxUjtHHkSeCgxL+yrDyy9AaFV2&#10;jgaEq4WJryT3apwhHJBA4YwNw3Z515Ftivu0LFeyfC3NogmWXqUN1X6ARPSEsl/BnfSGrY2SIsb8&#10;xIniDga64JD4I2PY56aYzyrtWC+HuM+ck2U+3Hz1WEjN+Tv7OpjFKd33i2Q5Z8aWE+I04GFCjMgC&#10;HJ//UTQAHPOBRdMAu3eRLEMK269CF6BVyiPgPslTVqckTOwt7RLPEjVnD4hWCc+vKhOiQvz8jcIj&#10;gt99tgtucJDDvtJ0ZL2tB7ygjVWYJET1YiYkXqFcXtImWiIvy7or3C19vNIl6IJa5x0WnIU6fRbw&#10;+zmVh8ZBgrpZdafACebtclTcbFAw1CKa7rfifiEJzs2aKkA1S+I/89+rWuYt4r9QzRnzgfeYs7U9&#10;Ghxq9LM+l5DciKxb/I0DTz8pvGE1F/sKrpkYm/fxP+mvxlfz09BVc7v5kbB5zDVeKGdlmxoke0Ot&#10;ieLPbT6yCSKk6RTdR7jVoyvaJNjouL+pl8+rGya85g1Yd87dzdPqEsYc48o4P7TNBmeegiwnxY2d&#10;PdIDIoK3l5YveNX6z8JO/oOm7k0p/O/qfyfU8va6lswZ5c1FRsbUcadyZtQbDUPEr1E5WlmRJHIh&#10;8aTS6jZtPFla0KEuqTyaqVZeq3oSe1XRUz0c7FAKa/hYGyUz1nj69WZqqO6KbiUVEF6H/ai3qx5p&#10;8LS1u5+rCLRzGZcVzfSNsTPkMP2X4HGKaMYkrBPdYGvcr9AcDgEZRCYA/YIhzU2gsPKl6jEQtNtX&#10;+X3tm4wxcrT27vI9Mk7tr99TZJ9r32LthgzgXP/SxYCJcI/2mWQWv1d9Xownv1NeFH2zK1DxnTBp&#10;Q5wMEcAx3VK2IDBoRHpbUIS1AAKmJiHhGpJ2QPNC5eBdUF1WPCC9U9ySR+1MlU+THk5nS10QKyYM&#10;koItQQroMvgQu8wjAZxzGUw09WrxmgjDJt5ElZ/uDmm+YiYs3EGR/U1TktYP3VW1RKPgOeX5oHng&#10;HwoVdsH+FcA5ONrf3OGazWqLYwY3TUm3fqwokXNMI/l90jOGrLQYKBVNiF4ATtNpAwfBRepL2EUE&#10;Azj7G21p6wl1l3pJ8yROk3J8fSrxvPwrpyd/sTTFBq53g5ese5d5Jaj5RiAkEamtOBz3E6ZA7bRO&#10;g3qd6l5HLmeeoqXtLTFWZmv+Ka8R+kfD5vXLwV2edcs2SyLt1wOXS6arizHFB3CGzc6bB/hQvO04&#10;sZWx3XK74so+himWNLwN1vdWBq45oGutSogkI4XVCwNG0YzqhViGs9ml+kOOE5Rw0FvnpAjoZ8yn&#10;KUOlj4xTqDtyRlAj9UnKbYRLo0c8g8NoLwPcyFXaLSxDHIDTT7ILa09LnllZtTvoE01ILb50lv4l&#10;+15Oqo7OvpxCgIvYNyIKtOPZTwOyYWrt11iGXwE4NM1WKE6T4C17RCm06UahMKskE70h4G8FkEr+&#10;w2SNdi9/X/gd9Sj/x4Dx2lXYSDjeQgCnY9cxlbfFyWamYjV1rcEm6yqu0r2XbtsyCHOgmatHNAww&#10;OrxcPVky6N+vCZQkYmmUAzjkurVN3yTSmTp1dIpOfxfOKerTRWiytkRoj6pkqxlqozIxfLIqVOnn&#10;r1b7y7DuwBnAVKo1yK4QTTcttF6iBOhTzPiiOAQ0VGWbtQFoUtKoagTpW+xV7kcE/rtVsbKfMZUO&#10;4OABS3uTTmg2dtVn1qjRK84PhUcQP9v17GANbN2UJFJxLd8u3qYYMt7zj1PyZc04HHAPU9WWAu9r&#10;IcFY1v5DzVyUejC1MAlubGjJ8mrCPH5JEaqprhWL/RQsS42/j3KyTIQpCMBJTa3LDuDYOU0M4l+I&#10;+fVjKyJ20pzdpPRMqe0EuSQ+ybq8khJ60fy+aj4+ou5Y5TksjVpMLWqJq0lij2uk18iJOPfLmj92&#10;znTAlPLMH+t4lH8TnpqHqdJQvklPfYRfYXlAHcTmOgfgoOMH8ex8VmXDNtboAaarh3ViB2QvZdkz&#10;PNatrHoCzXSe1RsaZcxh3cEnmGPYBExhTQqKbHomLGZeql8hoOw/42zi2/Of2zJ4HzKmWJJ5HALO&#10;6OXFhNwzRPMW4xOMHbwp2FwaAAcaGz/IecxlngwZfn+w4zTkzU+qKwA5GyTmDRLJCpnhtPhFiFa/&#10;RDyKTzDkiVZiaiamvm1MQs4yWtyI9mI56vBVv8g7brWp4jZMMAkUgyuW6m/Lh0Ny0QRFLn61PlT8&#10;HlPYk9Q3WKyzGYmuP01N5SH2vYbUvHWWT+j0dJvxDpIX91AfDgtDYnQ7tLfwaegU8cgXld6wzONh&#10;+LpAZ1fZE9sj20Dun5YC67z0NGOcOS4ORPWm5gVvkQt6Mj5NF/d/Nbb+aRuXftIVdTCsDLZxG7pz&#10;HeZ37q60UcM558e4THSW/eyCn5FNeik+Gan73w9ryZ2j+8tJ9zu6D5TuaW/vIpKymw4OVQAp+sZd&#10;JFnUGI+GTA0+4R4kn/bt8iRU7v+iojpnVW8knff2VUv3qNos1UPZYHNDTUFKTcOEmtdLn7tDKNXB&#10;Z12RFPW42a451HP/VewPR98wP5OIh61M8541rcXMHdlRTSXM7JQwTw+zbOkR5zUmEtzp6GDaxpEd&#10;MSzHF9V45Ce+muR7iMRrK+htWcl9k9XfGMstSu5zI1z/pWSHk/M62Gkv4E77D0v1/s/kwgAAXDip&#10;SL2do5uOc3RRI8XhLa1ORKUphS5zKopaxtj1eZ5tz27PZpsZs43NXIYxbNjFwuSSe6WOKEXpPfVW&#10;R1el2zmd6nPeOu/nkz/g+/N3tr2Sx5+cUftaunNDyNU2qvRB8jHz9uzGg4frNkvMEUCNOOv1T4FV&#10;BVnlXorKYInf7DcVn4S2r4rzuvmzajb5QKM5Pyx5jomi0Bx0NCbLfSLWVNfnLQr8XFkma/Hi61bJ&#10;7rt4l+uFozOqojm19DHZtXFRsT3pYsNlTXFcl8GqHgh/qH+vEgSO6u6pYC9uxYZ8g8v+MobwzYx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AAcg+N82VL4ca2seK53GnG5cXIJGoxtG&#10;i+2oViOniLlYZIiWox1luiZ++1dF+dwFGTfhItpiaqqwHc0R+nUYgpVeSUDvakDpYlHXDFe0uxYb&#10;a+XyOMf2inf821/VRAuFn15/wZ16i7jZ2g14klqLS0EMxV9ggghUfdoUXQp4xn3D0IGCTTBTB/Us&#10;coSZkPlWKwlLv9dPJv/GiLRgqDsYrUV7aXJmMB8ARpldqZcgdzg2ZooeDI//G8/wZm1fOMzog81j&#10;DzOEmd/3VpM8BSmmFnIxv69wiOrAxyAraInIc3wBcBbRHpgAHyFRwelQJ+/Vgh76Dt7Km8sIz/Oi&#10;uscy8nIV9dOkZdLXajRZkw1yG6nuksAULA3Kct4/BDSLHgYhIFX4H/dx8F1mwCicpiomdW1NDysc&#10;qjuUMa4KLbCQEpVjnDjyQ7nqzBpqokwZPUyrzjH+VANESpe6uwM3xcbrPqnS6rLOKUJI5SqjY/pI&#10;WX1+EvF4SSx7Bempxhc3j4JXhe77nWpX1gbep4XKh+fjaL9nu1/zwLdZb3bcTUtpkNZOET4a/JSY&#10;DFHVE9ZS0tLyx6d9yBWlQfuWUZ5qXgWiqUcLv3OboHlKGkci8T90eHQsTP3VPqvWjXCwsV+RmD7e&#10;UARvJKbVXjyFJX2oythLpkSUDwbUUzSlCrcUKlOSPNyW0nnxZDuSmtTDqUlKu9N+Sq5Nj24+yczI&#10;uGMZSTaQ8HWvoobJltqYgOXkqYppNzfKX5I1V44yJwk5rRz4dMZefS/8mDgld2ThyQDzMGua8im5&#10;hc2m8aJGOR7A9MYHnGuQl+sW3mlo8+Az+lNomx3LUEKTVdVMf3qm7AVzgLGSEQ4nMK4kWeEvTBgz&#10;waqCl2/4k42BFfMIHBtsvISDfJHJZgv0GMmqXEFXI+tzaYwI3lPoLeNPXttJEdPMK9ozAh/l0Ta4&#10;wI94YXPt7CDu+IUbQE0O3OQKEqRBFQxoreRtjhM0mTUAVtEt4u4TJxgM0bXIMaa/8JV/AFMrDJ67&#10;DH4qoA8coyUUfmvTAL4F78udgdfKiWwN2Cq/CuCgbNmDxD30M7n+u18yfpSWrU9nULOlcwqYQ6KC&#10;/tXUY7q+xmTa+rJb2mHa25J7EjzQpfmDFgVq1EEJeyEg37Lbkx6syPE7TyfI4TkrGXdFSJ8fRd7A&#10;tZ6hJhmGSq/SVuk/ZuFp07ogagIwojUd54C2YmhXGpRaeN1vPZSlxroMMJaIwnqJ5A/2aEs15ZJt&#10;ouQTlW8OFOfRdhoLKFmAT3X0sfPgv3S5O4fBy2U9vhbwUskqFwYdEs3veU1W9W6yLKEkdjqVxFHn&#10;2rNF49Qumxd5jFZs8jvmBQiNc3ZuBbfWLPT1BVdpBS5boffCyQ6iQJWmrQ8UhKQzNFP8j0RfIZN/&#10;ndRN+pvfRok+Suafo05EIPy7QCTKWcAHD36zLbMDkrXvQ84DTXULERkoK2xCcNCRzAPIXvoS4iMk&#10;nH73FzISw6gNL0AYzKPrNiB/MwedBwVu8GjbCp4796qhj/uR26ou4v6XqxWs5t7mijNGuL9xM+OZ&#10;3A9c2Y523lpu/loiL4/Ldk5GlNz81k6OSjJWe5wjzppWuXPY4s/IZQ5f7JGu4FSI9mGTOEPCorAh&#10;zpfM9z5G7s5MofNc3h7+TXsG+5f8BzWu7BhlSH43O0bO4wnZCbJBAp2N5PofwbO7pJdCP7P/yFas&#10;+cJZmj3bqYu7USBpOcxKLnPTv2MlluiVRlZikRcXZBHVpWlMlrpg22Epa0TpFbqbPVcOrsGzF8gd&#10;nLicHYLjzSBcbsDo58Nl1T6KTrhYN8aRwoYySaoOvlkCHhpmLdJ0bzextqsvrn7B8lX96IRhcwRb&#10;moZgV5uuKh52M1+Uf2B+qfuH5jp/a+rM4gAe0WrqUigioAICRQoqioCCCui0AqIFBWURKURESdgS&#10;EgLZc3Oz3Cz3Zl9uNggBwiK4gIo6aG2xaCvUXUFxw7GV0VFxoeJTnWGepH/A5znve34453wPs35i&#10;zGg24kcYqxvu7VrEoNedTlzIaLT8K4TLKEUzpwcw74F+3fn0lt7Ahmv0lh5UkU1Hus6yvOj8zjH8&#10;Onprm2EnTH/h+EeCgbGokRUyhz6IFrr9xSwAZ3QMyc4Q7lgmpUDZP2UfJZwKEv2cuI2IPUCAxklo&#10;xnOoiByy4SkUSBEGHYXeVadPZVhebcjBN1I3yn7LLPH76izpC/FcahTtFLSxBru/SoTUjGbMEs2s&#10;7d3wpfAcjRY4ISqlXZhKUjrmgvZX4lLWXdNNiMmalAyLUPacWqvwDjuouEoYw07eES44yaauzxCQ&#10;2cbALMFbtnIqE/3OkbZdFU2I8oxNIndhj1gpTBRiamQCkWDnPjr/P/y+7fl8Oj91nYMfBz5e0s9H&#10;wan7ASQCmNZmYZ/iLooKHsqlEF/ggwRTi/glshNFRPCWtDi9DKRKtsY9AqPElUuiwAPiqXuDtxLA&#10;tBwU3DZyDHr+BwNHxONH6vKriSCgid4L88ZVkWntPJGCFpfES5JnBhzn5SL3prZeIIBxjAr8GqP0&#10;F/lJNrGwE6yxdlCmtpHpV9x5XiwamoYBBnWvYy8ANdrTARlAuTrHuSsdW/mKTqz+K/Bs22nBe94f&#10;jlDyI16oHcZ5Aob67O92Aussw7Gx3Afm4/7vuS3azU7V/Jgf0bNI1wTiuqMFBTzWoWfkeKCt3VbI&#10;AjwcL7fd5h5uYqwd5OY20P3ruPO0s5yqzqELIKQrbmhCy77ivlDRy29UDiinV5bmI/IjxIlUd8Ra&#10;VR19C/Egdy2E5HbyxFTnvRm91ucaLTlP4a26SEnjeim/ro6u+CDvoHrtOY/kUie3ZMFJNcPRYbLO&#10;WqnvRwRTy5/qYQNnidVXPZ+ZLvdQFjHZnCB5P7OlAoPkMofyHsLzWL4pctk0VmEUR7qPpfLlyFis&#10;8qkX5gEYy0Jlj2A5/FExh9/NmkA4/DXln8Me4MndH6S3wNzk3yTXwc9XP5FE8gZ9v5R68oad/zKH&#10;KgTIChiDjMIezPdwgXSsDCudkPywO0JyXNyV7Cc+C42s3i32gXb4HBH3Q7lOZcqU2/QZso3ITC3K&#10;jJVx1OdL10i9lK9yC8Q3FclJFdANZDzyEhSOpPmkQh3wZ05lbEJe1oNSCM6zRjLo0kHTcQJDUoAm&#10;5HSKg/SzN9+E/LR7IgtEOZq33v8VdSkQl/JD8K0DkneyoeYx+oh0s30QPyL+pb4nxxMSW903bxLJ&#10;zKmrfheeMYV7nxU+Uux1KvQMgu3KlghkzEPj9GzJyMF1+HRxZosyWwXNbNJ+e1M0wz6xSiSMq/f3&#10;LhNuUbhubOVQ3SP8AHjb8l0pQnlgciuP2Xfe8LLi50xIP4eYuvG5VkQ6unyr5mlVt0e5/n7Vqv8r&#10;9hXlJitStQ/cYvYgZ1Di0T7K+n2h+sbq4IxX2hPUuRv3a5ZRx5ZdV1NrGB5x2nfU185aCtQSRB/m&#10;UY2nGZ5ktqGCkVaE0+1k6DISNKWMscRLqkfMTct2q/yYVR4zNauYS51Kftk0ACYAarSSd7dKoI/g&#10;0fcqtfN5oTuY6ljg34nLlN3AT+H3FaNAm/s1lRpodymM8Zi0ldtv2C05RTqm8xdfwB3TzILub7+l&#10;8oPmJpgVNhEjvFb+oyjRvVPpLXRlByQL7dekcH30NNUl0jRtvHITbrZ6ifz09mhlNIJLWCqvh0vD&#10;g5ET8PfuMvk5icqp4H7U1/wnx6S7bHxPBDUSw41ChgqnO5Vep6BqxuObkVH1YNhleEj9szsBsUrL&#10;XCrLYGz6gROsy7R/S8RoptdrCiaUg5bxdH/5iOlGfCiy3TgSVgbHoYvct8EdUtcEgKcZEjrPs/u0&#10;b9tHKlVqU0trAajMblKlHZPvsWdsuAz3296FLZEdNge5+8kmpbFOxZe0zcfH1sQ3TxAe4hc0BpTR&#10;ckdttPJPW2R1X1SS13ZZ1hB7ggvMj0l52FzrYVKgS3m2vCaVUO833apKKels+IO8IpdX/zXFe0uk&#10;5SDl09oSU1/1peDlphRqABYwV1NXOxWod+hpeOrGRjHNXhJs09Ce5Ly0XqMnpBwx76Lb1mKMJfRP&#10;Qc/QAcYCrNVYwmhxKUzzN8COaqV9PYA5UFifzj2Rk26BuWCKn8mXS1gjQ8O5hUENBio3F3vIIONq&#10;nIpX3LRUnEJ51RAC0fYfr4sXdWbXm+nC8WQ9+kGYv2axwV3oFpSn/0bohe3VPeBfdSpgqHGbspCC&#10;t6UrFu5fad2LXMpeYEJhRfJ81FMmjrmonyUdD1quC5EVYQe0OOEbl6qwK1GI/Ge9Uf9b8UlLq84t&#10;y2q8o0lLchgyVK9janXxqj1BC7QByqfYUc0XIjeX8rJ72a6T++oX150q5lh8LBVZGcYVprikHXod&#10;6ojx0crRvYH9GqKOi32qxohmOhX3akNvWz6ZXdfjeF680uxoitr1Ae1saE5y08+zRUQPa/6qYwUa&#10;1UP62djHqg1/16o51v1jCZfw7kgcAZsPdDwphdN923rL3RIhx2hFfkRC07PKMt9TzYbK8mkSezvp&#10;b5XXdYWYSfj1cBjJPz/noIM0mTbZuqvqXiKpuYDcG7G+MZVS6vu4sYWSPO2TLZbqmjY1c4+yap4S&#10;cJ1DtYvz3dpTanFpNsez2r7EsMbntIgIj4YLNIHvi4Yx2i63AuskwzVFqR1H/Dnf48c62BzvPbWt&#10;b9j30mKatey+hAt2I7t/xRVb6f94rO+vpg4FAMBBRusCK1Tjsw6MgAiijB4Hs4AT1ChDQFJRRva6&#10;N7k34wYygLBJAiSQwV5hJMwQRXGDoD4etS70QUUEFfW1Yo+K6/Ucaf+A7/dPMIKerowTnF3QoplL&#10;Nc6rUMObjEeEtOaYDI/j1g3D6dLwnlqqZNYfqEqSFLrLKrwkZPT98reS8wteqn1FH74q1qTBPj+H&#10;sKmJnQfEGesf58aEn6jh5sT4r60kZKvdT5SjswnoX3SmbIklptQkXjeviluTS/zxU/qLRUNxtHqM&#10;IiQcXd0qG/P7tUJd+Mp9m85X9g16VFtSEGsZrSKJg+cVruWubgG+Xb9F4xvnVZdZFh12r9pGVeNX&#10;XP5C2e02oy1SQuheTb/stGW2MkKcNK88WlLrVuK7GvtqVsV51H6s/E+YuQpXPujHL3fVzbrNaPo0&#10;RegR9WvZNcuWkjwx8lWRvM5bpnTh/t0bRLDFPu5REhkhmC5rUr/P5ran5DeYdcYASrWtY/s+8mMU&#10;qsIKbPuqiC/7/GleuOEzO2n3sH+agunakN0dMIPmc9zowfTEgK0HmFrbbsNTxhQKpbvAcZ1XN89O&#10;s5NwOvMoW4i93TXMNoc4t72EVvkcaZVBCEbenAUZ7H5ouQY5o1DabGTDvGrsBRAy7mRPCrIWK+3E&#10;8Z8FvzbC/DGfLS0O/N8xRfrX/Hd2+KYJ/j0USkNIq5pXvDOekjTcjyaMeBQb3fG9OCy4y+Amuuvj&#10;0NQjUmOKGzNE5XZ6/TaRAYVSU4SoeXXotF9OL25t9w/Zg9jQdlTWw+Dy1qVZy7w/6uVSBUbXsEt6&#10;wW6qoTnzr+OVyf5RruY0+WecQ9de2TVsYBu6UBxc3LK6gOL9R6Mm/xGmod6rYPeyDfWxOc9QqNLx&#10;f9TSntmyWNzKznLVFDbUGKuMClY0Hyz51nuyYaDYhNHW/Vx0Y1lgXWzOx7/Uvr8VYa6nsHIGh+m0&#10;r9iPPWLo1iHByiaN1sn7WcNiDQ3TXltcumFZdK0kdwkKper4W93EUqgpoaenadsI7Lpb9Hskmew3&#10;ZiKlmG8LjNPyk6JYhxmCcAq7FsB6tkJ68M7SAY4naLoeT3zFjDTHkKcBfC2VagLhwgo6npXJfcy0&#10;YasSAwAlVBd2EpyDNdvaWQ85UUumIBb8ZDALP4gkmOTEh0h89SPydeREgTO1DBFw5PRopOnUcsYX&#10;ZOxALEAXWG3tB90EVkscWa8QyUBv8oQU23WJsCgTW7WatDgjIU9Nfp0uhTdTb0puJTyg50m27o9k&#10;WovzPZ4xy0QziyFQIzT3o5P2KHw6XVMQWWSFhJBfkJprR5Lk9bLvUmi5K0900EKyq/cl0C9l/eSx&#10;luEmXbdoEuCkH71yNRGlc2z/b3KgmlG+Ax+l6s4eIkaULGLVk/cqMn6uozrKvPeKafUFrluItKm8&#10;q4sIzHTpwsumk58a7dt+TQqqVek2p0RVzmX1EiJ1ZFBPOqq2x12jeCu/7BmgthdHuv9Cva6YXbSA&#10;cTrzyqWXJ/06F7YtTUwzXNFGJOc3hUsf4DPqHgBDxPQqc/wXMrXces9GynP1J/fDlPul8QuNDIfM&#10;vEukhN5zn40Zp+bM05qOpHedRVKnlAnDIWAlYVQPxuNIl+oCdudStlcHuPVTUNrGhVTG8swTfUZW&#10;QXJCqxVbjO9TUyAm8X+ZfXAc+RNgxwmmfoiP47rTX+2O4Nkxe90seePgqm+EghWg4NwewJ/+e/Mz&#10;MIXpWxbHYgOMDBMbAkuZthDIOnecBDPZ46EQBwdNbt7BtYZlNn/yj3Mcei8wPHjkpgAmwDOpbgFq&#10;3vv0QNDED6ZfZA3zS+JC2ZP8FyEgdAfxco2BDyGBNjzuHYRyxpWGSx9qVNM70r2VnowXEqX4LrBa&#10;/JnGAQ+LhbEuLI7YNjiDTRNVbJKze0QeNnacDKGn2UAZKXRtcKF55V8uPk9H8rAiCsOcM07dw3yb&#10;nR7zL9An6+hPjawtUl+XMVZoJte6C06SUHo4ZGWZuu4N5YuKWlRIO1iCEYbQ5YpRyjbGfZnxmCuw&#10;oqAnaAK0z1/uEgB8yIu2xkNjkgaTmKSpdaj9SPm2aqNCQY0st07bT1Orp8h76TOq99EJTI+S6KAA&#10;YF3RDuezzDEFxtoFPiBBuq8Txw2q2gByeNO0/CpFXv8uFaIO19iQYPqGipNRNQyadntgPRNXNuu8&#10;n/FcOWH1Bq6SxHZHE0+d3lhjJg129cgx5M/Gd4J+6tbmAOIwjVf/OsqOfrUGH4hmGKqWOg0wvi/L&#10;tRqCpyX+bQzkS1JL5UHBGvyawu8EkcRjiFKgJeMJnwV/UJMjQ1Oj6REB36XeZtptRKU1A84Wb0V4&#10;loUxgjdCq6zw5rsw7PPH+Twmgc/m3wb0+FlkF/g4IgIxsh38dwjcoTWYEMEgVGFhSjNwmIY1nNsc&#10;ue437kHuqrw+rokr54XxnHmolEmelgcdTeGv4730Y/B1/PANWmQBP9JCkOqGHGsxw8vEeC0Il4qd&#10;crdzVoiGOXMcpQhINnBdRM5H4rhnhU98C3m7hDWOU7wkYbRFmGAk7UxzCluVF6RZD23ODcp+AnXl&#10;OMHtcGA2KkkL35XOYFM4gswPuwY4c5lujvs5TzNuWKxPRQsvNx1mEZVe6oVsy2JO1ghbrlBCtRBG&#10;pk+sgi4W3DmsgBPzt+9aBY/nvl9/Hi7NNaE+pUYJm/UMkFO5tcyJtVLXJ33OqtGsYF9k/1iafOoG&#10;e7Rk4tADSFjUvjMHmlFsWn8EAmU3UOOpUqGqcQi42LSzFARPNayQuoFPa1r+z3KdeDV1YGEAx4I6&#10;gqMIKmDYVJYpm6gsAawBCgFEUFHKrrIGsrBk35OXl7zs+0rIBoqgg6NSawU9SCsKKq0jdSmj6Oho&#10;p9UpIIXBKUKnNvwBv3PvOd+5556P+BsR70iqWkfytXrnR5KGzVT4Ijmq1TNoikTXzboMs89zoe5y&#10;fMbFYuM0/sV5CaQklPVUEUsJj7rhlQQi+SSQ10na1n4eziSBdiiIQuzWI10usu9xaR0cwY0aP61D&#10;sLlODBr5lvqv8Qh+Fvresct8D+zt3LfgTGNPAsAPbs72rxVUfviz3P3k/nYTeBkHarrAzKY1PC7v&#10;x2ZcSzzP3jJw9DoPQ3DL9eGVElPiB3ksEhw2AjaR6j58B3qfQwqMkx+o6wARRQpUACnUyGYvwJU6&#10;WDHIfUor3AfnPqK9jF/J/YV+AJYImOlRHxQ72V7H9eOGqnZzJrjbuD6cLq5rkzeHxnla/phTw/k6&#10;h8up45yNo3LYHN2W25znnOXGYUthnxezlCFsluguZzX7oPA33Et2pDCg7CE7ENqXrWbvErTu7mWn&#10;C/68JYldIljrVNYMlkozqQhh1ar1bHdWsmo9doblp6CUzrHWyd5lPWL5SS/s9meFSCb8hpkLkjqn&#10;srCYZywoeQkTMjewPmEWmWKwYcw4/cvSOGaM9lZWHBOucd/VyYxUh/m1MIYV407V9oqx0PmL7BLj&#10;yYlCpoLR5cBgKAyaFV8iZrSYbyGVDNB0fVcQA2f8n18wfUi1uKxYDM45uyyJUdXTyHjP2No9jn5K&#10;f9m5p3iJPtYRgPSj/9OxZec5+k2r3fcybUb1pVPp7inXVmugGbm19i1lWkarD0bZpWJ0+GcwyRXs&#10;pk8/kUTgnseQJR83ZXmPyNqaNv6RV6rOUx6NpUOR0nncEmWd5FVTfd0d8WzzYGGJOBTvka4WaQmI&#10;6GciFjHQu0rCIvR8UKxL2p3SY6Qsgb8kj7yO7CvOJg/V3hfVUJqPsIR26pa0R0Jval90DjRJC/J2&#10;FXGoZueGmijxZdYC30PUyw4hzgi/YsfXvIZesFMOn4Zi2FlpMYLT7MKoOwIy+4hXH+RgLzcOdaxo&#10;PzQKrhcehooI7yGM4Hr1nEAjCCiY44/zgVQLv5y/NqqMHwxe86LwfwQhp1IVCVOUA7wj0D5FL+FT&#10;wXE5pXobXyALLwgBRyXTiBkwQ+ISOcZbFNu8gkCUKNmplN1QlekLwCygGn3wAr5Yn1SFAk9rkYdw&#10;vBm1BFHIq1WlRzYBC6qADa94gTK/ZRUsuNo+AKzhj9sNLT+Bz62wylHerFl68AEv0VS6tw/oNcxG&#10;TAPJBuSGXmCDdN6pFAOCzDPzXCO/truopRqs6sysRPCqOrYeLAaMdtPezwB3W21EG1fRFr+hhZsp&#10;veNUQqbJWr2J3mAw1ZZgM3T/QlHLn2trGvD7czTrMXnJCepg7FzouBreuMJjj1aPI/6RFxJ6YFjE&#10;SGh39UG4jzCt2oZGVHmm+nHTtdyrKkbLqqQBJYAPD6UqyfgRjxi1Lz7TOQsK1mcTHlMntSJiJ3pM&#10;PU6qKWOoDpEDc9cq5sj3k2Lkv1KIoevk9ylXPPwVIxSWUwmyteeZmylL6vfM/Q2jqgomofSU4h9M&#10;475cuYw5CFfLdMxXIRZZMfMHjxWyq6zlq+Q3aSr4JZQI1QX+6vp3Sl+wveSm3AzuzOmWpfFuwVdK&#10;D/GEIXDJEg/l/rPkLTDpVGC/Oks2QsYru6VT9QjFeslsia9MLH6Ts0oaI1pMtEhCRWXb34gHRRj3&#10;cTEK2riswlREfQbprWJCO426Kk/RVBVD0m7VjWyMJE9Zn7hRnK4wbbeJehU33W+KAoQ5TsW7oHxo&#10;/ZZEVqRbVqKSZcbWqWI3yX+No1mvxVrDlgSlSKbHbI8T/qTb5H5J6Cncu6xKlTWn+KTN8m9PltXd&#10;kfm0DxepJSj7jiy+aN5akLBH+MrSvG1SmGS0ueshpPAvTkVXdXRWNTd6O8Jq9Mf/ap2scxQEt/27&#10;XpJebA5E58e+MC1hrvsDrV9hEa7PTO3YgQ+K83fa+/Y0NAPnsI1iXhyPs3BwaYf6zBWN+vQVJm7T&#10;WOwJ477m+/51xrstq92CDZ4tY85ZNIy9A1+MnbSmE7Yes5pnCT8c2mq6R+xJ4xlmSPWxGfoLpCX/&#10;BMNK0oJbgfYGJc+pqEM2T3oAdlfbFXrl0W9aqXTLQaaxmP4k9T96gBGw4zvdHsYB2LwOxdjpRlQP&#10;MvcvK5jlGjCFEZnxQN/RQFM8QD4wYvAGolPrdXHcdztqNFPcJ7AvNHPc790UykWu1akoUFu/+Bn6&#10;11aCGF6hNcaKSAeS9WuEZxEvtNuEq3f4qfugCzCl2irc7NatIINhy2qDeUL9CM012VRDFZsMxUoo&#10;v18XqchG4DSp8vyYIdVt2SwMUtXKTroNyz8GU5yK/Lk5s/UNOte0ygSWT+j/ZriTT9BW6tciAtW1&#10;2ocx1coF7RgsVilTf+L2QOYPLl8KGdP6sCMS/ZFR7mCUS/XhtvJ8f82oJWPvmGqozS8mXJnbOg1b&#10;rfhGg3T7XloAIp2qcdXZpEptleuZimpNYXLXl7VgVkNnCqoInncioH4+PKHDBw3zijjJaej6vbV9&#10;11jlVDiwx7MBUdl/GoZWHlk8hcQ8z0o94cBFwBPbjzceDkc4djbBvFo6ohslv7e2aELDsvI5AzR/&#10;XpnUpW0hHDGdvIhPRD7tcCWsSPzZ3kfoD4fZ8MQYL43Dm2BycdE7qLFOhW3vfk390/Fzp1yphw8v&#10;noiiWpBoB506lSi27aalhU1YntCwXkbbLuqci4sullm9rP7Pc31/NZlgYQCOoNL2KIMoWDCIElSI&#10;K0pTsAOCDIo0qSahpH75knxpEEICIQECIQ0hBAIpJPQYASkCyrCOiwy62FdGxlkXXUXBseu4jjN4&#10;LH/A88u9533vuRub5XwAHWS08G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MABSD63/wVXxS+6zX3WvyMpYM7HHGuI51rDj7T&#10;6sfVIKVNVVyD20qTlKu2e2wqzZ+/ktKRrzNEb+n8ueh5/OjJwiJVRGP7hqLNwXXNzwUjSIopQlDk&#10;5ml0FOjsvRovCXbAYBXTXxXqj1Mfyp3je8wVZfkRNW1w8VBwedM9sS0y3ehb2uvmbbgrdrfPNhwq&#10;Lp1X27+pyVPHlOHxXR3jCl5ETWuEnBUsMv0uEyOjGvfJst1c9bPSIXuuHl7iAoNJNN/UiOUXtS5+&#10;sMOn5mxEY4tCVRhcYvKrFiJjDeRqpNt2/YLKw/ZKnUfJfM9IYF/VyDLcctTcyeuEHRmn6+ZIu7PR&#10;pR7kDbindAL4jkhI76OeAa6Gj0JhFEefCTqC+ov9QtZmmvOwe5Yn8ao5ClsGiGql+GHQp/gR8Rpl&#10;HAoHJmjotBawE3oSNkaNZMR5P6I+Z6bbkRl4JulsJKaK2dxenOXOOqy2weazXoro+G62ifqOeC0n&#10;LbUQuJL7XehPIDXX4r0UnOTY285AUxzkIBsVVZDe2o95XbBUdSAL4F8seood4VdQVIQFfEJKLMmV&#10;H31gAjjH37R5P3CfN2fLonXzis9cSk8oX9jijnYRT1V1ZTSV9ggI2X8rUYGxuIxiabI/QS5q3v+Q&#10;tEN4eZOYtFK4ytYZShbs6ael/lDV3XTjuLJy8AQVg1T0FPpmGmS9ZCTWuuJGUgg+UOK2fxVhuky3&#10;8QGBJ+60GYEeiHb3paXk6jJNl9IT6xsqiajXtQMFvhlU1V1gV9bdKt9jRNwq5Q/7aPhBuWUjGu8i&#10;+8mGS08WOfZKk/ntS0yL0jKauUrN8Y+N5/goDEtnSwIzH2rUiWasj1q29xZuTOXlNYv9b5WHTSi9&#10;X/i41z7pRk+HkZfa07lHaX08tMPEG0B3tqwjTmS6Ga0T4dloHW9vNPZZA9wLzL6oRtm4MqyFl7oD&#10;wVnUQYOaeiTDV7GE1pw1w8NDb3Bs4mnGHsJcwgyzEIjeM8QygmyEFTuF8mHhtjw7mlPnPwAfQrs+&#10;jzxBkshhlBhyTD6Jehb8k3AecqdqE5bQc6Btu98xdPRaz2PMpYwc63u5EHPslC+hh/5Ke5nEY/wq&#10;zSO7M/vz3oBmlgTPoW5lo+PmaPqcLbs+QmM5UxtKoP/lIqzVuU844SeVOAEP3oAgYHlIyc+kdbwt&#10;nCpglLcJFwQSeFtjJylPecG71tBceCHrr1Hv8RytUzlxPG+zY7a29KCmG1dTUl4OEAjFA7lbSO6i&#10;e9hlwFXR8qP/BgEhLiSKoiwaXb+VsrgozhrBMRcK2m9luSrz6wqwcPmHsn2497LknCWE4QpL9iIS&#10;R7Iq5g15RZkl+AS4U1zqoSOni+FW7zm/C6zbpjKmND214qzZWkgchR1XfWTD8VVVovkkpFX6xwSQ&#10;PioQO/8kO8lkHn8nPZZOWd3MCyx83LYeM9s0p76U+bFxplSYPalrYSXitPUZmWgCsRZzpIDkrLq6&#10;EwTWVa9YN0Zsq5Rb9eURC2+1mjFhnXB1eGa8ObXkUbZHazSzEztlCsu4gDfojYffEw819O54Qjqk&#10;eb/uCKGsWmSlzassvGAyspcfP1/NYVswA8V+OWlZDEZzrjP2/5hnudcJuMOLOXWkvqDyPCx5eO04&#10;Nxi8/qkBILQxh5GLr6hKYcYTpaIFLE+AQC9nvQG90E/Z45Sb0R45jTQg8HwuFhpduzH3Nv3oJ8Ve&#10;1BgAuUAxJ6zocDpYdJ+xhMGA8Ix3TCxqlvkfVtz34axRdkDgd2wRe86tnq3Msfmk8lz1P1Je571V&#10;VtBcuEcESRCcK6GtpK/lnjnez/DkzkSFMNfmuwb4M2/mB6x5yWTnW39SPIMOABEijSKIkiIKLrSl&#10;MoV9lBu0IiE8/TR0okh+KIGuLXLx5zKiBeY1RLpIQPncbNoYwCJLlLuTf5Pu5r+jLJO8BS9Tfcrr&#10;087SwsoSIiug78UBfnegF6WZq3+jjZdGfVYNZFKBepksBLioOsh3Jj+t2kN+RnGo9Ep9St2i8IuY&#10;ogXKSv2SaRektNVyanpF0mdV/yOx2nBdWkaa1h3jJZEX1SvI/qBb7VBqAGV/jXfEVmps9crtV6k3&#10;quCrd1L8FZwvKp7wvEMltSXtaoXyR4B40wtARUYZSCkmMF8b/RfL9eEV1ZXHAXxYdYgKRKW44FJO&#10;WB1B0AFcFDBKU4oBpKNIh4HpMzD9vTflzZs3vTMMQ5USV2MDK5bFVSPGchIRFSMEC2FRT0w0BEUQ&#10;s9GZP+Bzfr977+/ec79Jp+iq1gURefQ/m3k+39KSTI7U1rhLZC3eo0oRMcp2AH8X8SpmSA2iNgKn&#10;4IFouObe9gHxerIrfkLcTxnzOgV/Sd34UXH2WrOhVdWNyh1QFLFb4ARVkuVEI9RCTct/CY3TPiTO&#10;CeMYenyU8D/M616RohPM8x+VoLohSjDM6Fc4AQG1TrwJoLwOV8MDelib8mbBz9jRiRtABidogxUc&#10;4TzwvAolc2SfUtuUZRHvW/4keoEfLKjlWvkywUg1n/8EiMpbJkgHdAlMwX+B0Q2LgVXgEk8C4Avs&#10;t6/LPMR1lrrJjnJF8BQH4b6AewhpvCw4K9efd00yF9/AT5acXJ/PN0k4Hs/5aZJsuzLdZXdrdiIH&#10;OWvUcjbCsaqMVQVcrFKaE80VKqRxj7lv5EdDB3h4eaiHhDuAOmqZnFmwRSkdYbvUB7LOsCETWGlk&#10;/2q4lA1xKPqguDjOU+2T0D2c99psjyiOUO34ORhJdX9lFOkmFr7lBmspq62JVzHJ/qzRPWuYjVqm&#10;Yjs4mHpCyEOOs/mD+zSbqxXalWG+dv7AP+BzdfqvVXVQ3R+d5opcVma7PiubNdAyHxvBjmomhVDY&#10;ETaNu5p1UrvJrtQhCmHRK+Fy+ZHSa/QhuW8FqTQJ7asayWChzBrcl+tQAilm7QX0JfmsG1bxgZz0&#10;UfGHVJnoRsIRKFrWXXOK9osslNRUUod8TylPP4eoaJ9v0SMgXb82FnnE0LsOoyn06U/nVaAsRpzp&#10;2aCvtJvRRX0pjWeOFHPhqdrZtEfwedbSmAdwL2sWdwJ+y5a7tkknWb/ZO1RkwB7cZ4JZyVWeldIn&#10;4fGDixBJOP9AGkbiKvCLCZQ4CyS4EEm44JArQTIoKLIreao4T6zmz4tXibvIl0WPxA171aL9YtpX&#10;1SJAnBJ9QASJQ9eMinTiZa5Zog+iZ3aF1oiclRn8SOEDxRD5b8JmRWDhZWGxPG+nVrgJtUbNC0PQ&#10;xWsyhf+U/ejqKhQgXXYl64WmTMt5fOiWEUtKgrT6M4WuULpuV+ooFKT9PIoAeWlCVk+D45polxdQ&#10;uKLBob6AfJvucSfBOVsisQc8Yy3ZwwfplvLUFHCH+fjmIXCjqXc1DPzPlOpyE8QpHBOF9IGirl4u&#10;CyztOEzcALq3b979BrjQ0ptyH5A3Hd7MAci2x6vXAC7WQBcVUKJwvADCBOO7IgLzocFY6lNJ1DPL&#10;9+ee00mrnLf3a69UR23019YSV/nf0eWRVmLTdTaSx0cF3oQA/bOqA8xgXU/1vorjWhtRlOut6SYn&#10;bI9Uj1ImIk6pIdp2f50GR3uMJanf0F59VKIx8Kh2mDrIiNZcpQeW/6y+wCjPSVfdZuoS1SrX2q6I&#10;9cqDdah/pCqw7haWq2xnrbN3CFxXv2Q/pyeqfuV8UzamfMfNyZYp3bmvE4YVRTwgvEv+hjfp95Ni&#10;B+8lFpSb+BftSvBclSpcROMpC4SJZd4KsrAyq0euE5ISMtGbQmp4JFot5Pq1ohphBVYjGxAec6gv&#10;FLNoIvWswks2V1osD5bJs5ai8chM/DkZiDDDfkfeIgF+NOQdEoM1IlvgEbviS+V/6DTUaLmP9vuS&#10;cRSnuZHJleHV/473Roiq42Gl0jFVuF+QtEulxKrhKYTiUAvlwQ0/Uc6iOZbekiLZ7nrcrmkk1wTG&#10;NUmlxjD8XXjG8J1vH9ysv49VSiYQsl3xOlFTexolS9bferP4BdLXPLALln5t64yLhC83rsaj8Brr&#10;aV+J5Jh5CgtJPBBHrmQea36w93jVa9vbkvjdMY2lZSd3pje8r5jbssTykOAc/NQCVbd5rbfKqq/9&#10;laRciZ/2UJTKeNvkVqmpqm5MItALTjZ01sSmPrEEEmdiTptfkKXBx8w0yiEvvGUlpR6zwdBPO22v&#10;xchodKfEV3Y2kKi6Arf6m7RbqdvMafS5mI2m5czFwXlGmHnDy9M0ypRh6nQMVoRd0c0NYXXjFYP1&#10;Dawj+evMzuyqFK1Rz1kRbTMUcg4ETegvcRd7jhl+5BzBdGrI/ES7og3XNwOGipVmF+BpHtMIg77J&#10;tw2LwYToFbofwOogti4MBD1b9G5gNOaK6hvIcVNo4eZC6Z5y0HhfujV31JAMzyXH6G7AHVGIFoXz&#10;gvCafniTJ0dbCddgHitxYqtdUQ+bMtS4smnDPVVHbo5+u/LnpBPai0rPKKyGo+Cs/UHdqsj0ZKvH&#10;FQudFsgfiR0TRY03qs1LynoNK03/yl2h4xudkoiaIX3v5gtqlm5oLUPVpl/o6a26ptnn5IMOivvt&#10;ivKbYabZraxED9lmcs5q7zaWJC3TBDT0bq5V9VoG10Ypr1pwHu+V13V4Jxy6QPydXVWV788v7Nmz&#10;otu/2DPtVWdgaVXsoX2F5dqw39sXVdYETLa7V6mWznWcr/L5K+vVU+/YVeWJ7lsVuN37O3WVr9PM&#10;+6iEnlhKG1CTF3an5U/ixYCplnsklUtG2yxxHoNRz9Xecqh1nc9I7N0u+/rIfWnebfWU19tmWppo&#10;fmGi5uV0n4DbTZfoFheohULHYjAqgNtpVxWtHc7MQwXktqe1gq9qWq7XbdnGbhqsmw5bbktmaQMM&#10;jWOsKy66Jm9WLgaj9AAmHMqtncZ7lf+kNZtfsHOsOYZ/ZOu4bRv/F/xJ60EBLiDNGioIc9E1OgmC&#10;MRj5oKjFrsoNbSHivHxmi5e4bCfbNiNO3gpap8Q++P/zXN9vTZ9rGMBDBVo44CkqEQegAgG1gGIA&#10;RUVApacYKDLCzM43e5NJyCIJJCGshDACYYU9K3YAValaxYFgLXi0Rb2gikpVHMe6ChYP6h/w+eV+&#10;rut+7ze5PE72eoOPqVH20slU7iF3AYHyvv3wG8VCLP75Qylrqt3yRYe8Kx/nvQz3K5/MIwS+NgXl&#10;LfecKaPnHXDqKuOqnUEg9egHhZmoQRZvhY+YY4qqY36tXF94Yu8107z+98CesgN6vmeBUarvddIa&#10;fd61rnrjR2Wqvlh+CT5U1VPuHXOmglY2t/e4yc/YFdhpjDESPY8YMkrnnIZKH2jqQCBVzQeV5nWk&#10;Ox0ft7Y3IbMwCt+9BtkRXNPphq71/aL9D6yXq7ETgyUtO9j+PS4dBNLcZc8vqVTWN0SMJHawexq3&#10;Lsqrk4IfCJa1BxDCfMNajxPRrrNtY0TWsistQ6TFdZ1fz+97rz7rMZBIsTFd/yKXRF5u11K+Dd7Z&#10;upM66uvW3EUzgx1bsmg5trusz+jCxQyJ2TeWVEpPVyszDHarA8Kcj0xpbWMNQO82J7PpkFvWY+wH&#10;YMemOHanraohk/P3YhqRUt17ldAxz18P07Xl8nWRts1v+bNQnbVFsAMy2PBcQAc7NCIEm21P1dkL&#10;pxbTCP+QBvxte7fECxbfukUSEzHRZJHEQZGNoZJ9EEM9V7IDvK6+QgK2fVszJ11cUErkRzXYVq/y&#10;h21uWaECRwxYecphaGTDJ0oahFsHVX4Jdq/zV+bbhVdvzF28V273R6VuvVKwH7ayOUg3H9HRqNQR&#10;oUF1C9oxCKJ2o/aC69taF22IXWxVp3LxHc8Ff1TYVqhBCnNqyjZsimhtGCxNhgbUeZU0QYiWwJIq&#10;MKTmr8LbdpRKlrIdBFLIP6jvIJjEtD7rAu4XxDJDCCEQHSrLI7FxMOpNSh0hOsWP1kP2idzCwFLH&#10;fP9k/Ea/YT/AtTLOHN2CGMVjGtloM6GrZBwXQpqRHgJ6qJ9TBknOdD+4ByWCGRARTP2bbe/rRlvB&#10;QdrjeMFZkUfi0o8wbeo7EEdZMcWxaCVbn3MVB+GMkhlAF9c56Q1xgbd/Xzj5Rz4ccpgMCBztV/O+&#10;E27q5abcESlqb2SARZOFeqRD9i5xGvpKdgVpFU4mtkkcB2bF1PA4Ypv4Z58Kwg3xn3YTfO8cc/eJ&#10;ZKHyqSU6dVTJ09tm/JH7l+gm8kyuiDCN0ed+lnAO76Lo3csHLihSvZ/iVQoXOwtfKad3JSTyiwjV&#10;L+D3C910I+mrCn4S9iOcdRRgFHVb63f4LpalcdxzAu+Tv8Ybi+XlWewY/F+VLZ3+h8cqJ8yzyanl&#10;32svp5aWKQUXMioNafg5pLwk6bA3ZlWRes9mbH+hk9dj9Dl9o120AKws7YiPV1lDzB5J6+r3ax1T&#10;0i2hAqd0vHk3PhSRVCGPF6KemDx212B0RrhXEYpW+sAOIoApxe0nv67s5lUZEqHt9RohnNY8wBel&#10;sRpe4r7JRNZWxdsiX1ef2e2HlpntvDYhD5Z72DkLBEpK22rS72lfVeIo7Zm9+WM0KmqG78PwxD7G&#10;AcwLwOTXMjaK1Bq2idNL3bLhHucJbcQGJhljPGtRABqcoAJKbAZu5x0nm0nbef5UPgWHldOjaJK4&#10;o4wnDNkuLiucdXBDBusTNswmQGqTNdx0E6uhF5lk+OvM5epQwhuWMKuf9JY9jtlJmcuCxJbT+rnk&#10;nQr6PC/H00IP4L2yWSX1FwJWKOq/Ao1xAhsv3KYsx5cJhzkoQr/oMGqBdEk0CdNTOrJxoZ3Umewx&#10;j9cUS/YUaF6alENoaEPIFBIDGr1Ggcj1x+YoIKwFfL98GnmPMCVvOlRBGpcLQu5RlskPeVBJXLk7&#10;aFbKk43X4zJKCsSlW5FRunKFA7pfa2DexzlolIgZICI/N+Y8MTjPGrKflKp+6f6I0Kn+DXRdWio3&#10;1qHSXpm4JUGZx4wj8rWo8NI3THtMdYk3wgU3XcSMWQlM6p8FDxHuFEy5FwM7CvSgEWmbXFdrSf2x&#10;DlOclaGpeSFLQzqbMxgxaFrFUGY6tt+E+YqEHzCSg0OBPkOoexjetiQEdFI6KM+tdU+51h5SNJve&#10;3OIkPY3wamyl96HEdXEZlzE/16T+5znulPlT6Gl8Y+Wd9RdxzkYhqF96Xp5THcLqS32hn2CPZKIl&#10;RM4TVAntGHcdVp8+xTsA4L88ySeSVgY9FZAo6DVIwSVq+rsG4LhXTdHzsYUFVsYj4N8521mRRDLV&#10;ytaTG9LucH6hnoie4X5KHwzayX3ORLtd4Z5nTr5T/HOVakoDbYNuHy2CPix2oR9nJlPUTAjrbOoj&#10;lpLjF+3GPp/F3V7FaebmuOE4EK7xncqerrAl2fGqNCfJF/lSkZJKFESTw2gPBK9STjBoQutBMPOU&#10;KHLbMEsr+mH1BeYDkf6dkrJN9cBZ2fJ8IrFFtke4g4yURRNfUl7JdsHP0jSyLw7soj+U+W1by6iV&#10;eaxOYNhLHy81W5kYN6sx5MGAWxpHAYTYkg8nvCAn5umTr1Ieqkf2y2hx6q2BGtpd1RD4Po2j+mlJ&#10;GYuxWMMKNYAnlFzjRxNCigmEjcSHhdPJzmSDXhJ1lfK/AnigK5Wi6wJbqF7a4SVluIkJqNaq+nC7&#10;qxp4RcDyCh7AIJw2hSUhSXTj3qhA8pXSvgAjJaDUBwynuBa+3xsGAjq26ZkqAItoJHLf4DfXqfDX&#10;gas1NYnXiNnm1ZEnSdcrEwM2kd0q0K53yLCi0SVVlCO8m3pE4StKyHTg/CCaQvlhF7JV2JUJNuLt&#10;+PF9FvEcEbl1T84ZcsbnN6XxZPT/7+VQmMCbwgz+Q3V9RkV15mEAN6NSBBlWzQIiS1ORqoKCVJGi&#10;0hkIMjAMRRiG6eVOn3un916YGQYQxBpsawPs68aVJHZXjZooqCyiRjeWjWIMy6LDnhO/3E/P77zv&#10;ef/3vvc8Il+WsymT1skua+5omODAW24ggjlX8T9n3OfaiDeiunkbyJm+Kr6c9PbTvIJ1QUAgvk9w&#10;muFJ5FL5jBFyUP0o8yRlW2k8y0ibl7GQjaajo7zYL4Bc33SuL/3iRwX1aW5RrcBhiED7mnGWEknv&#10;Ye6vewLoWcqSEgaPXZCOZZawP0QamKc5ON+ZrOfs6XmprWQCeAAspTihP5O9qL1QZe0x2k6IV4ym&#10;d0HtaRoAgk4suw8MQufgPcwlUJdLqdTEHfJ+/gbSiJxH8iFPyr3R31I9ZZIiIc1dOpk6QvtJ6lyG&#10;ok1KMfBqoEfym0spDxNiDCd4TCJXP0RcR+rUnUPDyHu15sJBykENP3UjVaDeFfEblarGwePoVUrq&#10;tPLGwxzHuZcJSHsOwUYEW8U1aJLa0lsYTjaY4Sl7KCjj2wgRJcL4HD6DVqpZ4lIKB27x1iPcEryw&#10;6yhhDqGrE4G6RuxxDhXsJm1x/DMll1xnPxDxJdnThvHZTTWrn7iU+LZYi0QzkWIkyoEdFFfX9iCf&#10;i6EG9sa/i481BSbNlEQ008KuS4Ow4x5jsh3Y4Y+KC4guCvrrHzFaBBca65pvCl5g+pB+wr9gxzZ6&#10;CetxrxOpwguE42FYkYz4vcew+Cmx/dO83IQnwLk4NJAMbiJEYi6DDuKdygDwHrl5QzwUS7mz+gxk&#10;p80PfSzwp/V7nBcqaB2uHQrauLtoF+g+vLn0d012Xgtj9qY43knGu/Uofgjzxmo/vpKlCmXwb7Ku&#10;eRyGqGwvl4JEbDWvgPqe48W716jjcPl5FTGcH/nO3KPctfyHq7TcXjAwNIB7Fgzx2MPvAe0uBRqZ&#10;tyVD1BgWQTK8+TLroWT/V3Xs9ZKanFH2PolvwmsOTDwc0s0eEd/ykPKCxTUuxb/IoGnxlGamr2Zo&#10;szdTrfEt38l8pV6Ws4qFVKETalhblXdD8lmpKrgHnXNHXjGtVgJl1pfkK8AHy4MGgAGYheXzGbdM&#10;s7K3M5MNl+IvMnmG6OB7jAeGuR6N7CvyvS7FO0PndILkSiCifaL+DdDh9C2zAq8dPtmrGXk2cTyD&#10;wbPNCxYD/ZYfPGLYc+QKl2IWawYqf8SJ1B+qX9YcVoPooeId6oj6jrWrVP9tDIx9o87HRAYINe8x&#10;b774VbMA6/9RgXUMpCqwbqzliNK5uRz1RBnX1FU0rrjbfD6jV7G35XisQfEIXxBQolqBPwmLURIJ&#10;n955oRTAy83YMew+eQbuCMpL9pTQXBQu6yG+Tx+XcchNse6yHgoUMEPupGyFFcvn0xJdO6RTpWsp&#10;w809Ug9aQNVbybf0NYX5Eh2Qkb5KQmWEx5AkBsYF/05pIuMwDC2dw7rsUjRInMV+gDkuDuKYq3xE&#10;z7hhBWjRALctzSmycn+PfiLq5WX5bxRN8ubDyOIc/vTdS90lNAlfN/0iFIrCkWXCClFEfp8wVOSd&#10;5i4YF76MPiJ4Khz1TxC8ET6B6YWnheMuRXkrSFZ5NTUIUpSDlVcFc5Xp+dHQBUVrKh3qUHhFR0KQ&#10;/KbfOyhKEQSzC1ji6bUoOGipaXHjbWi5kV6ZC80wYPP2gH36tJRfQVBXH7UDROjS/Ez8o1oUrBvC&#10;iwddijwBlrcVNOLBekfWphtgjO1vean8H1rDUhx8vXVeFIqfZ5n0Q/CYRiPMBG4Vn3Ip3MxWYeUc&#10;9DXrxqp3iAOWiprzOQizrW7zaq55ScPBxXTztsYKeEmrrjFiqkl54j59lYKbLUGW8Nqv0cHmBfUT&#10;CE9TaOOa7EtGBKZ4tZ/hEjZ4cYZxUQsKjjOTsFPzVYSRm1xrYRHG/uakmsypzERpqX4Mtz97kT6Q&#10;kL5KrzMTbeGPdN+QyPBag4T4dKrd1AK7XapZoKeRTqFqdV3kyZLN2u+pUVkY7WxaWsJzjYgeEk7R&#10;tNG3wJO0V+k+U43jFKfdpTB/1ULMwmq75hTry+IO9SvWN+u61HHs0oRmVTf7u/CZqm3sCbi3upzd&#10;OtU4isHpv17TO/Uj8GXVv9UroILiGSosxF/nqeyG9PFDylmQM+yu4hK0He6lnAf1TeUD/99TmqpV&#10;Kpm2qkz5WMYualGGyJZnshRfSa/FV8sPSjVhIjlSqoYnyEOlG1x517NxSCnS5VbNVfyiHS1argjW&#10;Ls5cK4/RpMYvl2HVB8MSZW6aL3xGpVuVrz9ToOJQawByvyLUChZelBdZytc+lJWY3VaOSAETOQwm&#10;eWGK8vlJgtZ4/VHVPOh6VTFclrWlCtm9/mynByo3+X37B/SxaHU7VHdmYV7H5fpjbrLO/IZZUw1x&#10;OylvWrl13kcHIfZ1VNVVrE9y/qeBm2xrO9tIj0a0LcB4Lyx1/glz1G247T5mZOrkfekrXQpV1y5v&#10;yi791RmI+T2323Eauy15tl2GWxr1zHYev2nhUrsS3+fuZ+vE/2sq72AvcKnq/rZMQnXpGvsYsSvn&#10;us1BurIG39pAHonCW7sphwLutyZQrrjHWQ5Rwz/m+Zhp5W0vpItLLLZZACpnhXWAsShp0AIyBqJg&#10;5r3M2IBWyyJmqPtKUxRz6NM9E+dSVUDrAPe7EjcrxMvOPmS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QAAyD836EuF/beuM4OLOePiK62fp5DSHtrEh/ic8Z2ml8D&#10;G2yL5q+BQJqUIvhs+09/UskdLiIwDt7GE6dGbLRdAF1D4NYUsMunssUOvoGdsd4ETZDNZoj8i2kg&#10;brRxFZTYy7ZRxfPwe9Y1yuzgx802ZY0PZvcNZQtsrLlbSYKAdbfUWV8oaau7Jju2wKrXdITvb76i&#10;6Q0e2B2msfmsthA1lbBrlvv/3/3eWqf8kS+Uvw1qwMbuapEawHDt7n5DaLDF4qi/7ePc5Ka/B+tp&#10;UupzIUeqLYW5n6uUF9agiqrYNc31FcXhDMvVCsfg4qbF5SYfd/Or8u9hNxtXlMZBxqtYhebPVfcI&#10;7hGy23KQOITOK31FKcZvVqbTg0nDjH3AcVps+gTbA2iIPMsZZ3euCuCIuX9BH+aw+D/vPYvqJPk2&#10;LcHeoXwsKSE8pQ8qFpHHmCp6Ia2Vszjt34Afz7h1lPlQcNUPAMZEfOjFnBaQZf89c5htNCegsrnS&#10;ovfYvfwUWQNhUPhPWij5hOh2aj+NBFZH3Gd4ST1WHqYdli2DHsy5rKB1vk1DSsbr1Uhf6S1DFKpd&#10;9ovUB/tCfpEyQVyiOIGwkK8q90U4UPNUqpXOlK9Ub6ENOS/Vf3eEpsRovqm9k56oidP9iPygYYPf&#10;owWaYvJ5XJ+mJ8VGLNWMhW8lr8x38FUTL+V/A9Wql+TfbutN6irB1lQgxot7tTUZx4qmxdbs1KJU&#10;0jlMt6E7eQxfZlgR1kRcpO/zdcC/1rdBxer1OnirIgGsKa9WJY9WLyq0pV0xlYjOIwuMzsQp1IuK&#10;nuRA7Fi5IswbH1NW5dOFk5eZoTR1oi7JZog/0NxV1blrnSWl4E5qtPm5yDtjun4/EZ1dUNu6y4Th&#10;V9/e0ow9VtXrk42NMf0KRakJuh3Wu3Fke3HV14nPO5IKshFOrR7C5vSRlqWEx1lIi2TXZnR0Y+KW&#10;GAzH7LviIyaudhqKUPN0UdYS2mpkoamLAaAx+W+YDfj5wq3sAVIpgcq9QH2QlMHvBjw39QnnsyaX&#10;3xDoOLN3r+B583nSYqLMSKIcpjA0t+iB9M2CHUA+8ABvYA2wlYm1nH7uvU2ePKjAYTmLixD6zijJ&#10;6G4XHI6FrbARYznMvDTy3zwCb5iWL4jCRTHuipwSlMz34pMb4ewQyTrv46wayZUZpdQ3ZaL+C64u&#10;e4rzk5DVh4hQaQlXRe6XWbGOtHj53p1yBqjoCqUCRUqFNxyIVPbP5rbZfDTrH+onpXI0MZeck4Tj&#10;5p7irCBuz3PGzCM/ykPFm2hr8ro2HKQvz7u/rJcelzebHgVuDYwMneFISVS2g4GhgmM26N+xPfAB&#10;eh16IfE/ere4Xyn+umMbvCmvddpliVS7rn1uU+oz0tgmaXE0cr6RrIxFpVXCWdFYXPlL1A4CvOyX&#10;ODhJWPpgfTd5SWmm1wcKovRT69VpEUebvItyMwTmOEVp1oX6JGYN+rfazGwrbqC6LraS8K4qZH0w&#10;UWXK8zpGjqicnFO1r1OU7Y2GyfSw1q/kU8i6ljjmAtR+iyU7AFvamBQbjB9sMH57ieBe/94LS2JW&#10;K+ZUDYZzAEnT23gp6G9lr/jPccPAcmE1KSxrsXgVVfXdAbCJURgil9hZTu7XpIOsodncvld1GThH&#10;+FGHZJ0hD0j7Oe20MgaUJwLCkMsEgawzMWPCQ1zv4CFRLX+eO1X8kJ85oxQNpmTaWqZv4ThDwk6S&#10;VDEruWjan2wtPzYziIsSesYs5T0WXQiO4NtBD3c3IRH8eja3+yoHSH+KhAVIKlt8Q/yRvl8SQG0H&#10;BqWY9I+sczJV9HIOXV4IBzmPFfFutfwExcLZ+zChIp6wUHVU85J0JIcjOkj1zflAodCxann6YoCv&#10;frA9geWZm7H2Kouda3XbxFXniuamUe6KbdM55l0ncHULhB2kl9rbZIC6U9uWFkhnaRnbrICLNnIt&#10;AvDXBrs+YE9pI+dU2TK0pSIt9yFOU24TXCB6lZ0kmckFpRdTGdRDJZNR7+jJJTuC/qIHFk+79rF6&#10;i2PnVCkh+029LncDZrIuUOCKb6gxEZ+Q5lU9QpymbDHlRuGpI0YwSEQVGpNcdcyectqcKrmZddxq&#10;UfegTzW38nU4lgVFJBGuNzoi4snQhqWR7yhVdaNBTuRndWxXf+BZReOcKloP1iJjVFyJGfWKa5f2&#10;4VR4u2yMeCmZJJ+iPIxoVMLoJwIsyrfADZfj6vPMebM9e1Y/JLhOgCnDROvJUI5WbKCO4OzgvxjS&#10;XTrpfOZk+ITMj+Mf4CK7yO13MSqnuD0zKmdCJ+YSGePy63wHlicbI9BzQrFG4VNeUFKTOIY/Hb4K&#10;JAlt/jrwpOgHF0CuE5XP9myhFsbaKOiViTkLRWEsCLdf3I5p4MeALxNPCQ5J/cI0wmEZ3N9TOCH7&#10;2SVVSpL1zf2r4DhDoiiUJjKlSjrwO3u7yg9N4Yyrfkq4wsPlZG3p4qtyRlcJ+BFqDxdnsFn9P6rr&#10;O66pc40DONKAgNIatIqAWjZcRhRxgEQcLIGyw0gICVkne4+TzckeJGETQFHc3mvVXr33utC2itVy&#10;HfWqaKXSImrFfSuIbcFqwh/03/N5vp9zzvu+n+f5vdOZTbWDsERdxV9DSlF3kgYpweovyrnANfWu&#10;rNe0MrVztTcdp3aGvaF9p97lN8QNVH/rVsrT+BhTFK+GgDZ+R/qElG9MRh2i+BsMWUjAqX+yiktt&#10;1mvCdgO79Ra/fvZV3fQuK/1qGhsecI/ibzjGiSTCNfsp1FxSi42RuZ2ytL4o+QbgZ90Tlki+bX3s&#10;d5Q1apxOKQortqKjiZuE2+/8jHC3dk9bbpmOSGqpzYwlPWi6lQySzzQFh14iERqL/RhsknE6aYOT&#10;0uclUyyYjFDuwPvLParGiwfkR7Cxm7IVVPyy5e+UGwmHQoZVTFI4TFf3mOTqG9LPJEfFeEwOY0wS&#10;U4PAfSz5P/5F0TvwOFG/sUWqJD9cLpRlA6MhJrkX9RWsSxVL++cHpfhKrBT4E9vpR4SLyDewf4h8&#10;gV8L/xCN0p5sOCE+yziO6JMoWatC5kn6WbdgW+V97BOuLvpClMH1YgzRBLxUlrL6JL+QPVU4T5DJ&#10;xacPCxN5nYhQ4RC/LXiv8CR/GLZd+qUwxv1fwvmsCuEaah77iCgVs5NzT7ykwIv7SHwvPY13S1Kf&#10;2MGXgwHBlbznYBjsC3CxdPpsCD5mBCq6AQ7ToZyP/oF1VYn+PIk9rFStp3OuKLcmenBLlL1BP3NM&#10;ym9gTjBNpXErfiptpe4tpYd+RjeCXsj00zXmg6xIXRjyJHue9nwCmy3Stgc5WSbtPVgnuFajdSte&#10;E7DPlkXxoG2u/7IKpLdZL+eNMI5YriBjmM0W7/hB5pD5ZFAcY9z8X1gHmKoNmVafUnitNrKOGtRi&#10;r3xD4zaH5ZHp2sbutF5GZUNdvIWhb8AtvkY/ZjfBmKBRM+lWzD7NnRJ5rUZzGfUIlaN5XRWf3a9N&#10;qUauvaXtwc2KvqMDa+MDXhtO1ba+v0mlkg+59usjRptahy7AN6i/xoaWUepm465lz6tDEUrXbq47&#10;QWqIFkIMSkbAgOZ3Cu79bdSX7uo26tV0naKUEI7jKPpJNaViZRJFkZWobKCy11iVE/ToqFGVhQEE&#10;tKjNjPQP9RyZ+wtpLCmFNlFTIIMxekqKZXpWQmae7A3bufqsnMq5EpUvv8vtCUhROLg5H+qFU25F&#10;JYpv8v6HLZM08MeKsWCkYCyjGNwp/H51uHSOyBZ5UYoXfwQfk06Iul3ndtitAIFwh7SvmisCZYQi&#10;k3ip7ObmTvE2eeQqtfidnBSplCyTN8EHJCfkeNdcmM7nlEP8i9BRTL+gF7pbOC5kQH2b5wjvQ/XJ&#10;j0UpEDHijQgBkeAHRD9A5pm5lxLA22LuxCTzPzejCgmCWabeTRqB0OSVDAhOGa0RfIHZ2AXPE9IN&#10;X89UZCd3YaMBfYYX0zBa8IT3k+Pupvn8PPvR5Dl8ld0zAsEPta+GwwXplpczFX5vPafYWT7b+qxs&#10;MFdiPVAxidxqbUWPIIKsA1jyUh9bbM1vvnV2Oi72Qz2N5vo7Ls5hLqmcQsWZ4ZhTW/5uuleDShsz&#10;ncefTuwxPSdcWHLJ/JY44bvbsp/oOkvsWPe7arYbNuKJZQmGFQRnzoBhEelwGsIAo7QlehkiqLFL&#10;CIYx6qTvLmMx9cmHegHJrbBHtFTgUmmSVkKTZd/U8hj+6wAtnSlLQGnNrK0h93UR7EBfgw5guyYy&#10;iHGr6gt1v3CQJQVQAJeX9RoK4elTrdCnfE78V1C0ICEEgOwCom8tdF/gmguKg26Fea36Vny+2KT2&#10;k+izkOplYEjKj+pFoD0+XL0AHA6JVMeAr3zR6mPSjplriElTvFQhiwaUhaqmzA4lR3UsJVtJUv0n&#10;ruv9k5PB3ysjVOd9bcrr6pUzFfqgXKrvLxLK3+qvZGYpgvVgirf8lW4yjiP/t+5csE2O1gf7liiq&#10;tUN/UetkuTZmkZdswBaXcUf2rp61dp/ssrUpLlomsuYEE6R3rEm++fK/GbbMVGV72gaLkLn1ra9K&#10;Uenm1sLy3JVRrZ6Vv0VcbZVgFga8cJZg9s/StOzB2lzpeoFblXY3T1akbzndnFH10/q+pn3V2CRT&#10;U0ZNVwTQZMIXBtxueYTvmHWj0Y/gOhW8Cbcq6W+cW5OeM9ggxQPr/RxPCawVtx1GUkr4iOMw2RjQ&#10;1bibbPf0tvUDgCutjUwrD/sm8oYcb9tFyitkjC2PCq1A1D+m/RxeZptFvxaQa2+mb/NcZnnJ3O1K&#10;19PzqzjFepGJys6w0lhtaQzLG/a/lgstDk532H2LhYuET1nPcB56JphAPtrVZ7zdqkhj/oegLqvD&#10;DAir1103TYr8EaOmepEjjGaiigbgw+ZlIpNnpgEF5s5cw8Jh47DsQNZc43F5wrpKY5lchKgz3JS3&#10;h8EMzfK98P2GB3KrJ1enUVb8ReENROh8pslQAr1Mva0fhwYQc/VcaF9olx4O7YUj9IHQOc9aLRwS&#10;zVQFE/pk88pMtD7LvCH1hO5XUy9inm6taUHoM63WFAQf0S4xRngOQMegpzNVTuVOXgFu/VBPWvGm&#10;ZNoOoHQ8pmpHTHnB4nM9goqzPrt2BVe+TyaNLTjXmnOnu2h29vaHZVPIie6nFZKVYHdQVV+0Y9th&#10;zOnFmd091bd99m0XYKs8POyDJJUrrRW7VVbXNn/MNmTy1gTswaRvujg4e9Tdzre1EYHnunprR33a&#10;u64Qijw86jfTXPXSA9NqdmcaITVN18EhDq4Yd54ml0dtcGZTrIHZzmeAt0+dMx94PxfM99gKd1pz&#10;q0xS+3HqL+t+bJ9Lj11R01bJ2BC5v/U602/R7235zDwfUesnzMMeHsYLf1Jd50FNWHkcwI11A6Ko&#10;DAi6HF6og8ipooCc4QzkJPd93yHkIAc5TEjIwWFIOAQEq7VopaXKoXJUdEQtxSoV0O1mWV1dd3Wk&#10;roqisq51W2Jn2v/fZ96835v3+76fIu731ci52tQgGUkFN/mVnYx/2EiUUrcWN4xIp0IGGpdIf/B1&#10;u6Nkv3QY6xoN9w8qteGysj1looGgSo6vdH+tao586waovgnhuSNUrb6Vzkn1LxOopVc//nsF+s6d&#10;pa9PEbte65/GJ7pg+reRo/V2vScku16uH/NF1j03qH9Jydzf1n9URtcyy7WUrfU3La/iXtQnWvoi&#10;W514CzsE7PyTxeZbVYs345YsqZT+UR15V3Ibcts5hvVFhhuXETZj4BISeSeBSe6kracgwBcZZxkB&#10;SVIWk22KoDKbua8AWr1RuL79FrQK53swCBlLlBgs6F7KSKkvPoA+R5KQQGxg4ZdUH+7rPUZai+DT&#10;8G5aokgJqNGzJBNtnsKvGOm1qZBLrEHdM0Q7d7OoGp3F1xI34r4QjhTUEavFj3e3kV5KPOGryGBp&#10;JKBNX6R40PI4d7+IVS0s7BMvaBMh0xK7cANiUOqP96Axsqp8Aw4qf75rDF9VvjvsAMGjBAJO6JM0&#10;NYf8spKUavv1PD/VPs0IWKOa51+AOtVduB+RJA0lrx3Nq1izKwTDqegL88NNaXcAevSRensTN+2U&#10;0WATZk8bRerD+TVGEm+0aMZYhH0Gu2ZMz32DvGsEJbpKjhpxoV9io4xfAIb0QcZ/NfqlNFdLreDM&#10;1Q67qicXaD/JAxQ6bNPYVEiDbW0uCd5t1SbGIvZYN4Vy0eNWN+Cy3tcU757fB2zMqGKnXXIrlQvZ&#10;T+uvcEvzW5x7MINFw3V3cmag07XnEkZh62pDQxNQp2uuA8Z070273buSVnf0W0ZS5w77KKVZ2S1W&#10;7rK85c1FGBE4o5GZ0wnBu/+Z4IBQ3PA/vymZcD4H3NDNm/Y1mAkjkP9Ugch05EYlkfoek8zRM6oJ&#10;cWgTa4H8DpTGDaE742C8TFZPcBe/nINa7NuTLg26Fdtqvo0bJvxcHkM8RwGzD1Dq6ErUcXoCS51t&#10;ZAq44NhBFpl/PhjKoQk8vyrZGWcb/CG9sHIpSsz8i7wVO8iBs5YSJninSzDkTsFcFpP6Qrwm5hat&#10;o9Sztof5D+8kpWLUjRc3CGaN+XC56KR0HgUoxTD6sUjJHDKKgJeqMwWk07JHMYFkP8W6tfvoAwr5&#10;Yt9W1oYVfK2wGq4W/61cW+aGdyuZdBpqp2o/YjeWpPbPaMQPq6d3SvFDGm3QbeojzWIuG15W9+QW&#10;GEL1lsIBA0RSAblikNE4CKWhFg5FXTScSn+FDTdMR89jLh1YHmSjsA7gvC/FYc8m2o7oDPlAm3/p&#10;oaIcq5h6BBZRdQPWiDRUgdJxqGnLvejDqGLLlSA0+TPLf73Kfizjef0HbW/OuLNb/KAw/iCYCoBs&#10;q30J+wTeVPND2nXkTPVCdAwyv/pa0A7yrOOwV9k+pAe0RWjDQCtbgsWY/OqmeYq1yN0wBz0K83Pn&#10;plUicl3hO+7Du12Bgfco/LrMj3uF03+CrqwYZfkgw0U9nG2YEPJhXjL+JwhGEEt2pX4u9NCebZ8T&#10;tTBPrWoom2XxFnO237qdtIAN1RRQawgqIZP+M/kcSctC0KaK8RwZczTle14Up3x7Ns/Ga1wFKg3g&#10;fVjMWZ6lFMeg5an6iUTGPUEMJYzNJJJox7lXi/iMx4JPUlawjon8tw2y3OLWVYFCm/jqr6qipnIY&#10;Fc/nK0OwGmE2r4mgEK8gBJHjS4fAGdSjZeDkIDpa2r91gTYmu+A/wFfLJhbva4spES6U2RVdJa/k&#10;XdwsbJRiEDdNWF3eW0gifars2FdMKVJJt3LJZvVyfwM/QZ3ircaBWcgm7Um5EX5fF8JJQuXrJNh7&#10;WIzubIEW/1q3sLeXWK8HRb4mfK93+CP5ut/+2Ib7YIilX3YQut+iZhMR45b12HWot+Yz+ZewnWb8&#10;3vX4beaoyBM4lznHfz//mDnwowrMn6/rlE4W+9WOsrpg52p6MSrk2+r2/O3oLsdAkgXr54iO3Iu5&#10;7GD4b+WP2ZK8Sl+Zt7GZKy0AlzTOsTZAAxqS0C8RRFdF3hBqRX1IUgIa5kRsuYeGO1kr7wv22896&#10;la6JL4cGlgGF/oj/MYZE59GTKHopDm/OuSb5O+ndLqc0mha4YVr6FSPZZ5fqHHPNYs5aK/pYvRhX&#10;aTvnPH6GbuadIq8owQn0tLWgB6JNjCeJk2I2m7chRwzj+vlsUDzhXlzM2W5NOC2XGi0OYZygf0cr&#10;ZHlYUORejodzOvsFr5X3MHENf1xwM2KIDxG+8fFXrBV1LuYsUuUmxXKnhG0UD3+E8pCeIzyESGXK&#10;xLjsEHZR6WyCmMMuy43Ase9KAT6rFIHSm95zKbfgbGVqAYUokV4gn6Uslz2FL6WhFICsGEZW+ZL4&#10;NmZq+Z3wAcY7ZRrwkQKtsniV4iW6RLOJn43ja74lnSFGV0BhAeTmim8yUVSHdnO8Dw2nNYfDaA7t&#10;MPCOQqZ74lXy90iXaZBHQ0+YrhHv43pMJ6BwYqJJnnGUvM0EiysnXzEVha+kGEx24I8KiYn/UaXB&#10;QdXJ3NMlxx2DxCTMEftbSB9+h317hg8x2GaNvUvU2bLCOkgPbVeBUwq1pcOrZH3QMncbNwbx1PUZ&#10;4Qxqvr4IEoetPPggvQVPr5uMrcY31mnCMolH6tYDOxRTFo1Xld2SyiEP2EBZA+JznFp+A40G3yoH&#10;4u6m3lDGkDbueKQCUf4a3KGOpwUvOWn4N2PxR6r2SFaLZtEzzOFSAT4QS5XM/J/tMgFq6lrjeEgi&#10;WoIisin7HnZIgET2fQ2CQNgTspB9DwlZyEo2CDSIVChQX90oKqhDXZ6Oom1prfbpU55KcbdPWtFn&#10;rQ9B5ekoD26ceTh9d869M/fO/zf3nO878z/fh4sqeCJEEfyS1jaySBNhZaJaCsQ1S/wJZQp0RT1I&#10;9wO6FQO3l7Ef/5pcxpIRt1eiOAENjvk3uX+hMhODeffobaED/F1MtMsFgYp5GPSL2sQJA6rfMU48&#10;5TjNjbhA+4GxAfuQsZP5Ou8+C8U+m5DLNnC3hPyb48jTueC5PN5B0JyaKuy1ros1TQrg5RJONdD4&#10;g+VnqBTBs9y/0d0aXTfvY/BE/iFcxveiGRcP1k+i2zZO6iipt5Vinq+HSLT1F4kS6dayGXKvdDFn&#10;noKTdaH/Tt0nd4Tfog7LZc5HGANyus0GdYxi3kox7tZh1CP4Z/hp9XyZB9FHY5+DIr3QwNAeDeEa&#10;J3ge+b4m2llIO6Oh2QSqnTQfHJsRVAMxfYvPrjtj2lYqr4eZ3LJ3E6aNZpSZtMYYGnycSDIGO9tS&#10;scZsmxjVe+2H3Uv/siqy80fc+VpQZ+zW17h6Cyrbvx75qT/Kl5DWwQqm15M6zE6jlM3mORsHdbz2&#10;lJWiTDfbb6mtudt8autC8WpFG1aXAVFSqu4hxaqi2jt+O9Ra/Fr7y9rdeNmyngrsKMXxhpymceyD&#10;6gOS76rBRe+kp+tWpYfJBvE3ERflOmK5n2cznexof1x5iJyyrGflAy46T5oV7sfpq/CNfxDcMH+I&#10;N5C60qKbHBqmYt40PaJO+LZIZHRve6U8g+6+rOdXWmdIHOVOUpCVHvxSWlzhqOBzhlcqWniI+SDG&#10;u1HNrvGZbDzGSbOPkVRzfJf14n9YKYKBhWM/roBwoFxCwSCXyRtLieB18OeiZfwSwX98MHwvYRvs&#10;vWhCyAN85qiVqpfQc0VHsbbMTeLB/HOsnU3iZBb7gsQ/6ipHLBn1gbDvSN7B5oX9Uh/AZ65bKXwf&#10;5TOFrBxD61HM5XswYpWJSdeYBCU5Kpb5WNnh3cz0Uh6CTfHHVSkr617cDLlQjywbpHD1GXkqmp9+&#10;dVIWvUh3LHKEfkzX7vU77V+6k7B2Hk6n+IgiE7ntv5cFk4fbv8pdpPDMLxMvU3vMkZEY6s22y14H&#10;qMHmMFgNN9U0vJKqntPjiojFI/rekntZBgO0PBVtZxioJIWMGbU1YLfKVnMtDipsnazbu6xnxgP5&#10;cq+SaYrLlVsMmsnK9ky5llgjREVoZ3EeIU4tX9cXuM7qYwlZUIthDRGIIXfW+q/KfEVt7bEirNIH&#10;n56hUP5EGI5PVRFIU/ByNbhhuytb/ZYSDW3X/pUK5FcUaKUqwqV7SS8xCFl3w7v0SnkF9de4avlr&#10;+kBwW7OG8cjlevMCMxoqUt1l8QGf8bVSWHdxAjOvMLSpjHUlrUISzUHFkiUTXE7QQymaV+2SJzXw&#10;6qG1CiZ/GvCZRitVHiyMEIwUZDXyhWdSDSJK4xByj9hWRA9Ci1NET11WiVtF16FkeVbTg5UxLCvl&#10;SWV2+SL+jOxgyg+CV3J3xEthr5wduEf4hXyX897GYLkW2iUrVIhWUqVDHLhGnPece1lzKqWa91rz&#10;NeIA36yxBFL5ZRqzc6YgUTMKxcn2auEfUUGsNNOLPD7HxvQk+S43wyRDJHCvGOcCHbkU4x3n9bxB&#10;4yloqeyE7ulKqui5ZXfhVBbRwipGbZ606EuZEWcti9hs74pthMoqe+32e5WvlrrRdlzcsp5z2Eph&#10;PjNfKt2Rudn8CNuBPtHuVrU1/Hy7puacV39HXx3HPsHiUvfzUl9ZTASiIey0UoVG45tqeoanCVP7&#10;BDVm2oFPDpsyzRGSPO+23iAaYL+2fUlcOsH1WOppoFprs1IFFh2WkJfuprtIKokf0Qc0hIfZ6Fso&#10;33j6GhDUEVib4SR1fEk5zLoPVGsfVpf/hXqWlpwG12yjX4kb17xnokO9tSWsKo8e7XesBVhSC5H1&#10;blkpAE4u9TkrlXda8ZBblLpFOcoTxL5XofiMEKFKJfB3f6saEnBgTmqToBWYW8XKGOYuyBFifEpP&#10;c2STVyyu+VLTfvgjxSoJxL2xeUbiZHdDiZJwAA/M+4gqkUwoOMlPZRDFBPKsbEyxAMfLnilBm97I&#10;DIq3dtxmvhKItka2ksq5Lr6jG0tulWTrfkHypb66XfBEaYIO4x4oadTV2V1Zyq/tSr31md7fn5M/&#10;gj7adxjzW+S+vh3FN/yG+0tLkzbIdyLLyiFl/eewRBDIcJQA9DWCtVYqDd0zVgJFYXs6S2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ABYg6d/ogFhf79ix4aTTQxeYK9KtaqN8U5/7CY9rns+9g3xqfFv9jvrf&#10;DlgMCgjOhtNCTKH7wy6EP45cExUSnR/DRJiRQ7Hjcffj36I3bo5PKE3kJpmTv0oZT72ftpDhmBma&#10;lZmNy2nK3ZZ3MP+/ABQI6/f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DNeJX0yJAwBwi7SyhxRLrS1+fiwq6fyE&#10;forEJkUoKUQHOdJ2/Kp5b453v3nz5s0901RTM913SfchHaZEKYpKsqolu62E309Cdv+L73f9BR9O&#10;PGni28L9Bl/g7M6dRIpnx0EbXc0zd9Be03zbHjykfl3eCmLKgOR94FOZGfcO21f09rw/u4+u8pnm&#10;gPxDTgT3PBb83hkILVn0NAeIyPuzoxAgsozKQoDb6ZHKWXCrepZTAZYpaiKi2Hsl7j427M804Pg7&#10;5x0+/b9GVlft8dFtrI4KU/1e1kSxaekawCr3rGIEUGuH2dnghtTAcAXYqcg/BLMlIsgxiCMhz7xL&#10;YPm1FY5MsTwb7W4tZZ2qMir+wMor3Sl/CVjkpYJDQLV2MmwQDFE/8f6L7Sg97DDJceXnvQ1Nen/v&#10;q8eDSeN6t7a5pDdNE0XvWTuqpuQLWbWlG0BLICjXLewAuFzzu/dV8A/5uAOf/Z669SY+qXL45PCf&#10;Sapeu7bvkzL08qLVSeNNF2U7WWGVF4EE4Nsit9BW4K5O6b0ULFPZO7iybwiqXx0lH3OcHuFEO7v1&#10;Zgbexo4uoLHn7ONSP2wLOx4wRHG2PrQdmeE4eouQRM5LRynyM2/BlCvBJu88NP2nQG7NlzAEG88P&#10;RRvQFslPqDnyNKkfkSPW59KQtbDwoBRug1c5DMJiqOUPFr5fFt4fhx0SDzd9Qq8ysXnLkHb6hOgv&#10;xIVKSOyCu8ims9VwJLHIqxveiHk72MOGyNXJx5ivZv7+b+iZlLhGFsKoTHOK4BeySaYSjpEsS2iA&#10;VzLuIQ+hDkGY12pIRV6wz4QE2OIXwaggX9t3GdFkr2xYDvdn1GcHwc6pciEPalUp/lsPJcoaQr6G&#10;XEQVv8RDZoJw+w2QBQ48X4DMXD/Ya44sLqmv64Z35J/IsoOysqxpAHJKt4zv5L1Sm57x4t2QPT4w&#10;wStjdtjV8VqIexMDSGzTbM8cTNT411ZBjeVjmdugjYX5ggxeezYVb8xD0o+fzuMdU/UdiOQdFQ/Z&#10;hfBiyI/jD5HvOnN6DOANN8dq9FBA3VGdF6/52hzVyztb2BB3iWeTFXx6M88wVXFgIc9QttPuB54t&#10;f358Adz04Fi3M/SwK7B6DjJsSdGSvKg6E+pfPOPyzNhh7lj+klM1XH365/1F3F6F//YR7kfq0egK&#10;yRhY3vlKNAOGXr/GrAZ3pO+kL4D7SSE1CopibvEj2UanjIlP7Pz9AK7myOyOYC7cmZEt4kpc1SFn&#10;WjC/Cin9Dt2lcRIEIEEEw5+Aq3+9T5Kwa/BWwh4a9KzDXkKZ2++gmZBmOEvEiBV6F2E+E3AtRvCE&#10;/k/aSiqAisYTyVlyKLqXqCIuBB3AE7BPngaYJ5qx/Ri6BnEY2sOkpqjaB+lm1eVyQ4Gh/FJKJx+W&#10;ZGN+pIto7dUhwoDOP4lgg9TGfVfRekJkO4Vo0bJHr4TPsuVtBL1UC5XWU0FpqWoROZo8ge4ghArf&#10;qNf4JclAYA/mxTh4TKKuVJCtBHHElz2sEh4sTWsNFiQUaErU/K7s9mSY9NP+gHgTX6dyosywZ8qx&#10;wK1oj3StRyzSS3+x3QcPEx4DeXRvbVZLMPWlorxYxz9SPKxKJZ7kbYFxPFVHXUnAWKm9J3ToOUWv&#10;xwokVnTZ1gAWkv79rfTF1tybOKVpqCi6R85U9iv7CKB0BdSDu+YFXR7HNmvhE07oKrXP3hZkkyRt&#10;Wx/sw3fvX0yb3C1oHqAOtWuLLMisxhzlJsK68gbkjM0Uj14+j/6WPRDQjwylXdmbCL+TYdvyYHPK&#10;oMc31Rzg1WcmBwJHcqcVxYDnPz7dBMRyJsV6YPhiPhMPJviT9Hq2yx4lv5VzeNseYg937K4m5Xv0&#10;fh2k2oXcyF0iV8EDUgepJbyBYyJ6AJVEDguTodDjekEgtN39E98YcraZxnMh1p09amNmXa2Hch9t&#10;k/1BpqFOSmwkzuQA25KZI9iRC+k+3Ov4d1QOZuEeR0ajRjY5uDk817Uu+ScVU7NaESqvy7ojvS39&#10;SmwuDhDR4FrGWnjkgiVtKth87AT/A/nB7Q3xGG+xCccy0NOdX1QR2v9XG8pLNB6ZZVJzdTMzJ2pS&#10;RgKWQr7M/vwRAVdsfPQG/wrd7UYRp/hnbWwwB0zXMaUcLAypnJevz3mkK5VIddHMMpGLZjvLW7hU&#10;vTBCRc3Ke446ka/FcW62+LTggfUXdBBv0X9Uhl1vrrSUlZb6ax9JLAoMhO5MZ1ZfUjqtS8+LMKJk&#10;6lA/PQnLxna/wEXMt9aDKE006G2Ui5rWXA+X+VS3a9eJb5aDtJSJLPRInKc9s43D+ZSHpt7vEumk&#10;WrW7EHcXL7OuRb1J8S1MUab/taJb+qn5xwy+OKZGL5hn1pYnJAKCjwU/h1vy53UVfmbEZ/XU7mjc&#10;WNJqnYGa8d2aLbMJVknxbe0cS5jC1YAsJWmaYsEajI9RjgL+5yplOeA3h7eIg8CXrs/oVxxLq4v8&#10;ndwHTZlZaUh00VjGGxhU96TFQlVElNoC+nfcLcU07/45I2kHr9SXLxLxcl2jaEfeiNUvpAoKbEQy&#10;C2inwpGMJVRU8lQqRt7D6WR3Ij72reJH/PBZP+ki7LDPW2YIDXI1EogRzMqKNIDbG2DdE/lUQW+6&#10;hzRINZRyV/QBU6g4wtZYE3mYoDskWXKM/9wngnEg5nZVUB/x5VYmBIoa1+fozDRt+S81TEq48kXK&#10;OpUDqlMOyzfG7JIVSHafeS4u+Jsg+ABr4lAAAKxYrLhBbIWi4mDIFAEF5aUKyBCoLGWqkToCFAxF&#10;wSRAQpJLcsnlsi4he5BBBiRBwhQFLMhD5VlbRUE7fIoLVEprVT6w/X+4NO0xG2HVxpxknmNUBS7Q&#10;1wP/6e5VcwxS4yb5QmOxaLsEUqIpv4mSpcQKhiBQZDuRxt3Kn0irYq+Hn8RsBT8xOwNf0TppB7te&#10;q71t+U1oOdOcKyyXeOorKJHCh2oz9j1/UDZ1/D6nr2F92iaoib9i3wwog/oDH9Iw9ICuParhLhfD&#10;gDz4kh8yJu5tziXrhXUGObaSX6p+eryMg5WtTL0P5SF/7hsGU2Ao8DbNnz7VqVbh+h0GlGy8+1fk&#10;qLikbTV5h3Bn8yHsMr63HjzuyQlQ6lIlkHdD/T4V6MV1DxwC/mKAdoXVH++rYppG8S4wrK/Df1VL&#10;0iThS747pNiC/1DgLJ4h9B9yQdQ1rdElXNfaf3b8yPIiDtoKWzLJZ5R3jeP1ZHipjkr6seaTOp2U&#10;X9on30Xaml8rXkPamMwW3CDtjt7CSSEJdvzOLK2PtlY3lzJVSqem94z37Eytgk6oSVRV0hJL18mO&#10;AUl5LxsOUiuTPQUrKNaop7CMsnbHG/A2mdfisMj4txUhTRHcEqiy8Qm8i0BQtkKRJYVSLRObly3i&#10;MwaS7Hw03S3Kxv4ElO+YAxMpI82vzQvSd/ISg6jhLsvcmIw8xzuUHvygYrvkI4eSOyqchT4kZfOG&#10;mEejyOwKuj7gM8Yd6u/N8eYi7R7ZiH5BlclaobHLJHhPBVW8rHib5AwC5B4VZvCck5x4O9mlUfnQ&#10;DGgLWMUoB+5alKa3luOyeD3JYGTCmuDGDTiFYpHChmkTv5Vk5ywgz5DJxCHuZW5aFApisOgB7gwv&#10;mt6y1NTQhpH+oN/cMsH0UN8wfocLkyu1mzHZYoHiYY4dEYprEgXcEv50VAAUyfYJ8KA/oGebKabU&#10;y6ekOboRxwvQob5gBS7ek6cZD2A+Fyc0uuRcRFJk7Ynl3FBheNSX0BKYHLCJrqU/aXzcOY8bFiy+&#10;dAunpcS0mHFdlReMIrzrtxJtLb45q0+ZRKDEJ4h/q6FFHhJ41T73I0LjxA7N087geja/uvUFyU4e&#10;a+4lrax0bdISjd8GNkJEelau4hhRGfdHwxxxLDKIH0864tcLedR7ab7uSABjeQ9bXeh28mHLA1ra&#10;91TDNSC6yKixUgszp+Q0ijVO3xBAcY/8gkchG/1mWVhykbqz/XvuM168HQXr600WN0hYMa2fZQ4W&#10;eaufg8GZ9bLr9NY4tKiCtjfSmTtOnfDfwvyVwlAHOYbFdG6njS9E6j3MxfzxigJ9KvfwSYM6nP0y&#10;c5vMiyWL8xP+D9wf8YEbR3vqn8Q8SWWrZI5YtQ93j+0zOY6kNY1JnLBvdD3C3pPxKh0fzLgnreMc&#10;if0ojILcI15z+hgD/sXge6BcFdLW02TnjFnx2v2kZFOqaglWrouUzqIXVD6iNxkaqRP/YewYYoHN&#10;EZOcBOYZfwBU00KVnW2FNg8O27rSNEpabfxJ58Ae17aqRtHXlHrpXEaFRCpyje1FsnnOEZPwG9aE&#10;vwzMo91WprUt7zjLiWmx2iOIN42V5p1Yf22O7hRarkxXOjIKJEnit7EOZK1gVcQruIPt5t8CetMz&#10;hNMDCzgifdflWVz6RV77B1xR8bztH9y1grOmKTwmdVqrIRxGTSlW1xSFASLn2p99zsPniCZhzIAv&#10;6QHtzuUNxI8XD7a7EwuLrbY1xM8L1hv/rJtPNTQ2EYNQV+TriKQwgfAL0mafR2xF/WJkvH8XYw2t&#10;tCecxqqecgQC+4rTrFupB/J7jUso1NQiTS95DiWVBZPBMD2yn5ziuxt6Ro5CeH3pnBCae3c2e1k1&#10;ue0wywPzuiUGLMvHNPkwnFJ91JO0dlSd9ARwPqxLQKVm+VKhJMo3SOxVgSgJuN7FF+Cqwy8xua8w&#10;kmY8LMj3MeRCp1M+qP2Y2ahSSTMjJuwm//+0cN9h1jVqrODplQXFMYDQOSN5VPWu9bFIhjlj+UnA&#10;z/tb387Vp4ypatkDqBOSVcyfw37hH6E/8/3EygTWC8ArFN03wN5OjHpN1WBrhnwt5mvLAXFK3gN9&#10;KNKYMqic5/6ByhVT2MFh07xH4Gm/IOY74Log7cpiyzpgdcekYXlVk31Uk4AJMvfJ+/JGdG3izJQe&#10;JU9wD3VE7MGJD5vjVTBtfhlMEy1fsKi3sbWdOttx3tJXpbJnGNwwfuZodXfeLV2QDE4ZVrqJclDl&#10;DT08110beDtZ1/3OMctpd0Dhre04LOHd0G6cf/mZqxhcKHq6E8Zxsrj2i/iYhGKTCyEkekKzpyY1&#10;ZKn4bu3INh3nMVEOJt8MIJ0m9A0WEavKQ6/AdffQjg55HSOrwIatYyUkN/1ddyd6XL2RGBMS1zBM&#10;/Gt7ODxPegmG3/CkbyU0/FACqMuX9QqoOWh6u5CCzYqwniTfTNhteEVGR0+qviS7hZBEY/Xz2+3w&#10;bvI6MHRkI/sqAbx2ltVU9uIyF7yNLnEwGPuzNrcU0uYSdupngPvR75VB1KGQbpEz5Refr9hsiie4&#10;7b+xSDqBPEDiScue9ag4IegTbVK2U9bG5hKWc8JevRsYsNdVgaZnhLwRZgBCnwvQAnUR6DJMlT4g&#10;EPo7GqrLZrpHkVPoC5dGeMKsUIsOfp6QrkuDkveGym2gJXQz0k339hmAAOoQY/r6Y00ooap/uWJD&#10;2UK3pyQbDV/aIJzISrEs4v/LQJ341ZwgAAAfhqwl07hamh0785GYLp02hJJCmJop6VDpmOmgVO9+&#10;v/t+99n5Ol/3q3RIt05JpVTYDlOEkWOE1s6kNdn9/hFf2DOh8JrCYr9P9jbJLVtvrQvDN/8k/ZaM&#10;Y4Zu+pX6CJM6uHpOgnETlrMYbqhFMgd+jDdcTu32VBS6qBr2J+sMsiJblmZUVLDLXjJG/pup7R2p&#10;shcmtb8rpRPMG5f0ruFjNR9yAn7Ulb/NKPTs0fdq5vcX6bwV+2wLNLQ4bVeQRENdWLgjjOTXPJgW&#10;tvHHbpQBXwnWVJkDuCA0NQn4QzANVoGAEIt+C20BDp3xgCZBR+dB+AUEvq3jNxN3pqwFjvhAz3eC&#10;q9jzijvCA5i91lE4ghoABuCg7lGzoA3y5LQ/ZILkOa+A9yMx87d5gcqVE3G8X2VTXXl8nmTMECrY&#10;JjZRvxT0M6AwSiihV0c+BcJI6hQIBuPLTqcgHXb4tRHXQWf3ryvcW+lvOhZ5MdqJskf8baoFVQZ/&#10;VuEncBO0SnsiFoSl4u3eTUAz7eVYBa3H/3wVy/Eq8b9vxpnRf96ezCVzZkq5PLfM35Sn+VvT/s7f&#10;LTBSJ0cYC43kad4rAStxouNOUEbmvFzF1tQm3u3gWFR+ef1rzlDJeMk+rqLgjsKWl5D9jLeDH5v+&#10;5wUXAaB+dTJMWCe75FAN7qBNn0+xV7cJx3LYqQ0bWj9x9lW3FO/k/LdcK3flPi2UcX15L3NSwlGB&#10;Ufr6E/eE3koHh9NANxMzN8fK7ksarWFbdMy3mrC7m4RF+zhYraUsnJtUvsjR8XD9lbAFviHr44lQ&#10;we/qVvuPAEsknbNg+Y+5jfzOmuzXtZxix3V+Kkzg7GxCpHruppot7Pc8y1ImLI4fnCs//kFQq12y&#10;bwOcxejjTOJLntmQDCd5vKav8A28Wf0/sQp+lHQtFiJYz27DdggmwxD0rbDnhD/6GPjNAcBWQexH&#10;s5gcK78dgpmizxo3olfRwwW70WikS/wCtUTiWfnoWsQlNAVZRrYdZ6NbkB32j9Ag5MRDX9RN5jbQ&#10;hUxKEq6lIZioKa8XOc0cEtUhNtTbFC2yh2w/r0CcCLFXCxKFn7M/i3Rga6Y7kN3pvf3mcJ/2ff0K&#10;GFC754bAPopmhgV7yxKSaThEYhfSCMPME69NcC/FsptGHPHKXzxgd71b31Xoca6wLgvKzxrLWQMh&#10;6SdpNwjTTCeJIINSE/wGeiT7h6cQdhFdsmPBLeTeqSVIWdl+kwXZla2qjQTnC8/pnoB3c3spV/Bh&#10;1vHLudD61JFgF+isyvnYe6hbesDODPal5JPPoZWN9r0XwaJaqCYEDK3oy3oKHi35hgwFg/JVic9A&#10;ddZCUC44m2p6DIVC5KN7R6APdM+kMZjelXEjDdzf8rgaBl7Xb80yAoaqThMqYK5El+gCWueNB20H&#10;6YyeY99Af1FZ7tVA1czwxE/gycH5nnlg/obFlV4go80p0wNIrD+APwKYynMJJcD9ovDASvBA9maP&#10;u+AtjeveSIglqhp7I33FmexQSwBuQMV1sTV3Oj2MWeYBWDn9jH/00ig1I3AM/Bs5I/T0EBLvgIK9&#10;QcR2KH6ULdEiXe1RYifkoKGQeQ+PpgXR92EKrabG4OiLz8kn8M/njhB/wsKjtwkruMV2Hk9AvhvZ&#10;JfYTN1/fKlotcirH6X56INWR6qA0iI4cIfH4d8QHQhVwibDC9UctcS7WYSvD7qFjw8Mid21xaz29&#10;qN5XZkINKx5rXpCDsqswh/iPpD5uiXAQdZ814ADd456DPSCrbV0wb/z8EMrE5hItMfS3OseSfuqz&#10;9CV1HWmknYSiCDvVcNxWnJRP+S9hM5Ib7jswH4Zv8w69S9y8HUy3l8U2n6IERc7F9WRA/lpVJRGh&#10;ew3y8dT0h7Fe2AvNsP95zE+R7VaHTkhMba6iF6l1gz/RDnUeTaHkQpVFUR8xXPpJ2Y9P6R8Cdbhp&#10;zkBMEZaSke83iU5rXN0C0GQZZIOgW2mLgXyqr+2LxmxS3LCi6DMisvq+chUeV14g/IgZCrkx67DN&#10;OfZ+sSidVuy2Dv1aUWpzFhlmtg/8lWL3DjV+Th5s7ywMJEwaQUUgvrHGXBiB+Zbd+1mGdhbE+Bmh&#10;hzNrjvQisyrGxhFJZZ72tKYusmdqBzR1nOS8RJWSayLV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0ABSD635S6LU9p1zBpWJJvqg3I6JGaVFyjrMUuJWtS&#10;GCYtPyj8E22apT3zgNT+P34zwkpuY3UMG6Yvt21TPOz4w5Asu9lMZdhIOusekGmiXytNU1b8j2H5&#10;DGvyQAAAXNCDKtXDK3e4rQMIcURTASFolLJlHAr0NICWBDkiKGjCCBlkfSvJl703GYywEhEQKVSr&#10;oN4JYrnHqtSqaG316mBZrdW79/8L7XMdPKoEhi20LECYrc2Lf8Cfkf64Bc9TQxFnl1p30/FOsglD&#10;H1UW62OqGdxXmpKapMotSkdtXFGy7EFdUYYZXcZoJkSLtjATse3QWnZud6AlkvXO4TCGsHoVHboI&#10;FspNVJNYyEm2wsnyFTqk02y/jMUSPJsaN4Ec5QRhzWAJ5/mZNeZQYKCx3bBEaJOPaz8T2BooqmL+&#10;+Amf/Bw/smBGuoJn3c8Wl/HWxbHgFu55rBS4wD3uizRFSovtrfowCUd2UbNPNMCpV7KRkIofZI8g&#10;U0ESmgNuTf9D5BUOxO2AFwrSsXxgB++KN8O4X7fOdlmXo6ZJb6mrFQ/ZUsV5WXFFqCxE8jvJJlGJ&#10;XOlC0QJ4V+x/oXLAh60TdgsWdNEMHtsdW4C2y1wiXaO6qX/LGlWs0NjLi6UNygOkxeJ30g/pq5Aa&#10;sTy2C3wBTWMrhenC5Z3nDdta6qw52ihXHFqmyrPNsMLkZpPv+Kh0kY5+WCmGVeFpl+E/pG2xPFCA&#10;vMGWCaaBjzvX60e97y1faybankkmlNNNg0ylPLoROp6KOs25hzeKt+kC0xiwSwHGksDN4ktYsqAV&#10;uNnRquf2V1uSNVA3V5KrdHQcYv5FNtW8mnoL/bv9waF/iX4womnR8FfqxbHbgWk0DVskqARrm/ya&#10;+2kXtGznJJ0E9tnXVn9SYzTTqx+WxupHa37Kv6RZUbc62a5IYtRG30cTmVgMDn7PTnXjmy6xFmtm&#10;HPeZY2C0bQ2zt2al6TTz6rGzunFWUH6aOoJVmxwjL2L7RTdLKthXMPvhXZxxF8c9JNyt+bzxkSAO&#10;kFjX8v9RTTUyeW3HQrRTPGzeBVUK91rSuEzMZUTXij3cDAwFQrgE57BrTEJSH7O/E1mEXsse5CN6&#10;q0EPoSWl2qVgcl6MkgUEJ1VJbwjuRmeIPvA7MQxwmid0LnQtU1NVbjtR8ZvguVkoc9Ge6KfQKsoV&#10;Tbo4Pfec4gpCSFojDYOWR2NEFOFTjASs5HscZCfZLFUF2nSGo4Js0z3tF7QsfbwqlhKvdstjctMV&#10;K9BdiRMoXxQR/TFyG5zDmEA/QVvjmOOxS6NEbKF2J3/ClG/uPj2m69SPkofVG9TTB3+VWxWLErWo&#10;P/pR1AukFB7DtABuIdyY5YDaGcpl1t7mb/iFxmnH3OlCXbJ1M/mIqt9QelAn36eWJR6VNMk0UXeR&#10;INEJTDdAAhLsPzuIZ1MVHVZqZx9v3mhv+XDqN+20cw95karEAh78UvZcN5T4ueSI4lbUJXhMfA0z&#10;AKwDbuvbfOW0MlF8+wjtLdPcEkdvrxh0nqkWF3XZVtaYsxuNR2sf7n2vqWZk4yflicyQsHlRLzte&#10;v9IrYsYjj9smmX7M9OaE+tmKMoeXubwo3xrKPJWdYyAzf987pG5gOfDjMhJbHB6PTHF6dPYumP8U&#10;KfQ85M3X32xK4GHLf27s5poLH1g+4+7JmtHXcAP28lTWhof4ESnS8CScgURyg3UbOjWievhq6yx8&#10;t36b+zBUXH7IPgKuKiw2E4EFWQqdXei3N0U5IQjAD6E3+evCO2GIl6LVdYwqF8DxrThZP8Pk0qLa&#10;4yP2ALGm4FcTHfFmxWkfQQ/2fqpcDwbi+9BtQlz4JPSeT9IGd0QZAGiwRamVMTY6X6u6j+fZSuSz&#10;BaBxQpqQ+VIbJZYTnypY8Pf4MxILGBzhDyGC/RpPu8v+EjrcEmBJqrvopBqaqW+s32vXFOwypiv1&#10;mX2aDlkQ8br8JzEV3yVZDfVHrIewwlBNSntySwy0stnm/Hcd4JizHaKeteYYX5HmDBe1+ky2Jk65&#10;i+iR89EL+E7xeQQfQQAnhRfVs23vur4CbzRneiLrdjtMrglqlWXOBpCGDCXGnMzD6nuaEKJOvlM2&#10;8v9VJyqPyAbNQIZk2cAB2mpOY88UzXbqb14BPYdCaQutjsk3uTk1uanPbB21HsKAQcfA4rarNjL9&#10;N/lJ0tjbxUPna+t5HFaPX31C1csuST2BEutZUn8yv8JVXv9j6rDVzBQSPHoRKwN3QLmR/eWmE2IK&#10;xyIW9J/g+Tjbuj9wR6paOgXcT8i/tPo3GPLDneSGwlSVxdSQSdDp1A25uEoFsUG86brI3PCLeN+5&#10;cniQ/Z9uPyiqitiBAHfIaIu/sD/vluOE4EbqEbNP4EcQanv5RBwip/NMYeuQV7xlohd9atkgm3cG&#10;i+oqn7T7xDYyvnkzcjNP1SiDMak7TFOgjlCtmQUCcI2yYQE/jIIc4f9VpO19pe1j7/RxVC8r7e1+&#10;iv3FM0210qt5JPs9SVHqUlMk8oFA1aRAJlyPbCsQH2aFH/HnRUm9lRYxa8b72riqsqztpHaweMh9&#10;X8XJ227PkOenzBpN6GZCiboTeY27Im0Gvw0bhTmCblFwz7wLz7rsZdr/XEn0vDLNFxvdR3QzecG2&#10;6+oFKXeMkfIlhAJ1vCQYd1saBX8aNgdvFR5AJnrcnq9ZXu9a93eVOzxc+51ioeuu6W2ev42o+yLl&#10;tsGulBGoqu/Qe7iX6DMEFx4CPROOc5cMU07P05BvdtIope/7/0QPIpWdaaPPZE22B9asTOC5g2o5&#10;0d9auhlLN1/TPK6f25CE9rDDuIGXOYw3NP1QNqPpnwvPBTAspFKfnPE/hujEH+pEAQC4pPNtp62N&#10;NrWLLoZErHQOsammaGUzCpWrluY+fvdv7t9cxphhGDMYxrgyjKvoQGW71OZVKlRsqedtq2PV07G9&#10;/RO+n+8A5X7tIHiYrKgYhJYF/26Swk6+7vqryNrv+1WdqBSffykZb2BJz4dhXemv2v7A5lCjG7PQ&#10;RsrFmlZUQybKz6PW4L+LWeg932RdLxbmGaccwy7j8y5GyEJYtHMrJO3pPa19YhZ1TcM+EYtSV20R&#10;NpPFljbhopDFRlgg9zXnvRJ4e3YqA/HH2Mfu/Wo7i3p2rbI8vaGlX36L+pX9AEGilFZVSs+QibJe&#10;SWqIf1GFeInvvbx1wlGvbxUGwT1ssEunX87a1ZGsRdJrWlw0s6hz6nFVN6XUdk9hIOtKPxHCkOjC&#10;USmbNEOrFINeGYrFwhrsXOek8QhrW3u7wTO9pnm/fhrV9dRN7XxKtc0nZwO5ojRBeSwktTCcKCAF&#10;aqdIhrxs8jpRIlbSiZQxWKHtgSZlur2pu7CD+u2pDflzKU2VBVqc7CjpV38IgQzXFHzSz7ka2Vyv&#10;h/I40Tgm7XSz7WP9cKbT0pTe3hRh9qCS6hyFzZSrlYv0DPKtkkO5m0OKDEdVriRe7mZiprezfIE4&#10;dbSN08jMuB3HzfvHJuHR2EHWjfwfOWvVZYAXN5Q7Ds7jpabshebxa6JvwZvB1UF2pAP68rSF1Y8w&#10;bzWxhxGf9nmcJ/CH8pfcAfi5isYbgP/iPOSPIe7J+8G5SPTO91ASkh80Hf6IfBp5xtxDyHtfszJl&#10;7qfFbFRyyQJz9OIqpQ+3SWRnX+CNCK8nHQNWCkZ2BoF6fCKQBu/Gng6vpn/SqW4EMj21M1vvsCJz&#10;rKWf2XTVCfl9Tp3iOKuU+55gHob58dLMHzFgWLxp/R+QXeB4rKO9KAGuVTJcjW9bdjG3G2QlShZP&#10;TyZy2Je03zAV3LU5sw9ZeBbF3agBIFyWtB6AvESHH22nudbEXT1I32rtb3ZmZJelmCnMOtN0GY3t&#10;YuhkSDlcHZTYz5uuWRIVyT+rOLDeDTwl/n3I52RWi9uVaJrBbnWM07trVpi2M50rqqUoK7Ukit7B&#10;Hi28m7iKi+u8I6/wo9WLAq6CUdKwwdjstxfaf+XQlp7Z41hA3+JoLU5k8OvcJBXMYauaPpVNM7+h&#10;FnGXGJwiE3n/1egCJMBbWdpAU7b1mmfPw5M93Y7GFNpQh7OxmDG3KUw8xmTXIrRk9uxyG9WVc87I&#10;3fGeV6ztCYgB7ERK/wp0EcP9YhHqxgy1Y+hqFqXoKrqNnSGuQY9xCmhH0HzuM2ogep9PifTAtgAT&#10;AQj2CPp8txxOgwq7GbACKqrPgJug8sLT8AjUJTIjHtDHk5lIFrw3IQa5DTt2pKGHkJAAJ+w75Okd&#10;T/Ct9OvOfmi1xKXuJZQsdjbEQtWi1cJUeIrwRHYiTBN0H6TDrwVLIk4jBpy2LhdlY819ZsCRy7oQ&#10;AYznZNYmgxtU2fkToFKhFPhBU4g7WXEQIfP+uQT2lqRFLIOfixTr/JFBQfptP36VsefcEH/M0Fv9&#10;NxCqH9JbAJP2Ez4NXKYh/UIFO1Ws+CGIKS8I18C7pbj/QyRO+P7WJO9B5cKzdfxllnVVffwsM1kn&#10;5N8vSsCcgWP58AkuOF9bHE8CH6jN4a7QFflOfy08Ik65+Zm3oWF3RxMPqIVt/bxfK5V5an5QmQ5d&#10;xb9eXHm8CxAVWA8YwAPaLHItFK984B8P45KSm6Hcs+0Z7eM8p+Ya20xeVH299izPXmVEUvi7LOrj&#10;boBrcdaBJcDrfBdyLPghZ43/SnidtLHXzj1+6XB7IrfuXGVlEvdFq047k7fDngCf4T2p8sok+PbS&#10;e3EVQFHhpu1fwIZcP78v0LhMf2WWtI8+rXWj5AUjsrxNspzJ0XDEJ1m2f8Zusl9lPBaFcRPjvIWN&#10;vLHtUmE4cNYPFExCkz2DkijgWUuQGAGXW2yiq2BCDku0BrSCvUIjNDtjivA7SPFTkqAZXrHtT0Ea&#10;POi3SrARuX65STQsutbsJCKJnMssQlxIVicIJgRm4LKAL3BPXyr4Bq/bX4JfwyO2peAmbJT0CFdj&#10;wksJQqta7SgU/KV8Wvq94KBik+orfJCw8UtwVBactgr/QXIzdgSfKj689RH2p/A+yYS9E3hcnCuo&#10;MGxrpODv9OfNT/DUvGDFAPZG08DTY2Z1cOoujK74d2wYFkPEbs3C9ktKSWkYXajvmsAHyiYawvD1&#10;ZqOpD7MYveQDWFBBBbcB/Y9uzTEZ2qmpj6lG21RLt85CbxIbSSHoF9HTroX45lqj/SBmsB0pfom5&#10;WN4Rk2iBmc55jsYXvjn6DN2oT43xQwM1p7a0oYcVJtJ8tFQyq/MY1tOytr4S826YU0xCFTVlRDC6&#10;2DqLsx55UMI7GoXcKOzfdxrp0zltoaHOqm7fV2iM1OXCS4x1vqzeA7172mCUowEOdxmB2GuT2PnI&#10;yQr7kWtIpunNPioC53/ash7pyDH59qMLpXfPcDX1tMjqhepRurbgf6rdjN8kHoo7rAXM2/JMdnZK&#10;AjGD82avm9TKM26eKtkH5PhUimdAb08jORF8fZWvqpg/VjBN+TUQLg6R24B6xnsiGgxO1ks/gUOU&#10;XyQNUNEmQsyGZT6IKBxxtAGqScF1m4vyqGCr/qN8GG8V+RJifBfjX7IwbDKpV+qCnd9zQ/wbpty0&#10;TFSPHfdJEOZhP7VmKC8rnawDilC5SXeRuEIEC1fKaP9nsMzCmkgMALy7HkVp3cWutKCuKEc2HAqi&#10;gAiuHIscAqIiIBLACiIoEK4ESDKZzJmZZGZy3wkkkAiIB3jgWo9FFA9QPorFo4q6HrX66dbzQ6zU&#10;x//hf/sffuwZ1xuLRY8Xzka9ETp9FTwN71x7CpqEgoOiJZPg+LEMckgT0DZOJCjfq07ht5hfJfMx&#10;mqKrg9FdsjLOOiSfyNzYAm/GF68thjjIpSAfSS0UcXQ7+SdriuO+VGpKV17CffRrwBD0jmZRVRFy&#10;XPl1gRruph5s9INOkB1rF0hu4auC5ki+gvf1KokGV7bjr/gHB6aYxmQ2mbgcTTIJKnsQtq68YA7M&#10;ViWlnYVWUh+jb0pKibLA92ArIuh5T3xzONnOw/GuNsVWzMt5EjiHDLU6K7+Hj5gVO8TQOd3utALJ&#10;qNI92i5xk3ECn4Kb0Z09uPTgyaWtH/GoXhvTj/Z39wJsZK+L3kfBGa3lOzyhYlNo2hwJqB6IrgAH&#10;KPfA2+CfsSVd2w3nqk6ZfXVB3LmyDPVgTVbzqBKstZc/ZxLqPfImqG8aOlK8yeP80iijdFdTLXs2&#10;NkPwolOlB/igiav9mv+UpFWuxtxmb0VJ473yaHpFE5wXJ/vcnJasJvoFwVHJOCyMZ/8BXS0ydJzX&#10;JYDBRkB9U3yG6FFKxJymaCZT7L2nhmIDb3INMnfgcfJ86W/Aw8jP2C/AJNsNAcSs/Te0QdKjBrHq&#10;Ao5J2xVNWEljPp2MZpa55BFIXs4HMhCu2GCVekLCyLPYDAnFngNPgCrXe02QMk1vUo4wBfhphqa4&#10;/DqqVAbvfiXLJJw5RUQefmPDajwXfR2JowXwJHsunC35lytQXWOc0D1WeuvDcHd6XFPNOyE/rOzY&#10;HUM66EfbRqTd8sVJ17G/E3GRWcgYFsWeC92HPjsB1QPHFl2Egrb9hm2nU8wpvHlyH72l1EV6qV9u&#10;y5WyFWFJImy1fHPkjwhHuo7tDgHwh/YPqrqudm2nwt+1Fx2k7thfNwhlXdatpT6E09CT/Rj/Vf0p&#10;aQU6yvhEzoL/R7p9sVYgV9o1Kt/ee9oYZvzgP9EUCusor/8ky3BcKTlEJFpZ2XJ8p7725+coqDRE&#10;3IFPyki2u+QVyrMMO9yr8ul227Fqh3jSTHJfcvsNtbWpO1dpt9QNblaofBuqE1Lpm/x1q8pk3KbC&#10;ADv+QPDIEtH6luegWdZO/jxxtUnIl3Nj9EWNrOJeTXzjk81LlIuarsa/ou42D62KI1Hh7ICruJtI&#10;bDa0XAYGqHILBewBBo1FwLJqSrcR+KrYSx0tms6yK/wA73iN/D2QtGox0QMoA37HkoEp00NbD3ZR&#10;bjGL0BOi/xjykb6qG9oUeKyoVpUMz8vyYRKg3Ph18gBJW/iU9B04xfoWbQW3mpZZr9NHZQ9MVvmk&#10;KFgvliVXfa+pJRyFE8oK6cxNXTQf48e9le1B7oXfl26E17ACUQ+J1IhY3XRHZPHGh5pEoVx3UXmt&#10;UqQ+wWwtzFH0yO9uSqb6yLK4Y+Qv+NPwy/gxNJm1HtFDOsMnS6ONJoeM28yVQk/dSgN737R6kWaM&#10;c1fxgxLKfEYtp9lxAjKY7As/iq/BfVlbkHBYZJBZPFyJ5HbDK8cegU17wbZpH6lymrw4tcx+7aNM&#10;St6vtMfFEReoDeF2bEw6wNoJP0DWG6LMAwdvE9MGW2eMYI22sn39Pj9VcosXx5tJMr7LTJUXay7G&#10;fUdwGUk4iVHkUlYl3IJMMC8PUFWzoBP7RdXxDT+0yblU2cIWY83bvNtmog5I0+tzGtbEXlFN8r1D&#10;IbqkKcMPJAyCOwzSZWq4De11SXkJ9VccGO/q7ss2hM/PI0zcxk1pObrEps2xFuWr5ppQnCoXjPiN&#10;SI+IypiFnY2iRskTZ42IXZ9trxC+351u3St8k7fEWCRakDZLGyfaHrtP8VHUE0rKcSDcfwH+BPgH&#10;bewoQn6XbGrnwFN1h1oL4cWlA5ZiaFeu01AiuZ56QLNVkh67VrEYvBFKyM6CXP8sPAJcSH+7v0Ge&#10;C/a3NZLn6xa2AMRPpWFmCB/OjdRDGDc1Tw2h/rHzmDx47Is17wvAmE0SS1Gu8+qT4AbHZSVU22a7&#10;yqSVnDYNUwtzRnTD5OtUT1W/dCjmBe3EHKEysgbZ638QWwpFUyEuP9OU+KEj1PBD7TpbmDaoJN+0&#10;UrUyR6BbzUSn3FWFyGNixumZRHgoTTzFFvmPon2wh3zcedrhJe62D9oUtbOtfabRkr8Y7bqpnEht&#10;i3p5ikV5gCmMOURpZGgoQwhwvf9L9G/wBbnKWdM5X1xur2m/UXPGmtf6065rxlgztu2jNlI3kcJV&#10;JqoiY7RUNEWEyogw6VjALHQJkgOfOp5U2ckvPgJV3a64eOASN4DzzPWqRpv13D5RF/bzTIuqfjrK&#10;pf8j713wW2VUU+wyu4wlGIXBY5UNnvzUw4YGfkVX1xmeG2fYOcwbzBpp7eX3Jb4zVzTeijqgfd68&#10;MMRfwRJYfBeQoaIt8Maj6cK1vI+HhIL/VpR1GgXXOEh7u+DfWeoWRrgiccSULbRGOTUPRQEhGUy4&#10;6I4vn8gFDsEzen+El/NMB3dA6eWTHSKJnBPSRoKfslJtEKhPtBu3gelRJvVb0COkis4Xv/YdllrF&#10;T6HuL6l48BK6y6TWcvN+OZ5UMOQwYrOz3KwM8jSxwVAH34ti1D5fbk1GWSX3/TzxaXAKyjtSr3jR&#10;8OFAF/2kfIvrivxxAWofI99sumr5P0FwAg9logAA3FvH24rteLZ7/QrRc+RI/XQYLWJNlyOisqV0&#10;OGbG3N81831z32PMwTCGZjAMDUNjQqRL6FLqlW1js0XR7bXV1mv3/f/Xpf9KSNdbxduixZo8ISm0&#10;TvGJb/JPE0Pc57z59kl9NaP79OIyl4LlDcGalJzd5jCVOaXcGKR0Tdio95KdjBap+8Q3QrsV+cIw&#10;f77Yi9fOHbfn1/gw5M16w0T+C0uDHslZZbLovFKIVadKmxIWlquUidGQOk46FTosfyMS+dtEDn42&#10;t8W+sp7LEDRvMZ3Kf2zZYMzPcTWtqFiWklU1R/siwbPsq+paNK90WN4R+rvcILb43xQR+BPg8gvh&#10;xGMEVvd1EpZ7qwNfPJA5txWjxOCTrAepU7hO8wR9aP21qiXMe/9u1L6CIlZ9VpQiQ+B3ffl0EqG8&#10;6yn9Yu4zx3pGaqZvSxLTB3+o0RsIxP1qMoAnov5ROQpdD/LQXELIqxVyMRsHLjiPQ3wInM4ueDj3&#10;fvvfcEemp20OPI3PsIwiabipUwXIy6i1FR2s2qAMdRdb5uspq0WVoGuvK1dFOHiWw+nKNbUNceZn&#10;PGt+gJnxW+vbMAJusiYNy4rarrdj2UH60mGM7QtKf8O6gGfn/hC/IsQ6qSJdLmbvFuZm9DUNCVLx&#10;oXX1/ELcVHU2zxJ1uHyIOxM0UvoN9yff+9JoTh9w9VxASQIhtKNCcSKX1joqq8hwWCclT/C+tf3i&#10;JNxLIyi8HAWVfRXsCHZXpfEm/fwkp7mngMZuga6I4O+Y1njkFreuVJVl2K1rlJH4VbVesknc+6pr&#10;EkuUpmy3iBwcWdIrSPU7ItnMywGU3V6GXIKvI0dfkEtt4ehSMtoaeeqN+JVmYkkU7o+qLfLYqDrd&#10;kCQ7OLMkTijx04nHeJ8BuMthCiAEnpkxluYitr8qLmQ4Gz7pnuP9TU/UYbHuhk6lJMqhy5Z+DCYo&#10;n4skfufFGj74sJ78lhB01UJNJV5pD6bVFe8zrqLPkKdFDmY4VUIJAAT0uIMd4H+Z3ycRYC3oF2lj&#10;SWHNqJP0K7Csfwm5EJDYr1KegO6Gp7Q9oFqopZ+Hosi+zBjoxYEbwD24NdEGVSPayDVIF6vu/hvi&#10;Up775QOkPm5qawJ5L6elEqaMczYI9tFI2IPiRQxvTLp/hnkHi9n+FexD30fY4C+o8T9RRSWK4YtG&#10;4na5l01Neik9WuFCLhXf58+hxovoxC/0ucKV++czpvnO7fuBT7zoiAQ4lQPdNRcm6VkXFhG+1fWf&#10;nkvs1awolxdTVALuIGWL0p3wirZaVpUdy/CReCf0A3hhVvg01MOLHMkqSK5den64aH4No2mQMGQY&#10;LNtLEuv9OM3kQ1p50XtqpupDFkYnKZISYpkdEnx4FbSFf/FOSj7HVt57vTDZ6mXtI3xTl6XbReyv&#10;MWLni5sqXxeFUtrLIveN0R6WxscPMzfK3cIPgMNC39vik2/Ovuz1KHC2MxtfFJ083aUlEwMt4+h0&#10;sbfJqxCgBBtC92XQ8nTfxpMYt5RweCBIF6UP/3VSdcm1BylIP6dt/Knwo+OK5hzBZhtAo0l6y82C&#10;cXJnTV/mCPWr/kT8fAZDZQ77CoaI069fgZYV+XeVQ9WEWUsvvJbUqAmBneS9qC+yk+pZMIO8o/2W&#10;eZ/VzLgdN80uAV3CKtGzsP7aYSCMIetkAY+ZW+ttoJg5rQ6EwgEjey30O5hX4AFbobjM7xAJHBm3&#10;m1WOJIdtYj9jaQafM7jYmHOSmYxx6jYB/8SCVAPADXQG+QDWoH35rpAMtWRshhWo6sd2pAflrXvC&#10;DkapA3l0L9m8jnT6hKTH3Mywi4tLipkSUTjcD7CEC066gSL+h700yMq7+2MA/CfXuE7P4nM29P9J&#10;vasLPPOWZlfPmnbQlSqn0ofBVLIgCxOW7znhDdRJI9J7wQnRx21WeJdAtS4LmeWOXLlFeVSzqX2A&#10;2lflfyqAZtK/U7jRtTon2MBoULOPb2aOlcSnLwU3yN5u2wx1izPWrUbo/MTLY5Tl1si2B1SX+s01&#10;66kTpnnyxbTRqgHgDv2Tnn9MwsRpw9OUgLmkJXYcwkkfh75H5gkUlwPJkjPubT9QSC1rqwupOxo/&#10;yXbSYmtrgAX049WJeZOMXv3DNG8gQhMRWwKOKoJCb8EOoeVSCzmop95eRvF0/mK8SXlkr5KaqFeb&#10;Apkk2qvalrwcxk7j6lQz81ZZemwMKCjxD22DiSJV72EuXJh2eozrQ4g1SDiPSPMkP3NaigcZNo6c&#10;oj06yA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gADSDy31j2wyEPeEodsesYAih9tn7P2ia5FHyWHcr/y+kJ7WiJ&#10;rj8O7be+0i6E8uoTuPGQ+P8EwQdYUwcCAOCq59X9cVjXfXzWExAjQ2nBYwho2UuZBwjIVkYgQCBk&#10;krd3Xt7LTkggTBEHFQpqa8V11mq1rbOIVrRKRSmeraMWx/2/c3dtuvxeC7SrVlFlopJeKhfwhaE3&#10;lGP0uLdTdRObNdQumzqS1TUhezOwQS+X/XVABXbJP+phRKflVU5D/mv5jI1IMin6DDGheiWtOeyt&#10;Vemxm/276dDKAed28rmwl8shxmua1TA+XRtbI8A/rHfPc2KCBvfELDRVEh+yFeGkXwlm4CmF/RBF&#10;6sSP2yoJdcOkNh9HGm83G7A2ybXqHej5pnu5v6AfyOYnHEO2yROCR2GH4ivBr/BSVfVBPbFA+b41&#10;Dl+qcmdzMU9VuIpH/6MqFooQg8qa6wNPqB4m+MJRzaHBEDTS3CW4AaWp1xyAsG5soWM9+iVaqBEg&#10;95B2pQVZDf9aZYLr4KidCDQG7Ys/DGVDi4MDwZdgheAc2Asc3l+Cqtl3dh/EpjEwG+FLzEIFAy+n&#10;6ioPQnLids4INAfPjHcHTejxoAkwAfmb4Bi4HHLrkyAO87OWYPik8SQdAb3Q75L3Q5HcnYpH4GE2&#10;O2ctGE5fjRsEJsmwoC5gGBMJDgEWuGDfMPzY+Y1NAi9zXKIUUJyNkk2DZvOqimBwib4z2wLs5dbG&#10;5QAZDBwkAoKIDkE3sAlp2ucJl+4DrGOQsfsoeQ08007J4sD5DrfyNgC29GUvAvwM62P/UE9qsaBt&#10;6iuUWdCqHkPLes/Cfx9YYS2FthxUkdFgYW+mdBCwdNwuXw0scRRn9apPmO/E9qpJXUCQqxpmIgUW&#10;tQkTtD80fFS5Xf9UN1sYgfpyvjUrG+2sRDRVZmZO1V3PrKbniyeiTWSSZPXm+bhZ2uMlQScVLe2B&#10;Opt4lj6cG2qYh5Sx040LG8Y1IZJVpY9pTVNExi1yQopGf0yEySYCv8HaFM1eBDpPleMU8gKFRhev&#10;LVT8F8Y0nYp3DbPo98ro0vVUqbIzYwtxXbUyqg+PUtkDGfRk8xYvM7K1+VWbXDsGP+Xj2FVwPdTA&#10;1EDTYg/qClRZUkqmgDPp3fhPoCkqEisAAwJzkFfAda8umAfqW43sF0w2l8e8p91Bmi4gx+q3kt8T&#10;aPEQkYJvTl+FPUP/iHyA8khXoA8SCUd6fQ79BZ53XNLcMoxoexk/3VXgFsVyX9eh5AcsWzwXp5m8&#10;NA7bRG2IRJEH+OOAt/ABFPL6EpJDLxwCzUbHbPYNTdlyAV/ykbm+9mcix1BcVItN8Ulp/0StrHfk&#10;FiSZ+j1gDPbGSa/TkAv8p30f09/txjbSLu3DagdZ7nhem4b/aH1d+Bu22/gitQddy9//bAq+qxkO&#10;OAGdItO9zoPHkKv2HUz6waXsIupI75Tanfywa5voOl7WllQIos9tqanpyBfG+M8OwgC3LsACiakb&#10;XpdAMYobfnF4VLzFx2z5VQ/kvubz1SNVN42Rotb8NbqBOtP2TM5FfDTimSZXMsv/NWWVtnh6498q&#10;zIbMljv1n+LZ1k3iMJnVZG/YXpVscG2szeviYUl/8lP2N6lrRA8TI9P53yfNiiTPImxMFa0/YgPl&#10;QZjR/EQOSaeNufKrlU7dbUVonguXqziRrNSMKvMidtKxqkX+3xH9qrueHLag+QfdjDUEWoGeNR0C&#10;h6SLDb5gesUTfgh4n1urTQBOJs9h7gB8xGKqCCj3H8LHgSTPY2gGEKQLsfiQ4+h8Yw9xqylN74tf&#10;qPDhvsaGdz5iU9CeJAv9GukJv0TycKt/F74e0nqOIUdAGW8zx/GDyB7DD9wcyWFdDhtQbtFOMik7&#10;SzQgVZW0jfYiqHArcQ3r8DdiGNLh+Rr5FNLzy0zt1hL4hWGTeaEkgh8wNJS7aUP4YzmTzCj7NvE+&#10;RTNh4XuIIFLkj6HvMGDdP+BzMMLtN3k5J2BMf9Rxt/ECH2BT7uljB0wPcgAmTZ+QiFAu2r3hAvws&#10;/dJfhnLE2nUesBDZweUbL/dGwBv1u7qwxj3cj87EPTFsdMvFnA30uDk+MYps150Km8FLWF//EnQr&#10;CawLgD2R5wTQI6zYq0zt+LMKFHW2dVfnF0vs8aLYzLmWC3UpsUajQIyGtPO7G+/7hWrUUs79XySg&#10;0BOu3Vl1QsWb9kf1YlFsKyTWFLu3LG84k3HcbJC4xRboZ5ocIQgXKQv328GIFG7uMgJR+ePOrgXS&#10;3xVVzj5ZdM13jijZ/qJe6x35JxlZpt3y0dgVup8VHSGF2iAl4JdHy1W4+zm8t/kAvrzjLJAgv9Qm&#10;BD6oWWN3VY8UrbEMqE3p943JaiLmHP+TWhvybzZW3elXRjnVFz3mYZPAbAxtH8R5+ZbWEqy/mm5x&#10;QS8WMuZB5Em6zJCKrI5p4v4H7wpx0dRBTj8hOQ5OeGzFYsBPsLnOe+xl2WmHWZNRvcy2jT5TuNL0&#10;gFqf7qqHCS4mjHPD3gW/YvrRaj8xGQRf8RChx6FQtMPpa5yQ5dmf6L8XHrAaeLJg0LRZuyHtuG6U&#10;+TZmrlZKlQU/Zmbjb/2aiW6U8DChibAbmtI2bL8p87E32ARCuXWJeU1Bg9Gif5gm123mPo8+w05q&#10;1MEjNEol+4HEJnyexxDyFB5FXduKOu3SafsyZ6IwwNJpbyrwNnpYitPC+BOGrGgLK+bSgvfSHzM7&#10;/JrxMSLG4zLSjdQrT/Q/qYioS9x/s2phGb33tPD/AAUI+vf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DNZnV1QHAoBhFcuiqMSua1RkQERc&#10;ZFBQcC1IR8CEJl2kMzDA9Lm93ztzpw9DZygChqAgMURFsipuBA+6Nty1Ye96Duoqqyaa5Qc8n94v&#10;LzYF6AQQsQ0MBhekTwM/g/1RfdAwJAk4C1+Et3sOoY6IW3eoEiCiGi+rviFmGJtVbXgXckkdjH9X&#10;QgMO+JS0NcAo1h+1ELyKKQMyoI/YBs8uJB693TVVsZBvthsVfVqDIU+5T5MGt6rmcYuLbarHzPXU&#10;DPUDuj6SBD5QiQEzoK3EuGcVfAwXHfos+1jxpoGT/2Cdo89TJJo+QkeUiwznRMeVH3WGlCPqadrv&#10;I6cC/tyMLf1gHa3znHhK4vIhd9kC+8r6HtmFOpHOKIeri8EHimBbSNFXpb9lUcoyVYLhRkSDuoKH&#10;tmDgfPaZpxw6Q83oZKUFBwX1jjLBgRp+VHatsRMUymvq6KJkRWVVYjKvPG9dGOGvXmro2hIFtGon&#10;exZAubRz50rJu+63dQZpV6eGj5bFt7cA9fJvmuWFVxVz67clr1BGVY6H31YdNhNbZgG7+QueGdBy&#10;+nUbT0O5gVUoNZQ/xOmp4CIv1S/k3WKw4DuSFN9I+pX0LU8KkxBvpF/9JcQFxXuPImIESGvtJjlx&#10;XKWNnFc6xuqI7nKZ8hyRJhnPR4glMi5pNv5EsTH0JX5G+Ye/K35a/clDhD+Hth04gp9WhtgK8DKV&#10;I4PirqqTitPYC3VpXiN2CvBOTMEOgw6hBdiP4FO/29hF6PGEWoRMbqnDlmCuFeHoPWwVHYd2YQ7y&#10;OyiLPsy9hQLocMIgyqD/CJ2GtqO9fu3oW/SQhwjLQJuaUWSAG7NGIZWcN5WMSNkI2QUknYnM+Yzk&#10;0NEJjoiF2hsCI5fIZL9MdBMR5iFCT+FLmirhn8xHLWmw2eRDlsNyg0L6Hi7SVeVsgRFtT7wCPsYN&#10;hixC5jJX/DwQK9UzoTYTuY03oZu135vt0EC1E9ELHbQppNugJktPtg0aMN6P+wDP1E8O/g0WaWdt&#10;+oo4Mg89RMggyTRGQhtbhszTIUHjSWIBNL1+l6QF/KNal+0ACSqG4qQQZnoXXAS91U/adAOu5kYm&#10;lIgC7c/B051OJjN49OBG3ADqW65IloFq+4r9erC5JjNuMTS1whC8AmKN9k0H4SCtekK50CHVDQaf&#10;nBd8h64rvxge5QsKL5cGaHcWe+z7VrNcbN5zl/1UvmrnZ+Y/0pu+Evq84qnbn9R1IKvqua6oRK19&#10;w7uULoOdNe/KusQod00Skgmw/dKxPclMt/zEzmr6B2Wzbyh1XP2buwt5H9pQtVj7s/ye5oPGojgB&#10;+XAypbaknRWpMjPOMiJ1aOwwDQDBO/0oM5jg+y15BmLdt5Ez4NHK1RpXZBn3iXNGwkB31gnJLL7J&#10;OCPlGfPovyHG2EgqFTm+4ylpRl4KvxCPUDf3vUQEmmfbxA4zSZwzM0RfBcLoq/S64inUE0qcDlFO&#10;ZE/MbTKRdNhhJzqJPcL7xErc6i7G27GhChFz3mBks+kr+hR1E3WXfy2KIMe1iWmXyLVcf0wKAbFr&#10;d4ThL2mD8ASuJkfcMXw5Mck6SP9e2cgco2dX/KL6QC21AEXtpK9pZpo/Ua63Rj/CL/NLdvwF38WZ&#10;hE3Ya3rU3Yh1kE7WMDrTjjNCSl33UFVA4tXXilYSVhuSegIfsbhEi/FQQ//249g5PlKoxVRsh3s9&#10;FkWOWV5TY+0B9HlqTssT5Rg52/6/wjZifm13ahweW5kT7YoNWhZsJ7Fkfa+wBFuhWe/ejk2iOnQe&#10;VQ45h7EVFZfzV0mTLSOFZO4903PRo71TDa/ESZFLdQ/Kxrc2aS9KT3vXc/2Ke64XmGNANm+wqYoH&#10;ULNVLN4nOWNWln7JTTay5e1JFr1Rmh8xwFfJd2/N11Qr47xtbLO6RjCH7oVctE+tt2StyD/Nb+Qa&#10;ibNpuqI055DBTZmVNE23QyWKSNFmqU1b13IwcNFbzxyAhIJw6hp8UrvCkgSlwy9MEGQvX2M4CF3P&#10;HteNwPMSC/lZcEb4S00o3B/4jEUQd2+MHkDaBGpqDuqjSTAvoqbAa41hZFuZSA+SPtn+fC/Rk/BM&#10;847wDae5CHww8DBTh+/1VlKfsdeCVjIXQ7jDprn8jxBhiNF2lA7pNBp4f6v2LCdMyNM4Mo/DAyf6&#10;Nwbi9L8mbq2EiiYdBEPEv/EWzs0YZl0POektZl1pPD9otO9fo/ldj8e/4iL5/WG3mJ81IYEJtCvr&#10;6p1D9lGPBU+IfUQDe8JwtBYB7frJ1ZvFD3gfG53Vp8mwmONptttYGwYxa3TNgUupFk2bdzoZxGgE&#10;X4hJZClbYAhttoOhOpv9JzGq7a8TZiVz96rS4zeyXlY2LIjuMPYEvKV8+Rve0cQz9qWbM36U+isW&#10;1OSUkyobb9icd6pQUEsUuqQNVw2I9HvWV4yKF+6qMN8uG/bHDKeknV4OvE1x1+UGJwZy0D57n+iL&#10;zFT3vqSm4NcaYenONEVlTtmfsa+sqOTOriKTVvbQX6rHlDO9BNoStXT1ZjYTmof6NQil2dK3taQs&#10;riCgalAek/rRNkWRFauxeCnNu9YZo1WP/FN1qUCM1zZNNvhktY6RwPWIva4XqJNG1MwH/pvPVhaA&#10;u1PLrEfA3tjFpnfQxqD7hnXQef9APg4u9YrlVMiG1dfpVuRPZGqtAj8j6am6j3N5Y7a/40Epdyx6&#10;bDzmqPH/AAEI/vf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QAIIPffn7gVMaSI2FiBBERZ4gBkzzAFkUACmS95e7/kZQGy&#10;p2AZ4kCtnj3cULT2qqeIOIoKrQqnnoh4p+ePK9r7/olPsb5wT+miVLHyo90r7JjmZ4ufnxF4alrg&#10;gUCbmY5jfTlga2BjVG538z/tK/JeNfqisoKvarPkpKK5kpMeVCbvbwoL1myx1/hFAvnmeA85+At7&#10;81hm9lBnQENfrlvHR5s9L6w1FunPZ5o0BR8U0+rKpV5F1yoP7Xqq/qG0ws8J+LM1yCMTtHC9HSYD&#10;n+VY9/8Rc5ZZPoDj+z6Dn0A/yG4XBMDt8kMphUhL0YGdI+hFdbfkJP4l4O2OEa2Q+6ECYF4+W7sK&#10;+Cg/YH6kf154APrNMKysyM8AX6krk0/Di7SndiYiWcCYRIo+A3PdNXgnsrFdormjGat+qJ3QLecH&#10;gGnAZvChfoU+TkYYIg1QsgPYBp7Z8QBeBU+XzEfuI6C7DOvHlrQOqu6g66owzTyUN+3ThqA3DZ06&#10;HHPK0wHDWEyShyEHa92xBXLCHcTn4dd4gXsWNhd/3FKmdOUiK7eoQPaJcaP6KhunN2uXMcf3Veiq&#10;mFmJGn0ordl+HlxI3RPrYBdK5J6C5pPgt1zhteK8CrHS0/4156MyW3uBRvU7i09ut5bn2xL6gd2m&#10;BdvDDYEcKhZDGuaqexwySI0ePKHorE4t31O0ujKBzVVy5dN191UfS225szUdxbMSQnWclQp9o7fx&#10;z8QzwCHjSvdIJIcRHJwjH2heUXa+MKpxG9NV9Le6WTqRyquqYa9aPVYuiL+gfVbSElqmn2Zz9HkM&#10;7uW93cMQB9anuU3u39FQFqw42zrGeBYta+7VtigrG5Jy3qnjqkfjU7VJ5bLQrYCl+LpPC/i5+Xf3&#10;HfBpzrn+OdGYebu4l4Czn5KXCCb3hnqQOCxryi4khuR47D1ybREVUk0S6u+8zlKOgNjtA3UFEtdN&#10;Yjtkl+13MHnBC+Iy1qSYVP0be6Kcvqcdl6hXxorxNm18iCuxDjjqRRJDYJDwC/JHZF3tG8RNbbK1&#10;IojmV/wCclPnppxEvwHysn5Bj+r/GlODBYGLgruwCajEKxLvRzYIVxAj6P9qbkE+cIDVAHXCdzAb&#10;7IJEKBfDTUhP1kIkAPWNmY78jnYHS9G7WKyXAHuKvROuJ1bh7dUnDDX0YwsKCuhzaBn4HV1UNBfa&#10;Sc/MDIP/RLVHp8OjVETQKDJCTmx6jTmTZUJfHCDdqy7rI61Ks1X/0mJHjhgYs7rQF/Tgv8mwgB+M&#10;r6L6oQnuUBCPzGMzNvWg++jfhSHYM4qs/AQElT/gbwAvy7zhCb2lNFRhMWwtdksfA1dap6KSofXm&#10;G0HBcJrJvqkF6eM8hBGYgj5cqdCpG+bw3oBr7WE4AbhaNSR/r0fK76fnGGSlVyOHwBJ7e+AbqN+i&#10;38QhCaZlwjhsJtNW6agdbHU09ejKmoegAUDUuFGuB57U+qW91/dXSiKt4Of71wUehtLsjpuS4P/y&#10;F4Up6DkWKKk2jWceZgymedkn9LwxP7dK9g/uoUwpreFi5ckRoeytovytqWySul00wkwB/mvbmOtQ&#10;cPF17u+yufQpbkNBINDFtisyZIvY9UVIyifmnOpI+G0mWTO5dQ7zGaAQ9dG3wdVr79G9iIv9BdOt&#10;iqGOMYnqbt1d+l9alzx/2q6jUnbTm4GJ8HBqygBtOUfdgpaKvqeuwCMCB2oQfWQbo8ZBFfktdQDa&#10;oO2hoqEH+wqoGTCUXEMOIoKwH8keZGhLPtmFtosayAGMEQip2bjGOklGkxRxnlxCVmhGiCckl1tJ&#10;nCYzkpcTFeTmsEKimXTZ4ktcIJ1E5cQn4p1gO5lJDFu/IpbwJYQj/tb0TuOH95pc977A640eSQp8&#10;P7dh1xv8OCvxH8WfM4EiLRFB+wj2ENep1RYCX1pahEuxTyUCdQU2YLfujcTOWHsSH2Pnza93MdgL&#10;3tn/JL7R6CvKwU+xAQIDEU17myex+JpF2F0suGq5eja2uLwrpw/9sH9+ogybUZy9awkWYT3iX4i1&#10;8i9FCbiXcabAjL9iVppr0N4mFlOg3zc8UjWgfG1bThaaU7U88QtUW8bvvIf2FL/2F2Oe1p0iMTZg&#10;sgiq8QZmiGkrbcjUgtISp+wcRZ79aO72zOs2qcw9ts8yJXcJ/clcV7TNdzMvVld4+htHgK1rzNwJ&#10;KJweK+7MSzZcsEfls/JrNgd5Z2aopatwODbXLFcJQwl+rabC19k4DLh5hnEnDVNr7rH1iDO90XZJ&#10;+Rf9iNWqKpUvsMRrZmbUm1205phfTePAytA1xp/0tyTPuXaw0TOarYfrXJcyHehlKsvyXn9cP8P8&#10;0MAXfM1fAhPT/2NqhoQx8cYSeNq2K5wFnpCcZW3IW884ph2b65pA38WDyHKzGhcBMbwM1+QzpjS8&#10;Nj3YGIsfjx7jduPXtsGsHH8rqWaKiTWeUvoGkeZqolcTtcQQ78t16tpNIVyE7DdjAHsx7RwnYb+M&#10;hthgJnlbOCOjz0gI+hi92DOdnkNpXE9SPHmNiDBtt0/XeRszbE4yAye1XE4LYKPMgVFTTJ6pJ+QF&#10;fdAYKZFS4+ywp5RSM0mudygn6mf8gdFWIdT2cEfLSmXT2LZSLnWAqS72imqgT1tHQ6y0g/mAZDWV&#10;YcrwTCFfcw6u42QL3YITRof6hdpcbk3Ns7wm1rlqfirA/EEQnIAleQAAALXayjJbzly5lYpmFuKn&#10;LTpI0ExleWJ5IJoKqCCXyH3I/XP83AiC4i1qqbO71vyWNSvasmtFmZ2zWjXXuta10trem2N/hMGo&#10;lltHU7FKlqlv0xzFpN4al68AtaSVnyu2A4XCdW5SxRrGiaZvif7EUSekagq72fE5eTyLaTtNvZu8&#10;z0KvXQqXmvxZ0jVT+kEeKmJQVyPKE1iafiR1MtDOvhovMddho74rut/AYCCzvrWuY3Ym20wv2TC4&#10;zLCb+zt0KUgR3IR8qUXXB/LfOe8x7tHdjufMasLJhid1L4rw1nF2Q6bPfIibmVxstPBXw9n6amEU&#10;FKnLFOdDGJptkl5+bmME9z3tvj2FN0WYbSvgTxResRQJfJkE03bhZPKXhizxPDgOTKtPhRZqsyU9&#10;kJ/UDFkwb5d9t8SPtsV2Q0LAV1veSw4VJprnST5m/GdcIsUmXdDHS0/DkTq0DAUlaWplv0I+AQfk&#10;JbzgBplqhjpsPa66VDFlfqCqL/Aa36oWZ7gNi5SDSR4wXlkIj9VWKQOgPPVexc+R64ElCgG31abV&#10;j1FTLVf1ARUC00dwYQHOuET7OAOl36A5lUTWkdWD8FhNJ9AKBdXzVcrISpVdSeUirZdtdKq/ZY11&#10;dUWyKdPMLQgzYIzSjPkgU29PitMe1f0An6OZq5mCNgJKdUAkqFqtWs/5x5rhGqeMmjuc/uVvjMP2&#10;lvwb+mHr9W0+3YQ5MilAG22Qr3ur1ur+hrYCoZodkbuUPtUtxlYPs3x/pbCzl6DAlbSNV1XmPnLf&#10;JBPTsl0eqg5x2ZHCuB//xnqWRVl1yZTF2xo+D/xHVEAf6JqpHqlc3gEn38d90ZpHjcr9oTmNDqRt&#10;cC5kLkBMNBxjjSYst5RyO2LCDdOC4+Gg7mT9bPrazs10M9HdpqldUTzkHmKezC13DbD0qZ8cGk4d&#10;wmvD8JQJa80LBQdiCPpL4iXh77TDEgPtSLuEk0AMapngIopXNAfxsnNmnJF8Qephe6jgOMJjnSWK&#10;SkAY74q7YpygV5ISgdVck/5F29TmJzpFaHPTxZnYPa594vM5Zse5+rxUvs1X/wwhM9+U9CUgDNek&#10;1JgR3V1ZesSAJlgeSR1rGVdkEVDN2Yod2GKnXbE5Z4v9oGJJ6gbrafkMosbkk88kIPVPFP4xd3Vf&#10;Kb6JeKquUyRQGe4pbS/+VRNJC8MubRzUcHNmNZxVd2x9b3kI+BBo0xwgNOE7PURVG/NJS1OegEQD&#10;U8oQaowbajqBP+gaMp4qGne8MFCyzzQEgr9v/cUSpytHhBjLNE8SNoJqtWV1mOYOEAvZAUiUVynP&#10;mz32g/jdrsiGjKJzDpw1MfugDW+6vdVr5hncCKhhD8hJyNO91pJXb9Aw1SUQPhCtqiMOfT9W/jVO&#10;2s/BX8/b2PugcgR9uesl6TcUpa2PGgrf1LyC0R57xCFg5UR9sPzCS1/hNBSICokhg7aqUVz87kjS&#10;vbzPesiUBPRI507aPhSrdUEtEV7hsrCyYmcaprklK2vMNYKesDj9V+J/CSP9d2kri6/2cenHMN7u&#10;n2uFaGP7j3VUVJlbwNbBGc5g7jXYWlubYMtKrwkmuhG2H5wt4RDqdn/NKiqW9hxjczCUrhDOADq/&#10;LYo3H5XY9IFvhzMcR4QoGNZaIZ4VHWQMqX8UHqELkXoJUX12gbB4kydFCMGs6fAIfejglmFRIyra&#10;1SeWwel2ab0Wxrd8J2mP3m6Iko6Fy7VZsuf4O71lUnvxgu5F0jHM3HaW9Gn6a7dZthgV6FTLMuG8&#10;BoqsF+Y0b5cvigb1O+Sq8EuaHvkLfE8PCRBj/+oKAVJyX7TxVJfTJ5sbVRjkdKNLeQ/OsxmVethh&#10;k0yZHj0MepRzIxZrlinG8HxPvx6KnejEgIrch639OmH6eNNpbSbymeO8Jh5eY72uhsKOGW8BSdGT&#10;YJAKG5Gm7lfK8TjPMksv1texz6zLvd/yn/Feuq9pqcEP+coBAeFwkXWjFoCNGfPUT6Pf6DoBSkSt&#10;OlcVdBRHPFoytetddXl5sSuW/JYwrL5INVcHsj8xNteQCX51gbRbGDQnkClC3eaXcmriWOIFggdH&#10;2BXU6oI+GbGKPNw4WZ1KXQoM1YTReaxpWlDtLXx4bRyrNNfEEnKmUWW8YP5kHFq0SAw7NLBTyezt&#10;uVgxzJrlYBGvsXeqiqqfcLx1Pso3PGRFLF3M/zXnSt0CIR35mPNUvCUOIoyVFB74AzclOuMJLSsS&#10;xzZcwHeLnYr3lU/q5zE95JJ6c/kG6ltJVE5Y7RmJFyliT0lVcX6CSlnp/hTs98DprqbSdCDNhi8/&#10;phqVdxLjVVtqG6vPK8+WFVF6lVXZUsYexSdkKNtf0Q77g39YsXHvw0KfeaCzFGc1bbOiylYZxmUO&#10;/HF9GaO7Sqn7c2dbjVxbn/WaPqIJSPSyMgAd7Dw/XPlgz8UCTBOpo6w4xhluyS+9aj8q/alCZ0ul&#10;36lkmH2l02SbsSJLS3sJ3kxU1/Vr4bBhngcoHZrOh3Q9bm/DBrQfNLeUnGnBSAPLQdctOpKoczBK&#10;GaQL1rdZYbQ8U2Vidl0U2Aob4CWqO4Y4OzIGF7YvK0L2TZiDcf92cyRg2Yn2WTQv4Vxzc2kgaVVj&#10;ZOYY9ZRVm/gF84hhD6yN+6dmaPA2dWHJUOsH2sfy9SY+4yWhQ4JkPqt6RVOzP6vJK+nmJtPOZQbw&#10;e5lcxBVRPocH3SspEfoNlJBeVDla7lDg5OVGAa3qf4br/KuJAwEA8FYr+kDBo7iKrhaBbEAMBUEJ&#10;iIpCBIQKcoczkISEHJNMMvckk5kcJAHCFQiggHgguKjrgtUqLF4t4AHat1td6/k8KirollIfrtrt&#10;3/D99EkbiDxFi3xO+QDwQonnvgeFas/EKshL8z3XjLrDw0EdBB//6uh1YYAyqyVW3AW8si+SLlJD&#10;uLsMB3+XdijdtK7cpapLcFzCA80JdCF3LTyBzwuqw2FyW9dmQTcy6TolzEU7rdXiKSwR/UFqxyYl&#10;Dnka3pETBSQQgoR4UE2GRY5AE7q1QWasVx94eKiIpqVN6SV8elfFNtFK2gtpLLtvuFbWXj5ucGRr&#10;FZ8MxbvOqwsNEZE6yMPgFYSjH6mJQ/aCAfutxtDiPtsdS1hprfU8vF+MVFSKh6TVlryscfljc9gu&#10;nkptWhC5RZvCjAWBqITGDzrzE51ezoSinPpoc1ZJYm04dFOU5FgmXiBhKn/JipHN2m7wXgLdFW2R&#10;7prj5j1BMuQVc6fzXh67bUlDY2F8a5HpsGCHSwKxhXudqSJZ2aE6bma/LNqxmlcJeNhfbn6gCaqo&#10;ChIhZtPnnaX83CODDd4F5EG2yacYb4/WHih1tAYKZ8Svm1Zn5pS31M/nRSmN1T9u7gIv2KCgYmSj&#10;6VP7EXUz31G3DrxRuJb5SbtCYNdcgRDhQyEbnpLEZAjRCtlQ3CzOA8CIGTJRQ7OX61tQn7YS5ZHS&#10;u7VuqmCxnh5Sn5S6g6OaWFlV6V7tlNIn/Sx8WTUcR6AXNC0RfcQ8uJ/tq2vAQ/f7yGYU3o5vFQPK&#10;24YzAKiyq6+rN4LhJQbNUs3r9OWQLzQY54XkIT0RFPYIG2GvJ4+Rf239u7QGZlVnyUyID5WsKENm&#10;VV1AOjomoNQKrHdvsqYf37+TgdlEW0Qk+pQ8z95I3Ne9axGUGajVVd7SFipJ7yM7SGUDNsVpKrX4&#10;ODBDpaQdANVUzk4vaAUljfgMdaNodhQRTLU1J4vGrXMqPSVzK8Q6VjnLsk/ZJeeb+4ueKAdMV9OW&#10;qHONz3ec0G4wfh5+C0lgvNnb8Uba2wUI5bWDdq64vyaT5EteVfcqXso2VT4silactXumOlSQNXpH&#10;iUZkEYSfhI+aFOx4fAWT1zRamtmyxdYg6nXNJ/rKppykIqWcV3exsFv+sGZeqicwWBW3YxF41QaF&#10;18D+FpqdiJ0yqptyS+ydSttK4US7jOCUBbe+k49Kba7kQq58Q8OBPeeANTVvYy+DvKrg8AJo0BrP&#10;TsGKTDn1JzAB32pJwe4VLsbW4ZQAkQUR0cLr+f8gPSQhX/uQM7Jz217oPgJwWDC1XVMf0GO4hIbU&#10;uWBnaZw5BRGIplE/lCupLE/EfGVr8t7haxVDKTZiq4reZiEpjSzMTfcB7ggYp/rwr2pRrZvsickb&#10;WqwYRtbAXwD7pFkIWy3J24hmaXYmv8P+Bm3eFkj4IYmhz8j/YDUBb/WXSa+aeHW/FmQegJNQI/RG&#10;uwrulBBQJtLNx+DTaF8yiG7Bbm29h00Qc0OvET+SmayFuv/qvnf4AIPkz/RP6hW6dO1bUKJrK9Nq&#10;ruhu5vZBCfoFu8eQufqUrQD6SN8a2oHP6qdZAboYKqN6ndLXnGCYABpM77WLVB9MmPgwCBnv5Pyu&#10;/bMxfHc6NMU0b/0SmaF/D6XwKLqQxSUPGfqq+PKxatIQqMyoAjVZwI1KX9H/1Hzb0RypZqWVnfQY&#10;8rQcjXmGbDD7h8owl7GalUT6008rL8ouNcJUrSK74SQ4qLxbZxcpVGBNSPazP4zGk5TaXLs8Zh9c&#10;b50Tmo0tMROsHGKAeV6ZUf6+jUX9Rd7S2gXGKte6uoW/AuedZX8UylW3LslfM1B9NyYPXmy3hIag&#10;vRWrWKWE1Hje8pZW8E0EQ0cWfADy6TBBfomejhOezgyhCyVf7hqjrbJvoh7Tw4CeY2DCNF1+cmYc&#10;jTXP6m+WnMV79C9EUmUF5SnxEIxSseUnMjooRlG6S0zdVcVEdRmSNNs5pOEl7PDrpU/jHNMnsrj8&#10;B8xF9slHFAd0c5T9xdO6fFVb+rRuBGzhTejTtKeiCvW/wi84Kuo7LNPviWGQ+M04jXPAa6gN79Z+&#10;Ia8h1kApxRyiGdan7ybDkXM8Lfkac49aqxvClZwy/UVixn8Z9VTnYn5B4/BBpBZ9ROTKujCIuFOU&#10;iXuR8XtH8GHyHG8ZcUIXzZ0kj+tGOKW6+3qx/xYqiPJkvOEBph2+g6iZOtmf0JVMemEPOkrP7GVh&#10;++nm+B68jeZxjxGXDbOcVN0qwzH/In21IYcWQLj9a5gFx9oay7Ph36zOQi/kbEV52n70kGVL/A7s&#10;n+alXBKfNb7kJJAQ0+dP6D1oreHfWqzuAtQO7anNk96CFzkaC5zw7armtGDkX/amuIeYu9XJ3Y7n&#10;W+o5scSkifSv13UyQoNcc6b5DRSudTU9lZZAuc6MgvVwQB2ZehsJdByIO4wqK7/jLsbuWn/msAiL&#10;+YP/YV2yMZDAbBf5UtVT6/OCG6JvrOGCwNzJCofQmnLV8kjyWewRS4SsZ9M8sxNg1s83L9V86ys0&#10;nUH34Psq8kvWqDiWi8IxkbslpAzPLTF3lIeklJgXyz/GlpqqgOmIKdNyzdL1fsZLMOk7aKzDA7Er&#10;Zg/pGYBnOiIbECabNimGcvqNw8Bw8gNjgfp57EKjmzYgYpQZhM3rI5gmbPU6d6aGuI8+Zt6ow5V5&#10;TC/YXFrM/J/h+vBq8kAAAM6dKK1Xj9qidZQVEIGQ0xSCEGQ+BcJQAiJZkpAECGQnJIQk38qX78se&#10;7KlWFKxKK1e3PnAUR4ueW4TnXoiPug5HEdq733/x46rfMnxNCzUb8vKQa9pjaXuRHt1aSgdiq7tJ&#10;TEY8hmZCPvITUK3zQwi6rVI3PF0n5HfC5/WLS9bDjfqB3FFYYpCmFcMS4yqKCtYZ/yRmwruBhwQc&#10;fglerM2EOqEpyV3IAweVfYIUcOjmQSgfnp8rhVKgqbRYqAB6RamCzNA7YjF0F5ohHILz4Tna3aDI&#10;QpCUgWr8YJkLZOM+mwvAtRgh1wdMN2el3gHlaB0lDzxkOkBkQbHIQ8Id6DyyQBsFqNzfiJ8DDpd/&#10;2RJA7+gungD4tumcHqDGWpJqA47jA5RAcBEWQ+SCu1EHYQZiIZOaC8bDTcNiq3GkcRXvqPG3et9i&#10;r/Gg25XDMw47l6eygUDbQYoP4LYUE0vAJPPLsEXQHNNOhaahlBVU0ecd26LgSD1q3m/0A25fYXzm&#10;Mae+cijpsv2xGCfrbfly3cpRy7D6bHA7rtSx5Hu8cWW8igD3A+EC9hOXreIcPc8ZXtWQWWP/SQIk&#10;/duWKG8l45YLqtHIAFyhLQ/5HEvRh8neu/4UweXFzpHqBnaeo0vSVzBkp8tuZwZYZ5XBSUbLfrWT&#10;jOCV2uWRGViS7lFItZlsOCdLcryWm4SN9mdKH5bN9qsKKlhj3Vozf32PRa7Zk0TFc2qFZDlGqkuM&#10;5JuJBkrIIJoNpEkxe4xWIXhuS64tZT6zxuvSN263BNeFrKfhC/RfUWcxf8NSMse8xLg6EkCTAW7o&#10;XBMC1kueWI8D+QKm5RGwnynCJ4BXG0nYQzBo3aT5IVhMfYa+AbvJHDQYnIlsNckgVmgaMgYdlrAs&#10;GPqWfwM/g55iTGIjKHPDgHnMdGtdAzppYlAPoF8iz8gyUyaCRv6MDCDfhioROtwvfom32TX8DmzS&#10;NsQYxP5m3buhCZ2yFK/ToPPwr6l2E808Ts5FtqHXIn9Bok37QtvhB4hJ3IY99J7k07BEj50hNRe5&#10;jm/IR7MdXevSTWxbG1WK9Fp+JGci/thI5FX4KPo+9ChsMZHK73WSmTs44+2fcZ4WtbeM89Jpvzdt&#10;F5xMW9pAqBTFV3hs4jxSiXNczl0xx16iPh/kZ5nR8csJ7Vk8gCNuTRVEFf2reVn5G1pPw0XRWOo7&#10;L0M8EV/tGpUTSWZHiap1Bdv6UpsT5MRP6AOFTa0rK2PYN5pTq/IKjzTGimFasvcP6a3Ug+4dipz4&#10;zc51qhek7bYJTd+KXZY+XW+wD7bT0C/0bV4mPcJOaMyVFxQurmcqPmRf8iSrDqUKXfNr3PHf2W9q&#10;LaS91l26jhV38Hr97WCB+WdguUDdWFITy+qv79bQ6B2eU1peNsN1uFafGu74Xtcf72+r1/+d1Gex&#10;GIQRfliX8VHwEfQJyOa/rn+h72Ele3MNVPoat8ZwNHuus9ZITHlkVxj7KX9ZVcAmUj/uAOdGRJov&#10;gCeDZ9EESMU3eU/DE8xHHgriUzDhqoTvZw06pHBvyg6bFgYpty0uWEY6gR2AZRHZ5gC4KmSNaQ/M&#10;5Ud7LuOvmW53EW4u6HS6sdNZgL3NPJIis/5g9qH04jfRZNIe7HNTQ4QIBZC7IRWmeCS87KlnifM6&#10;U+7a7fhYADke281ZFba71uEUleWJJYFyDl+CnSddNEvMyggMnYcuDHEgY8hZduMuDuOPooIdTRxy&#10;ztNtvdz6jOzOKkFEYlfrg4qP5JVNMeJ/RHG9YnkeodQ5oL7+bY+tVCdijXX3cRWFN7ZP8YNygK73&#10;wukM3/Z9onmJWEuIOIuc3GCUnYra5b6u4hEuO7K01MAUq79+MUv8fXf5ocLSrbOVz3JCOwOqE9KP&#10;tt6SDCaWNgnlUnK694EqP2rExdLkhpFsH3W1gWfwSUMXa/62FvFN+n+7fKUO2v52spydrmj5WlmY&#10;SG44o1aS13oEmoNRM04/3T/D9NarekdQHPbW+JHZ0zWsfE5v7ihSR9BKW901qvSwJkhzKXFxfV7t&#10;JjLV/ZVuOnq5/a7+x7ATlmtGbVATFgTGMDM7N9VO0XPb3ugGaStaEuqMadONsfq1CdNef8MS8nrn&#10;c+M30VTbbSAs7A3+AYwPemKWQBTG+w4CcIW+sPUyuDJ7pjkQpKeNNoSCyoT7ni/APeQMxzT4KZpj&#10;/Qjxwgl4CnQmOAIdhRczDrWvQvUF4y3jKDv7XlOC6WXa2fpkU3nCFTcZeUde7UhAtkVzrbkINzwH&#10;60GWBbNRAXyV4WiTW98VXGqJspZl/9oIWorSjnkxfGnCLZfePENeb3ehs9E1lsPoonABFmOKC8ZQ&#10;X6SqD+I8LiZu/Y47y4xwYYKFWxYBeRWreZ8k26tqhOPsIckL0avcJEWzNDLpy5p25YkYP9209ule&#10;B+N3bllnP0fO5zljuffLS4wrBSWiPHFXxZSYxnpefU5WluOUXVF2U3vUcZo44ofat3UpPwwUV1b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qEXObcsn&#10;KnWAVxFBqLsO5LN3/+86XhhXZgADIPzfQdcXdzp/BKhSnmO66KAkx7E5LU7hsTesydd+YxsKuwo/&#10;tQXtO5RBrzM0VmZP1wyW/Zbf5gk14pzEKkR2g/9VZV/RUnFyhV/qsPyoq3BNkAZ2loddgBX2vXv7&#10;0ptbO7b1ZtU0rygLzGM12pFH7Pn192SbeP61sYW7RdJqT6oTmK78LW4KfOKaDOuGZzie7g1Lg/bZ&#10;tsWyiF3vnXtyM9pKEKgosPk/0rGStY1xhWzh93U7UzcBourHcVdBfcXHsLOGw87pPbfFbwqiG27J&#10;FJx4Z7p8jEdDAlSYcI5Up2FInhfs082XT6Uw4VVgbGwY2qS7Q+cSbHTu7jDBav5o/X6xr3DasVn6&#10;X+kseJ38J/ksyUlVt2puwVzNW0345gt6qc4e88bIRELpYjzDlL7TXfKr3FQ3UzBD+W/bffEy9SX9&#10;c9lGzZi4TVGr888PBQMMxZsDoSGkN2YX/AFT0ZUmLiFtm+D06UZrtLz1higrT9AM47rz4k/Ij6Lt&#10;QAvqlVeqAjH5pmat2fRHDNswSrjoWqyS4u6QFy0joj2+xf3EcctiPkAGQB7RZ6RJeEZ6n3yY+73i&#10;A8XetFyTRT2IWa5/ZzbSYXTAEtK6Kv+hU1n1jN3n9DX7l1Q5dmj3C/iOfwnGJTJ7fW6A/LR9SfI5&#10;MN12IHpSH2aLopvQOGtPy8q8mR6oalaRb/U6KqF42v1IM8p/XwkLNohXV3jnNAHHXDuTNWp12ero&#10;Szqr4wc6aeyyBzeLcsq2h7tZBR2NQWQTp6t+WMPi9dc6Sn8QMTyMnKWyO+6B5GWq7goo+jvoTdlz&#10;usXIchRsH9qq3FVbeTX/u7b95AJ2d4sBHCgZawotzRYW109s7ZcF1hxIuquiV2VH45Cj/Bbdhkw5&#10;c5u4quiCwopGcDankKBpJnjrwdnQmHARHzD8QzKdfQjJVHhtzEP7wPRII+7RvVp5l9qHhm17Auzn&#10;K8tFikFhHe6t9pHsV8/TZAIdvFaoU3kl29uQrpmdOGL016kiU0xMhLbyA+kx5TTYJEIAc/nIJhQX&#10;sb8VQrWXarHqsSapZEDjgdxZiA7SP0+sgCsQODIYfY2to/kTLURevZcQhoTO3ZJE3QjaKPvLUKSY&#10;UpyEe7kP1AeN0awu7QD6c6KPIcokipg0jhDhtFD8F+rb2qP8p6ZvHVzhhGnSKJPcxuvkI8B1IoS7&#10;RPmeOM8K0ACkOqFd70OtjLiAvKU+0Dbg3ubhmtqSi7bH9tzS17b7CCr2sR2R+8jCbUAxR1FtC8ps&#10;BcOsTxNydXOsZyP2IHRrFS3bpLLyPIeK/3YrbASfVdkCdwpdFfVAkeRWOcg5J+e50jMD1avK6AkL&#10;oVDnPyPcMGV/RONh47bD1VOcuoYj1lslH+sXwPMFmbVMWZ/4lIfGiQQEVYEZh1UFlV9uuKKlyhdG&#10;wIYXzrc0BUbZL1Zb2OSOJiuHO9USa6gr5TQZZVtENxtc7H5ZQ21bhkS5r/rEBrfmz8rzERkGu+s0&#10;TY/RHJ1uL/3pAqs50zDM0enGEDovW9JvrBEGF6Vgn0u90w+YjigC1uEEAgqZg1SZ3m+FzXILTa04&#10;q83mf0ZFQ3eFTGhUr5ZsEb+F5wGiwu3IDaU7PRjtAgfX0UzXdLnMXnIlErSiy3zKVFhOqaNkBPFS&#10;M08+oh3WDqsSxF66HrC54J6hR/sprQ15rrev/R3bgoQyj+N/Yv4rnlBniERXjEKkGcE7VBTk0RwD&#10;K/Q0UZR2l6GngKF7iBSnhcA56Ly1O4yvsCFmu+k2fi/El3xAzXJ+kr1Fw03tiiQsBDyqsmD/EzLB&#10;i6Yr+RC0Dm9NrdK/JMi1a5DrpIbpxMYpPCSCXG5udXyUTFgA7BjAt7Srryt6LV0CiTrWciLvguau&#10;5Vjql7ouS1f8O/iq5RoTwpZZRkOyCco6w0EXx5Qr0EnpVdcLdYCc5Yor7VU+LivNiwSPO8tTTkBd&#10;jpPxlw3P7ONMAFXbF4bI8fe2WLtLeLs2DM2ROD3TKgfwVbWxNF5xw92X26U+U+mfkqIdK5fFuwyJ&#10;Zd1MrvGBc2YIgbvtCXY/waXtbcYhsbvxJ9XnsogGgH9Z/qJ2MJereubZkjJHG+Pujc/Sd1TEMdcY&#10;tWV7QqrwSMcS802cLNgNzyZmcih5G9HByympJQ3CkK3fUMnS+ckHzQxFaGynJQokGEVWRB8VxLaN&#10;oaXUAXQLb6fBHwsTXAJ+Ni0Sj3OH8C+AL7KbiUXK1OQMMhE8FOukqnTxDJHFD/k6qN3abWKT1XCu&#10;tFb3GrHK58huGg8oUa43OqAez3ppWqIFk+7gTr1/bCrpBw8zxNRt9GnQmKWLYBCQrh0EoN8Nc7WR&#10;0m5YCv1VnIJc0J/IYqFpMJmkxF4ZS2MX4D0YnyEhe3B3cKB5gBzES7SZSLT2JvTImC/5Va9EBRy1&#10;4R3GZ/UjB01Akh/qwR0xk6YGopOhJq6Q08F5Zl9zkUkHcsgX2vnaxZRcEgz9Qp1jn9cbqDesSJhl&#10;Dt941FhstsV0YnXmIYYQ/2hJCiYppeUg1qnqcsKaYnCbc7OY1BY77rJDdQxHRuZxA91+fmM2UmJP&#10;jPGgJ2yXGSI8zZYZvIv8w3oNW6qUVJ0C/88wfbA1eSAAAFbhfBRFrVe5coyE0YQAjVyYMpRhEAJB&#10;CEEQgqwwAgmErC/Jt1cmYeOAE0EKqOURxUFLXdeeC/FxXGuLUK21nlW0Is5K0bv3P7xX5fm2e6Wv&#10;aiOsJ3JHlF6WgvQkVaTZKX5W00iPROQBzlR1cKnhBOnmNwap8H8BB2WS1sOK4pqKlphSsyKrSZib&#10;Xsd3MNNe1Cttr+JPqe9YvosI1mlNo8Fphi1Uh981yJ2wqSeIhpxO2V2ifntlkZwAC8PEcqKpxDXV&#10;g+gtd467QZyVhYS6Ec8VLZwV5FaVmFlGfgeoVWfQ1kJP2Up0vDh5xzC2tKwuexJLquhPGcEo2eu4&#10;dmxKoQl1wVPrGZww/L7Wg3mB2GvYXj8OnZE2V62FYyvdCh/CQ7K92WzEXR6cwkWaa2/GJaC+9d28&#10;p+iEppmTifUAZ308cAf4ifI/xs9qfq90N95RfC95CcJ1oyIt5FHfvaUbuqLeGXsf3qX9gnceAYFp&#10;TjFqMkb7lGO90OG634A5dVRFgv6qhpQEGtq157KOGQt0r7eEgKH6DbE7oUhDO28QzgQXc1RII2T1&#10;+Ry9hbjXfaxbYVSXw8Aq0KcABN6AR7JY+jtQcPJpwxR0JFYGLoLTeJ1QCvyCQ8FfIv0+k2gwmltb&#10;odHjiHRW24N3FCzR7cdVmaPAXnx9slg/hr2K9TQ6YRM8E1iFDXOa4SWYw9cZ2YdVKabVPItAWqdR&#10;my/nW7U20/PMDN0u+gn/HTBBPY+5ZoignHgS40nSl7MHkhNRvmzkM1yoUKlCGm9KXdS041w+WzPU&#10;ELL1rfaCrYw/Biy39MYc0JtNT3lJxk9pPqcNnCe7fJPgG8QyGdP2a46keKXNb7vnNocVljxK32O5&#10;Xnw1sdyyWno7KtUslDG5l007FV2s5fQHVZ33AboFIKu4FqZEUSQ2Hyrak/PIHFh6I93L1FXhnehm&#10;WixrjOLQdYr13ClqRrnAElI27ToGgxIa8iqLaHlZzQ6UDq1wykmgfqnqS7NTcE1uwlFqbS0r8gV5&#10;sp7JvU3KNHEsnNwEdDBMJA90rmghZquzC4eJX+V5Yg1xurZY8JaglUDCRmKrqi9yhOBoZrkTxFpg&#10;O2uQ8DQ8Ydwl4iBL+UXsYn2w5Dl2X9WT/Q32s8ZVkIuNa43xd7EzwKJI9f8vdXO/xv5rzGCdx5mQ&#10;OzMQl8P3yv+KvALmJEI0XH8rOxTdauhLnUTzjBXxIFoNRkaK0HaIwR1Fp+F1rHsYH3FjyrBTqKtU&#10;B0sRuOBr+ApyUzSCLEbmUxWID/pRvD+SiYZEBiC70SLudeQluo/tjFrRaeZeLAhbVTYPBVB3C6qh&#10;49SwqB6apwJTN8KeJBi/DM4h7kUuhc8SBdzjSBz+mP035Blew7yInsAelHWCgfa/FKwGx21bRV6Q&#10;n/XvKX9AWeahTVNQhyknYhZeRbtxj8ID5GO2P6InRpm/obl4+477bRbx5Lbu1nV5bRkuzYckFXyv&#10;pk+LS2KdHYi0MfRj+6Wqd4FXbG6K3X5CC6qivVhmT6B5x7Lm+QIy503ThR2jQqBRV+q0+ahjabky&#10;5pLdIFse6mJ9LP8x8LVFqrzpd8j0XrvSa5i+YsgpzGusLF2Xw3dIpd+mzzTEVZKbo23PqktjYKtD&#10;IeXNWrjKjqA1pkn1Q79X9CAg92ZR/cY5yVH7fFWruMvOrP4yPcnmLZ9JumSZr4uICTJfqu/lTZi6&#10;NNwgL9qou+UfQoGGPm8HeQAql7hab9c5iZdYWcr9aaMWvoqflGZOUD+PnjGFa8/wvqCjgMEgfyrZ&#10;0ONfQgLgEe/7xHX4cIHWskJbkg2aER2UtsU0BlgSn9HX9R3RA9TPhpO8feQH4+ugf5CRULy/ldgF&#10;NzOCCA9kIn/OZAYd2a4mBsQWPKXV0O7Eg1QX9D66lvwWBng08R5ZFrSFECKD/kfwH9FYRiVOo2fz&#10;zXQyrhT1Uws4LmiiqnBxooTcj6+NDiN+wh7wMolIbDxoE96G/dt/CudhRxi78JWYLT+USjGniHCK&#10;bZoRGMgB0/LEIuIa9TK6FJ+nVvF68HxSGARhd4l+/wVsBH/MOI0N4evF0/80if2E9s783B/487uZ&#10;BcMbGR2Hi85FsFrfS924xc3hVUfZfIdCATGf2SZUNo+bFgToFDt3xuZXp9/ZnV04yM/ZGVjiEvd5&#10;21fS7vBHLaurqrgljYVyOZu2n1B2+JRYN2neeCrMTIMoG951trg9Pb3jz7L8zZNtCxVxcRtaBmWi&#10;8KEmH7mDm9+wp26ePWpjqGmfb8zTQIznHP3MeC97WYeooi/tcttw1ZPNGS3Xa7Jip5sOKG6HqxyZ&#10;Sjs3w/ZOXcSeshzTCXzXmAYMOV5S6hGULLK2ceT9aRktx2o1SQ+bfldmx5KOOyp+eIb9mEbKTbXa&#10;dfvZb8yAfsY3k+4Ek73OUy4wLnJtEav6BL80r1C/TdrZWKYVxAobZLqB8PU2sZ7BzbWkGk4HfGIq&#10;AaW+NHUcdvV2IzOR1qzepnG9VmBpHDJkJYkdHsY1sZ72MOO18BXWCPAQN9OcDPUGxNBqeMD3BDmH&#10;9HjnEaOoIUvQaEbcBQkOB2JMYjSsRXpjFmzhyFjYHxY+8pIbZdKi/IAoagw95PsTmYl+8G4korEN&#10;WR85ULJL4NrQQ8KJL+1x5KKYB9YaoiZswYzif3Kz6FP4wQAx5YHLfBeIGzjT+yv8B+z7/eHbuv7H&#10;EJ1wNXEgAAC2Wq2rgvSJKB71URDTuKlBWIKCBiFcARKOJCQkQ+5zckwyySSZTO6QEMIlLIeglipP&#10;UZZ1watPxYL6igdCdVVY67WKXYt4rrZWke5+f+GjH26aLP+KEVuZAXzPbkPWCi3AYllAqhAGWD8o&#10;22WxOTLtItWvKWbDbYiAHzZ/QD7txBVf5nzTWMi8DRC9/+ZMC04ZpytWSjKldhEmv8GckseCldln&#10;1WE6ecoqPRs+iB9DpizqvYWFenGooan4dxnOo2GZFefhVu5iUCSp4N/UhjMXSKagiey1Kgp8mXQR&#10;mmNejB83vUP7dpvzvBpm3UMappvvulXKhk4ZGOxcg0GcC1iNKYxNotfIiqwaxVHLcpJLewOl4++Z&#10;vsRG249lzSIfagX5AvMlp6dot6VDv4r5wKoRabgyNL/ULiTb0rKWybkYmUTR/NOuwj8yqhwDu/AZ&#10;z11ITXTuEZfUYaGluxhQWum4K0PYzTnoSiqZ4V9yJVFOykiuNNJy9XtXKf4JfNVlbX2YXhAcCIVl&#10;C6vO2bsKtgcu6XaWrPZfEy5lJ1TeKfFWNPumKEbpDu9vyf9VZ3pm8NMw1T3bcn/7usaj1VsoaMMP&#10;2EdqS90D3dKintp5gn2s96GNJeuAXcECyp8l9oAoeQLsrazAvzDc8+a34NJMHTHBvZlz2lIxd15O&#10;s0rbT/c39guEzNmGecVveMO1mZRPxePVYPJpMCmgwr82VPmErRJASp+tjhYIGUpMI4bZ17SpskMA&#10;ib9bFSHsKbqrOSHLygjqd4Erk46Z7kAs3CZUjhCbUfYwR1U1zMvj/WHj8q8K6jVcMSj5ouKhPFV+&#10;vKgApIHajHjdtzp2UsjIhrtxBVa6xd50itEuGgmsZDdKvdbnPEyRrA4T2FVTwIjkqOYw3aBMgKp3&#10;1Gtewo1J2XAYMo2TWsrQA40Li66rIyqdzM2aaQvMMesuqn4Brum7eNdFIFxNOy7PN4V2RKo15p6k&#10;CP3P6EKczWzHDjQghSYTybemhIiQzYmsUXOmcohrs2TyFgoU1kLaMmkXqk7/G/iF7ZvEn6En2O+4&#10;OmTIYa2PpdY50jxv6a0OPZLC8DraFU84DscAl1px3PG4sF2S4lybDij/cIoSL0ARzpO4vUiMK7pu&#10;aW5kYLFnQaHYrzBpShoq+xWpZVd9b8v7gBzftsJ48SJvbXqcconnUeLfdRzPX3A9pj1uX+2W7CX1&#10;IXd+flNdhPFK0a81VvlRlrx6ojyVFxVMLzgjigz0kO8rqP6oxN3a8z4t7riJ6Dlds4+Ctra4hqgb&#10;m3ONNPqxxjF5HjO/gcZ5yo2p/anAL8wJychH5IerfknEtDR/Me6s8V/eMzVnJUCR2AXJLjFOwqeU&#10;DE64zKH+BFCw72knhDfz1+ufyDTbHpgSQHLCess45Fo/iA0g7Opp/jvOZucK0WPeRcNO6U+CcmlA&#10;8UT8nB2hjpPvpPp1e0HuNgQu0bETPjHz4RPrX9k6LKEgg/tKFGY/yC+VTOjtokPyTslO2ecqRRld&#10;2a0h573X+KDkbXH6PXAZ8SmyGLkcvwbdje4KnGMXq0axTbxI9Ri0jD+oHROjYjt0lSWQmw0383LB&#10;fuP7tKMQzkwmnjM+tQ7F77CewRx+NnMVbEQnOQTjP7T/ATaaHolUwq3mz5mHpV4LNfc71QprWxqg&#10;fYDOELvhZ1gwXmiZcSRX4ktKbTPWcVYvZtTMlL/GJoTtfKp9M+Od+La9MZeq6HPMT1utOe+oIjbB&#10;kc618TYLxzngS6b/5iu0fGTU+OZq0jhh3ibBa6DLG8mQiIyePTl35VWezanP1D+6rxODBq7bEL/T&#10;fM0d4bXSFtQwLIySq6FsdWeZs3quAORlVR0sfSrMC5TlGGUt/ojUXnWE70eiU3/B643fbxZ5iJ43&#10;BZ6mN+bxYkMjUb2Bld0QxZ/hbqq9W9osKAv152yVXgk2pKKgIQAR+friyoz4PvMi7zrParCu6Dxy&#10;QqNhzKqe6yBOZkWPvh74a0k4PCqczZIi22WtW9Is90EVodd2HToSa3O8Q2wukVzImWPSK7/jNSrv&#10;q1cL1gOj2ibx98WAfpNcS5k0zgVzUl6YP9OVEvajHHgwdtA+YmlxvBCHhLnG5TKaJFYxplwkm+Xd&#10;A8eVd4r2a0fUoxSB/qPuUcoBkwCOJbRb/4T0xc5g59GQvUoQpgwazokJYLe8XZaqGeaFK1m6KfoH&#10;dZchKvM1tNEoSIHhSWSE0GG+b0XiEmx3MRa2lTej79MfEsjhaFmzeNCIcpfI40236HmqQTM5U6Ld&#10;YxlMWWfoQtmEKmQSi44DbFH2t7YN5aXW01Av8BGFpMeFbbbw8mwpxdZJ61LGYGmZ/z/EnpGm9EH7&#10;EYITWeiojPOgOqcYzWWHu+t0j7kv3Q3SefxzbgXnkLjbTaCtkQ+6PmTsU0e5JkjDULPrAsFlKnAd&#10;i/vWOunqtHawvg5G6/LK06u0En0FOeDgfCUq9kOFh2QdldqM7eAGn5VUr7vhbSDYjf2ezrhTVtjd&#10;a/2CcayBqr3Fflb3UTwLhNdmsc8K00OCQqa0JxjM+EwFBIZIAh3JP5cgNqb7tseNWld6qs1qeEHx&#10;fPUrYxlzo2iNaYQjYd00M4G+/AzLS9Facj/aJxtIOoK1gW34MscF6EGMxL0M2WWa0K1kD4Bj0E1e&#10;gfBrw17+Q9ZqIyyupJ5ARPJMMsviAIlJfnRIR8er7RT4SsyA87Zlj/F/DNQJVxMHAgBgX3HVWpVi&#10;tawKhAQiAYFwG8Rw34RDSASEEALmIAlJJsdkMvdMEsIpeILKqq2wKmqxWEV0F0rXSl2rRVoQXz1A&#10;sVieuhVZpajt7vcjPqcaKKdV+6r3VKrKI3Rn5dtFCcDtqqzMVaZPNEWxj8EaXWNErpVpeBZgRmbB&#10;A6zl+HcwYhQovZTRVQrVHpVZ4q75XXNBiOp2at9maIB3QEEsYvrGeCOCafkClAUQ8HUrj5WN3UW5&#10;BobMX/dYma94AhjLvFUtxkUFn1cnmhrSX+u9QP/YAGOYZTJiMSi3ngtosV5FTrEc2AqsF2BWtFtA&#10;BS1rhaRivZKwbs5fUOvhxell2jr4Af82MI6MhI+as9DxgBboF2yWdQEtJ1z1BeVqfET+bWU7sa50&#10;SN5HRObLqiaI+LSH1aFEId+qv0DQ4ZdNhcQ/Aw5CHOI96x5ym+TpzpUddDyRR0jfOJpKE2QJ9v9s&#10;+0251x6eBmncbHY+U3edng5vMu6niwOOWeqpIdY7REyF6aLFvo1dsqHyroaBkrGdn9bLtu1S1Nb+&#10;nBasZjvLt77SLXL8Hq4wzNuPBuyyuNtSfdYii6g/NSPwzW1rKzMRpyi4uBqtKC7P9cdSxN3JHXhQ&#10;BXtLCBEkHw0RkZnqfj8edQhYxSBti8EetdLCKBJVJENbS54U7beWSWw5dpiujEzmIucVH0a/wBar&#10;XUMycYMuzU9JrjaOMZ5RA9DnqnjjCckxaZCZUdFaeAVskLVlX7PMKU8mdVr16rHoQ8hqHTckBB02&#10;9PjV430g4p1Bfgarqzh6WP6w3NPAr+Jtv2J8rm7NXmk+ol2c5GZR6uui+dZCY2jISkRqXvD7DGuC&#10;5r0PEl3ocqVvdYf2I0m47pTummgKOAjQglRjozEpscO83/xX3ivLLcsq7mt4g3Wd32W0Bkn3foDf&#10;wVBFjDrAvLFMUl0NJouCdActwqxe4CokTYw0LbVivJugAe7jzkIL6BK/n5BjmJzpjrPxQTlatRR1&#10;E/9L7UTbhKerp9H5rFR9ApaVcMtwATvHs5uFeDB3CvoL3u83DT8gcpmp2B7ijmxKwaf7xNFVL+gz&#10;Qq4GpUszH2j/oGYTQKCdaudtMamoUu7XlkQq2O+/cBz5lqnB1pODMsP/T/YoHVZ21NoKbqiLnGSm&#10;s/ptTUECT9/riOG5GzvtMdxTYKdN4PfS+h0tYTaglymywk7fy5ssnqNfCt9sW2PzLg5I+9GWJbbF&#10;lti0FSsjXWyH5WOB2baf1eO+FfYkINJz1H4VHJImEarC3mIX4n5Jbl4amVn2Ni2K7Kq4yp+jlskv&#10;RoxSiOphYAn9gY7n20V/aXzglW8DoM7yJNSzrKVoBTopPZJrx1p29qU248GKZ3wSH1YnRbQRjdrr&#10;gTvIUgPo+4jKBaVe/XQGXCIRWlfJygpZsLvibk4n4qKSpPyGTGkW+EvRW7qeCCE2YtgdmIP/am5m&#10;ryQ9oCsMDyoDmS7Tg7kaxvYcS5t2SfZjaFD3KiXVeg+Y2dqJLDEtinBHc8CowETsOESxQwg3eIah&#10;JrVYmrjTOGW4IWo1a0zM7DTwllmb/A3EBAe3JlhxiBO+AM9ZvwhMQSkklV2Ac9BfGWeJXhwunQOu&#10;W5OFs8ZmeJmg18yBe5JzwNNIccwMFImuCR+2jqO/BIoRB/ZvthWT4N2MxwSDIEvl+g+IRmGtYSkx&#10;JFAYbxPXkteZjURPzJDFg7gS/nfoGXE/MBEeJNewm9F/kPHerngHWVryTtviOCT01Q84BIKPDF/Z&#10;jyT9YIJst2Nawa02n/DdkD/dHMiHWbQr+zCaSDV6h+GJlGtRfcOWPGnefP0+IZWxvn5RUX/8/boy&#10;8SYeUHtC+mNImPOFfJDzN2eieoo5XnMREHmU12wD7xYCzvfb7+StdV7aQaULnDvKUuJjax5VBPM+&#10;rimSp4esdtxRHeEMOOQ6b1akY4Pxkcdz+0voxPY2+6g4IzfGPl5uTmu3X6o8H3fSDio+2dxt56ja&#10;uTO2p9oizqitzxDFomzdYKqnwtYPC0Qj1P3K7hyQ9pQXpN6jN1ctjfOhI9Tjm/NojvYH7gAdCDzj&#10;TNBxZjarnzZAlOcwfREZErkR/qqV2YPEac3G1GjiD60gtpUM1dObl5NSwyT3MNlhlnCeknOWF6yX&#10;VDm828uf+glzF0rQq/qSbE+sHphJ+RJ3N8KxQThqXhvVj98Db3JriWzoBOcVMQI3+HiQJtTkZaTc&#10;8ZiCb+HzoFWwD7lkIVMSUQQy8e9iK6zaKARrhW1cNR6G9Pgvw8fQFz7JRBfO9DpHIkR4QQI0jRYL&#10;PoW56FjyKLIRC+LXIBMYHRWPNmKz3C1YPg75u+CuxCofHf4nccBrknhPuuRPWADaK+t76DXtnnwM&#10;ZlADfAB+ThVFiZDj1HquEkXJeX8/rJJ86lOP4+QtxjKijTyTM773fe7x9Mw99oKRBGC3W5HnFn6z&#10;o7QjbLLprhTcdKXRR76XnVAPq6cY+2pfA7oN65xfgdPZ37csiPrS8pufF2Px5K5usSQaa4qTAmGa&#10;hrOywU0H6j1VuWxN7VGdi/ciZ77xyYYLNWnQiew1TfMlN1IbmwIlHnGjjf4Vdt5M/VO5R5hbXV3V&#10;403W2tDqCXZLzXPgjXeJ4z7I9YhxfAjHCqAGN+lwykw9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AFSDq3znUA6+iA22jgS2xkTan8UlxrDWjuLEEo5U1LgUxZ/kpnA9qhoca3xmd&#10;6eIFrIy5u+MhMP3KTw5EPCUObuuFexk/bnMMF56Is/4e+xqxyOo4thZZsJyFFaNGPLxwFgmbnB/h&#10;chLGd1BxkkS6wyFcIPyI7UbsEwTMxhVLQa60XoKFoRZaAdjFqLfLjdgN6FL39xgEiu2cg/VF3dnh&#10;j6WhhhxssWGot7arsfPRP9v4YVrQCOu1mGx0l1UephCzdMVXmHqMn4UFCP6H8HMxthbQzZhpZWEx&#10;zeK/73+9p02fMfOrr2fNnvOXufO++Xa+5Xff/7DgrwsX/bh4ydJly1f8baXVT6tWr7H++9p16202&#10;bPzHpp9tYXa/2G92+HXL1m3bdzju3OW029nF1W3PXncPTy9vn337D/ge9PM/dPjI0WPHA04Engw6&#10;FXz6zNlz5y9cDAkNC78UERl1OTom9kpcfEIiHIFEoTFYHB4gEEnkpGRKytXUtPRrGZlZ1Oyc3Ot5&#10;+QW0QnoRo5jJYnO4PL6gRCgSS6QyuaJUqSorr6isUldramrrtLp6fUNjU3NLa1t7h6Gzq7vnxs3e&#10;W323jXfu9g/c++3+g38+HBx6NPz4ydNnvz8fGR0bn3jx8tXrN2/fvf8w+RG0mDZt+vQZM2ZCG3w9&#10;a9bs2XOgHebOm/cNNMV8S8vvoDV+WADtsXARtMjiJdAm0CjQKtAs0C7QMJ+W+TzN1DZ/GufzNtA0&#10;Xt779vse9D985FhAYFDwmXMXQsIjomKuJCBQWDwxiZKankHNuZ5PozOYbC5PIBRJpHIFFPm58U+J&#10;U42fIz9VQplQJxQKlUKpUOvgEFQ7/BjqffoMKn4+MjIKRY9PTLyAul+9fv3mzVuo/f2HD5OTH839&#10;IGcLDCx285gs8g4aY3ldHuJ6AUbe/mwD5yinkX1GVs+NUNVx46uqudjaSjapQcUktSqKSJ0SGrm3&#10;JI/Sz86hDpmK2cHsYHYwO5gdzA5mB7PDlzm4ekwyvILG2Z5RQ3wPvFHgTTXwD7GbeKekekGoUiuM&#10;rdSUIGsqBXi9ikdqkXNInSXFpF5WYdLdvLy0+6YCcn6FgUzIodgzaJzjHjUk2Iu7I/LI7BT6MpuF&#10;JyQNkvMKnSyqvEaRUF0uwdbLBaRWIYfYyWYSb9LoRGMmjTJgKiD3Xw4eJ8e5eyMfCd2wdyV7Mrql&#10;PowW2WFRkypYqq8MU1Yq4jVyMVYvghy4XIKhiAX05DIIt9LoZKOpTDm4eH5kup+c4LtFDItdMP0K&#10;5/Qe1V56W9kBQUttgLC6PKxMIY+vFYmxDXwBsaWYB3Tks4GuLCZwI4VBumUqINdhyoG9J3BC4HLp&#10;scwJfa/cMbW3ene+QefB0moCJKqysAqxLL6ODzmwSwjNhXygLZeLN1xjA93JTOINUwF5kAMLcuC4&#10;Bb4Q7Q5/UuqIvF+9jWJs2J7d0rCXVaEOkEtU4VV8WUIdW4zTM4RAU74A30rl49vTuIAhiUPsMpUp&#10;B2dPkOd84qVkZ9iz8q2JD3UOpP4e+/S6eneurDJQyVdeUrNkibXFElw9TQQ05gqB5gwB0HqVT2gn&#10;84gdpgLyN8NA9m5PUOAU8Eq+LeR59ea44VY7TGe3XWa5zpMnqAhSsZSRaoYcXlsoxevyxICeCnmk&#10;Qx6UEkILSUBsMxWQbz/lINxx7E2Zw/mxetuoe7c2wPWd9lSp1ofPKj9dRldeVtMUiJp8Gb4uRwLo&#10;MiCPVBGhIVlIbCIJSc2mAgp+gYGcXZ6gdMuRt9W2wY86Nl7s/G01usLgkMPV+vILK88p85TRVbkK&#10;pCZHjq/NkhHq0qUE3VUJoT5JTNQTxaQGUwFL7GCgYJs7qIIdHG1cf6xvwOqc9t5qnKhjey5dd4h7&#10;XX1Bnl0WW55ViqzOVOA11+SEmlQ5sZYiI9aRpSQtUUrWmQoosoWBUjvXN7XrvO71rvJuHF4Zohiw&#10;BhgGp+ychqOszNoQYbo6Vp5WgVSlleHLU1RAZbKSoCaXEquJCpIGUJBrTAWUbIKBFet2Dnes2Nk2&#10;tNS37LlVOHtgAz6n2zUjvfU4LUUfyqZoYwXJNQgRSYOWAmqMDK/GybFVeAW6EihFVRKVpgLK18PG&#10;GpbZdT1YsFU9sfQQ77l1eO59e3Rqn0cKufMEldgWmg80xxRhG+OZKD2cjahHcuD1KG6CDsOL1+L4&#10;cVq8wFTeaZat7e3/dlXt6IKdwskVhwtGN4akDTomEAd88Ni+kxT0jdD0xK7IrDhDTE5sR1xudHtC&#10;3uV2eH5UGzI/shVdENGKoZnK7e65P9b//u066eRCJzq42v/aC/uzpKdukehBvwT4/VPoK/0XgMt3&#10;LpEibkclhffFUEL74lJCehOuXuxNTL1wE5F6/iYqzVRA5pb1IN1tF0jb7/+uaP/ZEeaB2Iesg0Rj&#10;8fHszqKzrCZapFRfAFdqC/AVNXlJGjWVoq1MT9GXp6Q1q8gZbQogxyDH0rtF6OKeL8XsYHYwO5gd&#10;zA5mh//LoXCf3zuGz5kR1r7YQc4BgpF9hNpVHMxspodL9PQ4pbYQU1FDI2vU15N0FVmURlXa1VZF&#10;crpBRsy+IcYX3eJiGTe/lM8ORZ8cfPzeFXufGWX7xAzy9gF3uP5Z3eyTjBbmRZG+OKZUy0BW1BQR&#10;NFU0sq48N6lJmUlpl6Wm9oiTsvu4BJqRQSjq/VL+7UD39vuD/ToNajq/4zj+uJ320c522u60na51&#10;Z5axq9YqdLTiAQgBRUBFUYuAHCqXchggkOufhBwECARCEpJ/7jvkICGEEHIRAkkIhkNAVkDFE12P&#10;7rqK3V+ztrXTh+RRH/jg/fw13/k8+W6I0i4+l6VV31ccwy8psxhhxVnYLy1SeSWVRrek3jIixg0P&#10;CUluSy9p3Mgih3Sd9FkVo3sRpnCXOGT+fLQBUVzEkHgAwGknNsSpBS/kqVX3VWn4rzXH22fUp3kB&#10;Zb5iTFmq9yhrzQ5lk80mh1wWMXHcKGgOqbkts6KuzkV2O3epi86bjzYg/o8hNWtDgih4oUi59kCD&#10;wN7WHW2b1Z3kTur+JhvXlfR5DVVGtwFlGdZhnGY1blwrI4QkAsosl9u+yOzhLrV38hai7YNBgMja&#10;kCbnv1QlX33Yl4xZNiLoc6YM9pQ5RxywFKomhq9qnYMN5gEDxqGN/L1SOWGyV0ya6YTp83R+zy0a&#10;h7cQbe8NgohBmJL1TnYk76UmqfKRIQm9MnCEtjB0rHt6JJs/NVogHnVUaqyWugFdxKDQEMZgORTs&#10;lhDCdAH5JglmLJAE3PloA+LYiCHhABAlZ75TJOa90iZUPDYdbrxjSyAvuRAd8xMneia8+WLbcLnO&#10;YEYOKvUYpzhi4CigQIcUmqKISDN4IX0OJ+yKOiB5bzgIxEmZ/1AmXPi7/lD5E8vBhnvOQ8TlQFLL&#10;dCiz2+nJkxmHyowqE3JIEjHwtZCXpYIm2uTQZLOUeAMnpk1jxIyo+2CQJGb8oD6U+21/fOlT237k&#10;g7ED2JW5JNJ4MINtcV1Qqq1lJokJaYMjBo4WGmVGNkFXQn6SnDiJk1FDaGnrVLQByZ4YIDx8EMgO&#10;Hwfa+POvB/Zdeu7aW3V/Kr5ueiGeYvdn9PY58tSSwXIzbKqzcQ1YB6sPcjMit6CpCT6SkjSBU1AC&#10;aAU9GG1A+qPh0EGgOJAODHvPvhmOK1z3x5UtLe1Gjs3tpxvHM2GZo0DDH6w0s031NpYBO9KpJ7ha&#10;+wgeqpY4StSQxnBqig+tahmPNiDbHQNEEYN631EwsCf75eiu3NW5PQXBuztR1un4doXvhIDvKNT0&#10;WK+ZuswN1k4jzs4wEBwteqKTrCO5iX3NHpyWMorR0qIOyP8cA6T744E+FvHGviPzQWj7yRt3tpU4&#10;VnegNeFDHbAvW8ByFqs6bVUGhgU10GbGWen9BBvVSLQ3G0gOgp7sxOspTqyO5oo2oPhTDFDF/RVY&#10;tic+832ZPLe8NdO9/mWpfnknThBOZHRP5PDb3Zdk9JFqTYsNpadasf3Ng3gzwQJZ8APEQayZZEWb&#10;yENNJqot2oBqRwzQb4/7zvXFvqXF3+31PtmSbVyPqRAt78Z1zSDaWoPn2VTfFQHZUyMluhqUeEeT&#10;GjuC0aLtOF3jMF7fYCMY6odIxrqh5qgDmq9ifhjauuNu+Nd/HH/42UHz6y05kvWvKrpW96Fp8+lU&#10;Uji3AwqW9mAnqnlNPqSgYaxBVOdtFCNH0ZJaD1Za48bLqt2QvMpFVEQb6P/D1vWJX2wJrn2ybfC7&#10;z5Jkb784y3q2u5S2llAP3c7CYxbyKajZ0lZk+GpHzVQNsyqE7L46Wc+qDKJ6KoJN7PIAhlMWwHFL&#10;/VDUfev89Fc3ln/2S9urT3YqwW+PsN9tO0N/ua8Yepx6rXHtdH3dSgGm+vZlqPJWBalssYp8ZaGW&#10;cnkeSb10s55WModqKZ5rohfNYuiFs9jWaAuHf/qTkYc//40GfLqrF2xJbAO7ThBeH85tepFRcn39&#10;XEXlo/zqKw+Kr5esldUV3atsKLxb1Vhwp7YxfxXZlL9ah85bbUBfWGnE5K6gsdEG4L/8HnCT9gB2&#10;BgL0Zp55zT9x6SmcjbzLP0da5BYzwz2VgkBXg8rbCRk9HVSzq7XV6qAybHYSc2QYz3LasBz3UBPs&#10;saKk3oF6tdcURR8NHw0fDR8N//eG3h8NxxGAl3HmNZxZ8lRwCnlPkEO8xbvYGeaUwwEWUullYg0e&#10;JtnsbKdbR2htw8PNHQ4b1O22Yjmjg03wmAUl8xkalD5dFAE47vOIIRZw0hGAn37me+HxkmeirOtr&#10;4mzCkvBCxzTvMj/IqVaMsRr1nm6i2dlJs4600u02CsNlJTJHLTi2bwAN+/tRsoAapZhQNm6+fxkS&#10;YwH3GALAx05/L0ov/kaSUbsmPQl9LTnfPiMs6g3yK+U+br3Ow8aZnSyK1c6gjQy1tHoszR0+M74n&#10;0I8RhNSNkpC0SRYQo+X+zQYE/zb0Hk0BgrTTbyRHi76RpdfcV2Thb8tz2mal+dyQqFQ6DtdqR3lo&#10;k5NLstq7KQ5rW4vXTGX4+5vZkwai+IYUI74BY2VBPlYW2GzvDbyIgZeWAoSp2W+kaUXPFceqH6gy&#10;cMuqbPpNZS57Sn5J7JdUqb0ilNEFQ4N2brNjsIvmNbUz/H0trJCSIgjDkGiaA0kn2ZAsuNn+a0hN&#10;ASJE9ltZauFzVVrVQ006ZqXvRMuC9hwrrCkSBFWVCp+yTueWYQfsAshh4pC9WmZrQN7ODAnpvDCb&#10;LJzuIklCTJJ0crMBQWzEkBAL+IgUIE459VaecvGFOvXaI91R9Koxg7pozGHOGAt4IWO5xG9Eqtxq&#10;1IBFgh3p4xG98h6aX8BkTHEYnGkmXTjTTpNMtVOlk5vtgwFOSQaS5FMbyuSLL7UpVx8b0hrvmNPJ&#10;S5Zsxpw1jz09XAaPW2pUdl292ahAjyiFkFfYS/Fz2G0hZndPuI0pnGlpk0zR2qShzfY/BumRkxuq&#10;IwWvdMmVT0wI1D3rP9mvk6im7wSA44c5zessb9o5zLOztHSeh9oyz+LAqFVBFNnFBREQUATZ10BD&#10;NrKHrIQtIWQh+55AIAFCQjayQtjEggVRRMGOiGurFqfjb3Cmzzn/5zQHD5/79/pNp9xyZbKXvRc5&#10;874qod8O042am4b7jBiXUk3wi2TUMFfcOssWcucZQtk1KkcxR+tSzkIFZDsN4p0GaWIiUCdk/mg4&#10;Xvj9YEL1ljURec+VSlwLnqGvTBe2zoQqBW5Xnc4yAh/SDqCdYgPe362mTLYpmDN0GecqRSadJwmU&#10;c2S+chYqIIveaYiPAbKEE0Bz7Ow/++IvPR86VvloLAF+35eCvTt7lrT0dTE1FK7g28ZrtX02uEVu&#10;QTv4/Xhvh4EcYmjpUyR1xyxOJZzDyZWzOKlqBqq3DfLjJ4Du6JnXA3EFL6xx5U89x2CbUymI28vn&#10;0LML+Sz3VJnA7K3XqO0Ic+8Q1t49QBxvNZIDLXrqJF7LmkZruDMojWwapVVBBuQ/NSjjE4Ah9jSw&#10;HM7bdhy58igUX3V3Ma1m4WY63nctu31o4opY66nTS3YaeoZxtq5BspvZT/FRjNQgTs+cQOs6JpF6&#10;4SRCL4YMyP8aASRHY4Aq7jjoP5Tx2now+zvfl5fuXY0vWlqNh4VWkskjc1kcXbBYJnHXGnpsCEvX&#10;TkO7mexkDFA8ZBPVi+9j+DHGtgDS2L2DDxlQ7IsA0rgYoD0UD8z707adMZmbUweyb9w8WBjeOAK3&#10;LyXS9DNZPEmgWMFz1xk67UhzmxVvZQ6Rdm6V4iQP0tz4AYan2cQeR5m6vEgTF7J/N8gPRwPj/jhg&#10;3Zf4JBCVtroUnTG9EV3iXD+IMl5PZEqmz/d0B0oUHZ56fasDZWLa8BaqlThCGiGPEoaodqyF7kCb&#10;WU6kud2FNHdCBlRfRADVgX1gMOrQS3fk0fX5v8TNrkdmuh5HVfSvHWyWLCazuDO5PW2hMinTC9PQ&#10;3CgDxYntJ4zhB3F2khljowyhRqnDCCtjBD7CtsJH2kahAuq9EcAQtReM7onenNodPb+2O87z+LMc&#10;08OoaunaISznehqTNZfPpYUrRJRgg4zoQ6qwXowW7cHpkW6CAeEiGeFOSn+jk2aCOZgDMAcLMqCN&#10;/BiYP93zzB/x2eKt33/uffjJicHtPXmyregazp2jGMbyaSr564tthLlKbvMUTICahPc2TaAkX4Wa&#10;ZQ1BnBwWICjq/CRlra9FVe2jq6u9DMiA4dOPXjn+FLGy9P6H/ge7oiyvPkmWb0fmcx59WUXfSEIQ&#10;V88RmpeLaMjFytavrtW1w+Ybu+rmEJyaWVR31Uwzr3IG11MxTeCXT5MEZVMtwtIpKmRg+I+/W5/7&#10;1Qeh+7/5aGj7wxgl2J3S/WrfBcbTo6WEzZP16I1cJHytCFt/q5xYvVJLqbzRQC1fgtNKlxCMkm/Q&#10;jCvXm5nFizhW0SKh9fICmV34P7gf/OUvJpff+/XIy/f/rAZ/2M8De5KYrw9kEV8kXUI/ySxr3Mqv&#10;qb5/uaH82zJ4yUY1oni9HnX5biO68A4cc+kOovniGgpbsIbBFtzG4vJvE/B5q0TIwnM//5ntznsf&#10;aMBvd/PBxzEssPc4CcRmoH9MP9/wQ1ZB1fd5RSXPCksuPyktv/SosrLgYW1V3sP6mgtbjTW5W/Da&#10;nAeIupwHyLrsTXT9+U3sGzCogPBvuwA/4XPQfSoO8M+cfC3MzH8uzKncEhQg13tKWla4dR0LnSjh&#10;bBtJEW5l6kP0NpO/pcviJfFGxvGCUQ+21+bByOxulGrMjdA7XE2DDnuTGZJ3De8a3jX8nzaI3jQc&#10;jwTdGXFAcOokEJ3Ne957vmJLlIdYFxRRVnjVHQucJuFcB14RZtP0QRZ7wE/rHPKSu63jBL5tp8Hu&#10;xsgcLpTa6UIYnfamAecwYhCStw28k7FAlJEOxKcvvJBklj+U5DRtiC+SbwrL2xd5MMEcB6MId5D1&#10;QTZrwMdsHx5v4Yx6iD12F1bkdGJkLgdS4x5D9HssCJPHhDS5oQCimF1AsNPQkx4LetPTgTQj96Xs&#10;TNkjeRb8niyPeEt8hX1dWMO/ykPIwxyCPthBG/C1sofHaZ02F4nncOBE7jGMfNyO0vksSKPPiOrz&#10;6lD9HihA75uGY5GAnxYLxGlpQJae+1JxqvSxMrPxW2UOYVVeyPpGUsGbFzZKp3qatSEOxeTrYA17&#10;mO12J4XrGsMLvbZmhX8ErQ8aUfqAGm30KTB9XijeNghSY4EkNQ0o0nJ+UJ0seaI50/B3TRbutjqf&#10;uawo5V6T1olnREj1RA+x38+hD3nYbLuDxvHYyCLfMEERNOF0ITVGF5I1G/xibJ8XircNwpQjQJqc&#10;CpQp2dua9CtPdadg9/WZ2Dv6XPoNbXHXgqpaNCuHKyfFOIO/h2JxdTLHrKxOzyCtx99HkYZ0JO2E&#10;FKedFOINAQHe6IMC9EbvAsI3DclHgCwpFaiSs7e1qcVPDSfrNvvOYu72Z1Nv9hW2Lxor+Fd1jbKw&#10;EqP3iIiWUS5tbLC9zWNgcgNqmigkb1FNCoiaMI+oD3JJRj8U/2mIjwSipCNAnpgC1EnnX+lTip71&#10;pdc+GDiNWjdnkVctF1uXzOXcqwONvQENSj8mwVvM/JYxQxdrXNXWFZCwBBNChiLMbdGEO1v0oY4W&#10;gx8KIP6poTdxp+FECtAkZv3DmHT5O1NqzZYlA3HPeo64Zs9nLNvLO6YtsF6PHqEbUWAtfSLSmIpH&#10;90i62gP8dt4Ely0NtzM1U2y6LtRKNwSg+G/DicNAkZAM/sUenQU1gR9wHJ9OZ9ptd7qz09mxldmZ&#10;nW11u6PrsSrqiriCgIoSBAS5LyM3SCDkTkggHAkQjpBADkhCgIRc5CQ3NyHhEBFQF6GIingAokXQ&#10;LvhvtHafyVsf9uHz/p3fT+IXtqk4l7imuZC5YghEPrGG5s/3xBbf7s6g2fWwBqsCKVGL8No2QYFZ&#10;wC3tYddX2mqZTEdVLW+4vEY8Qq2UOKg0mc0VvzTw/E6BFl9/IPUN3VT6Jax3nE9ftUDgi72h2Dl7&#10;AnG8L62i35TdYFDntcmlWI2whWjmCIp7ahsqBmicWjuV1TBUzBIPF9dKHMU1UpsrAM/dDTR47wd8&#10;X08g8jkP5Gcuv9P4xG2Yzqa86AnIXnCE5c3cgGJGbKkVnZ1ZXHUHXCxSotWNUoKJ0UrupgnL+ksF&#10;NYNkHttB5ImGSGyJvaBeanMF4H9sEPh4ArH3OdDuFQI6vGM2Ov2uLQ0GpD+8FZ55eyIBMziUXG7s&#10;zeTILDkiQQdSVa/CGyvlBZ2lEkpfgbjKhhex7BhRiwPbJLXjG2U2V/zS0OR9EkhOnwXqU0FbptMR&#10;/+rziX8yBrk6NxORPHY3Ht09lkRV29PZrb3ZrRwLor3agNVTdCRLgbqkG6+k9aEUzAGEXGDLk8ls&#10;yFb5gCsA/4gbaPTaD5pPewCZpy/QeUA2uk6FLg37RMxPB0ZOzgVl2KYj8YaJxDLpjdR6ng3WzOhG&#10;ymlmgrZEX2gkaUusOHV5F1pF70EoOb1wZWtvjlLuEiA4/L7hABB5ngDKE2e2TMf9V20egQ+nfCFT&#10;835x9gcXYKbZYJJsKqqSN5LEYdqymyu7UVKqJV9FNhbqiPoSA66jzIzWVlmQ2jorQiuwwjUtna4A&#10;Tc4G/qn9QPLDMaB1/3G9291ncewH3ztzJy85Fr2g5gU/hGwGUsSbiKxhjCRzac4dqL1oSVEXQUF0&#10;PoE3FWsxRmoH0kAz5Onpxlw924nvEiA85AaEJ74DiiNH3pm+P7E8dNBjevbQj0OLx0MtS56p8gUf&#10;NO8epKR2IrqmYiSFU2rPEZD70a3EXrwE102SozuL2pHWUiXcUqbOMVdpss0M7XUT2yWg+aAbELnv&#10;AdoDB9f69nz/z7t794083u9rfeUeKV/xyOA98sHS7wWVlE3GVhWPpdUXDOc2EOwoAcaGa0b2E1vz&#10;+grFub3FbbAeivR6d4Uss7tGntHFcAloOeAG5Pt2b1r+8e3Cza933Xi063Dny+/8FW8Ox/CXPTPp&#10;j85iqLOXiwrvJJTn38qowY7l1CFHkWz4MJabM0RozHaQ+Fl2siBzsKQp3UYVptpozSkD1S2uAKLv&#10;3IBu91dLDrcvbz7Y+XXX6t+Ot2/tDeC/cY+lr3hlUB4HIEn3w4n4GWgx6m56We4UjJY9kVeddQtN&#10;zxjH1abdzGemjhXUpYwV1SfdKGVdGy1nQ0dpLgGKXTte9/zli8m5zz7vfvHXb5Rbfz8pAPsgtW9P&#10;xFBenk0hPQ+GYR7HoOAPoPjsuXRS5mw2OW0GXpxyD1WaNI2lXPsJT4XeJZYl3i0sT7hdVBF/m0KL&#10;mypzyTvjjj9N3vr0d70rn+1Qbe7c0wR2e9aCQxcpm6cjSOsBiZjV8NTcpbjrGU+huSmLaYikheto&#10;6KNcTOJDBC7hIRof/wBLiJsnEGLnifkx9wuJ0feLSFFzpS6ZtP/ht/13/vh79c+f7xSCL/cywLce&#10;VHD8HAn4BmM2gyNzNiLi09dioUmvoCmJq6lp8SuZGbHLsMzoZXhW1BLieuQSOjviORYW/hwPC3+W&#10;n3PlWUFu2FOyS/pHP/mNdvaTT5vBn93qwFd7ysD+oyTg6YUG/udhIPhSKggPvboVEx7389Wo6LfJ&#10;MZFv0uPCN7Lir2zAEsLW4Qmh64jEy6+RV0Neo6+GrOGgwWsEaNAa8ZorAPPwF4BxZjeoCToG6kJ8&#10;AetKyBYrKv51fULmMiMFvVCTQ56rxNGmy4uYUyVl3PHCKsEYkdE6ime3DWMbpUNogdyBbGm357Up&#10;B+EK1WCuRm3LNal78szb9mvDrw3/tw30/zWEBf+3IT5zmZmMXqDDyHNVWNp0BZk5VUrljpOrmt43&#10;jOBZzoYGmQMtUNjfNyAkKmeDejBXq+6Hm9Rdedv3oYHpbGBcOgZYQT6Aczn4HTc87jUnJmOZBUU9&#10;ZmYUztERFdOVROZkeWnDeAlNOFpIFw8T66UOPFdhxwhUNlSL2oaUaAfylLoBuEFnRRp0BheAuo8N&#10;TMgxwA70AQ3BQe8aQ2PXGyPTVrjxiEV2csF9Zk75dA2WMUkjN9yklglHi6vbhgqYcjuBo7Rh+ZoB&#10;dKuuHynr6ENo9J1IvV6P6jCo0dsH6p0Ndc6GuoBjgBNwBvAuXQL8kJgNfnjqC15M3pMGKHGenVV2&#10;j4msnaomcm/SKMIRSmWbg8xQDBLZ6gE8X9eHEel7UQpjN1JnNKB0RhVaZ5Rhtu9DQ72zof7iUcC9&#10;eAbwIYGgKSj6jTA0ZbUpCv5UkJD/oDGNMsPOpd9m4Djj1UXCkfLyNkcJvd1WwNL0Efj6XozY2INS&#10;mY0ojUWF1pilGK1ZhNWZtguwPjawLhwFjRe8geAiBDQHRr1tCUl62RKe86w5Fv+wKalktjG7+g4L&#10;xbrFIAlGKyltDmp1+0BhvbY3n2ew4kRmE0ZpVWPUnVKs2tqK01iEeK1puz42fANY/kcBz98bCC9A&#10;QCsk4t/ioGuvxGHZz8XR2AVRYtGcAAUg+t8wg/YTL69ugk3gjdKLxQMVFe1dJbU6YyHXqMsXWlR4&#10;WacMp+pqcRIQNNZGgta8XR8aWM4G9nl3wD/nBf7DDp09NWEnABzvznY67rR1u127u+OMtbq2dT2p&#10;oqssgiLIGUBuOcIVIIQkJCGEK+TgykUC5IBAyEFICEdCQoBwhIQEEEVBLrEiKKBoQcULUNfrt5mx&#10;05d9yR/Qh8/7d74KbwhQ+UW8aQ6ErbeEoNfUkTkP1HEFi82prFsNGfxxKVE8XFXYaC5n6rpZFQZ9&#10;ibBXUygzNVEb+5UUnUVK1llqKXpTDbXdaC9Q82uDyOsYqPM8A5RefqDJJ/yt2j9hUxuEfKKLIKy0&#10;QckLOjh9Ro0vv1KfK7aIqI3dfJqurYxjaGEKjA00sVlerLRIi7TWaqrWWlWgNwsK2/vs9VtDrecx&#10;ID93Gqg8fUGLd9h7rV/cS/15xJOO8Iz7XVDibQOicFyLK7/YkC22DVTphcW6Fh7LoOTwjFJWjVnE&#10;kFuFdPUAr1g7wC1p668oae+z18cGN1vDOUdQ73EaNHr4AI1n6Ic2n9jNzkD4o54wzD0TNGvWiKBc&#10;1WPKLU0EsUFOVGlqC7TKKoZBwis3VpcJzXy2zFpR2jTAZrYOsBlt/WyG3mQvILI11NgaxB6OQOHu&#10;CprdvYHWI/hdh3fMi56ApFVzGHJpMA43bU6lDHeiy4wafK2uIVelklG0UlFJp7CKY+QJBGYOV2xl&#10;clUD9PLWATpHZ6Gz9SZ7/dYgcT8KlG4uoMXNC7S5B73p8op8ZvKPfzAUlnJnJAF1zZpCtvagOIY2&#10;nKilObtBriS1VsuKOrliVm9pDc9ME4osRVWKgYJK7UAhT2cpqtCb7fWx4cwPQOp2FDScPgU0pz1B&#10;h1vAK6Nn+NogJGZ5NCJudiwOOXIxmdRnSmPrOrE1Si1BWdtM1PAaCjpK5YyeElm5iSqp7s+XyK15&#10;Eq01v1pnIVfqzfYCtb82yM4cAY2uzkDn4gG6zkA2LB7BD0f8w+7ORIZPTULThkZg+QYrorTZmF4t&#10;7cQrKnW5araaoi9ponWRVRxjbkOlOUsp68c3aPqz6tr6c8V6s72A2NYgsjXIXX8Czc5OoN3Z7a3R&#10;xfvZsDvkwVQAZH4+PGx0JgZhHkvM012CsxRWVFV1X4a8rDu7uaSDpCPriztzdKXdeK3AiG2V9qG1&#10;LSZsc3sfXmm/jw2nfwAKZwegOXkCGE66blqdz65ec3e/cxviObUYHHFxLhreNR2f2zSWzKi9nCao&#10;GMJK6RaCimzK12Qbi9oyelkd6d38LmSXuBvR1diTajB0o7SdPfYCkiPbgNjle6A6eQi0HT/2tu+4&#10;09qIk/PiLXenqbuefpfuQqA9d0LQ6tkoovR6Ap0/AecxR9NFBZey5MRBUiPBUqTGmZna9L6KNlSf&#10;UJ9mrGtHGDX6lF5Dh72A1NYgc9oDmh0PgM4jP60PHjl67/oJh+klZ9fhFbegnvteieq7EJx0IYTM&#10;m41hMqZSeIVjmJr8kSxp9nC+Aj9UqMIM0JvQVk4L0sJXI/pFmtR+pQbe32o3IHPYBuqP7wZah71v&#10;+w7uXxk7sHdm0cHh0uoJ957HLuHqVY8UyS++mdzFYApjFsoouA6vIE5gK7NHs0T4K/kSzOWCOvQl&#10;Wn3aRZYydai8AT5UqUoelDQmDSrtBuoObwONh3eCzn27nw3v2XXz9j+/u7x68Fjvi2Pe6ufOkZJn&#10;Z1O5K36Z9KVQMnUunpb3M4JNmMZW4CazBOnjxCrkGKUGMVosgl9liJOvsCVJI1xp4ohQlnBZUmcv&#10;UH9wG2j91/bX/d9tv3PjH38dWdn9fe/Gfif1a0eI5JVzNPf5uVT6amAG+d6FvNwFWAF+Pq0EM4tl&#10;om4Q2IiZvDL4NLkieaqQC5uk8RMnmYL4ibLKuHF+FXS8WmgvoNr7Neja+fWDa3/58uqDb/5m3Ni1&#10;T/1hv4sEOPpz37hG01/4JJMfh6bnrEAzccuwPPRSGgmxgKHC72QWJc3nFCfO5dMSblHpcbeKGLGz&#10;NGbMTRYr+ufy0qgbfLa9gO7bz9eGt24Zm/t8i3H9m+1qsOuQBBxw5YJ/Q2jv3SPILwPis59fgGPX&#10;YlGIRzBsygoCD/slPSvhPj4nbjk7N/ZeXl7MPRIx+i41P2qpiBS5RCdfWCylRCyWUe21bvry09Hx&#10;P/3BdP+LL9Tg799KwJ7DXHD4FA2c8iYD76DsdyGRmNeRsakbsTDYi6SU+GeIVOhTdFr0Exwqao2A&#10;jnyckx7xmIgJf0TChD2iYkMfFuFCHtIzgldZeHuNDm/5xHR9yx81m1v/LAXbd/LAjwfpwPEkCbid&#10;zQIQHzQIDkwBF0IT3kEjoG9hUVH/hcdceI2Ehr/CxIW9yogPfUlICNnMTgjezEsM2siHnd+gwALX&#10;C5MC1kuS7WW6+tknrXOffSoFX33FAzt20MG+vSRw4ggBuDuhgO+ZJHD+XCwI944CMX4RIME/FCQH&#10;BgPE+SCACgoEmOAAgAvxB5khEJAVCgE5oX4f8sJ8P5DCfd5T7QbYB7eCUpcdgOl3CHCD/wP44V5A&#10;EB3ynpcQt1mBSHvKxhFWGUTycnFRySKFxZ4nVnBv5VRV3iTUVs9kyETXsUrxdHqTdArdKptCtddN&#10;Invkk2mW+jHkxfrL6GG5PX5v+L3h/xrYtoZSWwPf1iAI8wSVUSHvBfFxL7nwtKdlmMxVVi55mVZI&#10;WyhgsudJ5dzZ3MqqG1mimhm8TDyNU0qnME11k+hW+QSqo34C2auYQA4orqCHFEPp9gEcWwPH1sDx&#10;PQQE552AMMQTCCOCPwihsS8FMMRTLjJzlUMgLTMptIViGmeOwuHfJPKFMzk1tdMEqXQyQyGfwDYr&#10;xtO1ymtoQ8M1lEl1Bf0/Ruc7quk7AQD4u9c/+nq90Xt3vfZdLa/vvLNV1KdViyAiInsqKENGmApE&#10;RgIECCQQTAKEQAYJ2TuQvccviQRkOhCQIQ4UkOGiWhx1XfV7qX/4d/74/P8ZVAyVDyrcCO8AyoeD&#10;D6BG7wCshADAORYOeMmJ77npWa/YOUUbzMLKRzQEdrWjnrjYiu+YP9vGuN5A587WsYXT1ULJ1Uq5&#10;fAKp7hkvNynHy5yqsbIB1RBiQNWLPK+GKrzz4UDxHOieAzvOH/ASwoAg6RgQpGa85mUVPuUUIB8x&#10;S+pXadXERTKuY765lTmHo3JnMF2iq7UC2USVrGccqVFdKbeox8rcmhFkv8Zd0a+1V/ZpTVV9Om8A&#10;qudA9Rw6o3YATqw/EMSHAtGxo0CUnP5GmHHqGT8Xsc4uqltjVOCXKJj2eRKRMYdv5003MMWTaH73&#10;OEqmHKvQaC4jbLpRRJ+ur9Ktt1e59UaUW6+t9s7HAzNqO+BF7wfC2CNAkpAApMdPvpWkFTwXw8p+&#10;FpyqvccuO7vUWUue72jqnGsm8aZxdMlkPbfnco1UfaFKoxuqsBr6K3qNUFWv0Vh9zqiuOWdU1PZ6&#10;BdA8B5rn0BW5HfAj/YA4OgTI4uKAPDH1f90peS/kmSVPJHnVD4TwxmV2VettOpY+Q27mXiFSJKON&#10;LMVAvVDrru0xOFEGE4RymQ3VLrO61mXuRrvM0rpzJm98PLAjtgNBhB+QRB4G3TGxQHE0+TfliZxf&#10;lenwx4qcyjV5EXZBVNE8y8ZQx2h47jCJLO3DdyodjVydtV5qNKI1Fl2tzapEO63yOqdVjHFaBBiX&#10;VwDdc6D/fgj3BcLwn4As4jBQRMUAdfyJt5qkrGfatMKH2mzEsqoQfbO74uw4H00ZYeK47o4WKdRC&#10;VZnwLL22UWRSYhXWbozJJsE47AKsw8ZtcFo5jS6LNz4eOGG+QBS6D8jDgoEqMgpoY5Ne6xMzfjGm&#10;FtwzwUoWjEWoaRWi6aK4htLPxnIhOkFqJJNV6haGXk7gm8VNcpsAp7dzGyGIhYPszCanldHktHgD&#10;dP5+OOgDuKHbgPjIPtATGgQ04ZFAH3PsV/PRtJ9tKTmrUFbRLWtRxbi2rGlQjqI4+fUcU9dZqZpG&#10;UsnINL2wlWPmNEtsXQQN1EmwQzQ8BFEJDhuV4LR648Oh03PgHdkGpCF7gTLkINCFhf9mik54ZktI&#10;fuhKzrzrzs6fdZxGXjSU4NyKyg6rGM3RcBulcmazSkDr0LM6usz0NpGNQlJCZJLF0dYKQW0tDltb&#10;i9PqjY8H/uFtQBa8B6gOBwJDaNhba2Tshis+6X5/ctrCYHb25LlTiCHLGZxDg+zQy2vY3UKsRMjF&#10;K1ldZD2tk2Em0/i2FkoPRKCYHIQOO0Rsd9ibyQ6bNwBj+18Aw3MQBG8F8qAfgebQAWAKCXntiIh6&#10;3BefsDaaknRrNAs21peP6LMXN1oM5e0qFYotltVL2KImJY3XqiNx6GZCF9eGY8qhBqYewjIgCEeD&#10;7E1Uh80bHw/CQz+AnoO7gS7IH1gPB7/oDQ9bH46LWp5IjZm5nJE1OphX7nQVNuitpWSZvpLFVaFF&#10;9O5GBUnSrMWLKKYGActax5fYa3haqJoH2dEsh62e6bR6AzA9B6bnID74PVAe2AWMgX7vHIcCnw6E&#10;Bj8Yiw9ZmDkRPTGennl+NKfU2n8aq3SWkARWJJNhqBG2abDdeCVBjekhG2rkTHOlTGRFyNS2cpnD&#10;ViF0WlE8p8UboMtzYAX6AGnAFqD23wksAXvfuAP3P7l4xH/l2lG/67cSIy9Op2W4xmAlupGCesl5&#10;eCvLVd7Zbkfx8ZZ6KcZ4VlmtJ2mRuk5DqVZggmuV5iKd3XxGec5UJvMOYHkO3APfArnff4HuJ18A&#10;+e16PhSw+97VI7tuL0bvm1xMjBi4kXrSMpUF7xnLQ3MvFBEpg6VUYn8lG9OLFqFcOHm5o1UJh+ia&#10;QoivK4AU+nzIqi+wuPWFOu8Atucg8N8EFHs3A9OeH964f9z2aMxv6+07QVuvroQHjCzHxTgWTpzU&#10;3swoFM7kVtMnTze1jJWQsZcqGKgLtdzyEZyoeLhVemqI3p07xFdkD/UoYUNWJWxgUJnjGlB5A3A8&#10;B/G+fwH17u+AfefmjZEd/168sWfT1ZWAncMPQoIda1FHNXfjYcKFE2fo8xnVzTfycNhrxa2oWQSl&#10;bKqWAZ9oZJ++0sLLv0wV5F5ii7IvScSwSxoPpyjj4pDUG4DnOch3fQ0M27953ff9N6tTW76aWt7x&#10;3fC63x5oPShM/TDsuPB+bC59LbGUuJJag1nKbkDdLiKW30C0wa/VUApnGugFU0RG7mR7V/YEg501&#10;weNkjsu4GeM6bvo45BUg8ByUvv8A0H++XL+86W8zSz5/H1733QI93btfvREYJfglNIX2JCaP+Dix&#10;BPMgvapqJbe+fAmOg99BEgpv1bTk38S25V7Ht8OukTqyZqnUjBkm7eQMn542Le9MndZ6BUh8/wwM&#10;m//6YvCrP83d+eLTkXWfr6GXW31Vr/YECl4GxtBehaYSX8blYjaSi1HrWYjS+/mo4lU4+tQyEpO/&#10;VN2Ys4hpgi004TPvNBPSb5OJJ+dpzam3ulpSbgpak2/KSN4Ays2fvXP+89O5qc8/GX30xef2Vz7f&#10;qt5t3cl/vzeICoJiiO8jkjGvj2WhnqcVlG7AigsfF5TmP4Ijcx4iKmH3UajMe3U16WsNtWmreHTq&#10;Skt9ygoZk7xMwx6/y2pIusv3CjB9+cnshc/+MDr3x/+zW2dBTSB2HMftdLt2pzPtdNvRmXZaddWu&#10;Xe/VdZFD7jtyhkNERCCQkEACCSFgEkJCSEhC7oQcBHKQO4CgHAVcQhAV8cDqWhFQtFiLim7Fi3Xl&#10;3wzd9/jYh334vn9mfi+/n/e++fQ3NtiwUQvb94jhQBAbQmJoEJ9c8R6ZWbKcdazodW5e/lIh6vgL&#10;bFH2dwRM1nMSNvMZBZexSC1Ne8rAI5/WEVKfcMtSngjKkh9LypMWFMQP6dY3a9eMTfxyTd/0J7+w&#10;we8/1cJnm8SwaxcbDvpTISKcBAlxOEAmoSALmfv+eOaxd6isrO+LszOWS3PS3pYfR74h56a8rjqR&#10;/JqWl/SKkZ/4sq4g4SWn4PCSAIVYEhd+SOc8H6/pvb52jW3xVx9rYf3vxLB1Axv2fkGFwP1EiAoo&#10;BkRoPqRG5cCR2CzIQaRDfgIS0EkpgPOeb3xKIpSnJgAZiYCqtHigpsWt1KTHrjAzYt7XZ0a/531Q&#10;veMfrbFNffQzLfx6rQj+8Fs2fP7Hk7BvSxkE7kBD+JcnIO7ro5AUkA7pQamQHZIEuaEJUBCOAHRE&#10;HGAjY6HUe3jKoqKBFB0F5JhIqIqJAGpsODBiw4AV9yEBc9snwDy4DmpjtgIvcS8I04NAlB0Lwnzk&#10;Cq845y27DP2CUU14RmVVPqbwaY9IUuZ8mYr9AK/j3i8x8uew1sZ7GJfwLrpLPFvUJ5ktPCuZQY1J&#10;Z1BXpDcLr0uvof/us58M/2cGltfAit4KgoS9IE4LAsnRGBCfSF1pROe85eLRL1gUwiKdSVmo5tH/&#10;RZaw5olNnAcEHW+u1Ci4h7UKZ4td4ll0t2SmqF82XTjs7YJ8qnBSfg09KZvATMp9BaxVw3qoj9oC&#10;wsN7QIYMBHlmNEhzUkGMOvZWUFL0or6CsFhbQ1mgcegPq0R1DyoU3LlyreAu3iCaxVklM1iXbBpz&#10;Wn4HPaCcKhpVThVeaZrEXFVeLL7adA57xWdQ5zXUeQ3cyC0gQewBRXIAKNOjQZGdArK87GVRceES&#10;r5ywyD5JWWDU1Tw8KWA/qJTx7hE1wlmCXjJdYpHfwbYrpzBnmm6jz6puF11UX8dcVo9jL6s9uMua&#10;syUTPgO218D2GngRW0AWvxuaEv1BhYyCpiNJoMw9uiwtQi0J8fhnDZTKBVZtzTydx75fJeHfrVCJ&#10;ZspaZXdKLcrbuA7VP4p7NbfQI9obmAntJeyE1lNyqXmw9JKuH++7VUO91yCI2AyKuN2gPuwPmuQI&#10;0KQngvpY1vfKgoKXUmzps0YSeYFDp8/XcthzVBF/trJJPE1sUdzGW1S3cJ2ab4v/1nwTc143gRvX&#10;jZaMtwzhL7b2EC62dpf5Duo//59BGL4ZmmJ3gSb+IDQnhoMOmQDNWZnvNLl5r5Ro3HMJvuIxv4r+&#10;kM1iz9UIBLNVCskUSae8STBrJks7dFdwfa0T2FH9aOkF/SD+gqGn7Lyhs/y8wUX0HXC8Bo7XIA7b&#10;DKrondAc6wetiDDQJyNAn5H+riUn96UWVbyoxBEficnU+zxG3XRdA/8GXSK9SlGrxkmG5vNl9lYP&#10;odvoxp81DRDGTKfLx9o6iGNtdtKYyVLhu1UD1289SEI/A03kDmiJPgCGuBAwJcWtmNKQr43Zx57r&#10;84r+3Ywh3FeSqu6IaczrDfX8S8xG2RhNoXZX6VqGyGZDP7G9rae839xdPmpxkUYtVvKoxVR5zmyg&#10;+A64PxpkXoM2YgfoI78CU2wwmBNi3lmRyUuWrKNPzLkF/zSiS2Z0RPJ1RTVzvJHJ93B4siGmRNNH&#10;U7d2VxtMnZV2i5N82monu21tlR6bocpj1VWPWrXVoxZfrRoavAZFyCbQhW0HY8R+MMcEgQ0R9daR&#10;kvjcmZnxyHk8d86Gwdw0ECom1JRaj7SGP8ivl/fUCzWdTIXeQde1WU5arKbqU3Z91ZBDVz1i11BH&#10;7Cqax6akeay+goYfDcrgTdAS+gWYwvaBNSpgxRkf8aojGfH0VAZyvisne7odXXjNXFoxpquoHVJS&#10;+T1ilryDx9fa6qV6E1NjbmEYbVq6y6Gi9zuVdLdTXuN2yBgjNinD47NVA89rUAVvhNbgv4I59Etw&#10;RPr/0BEb+qIrMXahJz3pft/xjG+7UKhLNhzJbSAy+jTV/E55rdwm4mqNPJG+mdNkbqrT2+RMu0PC&#10;7HGKmMNOIcvtaGSN2L3ZfAU8r4HvNagPbQTDoW1gCdkDrnC/5a6Y4O96EiIfDaTF3x3MQU6eKUCN&#10;ubDEwbYyRlcLhWdX0WVGGVujFTXqlQKFWdKgszVyrE4ep9vF5Qx7czu59W47t37E5qtVg+Dr9aAN&#10;2gDGoM/BFrwbOsIOvDkTHbg4cDh03p0eNTWcnTrRl1/g7sQQe234GpexgtfWTJU1q1gahZynF0mk&#10;Zp7QO0tjm5Ml6HTVNp51MQXDThbPbWfxRnwGfK9B6DU0B24AU8BfwBG0E7pC9r3sj/R7PIwIfHAh&#10;LeSGJyvlwsCJ/MHTReWn2kvoViuxocVQLVXqGGqRhtva0CRuq5OrbDUyo4MqbXdWSwdcJyVuJ000&#10;YqcLR2y+AoHXIDqwDnT+fwaz/1ZoD9j+w5lDe/4zFL7/0RjiwN2JlOCr548ke77JzevtLyQ4u3A0&#10;g6ucq7JSJGITXdWgZ7cwdY0mmlZppahb7RUqh4Oo7nOSVG5HpXzETpF5bL5aNUi+Wgetfn8Cq99m&#10;6Dy4bbk/cMczT9iuh1cQO29PJgaNj2ckDY3m5J4aKsCb+4qp2m5CvbSdLOL9l936/GvCwOM4TjlF&#10;7Wmr1Z6n0FZPBPs6xWOoCAKyd9grjOyQTVgJJIGQhAwIYQVFAw4QENCeIKK0riAqRVnKEGRIZUoA&#10;cSC9iv4ur3v1MfkH7sH7+efB98G3hndSWCUq5VXIy1jlysqEsjMX485X19DPN2o1VzNL7l1MOK0b&#10;KEw2QJHVt1B22BBqD++GhsN7l+4cNZ1tO24y1u+570kf4lhLZyji+q9RqNp7OPq52yROURMjU34t&#10;SSGq5xTx/i1QJV+WnWVeKiin1pRUkGqqqog1DVXE2pZKcsX9SmqZbpCrbSi23AYXrHbCT5bff26y&#10;2LX44NCu8R4Ho4FRV5NHQ742t3uCfeo6I6MvtGGop+7HshVqmiDzdkIW75eU/OQm/sm461IVpTH/&#10;DOGa6jy2obIMc62+HN14rwx75WE5/pJukK9tKDH/BqrMt0O92c7lOwd2Tneabx8cPbqjY9xl370x&#10;X+vGoSCv6r4IZGk3ipTfTkiUtFHT0h7Gi5Pvs+WMlvR8crOkCK/OK0arVapodWVJpLq+BNncXBJ5&#10;61Fp9I1HZ3SBAm3DuYNboPbANrix79v5X02+eT7841ftE4e/a546bnZ93MO+dgzhc3YkNKLweTRB&#10;1o+LS++lpLCeMvmMbraY1MXPwnVKFajO/PzIDlVhREelMqzzqjK0654y9HF3UdiDrhO6gFLbcGH/&#10;V1Bn8vWS+odNL/oM13VMmG5t1ljtaZy1s6yZdnU6M+ntXzAeGCV5GU7kjaEYSS+IybRROoc4mszH&#10;jKQJo4clYuRQnix88FR26ECZPHjgstaNnKCBNnlQf79OUGy8AWpMvvzcZLRhqnPL2s7x7evVCybb&#10;ry1a7KtesLUunXd2K5jzDpTMBUbxNBH4RE0MlTKLZxJmaMmYqaSUmAkeN/KlKC1iTM4PfVEoCBlV&#10;iYJGy0WBI7WZASPXte7qBOd2G0Cd4dpXDzb9pXvwr/rqhb9vbPhgYnRxyXx/yZKtTf6Si7t4ySeA&#10;txSETFyKQFPfoYiERSIFM0+nR2uSmMhZTmL4jCApdFrKCp5SpARNFqUGTJRw/CfKuH7jtTzEeJ1O&#10;UG2kr7m18YuO9g16zWMb11z9Y8fmyhXTXapPFmZ5n+xsxZ9dXbngi0iA4BDqRyQS/zsahf4Qi416&#10;TydEvE2IDXuTQg5ZTKcEvRbRAhay6P7zeQzEXFGcr0bF9NGUxXvPViXostywSa+9Zb3e3Sfr9epf&#10;f2VQAYZbT8OPu3PByiwTHI5ywd0xHhAeFAhG4AAZGPMZHYpcIYaHfaQhQ/6Ijwr6Dysm4HcOym+Z&#10;j0Z8yMT4LGVhvZdycV7vi/Ce71QEj3dnibp03Fyrd7vVQK9+YN0XF2Dz+lPwwzYF7N8lgiP/5ICj&#10;FRPcbUng64iBYNcoQHqGA8o7BAi+gUDx8wdGAAISAn2AHeQN3GBP4Id4fM4Mdf8sC3P7pAhz+aQM&#10;d1k5GaHL7btr9Oo61+iVjxnoF8PW9Tnwj60iMPsuFaz3MsD+ABFcLVDgcyQCAm1DINw+AKKP+wHW&#10;yQeIzl5AcfEEhqs7JLi5AcvdFTgezpDu4QRCT0eQaE+p3NsB8nS68lBfr7xfX+/k8pf6cvjbOiEY&#10;f82GA9tpYPk9DmyMo8BpXyh47g8Av4MICDH3BqSlB8QccgPsYRcgHnEGsrUj0KyPA/OoAyTa2APb&#10;xg64tscg/ZgNiLQkdrpAsrEBsA5tBrazEWR4mYI40BIkEfYgRnuAgBQIvDjkCjsVu5woIr2Py2G8&#10;oSkTXlNUyfOx51PmCJUcDb6WN4u9kvYK05g+g77Jn0G1ZEyjHgumYvoEY+ghwTPsqKAX92JV/2/4&#10;s4GlbWBrG1KdjLRTMgVpgAXIwu1AivIAETEA0hnIj6ls7HKykPw+Ppvxhl6YuEA9zZojnUvVECu4&#10;s/jatFe4K/wZbGPGNOaWYBp9XziF6hSOo56JhjFDoqe4EVEXfnXA1jakaBt4jkYg9jCFbD8LyAm1&#10;A3m0O0jxASCkIT/ykrDLKXzyuyRZ3CIzP2meVpyioZzlvoqtSJ8h1mZM4+uEU9jroknMncxJdKt4&#10;Et0jHsEOinvww+J2wpCkTQdI+bMh/bghyNxNQIEwh7yQY5Ab6QZyrD9IyBErGfHYZS6X/I4lZr5O&#10;yE2eY5xInaWWps2QL2RME2uEk4S6zAncDfEEVi0dxzyWvsD2Sfvwz6UdhEHZw9jBrPuxA6uC1D0G&#10;kGq1GTIcDCHbzQTyff8FhUG2UIB0hTy0H2THRqxkMjDL6Snkt6lC5uskOUvDVHJf0Uv405Ry4WRs&#10;TeYEoU4yjv9Z9hLbkvUS2509gB/I7iQOZLfGPpOrSf05d8ir+18DR9sgsjcEheteUPochBMBNlAU&#10;5gKF0QjIJYSvyKiYZWES+S2Pz1xgy1iaxALeTNzpjClqWeYEqUb6klif9Rv+pnwM15ozjOvN6SL2&#10;57SS+hRqcm/uL5Te3Cbq6oCjbeBqG8R2OyHPxRhOeplBMcIaioOd4ATSBwoxoSu5ZNQHKZP0VsBh&#10;znPF7FlWLm8qvlgwTj8nABIg7d8Zo1RnjcTW5Twn3lT0E1pznxB781pJPXl3KT35P1OfFjTQnhZc&#10;pa8OuNoGntUWkB3bCYXOxnDK4wCofI6AKtARTod7rRSjgj8oidGLCgZRI2XHTWUIWL9x5WnDyUrR&#10;s/hS6VNGhbyLejm3ndxY0EZSF7aSupR3qU+UTbRu5VV6d9FPcd3KS3FPVgU8bUOatiHbdgcUOe4B&#10;ldt+KPU+BGf8Hf5LeH1FNYHlcRyPYxt1FcfuKIM644rKojLgCAOCIFKlh16MtFADKQRSIEASSkiD&#10;9A4EAghDqCJCEEUwCUFc0BmwHwu46ugYZ5YV8W7Wh32MD5/37zn3/O85PyAN914QxwX/IUiMeVmT&#10;kfSUjsl6QC3E/EYqI9zCMUvH8/gVY0g5fQShYl/JUtdoMi9zL2fc4PVm3eSpERO8Czk3eY25N7kN&#10;SPP+31DltBPw3fYBiedhIPexB4oA58XaMM/3iuiAV1JY5DNhGuxBDSr9dhUePUEpJd4oopGv4moq&#10;NXliZj+qvqY39wKvC9Er6EBcFbTlGARNSINAiTIIFOgJvvwLANHUUPTjN4DhuAMIXfcCmcdBUOtl&#10;B+r9nRYaQjzeKiP95usTwh7L4XG/CnLgE+x89GgliXiFXE7pL2LSevB8VgdWzmnDqPgtqA6hCjUo&#10;bkDpxQqMXiTNGxeJsAahEGsQmAMK960CJLuNgHViBxC77gEKd2ugPHP0U6PfifdNQW6vmiO8njbH&#10;Bd1rSImelGbDx7gY1BCDSLxUQaZ0lVZVtRXVsJsJYq6yQCmsxbaJZdhLEgn2hkSYr5PwC/RiLm5c&#10;xMGNC8353FBiaqj+3+51sQK1bgdA42nbxWYfhz9aA51f/AL1eNwe53e7KSlKX5uRelWIQl2qwRE7&#10;6cWU1vKKqkYyi11LEvCkRIVISGiR8PC9Ug5+RFZN0EnZRJ2ESdSLmcRxkTmgyNRAPrYR1BzfDmTO&#10;34F61/2gyd1moc3L7o36rOPz7jDX+10xPpOt56NGlekpA9JcZDcfS2hlF1Iaq6hVinI6W0Th8ngl&#10;MlE1SSVlFnXK6KRhWRVJK6ORdNJKkl78JZ8bKEctAPe4aff+bAkaXH4AF04d+lPteeRVj7/9k/4w&#10;x98uRnnr22GRw03wlIu1CGS7GENQcQlkBbuUJqLT2JzKGh6zTCyiURqk5WS1nErWyCkUrYxC1kop&#10;ZJ2EQtaLzQEkU0PZEQvAd9gGFE67gcp536c21wPGrtM2L/r9jj4eCnGY6o/0GutKiBhoTUnubMjK&#10;bZaj8LUiHFnEK6ZxqsvZDCaLV1ElFJEr66TFlW3yosrL8sLKG7KiCq2UVK6TkMr1YnNAsamhwtYC&#10;CB22groTu0Cz055FtcsPb/vcrZ8P+R66fy3QfmIw/MzV3vjwi+rkpLbmjBylMhcnkeeXcsSFlQw+&#10;lVXOZXBLqnnCQpZCgmNekOUz++RYllZWwNBJcVV6Mf4LPjfQ/rEBiO23AOVPO0Hrie8Wup32vh50&#10;+/7pqM/3v475/6gdhnoO9sdCO7sTE5t+SUPImxEFvIa8EkYtoaJMWsosFtM4BAFHgOVLxShekzSX&#10;1yPL4Y1KkRydBF2tF2PYepE5oMTUQLdZD6T2m0Gj/Q7Q7rDrfd9Pu19cO7n7kcHT6pbez27kephH&#10;31BMaNslGKyuG54lbM/Gsi6gSeUqXFmxspiOr6uoxijYvByZWJglbRSnS7skabJrkgyJXpwtGBch&#10;+ONCc0CpaeuxDq8HCtM/1Wy3danr2Pa3Gvvtz/Q/b52ddrXU3/Q5qtGGuHeORAWrhs4lSPpTMqp7&#10;MzEVncjC4vZ8Cq61iIZuKWMhmpg16SohL7VRKUhq7BAmqoaFSQ0GQarCIIDLDXxzANnUUHNwHagz&#10;3Uab7aaFPptNL0ePbHx0+8S6f8667L4+7W3bdzPIrVUXGai4Hh/HHU6C0wbTkaX9OTj8xbxidA+x&#10;LLuLQoN3MphJHYJqmLqeE69Wc+M6hkwmOedaJjmwJvMA1dTAt14LGk3v0WG94d2Vv//tyaT16umH&#10;duu0D0/uHLzrZdNxJ9BFeSvcX2iIjWJozyeTR+HZ+BFEHnoYQ8i6QiiBa8jUxEF6RcIAvypmoI4R&#10;NdDOjBzUMCI004yo3ilmdPcUyxxQbmqQHPgatBxY+7Fv75oXul0rbz/Ys0L77KiF5omLZffjMzZN&#10;DwKcJLNQb/adGCh1CnaOMJmahp7IzskyYPJS9QT8eT25MF5HL4nW8ckRunoqVNdODdNrqKHjt6lh&#10;IzPl0OGZCnMA3XIlqNu/CqitVr67umX5zN0Ny7TP96wenD+ypXPOaZ/qmccx8RPfk6zHQb7UhxFh&#10;hAfxcej7yUmZdzPTU+6iEbBZAip2hpwXNcMogM4I8KGz9YTgWTUx6K6GGHRvihA0/agwePJRkTmA&#10;++1y0Gy1fLF/01fThnUQ7XOLrwZe71mnfm27s+GV4wHRS3cH5r98TlFeBPnh5yNCkfNx0elzieeS&#10;5tKTE+aQaTFzuMyIuZLs0DlabtAcFxkwL0f7z7dg/OZ78nznruX5zt/P83v6CGMOkG5bBjo2LZu6&#10;tgYydmst5PK7b1a0G/da1BttLYVGx0MMo/txstH3FN4Y4oM0RgSlGWPDE42J0XHGtPgoYw4MasQm&#10;hhiLUgLflaWefctM83sjyPB9o8j0+b05y/v3riyv11eyz7weMwuoLCBT/ash18dWQ/rvrIG0fdi8&#10;qu7Dvk38D0es6ItOh0s/ejjglvxP5i4Fe8KXwv1gn2ICYz+dD434BA8PW0JEBi9iogM+EGL9/1Ma&#10;57tQmeD9b/Y5r7+EsDN/Kc57/qlKPP2+I8njfY9ZdzpXQEY0qyAXx1dBWu+tWaYA277mgv1baMDO&#10;qgQ4HywAnnYI4OuYCgJdEwDUIxrEeEEBzDcEpPoHgsyAswAZ6Afyg31AYYgXIId6AlqYB2BD3T8J&#10;wk8tySLclhoj3T42mzXatwLSO7IC0jK1EiJ7t/4rDvh2TSWw3lwM7C2xwHl/FnC3SQZednHg7PGI&#10;/zJfZ1FNpmcAxzmOPcelPUdn6KjjPuIoKiioyI6ssjuyFEgCgYSEhOxkJXwJ5AuQjSzsi6yyiQjq&#10;QEVFnFK1VhhPVZaCoAKCMI6CbCqO9ul3vG+ue/G7/1+87/O+D4Q7h0OM22kgegRDomcg0L39ge3j&#10;B3xfH0j18wL5KU/I9PcAbYA7mALdoDDIFcqDXaHKrI6bX1k09a6yKB/5yiIPNqzSwPY1GXBggxDs&#10;NjPAcScJ3K3w4GMdAYGHfoQzh4Mhyj4ACEf9IP64D1AcvIB+whPYjh7Ad3IDsbMrIC4ugLo6gcrN&#10;EXLcTkC+uwMUmnXhjoVF+WMLC+P0Kots2LgKga1/4IHVehoc3EgE+01R4LT1DHjsCAa/3f4QsscX&#10;wvZ6QdS+k4Df7w5Ea1cgH3CGpINOwDh0AjiHHEBgcxwktsdAZmsP6GE7UB+xA61ZkGy1Guj264Dp&#10;bgkivx2QFmINSORRkMa6gYjqBzx2CLBSIyA5E/cfqp74O7mQtJJQTvlAPEd7H3c++R2hhbGMb2Mu&#10;4a6zF2O62YvR9zkL0f3cuegx7q8xk9wXuJfc0dgZs/4/GvZgDXbrgI01iH13ABKyH+QRRwEhuEJq&#10;oi/wWaHAkUQCA8V9pumIv1MKyCuks9T38TX0d3GNjOXYFuYSoY29iLvBWYjp5i7E9PDmo4d4r2PG&#10;eS9xk7wxwjRvKHaGNxT3vwEDa0jGGniuliD13g4ZQftBEW4PGTjseJF8QZwcCjxBJLDT8Z+TNfEf&#10;qXmJHxJLae8SqhnLxEbWYlwLZ4HQxl3A3+DN426nvI15wJ+NecqfwU0IxglT/OG4l/yHxGmBOcDE&#10;GhhYA9/FEmRe2wEN3AeZZ+xBGeMCGfG+kEYLAQEvErgI/hNTlbBCM1HfU0roy+Qq5mJCA2eBeJE3&#10;H9uW8pbQKZjD3xXO4R4KX+GeiyYIE6IR4pTwUfxLUU/ClNgcYH2/Gph260HkbAkZntshy38fqE/b&#10;gSrKBTLjfCCdGgISdiTwUwmf2JmklWR90rukIsZSYiV7gVTPm4+/yJ+LaxfOxt4UzeLvid/gByVT&#10;hDHJKPGF5HH8pKQ3YTL1DvmF1BxgYw0srEHi+A0oPbaB5tQPoAs9ArpIJ1ATvEFJDgYZIwJEQsKn&#10;lAzSB5Y2aZlewFyklnPnyXX8uYSLwlliu/hN7K3U14Re6QxhVPqMOC59nPAirYc0gdwhT8huUcZl&#10;XWZ8aWAfWQ9pJ76BbPdtkOO7F4zBtmAMdwQ9zhPUCUGgpId/RHj49yKEtMhT0d6yTKw39FLeK2qN&#10;cIbcJHmZ8JN0Mr4zbYJ4DxkjPpH1k8ZlPeQx+e3EsfQu6vOMjiTzgLN7NXCwBrnD16Bx3QomHyvI&#10;D7aB/DAHyIs5CYb4gBU1NWwJZePmkNSE38RK2nRKDnuSVcgfS64QP01qkD6htCKD5GvyPtLtjEek&#10;PkVP4nNFN+UZ2pn0FP0r7anyMt084GINKYfXg+LY15Dj8h3ke38PxUEHofjMMSiKcvuYH+u3aEg8&#10;PatmRM+gwvgXSDrtmVjDHk7JFfSxS1MfMmpkv9CaMu5Tf0LvUbqUdym9md3U0czrtJGsNvpIVitj&#10;JKuJaR7wsAaB7TrIxP7VRuctUOS9G8oCrKEs1P5TWYTLcgneZ7aAFDJtpEeOa/hxIyhC7UOyOA/E&#10;euH9lELpXU5FejezHr2V3JLVSb+muk6/o+6gD6kvM4bVzcxhdSNrWF3LeaIyB3i7VoPo0DrItt8I&#10;ec6bodRrF5Sf2geVwYc/VIY5vq2IPvlrGTFgojAp7ImRS3ikklB7FArOXUQj+pvYhHQKSjI6eNWZ&#10;7Zwm1RVWm6aV+bP2IvNfuvPsf+vqOEPaau6QtoI3rDEHUrAGycF12NOyAQqcNsFZzx1Q5bv3c02g&#10;zdK5H4+9PvcX18lqgu/oWcrpx/ksQk+OkHo7W8bpUmSJOhC9rE1SoGgVlmc38+s1jbxWXT33hr6W&#10;e19fzRvQl/MHc8oEg7piwZDWHOBjDdIDa0GH7b1FTt9CBXY/a7z3fKzzPzDfEGo30xjhON5IODlQ&#10;RQrtLWHgb+emUG/qpJyrWaj4skIja5blog2ppdnnxDXaKmGzvlxw1VAmuGssEfYbCkUD+nzxgD5P&#10;PKgz50sDYr0W9FhDieOfocptK9R57n5/3m/fm+Zgm6mWsKOjF2I8HtYmhPyjnI67VcilXDWKOZe0&#10;6aKmrGxZncKAVsmLVGfTKnXFqecNBZI2Y56k22RK7TMZpf1Gg3RAn5M2mGMOCHauBvn+tWCwxfZe&#10;R0uocd0CjR47l5p9rF5dCrSeaDtjO9ga5d7bSAzprk7CXS9lU67kC9kXDIioVquUVWbr0FJlvqog&#10;46zOJK836GWXTVpZV65G/jBXLe8zquX9BpV8QG/Ol4YMbMcxYQ0V2Jyqdd78qclt2/wlr13T7f5W&#10;zztCDz26Eul270JccFctJaa9gpnYXMxn1+VLRZUGBVKiU6N5KpPKkFWq0yjPGbLRFpMS7cxF0V8w&#10;fSYU7TeiigG9OSDEGtAf1kCezZ+gCptT9Y7frlx0+W62zWP71HW/nU86gw4+aI9w/XsrIehaIzn6&#10;Uk0yuaGcx6oqFgtL8uVInikbzdEbVCptkU6prjakq5pNMtW13DTV/VxE1WdCsvuNsqwBvTlfGjL3&#10;roECmz9C9fENcN7B8t0lx02/dbhtnvjZd8vArYAD/7wW7tJ1BR/Y1kyKutBAI9XUcJil5UJBXgmS&#10;llOoVPyXzzqPpzrf4zj+s7dpUappoxJtiopsWSKO3Vkcx1mcxTmOfc9e41BkOShS0jahxSDqlkSp&#10;KUyl7YZJM4MJJc04h+7cKdv7nr/uf/zx/Pvz+uPz+Hy/GSdyMiQFRTkpeefzEqVXC+Jybx2PlbYe&#10;Pyh9UxCX05GfkNUpnQ3i1qkgQ08Dp7bPx6Vdi/Dj7iVjN02WDjVZLO1psVnx6iFpy+NGsnnDLV9S&#10;TS3Pu6JSzD97OSyk6FJsjPR8UlJGqSQ19XTW0eTiE1lxRaXS6MLL+RGFNwvCCx8pvMmPPN6RF53X&#10;KZ0N4hUNWRs0UKK4UxVGmpM1OxfK7hgvHHi0V7P7qeXyZy2OBs3NXmY37zKcrt3i0i7UirjFVSFB&#10;eVejozIqEhJSL31/OOlCZnrsufxjEaUlOaFnyqVBZ2rzxKUPFDrzgk53SkOLunJngwRFQ+56dZzb&#10;NgdXt8/7enPr/OHmbXP72nepv35hrt3y5MCmhscepjXN9ANljRxKyW1/TsGNIHHm9ciI1Kq4uMRr&#10;h1JirhyRhFdIjwaVnzomKruU7V9Wk8svu5/LK/93jv/FX3JEZ99mzwZJa1WQr6uGi1s0UGWgMXZH&#10;T32wTU+1u9NA7dmbvUubX9hvvPnUbc+VFtr+sw9ZnifuCZhZdwOFkvrw0MR/xUbH3EhOCKtNPxR4&#10;PUfiX3PyCLf6YganujqTVd2Uyax5lcmufJfJrZgdDq9SQZFiLyv01abqdFX/fLhKpffNCqVXv21S&#10;fdxtsvhOp936qleuxhfbKTYnn/i65bTwfNIeBfCSHoSKY+7HhIU2JcWIG9PiBXezk/0aig4z71xI&#10;ZdypktAbGiXed19K6Ld70hi1v6cxrs8MR1Yoo2SNMip1VP5u0Fbueb6AeNWrRbT06as19pourP3d&#10;dm15t7Ph6U6ypfQ1g5T+0o+S3C5ixjwL4Yc+iRYH/JwYym+TRHJas2N9W4vi6C0XEqitVYmU1sYk&#10;ctvLRPLj/iRq0/uU2SB7mRIurFRC7TKlt4/mES9ezyMeDy5TahjQn1MzsGdp+Xsb3ZI+J8P8Hk/z&#10;o7/RHZLfcdxiuoW00F9CmAFd0Vx+Z6KQ3ZEmZnTkBHt3nAyjdFwM9+qojvDobIp073oV4d45FOnR&#10;/il6NjixRAlXlhBvG+YSz1rnED91ziPqh5erVA0bLLj0ac/K00PWetKPTkbpHzwskgZp9lEDTJeg&#10;Ab6XsD/Qm9sf6cvsT2DT+1O51P4sgVd/odB94JzIdeCa2GXwtth5sFVM+tArdun7U+zSOzOc1SR+&#10;rVMnnt7TIJqfahC33s0jKmXfqV2Ub15ULDdZnSu30U+TOxknyj3MI2U020AZ05Ev47lyZGJPhiyc&#10;QpMd9CbLD/l4yI/6usrzWaTRErbjaJmfw9h1rv1YI3f/l3ae3ZePCkMz6rmiTDy7rUbce6hG3Hip&#10;QVwZ1lQ6988ajaKv27Syv5qukXyz1U8YJ+2MGHc3FY9TrXjjDFvWBNeBPiFyokyEOntORru6Tia6&#10;kyYlngemssn2U4UUu+mzVJvpy7R9UDw00010q+nnCi9m9KJWmbh3V5Woa1MlKro0iNKpxcrHoTv3&#10;GAy1UmG+Og42G8NwYKsIrkZ+IJsw4GNGBcfSE/7Wbgi0dUa4nSMO2tsjxcEWRxz3IdfJCkUkS5xz&#10;tkCFizmqXc3QMKv7t5SJ2gfKRPkLFeJUjxqRj2XKGdg45xB2LI6BycpgWK0TYL8eC6TN3vDY7gXa&#10;TjcwjUng7j4Aocl+BJvaIHLvPsSZWyLFwhzplmbIsTJF4T4TnLHegx+sd6PSZjZ1d5WIsp8JoriL&#10;IHL+M1cpHcuVE6GrHoHNC8Qw0uJi7woGrFdT4KDjBpcNJHjpOcBb3w5MA2twt1hCuNUCQdvMEL7d&#10;FLGGe5C0YzckO40Vn0Mj5BvtQLGxIc7vmk35T4r5LwniWC9BpGKB0kFoKQdjpYoA6zWY2DKfCuNF&#10;7jDTIsFa2x4OK2zg8p0VPFeZg7p6LxhrTMBeuxv8dcYQ6RghWHcHInUNEbd+G1I2bEXaxs04ttEA&#10;BXqzAW+TKlhG6uBbaCLYbjkiXHQQRdmCCNYuhAgtIA63gzDJCbwjbuDkeYFZTAXjPB0+FQx4/8gE&#10;rY4Faj0blPucaXKb3yT5NXfCq4/71esT9wv5L+4IVc4doo1yB+hjM/p/g8BcE6G2yxHlrINo8hZE&#10;MXchzN8CgWF2ECU4gZ/uDj8pGaxiGnzP+cCn3Bf0Sha869ig1XOmqc1+U5Q27iT5DW/c6z3vv+RP&#10;vFHKCO8zTcYbpI/y/vAZmxH4iga2okFkpolwG23EOungoNdmxDKMEcm3QEiwHcRxJPhL3MHLoYBT&#10;5A3mWQYYZUz4VLKn6bV+U7R67hS1mTdJfcIfp3QJvpIHBF8ow4K/aCOCD3SZoI8hF/zKGPWfCQSK&#10;Bs5OdYhNNRFlrY14x3VI8NiMeLoxYrkWCA+0Q3AMCQGHPSDIooJ7gg52KRPMS+xpxjW/KZ9a3qR3&#10;PX+C9kAwQX3q/436Tvg35YNQRvssHKKPCP9gyITdvnLRG6Y8YCYQ6KnCT9EQbKKJWCttJDmsQ4qb&#10;AZJpRohnmyNaZIfQCBICkz0gzKCCV8AAp4Q1zfrBb8r3Km+SUSuYoN/xH/d+KPxGey76h9oTMEb7&#10;GDBM/xzw3nck4B1zRPyaJQtsZ8tnBH9FA3eHOsJ2L0C8xTIc2r8WqS76+J5ihBTW//iuz7Cm7j2A&#10;42wuUquoLdU6qHtSFaVVrLhwI1aGJBBCQsjeCVkkOVkEkggkjDBCjGFvZI+CiKKgKFBXK14hLEWK&#10;Xu211uvV++95+j73xec5L8/3ef7nd875fQ/4cQcBk3ocUPkhgKAIA3GpiE+xxuiPKAv6Q1QZ9j2i&#10;FvdnZAv+j/NXCW8jBohvwp8SX0a8IE0i5ogjUS9Jw9GvyLdQryg3YuwDuDUuALPNDTB3fgYS4f1C&#10;fmA5UJ1YB1Q/+gI54jsgxhwAPNJxwOSE/JcKhb8napDvcBkx/8aYMG/QRbjXqCr8q6hG4hyykzyL&#10;6KPMIH6lTCFmKCNRv1GHUC9p/TFz9GvoOfqV2DmGPSAebsBtcQOc7Z8Bqf9ikBT4NdAcXws0IduA&#10;+rw/UMTs/yjGH33PY555y0oMf01LQr4kpaFn43PiZrAW/LPYMtJkTB1lHNVOtUX30kaj79Mfo57R&#10;B2N+Y9xEz7K6MbOsDuwLdkucfQAPNxA2uQG+rydQ7F4ENPuXgdRjq0HqmS3gQrjfx5Tofe+UuKA3&#10;YmrwHJ8fNsOWI6fo2thxcibuKd5EHMEVUR5hq+n3Y5uZw+hu1iD6LnsAPcHpxcxwurAz3Fbcc25D&#10;/HNuHd4+QFjtAsgbXIEI/q9W7/ICqT8sBYYgH5ARvPGTIXTHuzTk3tcazKFZJenUtJQbahNIkCMc&#10;dewDejp+mJJDvkO00G/hy1h9uDpOb1x7wjXsTd5V7Ai/A/eM3xg/za/FT/MridP8cuIzu/5uoK13&#10;BZLN84Bm10Jg2OcNsuHZyDm1/r3xnO+brEj/WX1M4JSWcPypinX2oUSIHBIoMLc5WsJNRgb1GjWf&#10;2U0u5HQSK3nthCZBC/6qsAk/LKonTIqqiJOiMvKkqIgyJbT+H4D4jQtgrHUFsk0e4ILfApAV8CXI&#10;O7z8k+nEmremkM1zeeF+08bogFFDfNADDe3sHSUP2SeRYnoEamIXN43WxjKym+nmhHpqqaCWUpdY&#10;Tf5JXEm6LSknj0uKqBNiC21CXECfSMynT9oFSN84A9YaV6DY6AHSd34OcgKWgIJDy/5z8ajPa8vp&#10;DTOWc742M9L/UTbmyN00csjNFDaiWyHCtksUxCahln6Zl8Gp5uTzy5mFohJGlaSQ3iK9RLsBXaQ/&#10;gUwMmzSXOS41ssYlWawJsT1/N3Dh80ja+A9g2DEf5O9dBCyB3n8UHlkxV3xyzVTx2U1PrOd3D+Wj&#10;D/dlEkO6LzARbcl8TIMCItZI1fQKURqnmG8UXEq4mGjmlEvz2Y2yHNZVuZF9X57JGZMZuDZIz7VJ&#10;07njEnsAGW7g+biA5A3uIAueT/Mer0+FP3zxe8nBZS/Kj62yVQave1Actuu2GXWoJyf+TIeBFtmg&#10;S8BUq8XEMoWSXgjpuGZxpiBPaBJn80ugDF6dXM/rUqTxBhWp/FG5jj8m0wpsEExqD/zJdwYCeMfR&#10;rHcHxu2ewPLdgg/Fexf/qyLQ+1lN0LJ/1p5cO1Qe6nfTGn2wy4QLbsqmRNaks2PLdEKiNVlONylT&#10;uDkyvSBDmidOE8NFohpFiqhDmSwaUKoTRxVJiaPypMQxWVKiDbIHUOAG0UoXoFvvBnK/nQesu+f/&#10;Wfb9wrmafYsnGw59+Uv9sTUDVed29pQgD7RZsKcv55HOl2cxY63pfIJJJ6UbU9QcQ1Ka4ILCKE6R&#10;WWQqqFIhh1qVMqhfBcmeKiFoVA5BYzKZ1AbZA6hwg3i5M0hd5wbyfT1AkZ/n28pd81/U71kw1hq4&#10;6F7T0dV9tWd3dJUjAhsLY09VmQkRRbl0dEFWAsGoF9P0qUqOTqsTqFOyxHK1WSZVlSsSVc1KoeqG&#10;SpD0FL6OykXKMZlIYYPsAbRVzkD6Nbz3wvNp3ur+v9LtHq9rd3hOt+z2fNK5x2uwNcjnekPI9rbq&#10;8/vrytAnS63x4RfN1JicPA5eny2iajPk7CS9hi9LNYgTdSaIry1RcDUNSrbmmpKtHVFyNKNybvKY&#10;LEFtg+wBjJXOQAY3ZMDv7Etb3D5UbHV/2bDVfaJzh/vDq/4Lb/10eNWVlmDfpssR+yqrUCespbiw&#10;vEIyynCRFa81CSiqXIgFGdU8YWa6KMGQK2Xpi+R0fZ2Cqu9WUgwPFbT0UTkjdUzG1NkgewALPgfl&#10;UieQDc9H0SbXdzUbXGda17uMXt/sPHx99+e93QdXtHec3lbbHBZQcjnqmKkaey6znBSlK2HEJRXy&#10;yFKLmCEoUHE5+ReEjDyjmJJjhYg5NTJ8Tqc8PvdnGd44BhEzbVKyYdwukLDMCSR/5QRy4eeidJ3z&#10;7w0+zlNXVjr9cmu10+0+v/lXrh9Y3th9cktFR+geSwsyyNiAOZtaR0AkVdNipRVcgqBURGMXK9i0&#10;Qi2PaM0S4i5ZxBhLlRR9qQM2KEVbxiVY07gkLndCbA8QwPfXeTsC8wqnT1UrnebavB1H+70chu6u&#10;cuq9s92zrX//0pobxzcW9fzon9sVeQASIO3fKL0dHaxuiY+AGikoQT0bx64Tkqg1MjqhWsPGVmYk&#10;oCvMguiKShGyol2EqLwjiqyYEkUVT4lQ1imhPUDyhRPQL3EE1q8c39UvcXjc4+lwb8jTof/ecsfO&#10;n3096gcDvEsHjq4r6A/xM/RGBKb0oE7IuuPOCTrJCFYHE01p5+PwrRAJ05JMQzUbmIjmAnZEUwU3&#10;rKmNG9o8AJvihl1+nhBRbR9QLnIERi8HUO7l8LhtnsNgr4dD3715Dt2Plzo2/brFveLRniWW+0dW&#10;Zw0Hf6u9GxYgvx11RNCPDWb1kUIpNxiI+F5eTOx1KTb6WjI+ssfwF911FtXknYYB/GMJ0KpoXShW&#10;RUQkDgrIKpussmT9ki/7RgJJCAQEoQqiFQvW4sKMYq3WI25nVBwtLnUBR9y3ugLOMLVugAqjQoqA&#10;hADqMzm9mCty8bv+P+/5vxfvkyW6Up1DXTmcy7tSt4S8esfqVS55oTuPd6473xZsmGD9B1fi8XEX&#10;4v55F+L6LWei4T9jiFOtX9kdaZ3nvO95xMTtzxI9Kh+zfMsfCUJLWuSxBf9KTzY+zGLrm/MpTVOR&#10;WNFUKpc0VqgEjVVqXmN1OrfxH1p2Y72W1XRXy27qyGA+6NOzfu3LtAVbxxHPDzkSD047EVcvORHn&#10;7rkQJ56NJWo6Zjjs6fAbs60jwm3jqwTPspdM3+IXvOD8dmlUdps6XtuWmZzWmseUty7niltX86nW&#10;7wVk6xYxp3WXhNVWI2W0nZGltt+0apWltL6TJT8dUNhiqnYkmmsdiav1NKLuGo2obXYhDpgm2O0y&#10;edK2mvxdN3RHun/bnTirqJvpm9fNC8zsEi/UdCmjFV26OElXTqKgqzCZ17WSweley2J2V3JSu7dz&#10;k0z7eYmmY/yEPxr48T33qPieDirO1Mu35d8HCeL6Lw7E2QYH4uhtGrHvkQux4/0ku80D3s4VA4Hj&#10;S81R7svMCZ655lS63kz6pQ2KAmWDilDRYEY4fzArimPJX8S0FMWmWErjFw9VJCYMVSXFDe9Kjhk+&#10;lBI9cjI1auQiI/JDIyPiw0ubbtUSRF2dPXHkmj2xp8mR+OHlZ0TlR3f77z7RnVchcHwhwt2yETc9&#10;A8leSnB8xBD4UpD5caFewIQ+KAU5IYtREBqPkoWxKAuPxsbISPwQFY7d0WGoWRSKkzEhuBgTjDux&#10;ttT/QhBHLhDE7jsEUfXInlg/Ms5uDabaF8HbKQ9+YzMROlGN6C+lSJwmAMODC3IWEyLvZCh8EqGh&#10;xyHzLzHI8Y1C4bwIlPiFocw/BBsDAq3HyAJUB/rjYJAfjgfPR51NR+sJYs8NgtjykCDWthHEaoy3&#10;K4SbfRY8HNNBd5EjYKwQCydwETOJgcVuSWC6x4OcGgPRtCjIpkdAPSMMOo8QZM8MwlLPABTP8sMa&#10;r3momD0XW7zp2DnHB/t95qDGpr2XrfPft77/hCBWmO2JfIyz02GivRJTHYTwdOSC7pSKAJdEhH0e&#10;i+ix0UhwDUfK+FCwJwSD/8UCiCf6Qz5pPtSTfaGfPBc5U3xQ4DYbJV96oczdExvcPVA1dQZ22AQx&#10;3RH8IBrEoc5QL3KFLskNmdyZ0EnpSM8IQFpeKOQlUZB8Fwvh5kTwf0oGuS8V3BomOMdYYJ9hg9XA&#10;AfM6F4wHJBjPSaS+4SG1j/eBYeYNsoZ4vexhsos7wntLju7/GaQhzsiIcoVhsRuyOTNhENOh1QRA&#10;kxMKZXEUpOVxEP11MQTbU8DbywB5iAVuLQec01ywG0iwbvDAbOSD0WbVxf/E6KOGWINUP2eIbyKH&#10;+Z28YarDBkjoDqACaZAHOUMX6QpjghtyWTNhFNJhSAtARlYY0pZFQ/5tPCSbkiD8MRXUbiZ4B9kg&#10;a7ngnibBaeCDfYMPVjMF5gvr6poEI6x+wQB7UPAHaRG85g0J2qlhYRs1LBoNpD4OEC6gQRXoDEO4&#10;K5bEuSGf4YE8ig6jMgD6zDCkF0RDtToesvXJEG9lQFjNBnWAC95RHshTfHDPU+BcF4DTKPzEbhON&#10;sLtEFvZ70TtyUPSGbxG9oCziJ8Ihye82QGbNIPGnQRPgDGPYOBTETMHXqR4o5PsgX+4PozYM+rxo&#10;pK9MgGpdCuSbmZD8xIFoHw/Cw9Qn6rjgI79O9IF3WTxM3hVbyKeSAfKNpI/sl7ylzJJ2waD0scgi&#10;axZb5I02/JlBPp8GnZ8z8oLHYfmiKViRPAPF5Bwsk/phqSYURmM0MosSkFGW8iltE2tEsY0cku2m&#10;LJIDQrP4Z/GA8LSkX9Ag7RPckr2jWuTdVKf8jaBP1i4cUPwmNisbJYOqX2UW1S0bIJ/jAJUvDQZf&#10;JxQGjUWJtet9kzQd33C8sVI0H8vTQpBviP5gLEwYylydatZWsPvVW3i9qp2CHsV+sUl2WNolPSF/&#10;KzmneC2+puwUNytfil8pW8XvVC2SAfU9mVlzU27WXFaY0y8qRweFNYNmLg05c51QbO04pZGTUJb4&#10;FcpZXlgj8MUqRfBQkS5yYGlefG9uSaopay3nra6S/9/0H0Ud6t3Sl6qD8nZFrfK5/GzaU9ll9WPZ&#10;A02L7IWmWdaTfkf+PuOq8r22QfVeV5fWrzurHh2U3g7Q+jgi34eGVQFjUB7xBb6Pd0cFwxPr+HMt&#10;5bIFfas14aZiY9zrwuUpr/LWcNqz11PPMqskv2t3yls0+1UP1Yc1jaqTGfeV57V3lbd0t5VP9DdU&#10;XfpLqr7MenWv4ZSm13A8vddwLGN0UFkzZHo7otDaL0r9P0fFwgnYFOuGypQZQ5vIOX3rxX7da1Vh&#10;naWGmLYVBclPvl7FaclbK2gyVkrvGbapbuurNTe1f9deS/9Zf0VzxnBJfSXrgrop+5+azuwz6T3G&#10;4xk9xqPaHmONrif7kP7dqJA22wHZXo4osvaL8vmfYVOYKzbHTP5YlTTtfRXby/Q3gW/nRnlQ6zp9&#10;1G+lS5KaVhRx7i5bI7y5tEJ+NXdz2qXsHRnnDXv19fqarLO6E8ZT2v/RXV9RTaZpAMffUBQEHRuO&#10;ylhQx8YyKjqKggqC1CDSm1IDCenJlwKSIJDQSWgBkgChJXQhgFEUIsqCaBiE43iUAXcExyNJkFkL&#10;lh1m59tv9jpe/K6f57zl4t9P6I7XELvi54jtmEVSU+IisRG7SKzD/U6o/Qo4Gtnh7+ZMQfbIsjWD&#10;hccs4TKn9V8qXDf/u8J7+3z5xb2zJWE/PMuPPfWIjz//IA3yHUpJDb7D5EXeohXEqMilmB6iFNuF&#10;b8R34DqIrdgb5GbsMEWBnaY04BYosqQ3lCr8G7KEsEgSf8X/dyAjrZVqYwLnHlwJl9hbwJWnvlmS&#10;ulgtVHls/a3K12a6Ithuoijq5IM8rNs9HsW3P40dfCPlamQ3KyfmGlSU0EqtwDWRa4mNxBZyHaGH&#10;WkO4S6smPKZLiTpaJUlPFZEWqKXkNxQE2RA4Fukr6jakOZGzKDiwAi4/Yr5c5bD6rezMuvk6t00v&#10;6ry3/SwNsNWUXXIYEmBc+3NIvtczGUFdaZzItiv82CZ2QUIDoyxJRq8iSalyaiWli15OGYDKKONQ&#10;KfU1VEzV0YU0PU1AW6AWfgUcj8ymI72ZvsMYFu4zhSsPmX2RHbdYbHBc80rhvH5a7v7dI5n/wZHK&#10;iBPqkrhzqkI8uiuHHtSamRIpv5oeU8vJTahKKcZXssWkMmY9tRjqgARQH6MAesjMZ7xk5DG0UC5T&#10;R89h6mkIqiFwAjKbgfQebzvSOsgfldqtWKo/Zq5rOmEx23Z6zZNmN+uH9X4H7laFHe8rjzmnLMb5&#10;tBZQAhtzWBEyXlqMJD0rQcQV4ItTK8iFKbW0vORWKJutYvLZIyxe8gsmL1nLyEzWQZnJetrXwFjk&#10;HthI82Z9ZwSXIf+0xtb0nfzwitdtR82ed56wnGhz3TqiuLB/oDb0x15JtEu7KNFbXkwKlBUwIsS5&#10;qTFlWbwEYWYBPj+9jJydVk3L5DYzrnJ6mVzOP1kc7gxCy+BytBCXo6NzOXqaIXASMjsFac4cayO4&#10;fLfxct0Bk99b/mHyW9ch02c9xyzGrrlsudeC3nezMfhYV81l52YJxqtWRAiQFNPDywQp0cL8dExe&#10;Tm4SP6uElM6T0jiZckZKRjeLnXGXxcp4iphnsDO0UHK6jp58VU8zBCYgs1O/NYLzt6JgsY3Rl8a9&#10;xvqOfcYvrh8wfqyyXzWqdN480OGzt7c58GhbQ+SZhpp4T6kkyV9UTg0TlrKjcovSMDxBdlJavpB0&#10;JU9MY+U0QFB2J5OWrWZRch6zqDlaBi1LC9H5OjrE19MMgUnIPaRtQsGCzSi4ajtqqXmX0WvlTtT0&#10;bRvUeN8R86HrZ77tU3rt6WwPOKJoijhd0xDrUS7D+QmryKG5YublzHJOPLeMj0suLiQyisqpVEEd&#10;nVTYwcAX9jOTBI8QWgahQAeR8vQ0Uq5hMBU5gwwrFFyM7CHbinrbbo16eWMT+Fm9DfWg/5CZus/J&#10;qve6x+5W5cXDde1hjuKW6PPF8sQLefXE4EwZFMmtvhLLlmQk0ivz8eSKMjJeJKMlitogTFkfFC8a&#10;Q7ymJ5TqadgiPRUrNAyGrJD3uAEFizaCPxutgF65HvxyxxKM37NGDd21W9mnPrWh85a7jVzlZyft&#10;DjlZ2hnlmt+OQfNa8IEcBS2c1ZgcTau/Gk+szcHhZCUETE01Oaa6hRpVfYN2ufoh4hU1SrpAjalY&#10;oMSWvzEIZq9HwXnrULBkHfjQsgY8U60CE/dWgfsjm8HA8EHTniGHdc2Dbttl/b62or7g4wWqS878&#10;njgvTlfSRdY1Sgi1nRVJaOPGJLZkY+Kai7BRTVJ8pKKJGKZQkUKbRhEviaHyRWJELUJmGMxZi4KF&#10;a8En2Wowdc0cjPeZg9FhM3BHsxGoNPtM2h8c/6Z+xMW6cshnv2Aw8GiWOsKJezv2PKsP60O9SfLH&#10;qxghCdc5kTE9/OhL3cK4sG5JQrBSkRio7MUGdN9HzGH9u97hAtve4oJaDYMz1wBYZAlmFCvAo+6V&#10;YKR/JVCPrgSqybWgY3K3cePEUUvJ+NnNRRrPPdkP/H/g3g9zYA1Hn6UMJbon3SP6YO5CF6MHU4Mi&#10;7/DDQtWCyCC1+LL/gDzab6A3xlc9gpiNRg+8jfW9+THO94ZhcJ4FmKs2BpNtpmBEZQr6B01Az5gZ&#10;aJ9aDRp/2WkknTpkXvzUaWPOE/cdaY/9DrAmQ+wpE1EnceOYs/E/EdyifoK8IsauoEM0PL8AjSDA&#10;TyMO8tUoQnw0vaHeYyOhXmOzIV4P34Z5jP4R7jmyHGHI5xIT8KTBCIx2mYDbt4yBctgUNE+ag9q5&#10;tUA8Z2NcNHvYPHvWcT33hZs181ffPeR/Bdtin1+yj5vBnLg8Q3AMn6afDZ6+4howzTt/YVrgiZ4W&#10;e3tNK3w8Z3rRHs+H0e7Pf0W7Ty+i3ab+4+c6tWzQjBQATasR6O81Akq1MVA8NAVVT82BSLsRVaj7&#10;3oSvPWqRqnXaCGndrAlan12Y+YD9UfPhduHzMfbB87gfA+YpDn7zbEf0fPppr/m8sx5akYubtvbc&#10;OV2Hq4vutpuzfhzxys1Z+9HNef6LqyHjjQCoO1FA2YcC8mEjIJk0BUVzq0Deu62ojHf7TZPf21tS&#10;3ztuSHrvuiXuvfeOSx8u7g75ELov4EOUrd+HBDv0EvGw1xJk776Uesx1iX/c5aPwxJmPkpOnP8lP&#10;OX5SOp76POh08suEk8NnLeKNQYNtAHT3AiAfBECsQYHCKRPA/2MN4CxbGzGW95oS/zy8KuFPh7VR&#10;/3W2CvvLY0vgX77b/OCgnT5wxC5POPb78zB27zmYtN8ZZh48DXNtT8HZdg7/Y7vOw2Le9ziAj2Za&#10;iHCQtSglLdokVNQszdosNdPsSzPNNO3rSER1E1GkUCJLB9mXZOlaTjy4OZbHxeVcl+N2snVwZGmT&#10;5H1/z/17nu/z+j6/5/fP5/37/v75vlHjH4qGgBAcDJyPlqBgtAUH4T7hN6taTpFITReJ+e0kUuVD&#10;Eqm4w4a0AuNHZGGqjRnulAT42SsRMlqCiLFC0CdwwZnEgnAyHfFTo6CavhT6GeFIcl2MjJmhsMwK&#10;wWq3IKybHYAaj3lo8PRD0xxfnJrjg0te3miz6uB5Yv41Yv49EqnoGYm0bNCelIaxIwxwtlHBlSzB&#10;HFsB/O04WOAQjQhHKuhjloLtFA7BuEUQj18A+U/zoZ0QBONEohhO8kOusw9WTvbCmimeqJrqgfpp&#10;s9E4zR1Hp7vhhFU724j5t4n5/yaRsl+SSGZQSFqMIUnx0wghcRYczCLT4UWJhL9tGELsFiLMfj4i&#10;7QPBcPAHZ6QfBCO9IR7lBfkoT2gdZ8Po6Ib00TNhGeOC1U7TUe40FZvHTsEOQsM4axDjQwZ7vi2E&#10;IXaQLHSAkuoENdcZSokLZAkekKT5QFQQAH7ZfHA3h4K1YzGYP4cj+kgEGM1LQW+NBO0q4VYUqI+p&#10;oL4idNNA7ScM00DsgwxQe5mgfWRZB743GdxgCmKD7SALdYA60glajjM0YhcotR6QpfhAvCwAor+F&#10;gL9pIbjbw8DeGwHWoSVgnoxE9LkoMH6hgtFOA/0B4QUd9L8IfYTv9O8M4okF+kc2GO851v0/Q0wg&#10;BZIgWyhCHKBb4gQ9yxkJcS7QqD2gNPtCmhcIcXEIhBWLwN8WDt7uJeAeiAT7eBTYZ6hgXaKBeZ0O&#10;5j0GojsI76KHo3uih4g1wATjE4d4wwXzNQ8sayAgMgj9KZD520ITbI/EcCeYmM4wiVygV3hAY/SF&#10;MjsQ0lULIC5fDFFNBAQ7I8HfFwXeERq4zXRwWxngXI0G+zZzmP2M+Y3dxfrK/sLqY39jfuaA9Y4H&#10;9ssYcP7LB9caCOeSEedHgdLPFvoAe5jDnJDKmIRUwQyYZR4w6H2hzQiCqiAUsjVhkGxagri6KIj2&#10;0H4ImxjfBSeih/hnWd9iLrMHY26y+3mPOD2815xPvE+cDzGD7Lcx4HYKwHsqRMy/ROBbAxGRId6H&#10;Ao23LUzz7JG+aAyyaBORxZuB9PjZSNb6IDElCDpL6LC6OHxIsSFyULqFNiDZyegT72P2xh1hf4k9&#10;zfksusD9KLzO6xb+k/de+ILXJezmvRJ+5XcIfwgex0J4Lw6iW2LrEOtFhtyLAj0h1c8OOaGjYYma&#10;AAtnGnLj3JGp8h5ONgYOmrJD+/WF4T3atVGfVFX0bkUd8y/ZHva7+IPcPyUnYrrE5/ivxVcEL8V3&#10;BZ3iDsFz8Qfhk7iB2Afi4bjbkh/iG1KIr8isQxyRQeVJhsmDgkwfO+SHOGLlkvFYyZyCAuGsIYt8&#10;bn+WPuBzWnroB3N+xNvEkqg3CRXRrzRb2J2qndwOxT7+c/lR4VNZi+iJ9HLs4/hf4x7GPxPfk74X&#10;35H2x7dLh6VX5MPSi4ph2XmldRDPIUPnTkYK0Tvz5tqiMHgUisPHoYThPFQU49pbKPHsztfMe5uT&#10;HPIqIzf8j5RV1N9Na5lPDFXcR7o6/gPNbtE9dVPcXeUJyS3FeelNxTVZu+K+7JrijfyKokdxSTmk&#10;OKcaUjZrhpQnNEMKayAlupWB6JwZhOVE1ysOdEDZ4jHD66gT+9ZypneXxrp3rVb6dBYYg3/Pywx7&#10;lLmcej+1hHU3aUPMr8Ya0T8M9eLrCY3xV7WH5W2a04pLmsuqC+pb6lb1H+qzmo/qZu2g5phuUHM4&#10;YVDdpLcOcuIMTK5k5BC9s5DIU+Zvjw2hjl8rl47/WMmc/Od6gWtnmWzOf4r0QQ8KUsPu5OXR2rNW&#10;sa+ll/HbUjbGXkraGv93Y4P8XOJ+5Rn9cXVzQqv2ZMIN3fGEJ7oj+ve6Q/oB3b7EAd1e44But/Gr&#10;1hqoZtkgmeh7Fhei68wmY72v7fCmkJE91eFO76rpE19s5k57WiHxvL9GE3iryBx2vSCL1mYpYF/I&#10;KRGcy1wf15K2WXoqZbvyuHmv+ojpsO6gsUV/wHjFsM9439Bo7DLsMfUZdib16evN/Ql1ydZBM9MG&#10;qdNssJzIUepmg0pvymBNkP3H2kWOb+oixz3fxpr8sCrW4/Z6VcC1NcbFl4vSqa0rLOyWZasEJ3PL&#10;xEezKmUHM7aq9qc1aBtTDyTsTj6Z2JB80bgj+Y5pe/JLY21Kj3Fram9iTVqfoTqtT28NdMT3ZxCd&#10;dyXRO9cSeaq8yH21/rbvdyxw6NwVPvq3errz3a1C9xub5P6/lOsXnS9NoTYX5bCPrVwhOLS8RLzf&#10;sl6+N6da1ZBVr6vP/NlQm3HMuCW9Nak6vT1pc3pHUlXGZ9PGzB5jZWZvYkVmr8Ea4gpigyxnG6wi&#10;Ou961xHE1cPmyw5fSteeINvnjaEjH+yiTrq5ne92pUY6r3WjbuHpcnPUsdJMdlNRvqCxcLV4V8Fa&#10;eX3+JvU2S62uJnePoSrnsKky+6x5Q/b15PLsZ+Z1Od1J63K/mNbm9hjLcnsTrUEi8R9yiL5ZTHTe&#10;ihkjvm9zs+ne5WXzcp8f+cmBYIe7e6MmXt/Jm3WxNt7vTLVm4fFKU2RTeTqrcU0ev6GkUFy3ulS2&#10;ZWWFuqpgS0JFfkNi+bKmpDLLaXOp5WpyieVx8v/YpM+3JtMsAOPnJSEEVKqAgCA7IChdQIqU0Hvv&#10;EjohBFCKUoNCKAtSJ9JERCBIkSoIIiCIDbCPirqO7uqOcXf2mhlQYWcc65n3D8iH3+f7Oec5vJzf&#10;kotz19nFORtJJJYomKRC3uNWAkuUCaxTJT6e0CB+7dIiXvXpiD3qN5G4ecZeYaHDc8fUyWD90Sam&#10;Rf/3iYyumlS3U5VZvs3l+UH8kuLw2uLKqGNH+XHlhScTedwz7KKCc5zCgvkUbsHDlALuLxwud53N&#10;LVhP4hZssETBZGUxzCXfUK5EIF+Z+P2UKvFzjzrxYmgHcX/QmHajz05+VuChcf50oN5g637z7qZ4&#10;+3Y+x7WlNsOHX5UbVFNxNLyi/O/M0tK62CLeiURusYCdVzTMyTl6KeVw0X3S/zjZRe/Z2UfXk3KO&#10;bLBEwRSyna9AYOVWwEZFeN+hCMKzSvBkVI24PWJIuzJgIzfV66Y+IgjY3dseYdbRGmt7oontwj9+&#10;0LumPjuworYwrKSqjHmksiY2v6IpIbu8MymrbDA5o2w65WDZHdJ/Oell6+yM0vWkzJINliiYRu6g&#10;UJ68BXnAFnlY7ZaFlyPS8GBcBRbH9MUvjVjLnB9wURvo9dPtEoSZnjwdY9PQxnKuOZHmVdF0KIDX&#10;UBBa+D0vMq+uKuZQbUN8enU7K63qbHJK1RQnueomSZjMqVpnp1RuJKVWbLBEwXSyXyQLWCcLH9qk&#10;4UW/FKyMbYLbk0pwZXI3dWrcUnpk1Fm1Z9Bn56m+UJPGM1HWtV2JjhWnUzx4bZl+ha15wbktRRFZ&#10;TRVRBxr4cZzjbYlJ/L6kRP4kO56/RPqJtJ6UWL/BYtX+P1EUzJIlsFQG8PgWeNkpCSuDknB3QhJu&#10;TCvA7LQOZXxq7+b+CcdtHee8tFqGg43qByItK/viGbyeZDeuIN0npzMnMPP0kdC09vJIdlt9dOLJ&#10;1rjY1p6E6NbzLGbrddLLRGbru8So5t8TYhpFwxxpwIot8GsLHZ6ckYC7I3RYnJKA+Tk5mJzXEhu6&#10;ZColmGEotk55aPInAvWPjUWY80ZjbblDbOfsgQMeGWcP+6X2cYOSekvD4s/URkZ3t0RFdnfHhgvG&#10;4sIEV+NCu/8ZFyp4GxfW+SE2vF005G6GrzWS8PwUFe730+DGGA3mZqhw4ao0DF/TJHqumtDbFmwV&#10;js+7qVfN+uuWTIeZcKeirQ5Pshjp51NdOONZnqyxAt/Y0ZJA5kh1SMRIc3jIsGB/0PA5ZsDwFdLz&#10;SP+hNab/4CdmYJ9oyJOEnxoIeNhFhaUhcZibpMLEPAWGljdBz63tRPtNA1rjsrVM9aKLSsl1Xy3u&#10;1RCDwwtMs4OXE6yT51LsEy5lOsfM5rlHzvC8w2aq/IKnmwICpruCfKdHQ3ymF0K8Z56FeF9cDfGa&#10;+hjqNfEtTJRPlWLwtBXgVi8F5s9RYGKagIFrVBDco0PbAyVoeLCLWv2DxeaS+46KBXe9NA7dCdI5&#10;cDvSkH0r3jT+JscyajnDNmIplxG6VOwcuFjl6rfY5OG92OXluTjq7bG44O2+9MzbfXHV2+36R1/X&#10;a+gnyis+wN1OgIVBAiYmyP68GHQui0PLI0mofy4Px15oi/Gem9Lzf7SXzXrmsS31HwE7WE8jdsY+&#10;idVjPk42Dn+cbha8kmsRsFJs7bNyzMZrpcnefaWL4fp41MHl8YKj85NnDi4rvzk4PfrDyfHhNxdR&#10;HpI7uN4LcGEUYGAaoOO6GDTdo0H1j1JQLtxGHH2jQ8l5Y0pPF9rKJAtdFeOFvmpRwlDNcGG0doiQ&#10;pRvwOk3P9/VhQy/hERMPYYWpq5Bv7ixs3+v4ZsDC4c20JeM/d0hvLBnCDQu715+tRFkSAFwcAhic&#10;JPuXARpvicGxxzQoXpOGglU1ImtVl5K6ZkpnrdlsiVlzVohY81YOXgtSDXi7X8PnbZym59tkLfe3&#10;GTtd3uXpOr7j7Wa8q9aze99sYPNeYGi9PmpktX7Z2HLjAelnY4v3GyLN9AMMjQF0XgJoWAKoeEBA&#10;4b/EIfuDHBz8sJ1g/6lDif3TmBb50Uoq5KODdMAndzmfT35bPT6HKrl+Zm5z+pyg6vCFs93uS6b6&#10;vq/5O6y+lmpafK37zvxbq5bptx7tPTi+0wQXdIzxBx0jFIo0MkL2L5L9a2T/HkDBc4DMdTpwUA7i&#10;UZWIRC1KCOpT/dGM5oU2dDd02uSMnlsc0F/aDkNl9yFTzgrjFfYiZ6sZZiiaYL6SEZYqG2Cdih6e&#10;VN2NPaq78JyaLs5u18FlkQTkHzQukP3bAPlPAQ68Bkj8IgFRKAOhqET4o4aYJ+pQXNCI6oDm4rZo&#10;Q7NGRwkLdKOboQ99DwZKGmG4lAFGS+kha9MuPLB5J+Zs0cJi6b9htYwmNstqYBfprJw6jovUPEf2&#10;l8n5VwDS/g0QswoQhhTwx83gifKEM6oQ9qgpZo0ACCD337qUvWhIMUUzqhFaUfXRTnwXOonroLu4&#10;NvrQvsNAmiaG09QxRkINkyRUMJ2ujPl0RSyjK2CdpAK2SMpjh0joZEhBJ1MqepB8LGjoZ0vHAHdp&#10;DAhSRL9YVfRO24EeedroWqaLTvV66HjCABldRsjoN0b7URO0u7AH7eZM0XaRdN8MbV6RfjFHmw3S&#10;Z3O0RbNvpC92aP4HA/f+LgI6G1DQxYSKXiQ/cxoG7qNjsJs0BgUqYmC0KvqlaKJ3tjZ68Haha40+&#10;OjcbotNpY3TsNUGH4T3ImDBFxqzZX2zXV1jTaRYG8D9NsTGKMrZx5NEBBRQQgYCREEoIJKSQ3oiE&#10;FjomCAEk9BLpBhiQKmUREVF5UNRFHVkrOuq4uusM7KIoq6IjiooMEM5+18rF7/qc93zfzQuEAUcg&#10;3EWGncDtFfLBCQgzTjoCOM26g+O0OzhPegDu/QLAG+1AtjUAmq0hBDgYAcfVGPjeJsBjmAFHtBEC&#10;ws2BrrQAqtoKfDU7wEdrC6Q6e/BucQCv47vB87QjePY5gccVZ/C47QzEf+OAOIbTEd/jZojTuC8e&#10;4DyF5qD5Lm+9wHXc+1tAsjEAP7QHc4chcO2MQIgzBomnCYhpZiDgbwReiDmw4i2AkWoN/nk7gVJm&#10;D741DkBucgSfdicgnXQGUi/K0u8y733DZc77oetfXqOuU97vXD96f3H9gGZMeMOeNyTAv/CBvc8X&#10;AD5oB5qVAXCsDEG4wwikTotBRlwBMsoakHI2gGgf+mrRlsBJsoaALFugF+2a9690nKPWO81SWnEz&#10;fp0u075nXL/4XtgzRR7Afyb/ip8kj+Dfkd/i3/hO4V+Twe0lGQjPfMH9DwoQnywAyNboBtsMQGBp&#10;AFJrQwjZvRjC3VZAOHk1hAZsgCCxOUjkljqh0maGp7abZhfsngood/rErMFN0ptcP9Da8RP+J/e+&#10;8z/r9pZ62e0NdZDwmjpMGPMfdxulfnYfoc57DFPA85E/eP1KA6879G8BZTu6Aeq6EtQ1Q7YbQoT9&#10;IojBL4MYb1OIoq+fDxds/ksWbPFZGmszKU62nxBkO77lFeHGOZWur9h1+P8FtLqNBXQSnjN73J8x&#10;/k58yrhJ/C/jicfvjFcejxifvB7Q50n36OBziwk+AwFA/mUBQLPQBz7qmUHmBhCBbhFnawRKl6Wg&#10;9Fip209d+yWWs2kyQvrTn6GR1q9lB+zHpOmOo+ICl6fCMvx/+NWEIW4T8Qmn3fMxu9vrIavP+wFr&#10;gHSP9cDnDmvM5xZr0vc6S+c3wAJKPwcofVygnFsAMLfqg/hHfQhFYtE9EmwMQeVkPJ9MMJlSkde8&#10;P8DcOB4v2vIiOszqqTzebigkxelfQdl7HgYWEu6LtR53hbVeg4Jm0i3+cfINXo/fNV4/ZYB7m3qF&#10;O0Lt573zv8CbofXxgNYjAFq3EGhdCwC2uT5IUeeMQBRb9CEZvU3arsXT6XuWvVd7rXqd6r9uNIm/&#10;eVgp2/4oNtrufuQB5zthavzN4DzitaASr6vSKp8rgfW+/eI26kXRSf/zwj76OeE/GL3Cx4wzonFm&#10;t+gLs0sEzA4xMNskSCAwvgY8lF+G+l4M6p2JaJ80CwNdlq3Rx1zckvFcd5PRLF+zITV702+qwG13&#10;lHL7G3H7cQNRyXsvyzM9LoZpSH0h5b69shpqz74m2ilpB+NkYE/AicDLrOOB99jtgWPsNukndosU&#10;2E37gFUfBKy6BYAA5Q9FXXP/ej1I2aQHmVv1p/OtDf485LDoRSF+6bCGZPpbNvOHQbXI8lpyiN3l&#10;hBjchfgDbmdj0jx7onJ9uuXFlBNhFbSO0DrG34LbWK2ybk6z7AK3SXaL1yB7xqsL/sA9EqzjVocA&#10;pyoUOJWhwP4aiFB+uZkeJKA91BtR7zTX+1hoqf+q1NZwpNx58aNij1V3Cmgbr2XzLS+pg+z6kiOd&#10;ew4o3LoVyZ6dcZnk9hgNpTWqjH40oiagQX6UXRveya0JO8uvCrsmqAwbEmjDJ/iHw+f4ZfJ5Xql8&#10;nlsS8S2QrNODSNQ3k1DvzFyvp9Ns0pso3aL3osJK/4/KXYvulbt/d6OIuuFyPteiL0tqe0Yd7tyV&#10;Erf3WFKiZ2uCmty0P5daH1dMr4mpZFVFN3C0Ucf45ZE9wpLIX0TFkY9FhVFvhYVRM4JD0Tp+QbSO&#10;VxA9/w2QovwxqO8lo96Zsxb7q2gD9ka7Se9pzVa9f9bYGQ1WuplcLfNbf6GQ/VNPvnhnV1aoU3t6&#10;9N7mVKVngyqVfCQxi1qVcIhxWHGYVRpfyy2KaxNoYk+J8mMviXNjH4hz4l6LcuKmhdnxc4LseB1/&#10;IRCE3iFuFeq9q1HfWoNNlX2Pvfx5HTZU/wN2v26n4fVq/Ir+CvK63tKArScLhTuO5cscm7Mj8fUZ&#10;+z2q01Q+FSnp1DJVPqMosZSlSajm5iqbBdmKLlGG4qIkXXFXola+FKuVU6I05ZwQ4acpdd+AYJRf&#10;gXZQr8JAY4pNak2x57Wm2OOm9dhgo43h1TrX5eerSWtPaxlbjpcKbFoK9+2uz5fvqc6JI2ozE0kl&#10;6WmUQ2m59LzUYlZ2chUvXdUkOJjUKU5JPC9RJQ5KVEljEpXqs0iVNCtUJc0JEP7XIBS9Q8JKDDKR&#10;opXYRJUJNtK4AnvQsha70WxlcKkRt6y31uv7rp9p5m1annVDqdShuijMVauJIZbkJZA0OamU3Mws&#10;emZGIStNXcFNTmsQJB7sECeknpMoUm8ioxLFwY8ixcFZoTJ1TrAQkKMbJH6HQY4J9ql0BTZ0ZCn2&#10;qHkZdrfNDBto22ZwvsV56elGT7Njtf6bj1ZzrI5USHZVlIe4lJREuWsKFd45mmS/9PwMWmquJiAp&#10;+zA3IatOEJ/ZLorN6JVEZ1yXRGeOIJOi6MxZYUz6nCB2ARC5Ev1HEwzylmOjWmPscd0S7F7rEuxm&#10;hyl2qcNCv7fdccmJFuLq1ibKj3V1rG2VNSL70ioZTqONcMsuj/dKL03yTSlW+ycW5jEVmlJObMER&#10;flR+m1Ced0YcljeADCPvReF5s0J5zpwA4X8NYtD8g8uxyUNLsN+rFmH3G42x2+3G2NUTK7HzJ7bo&#10;n+p0MG4/RjBtbPs/23UW1eSZBnD8yUpQFmFUZBHRQEIWILIGEhNCQhIiJEBYwqooLqiFCq5VhlGs&#10;oxxQsMigKApuIMUNUMQNte4jqJ2O9ozGWqcqgkuVTRCeeU/nTnrxO9/l//ne5eLVulTUxHhsrzZ5&#10;b6maE7Bx10JpfsVXijXlK9R5O9bNziktNCzdXhy7aFtFfGZJrSmj+HjSnOL25DnFP5PvW2LYlFE0&#10;kpixdSzMsQIssISnJTR4UMmE27VMuFLPhLbjNnDqhBul/pgPs+Z76YTKerVT2REDe+vBBGFhbZpf&#10;/r7M4NV7l8pzq5arsnev1WZVbohc8I+i6Iyd5cb0nfvjU8obE5PLL5iSyv+VmFTek5j03aeElLLR&#10;+JTSsTDPEvo20eFRGQ3+uYdB3p4MONdIh6YmK2hocaEcaBYyqk4F2+w4oXIoaoxyK2yI4+XXp4pW&#10;H5kXuPxQlnTZwRzF4trV4Zk1BRFz9m2JTK3eYTBVV8cm7G0wxu09H2fce5/oNhr3DBrjdqMxbtdY&#10;uIYJz7YC3KugkntAg/P1NGg6QYGGVhYcbJsCe9p4tPKzgeOLzygmbmrRTV3fFOux6mSy8Ovjc32X&#10;HlskXtiYLZ3XsDI0/Wi+Krl+szahrkxnrNsbFXPkqN5Q12bQ13Ua9Ee6DFGHBwxRh9CgPzjWUAHA&#10;o20At6oocPEQFZobSb8FoOYSHaouT4Tyyx7U4nY/1qZLMrv1F7SOK89HT89pM3GXnJ3jtaB1ge/c&#10;M8sCU0+vCDG1rJfFN3+riGkuVemb9qgjm+q1uqaz2ojmDm1EU5dWe7I/QnsCdX/m180AHeUAV2oA&#10;TtcDNJwk/TYKVF5lQOmtCVB0y41SeMuHse6mxHrFjfCJ2df1zouvJUyf/0MaN/1qpiD5ylKfhMu5&#10;fsbL6wIN7ZuCI9u3S3XtVTJNe51c3d4aGt5+l3glV13sVygvYJjyPCq/9O8SgOtVAK2HABqPAdSe&#10;Bqi8RIWSm0wovD8eCh44wdoHfFrugyDWsvthtgvvz56Ucc/olNqZMs3UOY8d15HFjelYzo/q+MZL&#10;11Eo0nZs8w3v2O2v7KgLCOtoDVR03g1QdLwKCL3bFyS/Mxosu4Nj3K4AOF8LcPwowIEm0ifvz5Lr&#10;NNjYaQFrfh4PeeYpkG3mUBeb/RjzzLJxaWatbZI5emK82eQQY57rrDcvcp39JMdNa17DVps3eCjN&#10;xVyFuZInNx/my5628Gf9cpM/6+lzvvTJ7wLJ42GvkMcj3l9q3wdw8gjAwROk30b6VwE23KXCqocW&#10;kP3KFrJeOVPmv+JS07t8GaYuCSuuS2VleB1pG/naaB/xOmWS+vU8B1X3EkdFd66zvHvdVGn3ZteQ&#10;njI3cU/19KA3388IfHOOHfC2k+3/9gXbv7uPGByjiezB4UaAXWdI/zLA3+4ArPyJAlnPmJD50Q7S&#10;P7pQkno51LheEd3QJ2bO7gtlafo141T9eivFQLyNfCDVVjow3y5kcMlfggbzJgYM5k/2+7TFYean&#10;8ik+QzWO3kPHnbyGLzoJhzudBcMvie4x6sge7G4m/UukfwtgxY8Ai8wA6R9YkDRqB0Z0ouiRTY1A&#10;AS0c/egKDGHIUMGUoMZCjHpWAMZZ+mGy5UzMGOeDWeOFmGvFx3xrT9xiw8Gdth5YM8Edj9mxsc1+&#10;Bt4m7o2x5xTANnIGNtwAyLtP+k8Akp4DGEeYEIU2oMXJoERXihw51BD0ogahH80Pg2kilNO9UUUX&#10;oI7Bw2gGFxOY7pjGnIELLNww22IqrmU547csJ9xh6YjVllOwztIBm4gzY5SSM7DxGvn/e6T/GMBE&#10;+lHvATRIhTC0AinagRinUPxxGkWEHhQhCqg8FFE9MIDKxhCqG8pprqiiuWAEzRENNAdMoE/CdLo9&#10;LqbbYS7DFv/KsMEiopxhjdVE7RgY7ENFqYiGipk0VPnTURXCRFU4C8NjrFCZZoeKrMkoW+WI0g0u&#10;GFLsisEVbiiuno5Bh9gY1MDGwFPuGHjWAwPbyVi3ORjwkPiNeEcMcjAQOaPE5//jDgWi55f+mEHm&#10;Q/qE2peOWjETtUoWag3WqEmxR9WiyRiW54Tygqk4q2gaSr+bjpIqsgS17hhc74HBJzgoPk1c5KL4&#10;BvGjJ4qfE288R8UDnsPiUe6nYOQOipFH8Pv/BIaQGRRC0id0PnSMDGJglIKFkZHWONtkj9pMB1R/&#10;7YzK9a6o+DtZ+lI2yirdcdZ+D5x1mIPSRi5Kmz1Rco6Hkh+ITt6o5Bf+sKSbPyjp4/VLR3m9UuR/&#10;lKDggwSF7yTo9SWUelFRxaOijkdDvZCOMf4MjJWxMFZnjdHx9hiV4YC6r5xRu2YahhfOQGWJO4bt&#10;5KBiLxdDD3hi6FHeqPwkf0TeKvgsvywYkt8RDMgfC/vkXcLf5b2Cd/IR4Rs5evXI0KdbhqKX8rEw&#10;lE9FLYeKeg4NY8kcCb4MTJRaYKLGCuNj7DE2zQGjs1wwaoUb6grYI9qtnGFNmeeQehdvMHw/f0B1&#10;RNCnahT2Klu8PioveH1Q3vR+r3zo3aN86d2l+uj1QvlZ9N8wnPk8DH2fhaHfYyX6fwmVXCrOZlMx&#10;lrx3TVwappL9SAu2wHSlFabo7dBkchiNz3QZis1xG4j+xr03ahP3Q2QJ771up+BdxB6vNxEHvHu0&#10;R31ea076dGnaRC8110QvNA9Ev2p/Ez3VfPD9j2bY/5EaA35SY+ADNQbd/R/bdRrV1JnHcfxJEBRE&#10;xQVRi7jiiogIyL5DSHJzExYBAwRIIAQCxBCSEBIIgQCBhIR9i+w7ggoKCCN4oA5apMq06mnr0loZ&#10;69SxdbTVWts+c/sWePE55758zu9/33yDloOB+/GQirVu+C48jNlvAOOxe7AcjWCC91rIJJn9zgjb&#10;+mtUrOX/Irm7fzottH4ZKj/0Ilh19Dm14tgiWn/8e0qr3VOk58S3yAX7x+Sxkw/JMw5fk+463icv&#10;Oi6QXzt9TvroPEeCrrcws2ToNo0sB0l78DB0Jx5GWeIhE9siCbtHMnaPFHfjD5zADW8Saeav4qN2&#10;vGCwdy9G8a2fRkoPPwlX2jwM0xz/KqTa/l6w3uELWofjArX/1B102HkeveYyh37megt97HqD+spt&#10;Gv3gMYVCj2so9JygQs9R2nKQYoVtsAMHYzFJ2B6p2L/Bs1314azz6jc8X9OXqeRN/06O2P5tInPX&#10;N/Gp1vdiREcWonKPf36m2H4uQud4K7z21GxYk8uN0C636dBB9+shY56TIZ96XQv50ms85IXXSMg7&#10;n8sh0GcoFPpcxAyELQdpljhIx5ozYRvWnTux5tqH/1N4xOCt6KThS5GHyTMBYcMjXqjFPS5j1x12&#10;0oE5Fv/obJzEboahcLgeXXJqkl7hOnGm3v1qZKvnaESv95XwYd/h8Em/S6fn/QbDn/mfD3/r3xvx&#10;l39PBPTvioT+7SuAodtxMAbrPc5WHDyLbSHajXuffQD/SmZrsChzXv0o23/dF0Lq1ttn6VazqawD&#10;05xUm0m28MQ4K8dxNF7pcjlW434pptrrQrTe53xUp18ffTCgh341sOvMTUIH/Qmhjf4zoSXqD0JT&#10;FCToo2Fg4wrgaWyDOKz3uNg7Mi0AzLbEvZHvxf2gOIx/kn9y1Zdyb9Pb2Yj5DVG41RQ/zno8nWNz&#10;hcu3H+JInAbZea79CSqPHqbOuyuuzq89tjWghdFHaGJcIepjZkgNMQ9IdYz/kmpjfyfWxEJiVRwM&#10;qoyDhKVgpDkOsrDeS98EoNgcfMzdBl4V7ATfF+/DPSi2NZgv8Fj7Tzlxy6Q0dOeYKMZ6WJBoM8hL&#10;s+9LE57qTpG5tXOUni1sjc+5xGr/BtY5Qh2zm1jNvESujJ9CyuMXEB3zBaJl/UYuY0GSJgES1SuA&#10;9M04yMZ6l78R22ATeJ+/BbwotgCP1ZZgQW1jcFPlZnJdSdh8VR5sOSSl7x8QM4/2ZKac6OBnOLXw&#10;JG76tDyveq7Ktya5PKCS0xCkY7eTNOxBpDRxgqJKnEeL2c/RoqR3SFESJBdyIFnJgaSlYDR2Bw7W&#10;vJnYO3LMwNtCM7Co3gge6CzAbe0R/IzG2XhC5b/pspL6yYA8cl+PLO5oWxbnRJOQ59QgELnV8HO8&#10;KnmFvtq0sgB1am2QittKLkzppxQkj6GK5FvUvJRn1DzuL6icCxEMeSWQgTUvF2tO0XrwMW8d+FG1&#10;DjzUmYKFSnNws/IgfkrntGZU47vxgoqyo1cZvrc9j3HkXE6iXV12qmOVWOCqE0o9NYJ8X1WGOrDw&#10;bBUxn9eEyNN70Zz0Eao0bZaWnf4dTcJ7g0p4f1EkPIhgyEvBOGyDtHUASkzBTwVrwUO1MbhXYQLm&#10;azaDmRpr/HiVw+ohnY9Zv4a8vUMVtqdJGX24TsE6Xpmb4qiV8V1Ks7M8irLyfAtEqgC5sIIoE+gR&#10;SUY3Ksq4TBNmfEoTZDymZQpeUzMFf1IyBRBZCWRiG2Dd+4fUBDwpMgL3tWvA3WpjcLN+I5iq34cb&#10;qbU3Gqzy2tBdTtzWognZXV9CP1RVFG+rLeA4lCh4LoVykYciJ9cnR1oUkC3REUVZDYhA3InyxUM0&#10;nmiali7+GvMzNV38B5ouhhSeGCJLwQRsgwwT8DrXCHyjMgQL5avBXN0aMKM3A+P6PbihRjujvjqP&#10;9W3VBIvGCtqu6rLIg1p17LESFfuksijNOU+Z6SHNl/pk5SkDMuVlQfycOnKarB3lyi5Sk6VTNI7s&#10;PuYVNVn2EU2WQUqKFCJLQbYJgMI14KkCD+6pDcHtKiNwo9EITDavByMtu3ADzbaGnXo306b6APPa&#10;GtRKVxVuXVIeY6PUJtjL1dxT2aUZ7iKVxDujSOHPKywlcAtqSJz8VkqiYgBlKa5RmYp/YV5i3x8o&#10;LAVEEvIgeSmYvAZ8zFoFHilx4K5uFZitMwTXmwzBWJspuNhhCXrabVa1tLqsrW/221KhRyxL68P2&#10;KWujj8irmXbZlcmOwvKzrnyt2DOtTO6brFYFJpZWEpklzeRYVT+FoZpAo1V30BjVfygxxb8hMcWQ&#10;zChaDqYZgh9lANxXATBXaQCmGw3AeKsBGOo2Bn0920F7z2GDxi4n48oOn03qNtIOZUvIntwm+iGJ&#10;Ps42syHpJK8u3ZlbK3RPqs7xZlUV+cVVlAdGV5wj0sv7yJHlV5GI8nnMD+QI3XtShBaSIrWQuBTk&#10;48B3eQDc1QBwoxYP/tGMB8OdAPT1G4L2AXOgHziArz7vsFrT77WhsDfIIrebZpXVGWktaGccTW9L&#10;tEtpSXVIbBa4xDdJ3Rl6pTe9UesX0dAYENbQQwhpGA0KbpgLCq5/HhRc9ysGEoJrl3snBuCrQgA+&#10;qwDguh4HrrQDcL4XgDasPxuHN4Lqy3txZcN2hoVD7qa5FwO3ZF1AP8kYCN+Tdj76IKePZZPQm2IX&#10;18N3iO6WOEd25bud7tR4BnfUe1M7unwpHVf8kI5bmEU/ctsvfuRW6L+SZznYBmoAZmoBGGsBYLAb&#10;gI6/+3MEgPLx9UA9YYVTThwzyBl3MRZf9TPjjyIW3JHQnez/s12nUU1eaRzA7/uGEEBB9gSSkIVI&#10;ICwhIQkJhAQSCRAgYY3IoogUtYoLx9HT0bbaTq2jjtNqa2tHZty1IqhoRQ0uoAiI4nG0Eq2Kymqr&#10;sorK4jO3xy9z0A+/z//nvf97z3uek7n8ohNzA2ZXLwjOPb40zHJslTTz2Dq5+egmZcrRH6KMVfvU&#10;iVUnYhKqGrEOtaFyKMZQ8VYTXwHaye59iVAjPgPrToSO4g72V/z5/Tj/LIHW1zmidfUMtLo+kPxL&#10;vdx+aV3s1IUXk9yLL6TT55zPYeWdn8Odea5EkFW7RJheu1KUav081GjdGJ5o3S6Nt+6V6a3VMp21&#10;Qa63PpHpzgzJ405PRMbWwHta8Rlc+BGh6t0IHfwZoZ24g29PI7T+IolWN9HQihZ3tOwan1jUEk4p&#10;aVHT5rbET82/anLLuWrxyrpa4JPeXMwyNS/mJDev4Cc2fSaIb9og1Dd9HxjXtEekbToerGm+jD0W&#10;aRoHg2OujIeqGyBsssvbEDqFO/gZd1BehdDWGpx/AaHVjRS07AYNzb/jjIrbfFGhTUTk2xSUHFuc&#10;fZbN6JRmy3BOteW6GtuKPBLaFnrHt5UxdG1rfGNtX7NibNv81LbdnKi7x7iqu5ewdq6qrY+r/PUN&#10;P/I2+E92BndQgTv4zxGEtuE78PV5nH8FoWWtFPTRHRoq6HBBuR1MZOkQEhmdUtLUqbYzds6wT+hK&#10;dYjvynbSdeVPje0qdtF0L3aN7l7prupe6xnZs9lL3rPDW9ZziC7tPc2Q9l5jSHq7GJLuYYaka/w9&#10;Vfgd7D6M8P1HaMO5d/lLWxGad4dAOQ+pKOuFK0rvY6LUvgAiqV9MxvcrKXEDWjvNQAJVPWiyjxrM&#10;pkUO5jvIh4odI4ZKnSTDq6aKh79wDh3+p0vwy/JpopEK16CRWtfAkVY34atuN+HLgffsxe9wO76D&#10;G6w4v+FdflEbQpaHCJn6acg46ooMYz5IN8YntOMiInpCSionVKT8rZYifWughEOKXRhkUoMhlxoE&#10;RfZCWGQvgJU0f/jCgQffOHCh3JEDFY5+cNaRDc2OLHjwnh/xHdx4FqE1l3H+dZxvQygb5yd1IjRj&#10;jIq04IKiwQspgYVkICAkEEyEgoQQgYLEyy45HXSkPySSXDBR/CCbwoICig/Mt6NDmZ0XfG7nCZup&#10;HvAT1R0OUN2gGqt9z2b8Bj6tx/nX3uVntSOU0IWQZgAhFRA4dwoKB1cUAt4oCM8RAHzEByHBgRCC&#10;hWfxBQXBADXhBXGEB57FDcykK8wknWEuORUWk07wCekI6ykOsJVCg3KKPex/D0gkJCjCSIgSkxAt&#10;pUC0yg6i9VRQmWmgzHcCxQJnkK1wBelad5Bs8oTw77wh/F90EO/BDjEg7KgPhP2C1WINvhB2A3uE&#10;/YENY+O+42LwGROD72gYMDHWZBCBs1UhJMSEkqAJp4BWYQfaOCrEpNJAPcsJoj5yAWWZGyg+9QD5&#10;Bi+QfUuHiB0MiNjlA9ID2BFfkJzAzjJBUo9dwx5gT5kTkiHmqHSM+VoKzFdSYI1IgP1SAn6TgRzn&#10;q0UkxGK6UAroZXYwQ0sFnZEGcRYn0Ba5QMwSN4j+qyeo/uYNyi0MiNzuA4pyXMM+JsgPs0B+DKth&#10;g/wC1swel9vYo/Ie9iv5AHtYPsoelIPfgBw4/XLg9smANxkocbZWSIIe75mGIBKScB9JaiokJtDA&#10;kDkFZsyZBrqP3SF2pRdo1uLqN/qAeisTon9iTUTtYo9HHWSPqSr9RlUnOW9UtZzXqiucEdUtzqCq&#10;k9On6uc8ixrl/K4C3lMV+PeqQNDzzvT/B+o/8/1JSOSTkILnMIspkKaigklPgxTzFDDmTYPEEg+I&#10;X+49rl/jM6pbz3wdt4U1Ervd76W2nDOk3csd1BzmDmiO8/o1Z3gvNJd4zzU3eL9rnvC6tX28Ds0b&#10;/8cxML09BoQPYyDw/geA1p+ABC4BKX4EpAtIyA6hgEVuB9lae8g0Or1Ns0wbNRV5jCSX0oeSVvn2&#10;J6xjvTBs9HsWv5X7x4wdvKf6Xfxe/UH/bn2Vf5fulKBTd1HwRH9N0K5/JPhN/3z6Hd3rwFs6EN3U&#10;QfCNOAhujYOQyUCP840sAtKYBMzkEZAXSEI+7iMv2n58lsFxxJLuMpBV4PE8fQH9qbnMtzt1Dbsz&#10;+SvuE+MW3qOk7/0fJu4U3E/YG3AvoUJoM5wI/NVQG3jL0BR003BfdD3hmajZ8Cqk0YD/SwYQX8Lq&#10;sbpJwMAmwMQgwILl47MonE5CUShlvCiSOlwY5/CiIMW5NzfHvSNnHr09ewnzt4xVHFvaWv5t898F&#10;N1O/Ed5I+SHwesq/RS3JB4KbjZUhjcaa0CsAECDv38b6sMvGm+K65B7xOeOwxGoE6WmsJhkiTn0A&#10;GH0JyMB7b643AXPxWZTwiLcLgsjhBVLKs/lq+67ixCntc7Nc786eTf9v3kJWa04Zt8WyWtCU9aWw&#10;IWOT6FL61pC6tB1hF8y7xefMhyRW03HpGVNtRI3pquwX02NZtWlAftQ8oag0g+IIVvEBkEonIBvv&#10;nHM8EZQwECxiE69LBcTzJSFkV6nC7sEivcPt+WbX68W59KbCYvblglJ+Xd7KgHOzPguyzvwq5LTl&#10;H+JT2d9JTmbtjKjO3Cc7llGpqMyoiTyS0aA8nHFPeTDjuWp/5qhqbyao9mC7s0A5GZg9CZiF9915&#10;7gg+xnMs9UGDZRzUvSKAeLBCQt5arnVoKU2e1rDQQr9YUsi2zlvIrylcLjw5+5P/cV2nUU3daRjA&#10;3yTsBigoSJUqoIIim+yBQFYsuIHKZgKENUACCSGQEEwISwKBhEDY97DL5gIoorSojYz2aDV4mDnT&#10;9ogync4cpx2dmU5Hx7Zz5/bYD8iH37nnfnruff/vufc8h2dTKn0uMVVHZs41BUwldwZdSNKHjCVN&#10;EEYS58OGEm+H6xOfEPsTXxB7k94Qe5IQYncyEt71TthmyBl0Bilo32Ojz1FoB2+FO+A7sRM8l+yF&#10;NYk39oGIaH63ONpmmX/WcZGb8tF8Xo7b5ZxCj5ms0sOTGVLfcZbCfyRNHTSU2hoykNJL6GOOhncz&#10;Lkd0MpYiOxgPSW2Mb0ktzB8jdUwksjkFiUARm7ZAEuwAYaF9Lx99DoEN/Cj+AP5y3g6+lDnBI5kn&#10;duU8wWxZHGVzvSTOYbbonPPFwky3CU6+x1iewGuIXeY7kF0Z0JtZF9yV0RTakd4V3soaitClTZOa&#10;0hbJjWn3Keq0DUoD6wdyPQsh1acjkap3IjZDkmwBycQDUoCHNyV4eFGOh/UKPDypcoD7VR6Y2/Jg&#10;s0Up1Xqu7KTDTGni7gvFLLdhPttjoIDn1csp9evMkwa05SqCdTkagja7najJGoisz5wg12Veoyoz&#10;V6iKzHVaTdY/qdVZv1CqsxEyirQVcg59/+xtgPCs4G9iC/haZgFr1VbwUGEPBuV+zFJNoOl8JRl/&#10;UXp8x7gkfveQKMW1T5jt3iXgHm7jF/vqCiUBWm5VsJpTT1DltRCVub2kavY4pZI9R6tg36HL2F/S&#10;pbmvaNLcnynSPIT8G9JmCBOdQa4lvBaYw3q5KaxVmsMjpSXcq7ODZZUbZqHuiMllReS2iaqY7cOy&#10;M7v6yhkuneIM99bSvMNNQr6vWiAOUPErgpW82rDqwqYIObebJOWOUCWcK7Qyzi26iLMWJeL+nSbi&#10;/kQVcRGKqAD982yBpFqhu2AO35fg4CupCRhrzOBzlTkYGmzhptoFM9fgazKtIlqNKj+276+K+7Cr&#10;Inlvq5R1QCthezaIC31qS0v8q0ukwfJiBUEqaIyQFHWQRfwhagnvEr2Y92lUEW81qoj/Hb2I/5Ym&#10;4CMUFFlQ9D6EZYF+E0xgQwSwJsfBg1pTWFGbwXKjNVxr2gOXtN64cU2Ypb4+yq679pRTa03iHm1l&#10;6v76iuxDSinXu6q82F9WJgkqF1cTxCI1UVjaThKU6Kk84Qy9QLgUxRU+Qr2gc4VvaFwhQi0QIhQU&#10;eTMkwxTe8jDwVAJgrMbCvXoTuK01gRs6PMy27IbJlsO44eZQi95Gmm1bw4mdWlX8R/VK5j5FTebB&#10;yqp8b6m86EhZhTioVCoPFZxXEXnlLSSupJ+SVzZFY5ct0nPKHkbllP0Vvb5G7xEqioIib4Zk4+Cl&#10;AO29UoAHSiwYNDhY0uFgvs0SZjqcYKzjILa/Ldi8o4Vi09x0zKGh8YyzQs1wk9ene5yvy/USK3l+&#10;wprSQH61LKSgqjY8X94cya7opWRVTNAyZAv0dNnndJbsW1q67D/UdBlCyZAh5K2QXIBvSgCeyNHe&#10;qcLAchMWFtoxcKnLDMZ7HEDf447t6g4w03WS8Or26B3K1rhdcl2yS3kT64CoMcezWF3gw2sQ+nNU&#10;54PZdQpCVq2WmK7sJqUqxilMxVUqQ3GPxlB8Q2XU/JvCrEHIvyFthnAA1ssAvqgB+EwDcAPtflfQ&#10;/nmhHwuDenvo1u/DtA4cMdX0E7cpe4/ay7tPOZV3Ju4p7UjdV9SWdbCgheOVpxP45TRLAjO01SFp&#10;jZowhqYzIlkzSkpUz5Hj1SuoDXJ8ww+khIb/kRLqkcitXvEB/oCew/06gE91AFfR/Cm0/w2i/at7&#10;9ANoHXPBaEZ9cMoRgqV8mGYrGTzhWKI/u5vfz3Dh9GUcYPfkHcrq5nuzusR+zM7KwOSOhpCE9nbC&#10;mfbh8Li2KxGxbQbUM2Js67+IsS2/oBBirO59f0bP4XHVuxksdgBcRPNHhgC60P7VPGUN6undoJz2&#10;xFZMBZuVTVLwxRMx9oUXTjvljyc7Z4+yXNNH2AdShwsPnRsq9UocqvA9O6jyj9W3Bp3UD4YcH7gc&#10;emzgTmjMwNPQmP5/hMb0/Rwa04sQtvq6/N0MPmkBmO0BGB8E6BsH0M0A1M1aQNWcI0jn3TGiuQAT&#10;wVyEJXf2Yxv2ldjtmZcTndIupTozLma7JM1w98XPCN3jpqWHTk7Veh2bavGNntT7HZ286B81ecuf&#10;PvWVP33ilT/twk8BtHEkgDaGBG5mRGdwRwtwDT2DST3AwBhAK5qvQjuo9AYWRDftoHjJFXhLPti8&#10;pTCz7Js0K9bNEzbMG2ftkxYZjvGLGR+evp7vfOq6YO/xhXK36AXFgaiFZg/atf5DlGsznuSFZU/S&#10;wh89SVdfekbOv/WKmEO8I2bfd68e3cN2gJl+gKFRgI5ptH+i+XK0Awpv4YBzFw+5K7sga+UghrUS&#10;hGOukEyTVqIt4+/G4ePuJtuevMuyP2ZgO0QbeDujDGW7qIZqZ7JBuyfS0LeXaJh2CTd84hpm+L1r&#10;+GcvXQm3/+sWegvZv9Wve3ilF2AU3cGuKQDNLEDlDYDSWwCc35lA2kMLOPfYHpKMrpBg9MGcNhKw&#10;p4w0k+PGE2YxxrMWR43MbTRjljXFyLWNNJbaEVcrt4etanaErvY4Bq9O7gxaXdoZ+OTJziDj946B&#10;j187BTxCdm01343uALqDPZMAWjS/6tf822j+PYC0L3AQv2YBJ55aw7GnThC97g5H1/0x9GdELPVZ&#10;FI707KRJxPME0/DnqWaE52yLkOd8y6CNcquAjVr8kY02a78//Z/tOo1q8koDOP68SYCwJYSEQFhl&#10;CwkJgRAIQYkYCkF2ZJOduOCCBXHH2qNj1eJSt6FCUSxysCDugANWK8VdWsal1q0O4ogrgqDIJpVn&#10;Lmf6QTj98Dvnfvvf997n/XArWbIn9SxZx1WWR0cHy+PxO5a0fYQtbf9o9qlDYzNYDbDzJMAGcv4r&#10;z5N+C+nfAIi/Q0HYf/Qh5BUbgl4JYFqnC6g7ZTD5tZJSdU2llF1amqI7ii7vTqR7vslgeLzJ1pO8&#10;ydcT96zRF/VsMRD2lhi49lYzXd6eZjq/bWU6vXvGdOrtYzr19I/z/dg/cAJgI+mv+qufcRNgxj0A&#10;bRtAYKceBAywwH/AEpSDk0AxKAL5kBfIhpWUZFhNiT8EU24fwmmuI3E055FU2qQ/59Dt/8yj235c&#10;Q7cZ3cIQjH7HsMJDDEtsZPDxGvGYeDpO0XGATY0ABc1/9X8DiH0AENwOMPkpgO8gHbzRBGRoDhK0&#10;BhE6ghDdwBk9YBIqwB79KVsMpAQYQlliFGWBiRQXsygO5tDMsIDGwkKimGaKB2kmeJJoIi6MU9gA&#10;sJrM36Kx879N+g8BPnsMoHoG4NkLpAvghkxwQRY4Ipc0BWCD9mCFzmCBIuCSvXDQG8xQBSwMBBPU&#10;UkYYQxlgCsXAbIrCpRTgemInsY+oJmrGQaknhV5SCr2lNFR40VCupKOXho6eUQz0SNVHyTwDFC9j&#10;omitEbptNka33SboVmqKwnLiBxYKjxC1bBSeJpqJFuIe8ZzoZY8Kh9kjbsgeHiNEztD/mX8KZaSv&#10;EFPo605DpQfhQ0PfQDoqIhjoPVMfveYaoCzfEKVrjFC6yQQlO0xRUsxC9/1sdK8kaszQ/YQZihuI&#10;cxwUXyVuc0bFHZwR9x7OkPuQ2YAEzd67oznB7XNHXp94PJSTvlJIoT8xWUzDKd6Emo7+0/XQL0Ef&#10;fXUGqPjcEL1XmaDXV6botY2FnkVs9NxrhrIDHJRVEUfJt9Sbj8rOmH+UXTIfkd3gDsn+a94v6zZ/&#10;6zlo3uOJ3DcytOiWIb9LhpYToc9Y35lCNTFVSEONJ+FPx8AQBqpj9XFKOhP9Fxih3zJTVK5loW+h&#10;2UefnZw/fYrNPyj2c4cVldwhRQ1vUHGSN6Bo5L1XNPP6FK28XsUjXrfiNe+Vz4DFCwVaPleg1VNv&#10;FDxVoHWH93ioGutPolDjQGEIWYeSuQglM6GdxsDgSH3UJDMxcK7xyNTFrOGA1WYDUzZw3k/exu3z&#10;L+K99S/l9aoOWLxRVfG7Vcf4XapT/E7VOf4rVQv/heohv8O/k/9Y1W/VpkLrh35o+8AP7e4Rd/3Q&#10;/lM4ZaxvS/rWFEaQdZSIwmhyH1EBDAwP1f8wPZ45oM0yfhecw+oJWs7p0qzldk4r5L0M3GHxfGox&#10;/9nUMssOdaXVE/Vhq8fqOqt29VlBm/qK4KH6vvVd9Svr39T9dtfVow6tATjp1wB0bPkbGDjWtyR9&#10;ItaOwngXChPIbMb70QdnBOm9jY5idkWmGr8Mz2Y/m76Y8yR0Na895Ct+W/BWyz8+2y24H1RqfSeo&#10;3Oa2psr2lua43Q1No/11zXn7Vs1Nh5agZw6Xg/ocL2hGnZs16NJEnNOg60QYZEVhGBcwlgeYJABM&#10;IWeRKqIGU71pPclqxsvEMIOO+ESjRzN0rAfROea/Ry7n34z40up62Eab1unf2P4SWmR/LXSvwxVt&#10;heMlbY3ThZBa5/MhPzn/HNLick7b7vqjtkfYoB1xO6VFUT1RR9ROgFoLwCjy7k00B0zjA2bawLDO&#10;merRSannmUp6e3qw3v2UWKNbM9PYrQnZvGtxeVaXY1fZXIxZZ9cc/bVDU9QOx58i9zifiShzOR1+&#10;UNgQftTtVHiDqD7sorg27K74eHin+5HwIUlNOEoORaCk+m9gGGnHkjdnihlgFlnP4cO7bDt4ke0K&#10;j+bKqd9nB+r9WxdhdDUjiX0hVWfRlLxQcDZpie3phNUODfHrnerjNrvUxu4SnogtER2LKRcfiT4k&#10;qYmuk1ZHN3lURV+XVUY/l1XE9MvKY1D2PbF/TOx4GEnaCaaAGWQfc9gwPJ8DrxdaQHuOLdzOkVK/&#10;LpjCuJwdavjz7Dj2GV26RUNGtqAuLdfuRMoKx6PJXzofTtogrE7cJvohoci9Mn6ftCK+UlYed8xz&#10;f9yPXvviWuSlcU/kJfHv5MXxKN+TgPJvE9BrIowh7WRjQJ0xjMwzgd5FpvA0lwV38/jQulhEXcr1&#10;Y5xbFGzYuCCGXZedbHF89izrw7qF9tWZ+Y4HMwpcK9LWuZWnFrqXpeyQ7k0ukX0384DXnqTD3kVJ&#10;/1LsTrrssyupzWfHzF6f7TM/Kr5JxjHehPxTOMOEzIEhOQMmvM4xgLY8JtxfYgQ3lnLhyjJXqmmp&#10;D70xX8OszY1kHc1J5FXPzxRUZmfbH5iT61Q2a7nrXt0aUUnmBsm3Gds8/ple5LUzrcx7e2qVz7bU&#10;Ot8tqeeVhal3lV+ndSs3pY34bkpHn43pqJgI443IPehD/zwGtOfS4c5Sfbi5whBaVnKgeZUTnF4p&#10;p9cun2pwZEkYqyovjlfxeZpg/8LZdqXzc5yK5y1xLZpbINo1Z51k+6xC2VbdLq/NWaWKTVmVvhsy&#10;TyjXZzap/pF5S7Uuq9NvbdYH5Vod+hI+E2Eik9wDA14uBPgjn076evBLgQFc/IINZ9c4QP0XnrSj&#10;BQEGVSu0phXLYrll+clWJXk6u6JF8x135eS5bl+wQrR1/v/ILs+oqM48Dv/uzFBEmiC9SAcpIwNM&#10;AVFBBaMOLKAioKB0pMPQhgFGcEaaICCCUkSKiiAqgjEWWN0YUXBd97hmgyUnbuxmi4k9R999/Qbm&#10;w3Pux+f+2z33V+JSmaTgKhLqeOXxLV7y+G5BSdyQsDjuvLc07oZ3UfxTUVH8O2FRAhFQ+F9CNqqA&#10;xDF4kA78Q8LCVBEH38lUMF6qha/LLHCizJXVX+Kt2i1dqdlRGKzXmhdu3JQbbV6fnWBVk5lmV5me&#10;66RIK3YpT63glm2r4clSmr2KkrsEBUkDoryks96SpCmf3KTH3rnJb0W5yUSYm0IEFP5MSCQLbxJB&#10;94DmrQIGEzI2Lso5OLtdE8MVphiocGb1bheqdJYun9sqWzuvqWi9UV3BJrPqvDgrZe42u/KcbMey&#10;rEIXWaacW5RRxStIb/KSpHUIslP7RZmpZ3wyUq/5pKc+9MlIey3KSCNCiuBLyCbgRTIwnQNclwLf&#10;lrFwvoKNUcUcDCmNcVjpxHQp+Cr7K/w09shX69aVhhlWyyLNFNKtC7YXJtuW5Gc6SvPynQskpVxJ&#10;7k5edk6DV0Z2uyAt64hoW9Zpn5SsCZ/krH9RXolSsoiQIvgSEgM8TAVu0dx5tQT4M/3tOqNkcKJS&#10;Df3VBuiutmfaqzw5zTuXzqlXrNKpLg8xUMg3msrLYixlJYk2RcXpDnlSiXNOkcwts1DhnlZQ75mS&#10;v1+QlHdIlCAZ8Y6TXPaJk/xE+U0ULyFCiuBLSCzwUwadQyFwWQ6cVwIjNHsN1LLRu0sfHXW2TMsu&#10;d3ZDra96TXWAtqIyWF+u3GAs27HZorAi3lqyPdU+S56zML1U6rqtpGJRkqzWI764lb9V2iuMkQ6L&#10;oqV/8d4sve8dLX0pii76JIwpIgIKfyavE4B72cBkMXBxB/A19R+vo7lrN9DZqIvWJis0NnLZNQ3e&#10;aor6FZryOrFece06o/zqKLOcqlirzJ0ptqnKLMdkRaFL/A45d2tFNS+6vNlz0/ZuQaT8hHCj/KJo&#10;o/wOff5PGFH2URBRRvhf8iyF3gOdw5Uy2oNK4BT199P8d6CZZs8WbTS2mqO21YWlbBGqyJv9NaR7&#10;VuvmNYUaZDdEmKTv3mKRUp9knbgrwz62Ns8ppqbUdVN15aKIqibehsouz3WVQ/ywynF+aOX3/NCd&#10;/+GHKX/3ClOSz3jO5Gd6kzfoLl763INa4Bj19+wFWmkG3N0+FzWdxlB0OjJlHV4caftSdUnbKq2s&#10;/X/SS90XbpTUGm0Wvzfecktzqs3mPbn2kU0ypw2NSpewxgZuSEOne3DDIE/ccMFD3HDLQ7z73x7i&#10;+g8e4jrCE++azT16D1c/96AKGKb+wy00+7UBDV1AZY8qynvno6TPlinsc2fn9i5WzehZOTelW6yT&#10;cHC9/tauKKPoA7FmkZ0pluGd2dbrOqR2Ie07HIPa6heuaWt3/artqNuq/efcAttuugXue+EW2Pqe&#10;G9hC/sDf6S5eUtAe1NM9pPUfbAf2Un9NH1B6lOa/QV1IBi2RdcyVSR0UchIH/dViB1bPjT4aqhN1&#10;NEJ/Y/8Ww3VHkkxCjmSaBx0uWLDmULn1V4d22QUc2u+woq/fcXnfN07+fTcc/XufO/r1vHPy6yYL&#10;/Q7O5hrtwTk6gxN0/r20/n0HgbpDQMUAkH8SSB/RxLZRYySOOjKxo56smNElnKjRQLXwkWCNdSMb&#10;tEJGNusGnYrXX3MqzXDVcJ5xwHCZ6fKTNRZ+J1stl548bOV78gzlupXviadWi4+/tfYZIjY+x4jt&#10;TC7upLfYBByh8++g9TccBhTHaP4bBjJoDo29oILoMT1EjVshYtyNWT8uYoWOL+cEj69RFY+Hqa8e&#10;j9QIHN+quXI8Rdt/LGfesrESfd+xKgOfsb2GorE+I+HYaWPB2KSx8MITI/75Nyb8c8TU6ywxm8k3&#10;9AYH9gFd1L+H+iupXzYCZJ0F4seBiMschFzVRNBVI4iv2WPNJA+rJhczAZMrWSsmxWz/yfWcpZOb&#10;VX0nE9R8pjLniKaKNARTSk2vqSYtj6kebd7UKR336xM67lOPtBdde63DvfpxHneC6M3keCvQfYDu&#10;AO1/9RBQMgpknwcSLgGRV4DgKTYCbqpj6W1tLLltCt/vHbD4nzx4/7AYoukARjAdxPCnw1med2JY&#10;vDspbPe7Eg73rlzF9W6divO9TtWF94ZUne5fovyo6nj3v2oO0+/VHX74NGcmfZ10B6i/lvrLqD/n&#10;ApD4LfVfA4L+Cqy4xcBnWhX8h1rwfGgI3kMruD9yBvexJ9we+8LlyUo4PxEzTk/XM45Poxn7Z8ks&#10;22cSls3zcpbV80b2ghfdbIsXp9jmv0xQHrDNnr9kmz17P4s2uv91tP/y00DuGPV/R/1TgPgm4H8b&#10;EN0DFj1gwe2lFlxe6sPpV3M4/GoHu99cYPPKA9avvLHgtT8sXq+G2ZtQmLyNYozeJjIG73KZ+e/L&#10;Gf33TYzehx7WvA8jLN3fr1DuU57NYvcgUE7rl1B/Eu19JK197S3Abxrg/wi4/gw4vATsPmnAmuhi&#10;ATGEOTGHCbGBEXGCAeFCn/ChR3yhS1ZAm4ihRcIxl8RhDsmCOpEzaqSBUSEHGQ45TrnAsMnELHZQ&#10;fz71J1N/1N+on9a+jNbu+QBY+Aiw/gWw/AiYEhXq1KROXeqbT30m1GdJfbbU50RdXKjSd2GTJQAJ&#10;pIRSoilpFBmFfgAIPT5CB0+OzYI4ujLE2ZkhLhRnLkMcvFjEfhmL2K5lE+sINrFK4BDLbA6xkFGU&#10;KsTi/1zXaVRT1xYH8JNASC4hGJB5DmBiyA0RtEYFZJBBQEGZDTQMYUqYImMaRBAnKIqCCoooguKA&#10;qFDriBOVos+xtNrqKxWV6gOHp4DiALjfset9YPHht87+tu86e6917r8Sq8HqtcCySQssDmPH6WDx&#10;I9aBXcXu0MGyD3tJH7d8T/9k+UXrgxXQP1gCY9QSiKmAj3uTPAo4YsKvtTP+Hjcq8P01gBeuATPi&#10;NcEuQxNsVTSwLaUBp0ILONuwOjpw9mHN2FEGcNqxs1gndpMxzullfOIMMkY57xgjthP0YVsghmxB&#10;e4gDzLdTAMmlwCycc53sMFw7i/C5gAoiXw0QhmiAQKoJfDkNZubRgFesBbwyOnC3YjUM4O5hfOHu&#10;Jya4R4hx7glijHua+My9RHzkXidGuQ+JYe4A8YY3QrzmTWi/5ALzBRdYg9gAF3QnAxHuPRvn3G+s&#10;KSDG9Tw8m3liKsz1osKcIA1wlmjCrCQaOCq1vggL6ePCdYzP5CbiI7mN+EDu0h4V7NN+JzioPSJo&#10;ZQ4LTjKHBB3MN4Ju5n/Je8wX5HPmc3KY+Tc5znpKwrQnJLAfY30k6E0Gs7/2NqfAAjMKuOFvcZ+J&#10;4Xm4LaSCC57H/HDNMXG81odv0unv5+QzhmcXE2+dN2q/cd7CfO1cw3zlVK/zwqlJZ9DpiM6AUxvr&#10;udM51jOnq6x+5x5Wn/MznV7noWkPnMb17juB/q9OML3HCQx+meKf/i7GCNyNECyywCuN5+KLd9N7&#10;PnXcy1tj1H2Z5pBbjNZr1xT6C5eVxMACtfaz+WuZ/fMqdJ7Oq2Y9Fu9i9YkbdP8SH9T9U3xs2sO5&#10;p9l/zO1k3597h90j7te7LR6afkM8ZnhdDEbdYjD+WQwmXVP8099jOgIfzN8EwRIbjE/5HDibMrx4&#10;IfWVb4Dmf7wjtPoXJTD6PNO1ez3ydB66r2bdX7hh2m9um9k9btv17rru1r/t2jT9lusRgxsu7QbX&#10;XToMr7lcN/rZtdeo0/W18SXXT6YdrmB23hXMz2Fnp4CFBgi82QgC9BAE43q5ORoLsUNDy4WUweB5&#10;lKdLfTR6A5fTfvePYfT4JTPv+Cp1b/qo2Ne9S/S7F2006PKqNLzqtcOo07Pe+LLnAZOLHq2mFzxO&#10;m533+MnsrMev5qc8B8x/8By1bPMEq+PYMax1CvDCvf1YuL8uglBcRxiikUgLNBAxAz0Od6L8EepO&#10;vRuyhHZjWSTRHRTPurpEwb4SkK1/0V9t2LG41OicX7nJGb+tpqd8a81P+jZYtPscsmzzabc67nPB&#10;utXnlnWLT7/NId8RTrMvcPb7gm0TPqcCH9w7EOfeUB0EkSz0ScJGL6MNUJ/EAt2TCNAtiQu1O2ox&#10;rTMilLgQFsM6F5Kkd2pZhsHJ4DzjtqBVpseXrjNrXVJh0RJYbXU4oM76YMB+zgH/Vtv9/mftGv27&#10;7RsCHtnvCXhrvztgYsauQLD/aucUsBj3Dsa5N4KB3kcTaFCqjf6WstD9WEN0M46HumLnUi9JF9HO&#10;RgcRP66I0m2LjNdvDZcbtoQpTQ6FqsyaQ4otmpZvsNq3rNJmb3CNbX1Qg11d0OEZO4NOcmuDfuLt&#10;CPqdty3oFa8qeIy3NRh4W5cBd8sUEEDgO6ChjxJN9DRWA/07QQvdkxHotkwfdSXZoQtJztTTMg9a&#10;e3wg0SoN0z0c861+c3SSUeOKdJOGqBzz+gi1VV14qc3OsO9td4RV228L3c2tCmnmbQlp428OueSw&#10;KeQXh+9DBx3KQz/xy8KAvzEMZk4FS2j4DihoED8vvTIq6kmhoVupdNSdykYXFTbotFxEaUt11WxJ&#10;8iOaZctZjfES/T2x8UZ1UrlpbYzSYkd0gVW1ZDVn64oNdpujKmdURNbyyiMb+RsijgnWR5wn10bc&#10;Iksjn5NrIj8ISqLA4f/4k0EwFU2sQOhpHEL3U3DuVWig7nQaupKui85kWKK2TJLSkj5fs1nhzdiX&#10;GsTanRypV5soNdyekGRaFZduURmbY1UhLeSUf1tqvyGmgrsuevvMNdF7HYolLWSR5IxwleRfjmpJ&#10;v6M6+r1QHQPkdzEgwKfDZF+f2OFohB7hzHdXgdC1TCq6otRE55U66IeVZujoSj6lWSnWaMj0otel&#10;B+rUKML0qlNjDCuTZSYVSXLzMpnSan2CilMaX2xfElfGLYqt4hfG1gtU0kPCfOkpxzxptyhX+kSU&#10;GzvimBsLZG4cCKaCUIQGpAg9xHdwMwOhqyspqCOHigAJIPbfTuUQ6FieMTqUx6M05s7R2J3tTt+h&#10;9GdWZYawN6WvMChXxJmsl6eYl6ZmWhUn53GKkors1YnruQWJW/h5sjpBdkKzUJlwUpSV0CXKTHgk&#10;ypQNO2bKvggzZUBigskgHKFneA6/yXHeUiJ0GWfPMwUU1FZAR4dVhqjpO3tUr3Km1uS7aVXl+jE3&#10;ZQdPK1NGTl+XJTUuyUg0K0pPs1Sn5dgUKNR2ufK13OzUzfyslFoyI2W/Y1pyu0ie3DlLnvznLHnK&#10;W5E8ZUIoTwFSkQKCyb5EIfREhueAc2dXDs58Kpw31AgdVWuiA4X6aO8qW7RzlYharXahbVL5aG8s&#10;WKq7Ni9cvzgnxqgwO8FMpZRb5mUpbbIzVXZZGWu4GekVfEV6jSA1rdExOe2EKFFxeZYs7QH2RpSY&#10;Ni5MTANhUhqQk73Du/BXMp5DFkJX8vEd4N+uEzh7HVxNQQ3FbLSrxBptKxFSNxfPp5UVLSLWFgay&#10;VqtD9dUqiVF+QbxpTl6KhTI30zojJ99WkV3MTV1ZPjNJuV2QoNwnjMs6JorNuiiSZt3DXuN6TBib&#10;BWTcFC/xLjzAc7iW/T+26z0eynyPA/j3uQzGuI7LTMyMyzNiZjBGkRVRnFBJhZIuipOtHF0pkogp&#10;pOhCWyglXeSy25Xq7G6JdretRG2vtnYdjlRb0VVKl9/5OvvqvLSv88f7NfPXfJ7f5/d7nnm+AP9M&#10;xQ4ysIMsnDnQ7mwjKNJKoUCronKzPdnsLH+9dZkhBqkZU02S06PMV6yNES9JW2CdsOYfsoWpSfYL&#10;UtIdYlfnOM5btV05J3mv86zkatfopHPqmcmt6plJT1xnJg24RCcRZ6Qa6v58gNbBs4gdnEnHDrKx&#10;A5z/ylBRrgEU5A2DvDwnKjtvJLMuZ4xu6sYgQdKGMONl2ulmiVlzRIvWx1nFZy6WxmWssJ23bg03&#10;J107PHptoSIqrUw1Pa3KOSLtjEt42jWXiDWP0FvniFSiikwlyqE6F+AzYTmeRTwDJ3Ht1TnYwSac&#10;u/A1eMsWPuQUWEJWoZxKL9TQKQWjeSu3BPKXbp5kmLApwvTLvGiLv+fOF8/PWWg9d+My2awNKXZR&#10;2ix5pHbL8GnZJYopWYeVYVn1qslZV9BD1eT1b5RhmWSQYqi7g8+EZICzuAffYP6hzdgBzqCF2wA2&#10;7uBBZpEQ0ortYHWxC7Wi2ItNLBqnu2jHBMGC7VONYrdFCedujbGYVRgvjipItI4sWCWbtiXTLmxz&#10;Pheav8thYv5Bx5D8U07B+Zedgjc9cAzJ63cKySWOITmfa8WzeAHP4SktdoD5+7ZiB0U4e+Icuq4E&#10;YHWpEawsk8DSPQoqocyDji/z48WWBunFlIQJZpdMN47aPVsYuSvOInxXgmjKVyutQnemSycU59kE&#10;FRfb/a24kgssOsEFFP2IurmA7X3ygG1EHrD1c5exg3PrsQPsvhLXXlKMHeAoko1zaFIFwJIDAlhc&#10;KYL4gw4Qd1BDxVSOZmZVBvKiKifqRR4IF0w7EG0YVjHfJLRiodmE/cstgvaliQP3bbQaV75D4l9e&#10;IR1TflzmW34JdUl997yS+ZYRG5/S/7L9pHEtdpALUIXr37sTYEcpQE45QBrOoUuPAMTVsBBTawqz&#10;a20guk4FM+o8qYg6f2ZqbTBvcm2Y7sTaGfyQ2rmC8TXxhoE1S4zH1qSY+lVrzXyqt1l4V++z/KL6&#10;G5FX9UWR19FO0aiql+JRhz8O8zxErIY6i3tQh/tfgflfYX7+foCMQzh/4hz65dc4/+EsGH7aAKbW&#10;iyCsXg6hDW4wocGbCm4IoMc3TGQCG6axYxuidfwaYnV9GxL43g3JAq/69Qae9QVGI+v3GI+orzV2&#10;r79grKlvN9acfmHidvK9qdsJIkRmnxwvADiI/ZdgfgF2n4VrT64FWHQCYG495p8DCDrPg4BGExjX&#10;aA3+Fx3B76I7jGnyAZ+mQMq7KZTyaoqkPZvmMB5N8eyI5mWspnmtjrp5k45Lc4muqvmonrL5O3RH&#10;T9n0TE/R+I7vdIHoI8EnRzB/D+Zvw3xtFUAKrj3hFEAMZkd8DxByEcDvRxY8r/JhxDVTcG+RgKbF&#10;Edyua0B93RtcWwPApXUSqNoiQdkWQzndWEQ53lhFOdzQ0vKbRbT9zUO03S9nUBtte+Mxbdv2mrFp&#10;JexQ5ZhfhPk5mJ96DCCxAWDed5iP2SE/AIz5GcDjOgUuv+iAw10ByNuFwLVLwP5fDmDX4Qq2HaPA&#10;ptMfZJ0TQPrvcJB0zQXrrsVgdS8FxPdyKVF3CWV5v4ayuH+eMn/wO2XW/ZQy6xr4zE7Mz8P8NMxf&#10;cgZg/nnMvwQQfBnAtwVgxA0A5a8A9u00yB7rg+SJCVj3iGBYjw2IeoeDRa8LmD/1ALNnvmD6bDyY&#10;PJ8CxvhCYvRiERi+TAGDV5tA0FcG+n11wH/diH4Fvb6ez+RjfvpxvAfOAsQ2AkT+hPt/DWB0G4Dm&#10;NoDj74DrBBj2EMDyjQ6YDxiC8J0QTN6LwOi9FAw/cGDwQQH6H91Aj3iBDhkLDJkEQPAPmeCfIVmN&#10;8hAWTvCgE9xkggGk5X8yMH855sdh99Ox9+BWAO9bAGrMdsBsSTeA+R8Apv0AxoQCQ8IHATHEPBPM&#10;M8c8Mf6ODHFIidyRDwpCEQhfDAi+FJANCB98BG96cvwzxF5BEc4R4axrq6KIREMRK1+KiEMoYjmd&#10;JuaxNDFbQhNhCspC+Wg72o32okpUhb5Gp9G36Ad0k/4g7KYHhM/pfuEA3WdG6FdmhPl/iBzzh8v/&#10;NPjdXo3X4k0R2Xi8nnCaWMXQRLyYJqJklIFyUSHaicrQfnQY1aITzEfROeaDqJkZELUy/aJ79CvR&#10;U/q5eIB+KiZMr5iwg3rEhDcUceQoosA5d5ATh58uFHEcRRGHAOwmjCZ2s2hiE08T6XKUxhCpFm1m&#10;Pkp3MO8lu5l3knJmQFLJvJUcZfolx5jXkjNMn7SReSm9xjyTdjJPpL3MH7K37EMZ4d2XEZ3uP+kO&#10;RVQ2QFwkyBqIK16HWoFGUsTZjyLKiTRxmkGT4bH0B4dEZkC+mnnDZTKvuVymjytkXnLF7AuulH3O&#10;7WefckfYXq6O7eFOs4+579lH3BX2AdfBdsl72A75W512OdH9TU707soJ/85fEFfM1ojwKFkC8cBr&#10;8XRAuB8jcT8046l36ml0v8sc+qXzQuaZagXTq0xjnyi17CNlPvtQuZ33QLGLd1+xl3dPcZDXpajh&#10;dSpO8jqU3/LalZd5d5XtvFvKHt025Rt+i4roX1USwRUlMfj5L4g75nsIgXih0WIgvtiFjxI+jvag&#10;+r8YSz33DKWfjIyiH46IY7rdE9ku91VshyaD167J4f3mVqBzx61Y57Zbqe4tdYXuTXWVXpv6mN51&#10;9Vl+i9sl/lW32/yfNI/0/8N1nQeleeZxAP+BeCKIihcqyqGZ7Xayk2xDDjXeqHgAHqCAgIgIgooH&#10;eBLFgxi8iEoSc2BWbVzNHWNsrtFUk8nVZjNpd5pOu9lspte2md20TbubbvvuY7eZtfnjM+/733fm&#10;9zzP+z7fG5u+913ZhJGvbcL8lpGl/6G8hHECAdvuB9hOCmDJVMBSaYClsOB58kZ4unMH7rMELu5x&#10;fAH+4x1yt4fbtYT3ttV53N/W6nlvq9Xrna193nc4wz63Oft8bnKOEG9smfa9vuWE78qWBdK1Lcuk&#10;Zc498lXOp+SLnG8pixzMf4GDBZznYIHzr8C2o+wEIsomoSON3jOp8DwjAr7kxsKTtM3wUVoy7r3U&#10;XPy95GLCnSSVx81Evdf1nY3eKwltxGsJ3b5L8XbS1XgH+XL8fr9LcROUt+JmKBfizvgvxF0OmI+7&#10;FXA27q+Bp+KfUY/H/xg0G48F//EXM+tgCSg7xQtl+wCW7QsvcvzgqxwqPOZFwp95r8O72XG4W7xM&#10;/GpmAWE5o9TzClfjfSmthriYaiYtpFrI8yk9lLPJ/f5nkkcCTiUdDDyRNEmdSzoeNJt0IXgmaTXk&#10;WNLDkKnkp6FHk38InUjGwlzIkTUpWOhLWJI3YFx3wHLc4RnfEz4VeMMTPgne5wfBXeEGuC7k4JYE&#10;qfhL/Dz3C7nFXvM5ZT5neDrSySyj3/HMZv/ZjI6AmQwb9U3uYNAU1xn8h3RX6ET6TJgr/RztcPoS&#10;7WD6/fAD6V+E7+P+K8LJxcLHkNE1Gf+HpaB8Hg6+FqC+VYiDhyJ3eFDkDXeLAmBFxIQr4s24RVEi&#10;/lwhz/1kQaHXnLCUOCNQk6fzDJTJ3IaAiZxW6pEca/Ch7D0h47y9Yft54zRn1lT4aNapyJGsy3RH&#10;1l36EO8T+iDvO3p/NrYm0v4KLB19snNR50Sf9oclqPNJ3eC21ANWJX5wWUqHBdlG3GlpHH5OwnU/&#10;VizwmhSVECeKlOTDBVr/8fzawP1Cc5BTYAkZFfSEOfiDtKG8fREDeRN0e95cVF/eYvTuvJuM3ry/&#10;MXr430R387E1UV2Cn9FfWvu1fCMEeIR+c/dLAW4p8bCiJMBVOQkWlDQ4VfYazCq34qflqYSJ0lyv&#10;Q9Ii4oGSUrKzWO0/ItYHDovqgweLWkL7C620voI9EbaCEXpP/uGorvwZRmf+eWZH/irLkv8XVnvB&#10;M2Z7wU+MtkJsTfR6GA/gCzSDD2Wo66DOtaJGnU+NhwvlPnBaHQKzFRtgSv0G3lWeRBgv43k6FfnE&#10;vXIJeai0zL9fqg3cI6kNtpWYQ3uKLTRrsS2iQzxMt4jGo9tE08wW0VlWk+ga2yz6kG0S/wP5kWUq&#10;xpgIY72f10EM8EABcBPlL1Wi3qsFOFvpCbNaKkzp2ODSbsaNVyYQxioyPB1qvs+ASkzqK5NTehUV&#10;gd1yQ3BnaUOopbSV1ibrjmyRDkSZpfsZjZJJVr3kNLtOshRjlLwfUyt9ivyHVSvFmL9gvPSCj/ai&#10;BO0DFcAqyr+sR73XAHCiigDT+gBwGRgwbvgdbky/w21Yl+Zh1+Z62zRFpO4KGaVTrQq0qHRBrSpj&#10;aHNZM82k7IxsUNijjIoxRo38KMsgPxmjl1+JrZLfj9XJv4qpUvzArlJgLIS53j/zAT5G++AO6p3L&#10;KH+xBvVe1L1manBwtJYCB41RMGZ8HTdcu83NXp3iYTNke3dV5fvu0pX4tWmVAU0aDdWkqQmprzDR&#10;jOpdkdXlfVH68hGmTuViV6qOx1SoLsWqVfeQv8dWqF6wK8oxFsJc78sigA+UaB3Q/K+g/Pk61PnQ&#10;tWcSPQ/Vk8HZEAGOxtdw9gYOvrc+yd1qzPSy1AqILdVistkg92/Qq6nGKkNIta6Bpte1R2i1tihN&#10;pYOhrjzMUmlmY5Sai7EKzTvI57FKzb/ZSg3GWlOmwZgvfY7OwwN03VpFM7iIcs+g7jeDroAu9Nxn&#10;JoGjKQz6mzeAren3eKs5gdBu4no2N+QRTfVF5Lo6mX+NsZyqr60K1tXUhWlqWiPKq7vpZYYhhkJ/&#10;kFWqn4mR6hdjJfrbyGfo/Xu2tApjyaow5npPpADvoqvnMprBhUa0D1oAptoADqCno5UI9rZg6G1n&#10;g7V9E669LY7Q1Jrm0dCS42NsLiAZmiQUnbkssNKkDVY31oaWNTSHy+utkbK6gWhJ3QFmsfEYW2Rc&#10;iCky3kQ+Qb5ji2oxFsIUr/MInYfbOrQO9QDnmlHvtABMdACM7AKwd3hCT2cgdFoZ0GbdiGvq3O5W&#10;35niXtPB89LvEhK1lmKyul3hr2rTUBWt1SGyFlNYSXNHhLjZTi9s2sfIN08zheZ5lsB8gy0wP2EJ&#10;TM9ZQhPGFDZijPU+QOtwvRrgLTPqnSj/zS7U+7oBBpGeHjew9FKgxUYH0+7f4up2c/DVtkSCrjfD&#10;s6KH76PqFpEU3TI/WVd5gMSqDxJ3NoQWdlhowo6+CP6usajcXZPR2ZazDJ5llcmzPGZkt3/LyG7D&#10;ol/1J3Qel9EMzqP5z6H8ozYAZx/qXUi7HcA8QIb6QRrUDG2AqqHNOM1gvFv5YJq7ciDHS9Zf4CPp&#10;l5DE9jJK4R5tgLCvLojf1xqSs7uXxrONRGTajkZybafp6b1vI4/o6T1f09O7f6Knd2G/chvN4BJa&#10;g9NWNIPdaAb9AMODANYhgMa9qHuN+oBuLAg0TiaUOzfilM5teJkzmVAyluUhGhN4FY6KfYSjct+8&#10;EY1fzkiNf9beZirX0R2c5nCEpgy7wpKGT9ISh5eRj2iJg89oiQM/hif2Y7/yNjqHC2jt51D+xADq&#10;ng6AvlHU/ZwAhnGAikMEUB6mQOmRSJC6fgPFrjdwRa7/cl3nQVHeZxzAv793L3aXXZZdQFZQWBBZ&#10;EGEBOReUWxQRjdoxMZFk4oxao51qrdVoNYnRRKtRG5RwWBBhPZBjwQTlKokWUbBe1FtRMZyRegDi&#10;9evTaWKof3xmduedeb/P73rf94kW3spNFM3ITZWk5s6WpeTMkyfnfKhMylmiis9eaRebvcF+YtY2&#10;XVRWtkNk1mHHiKxactUxIrPPKWLPC6fw3XxEeMavqtfQHFALtJ/yM2nc2yj7kyxgZS6wKA+YR23R&#10;bwptMatoBGZaPJFmCcA0SzibaollyZYpQpJlhjjeMlcSa0mXTipaZBNdtFwRWbROGV60RRVa+I16&#10;QuFBu+DCanLJLnj/A7ugfc81QfncfrhK2gMHKD93F50FasU25QCr84GlhcAH1IvOKQZSSiWYXKZB&#10;YpkrEsq9EVcehFirGZOs8SzamsLM1llChHWeKMy6QBxiXSYJtq6WBlo3ywLKd9v4W4tsxlur5H7W&#10;czZ+Zb3ycaVDinElXOl75FdHaP3zKD8jE/iSxr6ugPrPA8CCI8Db5UBqJRBXBZiPKxBerUNYzWiE&#10;1PhgQm0QgmvNCKpNQGDdNATUzWH+dfOZX90i5lv3B8Gn7lPBu36naGz9PtGY+kqRZ/0ZkWddp8iz&#10;ZlDsUc0lw+2n/EzK/8teYAONfcVhYGEZrcFRIO0YkFADRP4dMJ0Qw7dRCeMpHbybRmFskze8mkwY&#10;czoCnqfj4HEmBYYzc+DenA635o8wqmUNXFu2wKUlB/qzJcz57Ek4t7TDufkJcz79gnDhF9m07776&#10;G/BpEe0BGvuiCuBdyp5RS/kNQMQJyj8FGJsZ3M9JoW9VwumyBo5X9HC86gGHq+OguzaBREN7PRn2&#10;N2bB/mY6NDeXQnPrz1Df3gl1236o2qpg23YByts/wfbWIGxvPn9tF+V/bgFWlQC/pbG/R+OeQdkJ&#10;J4HwJsC/BfA6D4xuBZyuMdjfkkLToYK6QwtVpx62nQYou3yg6A6EvNsMWU8iJD0zIe6ZD1HPMrCe&#10;DUD314RCeujmPRdIF9Db99pmurS6FFjyHTC/DphJ2fGUHUbZ4ynb81+Ay3VAdxtQ3wNsHwhQDCgg&#10;G1BDMqCFaMAZ6B9NvIg/CQMG4sh0Qh8FA/QiGqCHzwAduEEKG6Sgp43k3GsfU/5S2nPv05q/RXOe&#10;QNlhlD3uMmC4ATi3AfbtlN0ByKhs8TOAcRF9CNsQFfBKQxzo90hiID4kmEwkKYReipw+ijjNB6fN&#10;x+nQcVp0XvEadx1LxtAtqNd19Aa39wfXRIKrJzOumsW4Mp1xxRKykqwnm8l2kkGyGZfnkUJw+WFS&#10;TqpIA17Jm/FCfgtD8h70ywfwWM7xSMHxUMHZQ+X/426e4G4G8NFET7WM8KNawsB1CVTPDMY17zKu&#10;XkiWk4/JRrKV7CKZJJcUsFfqA+yFuoQ9Vx/FM3Udnqqb0K++jkfqbjxQ96NXzVmPHWfd/6XhrGsY&#10;7uEG7uFK00jc3IkPzcsEmpcYqmca445zGXf4kHHdMrKKvdJtYC90X7Bn2u1sSJvBnmqz2IA2j/Vr&#10;i9gTbTF7rK1gD7U17N/aRvaT9grr0nWyH3X9rN2Bs7sOXLjj+D9tw3AvF/CxI8DHOIF7UR1jaU3G&#10;mKgmM9WTDD5qNnvpks6GRi5mgyNXsCf6teyRfiN7qN/K+vQ72QP9Htarz2U9+gLWpT/EOvXlrEN/&#10;nN3Xn2T39K3s9shOdsOlX7jiwoVWVy66RC66cvGFYbgP5fvqaCtpwf2cCa2J3zj6H4aX3vEY9Epj&#10;jz3fYX0eC1ivYRnrMqxiHYb17L5hE2s3bGN33b9md9yz2G33PHbL3cJuGErZNUOVcMXwg9BquCic&#10;9+gQWjyeiE57cvEpTy5p9OTSf7yB+1G2vx24SUPb2YHQvAR54ZnJhEf+Uej1m4IO3znsnm86a/NZ&#10;zG76LGfXjGvYZeOnQqvxS+GicYdw3rhb9E9jjuissUDUbDwsOm2sEDUZ68SNxmbxSZ+74gbfh9I6&#10;31eyGl9uc/xnx3y5/BfcRPlBSvBQFXg41RHhiKGw0egLMaIjOARtQXG4HpSG1sB32LnABUKLaalw&#10;xrRS1GRaK2oM+Ex8MmCL+ETATsn3AXskDQF7pfUBRdLagFJpTcAx2fGARlmV6absqOmB3Gp6rigz&#10;cWXJz44Mw4NtKV8KHiWnI22Ll9Ea9EU5oj3CDdcjxuNCZBRaIqewUxGz2YmI+UJD+EJRfdjvxLVh&#10;f5RUh66THgvdKPsudKvs25BdNpUhWfKKkHx5ecghRWlIpbIkpEFZHHJJeTC027Yo9KmqMJROUBhX&#10;73sDD5OBmwXwGBEexUnQFSfH/UlqXJnohLMx3miMDcX3sQmsNjZNOBbztujbSR+IKyculpZH/15W&#10;Gv0nm5Ko9fLiqE2KQ+ZtyoPmDFuLOVdVaC5SFUSWqfeZa+zyzC12e80/arKj+u2zorj9NyTzDTyS&#10;UT7Ql0g9XzJwNVmCi0lyNCdqcWKyB2qTA1GVPIlVTJ4qlCXNFhcnvic5lLBAZon/yKYwboWiIG6N&#10;Mj/2E9u82C9Ue2N22OXEZGqyYvLtM2OKtXtiqrQZMad0f425o9sZ+9hhRyx3+Ipsj+O64XgUMJQA&#10;tE+lfose8WfTBDSlSvFDih2qU0fh6PTxKJ0eyQ6nJgmWaWni/SlzpflT37fZO2WhPCd5mTJr8kpV&#10;ZtJa9e6kz/5DdZkHNX2mcfz7S7hvAoRcqLUe9aBaFq2KioCA3BBIAiGEECBAwpGEK4AQ7vuWwwM5&#10;vIFUXRXEq7Weddx7u53d2e50D6fbHafb7tFt17X728fZsdI/PjNv8s83z/M+z+T9eI5E9ngPR47w&#10;BiOP+/RHnvPtjbzi1xN5j98d+TG/M+pLfnvUtwTLb4tm/ZbDhtJfF9X/uyTy3lTgAbnf7VQubqS4&#10;4bJUiHdSN+Bc6nbmpDScM5USZzeRnOZwJEnlNJaY6zKSoHcbijd5DMRZPPvirN49sR28rthB346Y&#10;o35tMaf9W2J+KGiOuS1oiv1IaI39XNAQ95xg/ev/D/8lbATwaTzwEeU/Iu+7nUHv7HQGV+TOsCn4&#10;OJO+FjPpQcxxxV7OYfkBu1FZisNwWrrTgDTbpVeqc+tOKfHoTK7wakuq47Uktfo0Jfb5WRPH/esT&#10;ZwR1CeeFtYm3RJbEn4uqE5+KqpOeCauS2BcICP+XfBMF/DEZ+JmCnFMF3FCTa9Bf7nmlA85k+mBa&#10;tRrHVFswnhnCGVZGcgcyEhx60mVOnQqVS7s8161FpvdoSjN5NaRZeAdTG31rpV18i3REUCWdElZI&#10;50Vm6XWxSfpjiVH6mdiY+m+RMZV9gZAQvOSLGLoH6sFjJfWAvO+qlt7ZOfTOVXMwk+2FY5oVGNNs&#10;xpBmB9OnDud2ZcXZt6mkjs2ZGS6NSo1bfUaBR116qZclvZJXpaj3rVB08M3yIUGZfEJUKp8VF8uX&#10;JAb54wC9/FOJXvG1WK9gRYTQsIyndA+/lgMfUP03Kf9yPjBPnKTzhNYDY7kSDOVtQG/uNqZTG8pt&#10;zTlg36hJdqzPVjjXqrNcq7Py3CtVBq9ylZlnzKzzLc1s9S9WDgj0yqOiQuVZiU65GJCv/IB4QvxL&#10;kq9kxYSIEL7kM5rFX9IM3KPar+mAi4XA2SJgkn7HuM4dQwVC9BauR0dBENOi28Ox5kfZ1eUlOFhy&#10;05wrtZmu5pwcd2NOkWeJxsgzZNf4FmU38wvUfcJ89WFRrvq0JEd9JUCjfkj8ifhKolGzYkKUs4wn&#10;UtoHmoPbecAiZdvoyXOSOELnYb0revV8dBjWoNmwlWnQ7+LUFkXYVRXGOZQXSJ2MBRkuJTqNuyFf&#10;51mYV+qty6vyzctt5GtzewQa7bhIrT0lUWkvBWRq7xN/IP4pydSyYpWWFS3n97SLj2kObhUAlyh7&#10;1kjOV0bOR+feEie0l/qguew11JcFMjVlOziVpWFcc0mMfWlxsqPBoHApMqjddPp8j7yiYu+cogqf&#10;7MIGflZBlyCzYFSUoTshVuguSuS6uwFy3SfEPyQKHUvfsaLl/Jbu4SHd/XU9zSLlnyH/PEoM0LnD&#10;ZI8mszcOlq+ApXwjKsq3McbyUG6JOdpeb0p0LDDJnPOMKldtWa5HdpneK6vUzFOWHPRLL2n3lxcf&#10;EqYVT4ulhguSFMP7xMfE3+jzf0VSPfsC4Us+pHu4S3OwSM9fWwVwohoYqyLnqiTvrGJQW+2JKosY&#10;5pr1KKsJYgyW3ZxCy367/Op4B211qlN2ldIlqzLHTVlZ6JleYfSWldf4pJa38lPMg4Ik86QwwfSO&#10;KN70njjO9BtxvOlLUbzxW1GCkRUmlL3iJxrgXerBJTPto4W8sw4YrAVaiVo6Vxx0Q1mDP4ob1qDI&#10;uoXRWXdytNZwbnZDjH1WfbKjsl7hrDiodpUdzHeX1pV6JtdW8xJrm33javr5MTUT/gcs84Ioyy1h&#10;lOVXwqjqLwTRVc8JVhBdyfq/5BHN/3W6//NU/6l68j4r0EM0EOWkBcUtzihs9UF+2ypo2zcju307&#10;o2oP5WS0RXEVbYn2aW0yR2mryjmpJdc1ocXgHtdc4Xmg2eod1dTrs7/pqF944yw/rPE6f1/jL/hh&#10;1s/5YQ3/4YfVs9/jDvVggfo+R/lTzbQLLeRdreQ9beRdXUBeNxeaXi9k9YmR2b8e6f1BkPWHMKn9&#10;EZzk/lhuYp/UPr4vwyGmV+MU3VvoEtljdgvvqfcADSDy39jX3eW5t/uw9+7us7yQ7iXeru6f8kI6&#10;n/JCOp75hLSz3+OmiWaRen6aso900C50AlbKLu8F8gfJPQ8BilE3pI3xIR1bjeTxQCSMb0fceCgT&#10;Mx7NiR5P5EaOyewixrLsw8byHfaOljntHq113jXa4bpjdNRt+8hp920jix7BIz9yDz70F/fg4W88&#10;ggdZz+Us0AzMUf2TlH2oD2jvpx5Qdgll54wDsmNAwqQDYqa8ED0lRtT0Ouyf3oqImV0ImwlnQmdi&#10;mD0zKZyQmQzOzpkc7tvTBrtt01X2P5hucXhrethx6/QJpzenLxOPnN6c+rNT4PGvnQMnWJfAY6+4&#10;QAp2kuoep+w+yrWSFpoPA7oJIHMaSDoFRJIm7p11w+45X+yaW4mdcxuwYz4Ib8+HYNt8BIJtcQiy&#10;pTJv2VTMFpuOE2gzcTbZrNyNtn7uG7ZJu/W2i3brbPft1s0/4a6d/cpu7TnWfu3ZV5yl/GMDwNAI&#10;7cIRwDIJGE4A2WeA1DngAKnhnotA8GUutix4IHCBj80Lq7BpcQM2LgZhw9VdeONqBNZfjce6JRnW&#10;LGXj9SUDVi9ZmFVLnczKpSNMwLV5RnLtNiNZ+oSRLP6dES8854ivsN8xRfkjVHsn9byOdLSUsrXz&#10;gJxyY0lJQxeBbdeAzTeBNe85YOUddwTc8YXkzgqI766D6O4WCO/tgOBeGPzvxYJ/Xwa/+znwfVAG&#10;nwdW8B4MwfvhKXg9vAbPhx/C68Ff4XXvGbzust8xPka7SH1voNpNs7QHF4D0K0DcErDvBuW/C2x6&#10;H3j9PiD+H9f1ARTVucUB/H/vFrawbAEXiGURowtEAcsCgigoYBakVyXRxNgJMWBBLEiQoEBExYaK&#10;KIo8CeLgQ4ktik8xFkQh4oxPRFFExIKKndHvnWcb4zC/ubM7yz3nO3v3+845zcGiRgzVBTnM6tRQ&#10;1FmT3jCtcyBDIK8fDlm9EdK/I8lESP5OhPhiOkQX8yC8WApBQxW4hkZynzz7KGczkErf+Sxa+5Q9&#10;wFiKPeZPWn8V1f844PAX0PsMYF0LaOoBxSUO0isiiBsVEDaqIbhqBRqwgCY74NpA4Do1qM2jqTGK&#10;AG7+QGjzbaEHvoUKfWs3oQXdaqDm7fZHSyj+nF3ANKr7OFp3IH3E6wQw+BRgVwPoLgCWFwHVZUB+&#10;FRA1g+5HbpnQ/yuA22qgTQvc6Qm09wXuOgL3h75r1B9Sc/SIDuRHtPk/zgI6qeCd9IA9oUBPTn2U&#10;RG/N2Ef7AK09mGJ7nab45wB9HdDzEmDRCJhdByQ3Aa6VYreTB+91CCmOjGKY0b01dD8r4BnV5IUD&#10;8MoAvKZm9Q01B4zqwSgPRj8AtpHQQ8fKP2LaPmDdaM5VE8WXYFKad8WuYAIfMISSb8k0kkgWkCUk&#10;i6wi60g+KcRrFKMLu/ASFXiOQ3iKanSiDo+paI/orwOvKG321v3PMGsbMKuelAdR6cDM7MFMh4DJ&#10;vMFMAsFEY8GEk8hPlFcSSSVLyXK85leji9+Al3wBnvNFeMr/jk6uHI+4/ejg/oP73Hnc5W6inetA&#10;G9+F20KGVhER/xPr0R2suzWYpdW7PMz7Uk2cKR9PysdI+USCyb8jM/BaPgtd8oV4KVuC57IsPJWt&#10;xBPZOnTKNuGRrBAd0n/hvnQ37kor0SatQqv0HFqkN3BD9hDX5F1oMmVoVLxzRcG4D5jOEqyXOeWh&#10;oXwol+62VJf+lI8b5eODN5oQvFTH4qlqCjpVM/FQlYQHqsW4p8pAu+o33FHlok2Vh1ZlAW4pd+Cm&#10;chealXtxXXkETcoa/FfVjAb1Q9RrunBew7hac8ade6/mPWZLsW2VYL2JrQXpAWajB+s5CC+6D8dj&#10;6wA8sIpCu+V3uK2dgRZtIm5o5+O6Ng1N2mVo1K7AFe1aXNZuwiXtNlzUlqBeuwcXLA+h1vI0aqya&#10;cMr6AVf9RRd3/AvGH+vO+KrPsH5mYH3lYHamYPYqumrxpp8Nnnz5Fe71dkOrjQ+adSG4qovF5V6T&#10;0dArHvW6ObigW4Ra3RLU6LK4s7qV3Gndeu6UroA7qdvBVduUccdt/uCO2Zzgqnpf4g7btvMHbF8I&#10;Km2ZYF8fJtjbhwkrPsHsKb6DCMxRAuZEeQxQofMrS7TZ2eJ6Pydc7ueJer0/zukjccZuAv6ym8ZV&#10;283kjuuTuGP6FO6oPp07os/mD+tz+UP6DfwB/Vb+D32JoNKuQrDX7qigwu68oNy+VVhm/0xY6sBE&#10;JQ5MvPMzbADFd6af6WAez4aI0TFIhjZHFRr7W6HO0Q5nnVxx0tkHx5yDccR5LHfIeSK333kGX+mU&#10;wO9zmsdXOC0W7HHKEJQ7LRfsdlwjLHPMF5Y6FolKnHaLdjodFBU7nREXOd8QFzp3mmxxZpKCgUyy&#10;meR/4m182k463Gh7dQeuDBXikkGK2iHmOOlii6NuA3HQbQQq3fy5CrcIrtz1W77MdRJf6vKjoMRl&#10;lnCnS7Kw2JAqKjIsFW03rBAXGtabbDFsNSkw/C7JN1RKNhmqpRsMV6XrXDpka1xey1a7MlnuZ9hg&#10;2toodssImvlGArUjOZweLsYJDyUODe+JfSP6Y88Id5SN8OVKRgRzxcNj+O2eEwSFnlOFW4bFizYP&#10;my3O91gg3uiRZpLnkSVZ57FautY9X7bavVi+yv3f8pUeVaY5Hg2mvw27p8ga1qXIHMb+z3TZJ5gr&#10;bb8Uv5G291ojUE2O+vE4OMoUFT7WKPPVY6efAUW+3txW3wB+s084v3FUrCBv1ETRupHTxWu8fzbJ&#10;9Z4rWemVIs3xypAt98qRZ3vlmWZ6bVMs9dpt9qvXYWW613llmvcd5S/eL5Wp3kyZOpKZfeqVBx0/&#10;PjRzBtCsE0R9Ps2f+8dQr2+UotTYDTsC+mBrwEDkB3hyef6j+bXGYEGuMVq48uvxopzRk8XZo+NM&#10;Mv0Spcv8kmUZvmnydN8sRZrvGrNUny3KFJ9S1ULfA+oFvmfV831b1cl+z9Xz/JjqPeUHD6kG12jt&#10;5yj2MTrm9tORu4eOmdIgEYqC1CgItsGGkAFYGzKUyw0exeUEjRFkB4YLMwPHiTLGfC9OD5gmSQv4&#10;SZrqP1ee4p9iutC41Gy+cZVynjFfNde4UzPbWKmZZTxlnuh/0zzB/6kmwZ+pEwLeUn1wj462y7Tu&#10;UxT/z2hgbwzNW3TdEcahIFyJvIgeWB1hjxURBmSHe3HLwr/mfw0LEaaFRosWh4wXLwqZJFkQHCdN&#10;Dk6UJwUtUMwJSjebFZijSgjcoJ4ZuMM8PrDC4sfAaou4oGbyxDwuiGneU3/Q5kffQwhwIgo4MA4o&#10;p9mvmK5b6HVelAK50dbIiemHzJhByIjx5NKiffnFUYGChZERouSIWHFSxPeSOeHTpLPCf5YnhM1T&#10;zAz7RRkflq2KC12vmR663Xxq6B6LKaHHu00OayKPLSaHMXOi+VSLP3CealBFcfeNpxrQ7LeNrhvH&#10;0rwzTo7lsVos+6YP0r9xQmqsO7codhSfPC5AMHdsmHB2TIw4IWaCyczoKdL46Hh5XNQcxfSoFOXU&#10;qEz15Mi1mh8iC//HdXlHRXWmcfh3ZwZmZGCAmcEWxS7oqogFGxqKBWkqZZA2MIMMVQYCglJVWmIB&#10;7DLHWJBZS4goboxRQE1cGylHT9QtlmiyrmvBsm6MUbn7kxzjOfnjOffeOXO/53vf+333vq/WGNns&#10;Yog81TMx8p89E3VPXBJ1XdpEnagx6ET1W34IAToYc1s816GBPSfLjY953MTrtfoeqNZrUJ4wEGUJ&#10;o1CUMEko0PtI8vQB0pz4eTJznM4mMy5Onh6b1CM1NkNpisl1WBRT7GiMqXZOjN6g1kfv1MZHH3CJ&#10;jT7RMzb6b+QRz19r46JFDVG/5Rqfw1nGfIzxN7PsamT/Wc9jHa8/NNhipdEZpUn9UZg0EvlJE4Rc&#10;43TBbJwtyTSEyNINETYpiTHy5ESDIikhzc6QkGOfoC9UxesrnWL169TR8du1C+ObXKLi23rq4i+T&#10;Tp6/0kbFixqifssVPofTXAOfM/6mVGAn2ZQCrOJ1ebIEJSZHLDX1RV6KG3JSxiErZZqQYfKXpJqC&#10;pMnJYTZJydG2hkUJCv2iFLu4JLN9TNJS1cKkciedsVYdYdymCTfudwkzHndZYLzkssDw0CXM8FIb&#10;ZhA14QZR/ZaLfA4nE4DDJmBfBrCN1KWz7+U8StKAgnQH5Gb0gjljKDIzPZCWOVkwZfhKkjLmSg0Z&#10;82X69CjbuPR4eUxaco+FaYuVkan5DuGpKxwXpKx1npdiUYem7NOGpHyhDU75Thtsuq8NMb3UhJhE&#10;dWjyO77mWmxlzAfptZq5F7LY9y5mvZ9JP485WUosNmuRlj0IppxRWJTjJRhyZgj6nNmSuOwQaXR2&#10;hE1UdqxtpNmoCDen283PyrUPzSpVBS9e5RS4eKvz3Mw96oDMo5o5md+Qe5qAjF/VARmiOiBddH7L&#10;We6Bo4y5ie5dH7DvJdU5QCHJ4XlGnhymJc5Iyu+PxAJ36AvGI3aptxBd4C/RFQRJIwrCZGH50Tbz&#10;8xPloUtSFUFLcuzm5hXbz8n7UDUrd7Ojf67VyS/3iLNvboez3wd3yS/Ofjmik3/2O04xB4cZ895c&#10;9p0sv2uWACt4XELSlgJJhRLoi1WIK+mD6NKhiCrzQGTZZCG8zEeYXxYgCS2dJw0u1ckCS+NtAkqS&#10;bWeXZCn8i5fZ+RZXKd8v2ugwo2i3yrvoMDmn8i68o/Je9lzlvVTsZnrBb7RyDTYz3sZlwOZC7gVS&#10;TLKL6S9j37ESiKpQIrxSiwVVAzGvaiRCqycguNpbCKyeKQRUB0lmV4dLZlbFSP2qjDKfqkzbGZX5&#10;8mmV5YoplevsJlfsVHpVHCJnlF7lPym9Vv6s9Foh2nstf8cRroH9jHcHfXWl3As8FiznM6BbXw1E&#10;sj0KXWOLwBonBNT2xZzaYZhV54GZdZPhV+cDn7o5wvt184TpdTrJtLoEyZS6VOmk2lzZxNrlNuNr&#10;a2w9a7fLx9Y0yz1qviK35B5rnik8VosKj1Xd9HjDQebcSu/WCu5HUlLJHNCdTHdMDXuv9cDsTYDv&#10;VnvM2KrF9PoBmFbvjqkWT0yxTMUkix+8LIGYaAkTxltiBE/LIsHDYpaMthRJRllWSUdaLNIRliaZ&#10;u+WkzK3+htRty1OZ2+bXNm6bxN/Zx9i307uebVgFvflr2PvVMgcbgIgtwFy2qj47gEkNMozbrYLn&#10;7l4Y2zgIYxpHYnTjOIyyTsWfrP4YaQ3CCGsE3K16DLemYZg1XxhirRQGWzcLA/+8VxhgPS64Wq8K&#10;ro2PBNeGlxLXXeLvNFQBW+hdTW/JOsC8ketgK9fAx0DILsDfCkzeC4z9BHA/IMfQZicMae6FQc2D&#10;MPDgCAw46AnXg1PR/5Af+h0KxnuHdOh7yIA+LWb0bilFz5Y6uLQ0QNtyBJqWb6E5dB+a5hfQHBCF&#10;t1jWch0w3xWMeQnb0VTGHLsbmE/vrCZgGttSzxbA7TNg4FGg9zE5tK0qaFpdoG51hXPbcDIGTm2T&#10;4NTuC1V7MImCQ3sy7E/kQXmiCnbt9VC0N0He/iW5yfPHULT9Sl51s4FxV9fzfUB3JmNO3A+ENwNz&#10;DgPeR+in1+04MKAd6HUKcD4twP6cAorzKsjPa2F7vh9szg+F7MIoSC94QXLBhx9BFiQd/Ah1cNN1&#10;cMN9zUR3UNDBQTvO8fo2eUSedLOKsRcz5+Y9gPFT7gP+LYDeafSOpXc4vf1PAy681bEDsPsWkF2S&#10;sOiwI47A91rgcl/gymDg6kgWRBOAf7wpUFkcXuNL+DpfwNdLCB/09UbgBgO7wcFu3CC3uylr4Ptw&#10;H7CIOdd9zjXYyvhPAh70Dj0LvEev5jvA4RIgvwIW/4S346YU+KEHcEvFpkAN/NiLhakrcMcNuOvJ&#10;Qnk68IDzeMB5PORLsJMbvpNJ72SyO/9CviRnuslj7k183gu/AILonv5X+s/T/w3Q5yJzT6+SXukb&#10;7y3yL3KX/IfcI/dt6VCyQWFOHmuAp8zJsyHA8zHACxbML1kkvYoFXvPj85rz6OKG62LgXUx6V3M3&#10;otMAiKr+EO2IMBAi3MlE4ktCSQxJJlmkgJShC1V4hTV4ifV4gS34BdvwHA34GXvwP3yK/+IzPEUb&#10;nuA8HuEaOnEfD/mPB7z7Prn3B0RNP4jOfSA6EFueS4fxV08ygwQSHTGQDLxGLn5FEUcrp+sjPEMt&#10;XRvpqsdj7KCrka5P6Grh2MeYrjP4N64wdXfxE+/4kbO/zZFu/QHRpTfnoYXoqP1tHsrBEBWjIcqm&#10;MC+z+Y8FvDOObhPjNNNZwNhK6apkTKvpWkfDZrq24Q520bWXrmaOfRQ38RWu4yKX0B38ndm5yigu&#10;S0R8/wbpO8TeGs7DCaL6/0yXeVRTZxrGn3uT3CQkN26gI1YRq4ZqBatGeliObIGwJCaEAAmEQBJ2&#10;kYiiiIqiKG6AoFL3BYqoKC641LV4bHGt2+hMO9UZ9VSnztH2dFq799x5nRNP/eN37nvuP8/7Pd/3&#10;vd/79iP8yBPaExXth3IK7U80fpGl4CWXge+4PLzgSvBMUoGnkmp8JanFY0k9HnIN+BfXggfcJnzJ&#10;7cAXXAf+zh3EXe447nC9uCW9iRuyJ7gu/wFXFQIuKwVc8tLnRRimgjBUSbnwxAAIQ8gX31H4bUAw&#10;vu8fhheqeHzNp+IJn41HfD7+yZfhS74Sn/MLcY9fir/yq3Cbb8ItfiNu8Nvwmaod11RduKI6hsuq&#10;XvSpbuJi/6foHfAS5wYKOEucIU4PFJjXCAE+EN4SQwiQEZTH8IH42X8Yvhk8Fk99J+PhoGn4x6Bk&#10;3B2UjluDHLjhW4RrvuW44jsPl/wWoc+vDp/4rcZFv2ZcGLwJvYN34vzgTpwdchhnhpzFqSHXcPIv&#10;j9Ez9L/MEX+BOTRMYLq9HPQijCJ9Ki/CGBa/j5bip0AlnlMej/zfwuf+43Br2Pu4NlyLS8ONuDjC&#10;ht4RTpwfUYKzAbNwOqAKpwJqcDJgOU4ErMWxgPXoCdjCHBnZzhweeYDpHnmSORDYx3QFPmA6R33L&#10;doz6g21/m94oL7u9CGNIP4iuNZW4J+Op9ARJcD9QgTuBvrgyejQujpmE82On4bQ6CSfVaTimtuOo&#10;2o3D6hnoVlcwB9XzmS71Yma/egWzV93IdKpb2Q71DrY9aC/bFtTD7gq6wO4Musdue+e5aMu4X0Wb&#10;xgniD7y0enml/5LKyZPJVGI1wK3JDK5P4NA3rj/OTxiBj4LfRU9IGA6FaHFg4nTsC8lEZ4iD6Qgp&#10;YNpDypjdIbPZXcHV7I7gWnZ78Cp2a3CzaHPwFtGm4A/FrSGHxBtDzonXh9wUN0/8WtI08WdJw3vC&#10;/1n7BsIEKnekfT8MuEHltS+Cev1QFmcm8+iZMhTdU9XYFzoFHaFRaAtNws5QM7N9qo3ZOjWP2Ty1&#10;iP1AU85u1FSKNmgWilo0deJ1mgZxk6ZV0qDZJVmj6eJWa05xKzVXpfVTn0iXT/1RWhcqSJd5Werl&#10;h0lU6qmk3okm/Tia+WJp3qEn50i4HPvDfdERMQq7Iidie2Q4Nkdq0RppYDZEpDMtEXZ2XYSLbQwv&#10;Ea0NnyVeHV4lXhm2RFIftpJbHtbCLQvbJq0N2ytbEnZcXhPeJ18U/ki+IOJ7QpBXRwiyN/kmlJ4z&#10;0r8WD3ycCJwguineFy1Ge/QAbI8ZgU2x47ExNhTNsdFojEli1sakMquirWx9tEO0PLpAtCyqTFwb&#10;NUeyJGoBVzOtTrpwWqOsetpmedW0Dp95UUd9KqMuKuZEPVDMjv5OUREt+HiRv+YZeX9PC3xKT9xp&#10;A806RCfFbZTH1ngVWhP80axTo1E3Gat1kahPiGfqEgzM0ngLuyQ+W1SjdYoXaovF1VqPpCquipsb&#10;VyubE7dGXhHX6uOJa1OUxx1SzozrVZZpv+BnaL9Vlmr/UJTGC6/wec0Tajlu0tovTAeOpwJdxG6K&#10;t9JztyFJiabkIViTMhr1KSGoSwlDbUosU5OczCxITmXnJ2WK5iU5xJWJBZLZiWXcrMRKaXlijaxM&#10;t1JeqluvKNHtVBbpDvKFief4gsS7qvzEF3x+0u/K/CRB8SYP6Qxc09M5IO2jNHvusdDMSfFG8qPR&#10;IMeq6b5YbhyJWuO7qDGGYoExiqky6pjK6dPZ2QaLaJYhW1xucEnK9CVcqb5CWqxfICvUL/fJ1zcr&#10;3CnblU59F5+nP6PK1d8mnhO/8bl6QUkoXnM/AbhkBE6Rfje1X22Z1OdTvM4ErErlsMw8AIvNw7Eg&#10;7R1UpU1BZVokU2HWMh5zCluWamZLU62i4tRccaGpkMs3lUtdpiqZ07TMJ9fUpMgxbuXtxn2qLNMp&#10;4kY/m+k/9P2VzzIJSi+KV/yNPL9oprNI+l3Z1OdT27Oe4jVp1Oemi1CT3h/VGf6YmzEWszPfgycj&#10;DGUZMUxJRiJblG5kC9IzRO70HLHTki/JtZRJcyxzZXZLrU+WpUFhTdvCZ6Z1qtItH/VLt1wnnlH8&#10;C59uEfiMNEH5mtu0D7207h7S78wBttiBJopXkB+LKZf5Nh5zsoZgVtbbmJkVjNKsUBRlRTH5WQmM&#10;y2Zg82wWkcOWLbbbXJJsWylns86RZVoX+6Rb1yjSrJt4c+YeVar1hMpkvdrPZP23ypT5M5+aKbxC&#10;+ZrPyPOzpHXYAbTn0cyZSx5QXEvt13zKZ3aOEuU5fih1jESRYzwKcjVw5UYyeQ4t43CksHaHWZTl&#10;sImtOXmSjJxizpJTITPnLJKb7KsURnur0mD/kNfbj6lS7JeJpyq9/Sdeny0oX2HwcoU8P0XrPuii&#10;mZNoIeqd1GtTLnMop5lOOYpdA1HgGg6XOwh57knIcYcj2x3L2NxJbKbbxKa7M0Vpboc41VUoMbo8&#10;UoOrWpbiXOGT7NygSHS2KXXOo3yC8xLxFa/L+1GpyxOUulxBkejlE/L8OOntL6D7SDQQS/Np5nOT&#10;Pn2LCiRwFfZHbpE/7MVjkFUSAmvJ+8goiWIsJQmMucTAmkosounFdrG+2C1JLi7jEouqpAlFdfL4&#10;ohafuMLditjCI8qYwk+Jx8qYgpfK2AJBEZv/Jx+TB0dIbw+NAa3FdBeIRcQsopD+OWcwsJfxsM4c&#10;jIzyQFg842H2aGDyRMLo0TIGTwqT4jGzSR6bSOdxiuPLSyVx5ZVcTPlSadT/yC7zsCivKw7/vtmE&#10;YWbYBwQFBtQB1GFRQRCi4h7XujzYVBu1NdqoGAUBRQGNAqNBtgmiwIxFRYZxQQUmLlREMGpdUzSJ&#10;Vm2aWNdaYzRETfL1J+GxPukf7zPMwn3vOffe892TVOA4NMmsjE/aT1qUcUn/UMYveaqMXywq4xeJ&#10;yre6OMIc7KVvexJQxOv3epJOFvP93A/Y9y1n35GixNQVbpiS2hOT0vSYkBaB8ekxGJc+HGPTxwmj&#10;06cII9MSJQlp70qHpS2UvpWWLItLzVLEpuZ3i0mtcIhesZc0O0StuOkQnfLEITr5Z4fo5eJrGph7&#10;61Keh2XciySTJNO7MBmYlQpMZ6s2KUOOt9c4Y2ymN0ZnBWFUVj+MyB6EhOx4DM8ehaHZE4T47OlC&#10;XPYsSWzWfMngrKXSqKzVsoFZG2WRWdvkEZm1ivDMJnJNEb7msSI84yciKsJX/UIdW6CdK1iXSQ5Z&#10;SW9SGvAHuhPZok1ey95zPZCQo8LQXHfE5/VEXJ4eQ4zhiDUOxmDjMEQbxyLKOBkDjTOFAca5QoRx&#10;sRBmTJf0N+ZK+hm3SEPzdktD8o6QdmlIziNpyIYfZSHrxdfUprAuZbAurwKySQr/XpgJzKZ76gb2&#10;fkZgOFvWmEI5BhU5Y0CxFyKLdYgoDkF4SSQMJbHoXzIc/UreRl/TVISaZiHYtAB6U7LQ27RO6GUq&#10;EQJLdgq6ErsQUHJR0BU/FAIKX0gCCsTX7FwNbGELlpsFZPA1aR33Id2JdE/czPiLgdhSIHIrEFrh&#10;iOBKV/Sp7I7elYHoZQ5FkDkSgeZY6MwJCDCPh79lBvwsc9DDsgS+ltXwseTD22KBl+UgtJYz0Jrv&#10;QlvRAW25KHh1Ufkh62IOzyNJyeVZ2MR9WABMYVs4ugyIqwAGbAf67gCCqoEeNU7wsbrC2+oNL6sO&#10;2toQeNZGwKM2Bu61I+Bumwg320y42ubDxZYCjS2HbIXatgcq2wmoam9BZX0Cdc2PROykdCPPI3O9&#10;Kp9noQiY8zH34TaugQUYSu+g3fTX0r8P8K0DPA4JcG5QQt3oAlWjFk6N/lA26uHYGAaHxhh0s4+A&#10;wj4ZMvvvILW/D4mdi2tnQu1/5kOpnvyV3GZR+pZ0dFJA71oTsHwLMJ8xz+RPJzDe4TYgej/Q7yD9&#10;DYDPJ4D7UUDTBDg2yyE9oealw5V4AS1+pA8J4wMwBmjlhaCVD+NWPoDaeOjauLnaGFxbDTnGzy+T&#10;f5FHneQw3yvNwCLGPNvKNWC8Iw/R30j/YSCQ/9L9OODaAqjaAMVp8MJBznUjnMd5zuO8lhfinrwM&#10;9eLFnJfkzwYD7ZxHOy8iV1jwr/CgX+VCXy0ne4HPOeAXF8iNTjK41kmMew6/mkb3KMY7mN6+/JmO&#10;Xq9TgMsZQHkOkFyiu518Tr4g1+TAdSdeyjXATXc2J92Br3S8JL9qVqKAO7wg3+HF4C4L8T0e+Htc&#10;9Ptc5PsM9P4RcrKTD5ieecz5DMY9hu6YZsbfCgQwXi29Gnq7vfJ+SThtfEW+Jt8QphN3BI7NnDxQ&#10;AQ9dgEeewGPm5Ds98D2blg7O4wc+GJ+zGD7n4X/BvfGCiX/JpL+s60R08oXYrTtEvKIH6U0iyVAy&#10;niSSeWQRScZPyMBLrMML5OEH5KMDxfgeZXiGSjxFFb6DFd+iDv/BJ3iEk3iIy3jAyd7jN3fxMxH/&#10;D1HjDVHpCVHw4Dv+jUBiIEPIGDKN3t/TuYC+pXSlcbRMPMF6PIaRrgK6THRto8tC1y6Ou4fWeqbq&#10;OFN2jqn7J27x1zc5+5sc8UYXf+9CdHGHqHaFqHCBKAAFIPrf4VzgR0JIFEmgexLj+y1jm0fXIrqW&#10;4z5W0pOFO9iA29hEVyEtpXRV0FXF8a24hgPcMkdxBafxGT+5jH/jEp7jIke9QM6/gejqzFyoIaqI&#10;k9sv6yLpxW/CmeM4xjmOzmn0zabrPXqW0JPCUTNwHWu5TXJwFR9xqxbTVUaPmY5qRr8PZ7kep9GK&#10;U9zEbRzlJDPZwpFPCCKaJf9D9HBiLhTEkWg4H66J0g/PFCF4IIvC19IE3JJOwnVZIq7K5uBvsoW4&#10;JFuKC/JUnJOvxln5OpyR5+FT+WackpvQKi9Hi3wHmhU2/EXRgCZFC446tOOI4z3YnX5Ag0pE/a8Q&#10;vWScByBqpXzlPFw1eKLxxF2VDjeVBlx1GoJLqjE4p/oNzqjewSn1PLSq30eLehma1Wk4rl6DJs2H&#10;OKbZiCOaIhzWlMGu2Y5GjRX1zvU46HwCB1zasc/1AWxuL2B1E1HjLmL3G4g+9Pvy2JAHPN63PRS4&#10;zXx8qfHCRdc+OO02EK3uw3DcYzyOeUzHYc/ZsHv+EQ2ei1DvuQwHPdNxQJuJ/doN2Kf9CHu0Jti8&#10;KmD1qsZu7zpUezdhp/dFVPncgcWnA5W+olDRRXkXIo9yB8vKXZa4G71ZgnQCLvo64KyXK1p8AnCs&#10;R3/Ye8bikN8o1PlNxl6/RNj83oXV/z3U+C9GtX8ydvmvxA7/bFT552J7QAEsAWWoDKhCecAeYZvu&#10;sFCmOyuUBn4jmIKeCcVBolBECt9ADGT8IfQbWGpZ7j9lqT2hl6IpUI3GIB/U9Q7Gnj4DUdNnGHbp&#10;x6FKPxXb9e/ArJ+LCv0ClOuXYKs+BWX6DKFUv074WL9JKNGbhKJgs1AYbBU2BzdI8kNOSTaF3JIY&#10;Q59IckNFSc6veBrMshcBXGZpbWOZP8bXxnD2nn0dYevnger+gagyhMFsiEW5YSTKwiaiNGwGTIZZ&#10;KDbMQ6HhT0KBYamQb/gv0+UaFNV9hvHnXPbsEilBGjUYNYpKFAuywgIu4K57gV04wAEOy+7CLssu&#10;t11uC3JbkduKKJetGsIljKYqWJPo6NSxGW1T06ZpM7bOtJ128iFtptO0k3QyTTNNmrZpbLYvMmb8&#10;8Jv/OefL87zv+d+ePmYmbZiZSptgT6WdZk+mLbEn9l/mju+/yYX3v8mNpb/LjaR/wg2pvyKi3LHH&#10;+Jhq/302cC8fuHuI8lYecI28XMngcenAepzP3IoXNSmY02jwvEaP0xorIhoJ05pqTGrczElNA3Mi&#10;s5UZz+xmw5khdjQzzA5nTnNDmfPcoOYiH9Jc5wc0dxX9Wb9T9GV9rOjJfkBE+cf5UEPHHOn/1ADc&#10;pqPuGo0r5OU7dAQv5cThBW0izmiTEclVYyo3FydzTRjPFRHOrWRGtU5mWOthhrTN7KC2gw1pe9l+&#10;7TDXpz3F92hn+W7tS4ou7VVFZ+4PhY7cXwntuR8J7Xn/FdryoorHeZ+07pPu3ULKGRbgcgFwno6Z&#10;BR1lrkPrENFtwKRuB07oUxHWZ2NEr8eQ3oJBfRkT0tuYfp2L6dX52CO6ANul6+aCuqNch26cb9Od&#10;UbTqzgl+3StCi+62sll/X9mk/yvxhdCojz5CscofqOa3SfdOMfVApJxRRPrk5yz5mDaqMGFMQNi0&#10;DcOmvRg0ZyJkzkef2Ywek8h0myqZoMnBdJg8bJuxmW01dnJ+Yz/fbBxTNBkjQoPxRcFrvKKsN72m&#10;8ph+QXygqjP/R1lnjio95qjgMa3xzmH6D1aah6U0B8oo75VQ/eRnhnycKOQxWhiPY5bNGLAko9ea&#10;jiNWLYJWAzqsVqbNIjEBi41psbjYJksD22hp43yWXr6+cEThKZwS3JYFpctyWVVjuUW8HeO0/EXl&#10;tP6LiCqdlqjwiN+YgTeo/pt05Vkupx7QFSxCfiaoH6NFDI4Wx6FP3IRucSc6xVS0l2QhIOrQIhag&#10;SSxhGsRKxis62Xqxnq0T/Zxb7OZrxWMKp3hKcIhzympxWWUTb6qqxJ/HVInvE5/Tc1S5ik2MCqvc&#10;pznwOuneqKL/QFeNWbr2TJKXMerHUfLSWxaLYNkGtEvbEZBS0CxloFHKg08yol4qYuqkcsYl2dla&#10;qY51Ss2cQwry1dJRRZU0IcjSrLJCuqgql74XI0lvEX8i/knvUWV52UOEVe5R3++Q7tVq4JyN7vnk&#10;5QR5OUa+eslLsCIGrZUJaJG3olF+Dl5ZDY98EG75MGplC+OUyxiHbGOqZRdrkxs5We7gK+QBRbk8&#10;LpTJZ5Wl8gWVKN8g3owplv8YI8qfqcTKqHKVksqosMrPqNbXSPuKE1h00Dy0Uw/ITz/5CJKfgE1A&#10;U3U8vNWb4bHvgsuehhpHNhwOHaodBbA5ShjZITOVjhq23OFjy+xtXKm9jxftYUWR/bRgtb+ktNiv&#10;qwrtPybeIz5VFVZHlZY1hFV+QrXeJO3lWsqcNZS3iCHy001eWul7o5ODpyYOrtpNcNbugN21DzZX&#10;JmR3HirdJpS7ixnJXcGUuh2s6K5ni10Bzurq4QtdowqzKyKYXOeURtc1pcF1V2Vwvasy1P5Daaj9&#10;SmmsiQqP+BHVesNFe1IdcIbiwHFigN7byVMjjXX03emJRXX9U6jybkOFdw/KfWqU+Q6i1HcYos+C&#10;Yl8ZY/XZmEKfmzX7mlmTr4sz+IZ4vXdaofMuCYe8rwr53teVed53lPn1nwj59f8TDnmiX3OHar1K&#10;EWCJmCZGiB7CT9R5AQddy+WmGJQ3r0dp82aILbtQ7E+F1Z8Fi/8QCgJmmAMijAGZMQRqGb2/kT3k&#10;72Tz/INcrn+SP+hfVOS0vKzIbvmBItv/Wxr/rshufqDIaYp+zS2q+0ojMEdMkN5RGjuJBrqKO1qA&#10;igBQ0sbD2hGHwo6NMHduhym4F4bgARwOaqHvMkDXZUV+VznyuhyMtsvL5HS1sVnBAVYTnOAygnPc&#10;geB3eXXwNp8e/DWv7vwbr+74kle3R3l12xo3SPein9YD6Y0RvfTcSnhaKXN0kH4XUEAxydC7Drq+&#10;BOT3b0Fe/25oB1JxcECDnFA+skNmZIVKoAlVISPkhjrUwqSHepi00HE2NfQ8u29gmU0Z+D5xn03p&#10;/4hN6fuCS+mNcik9a7xKdS61057QRuuRxiDRRNo1pC31ApYByp4UW7XDCmSNxCFzdCMyxrbjwNge&#10;pI+lY384B2lhPVLDFnwrLGFf2ImUcAP2hINIDo8wu8OnmV3hC8zO8E0mKXyPSRr7kEka+TeTNBxl&#10;k4bWuExas8Rxoo9o66YekLaNtMVjgHEUyD0OZEwAqZNPIGVqPfZOJ+K56SQkT6dg94wau2YOYueM&#10;AUmRIuyIyNgecePZSCu2RkLYEpnCM5FzSIxcx9MzbxF/RuLU50icjDKJp9Y4TzFwpo/WI9FNz40h&#10;WgekLZF2wTiQNwlkUkxMPQPsnmXx7Fwsts4nYMv8ZjyzkITNCylIXDiApxe12LRoxMbFEmxYtOOp&#10;xQZ8c/EI1i+OI35xnngFcYtvIG7hPTw5/yni5x4g/oXoQ+aGaF8kzQGidZjWwhitA6q5aArQnway&#10;Zkl/AUheAradBzZd4JBwKRbxywlEIp5c3oG4lb2EGt9Y0SJ2xYx1KxKeWKlFzEoAypVBCMvfBr98&#10;EezyLXCXfkl8AO7iZ8SXD4lQn0fCQBfV3HASsFPNJWdpDs4DOaS7n+Jp8iXSv0z6LwPrrwKx15VQ&#10;/p/rsgGrMU3j+P9931PRx1FRQl9DilJKhVNO6dvpGpOPaKqppKailEhFUg0hhHzWZEK+MtE5Phqi&#10;omXIslpmx5qxgzWaNcswjM/FvPOvbXftXF2/ztv1np7//76f57mf+9GaQNKaQ9QOgKBlU6xlU6ob&#10;RdiI6Xjo6ngA6LjBdZxgHUW0DET7OTkFNHxD7pOn3axgrvMZ8+y1QBxjnlwJhDBeX+q67wWc+G+2&#10;DYDlIcD0KGD0BaDXJAEnDImS9AVO8lJwkj6a2Zw2szltoY9WHoatPARaudFbOcmtDK51O98d4ed5&#10;cpPP97sp2sC9sBmYyZin8SsaxqtmrKO0wDBq2lLToglQNgO9GYL4B4DXNzbACuAcfZyjj/PmQLsV&#10;m1I74I9ObMzYFF+mj8tsTDpYBDu4+To40R0MsoOBdRwn7eRGN3nbgLSd3Iv7gA8YbwB1vY5R/wRg&#10;0wL0PQ2YUFOf1nmB5Ljkz+QKuSoCX/UCvjYGrpkC31iwQbbmRYGXldtslu/Qx/c8mO+y8N/N4gWK&#10;c9LJRHfuJwyu80w3GYw74QDn4DAQzHi9Ge8w6lpT15xWjS8CUgf1viLXyd/IrR7+Tr4ndzk3P9DL&#10;PRPgRzPgAXPykBeXx7y0/EIfT9mMPOPB85zF7gUX3Ysq4CWFX+q6kaX+kGHRgxUZQkaScWQCiSTx&#10;JBVvkYXXyMUrFOIlluI5VuIZ1uIpNuIJKvEYNfgZu/EQ9fgJR3AfLfgnLuIezf6Db3/gCJ0c6e7v&#10;kA368rdZD10+7IgLGUOC8Ssi8C/E4AWSqJVOrXnUWYhHKKLOMuqsos466myizqfU2MFx9+EOtLiN&#10;JtzEOabuW/48YBpf4RpH7eKv5HoPsqEpc6HkkwkxJwOJI95gFHX9qRvOCKZRL55aKdTKpE4Op2AR&#10;dYqpU0qd1dRZjxvYwjG34Wvs4tTVc8k0cvm04RKfLtLhBWatnaP/HtnYGLJ+L8iiIf/q052LN7Cn&#10;7gg6V+FHhFAzgtmMplYiddIYQxb+ggW4igIuz2LqLKfOGupsoE4lzjMXX6IOZ3CIDppxim9a6LqZ&#10;WTzJ+ThJlRPvICv1IPcG4ae+EWTBlLkewLkbSt1RjM+fudMwkqnUiuVoSfQ+mxmeS51c6hRQpwSn&#10;sQKtXBvNnJOTzEUT18UxNDATTVwZ7XRzCzrhEbTCazSIMg5K/0PmlpK5xWUu6edGEp4YGOKOYIYb&#10;og2uSi64JI1BuyIIZxUT0aaYjla9ODTrJeOEXjqO62XjmF4uGvUW44j+UhzWL4NOvwJagyocNNiJ&#10;eoN67O91DHW9z2Gv4XfYY/Qzdhm/Ra2JjJ097CAyt9IblpgHLHd3yI0+Eq71NsLlXv1YggbjtLE7&#10;mk3G4bhJKBpNInBYGQWdMgENyo9xUJmOemU2Plfmo065BPv6lGJPn3Ls7rMFtabbscN0P7abNuIz&#10;sy9RbXYTVeaPsbWvjC39eE71sInILCs/DWJJYYm7Si7w+Ww/PbSZKnHCfBCO9h0OXT9vHLAYj/0W&#10;Guy1mILdltGotZyBnZYp2G6ZgRrLedhmuRDV/YtR1X8lKvtXYItVNTZZ7cXGAYdRMaAN6wdeR/mg&#10;h1ht/RarrOVuynp4asMSM5QliEfOeWeWe0f2+vbA0QFGaBhogTrrIdhtMxI7bX1QYxuMatv3UWUb&#10;ia12sdhsl4hNdqnYYDcHFXY5WGe/GGvtl2GNfTlW2W9F2Xu1WPFeA5YPbkHp4CvCJ0PuCyUOr4Vi&#10;B1koeocH1L/hyvg9/n3cHGJpq6effQ562DXEDDUONvh0qDO2OHpjo6M/KhzDsM4xAuWO07Ha6SOU&#10;Oc3ESqdZWO6UhVKnPCx1KkKJU5lQPGyjsGRYjVA4vF4oGN4kLBr+JyHf+Z6Q5/JKyHWRu1nQhbMs&#10;dI5g+fcC2sYCR0idN1BLL5/RV5WzEptcrLB+hAPKXd2xytUHK1yDUOoajqWuk1Hi9iGK3eKxxC0Z&#10;hW7pKHCbLyx0KxDy3UqFXLd1Qs7IamH+yDoxe+QX4lz3C2KWe6eY6fFCnOMh/x+3eORfUPHo9QMO&#10;qNnf+rC/HMM+25P3DQ9DrPHohxWj7LHM0wUlnt4o8vRDoWcoCjwnYqFnJPI8Y5DrmYgcz1RhnleW&#10;kO2VJ2R5lQiZXmvEDK9Kcbb3HnGW9xEpzfuclDr6jpQy+hmRxXe5Tr2z1G8MBPYGANX+7C95zJQz&#10;JytHG2DZGDMUj7HG4rFOWDTWA3kqHyxQBWK+SoNs1STMVUUhUxWHDFWykK5KF2apcoQ01RIxRVUm&#10;Jqs2S0k+tdJMn0NSos8ZaYbvbUWC7y9Sgq/8H8QurvgCp6mvC2EOghl/EPXH887HnHziK6LQV4mF&#10;46ywQD0E89WumKsejUy1PzLUoUhXT8Qs9VSkqmOQok4UktVpQpI6W0j0KxAT/JaL8X4bpY/8dkix&#10;/lpFjH8b+U4R7f+EyNK7XGLczaFch2x7trEFq+DzSnphu47FfJc33hjzx1sgK8AeGQHOmB3gibQA&#10;X6QEBiE5MBxJAZOQGBCFGYHxQnzgx0JcYKYYG5gvxgQukz4MXC9FBdYopgcdVEwLOqWIDPqWPCa/&#10;SpFB8n9pZw6Os93Zx1ajMpw54PNSeilkPnJJdrAh5gSbY3aIDVJDnJAc4o6ZIWMxI8QfCSFhiAuZ&#10;iNiQSMSExgrRoUlCVGiGMD00V4wMLZGmhq6VpoRtU0wKqyctioiwa3oRYY/4+ZbIUheTyFnOQSNb&#10;jF1k8/u869BLEb3kMx/Z9JIRZoC0CaZInjAQiRoHJGhcEafxRqxGjWhNMKI04ZiumYxp4dFCZHii&#10;MCV8ljA5PEeMCC+SPghfI038jesyj4u6zOP45zcziqIo4JFCaoIrijcmgoKKCiLHAIMwIzIeTCqM&#10;BzipiaOtGLCpefAy11S8MkWszPUks1yzQ3TdMl/bru2mZqmtq5lGu5Vts29eUq/d/eM9B8zv+Xyv&#10;53m+35QtlrTUfZbU1BOWlNSLzVJSv+Lzvy2pKT7zz5wiBwczpR0Z5AEqrJIXe54kHrOxZWaqRQVp&#10;bTQl7RHlp3dXXnqkHOlRyk0fpgnpCcq2JstmzVCm1W5kWKcYVutMI83qMaVal5rGW1eZk62bLOMy&#10;9lqSMo7DBbhjSbL+CD7zuCbexPf9NmohizxAGTyFTXP5+0zsKcAuZ2aA8jLby57VVTlZEcrOGqgs&#10;W4wybSNltSUp3ZautOwcpWQ7jfHZ043k7GJTUrbXlJi9wjwme6N5dHaNJSG7Dj6A25YE2wPzaJvv&#10;IVk+83E09k2gFmAFLGUseBKKsKUA2/L57Jjgrwk5wbLlhCojt4esuf2UZh+iVHucUuxjlWxP1TiH&#10;TUmOPGOsw2WMccwxEhylplGOStMIxwZzvGO3Oc5xzBLnOG+Js98yx9l/MMfn+n7hKBq77dLzUME4&#10;UArFMD0Hfd7tDsk20U/WvECl5XVSyqTuSs6P1Lj8KCXmD9NYZ4LGOJM12pmpUU6HRjqnGfHOWUac&#10;c6FpmLPcFOtcb4px7jIPdR4xRzvPmaPzvzQPzf/ePHSSzxzTSJ7PfBDtHXnSWsaAMlgAs2Aqf8ud&#10;RL/tlNImm5Q8NUCJU9tr7LSuGl3QU6MK+mtkQbRGuEYo3pWoOFe6hrtyFOuarBhXoRHtmm8McZUZ&#10;g11VpijXTtMg1yE4YxpUcNM0aNp34DNFTX3Iflr/LeishCVQAjMgfzL+T0W/gLmLUSlhhr9GzAxS&#10;XGGIhheGKbaoj2KKojTUPUzR7gQNcY/X426bBrsnaZB7uga6S4z+7qeNfu41Rl/3dqOP+4AR6X7P&#10;iCy6bkQW/tPUZ6bvF2oZCTegVQ5PwWy+F4DDxcwzQxpXKI2aJQ2b20zRxW30eEkHDS7pqqh5PTVw&#10;Xn8NmDdE/T3x6udJVF9Puvp47Ir0TFNvzxxFeLzq6VmlHp5qI9yzH04b4fOuGeElDUZ4sc8In/uQ&#10;nfi45gnOBPBAId8noz2hiLlvtjSa8Wi4h9lrgdR/kb/6lAYpsrSTei/urojFvdRz8UD9yhujHt5R&#10;CvcmK8xrU3dvvh7zFqrbkoXqsqRSj3pfUKh3n0K8J+GyQkrvK3TRTwp9ymc0sgmtZ6EU5oCL0XAi&#10;2hloJzIWxTOuDlmM/lIposyssGcC9Fh5sLqVh6hLeZgerYhUaMUghVTEqnPFaHWqTNMjlbnqWOlS&#10;h8p5al9ZpuDK9Qqq3KOgijcUWPGxgp65q6DlDxS8nGmizKequdTiHGk+70XgLJGy0R6P9qgl0tBl&#10;0gDGxAhGtO4rpZDVzdVhbYDarWun4HUhEKagdZEKrIqC4WpbNVZtOOwCqvLVusqtVlWL5V+1Wi3W&#10;bZffukPyW1sPN+S3pkEtVv8I9HPoeaEYXMTbvkhKx+cxZVJspTQQ3V5r0K9Cf4PUbqPUZnMLtapu&#10;o5bV7dSiOkR+1WFqXh0pS/VgmavjZdrK4buVw2YrBV1NIqvLgQe37IOTNCh/hdvwLY3Sd1peyt0E&#10;hcQ7/2n24nIpCZ/jnpOi0O2NbndG1M5bpeAd6O+SWu5pJnNNay46BoMamuK9j0I49JFqacpquXBr&#10;uXhq2eS1FHUti9fiSO1OfnMEzvHcF3AXvtFSYl2Mz9MwNWcFOeCnI56nBtGN3Ib+i+jvQb9WCnhF&#10;8ntNXDBwyA+w4xB2HMaOwzTkR8JoiLHjGA3hMS7/Og77OjZ6HUmuw7k6YlFHLI69BR/BDbilhc9y&#10;L6yS8taxF3/LPqimBtDtWyOFvYw+mkGHpFZHJcvraJ+At5o42ZwGqBXNaFvpbYaT051pymjK321s&#10;0olHY2NQz6FfT07qSXQ9ia3fLp39HZzi8wW4pLnrORNfoA7xOeklzgF0BxyQehCyznVSIJr+pNDg&#10;Eb0DZ+BsE3+A82YxENEYM6hdICYXO0ofd5U+6SV9ih2XaUKuUBtXZjLEUORXSfBVhK4SzKs4cvW0&#10;ZmDWRGKd9qo08jA1gG4PdDuhG3haavF+k955wGz9Cf4Cl4DS0qdwBT6zSJ/7S9cZHG8Sk1vUyJ0I&#10;6Wvyco9m5D4Xzzccdt+Q/AaS3UBhNeyHg0y97SCoiQ7QDfpCLCRCJuTpJ2bdB5ql7+XRv7RI3+pp&#10;Nahc97VC95h1v9Z6faVNuqPtuq09usW8+6XqdEPv6jrGfs5/rrHCNVb77P/wKRDaQAAEQyj0gsfR&#10;TeCpNDRz0ZuC1gzd1Rw05qOxWH/Xr3VTFeisRGctOhtYc4uu6kVd1j6UDxOu3+tjfaiLWPQRK11g&#10;5UY+/C8earcEf2gLHdEN49cD0B2Of+PwIAu9PHQK8KMIjWI0Fuhv2PGJlpGaClK0Cp0q1t+oD7SN&#10;1O3ROb2meh3X+7y+y5PvELXTePY2Kqfg7SZ85ua8GtD43ppYB+FvF/1DvfExGt8SSHcqPk1AJx9f&#10;XGi40ShBYwGreynTZXpPleg8h8Z61t+sk8TiTb2sN3RUr6N+DGuP4s1h/QC+/8FHKfn0M82JcwD+&#10;dsTPMP2ZWFwgFuepi7OyomNntcloPIGGG40StuoCPPWiU4bOb3SE2jhETg4SiwOqoSoO6hV+vY+V&#10;9pKPvUS4BqVG9jThY4v7mlG6bLEvG8tbfvgbiG4oMYzAr8GsMAKtZHSy8MWB7VNYeToabqJdole1&#10;EJ0l6CxXLTVaQ052E4tdekk7sWIH0dhmnNdW0w1VWxq0xeLT5mYP2QQ+ttM9ttMXbO1LHDV/5Mg5&#10;Y25FntrphKmbjv2H6XqPavI+4wD+/aVeqBYEVFBuAQMBQoQESMiFBBKSQEIukEACIQFCwi0JFyEI&#10;IopCQVFEVBTr/VKddbbOutbWzrVn65nd6Xq2s9P9s/vpmd12drqdbqvdpV32iJ6d/fE5b/L+83zz&#10;5j3P73meE+LuqjJ8a7UWr64x4eYaO26sbcb1tW24trYTV9eGcCVmBy7FjOJizF6cj5nB2ecXcOb5&#10;ZZxedxmn1t3CyfX3cWL9j3D8hUdYjH2Mo3FRLDxzhDxOAD5NprZCrfYhtbnvUtt9m/LcWxeLO+uT&#10;cSs2GzfiRLgWp8SVOB0ubjDj/AYHzm5w48yGdpyO78JyfBgn44dwIn4Xjsfvx2L8IRxNWMKRhIs4&#10;nHAThxLfwsHEDzG78VPMbPoS05ujK6ae+SwF+GUWtaEc4B1q93e4tPfRvVc2rcG1xARc2pSBc5sF&#10;eGmzBKeS1FhKqsbxJCsWkxqxkNyC+WQfDid3Yy65DweTI5jdMoGZLbOY3rqI/VvPYl/KN7A35Q3s&#10;SX2IibRPMJ7+BXalRzH2fx5R3Z9Qe39XSHuvgI4xam2X6Ag8T1nOpMThZNoWHEvPxkJGEeYz5JjL&#10;0OAA14gZbh2muU5McT3Yx+3AJLcXezIHMZE5hvHM/diVNY/RrGWMbHsZkW2vY5j3fQzxfoPB7L9h&#10;IDu6ov+ZX1H9D0T07IvpSKXrhUJgmbKcoCyLvHWY523EwWwuXswRYCqnFPv4Kuzh6zDBr8U4344x&#10;fhNG+a0Y4XcikhvGUG4EO3L3YCDvIPrzlhDOu4xQ/m0WzH+P9Qp+wboFn7PugijrekLw1MdFdORJ&#10;gdvkMrX2U3TMLFKWQ9uBA4I1mM6Px6QgBRMFOdhVUIRRoQwjwkoMC6uxQ2jBoLAB/UI3+oQ+hLb3&#10;ILh9ED3bx9FdOIPOwmMsUHiBdRTdYr6iB8wn+hlrF/2FtYm+JtH/+YhqfkdJ/7+CRhyyKKN9i7JM&#10;03OZFDHsLorDqCgJEVEWdogLMCAuRZ+4HCFxFYJiE3qK69Bd7EJnsReB4k50FPfBVzKKtpIp1lqy&#10;wLyl51hL6U3mlrxDfsqaJZ+Rr1iTJLqimXxANe+pgZfJKRVwuJzqU5Y9ZcAY5YuUrsegZCP6JOkI&#10;SnLRIxWhSypDQFoBv9QAn9SCdqkDrWVueMs64CkLwi2LsGbZJHPJ5plT/hJrlN/gNMjf5jgUPyZ/&#10;Iv9mDkWUOeRPvU81X9fQe0hjz3EyS2PYXsoyRjmGKV+/PAZBeQK65SkIKLLRoRCiXVGKVkU5vMoq&#10;tChNcCvr0KR0waVsg7O8Gw3lO5ijfILZVXOsXrXMbKrrHKv6HvmI/JFjUf+LrlFmVT31HtV8jcaM&#10;c2SBTNHoM05ZhilHH+XrUa1GQBUHnzoZreoseNT5cKvFaFLL4VJXorHCgIYKCxwVjbBXelBX2Qlb&#10;5QCzasaZRXOA1WpOMZPmGseofYN8SP5A/skxaqJPsCceUN2beuA0OUQmyU66N0A5eohfw9CmiYVH&#10;swnN2nS4tHw0agvh0EpRr1XBpq2CraoW1gAPIPDfKjssOjfMOj9Muj5m1I+xGv0Mq9YvMb3+Kkdv&#10;+DZHZ/gh+T1Hp/8HiXL0T7H7NOJcp1F8icyS3dW0b9G9ID0PP2Vp1dGsqV8Ppz4RDYZU1Bt4sBkK&#10;YDWUwFytQG21BqZqI4w1daipaUJ1jQ8GYwg6405WZZxmWuNxpjFe4VQa73IqTA/JI06F8Uv6HuVU&#10;1qxgbxqBKybgGJkmo6Sf7nXS82ilPM2Uq9EYg3pTPGymLTCbsmCqzYexVozqWhkM5grozQbozFZU&#10;WZzQWtqgsfSg0hJhast+prIssnLLJaa03uEorD8gv+MoLY9JlCnNUVZO7lqoL5mBI2SSREiQtFOW&#10;ZloRGuhznWU1zNY4GG2bUW3LgN7Gh66uENo6CTR1KlTW61BRXwt1vQMquwfl9i4o7EOQ2yeZzL7A&#10;yuwXmNR+m0ns75NP6PMXTFofZdK6KCsjr9lo1SFzZDcZJF3EQ6tBA11tNJqb7AwGxwuoakiEpiEV&#10;lY08qBsLoHIWo9ypgNKpgcJphNxVD5nLDanLD4lrAKWuCVbimmdi1zkmcr1Kvkd+y0TOvzOxM8rE&#10;jU/dsAMnyYtklIRJB2lyUH0ayY1OQOei3bM5Bip3PJTuZMhbMiFryUWZpwhSjxQSjxqlHgNKvFaI&#10;vS6IvD4UecMo9I5D6J1DgfcME3i/Sd5l+d5fM4Hnr0zQ8h9W0BJlBe4ou9oIHCWTZIh0U81W0kB1&#10;zbSq6Vto5qdVSdG2CtL2WJT6NqK4Iw3iDh5EHQUo8hej0K/Adr8WQr8JgoAD+QEv8gK9yA3sBD8w&#10;i5zAMrIDr4AXeIBtgZ+D5/8cvI6vWbYvuuIcjf1zZJzq9RM/cbvpHfAANa2App3q+2n366Ldp2cd&#10;hL3xEPQmIz/IRV6Qj9xgIfghCXJCKmSHDOCFbNgWbkZmuBPc8BAywlNIDy8hLXwdqaH7SAl9jNTg&#10;n5HW+xXSeqIrTlKtaTJCeun3thEn1Tb7gKoAQG0PkiDV7wPyBleBNxSLrKFEZA6ngDuchYzhPKRH&#10;REiLyJAaqURKxIStkQYkj7QjaaQfm0f2YtPIIjZGruC/XJd5VBVkGod/oiJctgtcBAUE2RJUEC5q&#10;OlqZUzoq5ooIBqKigguyqiCLK1zcEASXxAVcUhJFRye3cq1Jc0zn6Jg6jqfSRnMbp7G0ce48Fno6&#10;/fEA53Dv93u37/3e1y17v1yzz8kt667cMp/KPcP6M8vwswDS0UyBBFbDoWj3R/s11qLurKtdMqRQ&#10;1sWAWZJPfit5FjirdYG7PAq8ZSoMkHthmNwKI+Va2BN+L2PRYLkUxcu5aLKcimbJsahMDoU1MhTu&#10;ln3BJzIUfCPDnO/lkP9MDnlWLUqhFiENkol37GRigPab6VKPLClyphSWJwUWoj9X8ljADlhiJyeL&#10;sxwtJvCWgyVQBktH2VvMsrP0lq2lv1paRqiFJVk2lgw1s8wn4dVS6XYGAnbMkis0xLvwH3iqQuKc&#10;AZPQTZhKHcyQ3s4mB/hsLkAf3cCF6JeivwT95ZJjha1sKx1lU8kwupIdd6UvBHHBGMaqePiraPJV&#10;NJZqiqs6lb9xomoZn9kE+xiQPueBvAWPgM0RzWkwNpO7QLz/MJt7gM9dMb0TuoFLJe8Vkok11WWV&#10;ZFgrtahhEVhvL21gIN/gxqPLULwROzYxlNYy/NTy8NfR6OuGQBKQzDoCWLsGdvK543ANvuN7j5SV&#10;S08i3qPzpZhicoDPry6WwsuloCr00TStl5xxwX6zZLONJWQH1LMc1bMYfOAk7SQeO4lHgw8DGfHY&#10;jR2NPYCHZw8Xfg9J3oNze4hFYx2//8Tv03ADbmsqPifNk4aVkAN8/l0lNYi5Iej68HF3NJ3qpVYN&#10;6O4BQslCJX0IB2zATjroyFDOQnDYJB1hSfiYofgYdhxnCDnO43OCy36CRJ9E6CTBPMmBJw/DGbii&#10;FAs9EfMG4vPr71EDtdzB9yVfQmZqRH+/ZHsAPb7CwsVZcBJOwSfwKXxGTE6TmzPE5CwxOeclXWBh&#10;uIgdlxhCLvMofUlOrlDkV8qkqzh4FaeuHmSxOKFEynXoOvoxPr9KjDuh64+fHofQp4RbHG/S+wzO&#10;whdwoYmLcAm+hKtwnaXxBvn5ioXtJrn5p790FzvuMSje4+G5z+V7QH0+oLAfbgDi8XAvG6cRnJtw&#10;A18Iha7QB2L0P8XqJ3bMHzVRjzVN3ytbjzRb/1KRHmqB7rNj3tNyfceue0fvsbfW6hZFc1N79bWO&#10;ssNe0A3+8w890d858QXXm7DKCQxgDy7gBUHoRqLbG93+aA5DKx6dceik6rbS9a1y0MhDo0hfaSEa&#10;ZZxXrmuq1hXV6DJb70XtQv0goTutv/DJs5x0htN/i1V20BxagqP+K5N+kB9+dtQDdUfzTfQG6RuN&#10;ROdd7J+ARhoaM9DIQSMPjWKdw46zWsyZFaRtDWWyiRTuoHz26Rg/P+ZbHxGxIygcRunXWEnjC56o&#10;FfE1ErW2aAYTu0jS3Et/Uz+0huDLKDQS0UihHNPQmMHpOWjkEfFiNBZx5lI8X6kDWsf12YIFu8nI&#10;ETVi5S6y1EBkG1Db+Ste6D+D+2pGxByx2KTzxOJzYvFndUPrDR3XAHwZhsZoNJK4minajx1/JC97&#10;saMRO3ZrLueXcu5y1Wu1thOLbfy1hU/XcVItWdukf2sjmd6I6gue6z+GO0DH0F9li58uaHphfRD+&#10;RKDVE62+6AxCY7g+wI4d2LGdvGzDjq3YsRk76pSPxjzOLdN6VRKJGq3lE6v5djURq6JaVpLhSiqt&#10;EuXnVMATrtMdB64pV/sM1+p4y+etwICuK5o+aHZAz8xJvdF5C19i0BiOxmg0krgFE9BJQ2eGVikX&#10;nULOXqSKZstV3myNltls1hKbRi1uflSWlpdUantPpa2eqsSO97KJB1zl67S30x5o0/r30u4aaHv1&#10;tk7a1txDtS39taFVJ62z66Y1dq9rlX0/VdkPVqX9CK0wxKvckKRlhhQtNUzRYkOmyhxmq9Rhnkoc&#10;lmih4yrNd6zVXKfdKnY6qiKnyypwfqA5Ls+U72JVvvEXbvHcnG9Hi+XJ2UW739qGpwR71htbqMbJ&#10;Raud22ilc7BWuERoubGHlhj7qMzYX6XGd1RiHKmFxgQtcE3WPNdJKnadriLXHBW4FmqOW6ny3FZq&#10;lttGzXRvUI77R8o2XVSWx31ltH4G1p+ZAdf8aLk8d3thC21+HS22GpsqsGWFyUFLTSZZPPy0qHWo&#10;5rc2a65nLxV79lWh5wDN8RyiPM9YzfYao5le45TrlapsrwxltclTRpsFSm9brultazTVu15TfA4p&#10;zecLpfre1eR2P4FVk5o4H0IMwog91EBlB3YN7CkNYLzwtdV8b6OKfNpqjm+Q8nzDNbNdN+W2e03Z&#10;7d5Spt9AZfgNVbpfnKb7JWqqX4qm+E9Tqn+uJrefq4ntlyolYK3GB7yvcYEfKjnwrMYG3YanSgqy&#10;vuQ0Y8f+CGkzVMMS2vtCbCnGlgKe4bwAJ+UGeigr0F8ZQaFKD4rStKCemhLcR2nB/TQ5OEYTg0co&#10;JTheE0KSNS4kVckhmUp6pUCJr5Tp3Q6rlBC6RfGh+xQfdlqjw75VXNiPYH3JqUjqwEz+oRwWRTHn&#10;Y8tsbMnBlswOBqV3cNOUUG+lhgZrUlhnpYR11fiw3hoX1ldjwwYoqeMQJXYcpTEdE5XQaaJGd0pX&#10;XOc8jepcotjwKo0Ir9PwiL3wqYZF3IQfwPqSY90YSWANLIa5jGKzsSUL29KxZUq4rSZ3NmpCuJfG&#10;hbfX2IgwJUZEakxEDyVEvKHREW8rLiJGo7oMV2yXBI2IHK/hkVM1LGqmhkYt0DvmCg02b1KMuVEx&#10;0aeaDYr+Gh5rULT1F8xWHWLc2QpVUAJzIJtRbHo0sz62pETZKDnKSYlRJo0xt1O8OURx5nDFmrtq&#10;ZHQvDY/uq2HRAzQ0eoiGdI3T4K5jFdMtTYO65Whg93ka0L1c/2e6zKOiOs8w/owrKiLgjhJFUBSU&#10;RRQGhmEZBoZlWAYFVBY3xigKLhXHmhwVYrQUpZomWoGapHFfEmONxhiMNdaljTHReKzxWM3SqNFa&#10;jU3S5ESnPwnm+MfvXIZ77/e83/u+9973yTC+rHTjXoPN+D58Bt+C+xcOmhjxGDPWwXOwGOYx/lQQ&#10;Rzl5mQIl0d00McZXhTF+Gh8TqPyYUOXFjFauMVbZxiTZjTZlGXOUGVugjNgypcfNlC3uV0ozLVeq&#10;qUHW+E1KiX/dYIk/ZrCYr3K8D+6fMbkNfzbTC4wYa2AZVMMc/jeDOKaQk2KORXEeGmfylsPUTzmm&#10;wbKbhivLFK6M+GjZ4s1gVZo5S6nmcbImlCglYYYsifOVzHCclLhGiUnNSkjaYzAnHYUr8A24DQmJ&#10;P/M6Y3gj1CVTB5gPM/k9lXwUE0shMeUndFROopfsib2VkegvW9JQpSWNlDUpSilJcbIkW5ScnKGk&#10;ZIcSLZOUYJkuc8pcxac8K1NKveKsTYq17jLEWo8YjNbLHO8ZYlMegruVnRaeScbwlbAYqsAJpcRR&#10;CA7OZ1vaKSPFU2kpvrJa/WSxDlGyNUSJqZFKSDXKnJqo+DSbTGm5iksrUqxtqoy2OYqxLVF0ep3G&#10;pm/UmPSd0KKo9Esc72qM7QEwraW5tdXKOzFVqmUMr4YKmMrvifzfAXZ+p9uYN21dlZzurcSMfjJn&#10;DFZ8RrDiMsMUmxktY6ZZMVlWRWfZNTarQGPskxVlr9Bou0uR9pWKsG9QePZ2hWUfhgsKs/9H4fYH&#10;Cs9yKwJeZf2GdGkpzIcZjOKlHAvAzt+2TDxHFjO3vZNM2V6KzemtmBx/RecGaWxuqKJyozQ6L06R&#10;eRZF5GUq3JGvMEeJRjme1khHtUIdKxSS/5JG5G+FQxqef04jHHc0Iu8nheS5FZLrVjMadbAEnUqY&#10;jkWbBA5IZyRPyZXM2KXY/HYaO85TUeN9FTm+vyIKAhRWMFyjCsI1sjBGoTROSGGaRhTmanjRRAUX&#10;lWtY0QINLapRUNELCizarCFFB+Es3FZg4Y8KLGByhfXorMihDjALJqPJMspGNzWf/Y9DvxDfMUEK&#10;n+Sh0OIeCinureEl/gouCdKwklANLYlSUGmcAktTNKTUroDSQg0um6pBZVV6qmyp/Mt+p4Flr2pA&#10;2X75lX6gAaU3NaDkBw0sdreylrF/KcyDcjSLIR/dzPFSchG+C9s6thjvV4b3mdJeQdM8NWS6jwKm&#10;99Og8sF6qjxY/uVhGsjLZIAzQX5Om/o7HernLFVfZ4X6OJeot7NevZyb1NP5pnydp+Rbfl09p3+v&#10;XtPcrdShtRhLOBumsN8iyEU7DW1ziRSNPYqYJo0olwKfxn9VdFb/OV7qN6en+lT6qXdlgHpVjoAI&#10;9ayMlW+VRT5VdnlXTVCPKqe8qqrVvWoVNMqzco+6VR5TtznX5Dn7vrrPfqDuFW7VorUAZkAJtnA8&#10;ZKKdjHbsdCkSuxoySwrCLvrPlfoukHyru6iHq4e8XL1ggLq7AuXpClE3V5S6uuLVxWWThytfnV2T&#10;1dE1Vx1cy9Xe9aIMizCviw7LUH1BhoW31G7hd/CTnimlF2EauZ4IOVPoA7Tj2XPUbCm0Cn10n6pG&#10;/9foP4sHXNZJXWo81bHGR+1r+qhdjb8MNXzoa/jY1vJyr+XFUktTP9pg7Uzgxto1nH+FoWA/4HWX&#10;XacJvoEftJA8z4QyGEe+M9BORDt6njRqoTR0Mfro9l0u+TyH/krJo66D2tUzANd7QU+GDjzuagay&#10;NQxEa/jYNvCSb+Dl0kCTNbCphvnwPGzk/B6ufR+ucu8d+E5VhFmO7gTynU2+LVxuXMQz8Iw0bBn6&#10;K6Q+v5G8V0ueWNVOL2AAXoL1naUNDL8bGIr/QBwbiaOROJqIoymCoZCPYTMvmWaaqxmRZhZsXsu5&#10;LfAO134E5KLxnioqyQF1dpDvNBfPAXuOrJWCV6GPbp916KPZlS10aEabdDLgS68ZoBMDGMZgC/nY&#10;ylC+jQF5O8PoTuLYxQCyi4/Nbh7+3RR7N4ndTS52N/H/N4Bc7LrEtTdUTp2LKFfWUmrAnsf8lmeA&#10;cAetR5/LvV+WurwmGWgnjAaDP+xt403Y117a7yG9hUE5gDE4yFB+iCH9MHG8ywDSwkewhQe+hUIf&#10;QegIi7dshoNwAi6qhHznEZ61nhqQ55HsNwDdvlzmvQP9R5r74AAcghZ4r42j8BdgSzqOOTpBj5wk&#10;J6epzd8xCh8Sx0cMZh/zATpHTc7RaOdJ8vkNwOLn3objKiDfGb/nXdDIe4AcD90u+aHrQ/t2eaz5&#10;SOc4nAJaWmfaOAuUVefgE/gHfEp9rtAn13ykL/ykr4Kl60bpBh+Em9Tka4p+iwa7RZJvI3Z7H26v&#10;O3Rrwxv8YBiMBjOk4w7z9T9NwpdOw7HO0j385V385R187m0t0y2t0E085g2t1Vc4yy/xmZ/jdD/T&#10;G7qqw7pC4Jc5c0nfE6a7lYttfNLqeT2gQxuP4umthwrQjxrJHUb9F697F4/5bxXoa5XqOv7yS/zl&#10;5/jLa8TxT+K4QhyX9Twa9bqgdTqvjfqY5j1LA53RW0RwXKe56hTRn0ThxBOcbI1BT9CV/fpw5UD2&#10;F8zeRhO9GT0bK+ShMQGNyaTeSQkq9CFxfEAcfyOO08Rxkjj+qtW0x4uUr5mW2UIp95KJFr3DHW+T&#10;sYNk9QBKT/JY/wHcV0d0vchhH/YVgN4o9hODVjI6mWjks6OJOkYcR4njCHG8S10OayHtuoT1l7Pm&#10;Ku1XA228AfVXeIx2ag9ndpGFHfpC2/WttqH4mK1tMTyEe/AvuEguzpCLk+TiGH3xniLRMbEPKyvZ&#10;WX8c60/ksZxMtctZf5Z2E8dO4thBHNtUw7p12kxN/qQmotiiTdzxRzLTpE/V+H+eyzym7fOM458Q&#10;EkqCiYFw31cwYAM22GDAYAM2YIPB3BDABAokoYEmIUlzsRxN0jRJmyZr1GZdemQ9VXWroq6rtrXT&#10;jnbVNrXVpP1RqdK6Tt06bWu3Ve2Odt63ZK2sj97399p6v9/38PN7Hj7USX3OA1L+ki/W/5F4V7wl&#10;XtW9+KHuxYu6FzfI01rKpWPXOpq0Bp/m79b8A1yXj0fl4xH5uCYf32RRGvukcVjzntTNPK9weoXL&#10;+tV9muFe7dYF3ZDz2ulzOvHz0v6Sf0TB7xR2fyleiVaIWQ09t0jTqDWlS69IOhXSqdUJu6XRLo2g&#10;Zh+Qxqg0JrkkHxfl417txwX2S2NF/5K79LnEabk7pR06qdtwXCd6TLt9TOfxNWl/yR8V3t5UeHtZ&#10;PK/w8pSeryvsPRIVJ80k6WVLq0SzWaXj5J41Hs6v6eDuqCBnowY4EzXK6agwd669lZNrFzi+dg/H&#10;og+xEn0nR9fdw+F1Vzm4/knuWP8C+2N+zr5b3mNf7Mcsb4iw9/+8o9D6U4X558XjKXqtKMRdUXj5&#10;uiGay7cYuCcmmXOxedwVW8apDdWc3NjA8Y0tHNvYycrGHo7GDXA4boxDcVPcETfPgbhF9hn2s2w4&#10;xh7DeW43PMhS/BPsin+B2+JfZ2HT++w0fsoOY+Qr3lRofynn5qvmG+pfytTrNB3ukrczCTGcijdy&#10;fFMGK8YiDhstHDQ6OJDgYn9CG8sJfvYm9LI7YYjbE8ZZTJxmV+JOFhL3siPpKNuTzjKXdIXZzdeZ&#10;Sb7BdPKrTKe8x7aUT5hKjXzFawV6/RTCw0pBLqk9q+cTeUot5OeIvBxKNnAgOZnllFx2p5hYSq1i&#10;MbWO21KbWUj1siMtwPa0EHNpI8ymTTKTPsd0+hJT6QcJZ5xiIvMS45mPsjXrO4xl/YTR7N8ykvOx&#10;iHzFKwrnT5v0+hfnxAk9Hy5WyiU/e+Vld1Ysi1kJLGRlsCO7kPlsM7PZ1czk1DOd42Eqp51wTjeT&#10;OQOM525la+40o3kLjOTtZyj/BIP5FxkouEZ/wXP0Ff6IUOE7hIr+LiI3KYzwUrnuoBkui9NKxY6o&#10;XS6DJflZkJcdBeuYy49npiCFbQW5hAtLmCisZLzQwVihi9GiVoaL/AwV9TJYNEx/cZi+4u2Etuyl&#10;R0lQsOQC3aaH6DI9S6D0ZfE2/tK/iYj6N7lRAde+SL+U+hwXB9Rf0thOeZuVl5mSNYRL4hgvSWKs&#10;JJMRUxFDpnIGTTb6TU76St30lvroKe0mWDpAd9k4XWWz+Mtvp7P8CB3mc7RbruKzPIO34gfiN+JD&#10;8V8RwWuJ8JzSnas23QOlG0fEHrGgsVl5mdK+TGhfRs2xDJmNDJjT6DPn0Ws2EbRU0m1x0GVpxG9p&#10;pdPip6MiRHvFKL7KGbxVu2itOkSL9Swe6wN4bE/htn2fZtuvxV/V/1xEVnlGmleUZpwWB5USL6qd&#10;E9vka1z7MiwGqtYTqoonWJVMlzUbv7WYDquZdqsNn9VJm9VNq62dFlsPnuph3NVTNNcs0GS/A5f9&#10;DI2OKzQ4nhQvUe94S/xF/c9EZJUnpHupVndRacY+sSBm9Dyh8WH5669RzVOzlkBNHJ01ifjsGXjt&#10;BbTaS/HYK3HbHTQ7XDQ52nDVdtFYO0hD3ST1dTtwOvdT5zxFbf394nEc9d/DXv+G2j+L/+BwRqgV&#10;j9XdTMVX6nUOSoW3i7D6oxrrl4+g/Pj1G1/dBtqcRjzOVJqduTQ5t9DotNBQX0N9fQPOhhbqGvzU&#10;NvTjaBzHrgKlxrVMtesk1U2XsTV9C2vTd8WvxJ/Ev7G5Iqtck+a5Rv0fxaJLeb4YF4N6DspLp773&#10;qu9xxdDkiqfRlUx9UxbOpkJqm8pwNFuxN9dR0+ym2t2Bzd2L1T1GlWeWSs8eKlqOY2m5TzyGueUF&#10;ylt+ofYD8S8snsgqD0rvjFLwA806B7FNJdKo2j7RqfE2tW6NNXqicbYYqG1JxN6aTnVrPrZWE9a2&#10;SqraHFS2uajwerF4g5i9I5T7ZijzLVHqW8Hku5eS9kfZ0n5DvM4W3x8o8f0Tkzeyyv1flGVKv/e2&#10;wLyYFIMiKLyiWeVSg9LiWp/y/vYNWDuMVHakUNGZg7mzmPJOM2Wd1ZT66zH5WyjxB9gSGKQ4MEVR&#10;YBeFgSMUBC6Q3/WweJ68rtfIC7xPfuBTCvyRVS626i5IZ0ncKq0x0Sf80vS0a/0qlWo7wRaAiu4Y&#10;yoPxlAaTKOnJYEtPPsU9Jop6qijsraWgt5n83g7yevvIDU2QE9pJduggWaG7yQw9REbo26SHfiZ+&#10;T0bvJ2T2RMgSd0vroLQWxJT0hkRQtEu3SbpOla7VQen3gqk/iqKBjRQMGskbTCF3KIecoSKyh8xk&#10;DVWTOdxAxnAb6cNB0oZHSR2ZI3lkH5tHzoirJA0/S+Lwj8W7JA19zObByCp3SmtZqf+c9MZFvwhI&#10;t00lWmMP2FW2Vg6o9hqColHVf1tjyJgwkDaRSOpEOimTeSRPlrB5soKkyVoSJ90khP1iEGN4mk3h&#10;3cSHT2IIXxFPEzf5sngbw8RHGMY/I348woq0FrXOaTEizR7RoTW7VZ7VSbtK5VHZmPRVnuSGIX16&#10;DUmzsSTMbcI4t5lNc5nEzxdgmC8VNuLmG9g472XDfC+x8xPEzN/G+vmjrJu/SPTcdaLmXmTt7BtE&#10;z35A9K3/Y7pMoKI8rzD8IosiAzKgCAoqgwyyiBw1rggiKMimCCgoiLIJKDgqCo4roo7LqeKCqR4x&#10;bpAm0USMUWOT1CWnaYxbNbHHpq1NatSoSds0qdE0nT6QOTk9nseZ/2f++97v3vt9/73fwX9Uxzor&#10;0SuEHEjPlhJzqcM8cjBLipzN7DUXfcbFgHmSb5XUo9pNHhaDulmM6mrxk6slSC6WgXK2RKmLhUPW&#10;wmayEFwLC7CUwTJgkF14ABgcaxjYqumgq7+BZ7IQ4xLIhyweSUY7Du0RrDm6WDKXo49uQDX6Fslr&#10;ieSxzEWu9R5yqu9BMdF4LafRWN6fZoP50sqLxsoBZ6XIrQTUiiErD1ob4ZdwjN9elOrvwt85FJ6q&#10;Cr0imA7pBdKEOdRhCTmooAYXSAN4PKAW/Tr0VzCDrpZcGmiE19F0NtJ8NtKIru8pbcCPjTQcG3np&#10;23jp2TjYbBSbjYXZMGbjYVsTf2/lt+fgFs89gm9VhmYBZBHvScQ7tpJ9yJrDGU2D0Q3gUZ+1kifL&#10;6GaTuhBSmmcOeJrwbe7Sdvxowo8d+LETP3bhx+5wqZmXTcfhs4dC20MsmjHYzKzb3MLfycdu8rHr&#10;c/hac0nXdOKdSrzja9gHrDlyOfpr0F8vGTdLBjTddqC7GwgnDT7NJ+wnHi0MBQc8aAZpyg/5SIf9&#10;aYrwoxU/Ol6IbeSkjQJrIxZtqwAjra9IR98FJpqj9zSLeE8h3olL2QeseXCDFMJ6A9A17iT3LxL7&#10;/egdhCPQBr8CzDBciSFLOk5MXicmJ4hJO035mzTpb+HHaRqhM7x0zrDhz5Los4uAWJwlFmfbuU9d&#10;nLmhHEo2ZSU5WCfRbshMyvqi68PPDIcl55fReA1eB0LIQMnzDkgr45MYzBhQ4LyrdIGYXCI3v2VQ&#10;+BA/LtOUfcSL5wr1eYVkX7UCQb16FE7BeWWQ5wRy/AK3w/dyBrFeX9ZqYH3O7Q7Ncw6Ni53DoBhf&#10;f+IyfARX4RrcgJtO0ifU6x1y0zG8fBbMIEeN3uOl8AWb7/58YMEP9gD1ef8Ek5Y7uIIbeIEfBMNg&#10;GMU8mqhnzJjfKVffqJDZtERfM9c9Ya57xJz7JXPuAya2+0x095jy/sZ0+RlT7V3mzD+RrD+yiD/g&#10;+CfcvaVvdROrv3dwHS6DXU4gx6cBfPSc+e7fGqR/aRiaceil6KGmMinm6XPmy7vMl39WlT7Fjzv4&#10;cRs/PsaPm/hxgyn2GlPoFSbFD9WqD3QCD97T+/ziIt5f0H91HpUOfgPvdfqgn3murvqneuix/FlX&#10;CHrR+iux+FQTWEcavk/Dfj7hL8J+GfarsL8Q+7XYt2J/LXY3Uh7bKJM9eptCPkMsTvP/KVZ8Eqvt&#10;+l4d0X/DwYn/8+EpPFIXImYgdr6sJ4i1DEJrKDoAECDv37FoTMR+ht5RNuWRT0kWYblUb5GXU6rB&#10;fi32rdhdq+PaxHbZgfo+tlArW6ldR/HwCNk5REYPoXjQwSGHDx36D+FOZ4l10yV5sxZ/1mFiDVFo&#10;jEAjHvvJ2M5gm+SwNfP1Mnlpoz5aVYH9Gh3Gj4P4cUDryMRWjpBmKuMljpRjROUcx8t1svRYO/UD&#10;2DvZAR36D+CWo+R/TSzeJBbHqYtXFYiOmTXEoDEK++Oxn4z9TFaYjf08vUid7sGPZvzYhR878aNJ&#10;K7Wd2vgF/2/ll1uwsomIbSR7HZW7ngpfj3ajgycO/QtsqVOOI6eNujjIHmlhj+zTAHTC0RiKxhj8&#10;TsByCvYzqL5sNPK0GT824YeNvGygPhpVRyTW8m+LVuPhKlawgsxbyehyqrmeqqtjx9Wj38Ffukvv&#10;c6ycNKDNZwtbey/HXrO6o2ekugLQCUEnCo3haIxFYwIaKWhkshuy0chj5bPRKUWjCruLtYyrWla+&#10;hMgsIh8WIlvDLqh2uq3qLl9pgfNzsHdyjSPtDMdrG0f9Pj53cL2V42Wzh7Nsrgatd/JVg1OgVncJ&#10;1UrnaFmdR6jeJVZ1Lola6pqiWtdMLXHN0SLXfFncilTjVq5qtxrN71qvqq6NqujWpHnuLSpzP6ZS&#10;93dU0v1jlXg8UbHhOdg7ucSRepzjvYVXTRPYuG7gFbgKf1Z6uWlldy/Vd/fTUo/+WuwxSBZDjBYa&#10;RqraEKcFhiTN90xVpecUVXjmap5ngco8S1TiNV/FXks1x6tBRV7bVNhjvwq8X9Ms73c10/u28o3/&#10;gB/B3snbfXmNBfFK7CdtgtV8r+deLf4s4qhdZHTXQm+jFngHqNLbpHnGCJUbh6rUOFolxngVGydq&#10;jk+ainyyVOiTpwKfIs30rVC+72LN6LlK03tuVU6vvcru9Yqm+Z1Tlt9NZfX+Cn4Eeycnea0cMNEK&#10;QEMIbQ2fFo74BfhTiS/z/F1U3stLJX69NNevn4r8zCr0G6yC3sM1s/dY5fdOUJ5/sqb7ZyjXP0fZ&#10;/gWaFlCqrIAaTeljVWbfTcrgJZgW2KbUwLNKDbquyUGP4Qewc23XsYG0BKHEgDZsRRjr5rOK63L8&#10;KcaXOfgyO9BDs/r6KD+wj2YEmpQbGK6cwBhlB41UVtA4TQ1K1JSgVGX0y1J6vzyl9Z+ryf3nK2VA&#10;nZIHbNCk4N1KMh2F00o0XVFiyJfwHOxc29WG7i7ajcYIaRlUQxnXc7hfgC/5+DIjuKtyg3toWrCf&#10;pgb3U2ZwqDJMUUo3DVOqabQmm8YrxTRJySEZmhiSq6SBs5U4sFITQpdqvLlR8eadigs7Aqc0Luyy&#10;xg16CM/4bueeXYfR3EarsWawtBgqYG4U+tzLozXMIS5ZZhdlhnoqPdRXqeY+SjGblGwO10TzECWZ&#10;RygxLFYJYYkaH5am+EHZigsv0LjwcsVGLNbYiAaNiWzS6MhDGhV1UiOjfgf3+f492DtpQW8LbcYK&#10;2uGFMcQACvmex71s/JiKj+kwOcJDkyKMSororQkR/ZUQEar4iCjFRQ7TuMjRio0cr7FRKRoTNVWj&#10;B+drVHSpRkZbNGLIGr0wZLuGx7ykYTHtGhrzAXzB96dg1/Ahdu0d8lMbXDeUeQ+KYSbkcG8Kf0sj&#10;Lsn4kxTdTQnR/6O6zKOiPq8w/BpkUXYZlU12RJB9Bhgchn1HkEVlcGPEoGDUiBAbXACTxrigqIk1&#10;cYmmaY9Ga6KkVZPYuC9NanpiTnOa1ho1TdpT09ZUazfj9AFJT/vHc2ZgZu57v3vv9/2+10s5iQZZ&#10;E4NlSYxQZlKszElJykhKV3pyttKSi5WWUiVTSr2MqU1KTV2iFONqJRs3Kcn0ihJNR5RgugCf8/6+&#10;koyOQbaj9SxX4A4TfcCezIF63tdABbkU83k+rzmpzspK9VSmcZTMxgClG8NkMo6X0ZigVJNJKSaL&#10;ktMKYLKS0qcpMd2uhIxFis9YqYkZGxVn3q1Y8xuaYD4Ht3j/N8VlOAbZhlY3um1cgZszpJkwFSr5&#10;uwTy+czK66T0x5SR4S5Tho9SM8YoxTxOSeYoJZonKiEzVfGZmZqYmae4SWVQp1jLHE2wLFSMpVPj&#10;s9YrOmuXorIOKzLrLNzg/T1FWxyDbCL+KjP7AWvUBDauwTW8lkMhWCGT/6VZ8B0WNyVleSnBalC8&#10;NVBx1nDFWidoQnaSYrLTNT47W9E5JYrKqVZk7kxF5LYoPHe5wnKfV2jey3BIIXmn4bpCc+/CQ4Xl&#10;OLQejafRaEVjDtZoGlRCCeSC2SqZuBYnY1cS8pwVl++hmHxfjS/wV1RBiCILohVREK/wQqPCCi0K&#10;LSxUSFGVxhU1KLioWUFFHQosek4BxTvgdfkXv6exRdfkX/S1Agq/UWChQ99Fpx2d+ejMxKrWQjkU&#10;ghXd9Dzu/FyJ47EqMcXDFFUyUuGl3gorMyikLEjjyiIUXBaroPJkBZabFVCeJ//yCo2tmKYxFU0a&#10;XdEmQ8Uz8qt4UaMq9sNJ+VZ8qlHld+RX/kCGMoe60XoSrblo1edLVVACeTAJ7dQi1l+C98Q6RmJV&#10;QipdFDTFU/7VvhpbPVZjqkM0ujpahup4+THIo2qs8q0pgVr51DTKu3axvGq75FmzFX4gj5oT8JE8&#10;q7+Cf8lrikOd6CxkjbOhDr0KKITsYmpQKiWV4zsmS1FTpNAaKbBOMkwfId96L/nY/CBA3rYweXGg&#10;edqSIVMetgK526o00jZDbrYWudo65WLrlbNtr4bb3tLw+vflXP8l3JXL9AdqR+tx1tmAXjWUQh5r&#10;noR2aiXeE3sUXSuFYRkDbdLoGZLPbBd52D000u6jEfbRcrMHy9UeKWf7RA23m+Rkt2qYnSB2fmSf&#10;B+2wVmrEqDZi2BrPM3z43Tl34B9ahFYjNZ4Gk1lvEVir2AdoJ7LmGKxRWAP62MXRjeg3SZ7Nw+W2&#10;wF1OC7jstPgBD/qWUAabg72VA62VjdZKgVspXutsWAw9gN9twai2nOKBfI0h/DP8XfP52gyogXLI&#10;o97mqeyDemZgphQ+B310Dc3ot+ABsWquS5w0bCkedyket42LVxuXnmWBDDcP2nYeMu0cbO0MewdF&#10;bWcR7fOhEzbDa3z3bX5zFW4T457mstbpMAWKKJ2Feqey5ji7FIFFDULXsEjyflJyXya5LOfSSzit&#10;cAEuoyupxSouXau58HRx4ejmAtLDA6aHw62HQe9hYT0UsKcN6EfPHr7Tz3cxq11f8LuvNQvNqVBG&#10;n3MoW9pc9iFrjlyIProGWun1HWnESsmpG23sKhdzaS0X8bXksY481lOPDQMXUfLoDXp0IerjYdhH&#10;T/oYuD5q0cdi+rpgO58fkjadAfrRe1sN6FaRZgH1NlOyRNYcRcrB6BpWob9GcnsOzfWwCbbANngB&#10;aK++5yTt4DL+Ehfznd7SLuZjD33Zy8VjH7Oxj57sY8j20dR9Hfy/F74Px7nAfQA3VEe9S0gxi7FJ&#10;Yc0x1Hkc6zWg67mR2m8Z0noJdsNeeBUIg/nhMgr74QCG4CAz8iNqcphL+pEADAN59DMb/Rw2/QxZ&#10;fyswm/0EO4qT6Wc2j36oyUs4k9FOW8EMsObQdcw/o+NFyVx2DmkOaB0YMkBvwtEh3oKfwDE4Ae/A&#10;SfrzHjU5zYycI48L7JULPAQvslcvUvRLDNWlDdJlAl8m2OWTKkY7E+1Eah3BmseSojcfuw6s7+CQ&#10;5oDW8YH4cGrAlMFZYJvrAlyCnw2aVekK/IL+XGVOPmFGrtGX3zKj1+nJZ2z4GwzbTYbr5lbpFsW8&#10;dRin9dig73XICTzAD8bBBD2UEXeajSct1V1V647q9Sf81G381B/wdb/H132Bm/qcjXILx3UDF3Yd&#10;B3iNYfmUxn2Ca/yYgn2k07jdX+tDPN7PifzBEBfhDDzS/xY3NH10H3/3V0XpL0pEMxO9fHQq0KjF&#10;LTYQv5H4jxO/lfhLiN9B/E7id+t9/N1lHOJFfOZ5XOtZHSKDt3F5VyjjH/WuHtAyx3859j85PIR7&#10;Gs4aPfU7GfSZQvUbvO6vqMXHsqJRRPxKyl5H+Rt0jjzOkMcp8vgpebyLs3yHPE7gQo9pnX7MBurX&#10;TqrwQ9rZj9s8zzjdJKP7tNjxfwzofwOcmtRT+iVe9wpe9xK1OI/XPaMEdDLQyGEkShjBKiLW6Qh5&#10;vElfDmsesVuIvVivk8cBraADaxjjDXqNDfUqQ72Xb7xChN26ql0o7UR1gJeHeDikf31opM7Imcp5&#10;sg4DawjRG4ohfjL5ZrIF84hdyrasJHYdsW3Enq09aiL2AuIuZgu3a4dWajsH2Yv0ZBsqW8hqMxE3&#10;0aVefamN+icZOgbZCDy5qPmj0R7YWkcGt+FItHzopj/xw4kfR3wj8S10OY/YpcSu1Fbmo4853axZ&#10;xJ5LvAXEXUInntLz6mJC1+lZvv0MkXqoWjeT0cVErWbaVqP9LTfQvDi0zQ8OHT27qMV2arGNPbJF&#10;weQfRfwE4puIamHq8olfQvxK4tdS+XrizyJ+EzFbqMJSOtKpp/nGcrJ8ii50EH0Zq2xjipfqK/g3&#10;OAa5wvF2nGNlvyvavL7A3xxR6Lmh5U1Fx6ARgkYM8RO1SunEz0IhX7hJNCajUUsH6tGYjcY8duwT&#10;VKNDi8jqCSK1UsEW+rGAaZ1Px5vZ1c3s+Gb0BzjNkXaI43UXj78+WMv7Ne480lyHadUwd7R80fJH&#10;JxydWDSS0UhHIwuNfDRK9B+Syz22zasM40/T3BO7tls7aewkTmInjhMnsXNxYtexc3GT2GlS59LE&#10;TZqL0za9pVrvFzrt0nVtt1WlHV1LK1QoTFykTWgToAkQQoA2/uEmkBBCDMSGEAxtMNqJATM/2j9+&#10;Ot93/H1+znvO+c77vAeYj/2MYx/7Yy/fyx7UVogws+6sltZd1GLODS3kfFHz61+HNzWX+47m8v6p&#10;ufxPIKtvcJR9geP9GqnmApzj+iTH7DHGc7Q0V0cKDDqca9GhXLv259VpNc+rvfl+7c4PaiU/okzB&#10;gJYLRrRYMKaFwmntKpzXXNGKdhatabb4tGaKL2hHyYuaKrmnyZLXNVH6JryjlOE+ZB/yCun2s2Wk&#10;RazQ4xzvx2nXuD+ALVllLKvGAu0tNWql1Krl0kotlrq1y9CseUO75gw92mmIatYQ14whqR3GlKaN&#10;aU0alzVhPKjtG05qzMSuMV3XqOmekqbXlDC/pRHzu/CRRixZ2qxeRve6g3qvkvir0Kfdy32GY36R&#10;sSxsWqcFc7HmTGalzeWaMTs1bW7QlLlFk+YOpcxhbbf0adwypDHLmEYt00puXNDIxlUNYz62bnpS&#10;cetVDVrvasD2dfXbfqT+sj/CA8g+5C6aLziZA2zYEazHPljmeh57mGYsM4xx2pavKatRKesmjdsc&#10;GrPVadTmVdLWpoQtqJGyiIbKBrS1LKF4+YQGyneqf/Nu9W1+TNGKx9Vrv6KI/XPa4nhVYccP4A8K&#10;V96nzdLHeYXeRdL8aZd0yC2twDzXM/RNMrYUczPuyNE2e6mSFWYN28s1ZHcqbq/XoN2nAUe7+h09&#10;ijliilYOqbdyXJGqWW2pyihUvaae6k+p2/m8gjV31FXzijprvg9vw4fcZx/yElrnSfHHG5gD7Ogi&#10;zHI9Sd84YxllXkYYy5CzSIPVG9RfbVXM6VDUWadeZ6O2OFsVrulSqCainppBddeOKlg7ra66RXXU&#10;HVS764wC7svyu2+rzc2JW/89tdb/lvYfkKU/q2toPYHuEVL8HpiHaRhvpN6hf5h5GWQsfa48RV0G&#10;RVwWhV2b1eOqVtBVry5Xszrd7epwh9Re36dAfUL+hkm1NexSq2e/WhpPydd4Uc2Nt9Tk/Zq83u/C&#10;b7j+O3xCf1ZX0DmH5hoWNONjD0AKRrkfasJn8nsUtnhy1OMpUdBjUqfHpnaPQwFPndo8jWptbFOr&#10;N6gWb1S+piE1N6XU1Dwnb/OqGn0n5PFdUIPvpupbviJ3y3fg11x/AP+ln7yBzmk0D2A/F1vx+TAG&#10;w9wP0B9lLGEIQkdzkQLNRrX5NqrFVyGfz6kmX4O8LT7oVGNrRJ7WuBraxlTflpbbv0cuTGqd/7xq&#10;AzdUE/gyfFvOwC9p31et/z+Q1bPonEBztY11wH5OQhLiEKMvDF3QDm3+fPn8BjX5zWoMlMkTqFJD&#10;wCV3exME5GoPqa5jQLUdo6rpnJGzc0XVnUdU1fWUKrtelKPrZdm73oBfcP03+v6tys6snua/jwT4&#10;HtpZhw5qThiBfu4jEAQ/94Spps4cebpK5A6a5ApaVRu0q6a7Vs5uj6q721TVHVRlT0yOnhHZQ1Oq&#10;CC1pc+iwykNPqCx8Db4kW/hbsoZ/JlvoPZWFPlZ5D7kT/TU0ltCY7pK2wVaIQQg6oIVSxdsj1Yeo&#10;fcKFcm4xqipiUWWkXI5Itey9blX0+rS5t0NlvRHZokOyRlPaFF2AQ9oYOydL7KrMsXvwTZliP5E5&#10;+ldZov+SpTerM2jvx3rPozOBTgIGIAJB8KPbhCVuiOC7o1JVX64q+ktUPmBS2YBV1kG7Ng3WauNg&#10;I/hlGQzJHB+QKT4GczLG98MZGeIvwF2Vxl9TSfzHtO/KMPgAsjqOzh50ZsN8jzCEXgxC0AEtvZIn&#10;RvyUKdWDUgWlm3W4UJaEQeaERaZEuTYkq2RMumVI+qBLpcmYSpIJFSd3qCi5W4XJ4ypIXlRe8rZy&#10;k68qN/FD5SV+Dx8of+RjHUZniRin0ErCIEQgSMx+tL1ou+LoD6FPmWKlbDOP5cmYKlFJyqTi1CYV&#10;pewqTNWqINWovFRAuRNhrZ/YqnUTE0wuheQEhesERUzqJfgqUKRsp9bcjovc/pH2oTPXxyUMQx+E&#10;0WV7y4d2/bDkTEr2bZKNEsU8SQ02navi2WLlzxqVM0uyT5Pc0iSetPvRAZNmE6X5ozQv7dwJ1Hhp&#10;itc0RVSa4mkW1zj7KxLCe/BAK8zvDrS2QRyiECTmVmL2EHPtOPqEY5tGf5YalL8s2rVeuYvUlksY&#10;niUMyDKJfpnkluFQz3DQZ/iwMyxshj/K8OIKRW3mJFDAZj7PsxSHyz/l3b/Afe0izgn0ErQDEEpI&#10;AYbvJeY6YnbMoI+umVLRsCQVrkjr967jQMH47cNw7cfsHMBoHMSIHLLzkZFg1ryPPrY1JnltDHh5&#10;jfVYe4ZnKGIP4ZwPvgV/4t0PNYveGAwTcy+Pd6ak5in2ADFXzqOProkwSlepQQ9K6w5jNh+Do9SU&#10;RzGhxxjHCeMj83XKxqFLwj9DIjzLmpxlw59lLs7uoG8fLetx5jM8g3s+TdF66m14X1NojkI/893N&#10;tLWm2QMLfIMZ9NE1oVtCCHnH0D0FZ4G/wq6S7HKkJ5mPp6hvz7MuzzCOZ5mPS4zjMnvjOQ7A59jg&#10;lwnyMnvzMn9yifW4hHu/+Ab8nOf/rAmGOMR8b2G+AzzmIeZqtpANXdNxqfiMlPM4emxrDD3vPzTd&#10;GB+4Alfh05jx64WYcgzyDfbHzf8bRPboHfbGHdbkDpvuNkK3D9D/NC3rcYv1uEVVc/N3SjLfMea7&#10;cw9nEY/UHJHK/sd0uUA1eZ5x/F8RESExAQImQIAECJAAgXALNwXkIiCgIBYVvFbqfVqrVls7q1PX&#10;btZV66V1rrZe6pRap629uFnZul7WObu6urauZ+t0a9fptnO6Wqc1+2GzHQ/nd/i+L8nz/7/P+7zv&#10;9z6M14Ru+FpyvzGo9wN4HHbAE7eaENEAiWZLtDDfNCZ7Q6X95ORZ5ubH1GkfPvqojT7mpI/F1ccg&#10;+wh+mPVx6ACwPg79SrWzJT/5zkHbuUKyPoj+evQHxrglqDmgtQf23WrC+F2Q5+AIHIVjwUbpBPX6&#10;MnVykrk5xUG9n0NhPy/hfuqzn0I7jdhpBvcagzjdBydVuYQ5QNv1bdYAY47C4rDtQd1ngpp8lUZX&#10;tCjEh1fhJPwMXoN++EWwYXsz2LieISfv4uN98nGeGv09L4UPWIAfUmwf3Qsk9wJJvHCILke3EQ4m&#10;sOom/d0N5dKd+vWFauhLm3SZPuZv6qJLmqqLmqVP6Gz+SLfzMd3PBbqhD+nGztOdnaNTe5fO9Dck&#10;7x0d1tuYflO/xeIVCOj1IKfgFbjdw036zKsy0pFa+HaSPqfX/Ywe88+qQKdWH9BPnVM78bt0Rj3E&#10;n0n8u/WWFugNfLyOj5/T3Z6mcE/Rqf6UonmVHu9lHdcJXLyovzBd17kL3OIYPHebh6/gMlxShP5A&#10;f3deNpynMpYcUluMxiji15P6FqagnanoYgw9egkfL+LjBXwcw8dRfBxhEfWxeA5pqw5SsM9yt59f&#10;7dNH2ktW96L4TJCngx6+BHYsdAemcghTa+QXFsaQxBgyGEMevkv1vKqI1kDsFmK36wD95X5NIeZ0&#10;4vWS+fko3qPdbCI/1FqysEk7+dvOt7bh9HEyt5XsbtHXEPg/V9G9CGfh9EBZaxDjiEDHjIYV7w7i&#10;u/HrYxmWaRd97pP42Mm8bKc+tmkisScTa7oeo+PdTD4e1VK2jgdY0hvIxhZm5imujrC99MMnWofq&#10;OrT/xyV0fx0s84Flth92K4wtwEj8GHwnEjuN7SGb+IXELid2NbHrid1M7HFUYSexJjPyacxCLxWx&#10;kG10OS7WaBW/WEm0FWRuObO3TO/BP+Cm7kV/gLPBpXYouN0MLMvN5OIRcrGRNbJeccRP1kNyETGX&#10;yi8kdjnbdRXx65j9JuK3EX8CcSeTgenMxhwt5u9bfGMhLheQqXlkcy4zOpcKnqNP4RoEbjGwvA/D&#10;Lrb+zYO+2YrXDrwKqItVMqARRXwb8R3EzyS+l+hFxC/XInwswMd8fMzDx1zycTf10cu6vYuns/jV&#10;TNxPZ1TTGOFUMt1DZffoT/CFutEf4Dhb2lMcBTbz+lsH97PVLufZUl4Bi9kvFmk4OhY0EvDsRCML&#10;jTw0itAoR6NKM/AxjXmZSn30UKfdXE3mm5O0hLvVVMz3cPckmTqkDqq9g52knfnoYJ124OEgW9k2&#10;tvcNvGpWwhKYz/0cXj+94SGaPTgCLRM6cejY0UhDw81o89AoZoWWo1OtiXfUq/OOFk0Y1KH2QVM0&#10;PuQujQtZpNbBq9Qy+GGNDd2p5tCDago9qcYh59QYdhmuQUB70NzEcWw1W+o9MBdmsc1P4zXcM1zq&#10;NoSqO9ygSUOidGeYVZ1hyZoQ5lJ7WLbGD/Vp3NAStQ2tVGv4aLWEN6o5fJyahnWpcdgMNUQsUH3E&#10;StVFbtToyB2qiTyoasNJ+B1cgesQ0BNobhg4eoxg/BzHZkI3110868RLB146jEPVbjBqnCFGrYZ4&#10;jTU41GzIUJMhR42GAo0xlKreWKU6Y71qja0abZyo6uHTVWWar5Gm+1Rp2qgK8w6VmQ/CSZWa34d/&#10;qjTqa+7ZI9BbYyMHHDt6edX2wJ1ct3Msa+OzFrw0R4eo2RyhRpNJDeY41ZntqjWnarQ5S9Vmr6rM&#10;xRoVVaGRUaNVEdWs8ugOlUX3yB8zRyUxy1Rs+Y6KLNtUEHsAXpEv9j24wvUNCGgTWveju5BX7EyO&#10;pJOgHVrsnDF53oC/OrzUxoapxmJUlSVaIy02VVqSVWFxqcySrdJYn/yxpSqJrVJx3BgVxo1TwYjJ&#10;8llnK9/KSrKtVa5tq3Li9yk7/iU4C3/n/joE9DBaK9Ccy1F0Kq/YTmjlujEFbZ7X8HkVPkfaQlRh&#10;i1SZ1Sy/NVbFtkQV2ZwqtGWqwOaVL75IefGV8ibUKTehVTmJXcpOnCWPfbHcSWuUlfSYMpP2KiP5&#10;hFzJZ+Bzrv/Ds4DWo7MU3d5U+j2OgO3QDPXcV/N8JF5oKVWKl2J7uArtRvns0cqz2+S1JyvXnq6c&#10;pGxlJ/nkSS6TO7lGWSnNykzpVIZjhtIdi5TmfFCpzs1yOp+WI/UFeAc+kzP1Gs8DegidxWjOTKcO&#10;Of61ZUhj+F8DI3lWhpcS8lII+Y4h8joMynGY5XHEKcuRqEyHUxnOLLmceUpPLVFaWpVS0xrlTO+Q&#10;I32aUlwLlOx6QEmuR2XP2APHlZjxNnzK9Vc8D2g1+gvRm5bJPMBYjn91UMV1OX6K+awAL17ITg+R&#10;2xWhDJdJLleM0lw2pbpS5MxwyZGRo5TMIiVnViopq0H2rPFKdPcowT1P8e5Vsnm+L6vnRxrh+Qm8&#10;BX+V1X1VNndAK9GYi2a3m3nwUAdQA5Xc+6GAz7zghkzu091D5fQY5fBEKdkzQkkeu+zZaUrM9igh&#10;26f4nHLZcmplzW3TiNwpisudo1jvfbJ4H1GMdzccVbT3DbjE9Zey5Aa0jNi9aE6iJWnj6NkAVVAG&#10;RTzLAw+4cul7IMUbqqS8SCXkmRSfb5EtP0HWfIdG5GcqzpenWJ9fFl+NYgrGKrqgS1EFvTIXLofv&#10;ylS4C56XsfCXGl5wUaaCf0NAS9Cfid5E2pGxUAuVUAI+yIVM2sfUfPR99F6Fg2QrCldcsVGW4mjF&#10;lFgVXZKkqJJ0yJHZXySTfxQ0yeifKGPpLBlKlyqydD3sVIT/sIb5T8PHXP9LkSU3tJCxTUWjHY1G&#10;NKqhDIogj2ee/1Jd5kFR32cYf7gX2F13kUXQqigqAgrILSy7uIeruwuIIApCBMEQjAIebROqxIPE&#10;RBMzadRGg7mmVWk7MSbNpJrETh1rkh5Ox2OazLTpTDU2abXT1qOtY7P9LO5k0j+eWZb9/d7nvb7v&#10;9334zEamTCuDv4LdH6lgq4pXSrVRFocF2GR2fANkyeTIldFRDOxKdvqU5Fwqg7NDCc5+xTu3K865&#10;T7HOY4pxvKdYx+8U57gO/qVeOFbCsYTV2wecYD4oAfkgpxzdAfeUKmmiHf3lZP9fECuzO0lGj1lJ&#10;nvFK9GTI4MlUgidb8Z4CxXkqFON1KdqLgPWuBIgnLwLRi3DwfB8gEDzoPM9faL7b6ia+5fAE4XED&#10;OygH80AeMc+EO7MafiRKmgt+ZJvZF6vkxYlK8JsUG7AqKsBADzDgAxz0AI0bIKgAOjOInggiJIMI&#10;qSD6KoCmCCCWAogh/3nwBbitVZXSUngWgRpQCUoA7a1szAAOIPHfTF+A9nHDvxB+TJqRbMl1MUpY&#10;YlB0Axd8AxfvUi63RgZ6I8OskUPcSIEbCaDRC5aCToCYatzFsyMAYdbwS/BncEst8NQBL3CAClBI&#10;zDnEnEXMk33oTz/8tfAvgb9Ril/GwrWcRWcFS08Ly0Yrl2srOncll0sbg7WNw9ZGLtooXBsvtlGP&#10;tnVgO8+wLa5EuLX+ArBNt9xUE1x+4AJ2UELMc4h5JjFPCcJfDz+85mY0YIsUhzkWGYYai1anQVpN&#10;Lrrwoxs/1lCTB8MXcHj4c6B7yEUPxnqWAerRM8jvz/EcAnINW2T3p+DvqucRH6ghbeXEXEDMs3B9&#10;aoOUzqsp8JraJEOHFN0FN6ZY0xhs4GH8WIcf6/GjHz8GWIY2TmAR4MLdTE02c7A2k4vN9OamVXxS&#10;j027eYae2PBTcIl3risIpxdUUeciHs2hfJnEzNWrFF4zdUsJYc6HQT/ADAu5WFdZPMGj1GUw/v4i&#10;OoQf28jHDvIxzCU3zMAfpumHCXAYoztxfCf12HGQpYWe2PYR+Ex+eJ3UuZR859HC04k5YzX8PZKR&#10;EsZtiHA+CraC7ZHF+3HwhO4v4k+BPeTkGXLyLAvqd+nTffhxgEv5AEPwAE1+gMLuJ5n7cX4fZ/T5&#10;ozz3PrgsD/meT74L2pmF5HpiL/zEa4SXdRQ/I3xhnmcA5UQ6YQccAC+AQ2FxMCaOWNLJyWv06g/w&#10;4xh1GaU3RhmCozTaKLk4th4hxfk4ysNH3uK5D+Sgv4rgziZNkwek8Y/A/5gUE+bdE+EMc70YEUGv&#10;AcYMIhA7YDQikGh1BKn0Jnib+ryDYHgXP05zZk/TG6cZOKcp+Puc0/fozXcJ4hQvnzqpcrjz4M6E&#10;O42YTeQ27tkI70iE82hECIU5cB35Gham0smISCOl+hk4Azhy+hBw/HWe2lzAj8ssYpepySUO/SUK&#10;frGPTwp5icAu/giFoa8hDpiBTffQd/9Bz9xRif6hat1Ax3yBzr2GOrmKqggrpU9ROL/nkHyCoruM&#10;ArtI0/yW4p2nSX5FAj8iiHMEcBaHz+jXaLrruBpC5YRwO8R/Q6Qt9H8+3FWUbqIzb6DvPtckfYae&#10;uap8/VEV+lg1uoDOPa867DcRagv2H8B+F/Z7sL8e+5uwPUhqtpOiPaRrPwrzVXiOk8Izel1XwF1S&#10;GqJ06Ctw5Gs+/BNcA39QAlxm/UZppDMTrhzSWwRHpVAn2F6E/3V6m3y8hcI6gep6AxX2On78GI35&#10;Q/wYRake1TAtsxelewgvjtFKJ2nZCzoM0wiMh0H48yC4B+/fxrhFtqSfK1qnZCSGFPyfiP0sopiD&#10;3yXYtuO3i5ZcRJvU6hX05UuoycOoyxGU4CEG2EH8+J42k4GtHJ9dVOR5FO+reHOCY3UO5fk5Gfov&#10;n6GvcAPejyOt9E6k9Y7IwFtmfLdhfwpHYhb287Fdim07Vl3Y9mE7iO0GbC/Dbqt248dT+LGLujzO&#10;EBumN3bAso23HyOCrWRyCx20RbdB6Ct8Mha78PL+kRsZO/ox2Ddi24rtdOxmgtnYLsB2GSPKju0F&#10;2F6I7QC267HVRAVa6coOPUJdvqUBRtsglXlCG/B6gMz10x19ZLuPyPv0JQiN4Sycx8OjJTJ2no6M&#10;v+3kYohcbFEqtidhezq2cxjPhdguI9tVjO0a7Hux78d+PdE3UYmVjPXV6uVCeYinHsTTNWSri4yu&#10;pqKd9GYnnd6pf4PQGH4S4X8uwj0UGcvfJBcbOCP9smA7DduTsT0D5GK/EPtl2K/Cfo268aMLPzrx&#10;o0PNWkWftvNLG2+3kosWzuoKBupyerOZU9NM9Zs58c3wh3EsivjjGMesA4NgI6N2HaO/l//3cEbY&#10;SLFvxX469qdifyYnMg+OQiIug6MKjho4vHAEsNlAd6zg1HTSsWu1hKrU0xl11KOWagfp9iCnLqi/&#10;gruAM8JI3cN438JVMwAeMt1fCVZxDbbHR6ktKhEeM1bHw5EBRyYcs+DIg2MejGXwVMGzAB4fPLV4&#10;soystGsxUfjoiIXUw0uHeeh0N6fNzYl3Mwnc9KYbH/bDuXMcVzsjtZdrtyO8EvF3M9dwE781JsWq&#10;MT5ZDTEW1UfZVBc1ScGoaQpEZcsfPUeLo4u0KLpcvphqeWPc8sT45Y5tkCu2VTVx3XLGDcgRP6Tq&#10;+L2yJ7ysqoQTqkw4B66Am6o03NNe+LawevSlEr/t/krWxN9LWBFr8SeALwFTvPxJRi02WOUzpMlr&#10;mCyPIUsuw2wtSMxXTWKxnInz5UiqUXWST/akelUmr9D85C5VGPtVZhxSqXGvSkwvq9h0QkWmD8AV&#10;cAt8qSfh+ja8vVyzD3DFLQP1wM/17+P/Xn53W6LlNhvkMplVY0qR05SuatNU2U0zVGXK1XxToSrM&#10;5So3V6vM7FWpuVbF45araNxqzbP0qcCyVfmWvZprfUVzrG8qz/ohuAbu8D2knXBtzGCtYx1t4Xpr&#10;AAGwkO8ufHHim4O82FNiVWVNUqXFogqLTeWWSSq1TlOJNVvF1rkqshar0FqpghSX8lMCmju+SXnj&#10;Vyk3dZ1yUr+j2alPK9v2kmbZ3tBM2zlwFdzhe0hD8PfB2cEK2Mz6VQt8wMV35JMq8aUCX8rxtdSW&#10;oJJUk4pSU1SYOkEFqZM1NzVLc2y5yrMVKtdWrhxE0Oy0RcqesFSz0ts1I32tsjKYLhm7NS1jRJkZ&#10;xzU14yz4E3/fAiENwr8WzvawNGD18gMkkxx8/x/TZQPU5H3H8W+FSngLECAEYgIJSYDwEuQ1QUkq&#10;BhSRiIjgO5b5wpyizlbbWUvtZrVuvpRW+mK7m1VRq/Paea1V287O27qbddW2u13vtrmXnl23m9fp&#10;bt3WOfYJZL0d970necLz+/5e/8/v28D9enypwZcqfK3MjVeFJVlllnR5LVkqseSpyFIgT65H7txy&#10;ufJqVZjXKKe1RQ5rhwomLVa+rV922xbZbLs0yX5QVvv3lWe/BH6rPNttWW2j2gLHajgXIQs6nGgd&#10;MA1MAfXcq+a3Svwp5/9KQbHNII/NKLfNpEJbjhw2G3CpwO5Vvr1K9vwG2fKna1JBu6yOhcpzrFKu&#10;435ZnDuV43xWZucpZTvfBteV7bgls+M/2gTHCvh6WPvaXfSgmxxwDYAa7lXyWxkowR8PcDkmyulI&#10;UYEjXXZHtmxOq6xOByhWXqFPuYhTi2uaclxtMrt7lO1eoSzPJmV6dsjkeUYZnpPgotI9v1aG+68y&#10;ue9oA/bvha+LlW8WaCqi/7jWgcn4Uw5K+N0DnHzOd8fJ5kmS1WNUbpFJliKLcoryZS5yK7u4XFnF&#10;tcosCcpU0qqMkvnK8PYp3btRad5vyugdBieU6n0T/BLclLHkC63F9lL45hZTB3APkiDAtQb4QCk+&#10;FQHClJ3frMg4S2mCzKWpyirLUGaZWaayScooL1R6uRdUKQ2xaqxoUWpFJ+hVim9Ayb5BJfmGlOg7&#10;qsSKczJUXOX6qZIqPlc/9hdhO4Lt5lKpEdSDyXzHpEqACxRwz4p8s1RI2b54mSYnKb3KqLSqTBlp&#10;2NSqAlCklCqfkqv9SqpuUmJ1RIbqxZpYs0Z312xVfPVexVW/qAnVr4ErfP5E8VW3tQL73ay8bdhv&#10;Ag2gBvi4Vwo8wMl3mw/tg0zIRr6ZauKUVpeoFH+qkvwZSvSbZfDblOB3aaK/TPH+GsX5g5oQQMAF&#10;2KMDKwGiLIBY8CMQ/CznfhZvP9tj/S31Yr+T2GbCEarkNldCUTkoAS7u5cOdVw1/Lfz1UlogTilT&#10;DDI0puruYLrioodYkIMkSNMGKVqQB0JoqxBCNoSAC6EpQpsA2ibIlhREJDS+Az4Gt7QIjgixhcFU&#10;UAsqMVEKPHwuqKEGSEYzEsWE2bRGNFAoToZpBsVP5wU7nRdKmBdOM4dYM8PbHB0uAmvhoZYmgJhs&#10;QcS1oCmaHwUIszCCKMz2NP0P4JbmwzGL+KaBAKjmewWgveUkZluDlDMV/hD80+APS4aWuxQ3k0Wj&#10;lRf8LF6ubbz4ZpOLdg6yCMMeKR4PrB2HI9QjsoDPiMh2BOtstrXZL/EMG2Tb73j+ljqIrwU0gnow&#10;GV5vgBoQsx0TFqRRJlIxjbQmt0oJyLUJhKYOFp256KhOlo950Rc9L9n5vOS6reOHTQ+N1IPBHpzu&#10;6eQ+grKbnujey/8hFLsQZ/PY5ud9pjZibAJT4KwF5Xz2EHM+acxthn+mZIQ3eQ4acC7cXYA20wIW&#10;rUUsYIvxYwk1WYofvdEFhJr0UZM+Br6PgvYFOYBmA+pxL6JyOWJyOdtjL1v8sg957qZmEGcIzgYw&#10;mc8lxOwg5jxSmEm8RniT5kvxpJPljecALcaCxwGLHyvJx2r86Ccfa/BjbXQZ4WW7npqsZ+jW0xcD&#10;BDOAkYF+ad0goCfW0pdfYzbW/FFhUhWEt5Zr6QypkJitxMyrV0Z4DUvI/fIon6ILJs+BdWA9ICyW&#10;a5awCSzB9McW+uNB4/hS9DAv20EO4UGGbpCiPtwubcP5bdTjof3S1uMssBf5/+uaDm+AOvtIl7tD&#10;moS7WcRrhDeBsWYtxf8Y1+bY0v1QbAEfHBMBLINgB9gZJ+0mJ9+hT/dRlyF6dIgDfojBHiLIJyji&#10;fgLYxwa/l3Niz6v87xU1ku8q8l3cTQ8Sc3Yf/KQsIcp7X4wzyvdobPl/PCZCaC3WVGzHhMkwIMWI&#10;Mum75OQQPXIEP0bo0REO4hEG7Ci5OArBka3SYR46dBL8UHW4Vga3g59yGJ808puwJcb7LbAb7Ivx&#10;fMkBCAPpNC7ORgCpFSaRMUKkSmfok7P4cYG6XODlf4GD6AJFP0+Bz0FyljPz7CFwRpVwu+HO43b6&#10;A1LiIzy/K8Y7HOM8FONhrHU6xhEVh1GB9Bp4HVwAjJsosS4BjkFdpjbv4ccHzOz71OR9ZvUaib9K&#10;kd8jyCsQvHuC7V7/hziQrH+jaf6JvvscPXMbjXlTfn2Kjrmhmfo9KuI6A/orlM1HDMkvGJAPUF1X&#10;adSfoyUuo6t+SuF+QsEu6WlcOqy30BRvcPe8/qRzMLwOXgEvgWPgf/xfgL+Dv6CtPlEaXGa4CvQb&#10;NOZHqtY1dMy7asLSTP0YP36EyrmI8nkLLfMGSvI8Q3MOP87SRK+iUH9Ak75Mw5zW8zoF2wmSdAxr&#10;I0R3FMbDUX0FDoI7Me4/g+vgGrn4mVLgMRGHFR4XPGXYryXtU3UGZfQyfpzGj1MorZMcWCdQlsc4&#10;NEbw4wh+vIgf39M22mYXHhzQczA+Q+GG0XgH0JlPRbUV2A/2gtvw3hjjFrGNl/YVGWitNLw302p2&#10;UIR9H7braMWp+N+E/zP0LGrxadTeMNruKRThkyjSJ7QK2wPY3kw1ttPSe/DkICN1isy8TZvfYJTv&#10;cEVXgO3g42jrgPPgVKzVn1c8fqdgOwPbudh2MILFtGklFuv0bfx4HH25CyX5GOpyx5iq7aILFmFz&#10;OcfGasZqPcfIN/h7TA9gZQsZun+sUh/SNX/jOvolLsdaO9r2z8XGfffYUWDATyM2s4AV1VqIbS8Z&#10;rqTaddiegu17sN2M7VZsRbDdpY34sYG6DOirVGUTx+ogn/bQtS/g2Wmy9I5W0pur4I5i9ViPjo/4&#10;gRj39tgxuJlc3Ecuvq507JqxawMubHuxXYntWo7QBuyHsB/GViu2IxzpXUzKYrz4ChlZx+Q8SNfu&#10;5M4w3h1nmt4E18E/+D46huMxfjYc4hOejx/Na3QXdg3YNWLXhEULyGcC3Nj3qhc/luHHUvxYoiAc&#10;Yey2Milz6NJu/pbhTT/Ts4mO2a4OOmUOlY4wNREmOaLPwCj3Rqn9+PG7leNkA+gHfbwOe7m3lFws&#10;5rxYSH8uoCY99EYP89qNH/PxYx5+dKoGjgAcIeyFsdumdu62EeEsvG6lL2aQ2RY6tJl6NDNVYeoR&#10;Fu9L/YvvoxriSH0kQdrIK28VWAYWJrJmcK+L3zo5LzqoyRxqElE29q1MQwEcHjhK4ahkUv/LcrnA&#10;tnWWYfiNncSJYzvHl8RO7DhO7MR2bMexc786Tdskbde0Cb3QS9at9La2Yu26QkqpkNZBt1brBFO3&#10;oakd3Va6MUQZpettMMbYgI1BCWgqaJo2Ji5aUcnQUEcHgieNZT06x+f853+///697ej0oDNIncOs&#10;3jFWzipm7Qae7KCXptTPDO5jJfWxmvtYH716Dz6G/+lBNKdsc0f/BlgN47CUZ0tICRaXmLSosBQd&#10;O7U70agk/gA6deg0opOgBzLodKDTx28+9S4mogl6Zz077Dbe7CXKr9Jjj8Kz7HgvwVX4B3yq+zhm&#10;d5eTHhi0n2NuHJbACP8XEMsQ7+eVFWmepUy5IocGzC71mXzqNdWox1yvbnNMXeaUOs1ZdRR2q70w&#10;p7aiEbUWLVemeK1aircobdmjZstBpSzHlLScVsJyCabhGtzQAbR2ornBTd975lLTYRji/wBHXh/v&#10;exwF6rEXq8dqU1epoY4Sj9pLqtRWWqtsaUSZ0rhaStNKWzvUbO1XyrpQybIxJcrWKG7brJhtj6K2&#10;g2q0H1OD/bQi9ssK26fhGtzQFDrb0FxHGjhOCjYKQ9z3QzfHXSextBNjq2FWq6NEWbtdLXan0vZK&#10;pex+Je11StijarKnFHe0KeboVdSxQA2OMUXK1yhsbFadsUch437VGo8qaDynGuNHChhXuV6Hf2sP&#10;+pvQW+2bS80XQg56+N9OPFnetRBLM7GknIVKGlYlDIfihksxw6dGI6gGI6KI0aSwM6N6Z7fqnEMK&#10;uZYo6FqlGvfnFHDvVrX7PlV5jsnnOS2v57K87t/DdfncN7ULjTvQXIFNWkzKMxSg/7l2QJZnad4l&#10;iaeJcjFPgRrdFjW4bQq7DdW7KxRyV6vWXaegJ6oaT7MCFR3yV+RUXblIVZUr5PPeqUrvLlX42HF9&#10;j8jt+7Zcvktyeafh73J7b2onGpPojZOOj0AuyBhwbYM08SR4FyOWRspFiKXeW6iQ16qg16GA16Vq&#10;r1dVviBE5KtKylvVpsrqflVUj8jjn5Dbv0GuwOflDHxFRuAbcErlgYtyBK7I4f9Q5f5PdBcaa9Eb&#10;I91aCP0h+oBrBlLEE+ddA4SJJ0TZGn+B/H6LqgJ2eQOGKgMVqgj45ampl7smLlcwI2ewR87ahTJq&#10;l6s8NClHaKfsoS/Dw7KFnlJZ6By8AX+WrfZjbab+1ejdhl0dgh5ogzQ0EU8j78IQIp4aqOJZZahQ&#10;nlCZXHUOOevcctZXyaivVXl9oxzhNHTKHp4nW2SpyiJrZI1sVWlkSiWRI7JETsALKo78XMXhD2QJ&#10;f6SN1L8CvUXYs0HogiwkIYY9iPCuDoJQDZU8d0fMcjaUqLzRLkfUKXu0UrZojcqiYVmjCZXG2lQS&#10;G5AltkjFsZUqim9SYfxemeOHZIo/oYLYGSp/jev7KojO6HZ0xiPsCaSc/dAOaWjiWSPUo1kLfu59&#10;PPdg4Zwxs8rjJbIlbbImDZUkPbIkq1WcrFNRMiZzqkWmVI8KUvirFF6zGbPSvJt7EvXUN4HkO0nG&#10;lHwPZrSWupdS7/wo4wCtkIIYzyJQBzVQxbMKbIIzQf6fNMvebFFpi03FGYfMGZcKsrMLmcHKEmg2&#10;BXi8VkxrK3l0K16zFW/TSmaQJZfOYgIyrwDZY2ZGq6h7MXXnsIad0AIJ/kdjzAMIcl/Ns8qk5MK2&#10;lWMT7BmTrG0WFbWXydTBht7JZtrFRtPFAuqiY7v4oBtv1Y3f7ca4dq8BDET3Ad49AmQMnS/DuyyA&#10;GY3TrmHq74M2aIYmnjVAiHs/TfKmmQMZ/AfV2tvxIJ0mFfUUq6CXA6+PA6W/fG5jz9EXg/TFIH0x&#10;yEeDeKvBYcC8DuIpchiYHMZlgKxtADPS/w7MaCltG6J4N2Qhxf8Y1HNfQ5t9WfTRNTolG1WW9klF&#10;NE/zONiH8JbzOVwXEMcwfTFCX4yykYwyeUfpi1E+HJ0Hy4A5MUKGNEK2NkzWuvAi/IFvZzSKxgB0&#10;QAttTUAD97VtzAGG1N2NPrq2nFTC8Jqxrhzi1GliEIs4ZInjNuIYY0yWzR68bOwTbCYT9MUEjZjg&#10;43HGY3wtMCeWMy+XHac8fnfpNFzXfHR6oY2Q0+hGudZhyap7WQO016AZNnQtI5KJqkhiqAPG4TPE&#10;sYI4VhLHauJYQxzriGOSMZlk0U/SF5NUvp4K1jMe67YCHm/tY5RlfX6WjHr1h8rRzi5oRTfBNUzY&#10;AdpcgT010C1Dt2gsr0k1JHPUAetvJXtzSd8djMtGEq9NxLGFOLYxN3YwJjtY1NsZ2O1Uup3g76Lw&#10;tr3SVubEFublZtbnpg/U38/0pEgz14ZB5gAhc9zI4BMruoUr85qzegwpKSLfw7ZbiS86QBfrbvpk&#10;d7F0L/P0C8Sxj4N2P5v7fhbel+jcfewVU6yPKQp/8WuUeVLae57y0+qjr7OMc4wiIdrspc0G7bVS&#10;3HR7XnNrXutuuAdoCsaCevPJOEsOGyFMjnQ/SfEhEtLDxHGUOB5mnRxlkR1lcB+i8iNUeBj3cJhs&#10;/gH2qkOvqYP+Ti5hHTDGVbTZWIf+nVLB1nz77snr7c/rHLxlgPg+b0geArqW1F3YKWH+MEsk5scZ&#10;m5Osl1OslWdYJ88w2Z+mk5+icd/aJT15hDKsj+Pn1bKcMUDbj7ZrI+PPVlKwK697IK/5QF7r63kz&#10;8njelM0aA7pUJ+HpvFl7Lm8avw8/JI4L9MclDv1LjMlFJtwF+uI8e8WLzM1z7Jlnn1cc7SDaHrRt&#10;bOmmfXmz9WC+fRTDshJ73pDNmqLn8zpMbf1gVktzhpElT8os/QR+Br+At4hjmr1jmgP6t2w6V+iL&#10;3yD6FnvFmzTsjZNk97rFp3AT/oO3+gRP8y95yf5D+ggvc40M/C9k7H8ib38XR/FHFufbLJLf4X6u&#10;4Kd+zaR5k0n6Sxza60yWV+nAVxiwH+NeL+sEoX2PEF8l1L/pLGpn4BScgCfgv+jegH/CDPxVZr2P&#10;p3kHf3cVP/M2HnNaKf0Kl/A6DuKnxPEycbyEj7mE07qAA3uRRXMOF3iWyfsCcZzBrX6XyfMdJsyz&#10;/2e5zGPbvMs4/vVtx37t13Z8xfERO44d14mdOGkSp7nqtE2ao+mRtuu1tay0KetGhwY9prFDqKjd&#10;oNMkQKCVYxqTEMcGEkwMCYa0SUxIQwKJQ/SPqYhD6trBhNAkUPjkUPXp6/d9836f5/d7nt/v9zwk&#10;yMsE6SU8+ab+yHR+tG77K2v9FXwRPsTuHbgNv92cvjfloTMNMIYoX2b0ExXRr6I9hPYY2k20Z1Be&#10;IDz70D+I/lFS4yT6Z0iTR0iXi1h/hvS5oRd4+jwJcgP1LzDS57B7DT4HT8PfsHkL3obX4fvrIbfj&#10;uw/dECTwPYd+N/NWw/8hUmQM3e2MYxe6c4xlCd1lOsojaJ8khc/qqj6JjSt48XnS60vMyitE6Gd0&#10;nrfhf7CKl6vM2CpzvZFCP9hMbSoM9NfS0YOuX9fpda/R211THrUyujV0t+L/qJ6km/ws3d8T9HaP&#10;kyNXyJHL+HERPz6tFTLjU/x7UhcY/SOM4mES+Lze1UNk2kPY/gSswC820/xrm8vgKjwJjzMXl5mL&#10;i/SYF8nPi0qzXDvRLaNbQ3eQkTbQnUB3Gs1ZNBfZOg8wC0eJyMd0mjcP8uUpVB8gMvcTxRNk1An9&#10;A1bXOQ7f3Rz7tc0taG1buLC5PZ1jjawwF2eJyRnFIQMFtMtYqKI9wIhH0B9Hv4nmDJqLeLDMbBwn&#10;W89wvDzK3VN49jwZ/BLZ8zpHz5/hI36vrsMpynyvjXvDNtsEvm8cDSfk4GjyohmAVnQTkGFFFtAu&#10;k4lV9AfQH0Z/DL0mmTFLVJbw5DAZe4psOU+kLvP0Oh6+SAa9Br/m+P+A6+o6N7DFjqW1rfHj63Y5&#10;VuEg7JcFXTeKBromRNBugyz6Bc3jx271ol9Hfxi9cbSnyZA5/t+PR8c1xSxOEsEJMmmceIwR+TH2&#10;ijF2nDF2pXF8WIv/YxwzZznyjrOlLXNdgnmO491s+7PkxS61oO1HOwhR9JPoZ1kZBWyUsVHFxgB6&#10;DXQnydZd/NpDlO7DswdZSRfI4qfIoBf4q2/DG3AL/s2zVT2BvfMccw9w9B/0Ud7AzFp51rJRqk06&#10;LJqwuND3ou/XNnJjlBwdZa001IGdAjbK2KihN4juNmalqX5mqY9I1YhqlXj0sjJ7yPqKvgU/ht/A&#10;XfivPoOtM9g9wtGyBLPQhHGOvFGej+DPsMemIYdbW62GBi0mdsLYiWMnhZ0cdorYqWCnHzvD/JrU&#10;FmawTCS7iUeJFVO0XFaX5Vk8/jr8EN6Bv8N/9Ci2TmHzIMfKPGXYNIzDCPdbKZfrvOszLKp5Haq5&#10;W1R1Gup1BFWxt2qLLaGyLa1uW14le7eK9qq6HIMqOMbU6dipvHNJOecxdbhWlHVdUsZ1XWnXi/Cq&#10;Us634bZSjg91HhsnsLmP8muGkmMSGjDIfR/Pe/Glgi9lv01lw6Vur1clj19FT1AFd1Sd7qTynqxy&#10;ni51eCrKttSVaRlV2jutlHeP2n1HlfStqM13SXHfdbipmO9VRX1vwXuKej/QCjaOYG+RUmMHJfEY&#10;DEEf9z34UuZdCV+6TIs6Tbvyfrfyhk85X0BZX1gZX1xpI6WUkVe7UVbS6Febv6G4f1ox/5KigWOK&#10;BM4pbF5RyHxOQfMb8COZgV/BXxQM/EunsXEIe3NRcpByuAEDUOW+jC9F3nXiSw6yIZvSQadSpkft&#10;pqFkwFTCjChuJhUzOxQ1S4oEa2oNjigcbCoUWlQwdERmaEVm+JL84WfhpozwazJCb8kXeo/rP3UK&#10;GwewN0upM0EpPAR9UOG+hC+dvOuADP60t1rVFrYrEXIqFvIqEvKrNRRSOBxXKJxRMNylYGuPzNat&#10;CkSm5I/Myx89JCN6Wr7YY/LGrqol9lV5ot+TO/om3JInclf3o78XeztpFcdgkFK4yrUMBXzJ8S4D&#10;7fiTiFoUi9oUidoVjnoUjBoyY0EFYlH5Y+3yx/My4mX5EnXYJgAQIO/fbxs7S9t+edpOypW8IGfy&#10;GTmSX5a97Tuytf1ctsSfZE/c0TH0F7HXpDVqQB0qUIQ8/mR5l8KXNojFLYrErQol7DKTLvmTPhnt&#10;pnztYXnbE2ppz8iTKsqdqsqVHpEz3ZQ9vSRb5oSsmYdlyXAaZihI0xSdafrN1B/gjg5jYw57U5Tg&#10;w1CDMhQo/zp4noYkvsQhmrQonLQq2G6XP+2SL+NVS9YvdzYkZ0dMjo6U7B2dsuYqsuToKXKTDIRG&#10;JU+Dkqc5yHMq5KkMcq8AhWfH7+F9LWNrhrZsPEscoBdKkOdZFl9SvG+DKIS5D2as8mftMnIutXR6&#10;5SwYshdMWbtIrC4G1EUdX+wGmtYijVORhqlEc1aiWSjSIBQ5oYov83dvANVL4X3txd4OPhvN0etA&#10;Jbchk4M075L4EufaCkHeBWjfjIJNLV1OOUstsnWzyW1hA6mwwCokTQVHK10sbGroHmr5np1A09TD&#10;adxDZVChlq5QoG/5KeBD+a4W0J3qJA5Qg27oxE4Hz1OQgAj3IZ4HkDZK9EBlq5wVh6y9HDRVNvMa&#10;G10/G02dxVMnaHU+qtNb1el36zRxdZqYOtVAnXq+n0qln4akj8qxhg+1e5otEAe0B2hBeqDE7zzP&#10;MthMco1yH8KuWcZ+Bfu0sM6aRdZ+DtYBDtpBDpwhDpZh/GiENjaYBpPXQKxBPBrjMA/HgGZxhCZt&#10;+CbQkAz9jgPhnqYJXQP6YAt0YS/H5ymuce7DDMfErlGTPEhyHMgyxIE/Qo876pC2cbiOMxcTxGSK&#10;uWiSF03mosnkNfmwSTyaNJTbyYnt5/gbGqhJmrQJmqPxd+GeJhjbVqhCGXsFxpvhmughBwipiV0D&#10;u+5hyd7A9jaYgClo4scO/Njp3jjwd/s3Dr4FNp0F8mKBgSwM8Ix4zO9lAZITc+TlbhrTWfrdmXek&#10;XXc0yvjq1Y0UKmE3xzVJexrhU5PxGth1k97WyTWbQIpRNKEDTLEWKXT2EJe9xGU/fizjx2Fich8b&#10;ymHy4jBzcQjHD81xOFOlHSQnlsnLA6zPfb+Ev2q4ThwYawW7Ba4pxhxlzEE+82HXRXtIWbRhk6VO&#10;YbdW5KEDhzYLv/8zXa7BUdVnGH82e8vunt3sObubvWQ3m2yyG5KYEBKyhFuIDVBiCxRGCiqNBcNl&#10;KFAqiFOtUwcKAwJKkdIGL1DKpWotMsggyrQ609qxagH1CzP2+qVIq20t0+n4odvfyZ7pdJiH5JzN&#10;vs/7f2//96H9tZJlbBQ/VuHHGH6s5YJZx3BZS2LXcqA1GBrjC2PMidW7+LtjLE4I1NEP1c9Ze+Cd&#10;xM8mzpzizCahMzivz+Zd7HB+2eGjtFiiseEsv2vAOmcZ3khMNrOYfQM/ttGvD9InD9LU2wnwdgw/&#10;gLFt90lbycf9zMstqJqvv6V+eDtnkgNynCHWFnE2OK93qXPOlc6SbfOtBxwDUVFdwrfay6gjCB5y&#10;lnNbIOwgN7vpl8fwYz99so8me4yA752HgLmHz+6XdrHN72RW7bisycS7SJiyjLPYIvLPOPHc7Zxz&#10;rcNJS2kb+CZ4xBFBO8EuRxTZ4mS/I5IOgSO2aKFen2V+nKBXTjA/f0iTHeewx0jmMwTuKP1xFGUz&#10;flbtcOfhTsAdwUXvaieuW5zz2Zw7wG5HiNg8thgklKzq2AG2SDmuqlg8DZ5XVbjSfrpIPF6jV15l&#10;ZlyiAS4SiwsE92UOde5xROZJFeBOwR2F27/Bie/DDu9ecNDhs7mO/R/Pj1UViTbXS+A8YOyIESyu&#10;RCSd9CvwDjXyPvXxAbXxPgPvGsm/Sp++S2LfJha/PsJmLf0LfAr+Af6JtrqFzvyU3fnv7O8fT2y/&#10;3foT2/vv2PCvoy4+oEmuUay/QWG9TaG+hTJ6E/X3CwL4BgH8GRrzMnrikg7g1lHcewF19brOomt+&#10;ip44BY6Cw+AJcAvev4Ib4M/g9+C6AnoPXXUFHXEFLfMO2/mbbPCvoyQu48cl/LjI7n4BxXWepjlH&#10;8Z5lh38RbfcCfjxHwZ6hSE9RMCdI3HH+fwZvnsL7cXTmEXgPgD3gO+DG/3jFeaSfg1fQVhfQd+fR&#10;M+fQdi+hIV5ELTyHmjiNfjiJ2jnBwDrOsHqWQfU0CvYpmnecJvo+fnwPP55E636XYnqCIjrAqffp&#10;J6T2l/B+QmlVaJ8KXlaIWGWC+13wmpPaU07anyYW42jdcTTmOFrmB2oldp3YnaLHicd+hvY+BvZe&#10;Buce9OVuhtcuBtdO3UMpraZ1voaOfYB23QHXIbh+RIlf0nb9gbcVPKzQ4hVtBHbZXHC4x52y3zvR&#10;dh7iZGDBBEnQiN0idjuxOwW7ZVp1JnaHsDsXuyOU82JsL6MiVtLOYyi8zXA8pA0073oitY6MrSWz&#10;a9CZY3CvAl8FLzttddBp90ecltw60Z612IoAC6RAHrtFTthBtHuwOxW707E7iN1hqnIBEViE7WWM&#10;0lH+rcObrRORuYvsrCCTy8n2ct0EFbJXoaorYpsgttXxZo+8jc44HJsYUx78DGGvDsRAGuSpviK2&#10;O7A9Gdt92B7A5mxsDsM+QpV+CaW5gipZxW+b8Ophrpr9VM4xsnaBrvoQfAYqEzjkjD2m58TYt68C&#10;e0zaY3qZXNjzY88AURAHGWzniXorttux3Y3tPmwPYG82HgwTjTuokqWah6dzsTrM6T5HxdxOVQ1R&#10;dUN09By6fwh+G7ucMWzzf0XV69C+puxr2b6yFhALVAIIY9cECZDBfh77rdhvx34X9vuwO0BWBvFk&#10;HhW7iGpZrhlkZzpZHOCk08hHma4t0+VlOrKs/4DKxDVjXwmjjPc7uX4Xgs+DYVd1TZlDLAaJxWxy&#10;MpvamIUfs1QPMtjPY78V++3Y78Zen/p5O3XCoxH1EsUpVEUPDJPJRzdZ76Kru+j+Lv0W/Jt3FW2F&#10;a4xVaDlX/8La6ko0BGbyPMD7afhTJhb91OdUcjKV2phKjfbhR68a4GiCoxWOduxNxm5Zt+FtJ7Ho&#10;IKLtZHYSUW6j0kt0XIlpVWTyFJl+RSZxCR82cd2Pcr0tZaQvYDUdAjP4vQx6uW568KfbV6Nutw/7&#10;QeyHQRSOGBxJOLJwNMFRxF4n//fi0XS1kKECVVIgH81UeBP9kSfzeSZAIzXRyFRo1Ec8f6b18N8F&#10;70JW0mHWn1mgDKbw3AU6+GwS/rQFPCr5alXyhFR0R9TqioK4Cq6Uml05eArwTMJmtxpdZeVcc5R1&#10;jajBdacyrlVgi9KuHXT4EfA8eAP8EdzSfUZ1BRxh3Rjiqh+IVqVCF8/tvC+BFnwpGG41hXxqCgSU&#10;9xtq9EXU6DWV9SbU4M0o482DotLeTqW8fUr6qBrffLBUCf+9ivs3K+Z/VJb/sCzfGVney7I812W5&#10;/6Z74VgC33x4Z3HN94PJoAOUeFcATXyei9QoG/YqE/YrEwoqHQwrFYgqGbBUH0gqEcgqHigoHmxX&#10;LDhFVnCGrNA8maElihpMGGOzIsaj4LDCoTPgVYWD74GbWon9RfAN2/KENbQX3AbaeG7hfR5k8SMT&#10;rVGqzqP6iF+JSEDxcEgxIyzLiIK4TCMjM9ykKEKsDjESicxUODIfLJFRN6pQ3SYF676tQN2T4LRq&#10;I5fAVfkjN7QCji/ANwTvNORJD2gHRdDMuxyfZUDSrFHC9CoW9cuKBmTWBRWNGHBFFKmzFI6mQKOM&#10;aBF0KWSWFTRvV8BcqFrrbvmtDfJZ35LXOiiPdVJu8xVwRTXmDS3D/gh8g6w5/UiTLtAGCjw38r4B&#10;pPAlYbkVs7yyTL+iZkB1ZlBhMyTDiihkmQpaCQViDaCg2liH/PE+eeOD8iTukDuxQjWJdXIlWHwT&#10;3AwJlrH4RYDOin2kpXDMh3Mm628v6ARF0My7LEjjS33cpXjMIyvmk2nVqg5EYgEZ8aCCibBq66Py&#10;1cfkrU/Lk8zLnWxTTapHrhQ7bBpxkmb6prmB0tyGaZbf1AmAD0l8SN7UYniGU8hHZFEPaActIM+7&#10;BnxJ8XkiUaNYwisz7lMURBJ+GfW1CiaD8qcNeTIR1TRYcjXwxw05nGeXz6IpsoilHEt7DqGQY2HN&#10;cSvmWMKz3NRZls+GqyT6L/oiXEOs3mVkahcogWaec/iRBkk+jyfdsuo9iiY9igAj7VUw45c/G5A7&#10;x/DI07xNdgPFq19uRuM1I1ybEU8FJn6BG6jAbVjgZmzeA9iSmvAhfw18rAV8ZTaSrA/3O0EraOI5&#10;iy8pPqtPuxQDJohkXDKyNQrm3PLnvXI3M0QLDNNWozpIShRXCafb2OPb0HhtiMe2QYDWbGOfb0Mc&#10;lbglS4iBIptLKz60fKK5cE7nKz1gEmhppBZ514AfKfyI89MEEd6F/8t+mUY1fWZh/I9YNQngWtzr&#10;WqsiiApuVcaxrjNo3Tqj1QGKrVorbmWctko7mj2IskhZQjZCCElIgECAsIRQ2RMgIQEB0bov08VO&#10;7VQ71bbPSzLnzHg628mH+TBwzj0hkPzv8/ze+77vvfg/fRpmwOlelPdMzFKzcNDPho65YBFADlZy&#10;uKGAAvGFQKxHEObdIPTyQRjeAnciMDwEop+fh0EhAMPHXKzFnAfUqqlYBzw3EDELMQ3vJyPXBGjx&#10;R4zC78Pxd1/gpeOxQzAiDJqNCzUAF20gdMyHjmAc+AvBIgQsQsEiFCxC8aBQrEfoYgSGyFAMrSEY&#10;3EJwUy/CILYQs+YCdLLBD6gVM/AWz56LmInfpyLXJOQcixiN99julC+w0jCq4RimvGANFyW+hAjB&#10;pbsYOpZCx3LoWAEWYWARRjY7WIRBcNgCBIbZlRjmVmKAXIG98XISPo8BaRk6+aVfUEvw/PmI2fj4&#10;DOSbAi3j8ToG70fAry/y0pD3OZIXYysucXwPAcRoIvB86FiFC341Lvs1qI110LERB99GbKoNMLJh&#10;HhoSfHg9hsp1GOjWHsPnMDS+gi569UU0KfeoEOCah3gJ+aZDyyS8+uP9SGwtHLkUDXm9gRPXsTsn&#10;5WpugBcNFWm0XA1XOHRsBo8t0LEda7IDB9sOsNiOh24PQeAL23BObEVNbGGiWRPjsjbie9eoYOQK&#10;gNRZ8DsFr+PgeRQ4+8LvMOQdtBLPX/V3OTe6Gz2gRWOJZ7sbQNKA7gKTPdARCR3R0LEX9bkXBRWN&#10;B78BA1H4UiTOiQgMtHtQE7sxqO5qp+bD69z5YIDXCfA8egn2AI63YVhCrzVun+HuJnObOx9KHE21&#10;qwGNQkS7G3GUHJp+iopBA3YUeyUWtRGL+nwXi3scLI6vxd93UdQRrEcM1uOdXIo6aKaCkPdFeJ6M&#10;NR4DqX7gPHS9O+9Wd85d7nwoKQwSruafNKExiCPupjzWPZjgSsAgRFFnUKsc6BCgNvhYEx5AcwCV&#10;BSNMdNCnsUc/EuKzemoOymUq/uW/GnsQnocRxjvcDX6U2x/xdtid64Q7T5x7KDhDuYYjHH8Y/lzD&#10;ChkYgJoSokak2LPZqA0p6lMCwyIYzIygqHQITsNUl6qkZmCdxyP3SOSmEc84zjAwgRHimDvnSXc+&#10;DkLgzoPthVbdlYsMiVmUa2DDlYj2naKw9SgsN1UKHlXYKxXYJ0YUfBlgl4CFHgkKIF6bRU1C7tHw&#10;zUBuL+L5kJsrafpRvv3DJxlCLyBwvGFUgi9EjjuXGqFDFCHI4FiOqELUIsgwi2OIcqI+ulEbnTj0&#10;HDgvbDDdivvDAoNNxNA//nh5D35uyDAaneHrN3zkqNFj/MeOmzBx0uQpU6dNn/nirNlz5gYEBs0P&#10;XrgoZPGSpcteXrEybNUvV69Zu279xl/9etPmV7ds277jtd/u3LV7z+8iot6I3vvWvv1vH3zn0OEj&#10;R4+9G/v7P7z3/gen4j784+kzTDaHyxPEnz13PjEp5ULqx+kZmVkisUSWLc/JVeapNfnagsKi4hJD&#10;abmxorLaVFP7ycW6hsamZou1td1m73B2dl3q6b185eqn127cvHXn7r37n33+xZdf/fnrb/7y7aPv&#10;/vr9kx9+/E9/Bvz/n/v3GkQcDyWWfeB5BDH9PFyPJ7ZfIL5nwPhLxPk8Yn0BvIcS88uJ+1/A/ivE&#10;/wYACCcEthIEvwGD1wmESELhTWA4QDjEEBDHQeIEQXESLD4iMFiEBh84EgiPZAIkDUSEBImUMFEA&#10;iopQ0QGLnnApI2CqQMZM0NQTNi2A00boOAiebvDpI4Cug9BtguhPhNEDQHpIKD0mmJ7+8GPMvtgF&#10;ZN29B+Os9Hq2GH7m/d94/Qywf0bsf4vs3xP7l8Ce4UV5eQ0a5O09GAyGDCUUgIHh4+MLEsNHjBgJ&#10;GKPHAIf/WADpJwIkYAIooAIshEs/GFctPUOmHwy4hG8iWwk76fU9EVHRb+47cDDmyLHYE++f+vA0&#10;k8OPP5eYnJqWIRRJZHIFtgvZLfpiWOx3+IxBV030FwUxCZewCZ8wCqewevsOzN67D7uffQ7DXz54&#10;8BWK5OuHD7+B728fPXr8+Dt4//7Jk6dPfxjw32uhTbzX6rf8vnVEVF+TX7KlYmF+Q9mWEnPxgapK&#10;3ck6Qx7PUqzg2guzuZ1aCa9HI+L3qbPir+ZlJlxXZpy/qUhLvuNpDGgY0DCgYUDDgIYBDQMaBjT8&#10;t9EDDXfbfJfda4WGZt9kS2WwpqH8VWjYX92vQcWz6HO59gI5NEihQczvU2UJriqFZ68poEGWnnjL&#10;04CGCbeg4W6bX1Rvi0+ypSpIU2/cVGIu2Vddofug3qDiWoqgQQcN+dCghgYlNCiE8deyMxNuiKHD&#10;0+iGhuvtPstut/tF9bT4JFlM86Ah3GAq2V9t1J2sL1FzrYXQoIUGDTTkiXmXFSL+FXmW4FNJZvx1&#10;Yca5G54G0dBnYyy7afON6rYwkiw1AZq6inBDdfF+UznRoHJpyIcGlZTbnSvhXZaLeFekWfyrIqHg&#10;WjrqwtO4ZKVN6LUzll61+0R2EQ3mOfmfGDeVVhUfMJXpTjYUQ0MBNKjlnE6ljNudI+H2ysTcPjF0&#10;ZEJHKurC0+iy0sb3QEOvwyfSaWUkNZvnaM3GzaUVxW/XGHSnGvTQoM3l2FVyjlMh41zKlnJ6JBJO&#10;rxA60qAjBXvE0+iEhu4OxpJuByOiw8pIaawJ0JrKt5QZ9QdrSrSnGgqhQZPLsSlz2E55NrtLImN3&#10;Z0nZPenQcQE6EkWCK56Gs5U2vgsaupyMCJuFnlpnCtRVlW8tL9MfNBdDgw4aVNCgyGE7pHJWpyib&#10;1ZUBHanQkYR1OSfmX/Y0HK30cZ0OxmKnkxHZZqGl1ZqCCyrKtpcb9IfMhdq4xnw1x6JUstuzFSy7&#10;OIflyISOj6EjRca+dF7K6Y6X8ns8jY42+liHkxFqd9CjLVZahql6UVFZ2WtGfVFMrVYb16CGhpw8&#10;VptEybIJFcyOtBymI0XOcibK2Z1nszldfBnvkqdha6f7252MJW0O+lsNLQyRsWqpvqR0Z4W26HCt&#10;WhfXoNSwm2UqljUrj9mWpmS2p+Qy7YkKVkeCgu0Q5HAcXDnP6Wm02ejPtznpy1sc9APmpuEyQ2VY&#10;idawu1JVdKQ2tyCuTq5lNYo0zJZ0NdOSomK2JoJJgpLVLsD6cHO5NnYuz+5pWG20cS1Oeli9gx5T&#10;Xu+v0BnXGJSGiEq5/qhZVhh3UaJj1WdomY0X8lnNiRpWS4KabREgeCqOla3itjLz+B5Hk502sb6T&#10;vrrGQT9eVPeCUmHcWCorjaoUFx81iYriaoWFrIupBay6JB2rIUHLbhRoOY28fE4TJ5/bxNLwm89o&#10;BB5HXcewqeYu2oZyJ/09VfvYdLFpvS6zNLriJ/brJLit+oDj+BFsJ05iO25pCFDa4AANcVvotAwD&#10;gVJODIGkBFJKSzkASdOspBAivOntT7tsy9r39Wl72iXLWp42W4tt2ZIXeUvSmdBxpkwSkjg9uX+n&#10;XDhGXNoZH76Xd/rM//9/h9+Q/0xU4mXFJB4oIaJhhuuGU4QLSWMuNI24sAzkxDNsJ5HpdZLfu3jl&#10;gT2R2YY3nLWm05qFVlRS+o1MlHrXIoye8AiDX4RFPvYIz4vESQ+awGg0gdBYEqLxJJsmkn00yfS4&#10;Od+7tcT2nXcT7T//98hjh1eDe1lFy6u2rPF9H6M/HYnpuuNRDZYKy7FscAjL+wfwkldETNJ8csrN&#10;4VZchGDGiYnnHMjQvB1W1upt07Bp2DRsGjYN/w+GbRuGznuGUMeGgbpnMHzHkPvWMP6tYdrN5VZd&#10;BH/WgYnngaFGIcq6W0tu27mWbO+8G3sUGJ5gFay/pbKmPwLDKWDoig9vGJToaECGFr0SbILux6fc&#10;IqLq5HNmHVzevJ0QLVK4dMmMKRbq7U6yuW0tubPzbvyRw6vhPcDwCpU1v+dljCcjMT0waLF0SIWO&#10;+RVoySNFy+5BrOLsx2cdIrJGCbiLVq5oxcKVrehJxWK9bRjuMDs71zYMkZ8Cw8v2rPkPwPA3YPgy&#10;PqzH0kENOuZTouO0HJ12SbEZhwSvUQPEolXMXTGLhFcMQuklDU+xWG+3mea220xb553EbmD4Catg&#10;AwbLUS9jAgbDl/GIAc0EtWjeq0Yn3Eq04pRjc5QUX7QOkSvmId4Vo0R0VTMovaQQy5fq7Razte12&#10;asPw8OHV4cdZedsBYHgXGE4AAyseMcKZgB4teLXopFuNVh1KrGYD+8wMtqpBxruiHuL/QykbuiyV&#10;yJfq7WZqa9utVGvn7eSuw6vRH7Py1EuOrPUdL2P+ayRmvBiPmKBMwIgWPHq07NKiM5Qaq5mV+JJB&#10;Qaxo5OQluYx7RSITX5Yo5Mv1dn3DkG7df5v50aHVkceA4UV71nbEy1iAwXwhHrGwMwEzWvQY0bJd&#10;h85YNOi8QYUtapXYkkKBL0uAQyznXxIpJcv19q/0ltZvMi37bzEPAcOjrLz9BXuWehsYjodj1s/i&#10;EVtPxg92r8uITtmAwQg2plaN1JQqdEGqRJf6lfiyQMFd5inFS/W2mtnSejOzY/83qR8eWo3tZhUc&#10;z9uz9t97GeuxcMx+Lh5xdGU8wGA3ImWzHqnqwNZVaeA5mQauDaqRBSE4E66KXCRV/Lq7mmlqvZHd&#10;sf9m+geHVhO7WAXXr+1ZxyEPQ30UjrtPxYKOrqwb7CmbCSkbDPC0Wg9V5TpoRqKF58QaeJ4P7oZU&#10;EzVMza27y9nG1uu57c9cz7a/tZp8iFVwP0flXAc9KfcHoajnRNzj6Mo5wK4zg32pBVtXYYCmh/RQ&#10;pR9YBDp4hqtFZnEtNodqybpbyDW0fD227ZmvR9veupZuZxW9nVSOfp1Oh44EA/TJpNPRnbPakIIe&#10;bF2VmT0hNbHLA0b2lBBYeAa4QuqRCqbHqrCeqLvaaEPLtcLWfdfyO968lmthFQNP2UaDr7ojgaMR&#10;F32asQGDiYLzGhtUlFnYpUELe1wELHwTNMkxwWUcvBMUvFfYiNfd3FjDjpVS08++Km07+M9C88VS&#10;9HELE32Bpv1/ilrps4zJ2Z3ROaCcgmKPSWzsvNgGFQRWqMi1QiXSApcwCzKOmNFxyIxP1Ft1rGH7&#10;3ETj07XppjfmJpu+KKXaLd7Ia36r78MRA/1pUuvuTqmcUEYKHP12aFRAQWM8CsqTNriAgztCwT8D&#10;W7Ei24rX3VShYVul3Phktdr0+uRkY1covsdpCR0MaX0fRVWe83El3Z2Uu6HUIHAInVCW54BzpB3O&#10;4XZkFLWjYwiFjkEUPtZHEfl6myg2bJ2catw7Xmk8lCk3sm2pfRZV8J2Q3P/JsMx3Pib1dMclNJQU&#10;u2GG74JTHBecJpxIBnOiGcSJZSEHlmU7iGyvg8zVW7HUsKUw3bgvV2k86plr6lGVnpYNJd+kBkMf&#10;Bwf856P9vq5YvxeOCzxwgkMjSYJGGcyNMogbY2A3nmK7iVSfi0z1ujh1l5t4cHum0vBsaL7xPd1X&#10;LX+X1PbggonfDfFy7+u5yZMUd+QCzYn0+vAQO4gE4TAUQCJsPzrc58ei4OtIj48Y6faRsS4vp+6Y&#10;8gPtIzMPPm++0fy2/MauT4RX932OLx2A4eoRPnviY0lf4Zyya/Rz7cUsy3Ah3W36LNVnOc9A1k8Z&#10;2HYuiVJnkxh1NkHYzyTIulsPtTWvhx7pWPc99dqa61fHls2v8HPyD+m0/GyAkXeHE3JsJCbFE9EB&#10;IhURktkQlzsaJPj5ACYs+mFxyccenPD2Sie9Pcqyp1tfdncZ7rtNw6Zh07Bp+N837O5Y9z/52pr7&#10;uWPLlpcFOcVf6LTiDDB0heNKZGREhieHJXg6LCZyQT4n7+fwij5cMO5FRZMeaGCK7pNO072qirNH&#10;V7H36Kfut/Vwa/N6+OGO9cBeYHj2+JLlgCCn/OC/BgUrElfBsagCYyJSLBMawMcCQqLo43EmPCSv&#10;TGPCaTfSX3VB0hkXWz1r69NWzX266fvtOwb6l8eXrC8J7xmUpwOM6mIkrmbHoiqMCcuxXFCC5f39&#10;+LhXQJZpLnfaRQhmnJh4zoFI522wat4IaasGSFe539YjLc3rkV0d68EOYPgFMLwozKn+DAynAkn1&#10;hUhM0xcf1mCpkAIdDUixoncQm6RFxLSLz5lxcnhzdkK8QOHSRROqrOkQzYwG0f2H/Tp5bvK+4zh+&#10;C16wh6QDSTOEELambcLSZtqBhDZNAm3SlEvbGQxJGUrZDHGwQ4x3Sdaj53mkR/u+77ut5dG+b9Zi&#10;S7Zsy5YlW14gnXAodJk0dYZVfVzaP+DJqQcO7/trvr/f5TOPt/8a9tX9+46vuw61r1iPYoY/PDGo&#10;e0IxDSke1sDpgBKa8MqgKZcYnnUKqGU7F6mOshg1K4O7aqZL17Q0xZKSql6QUzXzeHscera1Hn5x&#10;Xz2wYTiIGd7CDB+jaWWHL6npDsW0hHhYB6f9aijvUUDTqBSas4vhyqiAVrPyGKtmDvcLPVtyU8lQ&#10;1KR0dUWCaMp4exx+tvXxfwx7j6+7D7Yvj7zJzakwg+qqL6m9Horph+IhPZTxa6G8WwXNOOVQ2SaF&#10;F60S2qpZzPzCIOLdVgkkN6UceU3EUlWETE0Zb4/+ZwhuGA5ghiOY4SM0AB4g4d+tbvcldZ+FYoaB&#10;RMhAyfh0UMGtgWYdKmhhVEmtmeXIml7KuKWSsP4sl4pviYTyZT5PVeVx1Qt4wwwtjyLf3fc4uOf4&#10;umf/E4MaM2gu+ZKGzlDM1JcImYCMzwhNuvTQrF0LVSwquKZXUFfVMtpNqZR+Syjj3RLIZCtckbLK&#10;EagreHsY2fLEENqNGV5vXx49jBlOo2ndBW/S2BGKWXoSIctwxmeGJ53YprNiBqMKWtIooWWZAl4V&#10;ymlrHBl7jaOQrLBkykWWRFXB24bhYeSFfY9Cu46te19rX7b9lJfTnEIzhnPelOVKKDb6eTxkI2Tc&#10;2J6yGcCSSQsuaDVgVaECl8RKqMZVUFeYCsYKXclfZqiVi3SlqoK3B9EtLQ+iz+99FMYMvh+212w/&#10;4eW0bWjGdMabsl0IxtFrMb9tKOu0QFNWIzir11PmlVrKgkRDqfLV4CILuwmiQmqwil2D1eIqrFFU&#10;8HY/2tpyP7Zt78PIzmPr/h+01xxv8Mf1v0ezIyc9Y+4z/rCrI+6yDeVGLeCk0USZURuAkkwPzAt1&#10;QJmDWRgasELVUKughlEFNLwKoBUt4O1erHXzvfjWvfejLx9bD3yvveY8xB83/8aRc51wJQMnAx70&#10;WtJmI+Qs2MbVmoGiwkSeERnJs1zMwtRT5hAdOA/r4DKgQ8rDOnaZpOPh7utEy+ZvEt/Zcy/+0nvr&#10;ob3tS679grzjbdt49KjD7/s4ZEe7UhYbIWsYoUyorOSCxEKe4pvJRbYJmKYbKTNU7H1A7K8CBlqJ&#10;ZGCUiAYW7u4mmzf/K/XcnvXki+99E32lfcnzfeFU5FVLOPyu2+49GzGjnyUNdkJGYwNyslHyhHCE&#10;nOdYgQLTAkwiFsoUbAaLoBkqks3UIslEnyaaGLhbSzc2f5XZsvuf6W3vfp3cfnk1tZWVTOwedQQ/&#10;9Bk956Na1+cJtZM4prADGZENyPIwC2sUGKdjd6GOgHkIi2KF82QrtUCyIgWilY67pUxD052Jll1/&#10;G3/unb9nt16aKTVBaOyA3RD4XUDlvRRRuLvjMpSQlDiBFN8BjLEdlDTDTsnQ7GAWtoFZyAZlKTY4&#10;R7ZRcyQbkiOO4q+cbWhcnGza+eV0y9vVcvOZ6EIzbEi/YZT7TwUk3ithkedGVOgmxAQuSoKDUpJM&#10;LMQJpqhOKAU7oTHQCY9RHNQxsoOWHnYgadK3qDTesGluuuml8nzz0dRi87mR1S1kWfHHEn76t0ZO&#10;7KKDHbruYfsHgxwvEGG6wRjdBcZpLigBu+AEiMJJCkpNAigtOYwiSRJKTxG/RcV8wzPF2abt2UrT&#10;Lxx/aT2ruL29h730IxgpfcinFs7I4WyHDh7rMVMSAyPkOMFOjJKchAgZHYwAroEw6O4PQ56+EOzp&#10;DVG9PUEEi+7D20Sh4ZnxUuMu91rjO+qHW0/x/vFqO3L78A1g7f1hUvU0Qpy7zBmY6RT2TnVLuwt9&#10;iuv5QWXXBEHdOU7SXMuRtZ/mKLqOLKj7JAvrr2ZohqsZBHfp4qYm/+KmfboHrUeF9R0nGPcPnAa/&#10;+vlF4p0Tnf1fnu7tvnme2LlyFehY6oKvLN5ALlf6GBcXhpgXykTW+flh9p/mAc65OZDzxzkq92wJ&#10;4Z0t0XFXR19orKO7d9Tth47ULT9r+6v2172L0o9E44IuZ0Yw6B0TUQJJERKO8+jRGIuZiNBZqTCV&#10;mw6B/EyQLMwGSZJcgCgbDwwpJ/yD2rx/wJT39Ftw9dTw1PDU8P9qeL6x7tqFGQ5ihqNtd3Uf9FZl&#10;p8U5QReaEfV7x8TkQFJCC8cFSCzKoSfDTOZYiMbOBCFuLgAIJvzD4ryPKCv4hpST3kHdpHvANOUY&#10;MBfwVHdtGF7ZUXccOFK3vtV2V/9+X1V2SpIVdrrS4h5vSkIKJmRwJCaixSN8JBViMzJBOjPnhzkT&#10;Pgq/4CWLpjwkadFDUE27h/TT9kFjcWTQPImnumtbY92NGZz7j9RH3sQMv+qryNukWdGnrrSk25eS&#10;EYIJORSNSqmJsJA2FuQiWT+TMeGjsSY9ELfoBoQzLpJ01kVUlewEXclKMEwbCaYpPNXdG4admOF1&#10;zHCk7a7hl30LGwbxJ6609LovJR8MxhWUaFQOJ8NiaibAp4372EjBQ2cW3TBnFqUI5pxk6bxzWF22&#10;krRzRpJhRkcyTeGp7t7aUPdgBhQzjB5uu2M43r8gPynLSq640vIuX0rRH4yryLGIEk6FpHDWL6Tm&#10;vVzalJtJn0FprDkHxF+wU6TVEbKqYiRr57Vk/YyKbJzCU92zYXgZM7z2xGA81l9WnJTlpJddacU1&#10;X0rV+2925yu46cOA4/i1DTUcFFIIIazk2oNC0qZuEgLxdVwYuSP0LpDSQBAzEBMzbHCMMZYlWbL+&#10;S9vWtKy997T21l/LWxa2bMs2mCSE2TTppQuO9l8xrn1Fb33Iw/fl9/C7Tyiu7IhFFAgalCI5Xzcy&#10;6OHT8q5OxpiDyZ6w0XglKyyZ0UPykhpUFeWgtiAF9SOVhHmee2hY+8hge+uJYb80J/nEnZY3+FBl&#10;SyiuIsfCKiQVkMN93h542C1CCk4evWjjsEoWJu+KkS65qkbkJTmiKkpgbUEM60cq6ZHB++JazP3z&#10;hwbcXf2OxwZprTutOOtFVc2hmJoUD2vgdEAJ93tk8IhLjIzZhbQpC485a+zkfqZh98zJmfLpHoaq&#10;KKJrC0KafqSS/md4pWzYgrtr2E4oyj+Q5WQn3GnlaS+qaQrFtIR4WAum/Wp4oFcBjzplcNHaQ5sx&#10;dTOv6US8G3J+z5y4SzYt5Cgn+CzNZR5Tl68kzLvssaG3bLBvfmxQ7JXl5MfcGXWdF9WdD8X0+HhY&#10;T834dfBgrxouOJTwpFlOm9VKGNdkYvYXPRLxNYFQOsPjKSe7ujRjnRxdvpIeGXxry4aXHxuM2whF&#10;5fuynOKIK6P92Isa6oMxU0s8bKKkfUZk0KWDCxY1PKlTIDNyGXJFVHZwJbw5rlQ6y+lWTLIF6jEW&#10;TztaSf81eMoGx5u4O8athKL6PWlOhXNl9Mc8qPlUMG5rioXtxLTHDA/adFDBoIaKSiU0JVZAM1wZ&#10;7QpLxr7ClHfPMOWKKUaPepwu0hYqCfMtnY/515QNG2sw5ybcHdPbxKL2XWmf9gNn1nywN+U44U/0&#10;no367ISM0wQPmfTQqEYLjkvVwIRABU5xFPA0XcGYgRXcaUQlnUQUqnFYqi1U0mPD6rWYd0PZ8Abu&#10;jvl3xAnjDkm/cbcj59zrzgQOeIO99XGXjZi1mqFBnQHMK/RAoVsLjHE1QJGphiYRFX0SVLEnqWrh&#10;BKBVjANqTaGSMP+Pq7DAqjWYb30N5noNd8fyG9Kk9dfiAdsOW3/wHXs0cCDgdp9LWO2krNECDqhM&#10;wLDEQM0L9NRRjg64TNdCY5AGGadqmOMUTdc4WSseI+tVhUrCAs9WYcGVazD/uhqstxp321ZDKnmq&#10;hUOB101o9G1nr+9wyOpqTBrspIzWCvbJLNQBkYk6xDUCIywDkKcZoFFQj4x26BnlP3aBpOePEg09&#10;+UrCgkuqsNCKNVjwpzWY91Xcn3p/hb+SeKmzP/UToze002PxHo/o3U0JjYOUUtqBrNhK7eNbgH6O&#10;GRhgmMFBxAQNgSZkuMNIHyYbWSMkY9cwwSSsqAfhxVUPIstX/zv80luY/2XcN9F1F+bGFkPB5Ctm&#10;c3C3T+utjSjdF+JyVzsqcQApoR3IdNmALMsG5uhWqA+2wv2gBenvsNAHyBbmAMnCGSBYuBX1l+ii&#10;H96LLV11P7Z6y4PQetzNkWV1faWFNFvqdYMqsC8g89aFJb3NMbG7PdHtApI8J4hyHGCK6YDSNDuU&#10;gexwBrAjWaqNnqXYGNl2GztHtHVW1Fxi/ry/oUtW/h19fvOf+5bvGZ5ddNI7vQRR929W9sT2OUX+&#10;00GB92KE7yHF+L1AvNMNJlguKEkvh7hgFHIiKOCkoVQnPUVxMlJkBytFcnAqqoRWzbueW/jC133P&#10;bipML3wndHtxnf7qCx3dhS2Crr69Kg5aa2LHPrWzIm1uZojipQU6/HAACIB+MEj1QaEOH1xekTDZ&#10;SwuTvPQI0cOMEDysaCWNp6uemRhcsHxsfOGG6OeL3jX99bla8Y31l9izNRAyvrsTyh8TAUP1Ump/&#10;s7I9d0lNzLZp8RmivjVNNrSkKMaLKNXUjALmC0nI0pSELZ8maNbGOMNWSfls1fdHhxcsTZQW/ML6&#10;jyU7JfdfPMT5+rUz0M1tF8mf7yGRrhwF20qn6C3FBs6FsSZuY6GFf34UL2zIE0X1I+3is8MU8Zlh&#10;as/pIVByagiW1g3SZJ8MMCtqoG/+99DLVcvsNxa8KsOWb+3CNu6B79ccony78yThqz82tNw60tx4&#10;vRZf/9kZ0um585S6q83AydlLYO1MG3ximoQcn6bQPipR6cdKIP3YFMw4MkVnHplgsSopPVD1A9f0&#10;M8sV2I82crG1W2jYL7d3YL99j/Cv3+9v+ee+o+e+PVxb983x0x9/darho7vnGo/ebmo6fKul+dDN&#10;tosHb5BacDfIlw58SW398EsQ/+F1BL//OqNt3xdsQiVh5jXzMPOGFZhhczWm3rHrvuwPtXdER0mz&#10;vAZenntJl+V2eNJcmi/VxQ4k2Z2hBJ0bicP8aAwQxmMd4kSULElGSfJkhKhCI21aNII3piKttlSg&#10;1YE+bd8ZvjP8/xlWPzG8WY1pHhrer70tOkKa4dfz89wWfYZL8aR5iC/FZQWSHE4oweiKxBFeLAYK&#10;49GO7mSELEEjJDlaNqTCbdp0GG9Kh1ptaW+rPfW0YZaywfKzFZhxUzWm3b7rnnxP7e3uw+3TglOC&#10;Yf4FY4ZP8qQFkA8VMIPJLnY4zuqMxmjceBTiJyNUUSpM6UmHSLJMiKjKhtp02SDenPXirVkX3pZ+&#10;2jDLqrJh/QrM9NCwbdc9xe6Tt8SHyNPCk8IhQaMpIyB40kKqHxUxQgkeMxLjsONRRmcyAvNSIUCY&#10;CVLE2WC7LBcgqvoCBH2/F2/ud7ZZctY2W+Zpw6wr52HWdc9jpjeqMd3WJ4aDlFL3CeGQ8Jw5I2z1&#10;pEQUf7KbFvoP4/Ue1eR9x3G8TqTd3LHzgq3rcVrb051OxVW7epx1datrq0DVele8ochFQUFQIPfk&#10;SZ5cyAVCeCAkkITc8+RG7iRAQsiFhIRwEUFFVtcW1Lo5jzuibf0tyra/88f7/9f5nO8/3x4Bq6u7&#10;ju31sLm9nfT6gIsqCDnJTf0Ogjhix8midqw6asJoIihWG1bj0ECq/d+g3fjCkPVU8mXBtPAIaaL5&#10;NBJFSnQB5KrV30xw+ISwuwdhdnfxa31uDqfPxeSFnDR+v53cFLURxDErvj1uxirjKE4dVeO0/Qo8&#10;Gky1lwb9O3MG5fasWUlOwbToEGlCeAKJNhWjgeYKq1+Ic/haqO7uZkaPR8Ds7eTVBpy13LAdro9a&#10;KUjcQhQnOgjyIRSvGFTjVQNygqZfSkSDqQb0b84ZdB8kDZ/MGcQHSBOiXCTSXIgGhOVWv6jG6RVR&#10;3N0iRo8bYfhdfFbIwWFHrQxevANqHDKTxCMoUTaiIioScqIqJiFpIq0kXTDV5gxr5gyqpEGaXTDd&#10;uo80IT6CRFry0YDootUvrnJ6W0merla61y2k9zkFjH4bjxXrYHGHTDTBNQPUel1Flo62k+VDbWRV&#10;TETRRIQUXSjVgP6NBcDwwvD7pOFPSUNW4XTbXtJE20EkIspDA+ILVn9bpdMrwXu6JLCvU0wPOpro&#10;UQufMWjisEf1jIYJNU18Q0aVXmulyodaqMp4M1UTQai6UKoBwxtpLw3ofw2yrMIZ6W7ShGQfEmk9&#10;iQbbiqx+abnTK8N6umSQzyWBQzYRHOtA6MMGPmtcy+FPyViiWyKGZKyZ3j6M0JVxAV0TaaDrQqk2&#10;Z3g7adiwAai3JQ27CmdkOcQJ2R4kKslNHk2+xS8vdXgVVR6PgtzrlMNhqwSOm8T0a7pm5qQC4X/X&#10;Utcy2ciVXG9gt4/U1yoH61jqKI+pC6caMCxPA8akQf/C8HHWE9nOwhn5LuKEPKcxKjusC8pPW/pU&#10;xQ6vpsLj0eB7nWo4bFHCg6gMvi4XMyaFQvbXAmHL7TpB2ziXLxvh8BQJDlc9wOZo+1MNGP9nyNwA&#10;NElD+86iGeUXhBuqLwQDin3akDq3ow89a/cZSt1dxiqvHYX6DSo4oWynXRNLaBP8pIMtbkjWNs5q&#10;lo6yGuUJJl8VY9Zp+lMNGDPSgGn1cmB4Ydia9UT+edFd9Q78Td2nDTFNtias328KWnItvY5zLofp&#10;aq8p+WtqVLRBqRwaQWTQGEcCT9DbuDdgqXAclkhH4Rb5ENykjMMCTSTVgOmlIQMY1m8A2j9mzSp3&#10;FN7TbcfdMn5cP2j8izJi26kPer4yu2wFbpOpyq9L7iDXQDGRkpLgJx2s5B5UWe0YWdYwRpGLRyky&#10;+RClVRmHhOpoqgHTsjRgXpUBjOsygW5L1qxme8F941bMbfsm7nDnh9KB3i1ad+cBm8la3KU1VftV&#10;eijUpoWiTWpKjKeCEgwFbRiSM0eIct4IQYEME5SSBEGhjBMl6miqAfPSNNDxmwxgWpsJ0M3Zz9Ct&#10;+Q9sH1bd6XmfMT6wuqm7Z5vB5Dzi1FgudCtMNb0yAxRoQSnhBi0U4WigAbqaFqeoGINEFXsQr+IP&#10;YtXCOFYji2FV6miqgY4lacCyMgOY388E+o+yfzT/Ie9fXb8r/y62ihgeeLvF7Plrh9pxwtVuudgt&#10;MWN8rUbIjxigYB0KhWp11H5YC0coWkaUqK0dwGl4A1itIFqjFUWqdfKUA5bFacD61jJgeS8TGDdl&#10;/+Rae/x+ZFXR8NRigmvgtyJVV7ZZ4shzia1lXS0d2B6hGfI1mCA/10gNMA20IE0PhygoI0REWWE8&#10;yglj0fowBkXC1frWUKoB26/mA/uKZcD27npgXbfzUWDV/rHJJXm+qaUkNJYpbPPu1gmd+Q7EVu5u&#10;tGK7BB2Unjoz1cc203oZJthPM9L9FCOjj2Rk9REM7ADOwAtgDA2BGmNzX6oBx6L5wLl8KXCsXv+0&#10;Z9Wfb00s3tF3f8k589SbJElikwAJ7mnne8/o69xlljonxsmzk90cK7WLZaH10DtgL62D4YXMTB/Z&#10;zPIRzWwf3sztxZrrezFmgS/VHncunP+Te8mS5+631n2beH1j+O7ru6yPMgpkd9bgGsc2s7nx3U21&#10;4dMSZl+pkumr0sI9OD3UTTSRPGQzwQ1ZcG6qFdMJ22pcDFu1i2W/6mLbrzi5jgonP+Vudaf/bNa7&#10;aPE/wovWRG8uzLTPLs5W/HvlGWRmXSV7ahsJHt/DooycqicPXkAIscst2OhVcXV/jeRqGCetDBHa&#10;LwfJ8vIApLgUoCku9tGVpX1MVYmfrTrv56lT7bo3fd7N4GuLoiO/yHDO/HKjEmTsanr2Xi774eYi&#10;6t3PKgjf7MNgp06Rqm4VUitulDAujZexSscq2ReuVXGLRzG8ohF8XcEIsf7cMIWfP0xtODsEN5xJ&#10;MAV5CU5jqg31ps+LRX++oPPGqyvUzxd90AxWfsoBG/ZSn32Si3+cc7b64eHiy9+fvFhy78zloumi&#10;KwXfllbnf1OOOfP3K7i8O9X4U19jCSf/hieemCKRjk9RyLm3aZRjkwzo6CSbmmrRvvRX3EPpr2qm&#10;038tBEvXcsC7W6jgox14sCOnGuw9UPbDoWPnnxw/lf8472zeo8KCkw9Lio//s+zCsQeVJUcfVF08&#10;8j3m0uH7+LJD90jlB+9B5Qfuwpf332VW7JvhVKaap3/BK7qb814TgoXLuWDFO1Swdj0ebNlcBT7b&#10;fgl8+XkR2J+TB45+deL56YNHfzx35PAP548deHrp+P7Ziv+wU2fPTdwHAMcn9DnAdNrSyUwmKUFA&#10;Cm1CUyApYEKA4AIBjG1oITG3wYQWUmOj05JlWZJ137dkSda50nolIeuwdqVdaXUgGQPG9nBkMCFM&#10;j5iWzJDEJM3Mr9uaPvCmPyAP3/fP07dt/xz9SNMc6+i+b3qO7f269/jerwUn9nwlOvnBV9JTu5+o&#10;2usNOH/+I+BevRg4N9CA7fcbgfFg81PNydOPVOcYD5RdA7cVPcYbcpF7TCaHyhJ1lBTrEoV+Qyrf&#10;Z07ne61pgusYJTiuDMHyZHCmP4MzIBSnD6P4pXgGpdfXD4YfDM8ZXJRhaBVl+B1laKQMB5qfak+c&#10;eaTpYH6m7pTcUrJN1xUCT1Uhg0tyVZyUaJMFoT6VF5jSRK91lODaMzjHieIsD0oZMJwRxnB6BMPo&#10;l9FUnc0bfrkYuN6hAXvjJmBqbZnTHeuY1bWz7mvOy6bVdMu4iu+rKAcipFKZKEjVybxYlyYExlGc&#10;b0Fxrh3LcZzZHMuTzTIDuSwdzmH0aDZFj2XjjMtYPQE3ZfC8Thnepgw7NgEzZTC0dczqT7Du687J&#10;pzRdtqtqbqCsFsVItSJRkKtSxIB2FBca0BzfjOW4tmyW48xhLC+OMSAco0fwFCOCxxnRHMKMYfUE&#10;hp4Z3JTB8T5laGmdM37YMWs8yp4xdMintH+xj2nYUFHTHyc1skReqUwTUk0GF+mxbJ8ph/FsOMZx&#10;EijLm0cZoXyageTjDISIMCN4mBXL1hNlWAC8KynDehoYpAyW5tY586GOWXMbe8Z4SjGpP2+v6Rih&#10;opYfJ3WSZF6tSOMyFZoTa7OYwIijPGs+w3EWMiwfOcqEi3HmMIkwkXyYFcED7GiunoDnmWFoHWXY&#10;Pm+wHOyYtR5mz5iPKyaNHztq+u5wUceLF/TiJKGVj+IKJZYd0OBovz6f6bWQaY6zlGYFynFmqIyw&#10;4GKINVzwsxHCw4nm6ul/Bt+KeYNz2yZg3X9gztbaMWv7A3vG2qaYNJ92VI2d4aKBHS8Y+5OEQZrJ&#10;qeVZTKoiMkIdme41l5M9zisJdrA6zIIqEDtc8nFgcqgHIZw90Vw9Ae9/DcsXAc/aeYOt6cCco7lj&#10;1tHKmnEckk9aTzqq5vPhookRL5j5KcIsyWR1shyqUBTSYk05yTfVRnpcVxG2/2qQE6x6e0JlNxcm&#10;B7lI3s6L5uoJ+CiD//+GrQ3Avq91brDpzKyzmXXfeVA+6TjiqFo/DhetXfGCtSeFW0UoZpTgo2pZ&#10;MSlRVeMC47UYb2giwPVeG+IFak5eqGzvhYvWXiRv5kdz9TRvoC0C3t/SgIsyOPa0PnXtOfPIvY95&#10;f2i/bMp12F5ztIdL9k/iBQczhTsEKGoV59N6SXlELh+PCA2TQb5z2sX3XLfzAzVLH1Qx98FFowDJ&#10;GwQRvJ6eN7zXAAZ3tz517z79yPsB4zPfHumU54BtzHUMKrnOXS64u5O4m4ehTlEhaRFXY1rJRFiq&#10;u+sUDd6yCD03jEL/mF4IVXSicFErGi5oRBG8noCfMgSWLQK+t2jATRmcO1u+9exs/6d/J/1BcJdk&#10;OtBkueo7HCx7T8VI/4UE7meiqK+vkHCLaohdPO016v9qVDruaOVDE2qp/6pKCl1RScIlpWS4QK2V&#10;qKfnDVsagLux5VvfjvZ/QTsufQ7vEN+Gd5muhVt8lXAbUkLOXM5HO9PZGAePQaKa1y2c0tmk95QW&#10;+x253n1TpvGNS1XBqlQRKkvlMCmTIUQ9gQBlCFIG/29oYIgyeN5v/i647eRjeGvXw+h7/Xfj23QT&#10;IztdtWRzqJo9AmPJP6diEXY+CAlrNq9gQu4U3RI6jbdFDvdNkcl7TaQP1ERaqCJWw0WxCsnX07zh&#10;tWeGdxuAb+v+f4e2nPgyurnzb8lN/HvZDcppcrNlrLjTh6IfxaIj5zNQhFMYCgmuGPx94xKP8Gbv&#10;kGqq1zs4wXd5r/FtgbE+M3RFYAiX+nXDhXoCQcoAUYbAGhrwbG4AgXebvkc2HnuSeOfCF7n1nM+r&#10;a0WTN9brs/ldwUj66EggfgEbivTk7bCgrIEENbFfOM7zya9z/KbrnIBnvMcTqHEHoSs8a6jUa4LJ&#10;egLQEsqwlDK8SQPehgYQ2rAXxNd/9A321tnZ6pquT++8zifH3zbHiL0hf+pE0hXvRB1RLmFCBKQy&#10;LKiIIFGVF5SNsYPaMSZkqzFCvirTD1XY7lCZ44DJegLQzxaA0C8WguCvacC/sQFE1u3+fvTNPz6u&#10;rD5+7/aKP9U+XS5MjG20BoiW0GC6PWEduYiaY9ycPiLIy5F+UgiLSr1haYUTVlVYYVOFAQ+WL8H+&#10;8iUoXGJ4YbKeQOinC0D41YUg9KtlILRuA0i80fiEXNl0f3r5gbGHSz/J3Fkphsa2WAcLB4NmtCNm&#10;SHandXEepo7149KokBBGxIVeREr2DCuLrGFdkYlYSDriJLsQP3kRHi7UEwj/ZAGAX1kIwquWgcgb&#10;67/L0bY8vPHq9vGHLx/G/rH0Inxn9cDg+HazsXTIo8XPwupM92VVipuUJwSZgbgQ64+Jc/yolOBG&#10;FQQ7qskzowaCEbUS9JgLvxj1E/UEhn/8AkBefhEMr1wGUsvWfFF7ae31B0u25r58uQ35O63LeXeN&#10;yHCjUaeqfuiQF896pUQ3NJDlIP0oL8Yf7Yv3pIUJdmogyUjKUpeSynR3QjvalTCOXkzYRzuTnnQ9&#10;gcjiF0D0pRdBlPbaE3LJismZxauIx0sa/8N+nQY1nZ8BHMcdrR1sO+vOzrbr0Jmdju3OdHdmZe3s&#10;dnWmVkAFREAOATmFsFwiBAK5CElIIiQhCbn+5CIJSQiEEBJykRsIkRsEVMSjoNJd1K0uqOOugP76&#10;xzp9G172RV98339ePPM885h++iSv/fFn1cLlbxpYN+NYTXPZwstTpVLqOEpJGsFqCAGCFucn6dBD&#10;lO6awcs91QMMA3KA1VvhazFe8gmMF31iY5lPuaOA5Te7gPWjX215fntgYWHfR8NP3j9k3vo4VvXq&#10;jznQk8OXmr87jqMtJVDIt3IYxBulHNx8Jb/2ak1r9QxWjJwiSCsmSW3lE1R52XijomScoSweY7cX&#10;jfJUhaOQCjEqU++kF/bQXcDxwb4bU6H7AndCPzZv7T+sBr+PhrY+T29+frSQ+q+YivrV1FrcSl5d&#10;zXIRGQAJIPbf+Y9yavmdqsbSW7X04kUc89ubBBZigcwuuEHlXLje1JJ3jcnNvcbh5cwLeFnzYv5O&#10;uuveHbI4vHd3YO6Xey0PQ8PU4MNwCByMbAZ/SaRuRpwnvEzIx6yfL0Y+zS0v+wGBLHpUgkKsXqrN&#10;/74ak/cdGpv7Txw+e6W+LusBmZD5gFZ//n4TMeMek5R2r4V0bllI3knXvXtCAmN7Q6y39oSq3/w6&#10;DAIHPmeCz45QwJGoOhB9pgYkJV96nZZetJGdVfBTfm7ey6L87BdliMznFYUZz6qL0tbRxefWcSWp&#10;a4TSlB9JZck/UsuSnjZeTHzKLE940nJpJ40M7gmxzu7epV55LxQC7/+OCT452AAOfYEDx76uAtF/&#10;KwXxkQiQEp0DMuIyQW5COkAkpYKSlGRQnpr0BpmW+BqVnrCFyYjfxJ8/s0nMjNugZJ1+dTk75hUz&#10;J/rnltydZBt9L0RzO2QXBH6xlwE+3E8GBw9gweE/VIKjfy4GEeEXQOxXWeDs0TSQdiwZZEckgvyo&#10;eFB0Mg5cjI4FlTExABUbDdCnTwJ83AlAPBMFKPGRoDE+AjATjgNu4k4CXHg/CD/dB4RHwwD/9BeA&#10;kxEJmhEpm81lBc8YVcjHTXWElcvUxqUGBuc2kQMtEATSaziRYg4jU82iFZqZGpV2GqXtmq7S6aaQ&#10;hu6pSrN+stKun6zw6McqB/UB5GB3sP5v+B8y8GAD9GkogGCD4PQh0AIbOAUpG+wSxDqrsuoRE1f/&#10;gN5Av0uj8xYb2OLrRL58jtCquoqXaqex8q4ptKp7srajZwKlM4xXG3rHq8zGcWS/cQzpMfqrvb0+&#10;lNcYLMCHDa2wQQQbhLCBmxEFuHmpGy3fItY45dUPWWjS/WYS805To+AGjSWbb+C2XyVC2imCWDeJ&#10;b+sZx7b3jqE7TKO1ur6RGoN5BGW2jFQ7Lf4al8UD56gNHhDs3wVEsEEMGyDYwIMNvJzUDR6icI1b&#10;ilrlVJPvsQnNt5g06HoTUz5La9FMNwh0E0SRYYwgM43ilWb4hFmvYLpsgdpee6DGah+q7bd70P32&#10;fjgLJnhACBvE7wytsYcAPz0KCLJSNwQXCtf4RahVbmXDMgfHXmRRRPNMhnKmkdM5SeX3jJFbTSNE&#10;qSVAUNiG8Zp+P1bn9KONTn+tzenB2B0OOAvG3m/C9gcNQLBBAhskbw3hQJAaBaCM1A0op3BNiECt&#10;8i82LHFr2YsconiO1aSaZrB144283hEqZAmQJXZ/vcLpx2tcQ9hu1xC6z+XF2Fz9GJvTgrU5jVi7&#10;owdn7w8WaIUN0j+FAilsEMWEAyg5CojSUjdEmYVrrRdQq1BxwxK/irPAxUtmOVT1JKtZP8rg9gUu&#10;C+3DFLFjiCh3DeE17kGs3jOAtngcGIvbjLW6e7E2lx5nc3bh7Y5g/dcgO/Ifg+hsFJCkpGxI0xFr&#10;kmzUqqigYQkq5yzw0ZJZLkkzwaH3jLA4lmG6oN9PFbkGiXLPAL7DN4Dt9TkxZp8Za/YacBaPDm91&#10;afE2p6bO7ggWEMEG2bbhmzAgjg4H4oQoIEtK2WxLLVhvO1+9Ks0lL4lLOAtQleQqv65jgkszXGlh&#10;WYeZPMcQDXIPkNp8XnzHkBtrHDLjTIM9+D5fF97i7aizulUEm1NJsDuCBcSwoQ02tG0bToUD6ZlI&#10;IE9I3lQkFawrz1U9VGSSltsQ7JuScslsK1ozISAbrvAYNj+7xTnQKPR6SbIhN74zYMEZAnq80a+t&#10;6xtQE8xeZb3VLSfanDKi3RGstwb5tuGvYUACG2SnI4DyTNKWKjH/mToZ+UidRrzXntO8KC8SzUqR&#10;6gkR3nBFSLP6eSyXj8EbcJGlV/rrdOP6Ov2ohtA7rKw3DbYRzV4pyeIWk20uEdnuCBaQvDPItw0n&#10;vwTymAigij37WnMm77k2seJxZwrhvjadcVuTD823l7VPttXoRyQki1/EcHnYHL+dIp7sIWhnVMTu&#10;8TaSISAhmwZFDWZfK8XiEVJsLgHF7gjWW4Ni2/B1GJDCBsWp40ATnfimMzb3hS6u/Ad9In6lJ6Xx&#10;rj6Lf11X2DajregcU+NMwwqqww0xA6Zm8YySopkTU3UTEDwqAppxiE/r8/FoFg+XZnVxaTZnsID0&#10;nUGxbTjxJWg/8XegPZkAuk9lvzTElD0xxWG+tyRQlq2p7Fu23NZrthLljK22c0hfZzcpaIF2IW9G&#10;wFbPtzC7JjmMnhE2w+hn0/sG2HSzl91kdbObbM5gvTUotw1fhQFZVDhQRx4DXZHxwBCV+XPfieI1&#10;ezTqkTuufmXwbOPySCZ7YaxMMOJFam0WjK2jizwsULCm6TLVfKOgc6qJqx+lc3qH6WzTIJ1l9jGa&#10;LR4G0+oKFpDBP077v9mt87ekEzyA4/i02+j2VDPN7s5Uts9UTvPU1NiUjmaaV1ppW6J55Zmhcol4&#10;IIooKAioeKGQ4IlKuZogqKUheCSaKaaZ5p1lZjWtlTVNp5/97j7zc/wD+8P799ePb8RQiRjKnX4G&#10;mcMRqHc4CUoH//dXHTGvNEejl3UnqItDnvTZ8TDG4BBW0K4j1dSrE5olSkZXVl3WAONS2S1mRe1g&#10;uri+jyVs6GEXKroyCpQdnLwmDTe3WW0oKEMMVf81WJpCpf1+uGRnB3JbN2ix9X6vsQt90esU+WjE&#10;jTg3dypBP+XL1Q6HieQ6kkzanqQSNrM0nAZeb3Jd0c3E+tr+5Kr6vtTShh6mWNGdJmrsTC9SaVmC&#10;pnZDQfkfBqmFKVTZ/gR1NodBZX3so9oKvaKz8Xs04hg4PeeE0z9wpWvvovnywZAS6fWo2mLEUNDC&#10;VmcoM7vp8gJdorxCR2m4rEuUyXtolYpuemljZ6pYqWWIVBpD/c9Q/b0JVCEG2aF9ILe0htaDTq+v&#10;H3RbGrY+NTl36OzAIzuSdt6JKb/jkS8dCCkrRgwFmiRldiurldXM06Qo87uSlJIuilLWFatQdFNq&#10;FV3U6sbOpAplR3KpSmMoqEQMNWYmUH3AFGotfoQmc4t3Hftsn+jNHSbnzN1uLlmEaJ7axCnmHFnS&#10;UXTBhYHQsvwe0kV+B62Bo05rYrRyW2lXctTUFmE7paWiPba5VkNqUmljLqu08ZdU2oRqlcZQIEUM&#10;sp0mUPOzKTT89AO07TZfvrHr4NTMLqubS3tPa1YOnFc8PkSRzjqxRXe88vP0YZKsPnIV5zqtltnB&#10;bEjWZCgT1NnNcW2Clpg2yRVyW3VLVFv9FXxrcytBdaWVdNlwUI0YLu0wAZn5Vmj6Ycfr7u27Zie2&#10;mQ0s7bTVrOzxUrw6ECFdOpwgnHNl5Yz75HCHMSL2QEwp40ailKZLlSV0s/4V25VZH92R10DsEMkJ&#10;2jI5vuOiHNshl4drWhvD29QGAxliqP3OGC7v+uajetuWhZGvNw8ubt6tWdnhqPi0x1v6yiJC9MQ+&#10;nn/fnZEx7c9jjkXk0Ueii6hDCeK4AXopuT+tIuoGV4rv41djewU1ETqxDKOrRKqVne9V1YT2qC8a&#10;Cmq/REHdP4yhadtXz/o3bBxa2PA37cq3+xSrO5ylsM9b9PoQhv/MJZq9iE5KnQ9kJs1EcuInSVnk&#10;8fhc4mhSAe42ozBymC3E3Mq6EDaUVxyqF4pD9KWSYH1VSZC+viRQ3ywxFNRvREHDli9WOtcbD43+&#10;Za32xYYtitXN+6Vg5iyEA57Zb+2DWS/dsSnPfMjUxyEJMQ/DacT7xFTcvdi0iNlE9vmZFM656XRe&#10;yBQ3M2iSnx0wIeD73y3O8Rsvz/Edl+X6jF02GCjWo+DqhjX6fmMj7YSJifzTl6ZSMDUXwm77bLA6&#10;mb7q4kN/5xFMee2PIb0MwWGXMVGYX/Hkc0/JcSGPKZSgJRo14BEj0X+RneT3MDPZZyGX7v2gMOXM&#10;g+JUz/vlqej7MoahXjYbo4Y616I0Q18Yyee/WFcJm0yL4Lsfs8DcOg3snGlwwj0OPNHEVV/f8A9B&#10;AefenQ8O/h0bGvBbVJjf61iMzytqhPdKcqTXSyYW/YKN83iRiT/9PJdwarmQeHJZHOX+7wqSoUba&#10;1qDadX9GNYyvMap4u25dIfz920wwM2OChXkSOFqR4fgRLJx2DgPvY0Fw1t0fQv/pA+EeXoBHo4Hk&#10;dRpiz5yCBO+Tq8k+7p8Yvic+sf2Of+T5H/uQc9b1Q2GAy/viQENpNGtQDXojVPk9lJEA1htzYfOm&#10;VNi9lQKWO4lguwcDzubB4GbhBx5WZ8DHBg0Btqcg9Ig7YBzcAOt4HIhOrkB2doH4o0ch0cUJUlwd&#10;Ie2YA3CO2wP/hB0UuBlKrkOhyu+iUHm/oYw4sPFPdNi6LgbMvoqEvd+EgKWpP9htPwMuu06D++6T&#10;4Ln3OPiau0LQ/qNw7oATRBx0ALylPZB+sYM4K1ugWh8G+iEbSLOxBo6NFfAP/wICW0MB62sjYO9Y&#10;CxmWfwWWqxkwvC0gLdgJ0iI8gEEKfEenRryiMaOXqTzqU0peylKsMP0hWZKxQCrn3SdWZc8TLuXc&#10;w9XnzmEV+bORzQWzEdcKZsK7BDPh/YLp8GHB7cjbBUPYz/d/wx8GNmLIQAwcxMBGDEzEwA5yhoxw&#10;D2BFBb1lUrArKakxz2icpMfUHMYipTDjQWxx5jy5jH+PVJU7S7yYP0OoF0zjFEVT2BbhVKRaOBVx&#10;XTQVMSgaxd4SDeJuCW/gb4k+F2RsMgIuYuAihgzEwD5jCbxAZ+Bh0KtcQvDvrFjcSyY97teUjOQl&#10;Gj99gSrgzsdf4M/FlubNkKWCadLFoklinWgS31g8gbsivovVIPVKRrGDkkH8oLiXMCjpJn4+4CAG&#10;3va1wEMMHNfvgetlCdkBzsAPQ69m4YPfcGPwL9i0+KdMVspiShb7AS0/ay5BlDcTXyKYiqkUTkTL&#10;isej6iVjhMaSMfzV0ju4jrI7uP6yQcLNsl5if1lnVH+ZhvT5gIsYMhFDFmLgIYYsT0vIPesMeefQ&#10;q7nY4DfZ0fjn3ETKE3Za6kMmjzNPz+PPJhUVTCVIhBNxFeIxsqzkDqmufDRKWXGb0Fp5m9At1RP7&#10;pL2kPmknkjq6T9pK/nzAQ94+CzFkI4ZMxJCDtgSBnzMIgtGr+eHBb3KJhOfZlITH3FTmApvDm2Pk&#10;5E0nFxZNJIrFY5Ty0tHYmooRcl3VMElVPRx1rWaI2CPrje6p6SD3yK7F9MhakFT/IbzOopo80DCO&#10;44xaT522c2qt055xqWt13FEPai2KgriAImURAUGCgoBgCAkEgUBYQgIkZCUhQFYISSD79iUkbGpA&#10;QaiYQQaLC1aq1h1H7eg735npdXrxv//dvOc8L7ZX5i2oRA001FC15QugogbGkS3AjtwL7BNhH1iJ&#10;8a9rU9Ke1GThp2j5pLsV5MpbZGrtzcJa3g0iT3id0CAawsmk184rmwczDS0D5zoUl7O6Fc7zXa1W&#10;bFerMburVYPrVrThulu8BVTUUIUaqlEDLWglsEK3ADc8AHjRRz9w4+NfszFnnzDT8Q/o+OI7VSTq&#10;eAWFOVpC518v4DQN5QmlgznSlqtYlfJKllHlznKpXdlOtQXnbNPnONXteJdaiXepFIROpbeAhhqq&#10;l8yGGtRQHbgSuCG+wD+6BwQRR0AQE/fvuoTUp5yUnClmFukOPZ86TitlecqrBD+SWOLBfEHzVYJE&#10;2Y9TtbuxVk0nzqGx5Di0WrxDqyI4NIrcDo08z9km/YOAhm65GtRARw30fSug7qAv1IfshoawUGiI&#10;OvFGGJvyTJCEm+KdLbrLyqGO00ksD7WyfriUIR0orGvty5O0X85p0/XiEIMFbzNocm0GZR5iaCYi&#10;emm+XSfKd2ibLnS0ewuqUAMdNTBQA3PvChAEb4aGg/7QFBoCovCYt6Lo08+bTmIfCpML7tVlUsZZ&#10;RKaHXlo/RKmWXinmqi7ni3UX8VoTQrCYNXkWs4JoNUsvWI2iCzZDYwGiFxbadfWFDq23oPp3Qy1q&#10;YO9dDvVBm0AU/D1IDh0C2dHod7IIzEtZTNYjSWL+ZFNq2U+CbMY/OYX8oRqKtL+Mpe4tEBk7crU2&#10;TZ7J1pxvtooLLOaGQqupvshm5BchhjoSoueR7Dpv/c/A+N3AC1gODXs3giRwF8iDD4DicMR/WsMS&#10;p5VR6U9a4wgPFEnFd2QZNE9jHvcKhyzppNW0mckCc3uh0i67YHA0FpoQAcliqSu2mrjFNiOnBDGw&#10;SxA9q8Su8xbUoIZa1MBEDfw9y6BpzwaQBewEReB+UB8I/9AeGj+tDU95rI/BThoS8/+lOVd6tRnP&#10;7hQWSoxMSnsrlW0Rlck6+CU6J4dstLNKzVZmqdVcW2ozMkptBkYpov+jgP7ZDGCiBhZqEPgvBbH/&#10;emjZvQPUAYGgDTr61nAo5pnlWNKU/XjaRAcGO2xOL+lVZ7PMUqJYySe3NzIZFnZ1k7OGpnNVVRoc&#10;VZUmWxXFYq6iWE1VFTZjVQViQNN76/+GxbOBjRqEu74B6XfrQLnLDzS7A8C47/A0ciDisSssdvJS&#10;TOLoxVOZfY7UYrs+i9mmJIhEYlIbq55mqeTWd5A5GldprcFRXmOyVVSbLRVVFjOFZjVVUm3GSiqi&#10;9xYwUAMLNXC2zIfGnUtAvv0foN6xFQy7/H9DAvY/7woOneoLOzYxfOL4tf6EjK7uMyS9LYMh0+Ga&#10;eMoCFVVGMRWJePbcJrXzgsDgKOIYkWKm2UpmWCyldKuptNpmKKtG9N6C2k9nABs1cH3ng8hvMSi2&#10;rQat32aw7tj5utN/z+P+/YH3PD8Eem5GRV8eik+zujGFyq60GiGCFdYY0b+3vUyPV7GtmapWBCtH&#10;T7TBZCPyzZYCrsVcyLIZi2oRPYlh13kLmKiBgxp4qEGydRGofFeBccuGt85tW3/t2+V31xPsd/N2&#10;SODARGSkazQ2VTt0Kl/cl0Jj9WTyy5wEWS5CbjtnZRlSrApzqt5qzmyxmLPFVhNeaDPm8hEDkWvX&#10;5XMcWm8BCzVwF88Cvu8XIN/4d9BsXPYe2bD62aXN6+6N7Fzrub17x5X7wYc774TGGm5FpstH44h1&#10;PyZTqIMZ7II+fFN2L7klvbNWfcYp1iQ7zZrTRrsuTWXXnZPbdedFDm12Q4cGJ+ho9xawUUPdolnQ&#10;sOlzaF33FRjXLJruXr10cnjdNzdu+67tm/rO3zm1N0x3/0Ci7O6RLN5EZAF1LIFCup7GzB0gCLLc&#10;JeKzF2vkp3vqFck96pbE7g5lktWlOq11qVOVLnW63KXKkHQqvQUc9N8UoAbJ2r9C27fzf7Mv+9vU&#10;wJIFNyZWLHRPbdzkeLp9n/bx7gjpwyAMbyrkPO1eREHxeGJ53o30GuwwgZM+UCw4009rxLi5okS3&#10;VJzgNojjLvdITzp75YnmHjlG2yNPVnsPeKhBiBqaV34CxiWfPb204DPPrS8/df+ybKn95fptmlfb&#10;giUvvo/mPQ9Kpj06klV8P5pInMCUZI9lUDI8+OqU60VMzBCFk3CNWRc/2MCPHWgVnBi08Y8PuAUx&#10;F/uFsR19DfHWvkZvgeAvPtC0cBaoF89545w3Z9Qzd6Z7av485NXSVe3v1m2XvNt2kPvOP5o2HZxU&#10;8uRYBnEqNgc7icnPuJ1BSrmVU4YZK6QkjJbT4jz06pgbdfToEQkjaqS9NnLEwYgcGWBEDgwzo9zD&#10;LG+BcK4PSBfOBNPnfx7p+/hP7rG5s22vvlyghmVrxLB+Jwf8DtAgIKLkzeGTxBeRZ7KfxGekPcRg&#10;Tz9IJ5yaxBFP3r1QEHuHXBQzQSuJ+olFjrglLPthXF5+bFyDZi8PG79admxszGsg+tgH2ubNGOmc&#10;43NpcI6P7d7cOSpY8FUTLF/Dho3bqbAjsBiCjhDfh0Vj30THp03HJyW/SE5JeJqeFvcr9lzMo7ys&#10;qIckbMQvFbhwdGyF/cwlHP25MTf0fkteyH0NMWTSTjw8edFrIPvIZ9Q606e3d7aP5fpHM5QvP5nb&#10;CF9/zYJV31aC71YS+PvnwcH9WRAWmgpR4afex/2X+TqLavrA4jgeQM+ZzpSeqdVadLRWW3C0igqK&#10;CkqKyBqVgizKkoUsJIFAFrKThUTAEEwCAQKEJBAggI7QUayjVYYie0GUyiiCiCKiICJarIre+Z/O&#10;M3meh+/75+3+bnTCO2Ls8Te0hOjXabij81xC+CsxMeylgnR4TkXBvNAlhc4aqCGzZlrwcxs96Hlj&#10;cuDMj3YbaUCh2n5agmrqXoKqvbvU0Qh//YsO1qzMhk0bJLBrCxe+25UCQT5kOOKHg8iAWIgNiQY8&#10;JgIoR76HFGRsscIxwD8aApLIoA/KqMD3uTEHF/KP+b8zHD/wzhzr99YW993bM3brvOCAampxQtlu&#10;OKBKppY6amDZRydg3TIxfLuaDTs30GDfJgL4b4uDUM9oCN8dATHeRyBhHwYSfUMgCR0IKciBZR3w&#10;B56/H2QcRCNPqy+ogvaBNtgHioO9wRTiDdZQe1245Iiq6UahDMMolBr+5KCA5Uv5sPZjBrguI4G7&#10;Szx4rY0G3/XhEOB6CDAbQyB8cwDEbPGH+K1+gHdHA3n7fqDv8IE0j72Q7rkHhDu9QLZrF2R57QT1&#10;bg/QIxn22MvWikIV/4pC5YyjUDL4swMLPnGkwGdLsbDmo2hwdf4e3D/FgNeKQNi/8gAcdEFD6Op9&#10;ELbGGyLX7oFjX3pBwlc7gbDeEygbdkDy19uB9Y078Fy3QobbFlBu3Ay5f98MOrsBd4UjsNctAdb2&#10;j4F5wAWYYa6QfswD0gm+wKYFQxonAhiS2AV6Nv4NVUOZpxTRX5GMjLnECuYLQg37Of50+gyukTuT&#10;0MR7lnCZPx3fKpiO6xFOxd4WTsTfE44mjAlu4x4Kbtnp/8fw5RLgbHcGlp8LcI64AT/GAwQ4X+BR&#10;Q4DNPApMcdw7Rlbia/op6iuqPmWOUsacJVk4z4nV3GeEev40vlEwhWsSTWF/Ej9NuJbxNL4343H8&#10;nYwx7L2MIdx98Q3CWMZ1OwEPMXAQQzpiYPutAt4hNxBFeYIYiwYhJRR4qZEf2MKEt0wFaZ6hpr+k&#10;F6TNUkvYMxQzb5pULZgi1oueEhoynuCbJJO4K9JJbJtsMqFf/gA7JLuLvye7SRiV9SSOyruJiwf8&#10;5Y6Qjhi4iIGDGIQYN5BGeoIsHg0SEgaEjKgPXB72DUdO/i1NlfIiRceaoRu401STYIpSJX5CqpNM&#10;JjbIHhMuZE7grygmcB3KR9gB5Qh+SDmQOKL4hTisbCcNK9vsBILlDsBd6wS8bc7ARQySUDfIjPAE&#10;RRwaMokYkCZHvRdycL/zpEkv2Tmps2kazrOUIsFTerl4MskqfUyuy3xEalCOJ144MU5ozn6I78q+&#10;j7+VfYs4lN1LGsrpIN/JaaHcyWm2EwgRAx8xCBAD/7tVIA92g6xwD8g5joZsAgYU1OgFCRP/WiSi&#10;zvFOMGfYebypNL14MqVMNkGrVIwn1WY9JDfkPCD+qBpLbMkdI/Tl3iYO5vaSB3PbKYPqfycNqi9T&#10;B9WX7ASizxxAsMYJhIhB7LsKTgS5girMA9QxaMjFYiCHEr2gZODnpXzaC1Em6xlPJXjCzpdMpJYo&#10;xpMrsh/QalX3KQ3qUdLFU/eI1zR3iTc1fZQBTXvSgLaZNqC9RB/QNiUPaM8nD2gWC8SIQYgYRIhB&#10;un8VnAxwBc3hHaCL8gVtfCicIkYtnKTj55Vs+qxUwp4WZQsnuVr5OKs4a4xhVo3SbadGkhq1w+TL&#10;+XdJ3QX9STcK2mn9+qv0fv3F5H79uZR+fQPjRsFZO0HGMgcQ/c0JxO7OoPBxgbyD30DBoe1QGLEf&#10;9MdCIB8X+V6ThJtXpdFmlQLOlFQhnhCqFQ/SC3NGmaa8kRSb7i71B/0dSnPRr5S+4g56r+FKcq/h&#10;AqPX0JjaaziT1ldcx+wrqmVeXzSQIAYxYpAghixvF9Ad+BqKQreBIcwHDJFBUBR39H1BIva1hk6d&#10;VXHYU0qpeEJyUjnGz88dYRu1Q4yawtu0cyWDSW1lXfSesiuMbuP51G7jWWa3sZ7VU1bD7im1sn8p&#10;qeT0GhYLpIghY7UTSBHDyb1fgN5vA5QEukMZxhuM4QFQFhMOJdj43wvJSS+0DNaUSiB6pFAq74s1&#10;6mFuacHt1JqSm/Sm8j5ap/kqo9N8jtlhOcPqsNg4nWZrepfJwu0uN3F7ysq5PaWLBbJPHUCCGGSI&#10;Qb37CyhGrwej/xYwB+8By2F/sEQeWTDFHv/NSCDNFNNSJ3UcwZhKqrijUKmviwoLO9Mtxta0sxVX&#10;U5ut51ht1npOm7WK22a18NoryvkdljJ+p6lE0F1uEHQbF+sPgxQxyBGDxmsllPp+BWa/b6EywAuq&#10;MH5QFY55XRUT/dyKxT+2kOn3S5nptwrE8h7VibzWTE3RZVGpqYlrq2rkXLTVcn+2VfBba8oF16pL&#10;hW1Wg6i9skjUYdGLukx6cVf5YoEcMcgQQ+bWT0C363Mw+qyDCvQmqPb3hNoQ37d1YcFz9VHhT+vj&#10;4x7Ukcn/qUxl9ZTw5S1aed7FHFVxg7zQUiuurLEK/1lnErbUlYhbaosyWmv0kmtV+ZI2q07SUaGV&#10;dJq1ki7TYkEmYpAjBuVWZ9Dv/BxMe9dC1f6NUOu3A84Ees83HPJ/9sPRQ4/OxUYON5LwfbXJzFYz&#10;R3axSJx3VpNlqM7RVZQrym3Fsn+cLpA1n9bJW+o08p9tp+St1XnyNmuevL1SLe802+t/hlVOkLXF&#10;GYo8V4Blzxqo8XGF02j3d40Hd8+dD/V98q+IgLEr/+W7zh+hTtwAjn9MUopipdCmHCmSc2vQusU4&#10;cs2YYRgz5iRnUiLJ2QxGQq7CMMZNpFWWRM4ptNH2TSrLV8um0qG2Az3fzz8w3x9ePz/v357nCTj2&#10;6CadNtQcEtVVfeJ8a1kcv7ogpehqTnZlfmZJLZ9b38jj9jTxuL0NvAt9dbz0/hpe+qCIlzYk5KWJ&#10;K1ACSSBVQQpS0AbeATkoMdkGQuxOqDfXhhZL/S/tdqZvu5zN/+7ztprq83Ub7aRRe9o4kTcaIxLr&#10;qk4ACSD232eVlSYW5RVlVGTkFdam5FQ3JuZ0NiVl9zYkZ/XVpWT216RmDIpSeUPCNK64AiWQBNLQ&#10;hlS0IUtPDkrRv7f6FzVoOqzx44bF/uUum4Ov+nHGsyNe2IlhoutgbyClo4MV0XQ97FxFw8nMy6Kz&#10;BZmCC+VJV/Oq44qFDTHFtxpjC+7Wx+f21Sbk9Fefyx6sSuQPVZ7PFAv+H0hHG9LQhov7N4PAWBFq&#10;TXZAq+mub78f1lzqs9SZH3PSefbI7dDIKMH5zmCA//U7jDBRx/H44rYTXH5TXH5yXUpprCinKkoo&#10;qA0T/lYXIeirjS7przlVMCCKzRsSnrk0XBl/USyIv3ivXBK4gDakq66DXJ1NUGm4FRoNlKHdUPVT&#10;j8nPr0Ysfv7rqcOu8SkX04EJb6dbI2S/+qGgkNJezplLnRFpaTdP58S1JRVHtmQLgpvLqpjNbSJW&#10;w6DouHCwKrxsSBhVMlwZXSgWxOTfKzuVf18i4G6VAi7aUKAtC6ID8tCiq/i9S1fpjVhfaXoSq/Bo&#10;1lb93l/ORrenvBxaHvkSK8eo7MtiVgxvICwpoTcm80T3+fyQLn4J/ffSssDO6+WUjnvl9GtiAbtG&#10;LAipvFceWna/LOLKyNWIEsmAhzZkoA1XtDZA3b5N0K4p92Fgj9zMY23Z8VmjbcPzltrdc46/tM24&#10;O9Q8J3qXPKEE8ScYkUl/hMbHjJ5MC72fmEUX83MDxKUFfuLrhSTxg0L/rrHiwLbRkqDG0RJmzVgJ&#10;RzhWzKkYK5IEMrdIQZbKOhBorIdre2S+dqvIzI0rST+cVZcdXDRQ7Xxlodu6YG8ueumCK/6vJ5E/&#10;Q6InvaCGnX4WfCpsKvocYzIxNWCSzyNNlmURnrRmEybH+D4jj3JIvRO55I7x/IC28Xxq03g+rUEy&#10;4KMNOdsxUI3eUu3K66bub8Y8nN2CGXitLt/xTn9X8xLWQPjGxrLoNc6F/8qDmPwPkXZ6ITAkbIEV&#10;xZyPig2cS0jwm8lIIk4XpeJf1KR5Pe9I93rxZxr+4RSXMDSZQex5kunb8Z8sv5uSwUV5BIrQ3dms&#10;LPW0RxYZfSCL9L/eIn3zs7pi42d9jcpPWKPCZRurrGWcS/KyJyF2mUQJX6YwWe/Zx6lvoyLIi/HR&#10;xIX00/i/c+O8Xpaf9ZhrSjg21416muA5OZPg9WDmvPfQdDJ+QDLIk0OgQh55dksGud+/AemdkEXa&#10;PynI1K/s3iZY1de6vIo1zly1tUxec3Y6s+blGbFGIrG+BwbQ/mUH+X+KZBE/nAnGv0sJ9Vzih7u/&#10;KYp0e111wmWxNdp58W40bnEy2nXuZbT75PxJ98cLMZJA4SZkugmDjHSuR7qHZZC2yY1StfDTxlLQ&#10;2J4HBloZYG6YBHbmseBiFw6eziwgulMhEE/+wSL6rIaTvb+fCvD4mkh1+8INcvmcS8d9KmU6Ltew&#10;jn68wXb4eJdj//FPztGlBY7j638kWhIiyNhvGOT2HWmkZUwaEU1vkLoCyrKXQFuZC0Z7EuGIXgzY&#10;mYQCzpwB7tYU8LH3BYoTHpgunhB67BhEe7hAnJcT+hAchSyC/Y/LRNu1cpLNWp2v9eoNP6vVHrLV&#10;yjjZcuWZRBPNCNLdgUGuDWKQyscYpPDLZkw2qGxMAx3FBDBWOwFmmsFgpUuDo4ZkcDMlAB7rCWQL&#10;N6D96gxsK0cIt3FAnyNbOGtvDalHLYHveAQKnCygHD2Cal3M4LoLFu64YqFPop4bCHLtDoJUjCFI&#10;3jSCZIC8VDKorY8FLblw0FNigrFqAJip+4CNpifgdNzAQxcHPgccwP+gHQQZWgPH2BLCTY7ASVNz&#10;iD+EhZTDhyALawqXzUyg1NwYRBZG0HLECNokau1A5w8jSO4kgqS9Q5AEtCESFNexQVUmEDQ2EUF3&#10;qyeYKLmCxXZHsFW1A9xOa3Df9Svg1c3Bbw8WAjUOAVPTFEK0jCFK2xBi9x6ERB194O7Tg5z9ulCk&#10;ux8q9PZDlUSVfej8cQRJmUWQM4AgYbBRigbyGBLa4QEq63GwR8YedDdag/GmI2AmZwZWWw6Bw1YT&#10;cFYwAndFA8D/pA++SnpA2aYLDOV9ELJ9L0Tu0IbYHZqQqKKBLqPdkKO2G3IlgmBVDDC1pIFqKAOB&#10;NgrAcFUDDmEvBFMMgc0xB2a0LdDP4YDGdQfKJW/wLyYCudwPfEX+QGqg/CC2Utd82mmrhNtBq4QB&#10;+gp+jPHN+znjX+95xgf8IuMN4S1jnviOPkN6z5AEQlQwwEIbaAYyQEUb2M5qcBy/F0IDjCCEZQGc&#10;KDtgnnUGeroHUC8SgFLoC/5l/kCuoqz51lNXSS1BK8R2+nef28zvPgOsb4QHrC/4F+xl/Dx7yWeR&#10;vUB8y5r1XWI983vHlgSOow1sTWkIMtgANGsFCMHthHAvHYjwN4IwpgWERNgDJ84VmKleEMQnArWA&#10;DJRSypq/kLZCrqd/92thfvNtZ30j3eZ8JQ4Gf/H5I/gzYSbkvc/8/+iuz7Am7zWO4wfxiD09LZw6&#10;K1rHUdSjdVREK9TKhah14UJmCCGE7IQMskgCGYwskickIQjI0qAoImWoBasoVRwoEoJMqXhAZYii&#10;KM67T32fF9/3nxfPc/1/N/lpyCCpL2yY1BU+QrZHPHPaZwMRNcSgBvxmD6Bt8wTWPi9gh6GfWIwv&#10;0KhbgczbDUTZAYjVhAIuM/IjNif6PaYw5l3ECcLb8DPEibBq0pvQOvLrkGuU8cP3qGPBD2nDIY9p&#10;/w97Su2OGKK2Rg7TmjAjTgPqrElAWugK+O/dgOjnAfGBnsDd6wW8kLXAjfaFeHIg0Dl7gCI9BHHp&#10;4Z/wSNR7XHbMW2wBYQJTQnodWUYZD6+ivQq7SH8Vep0xFtLKfBbSxxwIG2D2RD5l2DGDzKaoofjr&#10;WOcBDTWQUQMBNVA3eQA3wBOEu71AFLwWhBg/SIgLhPj4vUBPPAyUlMgPcXrcu9gswhtcPuk11kZ9&#10;hSmjv4ysYo6FX2S9CLvBHg3t5DwJf8R5gBlg26OecG5hn3CvRT/h1uOcB3T03aYscIU41MDc6AEC&#10;/zkg2bkEkg6sBWmEHyTitwGPFgQsfsgnujzqPUWLn4gzk8Zj82gvcceYY9jTrOeYKs5o5KWEZxG3&#10;eIMRPfw/MY949uh+/k1cv6Ahpl/wO75f8Fus84CBGqiogbTSDTg+HiD5eQ7Ity8B5b41oAz1BVl0&#10;IIjJQcBjh3xiSbBv6emE1xQj5WVcDvMFvpg9ijuVMIKtFgxj6oXDkc2iR5jexFZcX+LNmD7xldiH&#10;kjrCQ8m5uD5xJdF5ED/DBWjzXYGMGvje7iDz+xbSAheDes9qUAVvgjRMIMgJQSBmhH7kCaIn2Eri&#10;OD2D/oJsZY/GFfKG8aeEQ9E14qdRDdLHUe1J7bhe6U18b3I94YHsAvGBrIr0QHaW3Jt8mtyb5Cxg&#10;oQY6aqCucIPEH9whddNs0AYsAv2u70F/cCPowgNAFbMHFOSQj2J29AQvifiKpWY8p5m5I6R84WBs&#10;qeQJ7lzyALZR3oPrUtyO7VZejutOOU/qSqmgdKWUUbuVJ2k9ChutR+4sYE93ASa645jL3SBpzdeg&#10;3jgLEP+FYNq5Esz7fSAz1B8M0bvea4jB40om9rlERBzipzAfsw28R/Qc8QOSTdZJqFQ68A2pd2M7&#10;0+qJHennyO2qcmq7qpTekW5jdKYVMzpTC5hdKc76bIhHDexlbiBH794Mn5lg3jIfsncsh+wgb7AG&#10;b35nifzllTH24IiWikFnW9zDJBmzS6Dl29kWaRO9UHmDUqb6g1SrqSc1a2uoDt0ZukNXwmzTFse3&#10;afJZ7eo8Vocqh92Z5izg/G2Y5woJXlMgdeVXgPjMgOwt8yB321LI2732Q94B31e5YYEj2dFBAyZS&#10;WG8GB+9IlTCaktIE1wRI8mVOTlots0RbQ6/SV9IakdOMFuR4vN1QwG7V53IcumxumzaL2662JHSo&#10;nAXcaS7AQg2CxVNAhd695vXTIHezJxQELIaiX1a9Kd63YbTosP/jQszO3jzioVYzM+aWTsC4miIX&#10;1iZp5dVCi6o8oTCjlF1utLHqTYWcZlMu957RymtBLHy73sR36Iz8Ni0iaFc7CxJQA3uuKyT+dwpo&#10;l38JVu9vIB/9N4r9F723bfvf2Ik96wZPHvLrOxmx9X4x/uDtI7SYK5kJjN80UuGvKWmK0iREfSwx&#10;13BUUGo6wqu1ZPHvWkzCZhMiumfUi+yGDFGrXidy6LSi+xpnfTZwUIMEvXEylv8Lcrw9oOjHWWDb&#10;PP9N6VavZ2d2ruqvOLC+uzzM/+4J3IE/Csi4WiubUYGIhCc1CkVhik5zRGZFTNLjFoO4xqqTNGVp&#10;pXfNamlzplragqikdr1K4tClS9o0zgIeeltwUUPygn8CsuwLOLrOHY5tmPGp1NfzZbn/osGqHcv6&#10;Luxb1Vp1eMuNMuz+348To6uOMumlWXxBIZIsz9aqNUiaGdEoiyypil+zFcpbVqXijkWpaDYp5S1G&#10;pcxuUMpaM5TJbVpnAf9vg6cryL+bDKalU6Hgh6+gxHvauzMbZ49W/zR3oG7bwu5Lu1feuXDo56sV&#10;mH3nSgnYsmM0WnEel59tFcuQzFS1Sm9E5Np8i0RdbhVprlvFqjsWSXqzSZraYkxKsRuSlK0ZyYo2&#10;rbNAgBoSUEPK3MmQ5eUGxau/hFNrPMYrvacP1W6a1dewdbajYceKxosHf6qridhbcRaPsZVSKLnH&#10;WDxjvihZdUShklkyDMLMXDPXeDqLZbxq5SB3LbyMZpNA04II1XaDKN2RkZjWpnXWZwMPNaSjHVky&#10;BWwrvvhUvvLfLy6s/nrgqo97T5PfzDuN25dfubLft6YubHdpDS4i/yyJZD7F5GpsfKmsKDlVmK/R&#10;sXKzjbSck2ZyziULNbvZxDDdM7KQFoSjb9Un6Bw6nqZN4ywQ/scFBHMmgfZbVziKbrpSrykTVUum&#10;Dl1eNvVh0xq31pYN0xubApfWNgb9WH4lZGfxRWyo9XwcQVdJZynKExJFp6QK1gmVmmKz6AnHS4wx&#10;totGfHELQsyzGyjWVj3d7NAxjG3aeEO72lmQiBrE6IYwoBWhO+LMgsljtfMm99/8zrWza7Hr7Y71&#10;31y2ByyuurPH58SN4O25DZhg5HJsTGodlZ54nsNjV4ullMq0FHyFWR119rg2oqJOF1Hu0GFLHDp8&#10;YZs2Lve+hpTdrqZYOtKdBWIPF5BNnwRm9O0qmTfpQ/XMSUPXPFw6u9z/0fTnkslXe33cz3f5Lzzt&#10;2LWu4N7BAFNT+H7VjRiM9BqZ+BfddRrV5JXHcfwGBIMUAXVEUMpRBFSMKLsCAaQQYvblSZ5sJCQs&#10;BkTAAiowijrCjFo7TrVatY46bpWxx7VaUCqu47jhMu0pCLhVZBEQS4iK/OY5fW1efF7f7/2f++L+&#10;Sy4XF+U3VqzI+ql6laFh61r6wsH1qob6aupCSzV9qrlGX9tcYzzUXJO5r6Xa8m3LekewimmoYWax&#10;05vg2ATS3DCG3Ls9htx87sVqfB40+uyzqPHHniRN/VcbP2x7i5y78ReNoOqhSV12b3Fmwd0ia/bt&#10;8qKMW9Wl9K1tK5W3DlXIbp+vlN56WqlofLyaOtteRZ9oW6OtbVujP9TuEKo8Wdg8loX9HqTlDJvc&#10;aWSTa01upKFznNPpzqAxR19G+Ox9wQ36+jde+MZn4sSqJxS/7LFBUdCWo8tuLczMaC3PpR9V5yse&#10;bSuUth4qFrXVLxO1PykW3+sokV57sVze8HyF4tzzldTJZ+WOYB1z/tfupLV2FLl9zpVcuuJK6h66&#10;kRN9E5wP9wZ57OmN8Nv6KiFkQ09aRFW3mFvWTfGWdOnEWV0WytBVoKW7lmcoutaZxV1bshd178vl&#10;9Zyypr1qsqa/eGkV/NqdJ7zbUyC+3l0oudhV5Aj+5k4697JI04lRpPG8Czl7w5V83+xGDgz6uOwa&#10;DPH6x2DklL/auCGrbbzwMps4bolNuTDLpk032MwitS1fJreVUqKhKjrd/oU21b5Lv9Bem5E81GBM&#10;Gmo3pfT2mHjPXhvTW15n8u8PWBwZ2UbIw+8IuXTGmZxpdCZH77qQvR3urB0f/Fy/HJnpVY2oyauQ&#10;FFSCNE4+hFEWyBfooUlUwZQixWKeEMWLeKgQpqBGnIStUi72yRNwXBmHy1TcyBMq/m0/ldT/O5XS&#10;MaR0pGUfIVePE3Kmzokcue5Evv15FPlqeCxrI/xd1yHUsxxRPsWID1iMhcEm8GdrIJmngCqKWT5j&#10;+ciOY5aPhGSUJXJRlRyHjSnzsSM1FgfSonGSF4Ur6VFo5Ueinx8zYnfoRi0hP5wm5EgjIbvuErK5&#10;nUVq4M1aBf9RpQhxX4KwcVmImaQH11+F1GlSCIIEkM9IAx2aDCOHi9ywOBTOi8WKiGisjYzAF9Hz&#10;8E3MXByMDcPJBXNwMW4OHsRx0B3vyDlmBkfOE7LzBiGbfiVkzaAzWQkv1lJMdM5GgGsG06HGXE8Z&#10;YsYLwPVJQ6pvMoSTEyD3nw86IBrGqZHMwjoPS6eHYXkQB1XBodg0Yya2z5yB/bNCcCw0GD/ODsYN&#10;jiNHzzLnXyVk4wNC/vyUkFK4ECs+YRnh7aSGj7MUAS58BI/+DHPcEhHtHocEjxikeEaA7z0XknFz&#10;QI2fDd2EWTD/KQTWiUFY5hOIiklTUe0bgC1+n2L35E9xcIo/jvs7svsic/87hFS2EVI0SEg2CNHC&#10;lSWDB4vPdKQwHQkIGBWLYJdIcFznImI0B/NHzwKXHYIUdhD4boEQu02F0i0A2jH+yBwzGVZ3Xyz7&#10;xAeVHhNR7TEBX46dgJ2ejkA/xQnqYGfIwl0hjmdDneoFndgXenoadJZQaArDoS6PhXI9M/6/J0P6&#10;TSoke3kQH+ZD9L0AwtNCCOpFWHRZDP5tCfitUqR3Mgak7/k2qU3wVtovei/pkryXdkiGP+qPBppp&#10;kDMNsgVsaFO8YBT5wqgOREZmKPQFEdCsXAD1XxKh3JwC+XYepP/kQ3JIAPExEUSnJRDWM0/1sgyC&#10;O3IsapeD36X4sGhAYRfYFK9Fdnm35J38N+k7xVPZx8Ew2QkapkExzxXK+WwYFnrBLPCDmQqEyTgb&#10;xvxI6JfHQbM2CapNqVBuS4d8jwCyg2JI/y2B5JQM4no5RFcUEN5VQvCYgqCbeiccoH4X2ageqV35&#10;Qman2uVvVY8UH4cMpkEb5Awl00DHsJGZ5I1svh9yFIHIMnBgXhwFY0k89KsXQrOBB9VXAih3i6E4&#10;IIWsVg7pKSUkdRTEV1QQNakhekoPC1/RNvEA3SsdpF8obHS7ckjzC2XXPHAARub/omMaqLmu0Eey&#10;kZ3gjTyeH/Jl02HVcpCTFQ1LUQKMlSnQ1/Ch2SKCeqcU1H4FFEcpyE+qIavTQHpVC8l93bD4uc4u&#10;eaXvlw3oOpS/69qoQf3/VDbDHXrIcNMBmJgG/XRnqMJcYApnIy/OC4Wf+aFIHIhCNQf5mdHIXcKF&#10;ZUUqTOsE0G+WQLtDAfVeFVTfaaA8oYOiTj8iu5YxLP3Z+FbaYRyQ9xo7qNfGVvWA6T79JvOmZtB8&#10;VTdovuwAMn2dYAh0hpbjguwwNgpjvVCS7IsyQSBKlRwUG6KxJDcRiz9PQ9ZqIUwb5DBsU0G7RwP6&#10;sH5Eddz4QVlnGlZcN7+VP7K8Uby0dFK9lja6P6tJ+zr7P/qBnEuGgZwLGQM59Q7AzDRkMA0Zs1xg&#10;5bBREuWJcu4kVKZPQ4VsNlZoo/G5JREFBTxYy8XIqlbCtIWGYbf+g/ag6T193PxOVZ9tp/6bM6h8&#10;nNuj6spt177KbdL3Wa8Z+vJ+Mvbl/WjqyzuT2Zd3ygFYJjnBNM0Z5hAXLJ01GivDx2J1vA/Wpk3F&#10;WkkoVtNRqDBxUWrlobBE/D5vDWXP2cRMcLvxjXGfpV9fm9Or/cHao7mS10k35z/R/p/t+oxr8trj&#10;AH4CgiLULa3WgdpquVeLdZS6BRFEBGSJIAQIIQSSkJBJngwyCAloiOzICBsEA4IIlVEXUAGtKFTr&#10;aBhJIIoMx60De3vu8+K+zIvv53l5fs//ec75/88k6UH4FKUnYiqhM+oVtRU3RW2Knkqox08lXMJP&#10;U8yBeDRDFJqB8O08SN8yHwq3fwFl++yh4uh6qPB2hKlBO6EEe+CzgOD+nk3zeUvnB81Q5GGTxCzc&#10;BL6IYIiqjh+NuELRhd+gPgsfog1iJ2ndkS/p7bgXjGb8C0Z9zEtGLeElvTp2MrEydpJmDoxB52kc&#10;Ok/HoXM9B71fSJzsYPqeFTDjyFqoOrEZKgO2f0o/s/edLNptOpns/YLLCTIwJeHDCcrop3H5cUOE&#10;soSBaG3i3ag2Zm9UP6snapzdhp/gNBLGOXXECU5V3AS7PN7EKol/wdCQXpoFCV9iYDSageIwD/I2&#10;WUH597ZQ9dMymO2yGuYe3zSX47ftXWaI85Qy0mVcHnd8RMwMeIwIwweYiph+aia5h1SYeItYzfqF&#10;cCWpPeY28nOMjtdANPBq4g28cpIR0ZDHkwop45wLFBNbnWBimQNj7TEQ72AJaessoXCjFTy71QZm&#10;Oy+B6sNf/bfgmMN/Cnwcp9RBO8dzw/frVASPIQU14K6Yi+3hSQk3WOcS2hLzmC0JZUmNJC2/Pr5D&#10;WBc/mFxJHhVqKGOCAqqen08zILk0IzebNs7JTpwwCxL/n4GxxhKK0Vpk/HsBzN+9CBYfXPmxxG3N&#10;bKnXt6YS/20jxaHOQ7nR7v0Z5IAuOQvbIRbGtvAU1MucTFYdowipol0UllFbxRpqv6SQNizOSxwR&#10;ZdPHhJkMPf88w4BkMIzcDMZ4kjloy8dAAloD9mpLmLLeEmahe6Nwl90/pfuWvatw+Wqy+piDvsZ3&#10;y5PyUz/eK4g82pUd59+hpGObU5FYrTiFWi1Qsku5an4hu0KUz2yS5jB7UjJZOqmKPSxWskeTz3LG&#10;BOkcPS+NbURQXHNgHHq/iltrCZPQc0KOZsn9zhpqdiycq3RePHvxwIoJrdtqXb3XNw+qA3f/WoJ1&#10;67xA8L+aRQ3XnuPEVspFVI0knaMW5giyeKViJVKfks69KVMgf6bIEZ0kFRkRpSKjQhmi58u4BkTG&#10;NXLNgfFoBhLat3jo/khH+7h6sxUs377gr4s77V417Fmib3ZZ8bjJY1P/Jf9dNyvDjrRq8H71anJY&#10;VRaTUKwUUPMUqWyVLFOQLimSyER1MnFyZ6pI9FwmEumkouRhsUg4miwSjAlEAgNPxDci5kASmoGC&#10;1kC40gIq0SyF31j+U7XV+o3WaYGpeZetrn3vkgct7ht6LvvtaK8NdW2swPnWFMef0ajpMXnZSIJK&#10;JWUrzmbwJYoLYn5qjYyb2pbKkf8hS5LppIh0WIxIRpN54jEBX2Tg8ZMNiDmQtAIDaeg5JUaf51dh&#10;YMlGi7nazfOmmxyt9O1O1o9v/Li4v93N4cZV3x+uNpw+XHcx0qesIjZUraHiVQUciiJPxBJlneUh&#10;qjwRM6MyJVHZKqNmPJQlntVJGWkjYpZ8VMiWjQk4KQYeR2pEzIFkdG2GvQWULcfAHPT/LF+H+ave&#10;wcJ0bYOFrmuzxYOuXV90X3dd19bm7dTQfOpgZQP2REFtTHBmFQWXVsYiiYqFdG6BgkvPzxFS8sol&#10;cbnNKbF5v0njsoclZNWIiHpuTEhL1/PpCgNClxu55kAKujYbpViGgerlANaswsw222P0N1eCR/3r&#10;MH13dthd7zq8pvm619aL7YH7NS1hnjmN0UHpWlKEuJZO5FbxqPQKGZtUmskjlJQk40qaxJEl/SJc&#10;0WhyTP6YkJit58efN/DISiOXcm48yRyYgK7PW4qByiUAFi8Bc9ql4FmHLXjUZwt+u/815vY9p4U/&#10;9x1Ype3xdCy76f9Tfmeou/JalJ+0hXgGuULD0y9zSSStNBF/ScWOqNUgZ2ov80Pq+vihNXoettTA&#10;iyo0INH5Ri4hZ5xDyJowC9LQ9xctwsCsReBthS142mwDBq7bgLv3bED30JegfXDr/MaBffZV99w3&#10;F/Se3K3qPu0iuxXhzb8ee4rRScWS2jgx+GsSErY1gxbSUswIamlgBbb2sgKaTezgSxPs0MoJdlip&#10;iRVRZGJGFrwwC9LRDKl24LPaBjyttQb3W+aDX2/NBzcHbED78+Wg6ZmjVc0T52VFv7ttyHrovV1+&#10;P2i/4G64B7Mv5iT5DiU4poeNxXaLo0O6MoiBXcUkv64Gsm93L8Xn9jTl5LVX1IDGV7SgS5O009Wv&#10;aCEV5kHOYvQ7LADDpRZgoMEKdLdZgY4ea9AytBA0jNljqsccrYtHnZdmD7uuTfvzhGPys8DdrD/C&#10;DlEe4Y/FDJF9IwbZgSGD4pDAhxnhJx8WR3oPNuK8hvpwxwencV69bwneN94Qfa+9jvO78jrO//Ks&#10;WTB5IZjOA2CwGgO6r1iCtk5L0NhnDWqfLARlplUWF0z/sjlvcl4hn3BdLxg/7sg0+u0kGUL24vVR&#10;Llg9yeO0nuUVMCby9dUrA7z0hUGeBm2wh7E72N3wMthd9z7E48GHMM/eD9jjt95Hev1iHkwD4KkG&#10;gDtaDGhrtQANtyxB1X1rUGS0A7mzay2Vs1ttZbN7VvJnXdYxZj23xM+cdMLNBO8Om4nYe2qGeMh/&#10;JtHVe5bv7jmb5un+Os/ryOtq78Nv2nwOvX3ue/D1Bx/Xic++R3Sf/dx+/zvg6MDfgeaM5QJwtxqA&#10;jkYAGjowoLzXAqgfWYHzHxdj0j46zJN8/N6W+8l5Oe3Toa+Jn9w3Rs55fxc6F7gtcC7sB9//0V1n&#10;UU2eeRjAPwkJcQW1Ci4sKiAgi2wBAiEhGyF7AglJCAmEEAgEBDeKax2sS0cZd6lLVaqMIy3qWCs6&#10;lg51ju1BHD16zkxbt+o4uKCCCApCfOa9mqv0fOd38V09z/t/v5OT/2hpsmy0KjV7rC5dMNbA4bp3&#10;cDPcR7LYH04LUnFVmILnItaYW5Q+AGHmc6IHYk9uHqGo774i+ecpqvkHitp7g6I+u0ejNmLauNUI&#10;AAog9d+iLUfUeBcSfe1In1kIwZx8SEM00ITKYVgoQVGUEOXRPNTGZmB1fBq2JCRjX1IijrPi8W1K&#10;HG6mxqIvLQZIiycSxzzrPElRp8+S/O8oak8XRW3+maLWvvGhVpIOVZhNK0Uo3YKYCQawfLXgTJdD&#10;NFMC+SwBcudwYQrKQHFIKpzzkrF0QTzWhsXis/BF+DwiEn+OXIiLi8JxKzoMfdGhQMzvOdtGUV9e&#10;JPlXKWrTbYqqf0hRtWBSZfAdZ8UMr3wyCw3C6TLE+ojBmpAFziQOhFPSIPNjQTMtAYbpcbDOiCZ/&#10;yCJR6x+ONQELsHV2CJrmBKNlbiAuBM5FV9Bc9ATPQb9Hx8kd7CV3sIncQd19iqocpCgbaJQRE8dp&#10;MHWcFP5eQgTTuAj3ZiOGzkISIwFsn1jwmIsgZkZAPj4M2vHzYZwQAtvEQFROmo2Vk/2xccoM7PL9&#10;CEf9puPrqdNxibgyzZP9HSS/m+TfoSjnE4oyuykqDxQlA50SYNI4DqZ6pZAeCWQesQilRSHKOwxx&#10;3vORTA8Gmx4ILn02RIwAyBgzoWV8BJPPNNh8/ODy8UUdczI2MidhB3GIaPYI6hAvyKJoELLoyGYz&#10;IOUyoczxhSrPH6qiIChcoZDWR0HyaSzEOxIgPJAEQXMK+KdSkXWWDd7FdPA6M8C9xkHm3UxkPs0E&#10;5w0xygV5Aw+Z7wXgDAqR+UoMrif/7yBKpkOayoCCw4RG4gut1h8aSxBUFWFQ1C2CtCEOksZEiJtY&#10;EB5LheAvbPDPZIDfzkFWJ8m6xgXvLg/cZ8QgSXZnkXyemw/eWxF4/WJkPZN4Bk2wF+SRNGQn0aFg&#10;MaBJZ0In9oNeHQCdORja8nCol0dD8Uk8pNuSIdmfCvHRdIhOZkB4JhOCdi4EnVngd2ch6z4fWb0C&#10;8IYItwDkGRaD3y+B4HkOhP+RQuQJtKSDgnSQJnhDnciALo0Jo8APJkUAjIYQ6O0LkVsbA/XaRCi2&#10;pkC2h42cLzjIbuFC3JYF0QU+hJ1CCLtFEDwQgf+SpL4TQ+AWj4gh7s+B+JkM2Y/kkNxReIbcIC8o&#10;I2hQxnkjbzEDJhYTFp4fiqQBsOhCUFAUAUNVHPLqk6D5NA3KnRzID/IgPc5HztdCSL4VI7szG+Lr&#10;EogektP2kZMNS0ez3dLXUuQ8VUD2QAn5v1WQ39B4hrxAL6gX0qCN9oYxhg5rAhP2DD84sgNg14ag&#10;2ByBwvLFMK1gQb8hHdrtXKiaBFA0iyBvlUB6Pgc538sg6SYnfUhO9UoxJhlRDsjGFE+UbtU9tVt9&#10;S/tB3Z0LzdU8z6AjHTSkgz7SG5YoOuxxTFSwfeES+cOlCkG5MQL2ksUoqkmBeQ0Hhi186HaLkXs4&#10;B5oWGVRnFFBeUrkVV9XvFb9o3sqfawYU7zRP1O+1d7Sjef/MG9P9qHfrOvM/6C4bPEM+2Sm04TSY&#10;wr1hIyqifVCbMgXL+DOxTB6MGn0EKosWw1GZipK6zA/WBuFoQaNkxNAkf6c/phrStWre5J7Pfa3t&#10;zOvT3NT1ap7oerRv9b/mjRi69e+NVwyjpsumUdOFglHjObNnMJCdIjeMBssCGsoWeKMmioG65MlY&#10;xZuBVdJAfJwbjmXmuLFqR8qwcyl3sHSd6HXxVukry25lr/mw9qmxRddjOJP/OP+y4ZG+23hf/9j4&#10;s36woMvwrvDvpmFLu3nYcq5w2NJmGS5stY6YPYGRdNCTfBvZe13Eigg61iZOxCec6diQPQfr1aEj&#10;q40xgyttrFe1VZnPXfWinvKNskf2Rs394ibdHUuz8V/mrwpuF7RbbpquWq+bHhT9ZBoo7jAP2c5b&#10;Bm1tRUO2U8VDxS22t8VflryzegLTbC8Y53nBQb6LGrJvriL38Yf48diU7octwlkjmxTzBhr0i3rX&#10;WZL+W+/k/LZ8uejXJevltyu25t5w7DJcKzlU+GNxS9E/rGdLOi3f2zsst0ovWV84/lo04Gi1DThO&#10;2AdKj5W+sR8pHSw55BiyeYIC0sFMfiOcZB4ryLexLpSGzbFMbEudMtrInznQKA3q/aN24ePNBYvv&#10;bXCwb6+qEV1fsUr5U02D7opre0GHc1/RJcdR+wV7a9k3Je3Os7auiraSnoqT9r6KZkef83BZf/mB&#10;8tdlTc4Bxz7nG7snKCC7ppVku8i+V096NMyjYVs0AztZE4f2cKe92Js96/Fu1fy7jYaYW5tt7K4N&#10;LtGV1SuUHSvX69uXbin8pnqn7XTlQUers6XiZNk514myK9XNZb9Vf+F8WfV5xSvXvsq+it2ufucu&#10;1+uyHa4Bhycwkx3TRmZRQ/a9NaTPJjKTHZHe7/clju8/kDHlyUHhjAcHZIG39+iiu7Zb037Y7BT9&#10;bUOt6vya1fmnP95oObV8e8mJ2v3lx6qbXYddbUsOuDpqmly/1O6t6l2ys/pF9Z+WvHRtX9JXse1/&#10;bJd5ONV5G8afsziWkKWQSCVDpUWhU4myZl/LlqUch+M4OIutOXYhjDVkF6FsIRWR0rQQ1fTWZUZp&#10;mp3sSzTTTPPM7533/fP88fn7vq/7/l7f67nDF1hZ4YtBokAfwgOD0OYRuzNBhYSZ6sTu/IKyWr6X&#10;Nl1Nl/qp1kTuu2ortaelLjsfFPgc7M1mmnelhzm0Jke7N8Yl+tbGnmdURhWyLvKrOBe4Tdw87m1e&#10;DvcFP5s3xc3kT4dn8Gc56fw5djp/PiSNtxAsCvQldIOUSRhJbL4UYvPmqJL+vqhJXqzWpU7U7xd/&#10;e+Wg9Is6i42PK5129Jd40W8UBJi3Zoc6NKQL3GtShL5lCWmMImFuSF5sWVhWdAMvI+qm4FzUiCA1&#10;+j0vJXoqIjl6Jiw5ajY0OWo+JClqgSWKfz2w1pMw5r97i8giX4X0qUKDNHtZm/xTky51tEV/zXCj&#10;mepArcP27goPw2slp80a81n2NV9xT5ZmxPoWnktmfJWUHZKRUBKeEneZlyC8LogTDkYK4yb5QuEU&#10;V/jlTHjc2VlOXOwcOy52gSUK9CM8sP+/e88rAhath5UaVdLk1c2kt+3bSN+075N61HJMpa/BTvv6&#10;pZMGTRV+x2pLguzKCsJPFOZE+2RnJTLSMjJZSeeKwoQpl3jRye2CyOSHkYKUCX5k0hQ3KmE6PDp+&#10;lhMTN8eOES6wRIH+RA9hRAbxcoDZ8oCl8rB4WRF+blOC0ZtqpOGuvRID7SbKt5pttVob3PZfvuRz&#10;tKIy0ObCxVDX7CKBd1p+3JmEnPTg2OwCjiCzihuR0SrgZAwIOOd/4YenT3EjUmfCeSmzHH7SHFuQ&#10;uMASBZ4mPHDlSJgsC5gnCyuVMvDzVWkYuyENz3tU4WH3bvHeriPrO9qtNRubXfSqGr2Ni+sCjudU&#10;hzinlfM8Ey6e9Y8pSmXyCnNDOfkV4ay8Jh4zr58fmP8jLzhnOiIkcyYsNGM2lJM2zw5LXWCJAgOI&#10;txApS7wFGfj9whoYr5WAV62S8LxbCobuKMPdvp20Gz2HFZtvWm251OG052Kr5+HcptOW6Q3Bjgl1&#10;Ee4xNTG+vKokBrs8m8UsK+WcKb0S7lfaF+Fb+i7cv3gmLCB/lsPMmWMHZc2HsM4vBIsCg4geYqUB&#10;M6XgXRkVXjaIw0iHBDzulYCB+4rQfV+H2naXLlffZ76pvNtBN/+GOz2jw9c0sY1pG9PMceVejfJi&#10;Nyb4B9ZnMvzrSoK96xrYnnW3Qz3qxtmeNXPsU2XzIX7FC6zTBYvBAbmLTFEgm+ghXhIW86gwWkWB&#10;kSYaPOiiQX+/GHQPykH74DZK4yMDmcqvTTcW3rPTybzjtj/p9inj2FsMS+4NtgP7usCN0RHv5dd+&#10;3s/rWvGZk231ga5tPUyXa28CXZqXmCcuLzE9qpeYXuXLgadKlhmiwAgZwFQqvC0GeFZHgQdtVOi9&#10;RYWu+2LQ9lQaGp9tJlc91ZMqGjZWyhq01kx+5LL77NdedN7AmaPseyFWjH6+ve8doatnX4a7W2+R&#10;t1NvvY9Db4+vfd8bH9uej34OHav+zk2r/q71q/4nLomGmCEwnQ3wshzg0RUy9HaQobOXDE2PaVD7&#10;UgoqR1VJRaO6tOxXh+RT/mOpfvYbR23eMw+9kKf+dMZwsInvE56FxxOhtdtQhr3jUJGz3VC9q81Q&#10;j5v1k3FXq8GPJ47f+8vDpvtPT7vOP70cWj+JBBMAxgsBntQC9LWQoIPYflfuUaB6mAbFY2sg/4eN&#10;pMx3urTkdwdlY783U+a+td8cMn5SJ+CN3x6f10EGHmPcQ65jXxo7jmWY2o4VWxwfa7CyfH37uMWb&#10;N1bm332wNn2J9uZD6GhxH52setFFFL9lAjwnMrjbCNDZDtDYC1DxiAKFL2iQNSUL5yY1yPGTu2hR&#10;k3TZsMljSswJG3W/CRdNzwnv7ScmGLucJjh6dhMxBtYTqXTLyfxDZpM1RkffdxqbTA0bG0/OGx/5&#10;DU2O/ICmJt+i+dFnaCmKUSKDB3UAXS2E/k2A8gGAvBEypI3RIHFJAWKXNMjcpZ20kCVD6YBlEwWf&#10;ZSsV92VHdZdl9y32H/y3WX9g6Vh+4O8wXYnfZbKStcdotVTv0OrV/fSP/fqGv/9oYLjyh4HBMuof&#10;mEHDg78iXRSDVQA3rxL5dxL6dwByBwFSXgHETooD/y8FEvuzOpnxWZvq+7eehMffh2Vc0UyemAzr&#10;rdFVxYI4wo5hgLoxhmocxqgtBzBZUx/ztPZhtfZebNfZjYPbd+HUDl3Ef9nzh2h6GgCa2oj8ewBy&#10;HgIkvQCI/B6A80kSAlGe5IuqZHfUpLigrpgd6osfRyMpMzSXNkE7WSN0laOjt4IBBqzbh6FKezBa&#10;WRdTN2zHQlVtrFXTwi71bTiySRNnN23FzxpbEUXS0gxQSXSQex8g8RkAfxwg6D2AH9LAA2XBGdeT&#10;bFGdbIlfUI7hLqoRGojR0Yimj6biemgtsRudJHeiu5QO+klpIUtaEwUym4mPXx0L1m7EWjlV7JTf&#10;gIMKKvirojJ+WieK6utE/3cJ/REA3msAxi8AHitAaJPABteAOcqRjFGZdBA3kfVRi7wXdSm6uI+q&#10;g3SqFhqLbUVzMQ20EVNDZ5oqetKUMUB8HYaJK6BQQg6zJdZihYQstkjKYq+kDL4USX4fkf8Qof/t&#10;//TdpgFsEQhtgCNIhQMoDXqED11UIumgGmkbbiVvRm2yGuqSN6AeRQkNKYpoRJFHU8patKbKoDN1&#10;DXpRJZFJpSFfjIJJYsRxKEbCf9ius6im7zwK4IEgolbHBea4tigugBCWQAgQIMEEQoAACWRPCAkg&#10;m0QIAgElqIGCFEEFRlQ4ihUreNB2cGvROu5WO62terRVe7RKHUatYFmD3vlN+yY8fJ7vze/7z8Pd&#10;R3ROCtzltgijUcFi2IHNtAMnxB4cngM4CTPBVs9DWNZ8sIoWI8jijIAdLmDsXQH/T1fB76gr/E64&#10;g35uNXyvEXc84PPMEz79hNUT3vgLnWDA4x0TnqNBoA0FTwSey18dQv2oCCc9uMH24K5xAC9uJrjK&#10;eeBkLEDYhiVgbVmKoLrlYO5ZhYCDbmAcdQej2wP+Zz3hd40Gv7s00Hu9QB/wgu+4N3xJAzq8SL4X&#10;AuE1GgzvP0JIw0kggnRge1LB8aUigm4HPtMefLYDomJmgS9zBC9tIcLzPwLb7IKQT1YieLcbgg6s&#10;RmCHJ5j/pCHgLMm56g3GHR8wen3h309YCdKCQQTBZywE9Deh8HvJhl8fZyJELrMFx4MKnhcVUd52&#10;iPG3R2yIA4T8WYhNdEJ0yiLwc53BK12B8CpXhDWsRmgrDSGHvcA65gPWaV8EX6Qj6Ds/BD32R9Ar&#10;YoTAn6yh8B/gIOC/4WA+44L5mDcR+KTDGtKBTwg97ZDgMwXiQAck8WZBnOCEBPViCLOWIrpoJfhb&#10;V4NXRwO32RvhbXRwOv3A6WaAfTYAYdeZCPuZ6AtE2CCBQCsbzP41CHrOA+txJFg/8RFyJ2oiRJGt&#10;yXWnItaVCrGbHaSeUyBnOEAVPgtKoRNk8sVISlsGUb4r4so8EbPNG4IGOvitDES2MxFxLBC808Hg&#10;XWKB+wNrnPssZIQ7EDLIe8fq5yG0lw/2AwE4P0SDczMWnOuTgMDZFvxVtkhYQYWMULvbQUufCn3Y&#10;LOgETtAmLYYqxQXydW5IMtEgstARX8d4K2wOtMa0BY9Fd4SMCLrDhgXn2INRN9n9UY85LwWvOX2C&#10;8fCnAnDvxYB3Mw4RV+IRcT4BEecmgRjSIYb8P5PIe6jJ1tSvssNaH3tksT5AVqQj1ooWQa9yQXKG&#10;u1VV4D0sN/sPSrYFDiQ2sF6LWsJeJbRzXsQfW9MX9yX3ufAqtzfuIe9x3CveQ6GVfzsOUdcSIDgv&#10;huDLRAhOJkHQLZkIsWRfxpN8xYe20BGZ5C3WkXvkBc5AHncuDMKF1mzZssF0vVu/3uD9UlvC+I+q&#10;IrhXURf2VLY7/LGkjftLUmfEA/FJ/k+ii4K7onuCW+IX0TfFY7GXEyHskSDuhBRxx2UQHpUjtkMx&#10;EYQkV0xoFtliLZG7jAojuUeR/zQUs2ePFgnmDxgTnV8YNK6/ZWd5P1m7gfFIX866n7yNc1u9K+KW&#10;siXq3/L2mBuy48Jr0p74K5JvEy5KexPOSYdFp2UQH1dA3KmC6LAaooNqJLSpEf8+xJF8KcnWkZ2R&#10;s8AWBeQ2plVUlPlOHS1nzew3Rzj1lcYveVqkXPnQmE67s259wPeZJaE30izcq7rtUZe0/4g9r9kf&#10;f1bdIf5KeTLptPKy5ITyF8kXqjfSo+q30nbNW8kB7bukVi0S96VAvGcSiF9C7rDABmlkZ6wnPYqX&#10;2MC83PathTblTSVzel9l+JxfLdELfjZLXW6ZdF43CnKYlw2F7PM55oiejKro0+k74k/o94o/Tzkk&#10;6dIel3cmf604knxb2a79XdmWMqZo0VvlzanjsqbUt9LGtHdJDZP4s4OaZGeSnVFAemxaaAPLUpvh&#10;anfqy1q/qU9rQ2Y+qOH//VZFost1s4Z2oSSD2bMhj30qryTyi1xLbFd2ragjo0lyOH2//GBap2p/&#10;6hlNa+q3mr2pfZrd6SPqhrWjqp0ZVkV9xrh8e8ZbKSF5H0SLbZDsSO5ANm/xPBtsJn2qltgM1K2w&#10;/W2Xl92jRua0H+t5Tt/UJCy7UKGkfVWexuwuzeUcKyridxSYhYfWV4kP5O6UtmTvUzZnHdY0ZZ7Q&#10;NmRcS9mZ2autyxpOrs0eUddkj6qqc6yKqpxxWVX2REgkv1tHsg1k65TOpaDCkTJWu4DyctdHNk+a&#10;XW3vNdMdbjaGO16qFy7tqZF7dlfoAro2Z7M/22jkt5k2ClsKKxKbjdtljXm7VTsMn2prcz/X1ay7&#10;qK/OfaL72DCUUmkYTq4wjKothjHlVoNVvtUwLnsfJPNtkEreIJ9s3rLZFFTNoQzucKQ8372A8rDV&#10;2eZWq8/Uq3vY8841xjifrJd4dNVoAw5XZrAPbFnP31dmEjaVbkncWVwjry1sVFcX7E+pMHbpt+R/&#10;nVpufJRaXjCoMxcMac3GEU2ZcVRVlj+mKMu3yt8HGXn7tbP/v3sp2Ex8MovS3zib8mvLHMrdg4so&#10;Nw542V9oDZ17plnw4fGGxNVH6tWMtpr0sL0f50Y2WgqF9eXmxJqyKnll6U71ZlNryqbiztSS4p40&#10;U/H9tGLTHzpT8ZDWVDSiMRWOqkwbxhSmDdYJoCDfYSbJLia71/IB5ff6GZSHe6ZT7rfNoHzfPp9y&#10;5ZDHlLNtrNndrfwlnc0it4ONSr99O/ShjbXZEXXVxtjqyo1ii6VCZt5cry4x700pLPss1bjpTFpe&#10;2Y/EgD5/05DWWDqsKSgZVRWYxpQbTFbF+6Am30IO2ZylMyhDVdPI5rKn3GmZRrl1aDrlmw4nyr+O&#10;uNudag/6W1dbxKL21njX1j1yelNTCqtuVya3ui4vZmutSbRp21ZpcVWtyljZrDVY2vU5llOpWZbv&#10;iNe6nC1D2nXlwxqDeVRl2DSmXL/Rqvgf23Ua1eSZxQH85k1CWARFEEEIq4SQAGFJWBLWBEVAMIAQ&#10;BAQFcVcc63qUjlq0FUSlClIUikUBQVBB3LVF3Jcjbj0z03YKY8dOVdSeHoss8p9npme+wHz4nfN+&#10;ev73ee59P9zRkMNmocCUzYIxPdvFp28PCOlBrYjuNBrTtVYrutjiwW9rDjI/1hBtV3skUVJZa/Ar&#10;O5SjLv5ike6TioK4wn3r9evLtqSt3lOcsaK0IntxSd38/JLTeXkl95jX8/N39ucs2vE+e0nRQNbS&#10;bYMZy7YOjYFcNoerRfR+G5++28PRgyoh3a4zoq7jRnS5bQJ1tE3ljp9UmdW1aCcfbJrp9nl9qk9x&#10;3dzgT2rzIwurl8esO7gmYdUXhSnLKj5LX1i+Pyt3/+GcnH1t8+buu8305WTvfZ89f9dAVl7xYOaC&#10;T4cy8ncMzRkNC1kf1vPp2adEj/fx6E6NgK42COjiCQF1nDGn1rMu3NEz/ibV7RGT9p+Mc97VkiIv&#10;aspUFjbmha47ulS3qm513NLDm2bl1+6YPa+mLD2z+svM9OqTc9OqbzIvswxVg5kZ5YMZWWVDc7J3&#10;D6fnlA4bRsNS1ofNRN/vIrpfSdRVx6cLTRy1t/Po+CVTqr8s5tVcUhhVXAi1LD0X47C9Q+9R2D7H&#10;d92pecEFJxZHLGlZNS2veWNcdlPRrIxje5NTG2tSkxtOGJIabxj0DS8M+qPDhpQvPxhSqz6kGSpG&#10;0tLLR1JHQ4GAnm8jelRGdKOa6GI9j9rY7td0lkdfXRXSoWu2VN4lE5ReDTHf/k20beGVRJe1l9Jk&#10;Ky9k+y8+vzA49+zK8LlnNujSO7bFzD69J15/ujoxob1VH3/6uj6+/YU+7hSSZjYjOfEokvWHkZxU&#10;g6TRsI7oh51Edw4QXfmKqL2J6BjbvWovcVR5w4jK7k2kknvuXNFdpcnm25ET196Ks19xM8Vt0fUs&#10;2fxrC3yzulYEGq6uU6dc3Roxq3O3Nr6zetqMztbpMZ3XmRfTo68gdtp5xMW0Iz62BTPjmsf65c9E&#10;D/cSXa0h6mhg9z/B8s8RVXRytOuuiIqemtOWp468jU99hKufhI5b/jjGOv+R3j7n4RyXjIe5Hqnd&#10;y7ySutf6JjzYqox9sDto+oPqkOjuVo22+4ZG1/1CHXn/Q3j4XURGdkEbdRk67XlEj/bDZ0Q32Ryc&#10;qyNqbmb5p4nKrxCV3OLTloci2tBrTmt6xbyVvXL+4p4g4/k9WousngRrQ0+aXUpPjnhWzxLX+J6P&#10;3GN6PpZG95TItT1V3hG9zYrwf3Qy/1SE/jjoF/J3KEP+ikB1N4I19xAy2v3PiS7VErU0Eh0+xfIv&#10;Eu28TvTxA47W/M2IVr60pMUvHXm5L2X8ua9URoZXEWbJr2aMT3iVZBXXl2EzvS/PTte3wiGyb4Nj&#10;2OvtLurX+9yC39RNDXx7RqL69ZFE+eY3ifIVJP4vIfX/GfKAn+A1WuchopP1RHVsDitYD3Z2ERXe&#10;J/rTX4gWPTei3N8tKatfzDP0e3DJ/X6ChPdqoxkDWpPogXizqMHZFuGDWRM0Q/kTg4cKrFVDm2z8&#10;h3fa+n6otPP50GTvNfK1gxzPxLLhQbFsEGJZPxwY8WjtrAdHWA8OnGH5nUSb7hIVfEuU9yNR5jsj&#10;SsUE0sOOFw83bjq8+FooBeEIFaqhMwpCvEiJFGM/ZJr4YIGpHAXjpNhsLkGJxVQcmuCKVksXXJ/o&#10;jF+snDBs5Qj8X/XHiCrZf1D8Ncu/Q7TyKdE8lj/7Z6JECCgWFqSDNUVAzFPDnQuEF+ePAL4Car4c&#10;UQIpZgjcMUvoCoPQGfOMxFgumoKNIlsUG9vgoPEktJhYo8vECs+Y9wxMR6tiM1BymWjzLaIVT4hy&#10;eoiSnhPFvCOKAlEoTCiIvYU/JvF8WB0yuPEk8OS5QsE5QcU5QMPZQcu3QSzfCkl8S2Twx2OhwBxr&#10;BGbYLjBFhdAEjUJjnBeK0M08G6P0Auv/TZb/+I98Pbu/to9IzfJVjAIcyWBKEownV/YejpjCmwIn&#10;ng2rxQpS3gR48ywQwBuHEM4UUZwIsRxbGjlCNrOc2cwnlDLVzHGmYwyEsD0vwJ+DSslHcCCjESBQ&#10;J0RAogh+mSZQLDaH9zpLyIus4VlmA8+DtpAesYO0ZQqkHfbwuOIAj1vMEzE8fmLeOMJjgMH/iCFl&#10;5OzbG07DirGgZjUo/TgE+/GhYXVoQgRQRwkRFC+CKt0UAfkW8PtoIhRbJ8F792R4V9rB67A9vJoc&#10;IG9jZ190hPyaE+TdTpD1OkPWx/QzcGa5/+EEL0YBl2E/uPYHjAWNhL2BLweNgkM4qyMiUIDwMCFC&#10;Z4igSTVDSO54BBVYQVU4GQHFdvAvt4dfjRi+DY7wPeEE37POUHzjAsVdNiLfMy/coHjHjDDsfN//&#10;chsKgPs7FdzfBkEyGkJZDSHeHCK8OOi8+Yj2F0AXIoRumgjaZDNE5kxA+LJJ0GywRch2ewTtdURQ&#10;lTMC61yganaFqt0NyktTobzhDuUT5rkEyl+ZIQlY5ogKksFASH8LhucrNTyfh0I2GsLcOYTJWL6U&#10;Q4wnH7HeAsQFChEXxcYrYRxiMiwxbZENtGumIHKLGOG7nBFW7orQmqnQ1EugafWA+qwU6k7mvifU&#10;vZ4j6teeQ+oBz34NPH9XQ/5WA+9/hcGnNwI+30WNhXBWQ9S/yS7zoKbPNI6/4RBZqEVqRa3WA60o&#10;IAKKCCJBCOT4Jb+cnAEDBBIJEK6EI0C4EpAjcsgNAhFBKNAiSBXqTderrVits1ZHK1ZXl9Fa613d&#10;Z9+d/S/7x2fm/e/7zPN8Z9754F3Q15oBgd8knoPvaQm8nVbAY9gCGWoPRJwDMJXLIUSzCmh6Rwis&#10;Wwe72tZDgHEDBAxu/EA94vye+q3LX/4XXN/433J9QZ1zfUZ97fqECm5z/uD+WwB43AoEz6tB4Hk5&#10;+P8BKs6mOeJ87Lr81WYQ+oU5RLhZQISPFUQE20Iozx6E0UuAl7Ti3xzV6vdE8bq3zCqn14xG55cA&#10;ByD43yGdLn+G9G16Hjzi9ox2bPPvtGn3J7Rr7o+CH7k/CH7lMUuDrXeDwOtaCGy7RAfvaSZ4n2LB&#10;NlMgwJECjJUU4GHnC1tuBmI8j8TFHCRe80ASYAMx7IUfosKXvAmXrnghSnP8Q5C//ilX7zxH1m56&#10;zG7d/E+ix+MBMeh5nzW+ZZZ1euuvrCtbb7Eeev3MfOF9lQk+PzJhxzQBO06wYccxEnaMk+BrCuxa&#10;QwEC54uwb4mXUiAe7yPRyRzkHpYg97N+l0i3exEvcHgq2b3iX9EKx4eRaqfZsGLXu6KqzbcF+z1v&#10;8jq9fub2eV8jv/KZIad8f+Rc3HGZvOd3nny+8xwJ1NMkBHzDg4BRPlCHBUAdFIK/KRCMd8DF2RHY&#10;deKwc8lXYN/A91FuMn+r9Lb6IzVowZyC8+kDedTyu1KZ4y+S9I3XozVuM1G6Ld+HG7wvhjX7nhd1&#10;+00LB/zPCsYDTgnO7johuBF4XPAkaELwgTYmBNpQKAT1h0FQbzgE9oTDLlOAjjMFiykQbU+BxEUU&#10;SMHzZKym/KXaYPZc7Wn5WL3TZjaTaX9LGbbsJ0Wc4w+yZOcLUrX7dKx22+mYvb4nxPU7J6PaAr6J&#10;6A06Gj4SfCRsKuTrsB/ow+GP6IPh7xj9EUDviQR6ZxSEtIshuFUMNFOAtQz3ALtWLPYMhT12jcXY&#10;+5ZTXmrWUuYKXM1nC7db3dQE282oBcsupsesPZcidzmZlO45KdN4T0hL/Y7EVQd8JWmkDcV0hQxE&#10;DzD7xBOsXvF5wiieZXdFvyY6YoBo2Q3MRgkwGiRAr5NAiCnAwT2IxK4lxc6pxHOoP0HvCxzQ78Wf&#10;U34rW292q2yL5Uxx4McX8smlZ3IiHacypS5H01I8R5PVPsNJWv8BWUXgoYS6EGN8O7Mr7hC7I3aU&#10;bJWc4TZLbnMbY/8kG+KAUxsPhEEKrGopMKukQDcFuPgOYpwtx66TgefIs0Oviu3RY70DulO5ivJT&#10;5WaLi3rqgjMl7KWTBWGO47mxLiOqpC0DGRk+vUoNtTu5LKgzqYbeKm8mGmU9ZH3iMK824QTfkHBd&#10;UJ34jFclA26FDDjlciD0cmDpZMAwBfi4A7txtsIGgcoWvS38CD3TLUD3q+zQjX3L0PeGTRbnqvw+&#10;mipnLhkvFa0ZLoxx7tfIPI3ZSp/OrBxqa0YRrVG5l1GX0sCuST7ArUwaFJQnHRfqkq4IyxRPBaXJ&#10;wCtJBrJYAewiBRAYpikgxF2MtUWQ+jf0IccaPSqZj27vtUb/2GeDZhoc0N8bnM1P1vraTlTTHUYq&#10;+Kv7y8TOPUVSz478FJ/mXBW1PruAZlDpmZUZtRx9ejuvRNkv1ConRAXKy6H5yjlhfhrwNWnA1SiB&#10;g2FrUoFlCoQtRBCPfS/NCj3Lt0S3dZboevV8nG+NLjUtQmeaN5gf37/dZrQ2ePFADXeVcW/kxg5d&#10;nEdTSdL2Om2Gf3V+Hq08r5RZmlPD0apbeBpVrzAnayxUnXUhVJX1SKRSfRCosoCnygRSnQFsdToQ&#10;pkAE7kKiFYJMC3RPS0E3KizQldp5OH8+mm6zR9+2f2E23rLNeqgxaFFvHWdlpyHMqalS4l5bLveu&#10;Kkvz15fkBBVrixkFBVXsHE0TLyvPKEzPHQ1V5n4Xmpr3UJSa916gzAVeWjaQ6Wpgp6uAMAWicBf2&#10;WKBX2dj5sHfOVJmjiw2WaLp1Hjp5wA5NdK01G+ncMr+vLeCTriZiRUuDaH1dbYxbVU3CNl1lil9R&#10;hSpQoyukq0sriIySBm5qUbdAoR0RybVnQ2Xa+yJ50TvBnkL82+QDqdAAOzkXCFMgBnchmYIe5iF0&#10;Q4/Q5X1maLrZAp3stEDHjAvQ6MHVlAGjh1VPl//C1g7mZ/WtgnVVTWJXXUP8Vm2dwjfPkBmgqs4P&#10;TqvUsRQVdaSsvJMv1Q8J4/SnRLH6e8JY/Vt+fBlwE4qBTNQCW1YIhCkQi7ugROjXQryDvQh3kIJO&#10;tZujYz1maLTPBg0e/pxysN/Nsv2Q38f7jfSl1V28NbqOCGdtW6xHbsue7VmN6f7KhtygpPpSekKt&#10;gYjd107GGAb5UYYT/EjDHX5UzRuuuArImArgSHRAxJYCyxSQWqKXWQj9gu9w2YBwB7F7HqCg0UMI&#10;DXxphQ4OL0MdQy4WjV/62NYcpi3W95Ertb1hTrnG3W6Z3YlbUw6k+so7sqnxbcW03a3VjKiWViKs&#10;+TBH1DxFCptvc4RNrzii/cAOrwUiogZYUZXANAXkCD3IRehqOULfYfecwu43asT5A//1TzPUPvYp&#10;ahxzMjMc8bLWf73LXjtCfJYzJHTMGBRvTD4sdZf1J3vFHVL5RvdqqREHKwNFxuYQXk8/g+yZZHKM&#10;Nxmc7pcMThcwuK3A4DcBXVgPIaZAKkJ3tAhdqkHoZAtCY90IDfbj/JH/+V/dpB2qnnSk6I57zCs8&#10;tnNB9gTDIf0o/3PFWOS6hCNxzpLRpM1R/2G7TqOaOtM4gD/3JmwKkbBDIIEECASzkJBEwhYCYUmQ&#10;sClUZbRaPXqsU221Ou2xZ1xq7RzHaq09HY62LsUOttBaNxZ3i4LWwTpWMtaxLiCUqVZEqAv6n9ex&#10;/SDOh9+599P9P+/zPvfD89Vrxsovl6aWN7yb4ar/0FpUX2tz1DflFDa4bQWfD+bk70RuYS1ynVuQ&#10;O37T8/oWEZ1js3h8A9H+zURffEq07fOn+9/aFo7ePupLy45F0ZvH1IJFRy0+rxyxi+ccdoXNOFQp&#10;/cPBqYoXDsxOmNCyQF3a8qZufPM7KY7mjeb85tpUe3OjJbe5MzWncTDNtg8Ztt3IzG1Apr3ueVeW&#10;ErWzHrTUEDWwO9j+ZP9k+9/aJqKVR3n6U7sXLTwdRPO/jefmnjZ6zDxtHTXtlNN/8qmKkMr26oiy&#10;9pmy4rZXFM62N+Lz21Yl5rZ9MNbW9qnG2taozWrv1GadHNRlfAND2nEY0w/BlNEI80jfsR4c2Uj0&#10;9SdEtewOar5k+fuJVhwmWnJSQH/s8KKZnX40wx1F09xqfrLbIqx05/mUu0v8XO4XxM7O6cH5nS+H&#10;5XYulmR3rpRmujdEp7u3x6T9a7/ccvF7ueXCHYX5PJSmc0hM+Q5JplNQj9S6jmgfu4O/s/9gUz3R&#10;e2wGVhwiWsx20Jc7eJp+wYsmdYmoqiuSKroSuZIuo6CoO8ujoLvQy95dPsp2Y4pf1o1ZY9JvLAiw&#10;9LwVZO5ZE2Ls2RRq6G0I1/90Ilzf2xee3P04XNuFSE0XpOpriB6pmd3Bzu1Em9kMrNvD8g+y/BNE&#10;czuIpl4gqrgspNLb/jT+toQct+O5vH4db7tjEWTeyRGmDTg9xg1UeJnuVnsb7s720Q0uHK0ZXOY7&#10;dmi9SDW0bUzCr/v9lfcuiJVDd8XxAxDH90Mc14/Akeq3Em1hM/A+m8GVB4heZ/lzWH61m6j0R6LC&#10;W0LKGxaR7VEoZT6OobTHKs4MA58CC6+DTaCGQ5CEcmECpnjEYZaHHK95RmOFlwwfeEdhh3ckDnhL&#10;cM0nAvcZ+IT/H9vYDGxgM/h2y2/5Z4kmXyQqvkKU002U+ZAjC3zJhEDSQ0JaKCgJKi4ByVwszFwM&#10;sngZ8vhIFPPhqBKEYIYgEPMFAVgmFGOD0B+fCcfgoIcIV5ghBs/ZyGZwVTPrfyvRbJY/6QeioqtE&#10;1h4i8wCxXCINvEgFEcWzOhSIIBmiSYJ4CkMSFww9F4BxnD+snAgFnC/KOB9U856YywuxlOexjuew&#10;nSfsY84ICD8/ZzX7B5d889v5/03kvM7O/hPLvkXsvMRyiWKYKHhTBPwoBGIKRAj5s1pEkNFoxJIP&#10;VOQJHfGsL8RqITiYicxLzCJmNVPD7GRangNtEockPQ9tMg9dCnumCpCULYCySAhFlQdiZnkieqEX&#10;pMt9IF07GtKPfCHd6gdpnQjSr8YgqpE56o+o08wPYkT1MneYYTGkeML/f2TsXYYAxCAQ8hGe1KDR&#10;8dBreRhYHXqTANpMVkehBxInekI5wwtxC7wR+9ZoKP7iC8VGEeQfj4F8hz/k9WLI9zIHAyA/yZxn&#10;3+xmbjMPnn5fwXKfCkIsgh/HI2RY+SzoVByS1TyMSayV7GnSC5BiEUBv94C2zBPqaV4YO28UVG/4&#10;InGVCAnr/ZFQI0bCtgAodwZCuSsIyibmeDCUHcxV5iZzLxgJ+F0IlAgdTkTYUBLC7459FpITOaQw&#10;qQk80lQ80jU8LKwXqTYPmF2eME7xhmHOaCS/LoJuuT+0fw2A5sMgaD4OhnpHCNT1zN5QqA+FQX2K&#10;ucT0MYNhjzQIe8DcVyOCiRzQIvJmMqL69M+CgeWPi+eQEcvBGscjO5GHzSBAdqYHshyeyKj0QdpL&#10;vkidPwbmpQEwrQ6CcX0IjDWhSNkWjpS6cBh2RcDQLIGhVfLI8E/JA8MNya8pA5IB42NJfwqibhsg&#10;u2VAdI8JMVfNiLk87lkwKlm+nIMtmkMeU8DqcGgFKLQIkZ/nCXuZD3Km+iF7rhhZi4OQsTz0cfqa&#10;8OH0jREP0zZH3k+rjbpnqZcOWfZJBy1HZAOWf8huW67L/pPWL+u1PIq5YYGiy4K4q4w7HfFnMxB/&#10;JvNZSGXnz5ZyyJdwcDIuVk8pm41SkxCubE8UjfeBc5JouHBWwL38V0MG7UvDB3LekfTb1kf9Yvub&#10;7Gb21uifs+ti+qxfy3utB+Q91lOKruwfFVeyf4m9ZB1Wuq1IPJ8FVYcVqpM2qI7lQHVkBKSzs9vZ&#10;3usMZdnMRBmHKiWPqmQBKtM9hicU+AyVVYjulLwYeKt4Xmhf0RJJj2O5tLtwTfS1go3yK/mbYy/n&#10;18ZdymuIv2hvUrrtJxLO2y8lduTdUp22P1S32aFptUN7JA/a5gJo9xZCs2cEWKM4FLKdsySQ5QcR&#10;prBeTFVwmDaWfzDVLByotnnfnOTy66maEnht4uywy+WvRl4sXRp9wbUq9lzxe8qz4z9KPFO0Jem0&#10;s07d7titOek4rG11nNUdc/bqDjrv6ZsdMDQ6YdhdBEPDeBh2FkNfNwJyWA+KAgkVbNeZEkB4MZQw&#10;U8o9nKXk7sxKFvTNzPC8PsMx+tK0yoDvq6eHn500T/Zt5WJF24Q/K1sr3k06Vva+5khpje5QyXZ9&#10;i6s+pcnVZNzvajPtcV0z7XLdNTeUYNwXzGelMG8vg2lLOYyfjIA81v+S/3JdnlFNZ3kY/iVEigoq&#10;MgOijjJYUASkSICEVAJBERGkGwJEEiCJQCihhBJKqAKhht6UAKKgQQHHQhnHNhKdmT2744rt7OwO&#10;lrNzZufszrq73r0cv4Afns/v/9z3vff8H+x7EaaAYpedC39P8hb4TWJDeC21J76UkEk/JnPWPhIF&#10;m98XxFjfjk3cORsj23PjZN7+a1GljpMRNc4T4c1ul0K73cdODHlcOKHzGgmZowyFPKGcO/ELtT8U&#10;UftCEaUrDHm1hyPP1nDkgSGvBPnj8w/BrnUSu04C/g7xBnifshneyrbAqwxbwp/SXQwW0lgmd6TH&#10;zGeTo6y/Ep2ymTwl3auLzzowxi88OBpT7jZ8sp6sjW7zOhs5QO2LvEjribhB74p4zGiPfEvXRH6g&#10;t0YhWlM0oqqjEaUuGnl9CgrA5x+2fAYmgBLX4vz18I90M/hJvgme5GwFfY4j8Y6cZnIr48im6dQw&#10;a5001mYsOcluRCRz0CbkugwIStx742o8u2Kbqe0xPfRW3gizmTfFauQ9YNfzfmbXxfyXWctHjGo+&#10;olXxkXcFH1ExlJWgwOUesGsJjOC9xBD+lm4Ii9nG8CRvHTwusIS7BfbEGQXFeDqHu+lyVsiWURnP&#10;RpsitBuQnnbsSZa7diQWkjXCCkpzgpqmFnQwa+O17Jq4CU5l3B1ORfxPHFX8e7ZKgFilAsQoESBa&#10;sQC/MAJEXQkK2gAo2gjvwADephDhaZYB/KAwgsdFJnC/2ALmSuyI15SeRroC342jece3DMqjbPoy&#10;BHadMrGjJiXdtUmqIKvFpZQzybX0qkQNSyUa8CkVXvJVCuf9CoUv/QpFv3MKEhEbw8wXIbpChGgY&#10;75WgYLwFngH8LwngpQx7by4RFgrXwP0SY7itMofr5XsIV1TuhhdL2Bu0RYFWfYqInR05sXtb5EkO&#10;DRmprrWyHHJVqpKqOl1NL5E2swslfRyF+KJfrvgWN1u8yM2W/NM3W4J85BLEkosRQ56MX9tkRFsJ&#10;OoG3yAf4VQKwmIW9N58I90pI8HW5Idyq2giTNbaE8Sq3NcMVTLP+sgDLTmXojpbCmD1qhdChJue0&#10;S4U8i1yaWUgpyqigK2QN7Oy0bt/M1FFuesoN/7TUHzG/+aWlIR9ZKmLJUhBTdhrRMbSVoDC8hXiA&#10;v6YA/BF757dKAtwuN4Bb1SSYrjWDy/U7CefrnNecraGbdlUd/rylPOQLdenJ3dXKUwdUhWLn4vx0&#10;94I8BSU3R0XPktezZFmdnJTMYa4k85q/OPMHzK9+4kzEkWQitjQdMaUyRP8UFIm3kADwCvfwWAFw&#10;pxQ7TxURpuuIoGtYD6NN22Gw0YnUraau09RxLdQ1x7dVV0btUpXH71eWJR1UFKcdylbmemUUltBS&#10;82tZEkU7JylP6yfMneKeynuE+cUvIQ/5CHMRW5SNmIlZiP4pKJoE/0r62MPDIuydFdj7agEmGglw&#10;odUEtBpr6NUcMGhr8Vrb0MQxr2k4Zq2qC/+y6AzfLq9a5JhVmeIqK5d7SMuU1KTSaoawuJUdrzzn&#10;G6u86hejfIj5uy9fiXxiCxErLh8x4/MQXZC7GhQDsCTFW8Q93MVncLMGe1cjds9WgMEOEvR2WUJ7&#10;1z5iYyfZuKadvVGlOWpV1BK6I7eJtyezIeFAar3EWVKb6S46U+AlqK6k8auamScrB3yiKic4EZUP&#10;OBEV73wiKhA7UoWY0SWIwVMiGq9oNctb+EsagL7g4xlMqwHGcb62A6Ab+49mYDM0DuwmnOl3M1T1&#10;MUyLeg5/ltMVsi2jI8o2pS3eLlmT7ChskbnENSvIvCaVV2RDIy2soY8Ror7MDG64xwpWv2EG1yNG&#10;cB2ih1YjWlgF/isqX82/RR97uFcCcOMMgK4ZYBjn9/YCtGD/qRveANUjNoSy4YOkwiHq2mytn3n6&#10;uSAr6UDEF4n9sbtO9Yn28XtTHaO7c1zCu0rdQzrVnkGdPZTAjnHvgM473gEdr6kBbYgaoEHUo82I&#10;ekyNKEF1q3mDe/geb3G+EmASdzCK/bO/B6DtHEAtdtCy8XWgvLQVFJfsifJxD6O0Mbap+OJRC+GF&#10;0C1xo7wveOcTbCNHTu8NHZbbHx8qdjqqrXM5rO0+xNWOuftpv3H3HVxy55z9QOYMILJvLyJzOxHZ&#10;v301rzIAv0cA1+twBxqAc90AHWcB6pfzsQPmTpEga9oCZNO7CdJpV1LiFN1YMOVvFjMZvDnqapRV&#10;2NX4bcFXxDsDJzJ3HZko2svV1e7n6LoOsHQXHZi6245M3ZIDY/yDE30MOdMuIBfGEHJhDq7mD/gM&#10;5qoArrQADHUBdA0ANIwAlON8xSRA6k0DSJwzA+H8dhDMOxBi5j1JUfM+xmFzgeuD58I3HpvlWxyZ&#10;TbLkzqZbc2YKtrNmanbSZzq+9J65YEud/dqWOrNk63Xzwx6P68iO/BXa5zGF9ntcRfYruVeGd7jc&#10;QSfeQD9AE86vWM6fAki7CSC8bQDRD4wh/OFmCFuwhZAFF0LQAs3gqJ67xl8fbOyrj17H1ieYMfQp&#10;G2n6vM0UfeVnnvo2S7L+vJX7o3krd/3PVm4P/7PV5QHa7nwf7Th4D9k43V3NTdzB2PIG8B1oGQao&#10;GgfIX86/hfO/wQ76LRGCvjMCvyfrwfepFXCe7gWfxUME5iKDSH92xMD7WSjJ6znf0ON5ktGh51km&#10;ri9K1zm/aFrv9HLQ1PHldTOHVy/MHJ79vsF+EZnvf4os9j1Bn9t9gm55A/gOtOE7UI3zC5bzZwAS&#10;7gJELgAEfg/g82cS0JdMwXvJEiivbcHztSO4v/EguL1hEZzfHiE6vQs1cHjHN/g/2fUZFdWZxgH8&#10;uVNhhjIwwADCDAzM0GYYYEaqGrBQpIgFIkpRLFgicSWxnlVjCWp07R5Fsaw9osEuWXvUde3GEo/G&#10;tUcXIhglKAr+9yHn5BzY/fA7751P/+d97n3vnSe0fqwkuH6y1NgwT2ZoqJAHvNoj1/92Xq5/9VLu&#10;/yvk/nWw86uDQlcLZXs7+Ays3Ua06DuiGW35p4iGXyAaeI0o4zZR0n2i2KdEnZscyPrWjSLeain8&#10;XRCFNUdQcHOsYHyfKAR8SBP8P/QTtC0FIp/W0SLv1iliz4/fiDVYL3bHfokbbkjcPjZK1C0Qq9+z&#10;5o4q+Qwu3kM0k/MnnOb8i0S5vPe0u0TdHhDZOD+8kSgMCgqGigzQkB460sFIPjATD1qkQRdyQ0/B&#10;FVmCCnmCE0oEB0wSlFggUmCDyB4HRXa4JZKjkeH/LN1NNIvzy9ryL3H+LaJU3nvCY6KI50RB9UQB&#10;IPKDhDMdONOFPOBBanQiF/iTE4LIEeGkQDTJ0Y0kSCX+k86KBUIZK2eVbB+7wGrZmw7m8Pn7gvs/&#10;oi3/DlEK7z3uGZG5lrM536eVyJNrcGcuXIczlJzpRPZciwzuJIY35/kxIwtnMSyJZbJ8xi9BzGJ8&#10;+LGDfc9+6ACBFgEGFsyCIgUERovg100E7zQxNLliuA8XQz1BAtcZbAFbwSqlcN3CqmRw3c++Zz/I&#10;oL4ih/oBq2NNDG1kf3DjazfY8bUd3GHfgSFcQIhZQJiJtV1bRQhMEEGXLIZvfzE6DZXAq1QCzTRW&#10;LoVmKauQQbOJ7ZRDU80O20Fz0g6eF9g99oI1slY7eOFP9kwBTyjh/T+MnG8KERAeLMASKsBsESEk&#10;RoSgHmIEZouhL5DAb4wU2klstgzaRXJoV7H1dtButYe2iu1nRxXQnmM32DP2mwK6FsVHHRStOihb&#10;dHBo0cKRV6e3/h0hlHMtRgFRgQKsBl75d6RNBMsnYpgzxAjNkyB4pBTGCTIYpsthmG8HwzLuX4UC&#10;hk1KGHYoEVjtgMAjDjCcYlccYXjk2GJocGw2vndoMsLxdyOcGw1QMZfXRri+DOoI4Zxv0wuI8RMQ&#10;5y8gluuI417E8v3onCKGdYAUkUNlsIyTI3yKPcxzFDAvcoBplSNMlWyrU6upyrnFdMD5g+mYc7Pp&#10;X6om033VG/Ovzg3md84vzXCtM8Gt1gT3/5jg8cwMj4fhHSEqgHN9BXTpJKAbS+R6ksJ45WezW3cx&#10;f/GliMuXIXaUXWt0mfJD5+kO7zrPc3prW+r8u22N6o1to8tr6w7XV9Zq1wZrjbreelZdZ/tJ/dxW&#10;6/rE9tbtkQ2af1vh9bMV3vfYTRu8r3TuCNE6zvfiXA9CT5aiFZAWJCA1SoTkrmL0TJO+754rb0os&#10;tn/9SalDQ9cpzi+7zFbVdlno+iJhhfp5wjq3Zwlb3J/E73Z/HH/I42HCaY8HCT963E14obkZ3+R9&#10;LR4+l+OhvcguxEN3JgG6k12gbQ9xbXt3J/Tima+3mpDlRcjmXmSbhNasGFFTeg/Jq7RseV1qgeJ5&#10;8mjHJ72+UD3sOV19v0e5+73uSzR3klZ73krc6HUjcWen64n7fK4mHvO9nHjJ90LSU+25xEa/04nQ&#10;n0hEwDH2D3YoCQH7u0PfHrpqeP9t+TxvZav4Fcf15PpSa65ReJMTKdT17yp+1i9d9iB7oOJu1jCn&#10;mxml6mu9J3tcTvvK62Lqgk7nU5b5nkup0J1J3ux/OrlKf7LX4YDjvc4GHu31c+CR5FeGg8kI2seq&#10;2R72bQqM21M7QqIbIZXzs5SEHF7zuJ58D2os0FFtfqjweHCM6O6gZOmPn/ZXXsopVJ3vP8r9TN8J&#10;Xqeyp/kc7zNHdzRzob4mc2Xg4YxK48H07UH70/eG7O19IvS73tdDq9Lrwnamt5i2pfOTm4GwzRkI&#10;3ZCJ0MpMhLSHHpyZzvNefzvCIK6j0JGah6iobqgHPSr2p9vFkcKVoUnSfxZlKU/n57kcGzRcUzNw&#10;XKdDuRN1+3Om66v7lxv29FscvKvv6tCd2X83bc+uMm/tU2PZ3OeiZWP2L5b12c0R67JhqeiL8NV9&#10;YV7VD6YV/RDWHpK5/1n23H8pfSyUUUOxnJ6PUNDTkU50u8SLLo8yC2dLukpPjOitrBmW43pgSJGm&#10;unC0T1X+X/x3DpoauC1vVvCWgd+EbcpdYd6QU2lZl7MjsmLAAevqAWetqwY8si3PabIuy0HU0lxE&#10;Ls5FxKJchC/8FOb2kMb97yvlHghUz7PGgxIx3Rkjo1tjFXR5nDudLQ0Rjo+Lkxwem6LcO6qfS9XI&#10;fM8dw0f4bikep9805Evj+sLpIWsLvjavzl9sWTloTdTyvC22JXnV0X/LOxm9MO9ezIK8N9HzB8E2&#10;bzCs5YMR+fVgRMwdDEt7f9wH/tR+4HnrMc+dd8YKdLVUSpfG29G5Ca50vMwoHC6Lluwd31Oxq7SP&#10;y7axeZ6bRg/1rSwZo18zYkLQqmFTQ5cXzw5fMmRh5KKilbYFhRujywt3x84tOBo3u+Bm3KzCV7Ff&#10;FSF6ZhFszDqjCJHTixDRHjLb7gNR/VCedXjuvP45/9cvE9PZL2V0cqKKjkwOoL2TreJdE5Pst5Zl&#10;qDaMz9WsLS3yXfVZiX75mM+DFo+aFLawZIZl/oh5UXOHL+s8a1hlzMzib+P+WlwTP634asLU4vq4&#10;qcMQy6KnDIONRU0pRmR76CPns0D0y3Cinz4julRGdGaSiE5MkVDNf8mu86io7isO4PfNwCggAwQQ&#10;hn3fhn1mGPYQkcoSF0RURBREWYdhHwQGGFZlE1AWWZRNgSqgWLQCJkarjLaxTTAuNY057tG0MWnQ&#10;aJKT20tz2gPtH5/z5h/4zu/e+968W8SFM3ILGJV7sI8XBar17g3X7sqPMmjL3W7akr3bqjFTYl+b&#10;kcevlsjdKtKqPctSm0TylG7vwuRhX1nSOb+8pI/9c5O/9stNRu/cFPQiIvosyE1Cz8UwUgAQIO/f&#10;5d+vGg9p55vLAlDS3vdREcB0CQsmy1bAWLkpDJe7svrK/Jd3lazRaiuKXNm8d5tJvWyX5b68VLvK&#10;nGx+WXaRmzyz0nOvtFGUn3HYO0dy3C8rfdJfmn7dPyP9uV+G5BefDAmKpRIUSdNRKE1Dz8UwCmB+&#10;J8D9NIAbVIM/UP5MKe085QDjlWowUm0EA9V8VneV77K2ihBuc9l6/bqSrcY1xTstyguTbUsKMp2K&#10;ZAWusjyFZ25uvSgzp91bkj3om5p1xj8la9Y/OeuZX3L2zz4p2ShOyUJRaiYKU6UoWGxhFr6m++Gu&#10;lPZeqsHFEto76dXrNO0+I/s4MFBrAD11jkx7rZjTvC94RX31Wt3qimieQhFnLi/bY7O3JMMxrzjf&#10;Jauo1COjcL8wtaBVnCTr902UnfZLkF3xT5A9oetPPrtkKE7MR1FiLgp356BgMdxKs5BEfcgGuLpQ&#10;Azr/mX0AJ2n/G2hgQc8BPehosmNaDghV6xuCNKrrwnUU+6MMi2tiTWXViVY5lWn20oocfpqi2C25&#10;rEaQWNriFV9y1CdOPu4bK7/kFyt/RNcfvbcXoziuGEU7ClG4swAFi/1Cs/BgoQ/5NAfUg3M11IN6&#10;2nsO0N7RAtB2SAeaW62Y+kMe7OqDAWplLaFaRU2RK/MbY4yzG+ItJHUptim1WY679xW6JNRUesRV&#10;Nwm3VfV4bakc9Y6uvOgTXfnAO7rirXhzBYo2l6NwaxkKYkrQc7GX8QCfUx+UCzWopBpQ/kgzQC/t&#10;oK30KtzYyYXaLjOo6nJllXb6LivsCNHMa1+nm9m22TDt0A7TpIN7LHe1ZNjtaJI5xR4od9nS2Oi+&#10;qaFLENlwQrS+4QNyX7S+/gfh+joUbKhFz8ga9NhYtdQLei7N0SxeLqMa7AcYpfyBVoDDtAM29ABU&#10;9aqDoo8H8n5HpqDPSzWn9z31jKMRWilHovR298Ty4rsTTbd3pVtu7cyzjT5c6hjZUee8rv2wa0T7&#10;iHt4+wWPsPa/uYe1vnYPO4TuYQfRPbwZ3SIal3qYTs+kQoALNIMTTQBDlN/dCdByBKBmAKBoiA2y&#10;YV3IHbEB6YgnO20kgLNneI1GwtAGrbjjW/VijsUbRg+mmGwczDZfNyC3jujfbxfa3+4Q0jfktLp/&#10;mh/cf88puPcVf9UR5K/qQedV3ei8ugP5i93JoftRQTVoADhB+b2U33oUoHYQoJRWkizaA9NOcyFl&#10;whT2TDgzCRPe7LjTwZyY0++rR5/axN14Kk5n3fge/YjxTMPQsULjkLEas1WjbRbvjh63Chybsg4Y&#10;u2sVcPKVtf9v0dZvGO38hsixpT5emAPqwfhB6gHld1B+wzHaP08A5J8CSJ0E2DHFgdhpPYiZsYHN&#10;Mx5M1EwAe8PMGtW1MxuWhU/HqK+Z3qW5elqi/d50gW7gVJW+/9QhA5+pQUPvqd/zxNO3eeLz80ai&#10;c2ginEQzwe/QXHAGLRa7RHM4SfM/RP3vpvym47R/ngSQTQCknwPYeQFg0yU2vH9VEyKu8iBs1gFC&#10;Z0UQogxigpXh7CBllEqgMo7jp0xe7qPMVRcrFSuEymZNT2U/1+PaWS33aze13GfntV2voK7LZdR3&#10;voQr+R+hwWLnG6kHHQBHKb+F8qtGAfaeofwpgPiLlE8rYfg1FgTdWAa+c1zwmTMG75sOIL4pAq/P&#10;gkB4K4IR3IpmPG7Hs9xuS9gud4pU+HfrVZ3uHlF1+OsEx/7eDY79nZccu89QzXYONWw+xRXWn6Dm&#10;YuN0//XR/LVS/Wsov5BqL5mh/MuUPwsQ+ieAwE8ARLdUwOULdXB+oAv8h+bg+MgJHB6LwP7xu2D3&#10;JBxsnkaD9dMExvKZlLF4Vsoy+6qZZfr8GMv4+QWW0YuHLKOnP7N4T5DNe4wqho9QdbFBym+n/P2U&#10;X3SW8j+g+l8BiPojwJo/A/jfBPC8B+D0JYDtN2pg/a0OWH7HA/PvrMD0n3ww/l4IvPlAMJgPBf1X&#10;G0H39U5457WU0flBwWi/aWW03p5guG9nyT8YzdfIaM6T75fqpPmvp3w55Wd8SPl09o03AELmAHzu&#10;ArjdB7B7CGD+AsDkJw7wkAsGqAt6aATvoCVoowNw0R000Qc0MBjUcB1w6IdYBSXAQgUwSIXGMUKH&#10;wm8J/p9Gmr8SypdS7+OvUT7VPfgOgPgLoJoDWD0F4FG+/lugTKDM5ZTJhRWoQ3krKc8E2GhF/8uJ&#10;CEgACSNbCL0UIf0AYBuhg6KSfEV+XEJB+VmUn3Cd8qnuwZ9T7x8AOFK22UL2N5T7BigX6JwAy4kK&#10;cuhv1QmX6BB9YkysCZ94kWBCLwZID2KkBwDSzYdD5Dz5yxJo4saghTODlsTMlUEjAYN6/gxq/YZB&#10;zU0s1EhgoVomKSY1pJl0kj4yTMbIJLnAoNpV8il9fkRekrcMquN/sP5LA9lLmLswaO3IoA2xol3X&#10;zJ1BQ2/6HsEM6mxgofYOFnLTSQGpJI2kjRwhx8gJMkGmyCVyg3xJ/k7eEPyVFmX9SgW1/4e1E4N2&#10;dgw62DJoT7uu9cL3oFoYBzHIW8vCldtYqJfMQt1cUkpq2ajbQjoJ1UJ3mK7j5Cz5kFwn9/7FdX1H&#10;RXVncQC/Ux1GEIVBEIYiM8AAjwF1DApEygZQQQVkqDKUoTMwgAwgvYqAIooGLKAExUIUS8AENepa&#10;Eldji+6aTaIRPZZoYlmNLfHmYg4nnP3jc977/XXfu/f3zvt9OSh6wHkn+o3zVoSc1ybvcV+ZII/w&#10;/9/7+k6UcRkbGiVdZbR2oF5IaR6289horWSjZRIbLXI4aFHCQfM6soqsJ5u5aN7DRYvd5AAZIqe5&#10;v1t8y31tcY/7Qvyc+0yMvKdi5D8R47jHliggeo/FqPfrGO/ryy0B3SyImNgS2htydxb91dgoC2Wj&#10;fRwHpRkclOiob5Xcd5IV3D8ka3hvJR28N5KtvFeSHfyXkr38F5JD/OeSE/xn0ov8X6V3+D/bPePf&#10;t3snuCtF4R07HH/bDvVvS1F/mNySosEolFvRJ2UGOHMyMQGcRc8zi2biTvNQeLNwehAbXaM4b+XJ&#10;3FcuWu4LpoT3P6aW/5RZyX/MrBv3C7NZ8IjpEfzM9AkeMAcF95gv9e4y5/WGXYYFN1yeCr9n3un/&#10;2wUnXGXQ8AqDEy+Ti+SCy99w+hRAdxGgxyRALyNAb1r7UC/m0F71ms164+HPfj4rjPPEXcV99EEm&#10;78HMAv7dmRWCO4oGwbCiVe8nRYfwhmKL8IcZO8b/d8Y+/eszDutfm3HW4IripsEFxRPDfyn+MPpK&#10;gcanFSg6qUCTkzPQ5Dhdj9F6FH5A7+5JuXeOAX3ShoAB9DwBNJMAe/jto+msx37erAc+wZw73tHc&#10;m3OS+d9/qBVc91omvOpVo3/Zs9ngomeb4TceGyee8/hk0lmPPqOvPQaMz3j80/iUxzXRcc+HJkc8&#10;3pp+4YFmhzxwyiAZoPsDnmi2fwycPfLuI/Up882l7BlEzxNsAi+CreHhfCe4M8+d9eO8APa1wMXc&#10;SwHxgvP+GePPfrTU4Mw/yiae9KszOuG30viY73qTo76dkw/79JoO+ewz+9znyJRBn/PmB33vmvf7&#10;vhTv8UXLPrLLF8Ujen3RYvsY+CHV9BupzwNcIAAMGQ+vQw3hYYgJ3FpkA9dDpsHFEF/22UULeacW&#10;xugdD042OBqUPXFofqHxoXkVJgNzG0wPBq6esj+w3aI/YKt4T8Buqz7/Qetd/mesdwT8ZLMt4LlN&#10;dwBO3RKINl1/sd4UiFYbx0Af6kEA5b1ggFdhbLiv5MItpQCGlQZwTTkFzkcycDrSi30sYj5/SKkU&#10;Di6On3AgLN2oPyTP5NNFy8x2L6w237mgyXJ78FrrnuDNNt1BvbZbgvZLOoOOSzcFXbfbEPTE7uNg&#10;lK4n64JR0haMtmsW4NSx0E/41y8mlLIO/WZ+jGXBtSU8uBKrB+eWiOCkSgZHVLPYg3EB/P2xocI9&#10;0bGGu6KSjXsjNKY9ygLzreHlll2L6603hbXYbghtl7aHdNuvD9njsDbkiGxNyCVZS8gj2arQdw7N&#10;oWhP7JrCUNoYhpIVY6D/ONoDAE+UADdjAb6lvHE+kQNfJ/LhZOIkOJwshYFkBbtf7cfbnbhQuD0+&#10;0rA7LkHUtSTdbFNsrkVHdLHV+qjqqW2RTdLWiDb7FmWXrFm5y6kx/JBzQ/g553rlA+c65e9OtREo&#10;Iw41EWhXHYHSsTCQA7gI4B5lvu+o/jfJAGdSWXAilQuHUyfAZxk2sDdjGntnujevJ3W+cEtKuOFG&#10;dZyoPTHFrC0hW9yq0lm3xJXbNi9ZbrcitlVWH7PRqTa6l6mK/sylMvoreXn0XZeymDdMaQw6lcai&#10;jDjQvX1JDNqNGpnD2zCA25T5rqgpb6VT5qPMMZTFhoEsA9ibbQk7c+SsnmwvXmfWXOGGzFDDdekx&#10;otbUJLNVKZniJnW+TUNSiaQusda+OmGlY0V8u3OpqsdlmWq/a1HcKVedapi8dtHFozNxJDKdCu3H&#10;Gp3DjXjqQRplDQ2d9bUAA7kA/Voh7Mwzh558Z1Zn/mxuR66/XlvOogmrs6NEzVkJZg0ZaeK6dK1N&#10;dVqRpDy1yr4kucmxSL2O0am75flJ/a65SSfctEk33XLUL+VaNTLEici0SegwFi4AeDgyB+rB2UyA&#10;Y1T7EGW/fQUAuwrGQU+hKXQVyVgdhe7cNp2foGVp8ITGPKVxfW6cWXVOirgiW2NdqimQFGeW2xdk&#10;NDjmpa9lctK65Jq0T90y076clpH2g1tG2gt5RhoyxCkzDR0zU1FGHEZhCO2Fkb2YCnA6h3pA9Q8W&#10;AfRR/ttWzIHOEhF0lNqx2koVnJYSn3GNxfMN6goXG1XpYk3LliZZFOdnWuvy8m3ztaX22px6R012&#10;K5Oh2SxP1ex2S9YcmabWfOem1jx3VWvQJVmDzslZ6JiSibKx/qDj1m2awwU6+p3Iox5Q/f5SgB3l&#10;lDlIR8UkaKuyhZaqaezGyjn8uvK5+pVloZNKS6InFy1LMF9alG6lLcydqtEV22UU1MhSl7Y4q/M3&#10;yhPydrqq8obc4vKukmdyVR4yqlx0js9FxwQtyhJy/vZ0ZC8kUe7NBjiqox5Q/T7Kn5/UUP1qyj21&#10;hrCq3hpW1MvZtXWevIpaf2FJ9UJDXVWEKK9SZZZTnirOLMu2SSstlKhLqhwSljU7xRV3MDFFvfKo&#10;os9dI4suk6fyqEJkiFO0Dh1jClBGHEb9Eg3wn5E5UA++oKNnP9XvrQPoXE71GwCaGvVheZMF1DQ7&#10;s8qbZnGLG/0EBSuCDbQN4Uaa+tjJ6XVq8+TaLKvEmoKpcdXl0piqRllk5cdOyoptTFjFoEtoxQWX&#10;0PLHTFg5OoeVoePiUpSFl6DDWPdVAJfoWzxeSLmTjuF99QDdjQDtzQCNlANrVwugotUUStc4sArX&#10;KDj5rd787NXzxme0hBqmrIo2TlqZYKpqTreIbfqT8HqBirJOwwD+/D9mYJiBYWYAHW4Cw00YUBEI&#10;ucRFRVOTsryUrGu52brWyW6WXTaPZZSmeb+hiVoouCrIWK4KgcYaKUq2q1mGilmuEhiatdLYuw+1&#10;24HOnrOH8zswHA7P/33f75v53if6TVrwQuT414ujx722Mu6u4i3xY4v3JIwpbkoY82pH/J3zJf7O&#10;V6Q/xY2dJ7GFPbR23w+8Fw5wBlWsf+tCYP2b7AEfxeev4O61SsPsNTY8udaBWWsHaTPXZOkeXlNg&#10;mLa60Gfqqol+RSun+N+3YnrfCSseCx63fE5Y4bL5EWOWLosatXRz9Mil1bEFS4/EFixpjylYLDEF&#10;iyRmxBsSPWJhb6d5LX7AHrzL2f+F+aVLgFXMXsj16KUS7h7cBR8pNWNGaSge3pSgpm1K16aW5uuL&#10;Skcb7tt4j2n8xsnmcW9NsxVueCRwzIbZ9jvWzwsuWL8kbGhJaXheSVVEbkljRO66tvDctRKRs1oi&#10;c1ZJZO7K3o6xBzW8/qte573I/HUrgTfXcgbMfnYT8Cfuog9sM2BKeQCKKqJxf0WymliRrd1bUaC7&#10;u7zQc2z5JO/R5VN9Rm6bYR6+7Slr/ta5ATlbF/fJ3vpW38ytlfaMrR/aM8qu2Ie8LcHpmyUkfZOE&#10;ppf21jCHPeA1UMH8t7iSLWftxaWcAffQx8qBaVzRJlQBd1ebUVgdgrGu/hjjSsMoV64a4RqlDXfd&#10;o8t3FXnmuh4yZLtmGTNdL/ikuxaa06pL/FJcOy2DXX+zDK6+bEmu+sk2aJcEDNwpgQN3SJ+eDnAG&#10;uzj/zcxfzfwFrP3PXMme4B46vRK4fw9QuJc7YI0eebVW5Nb2Q877TmS/fxuy6vKRUTdGpdeN19Lq&#10;p2op9TN1yfXP6gfWF3sm1a/xctZvNyQcPGRIqL/kFV97y9i/Rnzi9otv3D4x91S9CChj/9cxf/Fm&#10;YO424MmdwMMuYDJXw7sOAMO5j2Y2aBj0kQEDjliRdCQMiUfj4TyaBmdTHhKOjUb/YxMRd/xBxB6f&#10;paKPz1VRzcu0yOYyLeLjWi2i+aIWfqzLo99R0fU7Ivqwj8Szp3Lmb2D+Uua/zN4/zdr/+B5QVMP6&#10;61n/B0DGh8DAJiDuYx3CTxkR8rkFIWeCEXwmFsFfJCOoJRv2ljtgPzsBfc9NQ5/zTyLw/KsIaC2B&#10;/4XdsH3ZDNv572A7K8raQmdE62kj85czf34F8MxuYAZrL2LdhQ3A0EYgndlJHwPRJ4HQM0DgOT0C&#10;LpthuxIAa1sYLG2xMH8zCOb2TPh2jICp414Yr06D97dPw9C5AF7XNkF/bT90nRehdd6CdlXg0d7b&#10;KuYXM39ONe+B/cw/BIxldh6zU08ACaeASGYHnQdsFwG/bxV8bxph6vKD94+B8PoxFDp3NJQ7EXCn&#10;01DiB6H7QeAW3/zdHLabN5f7ILWR8Pe9LWD+c8yfybn/jrUXMjuX2YM/Ze9bgLBW1v4VYP4nYOwE&#10;DLcAvXhAiTcfQs1ko74UTnGUTDnEhwLhh6HwHMI3XOGFLixQLpGb5Fcv8tp7lLOfcpj5zcxn3cnM&#10;jrkABH8NWK8APh3MvQb+/W/pydjjLHaKJCdl0GiaQnwgEPZD2A/ZR/+gs78SeyIkKJ76QwKdEMsg&#10;iGmIEo/hSjCOfk+P0hx6mRbRStrAY2yhcqqk9+h9aqRP6RJdp1v0f75CmB8WCwmN4TniIP48kzmV&#10;58hTYihUoi/ieWYo0Z6mufQ6LaO1VKpElUHUDqqm/dRAJ/ifL1InueHmid0aeZBOlFvfm4QzP5I7&#10;bkQkpF8U+9J9DvbCmq3EPFqJ7yQlpj8oMc6i52k+LSb2wrietlA5VdJequd4mug8fjRexQ/GLtww&#10;ibrhI+o7359pvyUO5keHEfdcB7/34+vQ7vkMgfQpUOJ/jxIb52GZSbOJvbCwF5altIY2Upm6Zdmh&#10;3BaX6rLUqpvWj9QNa4vqtLarDutN9Y1NtDZ/0a74i8fl/0FimdvfTn0gsd34OpbXRhTnEZHHOY1V&#10;EnK/kqDp6qegx5Xb/ry6aX9F/WBfpL63r1Df2UvUdftm1RlUrr4NqtI6gvZr7UGHtSvBn2lfB7ep&#10;CyE3tfMh4nE2VHQtoaL/4j/O9CAJQZAkf7L+YkD3a/YicQAkPpPnGam6oser76MeUNccj6irjtla&#10;u+Mlrc3xmnbZsUS75FitfeXYqF10lGkXHDu11qi92rmoD7SWqFPa6egrHp9E39Q3x4jnsRjxOhoj&#10;hiPdonuTAQG8pS2Qwb6QVDMkja/TOJeUOHQlp+L6wHx0JBWqy4mT1VeJ07ULiY9r55zPaS3Olz0+&#10;d77hcdq5XHfSWaL7u3OL7oRzu77Z6dIfc9Z5NiU2ezYmXfJqSPrB+2CSGOuSxFSbJD413RLF50AP&#10;ksza03wgt3HvzDRBsnmerED8KyMcV9OduHRbBlrTRuKLtPHqZNoD2om0mR7HU5/SNaW+qD+S+qpn&#10;Y+pir8MpKw0NKRu8D6WUeR9M2WWsS9lnqk1pNB1IbTXtTb3uuydV/HZTVapYKmkXf+5J0lj7EOZn&#10;a5A8T0i+CV35fmjP7YMvsx34/PZkfJKTj6acu7TGnMkeDbc/pD94+2NeddnPGGqyXzLuz3rN9Nes&#10;JT57s9b4vptZanZlVvjtztxjqcw8ZN2V+Zl1e9ZV27Ys8S/LkoB3+P1t2vIL23/JECPz+XaVD9wo&#10;AL4eoaG1wAtfDvXFyWFBaCpIxOGR2ergyFFazYgJun0FUz3fHT7D2zXsCVPVsOd8dw2d57dj6ALL&#10;9vxltvL8Ev9tee8ElOVVBr6dV/Nvqss1qOkrDeNvEiLhDgIJ5EoSYq1atYq1xUWMKOESIJiES4AQ&#10;AiFAuIRruBOQAILhokAARYIopRC13rjUauvdddtua7duu7OOs9ux3el2drud7nTd7fbsO9NhZD/8&#10;5vy/PXOe9zn/cx7m9L6Pmaek37BOSn9iTUgJa+wXmA4pCV4L2YN7jwZ4HgvwDLvnH5OxcyW5wScJ&#10;HvAwIQhuJb0E7ybvpiwlH6ReSlLQL8g1jIXEfM+5hFKf2fgavzPxzQHTcZ2BU7KjwZOyEdaJ2KmQ&#10;8dj5UEfsMns09iHneOxXnCHZc86AjLD7ZSQUCbH/AmsVshdnEIOdE/WfpAJ8osK+o6LAvUN0uJka&#10;ACtKEVxW76ScV0mp8yo5fVaZxjidmus9pTD6TaZUBEwkW4LGktuYo0k9IcflQ6FD8hOcgcRZnj3x&#10;Mr8v8S7/SOKf+d3yH/ldcsKzyQnXlkTYuIauhezD61SGHuB1+1ka6mPnuaXBzpVBg+V0X7iYyQeX&#10;ZhvlTU0U9XRmPP1UhtLjRHqWtyOtwH9EbVp/TFUdPKBsYtkPdbL7Uu3cnlQHv0sxI+hUvB3Wobgp&#10;tCqeCFtTfwhrSSUChIdwEQ7CXoXgdf8dXm9Pcf8fofYd7Dzv4pW7iOvFbC9Y0LLhrG4zOHWR1JO5&#10;B+kOrcJjODvDezBL52/XFAX2ZZqZPRmWEFu6lXM47QjPmjYsaFVPCZvU50QNquvievXvxRb196K6&#10;NBKGCBAewkU4qxDM4beYgT9kYNdB3fewey4VoD52n4U8BpzJZ8FUwUaYMOymjhbE0Ifykxj9eWrv&#10;Xl2Of3euIbBTW8psz6kJbc1u4TZndfEbNENhFs2kqCZzPrwq8x1JZeYjiVnznbhCQ0RImFlD+AgP&#10;4a5C4gC+PoQ5zMLOifrXsHteLgJwIWcL6TBlDIKJYgmMFEdQB4v2uR01JjB6CpXenYYs//YCfWBr&#10;fgmzSV8VWp/XyK3TdfKrc/uFZu2EuFw7JynNWZaUaD/aUKz9W3ixlohKtCQMESB8hLfKc5zDl2qA&#10;36L/Nw3oQQn23lKAN5GpEgqMmwJguEwEg+WvUvrKoty6S2Xuh00Kr7aSDL/mIl1gvdHIrDNWhFYX&#10;1nPNhnZ+WcFRYUn+mLhIPysp1C9uKNB/gHwrKdATMSI06IkA4SO8Vb6XYxZwDg/Rg+vY+y6X4wyw&#10;e51GxvH7uNkfBqoE0Fu1ldJVtYfWUXnQvcWc7NVYnuZbV6ZdX11qCDabykLKSmo5JcVtfGNxr9BQ&#10;NCrWG89IdMYrG3KNv96gNX4j0Rp/FucaiTC3kAh0hYS/lr+nYBayAe6hB++UYeerQg/wCThZAzCM&#10;TzB7jQ8cqeOCzbKZ0m55ndZcF7OuvlbuUVOj8qmszgoor8oPMlWaWEXmarahopmnL+8Oyy0bFuWU&#10;ng7XlF6SZJbel2SU/gXX/4ozTUSoMRFBlonws0pe8FclZkGH5xE9WKzEHNQBzDSgB4jdAtDd4AWH&#10;m0KgrXkjNDXvolqa9tGrG+MZFQ2p3qX1mX5FlrxAQ10RU19rDs2taeRm19gEmuohYXqVU6yuejtc&#10;WXUX+TpcWfmTSFVJwlRmIlCbCV9dQXirPEsH+BDPwQ304BLuf64Jc9CKM2hBfcTa5g7N1mCobw+H&#10;2o4dlMr2KLcya6x7sTXFs7AtzSe/VRugaykMymkuZ2maLOz0xg6eqnFAkNowKUxpOC9KbrgtSqp/&#10;Jkqy/EeYbCGC5DrCT6klvLU8xTk8wDOwgjM434hnwQow0QHQj1gP47vfRoWargCo7AmD8p6tlJKe&#10;N6jG7hh6frecoetSeuXYsnw1nfkB6Z2mINXhWlZqh5Wd3G7nJraf4Me3uwRx1pthMuuXAlnbv/lx&#10;rYQf10J48c2Eu5bHWEVuYfau1APMo/6UDXPQDdCDNB0BMOOT3NTvA0UDbCgceBn0g7souQPRtOyB&#10;OHpmv4KR1p/hpbTrfBVHi/yTjlYFJvS1MON6e0MO9o6zY3rnOft73+NIe//EkfY850i7CEdqI5z9&#10;NsLe3/mCD434X8T8XUD/z3ahB73oAep2YC2pHcTuiX00b4QBWkcQZDvEoBnbBuljkRTV2AHaIYec&#10;nuJQucsd2R7xowZv2WiF74GRxgDpSE9g9LAjOGp4jrln+DrylBl57F+syEHCihxA+v+fu+jBImZg&#10;Hvd/qg89GEAPjqEHqF3uANCfAEg/BXDI6QupTg6kTG+EpOkISJzeS4mfllFl0wragekM+v7pPPdo&#10;p8kjymnxinTafF53Dvu+5pz12+W85h/hfOIXMfmj/86TZP3OCWScBK7lOmb/As59BvXHhvAsjAC0&#10;jwNUn0QPprB/ngZIwZome4sBB+bXQ8y8AKQLm2Hfwm6IdkkhypVA2eNSUt9wZdN2u4xuu1zV9B2u&#10;9nXbXUPuW10zjFdcyx5bXF8wtsz/03PzHPHaNEu8N50lPmu5ihmYQ/2TqD80CmBD7XonZuAsQO4c&#10;gNIFEHcBIAo76WtXvSDiajDsXBTCjsUt8OrSbti+JIVty4mwdVkNW5Z1lE3LZZSXV5qoL63YqZKV&#10;KVr4yhWaeOURTbz0g5voKqELr5B1wsvEXXjpBedw/k7UH0HfeyZxBjM4A9TOOwegvgiQcAU76BJA&#10;xDWAzTdoEH7LG0S3gkB0WwDC25sg7E4ECO5EA/9uAvDupQH3Xj5w7lcD+74NQu+PQ8iD88B68Btg&#10;AAsg9N/d+weFdYdQmLcJlXmT0NYyg/pjYwB9OPMW3Lt5ATOA2mmLqI/1dO911H8fYNMdANEDgNAP&#10;3CDwY08IeBQA/o/Y4P+pBPw+3Q6+v/sVEgc++Ajx+cwA3o/rETt4fX4GPD+/AR5ffAWej38Gr/8R&#10;Xh9QUV1pHMD/b5gZBwYeDDDMUCyAJLoUNQ4xccAVVAiCCiIqIIgFRIgGG8ES7KLBoCgWxK4L9sW1&#10;12BZI1HXEuMJUWND7B0N1pu/IjnE3XP2cH7nzTvMvO9+373vlrMC2jPvSHUWMX4e+30C+3w4cx/I&#10;vHvtBsK+Z/0PAp8cAZqVA41PAIbTgO4cYH1eBc1vWqgv6aC65ALl5aZQXPGDdLUtF0BuiCq5Gark&#10;C3edg72KA7xqHRdnJnDjIXBT/Jd8xp9UAoxknyez5r32M/4hIOAHoOUxwOsk4HYWcKwA5IuA5RVA&#10;cR3ALTXZkA64beRm0B245w0eCIBH3JQ8ZjuecPJ7wpe+mh39tBR4dgr4/QmJv5jK+Jn8d8pOoPcB&#10;1p/NNR8H/JizJ3N2vsDcLzP3a4DyBmPfpqdU/faqIi2fbUuOQE1D4MXH3Bya8G6TKrgpEFyIxERa&#10;RBzYgkmJe/T8T1mMn8raxzL3cOZtZmzfXwB35ux0lblXAZq3cfkzsJSoIfEh1kRYkx2xJsKDWhI3&#10;qyK6Xjv40gsWXDCY+PlPwoHnWwcvCB3ZfMzH+fKx/hRE3agPDaaRlE3TaTYtoCW0mtZRKe2gMjpO&#10;l+gu1dD/+XNibCeecR3dmYYnhBXbhJYUSOHUmwZSBo2hKTST5tIiWk7FtJG20l68wVG8RgVe4hZe&#10;4Bmev29Jfc/rES6M79KIJWzIevAq897KB6LB5xAWIfxGNCVROmXS+Pe1mEXz39diFeOuxSvW4gV2&#10;4Xcc5pA5gyeowmMOnEf8xkN6UM/DekQjxm7kDOFmgDAYa9uhYy1kE7uY/WHVFUITzzalsJ+GEWuh&#10;now36ly8Us/BC3UhatTL8ExdjGr1RjxWb8NDVRnuqf6DO6pKvj5siUbgupVApfYd6UPCnXHdHSCa&#10;6CBc7dkWF9alKfunBdsTwPaEsY9i8Eruh+dyOp7Jo1AtZ+OxPA0P5Tzcl+fhnlyEO/JK3JbX4aa8&#10;BVW2+3Dd9jiu2F7DRbsnqNAJ6Zy9kM46COknB6E48wHhxfhedhBNbSA8ZXLksGYtGjdne/zx3LkD&#10;qo3d8MAQj7uGFNwyZKDKMBqVhom4apiBy4Z8XDIsxEXDMpw3lKDCuBnnjHtw1vlHnHK5Ih13fSKV&#10;uwnFETrsJiwO/Q+iGeM310I0U0N48+r99t6A1x95oNrTD3fdzahqEoarTWLwW5Mk/OqehnPuI/GT&#10;+zjplPsU6aTHTOmEx1zpmEeRVO6xSjrquUFxxHO74rDnYcXBpucV+73uW+zxeqPc6SVU22mbl1C/&#10;p6ojfJi/rwrCT4JoxWsrLV63sMMjbyNuNPfCpWat8UuzYJz+Wzec8I5DuXey9IP3UOmwT6bioE+2&#10;osxnmsV+nzyLfT7zLfb4LFXu8ilR7vTZrNru871qm+9p1Wbf2+pNfi8brPcTmrW05i3fvxItNIzL&#10;qcKfUx2n2dufKnCjtQaVLWxR4eeKk618UN46AIdNYSjzj5H2+vdV7PZPVezwz7DYZspSbjFNUG02&#10;TVeXmmarN5kKG2wwrdSsN22wXGvaZVli+tHqH/7XrVb412iX+QvrJbW0iz8gWitq43O5ud4OuMCp&#10;7WygEmfaWOLYZ3ocavsR9gV+ip3tOkpb20VKmwPjLDYFDlBuCExXrQ0YoS4JGKspDphsudqca7XS&#10;XKBdbl5ivdS8xmaJeatcZP63XGi+LM83V9sWBAjbObXk/ABhU9/b+OJz5h8EXAwBTnHZK+f1SJAK&#10;Ze112BXsji0dP8E/O7WX1ncKV5R0irFY3TFRtaJjSoNlHYZqlnTItCoKztYWBk+zWRA0S54XVGg7&#10;N2i1Lj+o1H52UJl9XlCFfW7QI/sZwcJ+erDQkV1OLds64jMubYG1S+4ZnvuOdgXKugB7OiuwPVRG&#10;aVhDrA/3RXGEWVoZEapYGh6lLAqPUxd27q+ZH5ZmVRA2zHrOF6PlWV9Msv0uNFeXGzrPfkbIcsec&#10;kA36qSF7nKaEnHaaFHrfaUKo0I8PFY5kT7r6hBm4zyXuAuMfj+K5twfPGrSVnzd10WJNN2esimqO&#10;pd3bSIu6d1AsiOqqLIjqqc6PTLTM65aindl1iM2MrqNsc7pk66Z2yXGYFJGvnxCx2Ck7fK1hXPhO&#10;49jwE8bREXeMWRFvDF9HCD05kgPZ1xEcAzdZg58jWX8u+Xt7M34ssJGfS6IbYEUPPRb39MLCXiap&#10;oFd7xexenZXf9YxWfxsTb5nTY4B2So80eVL0cLsJ3cfYf9N9suPYqDynrMhCY2ZksfPIyG0uIyLL&#10;XYZF3nTJiHplzIgSBtKT47BI4VDnKcdgZThwkrkfiAN2JHCfncj48cCK3hYoirXH/HgPzOnTSsrr&#10;E6j4tk+oMic+Uj05rrflxNgk6+zYQfLY3l/Zje71tUNmzwn6kT1zDcNj5jt/FbPKZUiPf7l+2eOI&#10;a1pMFb10TosRBnIifXqMcKzzmP1wqRtwjPnvY/wtPHet7w+sTAKKeA6cl2iH2UmNMbOfH6b3a6uY&#10;ktRJOTGpqzq7b0/LsYkJ2qyEZDmzz5d2I/qMdMiI/0Y/NG66IT2uwHlw7ArXQbGlbsmxh9wGxl6j&#10;Fy4DY4WRDMmxQk+OdR7wHfi1O/uBee9m/NJkoDgFWDKA8Xk/q7+M3IFuyEn2xuTkNtL45GCLcQPD&#10;1VkDojWjBsRrR/TvL2f0S7MbkjTcIT1prD617zRDSmK+84DEZa79Eja5JSUccOubcIVqXPomCCMZ&#10;khKEE+nr3OnM+YB9f4j13874G7jlWUkLuSWdxfsZKdaYmuqMiYObITvNXxoz+O8WmYPDVCNSozQZ&#10;g2KthgxKsklPGWSX+gfdZR7V9JWG4TcJMVCSsIQsLC64j1awOiz1iFUBFbGCCEjBBUFA2RfZKpuC&#10;YC2LazFYqwViXVG06lFEmM7otAgjVevRsero2HLUitbdOvXOayvamXP84+GXQLjPd7/v3tz7xaTa&#10;xizI1UYvKNZHRlfZz43a5Dg7apdTeFSL0wdRV8hjh/AoYR8+X+gj5gsd0fbQxX14imuwhfnfzyvo&#10;9iT2fGRtAv2MpTjBAoVJWuQlD0JO8ihJZrKXNC15kllyUoAiITHUYmHiXGVMQoxVdHySTeSiLLs5&#10;i5bqIhZWGMLiNjqExu1wDIlrdgqO+548cgiOFYaQWKEPiRG60Bih7eEa92Ab10ET878nkXVIA4yp&#10;vO+n0M9eND9Vjpx0W2RmOCM9w1WSkjFGmpjhY7YofVqv2PRg8+i0CMvI1GjVnNQE64iUxZqw5EJt&#10;SPLH+plJRvsZSdscApKaHKcnXXCYnvjAPiBBGIg+MF7oiLaHS7z6HmfdD8WzDvTXZrLvXcwckLwM&#10;3rn5Pi3bGik5vZGYOxyLcj0ksbnjZdG5fvLInBmKOdlhFhHZkcqwrIXqkMw0m6DMPE3g4hW69xdX&#10;6/0zthr8Mg7bT8n4zt4v/b7BL03op6YJ3dRUofVPFXY9nOV+bGUO9nPe27K4FnO5DnKAEpLN1yl5&#10;QHy+CnEF9lhQOBhRRaMk84q8pLOLJsnCC6fLZxWGKIIL5lgE5ccoA/JT1NPycm2m5pVqJi9Zp/Vd&#10;Uq/zWXJI573ktM77w3s671yh9c4Rdj7ZJEtoeuiYxzqw9g2cdz191WxJVuYDhXymF7LvKGbvWWKO&#10;uaUazC5zRniZC8LKPCUhZROlM8umygLLguTTS8MV/qVRFn7LEy0nLc9WeZcUW00oWWPzXkmtrVfJ&#10;Ac3YklOascvu2o5dKmy9ikghKRA2PRxnDg6wBjvYlm1eBqwhy0ku3UmlwLyV7H0qJAiutEJQlSMC&#10;q4YgYNVovL/KS+K/ylfqt2q6bNKqUDOfqnnyiVULFe9VZVh4VRZZjqmsUnpWblF5VO5Xu1e2q90r&#10;7qjdPhZqt4+EldsKYeVe9ppj3AN7mXMTvcYyoHwFc0DS6Y6tAMJXA4Hr2f9VW2DyBg18N/SDj3E4&#10;vI3umFAzHuNrpkjG1cyQjq0Jl46pWSDzqEmRuxnze402liveMW4ydzXuNXcxtpm7bLht7vKJeGvE&#10;OrJWWI5Y85qDXHM72AJ9Ru9aOksrgZwqIIGt6jy6g9ka+W0Cxm8BxtSq4Fmnh0ddf7jXj4BbvQf+&#10;XD8Bo03+eMcULBlpmitxMcVL3jblSIeZVsiGmmpkQ0y7zQabTsgG198yG1Qr5IO2iF4DN5PPhKKH&#10;Pax7Hf3VdFesBQroTd0ARG8EZm0GptUCE7cCntsB110yDGtQ408NBgzdMwBD9ozA4L0eGLR3Agbu&#10;9ceAxlD0b4yGc2Ma+jYuQ5996yRO+7ZLHPf9ReLY2CVx3PNc6rBbSB12CZnDztdso38j5716HfcC&#10;29IsehfSG2ECAuj12Q28y57UdT8w+CDQ57AchiY19E066I/2g+7oMGib3WDXPB6aY/6wPRZG4mDT&#10;kgPrlnJYt9ZC3XqEXIVV8zNYHRWwPiIkf2Qz/es49zLOO/dz1uALYO4uIKgR8P2S+afX9TAw6CjQ&#10;uwXQsl21OiGHZZsKFm12MG/rDUXbEDIKvU6Og/ykP8zawyFrj4e0vQCSdk6ufSfQ8TWft4ngASkg&#10;aXtN9Sfci5/y+6gOSN4BRHLOQfT60vsuvS70DqDX8QSgaQNUHYD5t4DkrAUPGjUvHlrgXB/g/BDg&#10;Ai/HF19cSnkZuMRD8DK/aC+X8GDmBK9wQpcv8PmYiP+hguutkHlP5dznM98zj9BPr+dXwNv0On8D&#10;GOi1ptfyO8Dsn+BY5F8S4CrjuMY4rmt4IXYEugYCN1yBW2OB24yjm4dANzf+nY+AuyzwXU7q7r/5&#10;/imf4hVL6U9nzaMPcA80A5P+BngwbcPagb6dzD29anoVL7zXyI/kBrlJfiLdco6pBH625sVUDzzs&#10;BzwZDjzjRflXHsrPeSALfgEKbjrBxS1ayVXy8BWLG4CYQ0Ao/zSZbk/Oedhp1v48c38JUNIr6/G+&#10;cN4l98kD8og8Ib+QXxUcT0VsCXMihhI2LIJxiBdx8CAQVS/jYLLFt68QVuxv1f0hLJ0hZHwN9pkY&#10;RcaRaeQDEkNSyYekhJSTNcRINhMT2Un2kSPkODlDusgDIvD8t5+/P/8fYUO3NXtcVW8IRV/+ZgAZ&#10;QcaQKSSEzCeJJIsUkjJSSdaTjeRz8gXHa8CvOIj/oBXP0IGnLN4TJu4xf/OIn3j4BoSWbo0D47Bn&#10;Lgh6v8yFO/EmgWQ2iSNpv+XiOYo56kqWYDU91fRsoqeO4+3grPfhHprwM77GHXyPbhbwNj95i/95&#10;8w0IA706LePQsCbEkvEoWBPpyJf18CezSBS9ifRl0lVAz3J6yulZS4+Rpi30bOWyaWAFDnHp/hXX&#10;cZaZuIGrjPAKR7j0BoQjvQ7WjEPN5fQCxmPFmiiHQ1h4QvTyxTPZDDyWzsY9aSy6pam4Kc1Bl7QI&#10;P8rKcF1WiWuy9bgq+xRXzOpwyWwnLpp9ifPyVpyTd+JMry50mj/BP94SaLcUOKl8ieVrRF/6+1gy&#10;DgWEPZ8GG8bD3NgOxC/WI3FfPQ7dqqm4oQzFD8r5uKaMx2VVBi6qluCCqhjnVCtxVrUap1VGdKq3&#10;4JR6OzrU+3FS3YI2q06csLmBr2yfokUj0KwRkqN/oOklor8SwtkMgttaOMsZE9872eCRwQk/aYfi&#10;B407rth644ImAGfswtGpXYAOXRJO6jLxjT4ff9cvx3FD+X+5LtegKM8rjp/33Su77Ls3Jom3RgXB&#10;CIuoLCgsyLLclkV2gQV2geWy7HJZlsuCKwsCCyKyiAguBBQheEODEUWDl2iiJkZtY5vGNtNJZjpp&#10;Ok1Tp01bG6d22rR9ehzimOmH3zzvvF/+5znnzHnOHz58ZQw+WDYFt5fNws1lF+C95TfgxvIHcG3F&#10;76nFlU+pS6sIvYBcQM7/HySUC2Qd6ofiWMFx+7d1LHi8RgiPVsrgi2Wr4NMVCvjZKhX8+FUt3F2d&#10;D++vKYNba2vg3bVNcD3YA+8Ee6mrwf3U5eBhajFkgroUcoy6GHKWvhByhZ5fd49+a91v6DdDn7Bm&#10;QwnrJHIilLCP4/lDyGtL4+SpAkdtFI5vHLWfh7PhV2sF8HHwS3AvNAxur4+BGxtS4Fq4Hi5HmOFS&#10;hJVaiHBQ5xXN1DlFO31W0UPPKfbTZxR+1qziKOuUYpZ9QnGRfUxxmz2j+Iw9FflXzpFIwp3YSLjj&#10;yOuRhPNDSATGEImjV4nPDI7Xh8hHMQD3N3LhfYUUrketgcXNm2AhOhHOKTNhTmmkzigt1CmlnT6h&#10;rKePKXeyZpQd7GnlXvZR5RBnMnqCezj6OHc8ep43przBH1V+wh9RfsM/GPNf/oEYwh9cgrdf+QKC&#10;9/42Gp8CfGZ+oUbtZNyzk3DPjaPgSgwDC9tWwtn4CDitioOTCWkwk2CgphPM9GRCBetwQg17XNXE&#10;GVO1cv2qbt4hlY83HO/nD8VPBwzGzwkG4q8KffEfCftUj4S9qu+Ee1RE0LNEAMJ/DtmCz0Acek4N&#10;3j8d/ZYWvQaeFzGW+UQBnE56GU4kh8EbGiVMpiRTEylZ1FhKPn1IY2ENa2ycIU0ddzC5hTeQvJvf&#10;n7xX0Kc+KOxVHwnsUc+KvOq3mS71PaZD/RXTnvxPUVsyCfQkE+H3CDzqJZ5i3r/Gez/MQM+Jvu+d&#10;bNTHcw5jOZXKhZk0OUxmBMO4djP4MxOp4cwM+kBmDmu/1szu15Zz+rQ1vN6MRn5PRqvAm94t7Ezf&#10;L2pPf53xpJ0Q70pbkLjTPpC0pH0paU7/h9iVThhEhAQiQlfaEk+w/l+m4HqTBXATfd9iHu64uei3&#10;MJbpTAomdFIY3bEahvWRcEAfR/n0qXSfPpvVqy9gd2dbuF3ZNl7HDmdA246dwtaszkB3Vj/TkuUX&#10;u3Qz0kbdvKxed0vm1P1aVpf1d6kji4gRxqEjIiTwOY8TcPXBHNw3AFxH37dgwj2/AGAKY5nQ455p&#10;YOBA7koYMIZDnzEW9hiTKa9Rx+ow5rHb84q4njwr351bG9CS6xK6ctpFDTl7xU7DiMRhmJLVGN6S&#10;VxneldsNn8lthicym4FIEDHC2PVEhAQ+4xvsw08xB3eMAFfM6DlLAI6h/5soRH38N5gfCPsKl0Gv&#10;KQy6zdHQad5OtZszWK0mA3unycRtLizjNRZWBdQXNAjrClpFNfk94qr8IanNOCmzGufk5cbrQWXG&#10;XwaVGr+VlxqJtMxIxAhTlkdEz/kD1uHnmINbeP+3cfV6E73fFJ5+XAcH8V9fkQB6il+CzpIQaLds&#10;glaLitppSaNdlmx2Y0k+x1li4TlKbAE1xU6hvcgtqizyiivMg9JS82FZielMULHpWpDZ/EmQ2fRY&#10;bjYRaZGJSBCmqJCInvM7rMMDzPsN1FyowD60Yg7wPIix9GFOvKU82F0mB0/FGnBbI6HZuo1qtGpo&#10;Z4WO5ajI41RXFPHs5daAynKHsLysRVRa2ikuLh2Qmi3jskLLrDzfciXIaPkY+YvcaCHS/BIiQZj8&#10;YsIUFBPRM77AOtzH+l9DzXkb1sGOfgvPgUrUx1jarCxw26TQbP8RNFaFg7M6lnJUJ9HVVVqWvSqH&#10;bbWbuOX2cr7FVi0otjUFmit3MwWV+yRG65gs13pSbrAuyvXWnyJ/lukriBSRGMoJ8z2iZ3yOfXcH&#10;67+ImnO16HdqAIar0e8gbRhPC56NtQw4HSugtm49VDujweZMoKzONLqsLpttqSvgFDksPJPDHlBQ&#10;2yDMq/WIcmr2irNr/JKs6uMyXfUlmbb6J8ifZNoqIsmsIuJMO2F0diLS2ZZ4iH13E1fOi6h1uh7r&#10;4ES/UYc5QFqQevxX0xAI9qaXweoKgXJXFJS64qgSl4Y2u3SsQlceO7+piJvbZOUZmuoCshvdQl3j&#10;HpG2YVic3jAjSW1YkKY03Jdq6v8oSXEScUodYVLriCjV8YIH2HfXMQfzqH0crYC/CfugEaAdacBv&#10;ewv6HjcPLLtkUNz6Kpg94VDoiYF8z3Yqz5NB53j0LH1rITurtYyT2VrDy9jVEpC6yyvUuIcC1e5p&#10;Zrv7PJPovsskuB8xiS3/ESU2E1GiiwRuf0bTEncxB5exBnOoP+VG34tWoBtxI7W4jpe2AZg6KDB2&#10;MpDbtRxyvKGg926CHd3xkNWtoTK7dXSG10ineUvYGq+do/Y2cbd3dfBVXfsD4romBdu6zglju+4I&#10;Yzu/Fsbu/rcwtp0IY9uIYKvnBTex/xbwzrMegHHU60d2I03tALYO1O8GMPQC6PoEkLEvCNL7V0Oq&#10;LxxSfErQ+BJBPZBOJQ3oqUSfiVb5KlhxPic71ufhKH393C2+w7zN/Wd5Ub7bvKj+r3hRfd/xo3oJ&#10;P2oP0vOCq1jzs3jfY16AkS6APcgu/Hagdilq5/UDZA4CqA/SkDDCQPzIKxB3KBi2HVLAVn8sxPqT&#10;IMavhejRXNgyWkJtGq2mNo7upBX+Xla4f4y1wX+Gtd7/Hnu9/7essJF/scMOEk7YEHLgBRcx57Oo&#10;e6QPexHtaSfSiN+VPswBau9Aa6QZBYibANg8yYPIoxJQHF0OEVMhED4VCRumt8Jr02pYP62DsDf+&#10;x3Z5QEV9ZWH8+08fBnDofVAELASICYOFsYAKKKJxXdfk6NHVoMaCBru4CEFERVQsGIpOUFiqHRjU&#10;aAQdeyxHJDGucXVdE3vWWBLr24/i7urZw/nxqO97t7z77h2JQPN4BJhnoKN5seRnzpHam4slX/M+&#10;yWD+UTJs+l1mKBAyQ76QG778L5UpgJma66m3NIt5wPWz1cDotYxBLufPfCBiM/WLOAMWA36lWviW&#10;OcBQ5gmfcn94lwfDq7w7PCsi4VExBO4VH8OtchJc6VyXyhVwrjTDqaoGjlWNcCx/AqcyITn9tY2S&#10;VoozeR+zmYvUTFnHu0jdP+cBf9wExFK3TwkQVkb9KqADZ1OP3YBjtRrtavWwr3UjHWBXG0TCYWuJ&#10;hM4yFDaWMdBapkNjSYXasgEqSyWUlqNc70BdK6CpIdUC2j2tFKxiHtDXGdSdQ92J1B1F3bhyoN82&#10;wLiL+tXUrwXc9wIOXwO238igqtdBVu8AqcEDaPADDgcRNiNH2Pwc4QNkZeG18rJZmVBWOtLKDayX&#10;yVP+XrzF+g28CwXAAmpPLQXGUHcYbY3kvxjrgC77Ad+DgGs9oD8C2BwD5KfAhkNJbIEzDsBZd9IB&#10;ON+VzRAb00Y2ZRfZhFxk4WnihWtiUjXRmd8dJrfJKyL+Q1Yh7+JWYHoF7wFt/sgCRFE3jLqdGwAf&#10;K+B8HLA7DajOUvsC+Z78QC7zHFd0bIb1bMhdgOs+wA0OCDfZIP5Mf9xiEb7FAnybSX+bSX1nJ+Em&#10;d38hr4loIYV5NoOxHrcHGE7tKNobRns7UdeLuo7nAF0jILtEzR/JdfJPcpP8TGgW7qqB+3bAL/TJ&#10;Q8bmsT/wWzfgGZuT52yMnk/l8MIL94IxeUkjX9KQV/fJ4xaS6Pvx9PsfaPcA2hx2Egg8A3jyz/TU&#10;1bzRbda8Re4RmsGBF3hEnpDfyDOJGhrgtT2HBZfmoY2waRc8h+DDLPjwCOaGYNAFzyEYUHGxBaFr&#10;D6E2QMCH8GsEkBASQQaRP5EJJJHMI6lkGVlNNpACUkRKyXZSS74hp8l18i+8xit+iLd4SZ61Ieyo&#10;rfOEUHDOBVf4kq6kOxlIhpOx5DMyiySTdLKC5JCNZBN1tnLfCrzALu67D7/jGJ4yaZ7gLh7zJ4/4&#10;V7+SR/8Hoae2vQuExpnfNePR5osPSD8yhHxCPqVOInXm4jlSuGsGQ7CSOmup8SX3MlOjhFZvwwPU&#10;4D7qqX6O6fITQ/iEnwXTR7SsN99BOFJXr4ewbQch5wqXtpi8R3qRGGqOoN5Yak1mGnzOdFhAjVRq&#10;ZOIOsqmxnvvnc78i3EAZI7ALf8d+pvBJ/A3XcIkn+54WNHE3Rh+N7yBcqOtoS19oGROuWkeepTkm&#10;gYzbh9TtR8146n1MrfHUmYp/MCbXGJOrSMMV5sZl5sYl5HL/Tby6xThPX5yFBd/CilOMxwme+Dij&#10;dJS7WiWBI1Lr+gbhruM5lPQFU1SvgmhnR58446XaFw/lQbSvJzWjcVUajsuy0WiSJeCCfDrOyefg&#10;jGIRTivScUqxAieUOTimzINVWYTDqgo0qGpwSNWAg5omfK29h726V7DYMmPtBGreQXhRn2VOuBFX&#10;Xi8nFZ7r7fHA1hU3tH64rH0fjTZ9cFY3GKdsR+K43VgctZuMw/Yz0WA/D4fsF+Ngu6U40G4V9utz&#10;sVe/GXX6MtQ67EG1Qz32ODRhh9MDVDm/RoWLQFkbpc5CeoPwpbY3y4iBpYbc8G4ueUpctbdDo707&#10;Tjt0xlGn7qh3HoADrsOwz+0T1LmNR437FFR7JGG3xwLs9EzDDs/l2OaVgyqvfFR4FaPMewdKvQ+g&#10;xOccthjuSGbDS2mTr5AKSUEzBiHltyH8WsvJPZbYayz3F7vwCWCZO+WtgdXDEQe9/VBn6Ibq9n2w&#10;s8MgbPcbgcqOY1Dun4BS/+ko8Z+NYv9kbAlIl4oCVkrmgA3S5gCzVBhYKeUH1kl5gSdluZ1+kq3r&#10;9EyW01nI1pDVnd5GBAK/UvcGS+uFMOAEqX+fM08XGfZ2tMfuQG9s6xyE8q49UBI0AFveG4qvgkdh&#10;c/A4FAZPlvKDZ0h5IXOljSEpsg0hmbL1ITmytSEF8jUhpfJVIdXy7JCj8qzQ64ploU8VS0OFIiNU&#10;yJtZ8j+8oP5d6v/QAzhp4sxHLD3ZY37A2TNYh7JQN2ztFgjzh2EoCOuHPONg5BpHYL1xtLTWOEFa&#10;Y5wiW2VMkmUbF8qzjOny5caVikzjRkWGcasy3bhT+YWxXpUafkWVEv5YtShcKJtJDheKFoytPAnm&#10;AAog9d8T1J3Pbl8+/3xy6zh/bu8HlPUCisNV2NzdCfk9/ZDbKxTrTBFYY4pGtmmYlGUaJS03jZVl&#10;mibKMkyJ8nTTXEWaKUWRalqmTDGtUy2KMKsXRmxTz484oJlnatLMMT3UzDYJ9SyTUBFlCxGtPKS9&#10;V3vTB9Q+wNlz1yDOOtHAV3xqCntLyO2tx9q+PlgVGYSsqB5Y1j8KGf3jpPT+I6S0/qNli6MmyP8S&#10;NUWRHJWkXBCVrJoXmaGeE7lGMyuyUPN5ZIV2ZuQ+m8TI8zbTIx9op0UJzdQooZ4aKVRtKJu5Tx98&#10;x6feSu26eKCKFA0G8mLYY/Lnq/vbYcVAT2RGd8aSmDCkxfbF4thYaVHsR7KFsaNk82PHyefGTlLM&#10;jpmhTIqZp5oZk6ZOjM7WTovOs5kSXaqbHG3RTYr+Vjcx+p4uIUZoE6KFhqiJKmFgK7ciGAfafYja&#10;1cPZY5OCoZy34thj8hzLYnVYMtgVqXH+SBnSDcnxJsyPHyjNjY+XzY4fKUuKHyOfGf+pInHINOW0&#10;IbPVU+JSNJPiVmgT4v7NdZlHRXmdYfz5ZmF2DS5Eiyai6JGoKNooKIoioqwDwzDMDMyMwLANKIsI&#10;EwjFcaHiaF0QXBJRMC4RHRNjEk3waJoYmzRyWj0mqUljXGttjm2auCb69UHG5Jz+8Tvf/TjDfe77&#10;vvfe733a1HlJr2lyk45qHUmfau1JtzT2pMdqe5KosieKSqJ4ylXugz8zB93UfoPtRgdbnza2YevY&#10;Ev4+GfCkKNGgH4i6tBDUpoej2hCFKkOsUG5IEhYZDJLSdIu0JD1XVpReHFCQVqnIT6tX5qY1qR36&#10;Fo1N36HN1h/RWfRnyE2tWf9IY9aLKoteVFpSRcVTLnEfnmEOjlH7oAXYkQVs5FpW893DddQbZKjN&#10;CES18TlUZo5DuWkqykyzBZdpgVBsSpMUmrKkTpNdlpdZKF+YWa6wZbqV2caVaotxoybLuEubmfGG&#10;zphxWpeRcUObkfGzJiNDVBkNotKPopeL8X1t8NtmYH82vY6VOeB4JddSz3XUmARUZvXHYkswyqxj&#10;UWKdgqLsmUJB9jwhPztFkmvNlDqsOTKb1SnPtpQFmC01SpNlucpoXq8xmNu1aWafTm/+UJdqvqZN&#10;Nf+k0WeJKqLUm0RlmklU9HKe++8UtY7k8CzagVYb0MxxI9dTw7xUcE2lOToU24ag0B4Kp2MS8hzT&#10;sdAxV7A7kiQ5DoPE6rBKzY5ceabdFZBhr1ak2xpVets6dYrtVU2S7aA20faBNsF2VZuQ81CdkC2q&#10;ErNFZaL1CYpeerj/uhm3byHPYy7rwOcqWoN6UsH1uPgsyFUjL28QFuaHwO6cgBznNFidswWzc4Fg&#10;cqZJjM4sqcHpkKU5i+Sp+ZUByfkNyoQ8r2p+3nZ1fN4BTVzeSXJZE5f7QB23UFQR5TyHqHjKn7j/&#10;jjHuLifvA7KWlmAZqSGuPPpO/s1RGIDsokBYiocjqyQMJtcUGF3RMLjmCWmuZCHVZZQku3Kkia4C&#10;2YKScnl8SZ0irmS1MrZ4q2p28evqmOIT6lnF36hmFd1TzSoUlTEFouIJzj4+ZN3fYvz7SngeinkW&#10;aAfqSSUp4HsO23JzmQDj4n4wlA9BWnkoUivCkVIRiaTKOUisTBAWVKYL8ZUWSVxFnjS2okw2u8It&#10;n1XRFBBd3qqYXr5XGVn+PvlKEbn4riJykaiILBMDokqJq48TzMHhQqCTrffGMmB5KVBLyjjOXUzf&#10;V0HfswRIXqpGQs1AzK99HvG1YZjnnoK57mjEuuMwx50ixLgzhZluu2SGu1gS5a6WTnMvl73obpFP&#10;qX1NPrn2uDzC/YU8ouaOPKJalEcsIVWifLKfd5nzA9R/ldbQS70GUkWK+J5D7fRaILGO3qdBipjf&#10;9cPMxiGIbhyFGcsmYPqyqYjyxCDSswBTeZBf9FiFKR6nEOGpECZ6GiUTPOul4z0d0hc870jDPOek&#10;YY0/SMMaRGnYy6T+V95krvdU8zzUcC8upe8ki0gutbOonUybNtcDzFhF/7lahcnNgYhoDsak5tGY&#10;uGYiwtdEYoJ3DsZ7E/GC14gwrwNjvaUY460TQr1eYZS3XRjpfUsIWdsjhKz5XhixWpSMaCKrREmI&#10;n64q3o0vA+vruRepuYQU8j27kTVYDsQ3AdFr6L/WAeM30oO1aBG6eSBGbR6Gka1jENI6ESNaI/F8&#10;Wyyea0vG8DYzhrU58Zst1Ri6pQlDtmzDs1t8GLzlEwS13kZQiygEbSIbyYY+9lB72wreCYy1fhn3&#10;AXUdtIbG1UCCF4jZwPg3AxNoWUdvB4a3CwjapcWgjgEkGAM7RmNARzgCOyPJXDzTqUf/zhz0210K&#10;3e4Gsgna3fug7jwFTecNaHc9hm6nCF072dFHO/U2NQMrqLmEFFDX/AfWYBMwh7rTXgHC24HQTmDY&#10;HmDwfqB/lwxqnxaKQwMQcCgY8kOhkPnCIfFFQfDN42XDA+/jYfNxQ/noMX30ur6j5AKbE/rcQyI/&#10;DKSrjzZqrmWs9aSUurY21oDxxu0EonYDE/cx/i7q+4BBbwL9OJXqXUA4puLFQn97fBBhI/zeaEKP&#10;+z6bn25+cLvpc7t5wLuZ6G4Wsft18hH5F3/zmIi/sIG6K7YyB4w3n7qZ1J3PWGccAiZRczQ1g6k5&#10;4D1AewKQnwQ/MOQjCXBaTbiOj7mOM8FsRnub4XDgM67jLD/GZ3nZn+Uh72Gxeyhw9m0+L5K7HIu/&#10;0LSN98EuoGQvYD3IGhwBZr1D/ePMfzcwlJqBfwTUpwHJJ9T+jPyF/JWcE4DzSuCCDvgiELhIo/I1&#10;m/RL44HLXMcVfoyu8sK/xo1/jQm/zmJeP0VukPtEfEJdB2vANOUcBlKoHUPdSdQdxVifPcPafwoo&#10;evyan5OvySXyLblCrpEbUuAma/NP5uS7wcBtGpXvxwE/ch132Bjc5d649xJwv4UwwQ8+JvzHBz88&#10;YdEBwM7Y9cz17A+ACMY7kvEGUVd3DpB9SY2/k8t+vZuEJaWFBI0otQinAtOL+1zLQw3wiDkRWRuR&#10;TbvIRk3UE17GIg+8yMSLDFhkkOLnTxBlw+hEh/rpHY8k40gkiScZxE5KSBWpI8tJM1lPWskrpIPs&#10;J4fJcdLrcP+Gx/gOj+h3f+LbUx6SH8l//IiKIRCFwRwNIkEkmIwhvyWxJJVYiZMsIktJA1lJ1nD+&#10;DfgZbZx3Bx5gN+6jC/dwFHdwkjo9TNENpuruE61/+7nt55YfUUPtgECOnvET5M9FOIkmCcTIeByM&#10;oZg6FdRwU6OR86/Cf+Hl/Js491aWZyej3st5fSzZcfwDZ3Ad3+Aqf3GFM3zLmXq5/H+IOuqqdMyF&#10;lm+9DPDXZCzjm0rNuYwilVoW6uRRo5QaVdR4iREu4xZp4vxrOVcLt+p2bp0OfIUD+JK5uIBTOIfz&#10;PEa3mJGHOMtZ/8d2mQdFeZ9x/PteC55dIMFbo1FAUE4XQZZjOVbYhQV2OXaF5VqOZTkXkCCKJ4N4&#10;E5Vi1HrfVhksxnjFaNPEmljTNJ2eU2faOp2YaZvYJJ1mOn37RW2bZPrHZ9593z/2+zzP7/k9v+/v&#10;P7z/NVQtdSf6QJVEvvmSyU9r8SVr8SkiqKnHx8hkPjbqlDKrGmo04hdox0fsjQ8ZxwfYTI2d/L9B&#10;3OOa3MVJvMO+eBvXcQfvMZJHeJOVu8l/vvF/UP0UqNxSKseN6iuwR8dzTbXUnc4ahlBTx84yMJts&#10;PEAR/7EcP0YtNZqp0UGN1bjNHr3FHr3J3rjBNbnGWrzBvngdV1iNd3GJKzAiPMGwqOKipOKC/E1U&#10;jjhVS74DPOGoecxYPpbGsab+zHMO7guLcVdchrelDLwl5eGm7MB1pRJXFTeuaFpwWdOJUZ8eXPLp&#10;xYjvdgz7DuLCuEM4P+4Mzo2/jDMcbqcmPMSJSZ/j2GQVR8jhb6FOoX4AtzpH3B+nAb8J5PjTingw&#10;bgLu+gbi9vj5uDExGlcmJWF0chZGJtswrC3BBa0L57UenPXz4oxfF075rcdJv34c938VR/0P4EjA&#10;KRwK+AEOBvwQB174HYYCP8dgoIq9U1TsIbvHCHyGOp3jbBZH5sscuTx27nHk3+H7m4Eyrmu1GA2Y&#10;heEXw3A+MA6np6bh5LQcHJtWhCPTnTg0owbfm9GIAzPbsX/mauybuQlDs3ZgcNYQ9sw+ht2zhzEw&#10;+xZ2zfkltr/0mbDlJVXoJ5uf0/ecrzhWPwniqF9M/Uhq88i5HMJ73zwetTMm4sysKTg+JwiH58bg&#10;4LwkvPZyJobm52NwvgN7FlRg94I6DAQ1Y2dQJ3YErcO2oH5ha/AeoT/4kNAXfF7oDb4ubAr5qbA+&#10;5C/C2oWq0EPWhHyTL5j3H6j7QAfcjgNGY3mkR9Hf8dg5FqTBoaAAvBYyF4Oh4dgdFo9di9KxY3E2&#10;ti0uwJbwUmwOd6Ev3CP0hrcJG8O7hQ0RvcK6iF1iT8R+cXXEabE74orYFfG+2Bn5WFwZ+S+xPVJ9&#10;RsT/+DSUxxD13+VYv5ZMa6GnNmM5GAPsox0YDNdiIHImtkcvxJYYHfqWJKNXl4WNunys19mxVlcu&#10;9OhqhdWxzcIqXafYpVsvduq2SR26Iakt9oTUGjsqt8TelZti/yQ3xv5TaohVxxA9Y+ie8Zj1/xmP&#10;tzsG3jPSmD+fB5KozW8DrMl23ST0L52K3rgF2LAsCusS9FiTkIFufQ669IXCK/pSYaXeJbTrPaJX&#10;3y626tdIzQmbpcaEvbIn4ajsThhR6vQ/Umr0j5Rq/VdytV6VXAn/RRzjEWtwn/nfNHL9aX8O04oN&#10;MpadKfSYrEmvfjzWJ76AnqR56E4OR1dKHFYaUtFuMKHNkC+0GhxCs6FCbDTUiR5Dq+Q2rJLqDL1y&#10;jeFVxWU4rFQaLmoqDHc0ZYbfk38oToMqO1NU6es8jKf9oeZV2o2zZtaA9meAsfSn01+xJmsNGnSn&#10;+qEzbTY6MkLhzdChxZiMJuNyNBhzBY+xSHAbnWKtsUasNjZJVcZOucK4US4z7lRKMw5qSjK+r3EY&#10;b/nYjQ81duPfleIMVX5KuirZn/PrRNoyal62ACcI7Tm2MZZNjKWHNekyiuhYrkVr5gw0ZwWjwRQN&#10;j1kPtzkdteZsodpsE6rMK8QKc5VYbvZITnOHXGJapzhM25Vi035NoemcT4Hppo/N9Fsfq+lLjdWk&#10;KtYsVSaSNVOVbOQj5voWNS/lA0fy6LFpNzYzlrWMpSuTdy7Wp9k8CQ05U+G2zEetJQLVufGoyk1F&#10;ZV6WUJ6XLzjz7GJJboXoyHVLxbltcmFuj2LL3apYLfs0eZYzPhbLdZ8cy6/IF5oci6rk5KjyGJZs&#10;VRrjJ6z5DWpeLOBesLEPaMs3MZ5uxtNGG9bImNx5E1CT/yJc1rmotC1CuS0WzoJklBQsx4oCi2Av&#10;KBKKCpxiQUGtZLW1SHm21bLF1q9k24Y0ZttpnyzbNZ9M2899Mq1/02RaVSUzX5WzxshTpTHuMder&#10;1D1XzL1IO761EFjHeDoZTyNjqeOzqsAX5UX+cBbPRknxQjjsMbDb9ShypKPQkS3YHDYh31Ei5tqr&#10;xRx7k2S2d8lZ9j5lefGgJqP4pCa9+A1Nmv1DTVrxE01akaqkFapy+hgFqjTGO6z5ZWqfXAHspRXv&#10;s/OuQbyMqZbfK/nb6ZDhWKFFcckMFJYGweaMhNUZj/wyA3LLspBTli9kl9kFU1mlmOlskIzOTind&#10;uUlOde5WUpzHNcnO1zVJzg80iaWfKUklqpy04ilSkkOVkslt1nyE+kdpwQdKgY0lrAFpIpWkhN+L&#10;ygBrxSTkVU6BpWoecqoWIdulg8mVhCyXEctdFhhdRUK6q0xIdbnFFFe7lOTaIOldA/KyqqNyfNWo&#10;Eue6r8RV/VWOq1TluApViitXpfiyZ9xg7S+UsxcquB/47CFtxE2c/FZYRc9dDZhrxyOrzh/L3bOQ&#10;4Q5Gen0U0urjkepJRYrHhGSPFYmeEkHvqRGWeVrFOM9aMbZ+h7Sk/rAUU39Jiqp/T4py/1mKqlOl&#10;qFpViq4h1c+4wlzPUuO7pM/FvUCaSDXfHTW897mBrAYgrUlGSvNkJLVMRWLLPOhbw7CsdQnivYmI&#10;82ZgqdeCWC7gEm+lEO1tEqK83UKEd6u42HtQDPMOi6Heu2Jo6ydiaIsqhjaRRlUMe84Irx8n6rkO&#10;1FrP62EHqSflfC+ktrmZ+l5A3wEs7RyPJa/4I6ZrJqK7FiBqVTgiVy1FxKpkhK/KxKJuK8K6S//N&#10;dZlH13ymcfz7u4lYsghZxJaVLJYklpsmbmmHqZ7DVFVrX4pwkgoTIhKCiCQSEskVROQS1JJQSoug&#10;zNQyh4wZVWPMTFWrxtHaamqJOkr7m8+VmDrzx0dyI3m+z/K+z/s86pKVrMisDIVnFRqdsyqNsKxd&#10;RmjWSSN03k0jNNM0QjNgjmkJTTctYbALrSp0imZwFlkNU2EqjOFnQ9F+bY7Ud64Ut0CKXmRR1GJP&#10;ReT6Kjw3UJ1zI9QpN0ZhefEKzeuvkLzBCs4foaD8yQrMn6UO+blqn1+udvk7FJB/XAF53ylg8c9q&#10;m2MabRdBdgPVM3kfZvMusBJmoJkCE/j8TgY1YD17ZSHxL5Zi8qWIpVJwcRO1L/FSuxI/tS0JVEBp&#10;hNqUxsq/NEF+pQPka39TPvaxam2fplb2+fK229XSvlVe9iPytF+RV8lPalnMFlEEyxp4P4u+hFZ2&#10;JmcRphDzqPnsntlS/1wpoQD9IvRL0S+TAsql1mubyMvhJU+HrzwcHeXuCIdYtXDY1NwxUM0cb8tt&#10;3SQ1caTJ1VEgi2Od5PhYRuXnslTelWWtKdcKU03WNFBJjIWsgVlopsB4Pg9dQg2WSbYS9s+VUuQa&#10;KYg1MaBKarVJ8thikdu2FjK2MQxvYwCtDgKGr+qeUg0PUA0NvobGUkOhayhiDc5Xbwd2zG034SmY&#10;HMQGygrpCcSaBonkevhyasCf9EW3pwP9DehvltpUS947JPddkisrqz52Aw8eGvbbvQzG+/BjH37s&#10;x49ahoFaGn0tzaWWYtdivJYAag/AV/zOIzD/R7GdHJDnaeiOJc9voPvqRsm6VeqC68Fo+n8ktdwv&#10;NT8oGZ+g/0f41Al+HMWPY+TjuH/DMPynCOkkfpxiADlFs6/jotdR4DoE6giirg6+h1/AfEZeBX0Z&#10;3UnEO2wLNeDX4ndL3fahj6b/YckLTbdjaJJKVhax5DAAwxn4zEU621w6x6J0niXhQnvpCwb0S/jx&#10;dX/g8bnM5b9MkS+vl76phYvwAMxnZBJzMnke/aE0CF3bIan7EfJ/VPI9Qe1PSS6nG/XOwT8AE/oS&#10;SCuLmFijpKtNWFDcpevk5BbLyh2G5bv4cY+H+T5n40EqSwSHu54E12O8/hvAj/p6TSPfY6nv74i5&#10;L/F2P44+uj7E6X4W2+fhX416Tq1v4TpwtHQb7sAPcA8wqR+bSo/JyVNqY7IgmAzHJkOSydkwufAm&#10;NTFJtkkxzS/gEhtnwLMd15Rf4/eBEAFxMADehDEwBWbAHFgI+VAEK2ANrIctsBP26xc20J/ZUJ/g&#10;8E9ssI/56XMewn/gJlx37rzyhVaNtIY2EAY9oB8MghEwEZJhJszFfraeagn2i7FbhspaPdIG7Fer&#10;Xrt1X5+QmjpSdAW9+/qev3rObfgWrsBlpw8u3vzrBZ6N+DTmoivEw2vENJR4xqCTiEYKKU/D/jzs&#10;L8J+AXaX65ZWElclcW3Sd9qha9qnf+sYOn9H5zalfCJn1r9s5CJcgPNOH5o6dZuDW+PXls9q8kSd&#10;0eyJ5itEMYiyv4POeDSmYn+6rmo29rOwn4P9AuyWcGxWY3cddrdShQ/1Gbn4K5foNH/xZ/2oU1g+&#10;Cc6vdS9gtkDb4GjIiSu4k8vWxBiEZjdyFo/eAH2tIfg+Eo139Tcl6Sxn44zSuaJZ2M/BbiH2S7m+&#10;a3ScmhzVdtrIPh3WCTy5pIO6q1qsH4Da/8OkxZiuDT784jzWctENanKFc3FRndDrQTwvo/U6Om+h&#10;MZoMT6RFJekP+j0a6WjMRyMXe8tQLdNeOfQRuditPdqFJx9wqbdTjxqyW42Sk20vYHqiz3Wqp83c&#10;gquuzqvflFy2Ir4ORBGFnlVH9Co6gzjxb6MxFo3JaCSjkcpNmMMJWIhOPvZLUF/DDdmk9/mfjTTW&#10;KpczWu96Qw63x6psamptM1MVL2DSUh7BDV9agB8tj/Z/Cr9OuLoTp68OGiHa6xKt3U36aKfbb7W9&#10;2RuqbjZcW5uP0+YWidrUYpo2us9SlftcrXfPkcNjmSo9VqnCY4PKPT/Qas9DWul5Riu8bqnU+6mW&#10;e/M+vEARPKG93mlHSw2mFYbQ/mn5B51PkPMpcvfUTs+2qvEK15aWvbTRu5+qWr0uR6uhWtt6pNa0&#10;nqByn6la5TNdK31ma4XvAtl9l6jEz65iP4eK/Gq01L9WBf6nld/munIDniinralFzwlo4CH618Kk&#10;z6N4erqgHc6uQXvb1oFn1a+ZNvn6aJ1/iCoCumt123iVtesve/vBKukwTMUdRmtZx4la2jFJBYGp&#10;WhKYqbygHOUGFSsnqELZwVu0MHiv5gef1LyQa8oMfayMULocpIf8yg/EfqkrT1EP6QDsiGbnw5d1&#10;+LI2xFB5oLdWBLdXSUikloX1UmGnvlrSaaDyOg/R4vDhWhQ+TtnhiVoQkaL5EbM1L2KB5kYWKiNy&#10;ldIjNxlpkXuMWVHHjdSoK8aMqEfG9CjTSHlOZAM3ePLP8bQci2ffe4k9w4o2n1d2Z74iN8URHiqM&#10;bKO8LmHK6Rqj7G4JWtCtv7K6D9Lc6LeUGT1Kc6InanZMktJiUjUzZp6RGpNnzIhZYaTEVBnvxewy&#10;kmM/NZJiLxlTYx8aU2JNI9FJzK9cJe6/oH+Y8Wf7y4xcfaQyfCniqSmIZfeMbq5FMT6aHxukuT27&#10;KqOXVem9+imt90DN7D1EqdbhmmEdp+nWKZpmnW4kW+cYSdYcY6p1uZFodVgmxe2wTIw7Ynk37p+W&#10;8XEPwLSMizONcdZGepvGV2idRHv/b6TNjB3l/Yidz/kJ7J1xzNq9XZVp9Vb6Sx00Kz5CqQk9NSPB&#10;ppQ+AzStz2Al24YpyTZaU22TjETbe8ZkW5ox0bbQmGArsoyzVVjG2moso22HXEbZzruMtN2zjLCZ&#10;DfQxjWckmMYFYj6G/h6e+aoB/+W5zMOjqs4w/t57EQlLSBBliQUMS8MimAgEAkkmy0wySWbCTEIm&#10;2yQkQwghBrKgEpMIIklUpEJSLBQJ+EClFCG1KBV9pMJjqdBWqharVq3LY10KQq370ttfSOofv2fu&#10;vTNz3u/7zjn3fC8+g7ajnVjuJJbmRfgN6tKQEK66xWNVmzhFNUlzVJ28QFXJDi13ZKrSkasKR0Dl&#10;jjIj6FhhlDrWGMWOO8xCR6dZ4Nhu5jv2W3mOY5bfcc7yOS5ZSxy2uSS5H1+SbfRxDp1nnOwFjvid&#10;LmrA9V3E00wsa4ljDa1hrWO4qlOuVVXqDQqlzVRF2jyVpyepLN2poNOjEme+ipylRqFzuVHgrDPy&#10;netMv7Pd9KV3W7np+yyP83Erx/knK9t50cpOt80rpNlmTmo/Z9E4nknLSyu83U2PzXUb8dxKLKuJ&#10;o4baVKWHqdJ5jcpdExTMiFFpZpyKMxepyJ2mgDtLBW6/8t1FRp67wvC5a41c922mx73RzHZvs7Lc&#10;D1uZ7qNWhvus5XJfsFyZttlHRga4+jmNxrEc1gJsg03Z1IB46omnhrosJ55y92CVZkWoODtKhTlT&#10;VZAzR0s9C5TnccjvyZTPm6tcb0Beb7mR460xsrxNZqZng+nyPGA5PXusNM9jVqrneSvF87GVkmOb&#10;faRmQ1Y/p9A4miv1wBYvnhNupS2/hXhCxFLGZ7HHVIE3XPm5Y+VfEi2fb5ZyffPk9SfK43cqx+9R&#10;lj9fbn/QyPCvMJz+BiPNf6eZ4t9iJvt3W0n+XivRf9pa7P/IXOz7r7l4iW0m5g7gtc0T5H0kjz3p&#10;l+6lFW+FhiX0uVBGPIXc5/OdL2+4vPmjlbN0orILpstdEKfMggRlBFLlCmQpPeBXWqBYKYHlhiOw&#10;2kgKtJiLA5vNhMAuc0HgsBkfeA4+MOMLvjfjl9pmfD7k2eYCeIr8DxawFpayH2jD10EdLIdC8PMd&#10;ZVZWUZgyiiPlKo5SeslUpZXMVmrpfKWUJim51KWkYK4SgwEtClYoIXiLsSDYbMwP3mPMDe40bw4e&#10;MmODp8zY0vfN2JLvzNhi24wtss24ItuIK7SNY+jsL2JP0n5vgCb0amAZ1/k895ZImbTEaeWD5FgW&#10;rqSKMUqsmKRFldOVUBmnhZUJWhBKVXwoW/ND+ZobCurm0ErFhm4z5oTajdmhB41ZoYPGzNDvjBmh&#10;94wZld8aM5bZxszyAcps4zF0ekrZk9CC3hqoglLufWX4vmXoV0qLq/A+1UM1b+UozV0ZpZtrpiiu&#10;5kbF1szTnFWJmr3KpRtX5WrWqiLNrK3S9NpGxdRu1LTabk2pPaDJtc8oetXbmlzztTG52jYmr+hn&#10;SpVtPIrGDmiH28rxfFDBdQA82LT0FfgOrOv8Wumm1YM0qz5cMxqu1fSGCYppmKYfN87RtMZ4TW10&#10;aEpjlqIb83VD0zJNaqrThKY2/ahpq6Ka9ml803GNa3pD4xu+1Ph6W1FrYLVtRNXZxiNobCPH9ctZ&#10;i7ACguDneSYWLfkWKR6LdFOTNB2LEt08RBNbIjShZYyub5moqJYYjW+5SeNaF2psa5rGtHp1XWux&#10;rm2t1ui2dRrVtlmRbXsU0faERradV0TL54psxkmsw0nc3k8P+d23Ct+LXh1UQoD7nDrmoF5auFaK&#10;xbJOb0F/vRS1EQ/YHqbIjggYo4jOiRCj8M5YWKQRnS4N78zTsM4KDe1sUFjnJl3duUODO47oqo4z&#10;Gtx+QVdvsjXkbrr4jf1sb+BsJM+1q1mLUMr1kkbJdStroFmKa5NmYFej29G/F/37pZEPWBraNUwA&#10;DCDz34O7IjWoa6zMrkkyujjouzgAu3nBd7Phu1lo3STUTfBdWwFTuw2fuQ2zuPUb6QH7B7bczrsZ&#10;vXryreRzKTm7W5mDDdLcTdJMdKO3SOOxidf8VAr/mRS2SzJ2D+GQw1fuphnsoRnrofnaQzO0hwZk&#10;Ly/5vbxg9rK49pLk3k6e74Yn+N3r/OcLQP+hfjrIcx2aNVBCrb13Syn3sAbJdxa6kx9E/+fSqB5p&#10;xMPS4P0YgANw0IKhHHbEcYg4Hh0nHSaOI8TRy2Hcy4HTy8bvZWH1UosjJHDkEJyBS/zW/oG7yLUB&#10;Kgg1bzNzQNkWojubXCfvRR/NUb+Uhj8qDepF+zdwDH7bhyk9ST2O04g/NUp6eiyHMM3hiZn9jdmz&#10;HIDPFksnmeSTHcCAJ5+C93j+NdhXaKbOK9EtIsxs8k3kZ7G/kKYS8ng0I49Kw56UzKfRPAEn4Tn4&#10;PZyGP8DzV9GMDaMxH4k5wCD8ZaL0MnGcp/k4z4HzChv9VSb91S4gmdeoxWsX4FvubdXv5J1InX3k&#10;m/Yrad6vpRjyvJ5wI9EMOzmg9zz8Ec7BS/AyvAKvwt/hTfgHZuldavI+c/MhJuECzfFFmrKLHDqf&#10;VEuXWNyXHpIuU8TLDHCZOC5/pmqWa+Fh1uHjUgK6M9C9/pQUQY5Xn2XcFwY0+/TegLeBUmJjpX/C&#10;h/AvuAhMsz5lfj5nnXyFQfkOg2DPApoUmwPJZk7s+4CEbcTsF+Ed3N5oGDVA3/U4mApxkAzZUADL&#10;YCXUwzpYD+2wGbbBDujBsz6i73GB3+FCv6F4X+tdfaXP9CXffjHAJfgA3oW3+vwmvtJW+AAjB+KY&#10;BDdCArjAByUQQqOW8ZsYv5nxNzB2B+Per8/Vpf9opz7FZ17GfX6io5TmJCV6RR9z9xH//GBA+314&#10;E87Di1diGAFDYQiEQQREQQzMAwd62egsRaNM/9YKRqzTBa1l/DsYewPjdjAtW5iebnLbxXTtI7/D&#10;TN1xva6z+hvf/pVqvMRo/+cFOAOnr8TQp22BBj5HkOd15BeN5mzqloCek2nPRaNQ7zAnb6maZVin&#10;14jjPHG8TBwvqpPl+hP9WdtZuj2Mf4Atc/R/XJd5TNvnGce/b86GBgIkQICEw4SAIdhc5jBggw3Y&#10;2AZjg20MNhhswmFDSCCEnCUHOUiaUNKcbRIlvdK0OdY0UtQ0Rxupm9apq6ZpqlbtyKYtmjSlrbZl&#10;m7bsty8J0pr98ZHs9ye93+/7vO/7vM/D4/wp7tPNJ3R/l7PPcGeW2+TWUw94jsf09Ij785CxeIAM&#10;xqyAWhrq1FHDzvnd3OVO+u/hFR2gwjDu0cdd+riN/Zxziqs/iZu4gBuMxXWO/ICrvsYducrVXabK&#10;DFe+hzTnmfaTmSM9e8x/jcXUjMFPkEq9NdQq4Tp01DDjIzRx/lamqU58SB8f0Mc1xuMqfVzGLryP&#10;SVzinlzEGZ7Oi3iTTi7Q8XlepnNc4dmnJ/d5pAUAMwUeMc38bh5TytM0sIDxW0LNeOqlUyuPaymj&#10;5xpq1PPEORjpNryFLmr0UmOQGhupsY1zTuB17slpxuIkvx6nw2NcwVHuxzRXOXODpmY5MssTXuVv&#10;mfIf8Dp/EQl8yhRza+FMKg6jbjQ1k7gaOfUKqaWhjoErtPLkOXFKeHBC+HF8Th9enTOEo3PH8Mrc&#10;cUzNm8ThecdwaP55TM6/ggML7mDfC19h76JvsSdMwu4Xn+cxdf8YxzTEdHKPz9/1WD4/TP0X6eXt&#10;heG4MD8WZxbKcGqRAsfDSvDqi1WYXmzC1GIbDoe34FB4Ow6Gd+NAeAj7I0awN2I7JiL2YXfEUexc&#10;cg7jkZexI/IOtkd+jS1Rf8VYtIRN/8c31P+az8xnq9j3plE7hU8t/bzG8VNR83AyIhJHIxNxJCoD&#10;h6LzcWBpOfYtrcbEMgt2L2vCzphWjMf4sCO2F9tj12Fr7Bg2x+3GWNwRjC5/HSPLL2E4/hY2xP8c&#10;6xK+w2CihIEZEv7HQ2p+yfLjYz4x7zG9n80EjtPPFMdfppdDcYuxf3ks9iTIsDMxBztWFGPbykps&#10;WWnE5iQrNiU5MJrswUiyH8PJQaxPGcFQyksYTD2IUOpJBFPfQZ/sJnplP8Va2SN0p0kIzCCbJVXC&#10;b1fzOVIyBnnAG7nUV1CbflieYQ+97Ep5ATtSorFVloSxNDk2rirAcHo51qfrMbTajMHVdgxkuBHM&#10;8KE/oxd9mevRk7kV3Zn7EZAfQ5f8TfjkN9Ah/xztWX+GJ0uCR/49MiV8xSflPkufy+RMIdfPcmwv&#10;/YznsOeil82ZczGaEYkN8gQMZaVjIFuJ4JoS9K+pRG+OAT05DehWOBBQeOFXdKNTOYgO5RjalXvg&#10;UU6jVXleuJUfiJbcHwln7p+EI/c/wqGU8BTFM76k3m0+8xdLgRMsOyZZAo0XscbNZ9/JuGxgXAYV&#10;4QgqY9GXm4q1edkI5BfCn1+BzoJq+ArM6Ci0w1vYCk9hF1oLg3CrNsKl2gWHako0q84Ju+qasKk+&#10;E42qh8KqekIkYS2cpUASn1PvZgX3gc/8NJkoY69DTyP0so6xCTEuvYVh6FYtRVdREnzFmWgvzoO3&#10;RI22kiq0lhrhLm2Eq9QFp7oDzepeNKmHYVO/JKzql0WD+oywqK8Is/q+MKn/IOrU/xZ1pdIzSiRh&#10;Ij+k3vVKnkU+8YfJTpbFm+hpiF76GZe1pKt0ITrUUfCUJaK1LB3ucgVcFcVwVmjQrKlFk6Yedo0D&#10;No0XVu1a1GuHYNFuFybtQWHUviYM2vdFjfYTUa39vajW/ItIorriGTXlkrhPzat64DRL4UmyvYo9&#10;Jz0F6aebcfERj2Ye3JolcGmXw1EpQ1NVNuxVhWjUlcOq06NBZ0a93g6zvhUmfQBG/SAM+q2iRn9A&#10;6PWnhE7/nqjU3xNa/QPyT6HVSUJbJYnKGSolcZeal1gCHyd7yeZq7gHpoR8ffbTxu4u/m/XhsFXH&#10;wFqTjIaaTFhq82CuLYXJUIU6gxFGQyNqDS2oMXRCbwxBZxwTlcZ9QmM8IcqN74oy4x2hNv5GqA3/&#10;EOpaSahrJFE2Q7UkblH3bZa/0wbeQzJKgsRfS33Gx8nvdv5vMIbBUhcNU90KGE3pMJgUqDUXocas&#10;gd5cC52lHlUWJyotHdBY+lFuGUWZZUKUWo6JYss7osjysVBZfiVU5r8TSahMkiiqe8bNOuAC26LD&#10;JmAHYduKXtLBcQe9NfK3hd/rLAtRWx+J6oZ46KwyVFmzUdlYAG1jGTSNepTbTCizNUFt86DE1oNi&#10;2zBUtl0osB0V+ba3RK7tI6G0/VIoGx8LpVUSuQ2z1Eviw3rmBTJJtpBBEiBtxEbMVvYcbJl09rnQ&#10;NoWjojkG5c1JUDsyUOpQosRRjGKnFkVOA1TORhQ43ch3BZDrWg+laxw5rleQ7XoDWa6bkLt+Abnz&#10;b5A7JGQ1SyKridglcZVl90kyQUap1U98pIX/G+yAoYl9F0vishagxB0GVWsUClsTUNAmQ35bNvLa&#10;CqD0lEHh0SPHY8EajxPZXh/k3gFkerdhtfcwVnnPI817AzLvzyDz/AWyNglprcQtYVWLhIucf5ot&#10;2ThZT9YSD2nmuMnJnoPa5W3s/bxArm8+cjojkN0Zg6yulZB3pSOzS4EMfxFW+zVI9xuQ5rdBFvAg&#10;NdCH5MBmJAUmsSJwFomB64gPfIEE/3dI7GTF6pOwYoYOCefdfJeos5UMkC7iJo0cN1Bb0w4Us03K&#10;87P3YOu4qm8RUvsjkdIfh+T+FCQFM7EymIsVwVIkBnVICFkQH2pBXKgbsaERLAvtxdLQaUSHriIq&#10;9GNEBb9BdJ+Epb2z9Eg4xfVNkI0enkXSThzETG1dJ3vPAJDPFum/TJd3WNXnFce/ICrzyhABFRBw&#10;AMqQJUSNcQRFFBeiCIjXgRAUEbioDC9CHIirxkUciRuNeWocjaJNbJy1xmDWkyattonRONLWqjE2&#10;TW4/F0j1j8/DfX78fu/3nPOe9z3n9H4F/bmSX6GNvIqd5Fnipo4l3vIoCZC7KURupijoL1dTojqY&#10;xstgypaLqUDOpiVyMm2Uo+mg7EvOyqHkthyLf5bTfIucrRQynUyXzGgVwkyYAmN49vIs9iBXip6D&#10;/jz0iyTfUslrETNghZ1czM5yMrvL0ewjB3Og7M2hameOUVvzINmZk2VrniwbM8ab+cC8BnZz8Bha&#10;KxnUKp9QEOliy1uo5bWFkE+cjZDK76Q8aRA+x86X+pjQZxnfCqlTFTNgjeS8zFbtah1lU8uMW9uR&#10;Q9UFaIDqKMJ1FJo6LpY6ErsuG1ikbhkwZ648yvvMmSseAvrLW6hGqxhfc2EKv1PweUgxZ2CBFF4u&#10;9UDX91XJcwX6qySntZLdehrfDTTDG52BZnCTJ0WXhmcLDccWCm09Rbiei62epK4nmPWVsIH/vcV7&#10;l3j/H4D+xhbKS7ib0TTCBGKdWMY5NHMG0O2Jru9qqSOahk2SQ71kgzuMc6KR5nLDjl3YsQc79hKP&#10;vdixHzsaaIoaKHwHRgGJdYCNbKiFXXCad77lcqab34cNe+kp8TUX0heTh9Wcg+XkILq90PXdjD6a&#10;BjTb70GzAXCFJp9CB4fhHQaCozTnx2jOj3tIv2NfTmBHI41JI8WvkUvmFMl1ilg0smDjO/AxsB8n&#10;Lc3MY3+z2a5xddwF67gHeC10u+SPyZ77JZdDUlur1jFZG37WgvfgfTgDf4CzNtI5BoLzNOMXGRIu&#10;+0gfYsdVmo+PKIBNHPamAukagW3CmSY+unYLfgSLZrO/k9iqpNfZA+Ibjm7A2+Qf6WM4IbU73ap1&#10;Fi40D0CsD1ehCa7Bp/A5fMnQ9hcH6Qa5+g2N+S3suE2T9B3F5w75eXehdA+xewTx3hXpPlPd/R+U&#10;vYP7CNOGEOOYI+TASckHPw0fkHvnWfdyq6ZV6wv4Cm4AR0xfw03AJd2Be9aBDR4wtD0mJk8ZVv7b&#10;g0GSHP2FwmPh0FnYcAuBthwHHLLcZNJygw6tWH93gkCIgP4wHMZDBsyEOVAMZVAFy2CVfmGa+1n1&#10;zI079R+mwR/ZvCf6gAnzSz3WAz3irYet3IG/wRfwiXXelAGcwLH1r9UOXwiFOBgMoyANnWw0cvSU&#10;OfcJc+5j7HiEHf/Gjn9ptf6pDfqeKfA+c+ZdEveOGnWbIH7Lr5t8+Q2rfA3X4RpcgUvNNjiAHdi0&#10;/rXa5A3d8SuSL/ujl4j9Y9FIZ/1prD+btQvYghLWLmPdKvxaztprmGw34vkO0qOBNDmK1ll9xOZd&#10;xVqr5p9aOQ/vw+lmG2xB/4ebHE0PoueHT6HoxaL3Ejoj9Vf25M+aos9k1MfY0UQ8rrIvV7DjMnZc&#10;wo4LWqtz2sIu7CSV3+YInUKniYh8r5NE8gQqVt6Fo3C42YZn+k+bU6otsTPgkzf7FYRWOH4kYPtQ&#10;XWRPzimV45iBD0bWno3CXNYuZs0yHdcSsqBWR7SetbdyhezXIZ68hWUHiNh+smQfSlb2trLnORse&#10;w1243nzkHPHJHV988SMYnWh0BqKRyPqjWX8iHmawvlEHsaMBO/Zjx17s2KNq7SJH39QmvUEstpMX&#10;W1mlHo82E91NqFnZ/By/6t+2aTnmf2y+DuyIl4FYdcKXAPzog04c9g/Sbs7JTo1h/Ymsn8H6Rr2O&#10;HVvIj80ykQ2VZOYyIvEbrdM2MuQAFp1QHblZy+FdwW6vQPV5nnLl3+HK/5Sr9ix/3+WKOWxrvZId&#10;0HTFp85kWA+0ItFJwIfBaCShMRaNNDQyORHT0cjTShWy5kKyYomWovwqX1QTnSr2YzGRrbS5rQrb&#10;pypvQ52ye8YDtK9T9s7DMcrOAa7anTzbQQnY2sYZ3zw4+X5aZxOi1bbRWtlmgFbYDdWytsla2m6c&#10;atpNUnX7qapqP1Nm+zmqtC9Rhf1ilTnUaqHDJi1w3C2T41EVO11UkfMtFbr8BNSI5/iOq6zJj9Lh&#10;iz5lb3tnyinP1lF+1hraaI2jQbVOXlrmHKQalzBVucRpseFFVRgSVW4YrUUdJmih6xSVuhplcs1V&#10;set8zXcrV6HbchW4bdAct13Kdz+iPPeLyvW4rRyPnzWro6UFjxZuoH+Ba/0wvEkbsiGAdsOfmYvy&#10;V8OVX+1uL7ObuyrcfbWoY7BKO/ZViecLKuo0WPM7jdA8rzEq8ErTHK8s5XvPVJ73XOX6LFCOT41m&#10;+qzTjM5vyNj5t5rW+ZymdrmprK4/KbOrRZldnvEZ1/nvQynLIbQYsCoYbZ5VBjL3YcvCLm1U6tNB&#10;RZ29Na9rkOb6hinfN1Z5fgOV6zdMOf7JmuU/XjO6pWt6N6OM3fKUHVCsrACzMgNWa0rgNqUHHtKk&#10;wDNKC/q7JgY9VWqQRamBz/iwNyWf1mcXrIelYbR6PCvFlqKe9DfEZm6As14J9NTsIH/N6h6iGd37&#10;anqPBE3rOVjZPUcoq+cYZfZKU0avLKX3ytHk4EKlBVcoNXilJoTUa1zIQY0NeU9jQq4rJeSJRodY&#10;Wgi2KAUuRbIPUdI2WAVVtB6lPCvElnxsySU2OcEOmhHspmkhXTU1tIcye4cro3ec0vsM1OQ+wzQp&#10;bJQmhk1QaliGJoTN0LjwAo0NL1NK+AqNitis5IgGJUWc0oiIr+AHDY+gEoZDmEUj4FwM5zCWNg+W&#10;QzkU8Swfe3JoyRhhlB3WVpnhrpoS4a3JkYFKi+ytiX2jNaHvCxofNUTjopI0NmqsUqIna3S0UcnR&#10;+RoZvUAjYpZqeMxGvRyzT0NjTmpIzOfwCCwaEg1RLZyJp72D16AGFsBcWuMcWg8jbVAWtqRH2WpS&#10;tItSYzw1PtZf42KDNSYuUilx8RrVb5CS+yVqZL8UJcWnaXh8thLj8zQs3qSh8TUanPCaXkrYoxcT&#10;TmhgwicakPBQA+ItGvg/qss8KsrzisM/d2UxICSAkgBuICLKIuuwDAzDMgKjLIowURCQiE5IQUHU&#10;KIqx1hWMTapxj7VaNXHBNNWmiU2ioYk2bXqapvXEuNYmqZ7GmphYpw/D/GEP5znzAd/c333vve/7&#10;3hvvIs6h08nUAmyC5dAI85JYP22HDV9m4Esxn1MT3FWY6KP8xEBZksYoL2mCcpInKzvZILPBpCyD&#10;RSZDkTIMFTKmzFVaSqNSU9pkSOlQUso+JaacUkLKx4pP+bfiDQ4lJLtIcugU7e/OVPYjLIVnoZa/&#10;PQ0z8KcIfwr5nGIYrNwUb2WnBsicNlKmtHBlpkUrIz1JxnSj0tNzlWqcqhTjTBmM1UoyNijBuFzx&#10;xk2anLFHsRknFZ1xQdHGO4pOdyimhzSHYlMdOkbruw3WQItRmg9VPJdDcRrzBuTxbDYOkCljqDIy&#10;n1B6ZpDSTKFKNU2UwRSv5KxUJWWZlZhVoATzDMWZqzTZbFeMeamizBs0ybxLkeYTmmD+EG5rQpZD&#10;kSbI7OUwI9FPYRU0QR3MgulghRwwZUlGcx+lZnvIkOOjpJxAJeaOVkJuhOJyYzU5L1mxeZmKyZui&#10;6LwSTbLM0kRLvSZYWhVhWadwyw6FWY4p1NINXys0z6GwXMhxaFy2QwfMUgcshwaogXIohimMSqYc&#10;5r48em6LFD9liCbneymmwF/RBcGKKgzTpMJJmliYoMjCdEVYczTeOk3h1gqFWesUam3WGOuPNdq6&#10;XSOt3MDW8wq2fqmQQjrWAsh3aBTsoe1eD60wH61KmAFWyEU3nVEpuYDZk/Exalp/TSjyVESxr8KL&#10;AzWuZLTCSiIUWhKjsSUGjSnN0ujSAo0sLVNIaY2CSpv0VOlqBZa+rBGlhxVQ+h7c0vASh0YUQ5FD&#10;gdMc2p7P3QALoQ5sUAz56GbRjhumMvcUoV8ijWdUGTtziEaVe2lkuZ9CKoIUXBGqoIpIPVkRr0Bb&#10;ukbY8jTcViJ/W6X8bA163NYmX9tW+dgOydt2Fm5qWPlD+cx0OPEtc+hFNFZAA1RDGUyFXEY0I9ps&#10;eUWXoV8ujWF0DKrsp+FzPORf7S2/6gA9UR2ix6vHybcmSj41SRpWY5J3jVVeNTY9VlOvoTXL5FnT&#10;IY+a/XKrPgOX5T7nvjyqHPKs7GUD62uFepgFpVAApunEAO3YCimCEWlsFfqMjQF1kk/9AHkt8NRQ&#10;+zB52ofLwz4SxsvdHis3e6oG2/M0yD5dA+016m9fpL72n3Dw7YJTJJyBbP436lNPNz3PoX6weib7&#10;AWqhAs0iyOE5zUYOZjP7zUGf8ShoHvoL0H+OGaypn9ya3TSg2Ut9mml+mmk8mrn8W7hkWjjQWthM&#10;LRRQC4FreRba4We8w+C6iKFt4R2gi2zq5XnWaIcqXi+DfJ4zWHMia57EmkPno98g+TdJw5olzyUS&#10;bZL6rhgstTHPtdF4raTRWEUjsoqLtp0Lr51DrZ0N1U4w2zHSvhS28P9DvMsA2cZQ2PaQInA4aUbr&#10;mWrywHqn8ZnNmg311CDuhzVKwej6Y8J7ueSxShq4hqaX0Gp9P6D53EDjtxE/NuHHZvzoCKUJ4JLp&#10;5HDrpLA7WVQnhjrX8b+9cIb3rvP+A77ncPIcerXEeQafFmKdRqxjF0nhrDd4heS3WvJaK7lvkPp3&#10;oL0VXgZCq234sZ14vEI8duLHLprA3fixl+ZjLxfwPhNQXPue4XeM7d1Gs3qCdz6Fe7zvcGJHc9aP&#10;2AsLqcPFnEPEOYL0hbBWv03ovyi5oddnB5q74VU4AL+Ag0B4dZjm/Ii79JoXzQj1cRw/TtJ4nOTi&#10;O8lB00VxdRGLro3AF0++L534mvccTmpbOZeXsRdXkgPiPJHXRqHrj8telPKQV11aR4CSok1nAIBf&#10;wZtwGgiv3mIgeJuYnCU379Kgn8OP8xEMLFx+3dRndy2Q0O7twJe7LwGTTbdDT7/AvUiqjMQ5hhiH&#10;ojtiP/n/Jfo9ml0urd/AO8ASGBV6h6Hfw4dwwTmcicGQQWWA9FcGlUvDpC/w4wpN0NUM6Rr1eZ0i&#10;u7EeiMV1avP6TZ7vqZQ15+BaEuUSwXqD0PVhG7ufcWm+59L7yKXB9tZn8DfXYHgZrsC1nmENbgFh&#10;1h0GlLvUyHc0xvep0e/ZJz9Qnw8I/H9fgtfgHFxj0hoKnuDhevaBpyAc4iAD8mE6zIK5YIcmaIU2&#10;prc1esC09T0T2H3mu2+Zrf7DlHiXJH2ji0yZX+mOHuo2b/dwFf4CF6DbOW+6wUDoD4PBCwJgDERB&#10;CmRjYap+UBkalbqnOuzbsd+E/Vbstulf+PEVk98/mQb/wTR6gyK6SiKvkLzLPH2u73QJSz18Ah/A&#10;WXjL6UM/59zbSx9XTHxZWzDrGs+a4tAyomNBoxj75divwmqdvsCPz/Hj7/jxGX58yrT5CVPoH9m8&#10;F5lUP9JRSuYMen/SOSLxPpbfdXEaTsEJpw/6P74lFneIxZfMujeJxTVm3S+UjE6W/kxOPlYJMSzH&#10;dhW252J7ASXTqN/hxzv48VutpXw70XiFUj7AFuri5zxaN3ScSB5D5XU4CofgwCM+cHISV0pVfdHz&#10;xHNf1hFEvsLRicX3VL1NTs6oQL/Gjzfwo4u8nMCP4/jxOn4cxY/DWontdRwfW7G/m8o4on1EfA9F&#10;vJsM7kJtJ/R87oDtLh84Nclnb4n/wbkVBvMtL9YRgM4odCLRiMdaOvZzsF+I7RJslxPx2diuxeZ8&#10;bDZic4m2qZ1sbKQytjk92YLHHWzizWRzE4obH6Hn9x79266t9oHrGOgiFkfZJwfZI/v1JDqh6ESh&#10;kYTVDOznYr+QXVCC/XLsz8b+XGwuYHcsJArPk5G1VMdWvcC3V5OBVUSyjcyuoKqXo7viEe5yvF3m&#10;6jnHEffGII5droCfO4/lQazpMfT8sBRChsPxOQYNAxqZKOSyE6xolLDqcjQq0ajDZgMeLNZS/roE&#10;zxbjeQsZWkRkF7IrGslHI7qPcovr5iLH/JtwEHZy1L7E0b+FK2Cz3LVe3ugNR2s0OpHoxLGOVC2T&#10;6X9Ul2lMXOcZhR+DjbFZzG4YMMuwLwPMAMMyLMPAADMsMxiYsTGM2QcMGOPdwSS2E8d2sGOljet4&#10;S9LKrWs36ZJWjeq0qiqrUqW2Un+kVX61lapWraIuUSq1SpfbYztS2x+P7szdznu/+933O0c6vZoB&#10;g9IJcoJx6czoK1niyKZjrG46w0rEFQ5G3GQp8gGLke+xsPkXzEd9xPxWdZn/4Vdq7Y+07H5VvK5l&#10;77NacjbUZl9UPS/ERvB8VBxnIlM4vSWbU1tLOBFdzbHoBo5sc3J4WxeHtvexsn2I5Zi9LMVMciBm&#10;gYXYw4Rjn2UudoOZuBtMxd1nMu49JuI+IBT/MePxxv/xvizQd3ZpOVRrv6btJf0/a4I11XQyWSRE&#10;cSJuB0fi0zkUb+bgjnKWEmo4kOBgIcFFONHDXKKPmcQA00njTCbNMZG0QihpjbHki+xLvs7e5HsE&#10;Ux4SSPk5I6kfM5xq/JcU9UqzlkNxJ192RJzV71N5yp2qaSVTHku1LCfHciAlhXBqNrNpxUynVTG5&#10;s56Jna2E0t2Mp/cylrGb0YxR9mZMETQtETCdYNh0nt2ZrzKYeRdf5rsMZP6M/qyP6MsyntD/mEyD&#10;R7JfD2R9PicuyHqsaXtY+5ZkD+dVy5xqmcmMZiozkf1ZJsZ35bMvu5zR7Br25DQRzGknkNvDcK6P&#10;odwgg3n78ectMJB3lP68c/SaX8Fj/gI95m/Rbf4pXfl/xp1v4DYbdD0mz+C7ZXoP5bJY4pyW++Pa&#10;LmvfnCzIlGrZr1rGzZvZlxfPHnMagfwchgtKGCqoZndhPf7CVnxFbgaK+ugrGqa3eAxP8Rw9xat0&#10;FT+Hu+QqHSVv0l7yDs6SH9NW8kdhPMFZ/JR3ZYXf0BJ/uQrWxaqY1/9J7R9XPaMam6DGZrg4lt0l&#10;yfhLsxgoLaS/rILeslq85Q485S56Kjx0VQzirhils2IGl2UFp2WdNssVWiyv02z5Ok2WH4kPhfGU&#10;iqe8Ixt8ywoXtcSfEstiRoxr3x7VoyjHoPBZttFnScRbmYGnykx3VRld1Vbc1Q10VLfhsnbTbvXh&#10;AAgg99+0Bmm1TtJiW8ZhW6PRtkGD7TZ229eos6nr2/4gDOqsn1Jt8HaN5kKtvkNZ0GNiQUyIvdo3&#10;rGN+1dinejzWKLptO3DXpNFRk4OrthhnbSVtdXZa61poqeuk2d5Hk32ERvt+6u2L2O0nqa2/hK3+&#10;Jtb6t6mq/6H4PVX2f1NdZzyl1uC+XbZbnFE0OdygeSDG9Tsg/Nrfq1q6VVOnPZL2+jjaGlJobcii&#10;ubEAR2MFTY01NDY10dDkwt7kpa5piFrHODbHPNWO41Q5LmBx3KDC8RZljkeUOn5HWdO/hEF5o0FF&#10;g8Fdab4s+3u6Sd+hmBajYkj0iy4dd2nbptjS3BxDU3MiDS0Z1LfkYW8tpba1mprWemxtbVjbuqlu&#10;81PZNorFOUe58yilzhcocV6nyPmAQucPKHD+loK2f1LYalDU8pQ3dO+XmtWLZH8PiP0iIHzCI1yi&#10;uVW5S5HF3h5NbfsObK40rK5sqjoKqeywYOmopaKzmfLOTso6+ynp3EOxe5pC9yr57nOY3dfIdX+Z&#10;HPf3ye78DTmd/yCnwyDXZZDXbnBT9z+v+x91QliMiSHRJ7pEazs0KD7WupX9uiKxdMdR3pNEWY+J&#10;0h4zJZ5Sij1WCj2NFHjayfd6MXtHyPVOkuNdYZf3OTK9n8Hk/RLp3u+x0/tr0j2fkNFjYOp+yjXZ&#10;7jPikHSmxR7hFx7hUkxySLuuW/oeKO+Fov5tFAwkYB5II8+3i1xfITm+CrJ9dezS4GX5uzH5B8nw&#10;j7PTv0ia/zQp/qsk+++S6H8ofkmi7+8kDcg998s1iqvSWOuCRbFfWiOiX3QJvV7qFZOsfdJXdCxS&#10;VMkdiiRrJBZTIJGMQDo7A7mkBYpJDVSTEmgkOegiKdhPYnAvCcF5dgRPER+8TFzwTWKC3yYm8L74&#10;K7Ejcq7DcvJDBhf1fMelExb7xKDQcNIhHNKukbZaD2qB5AWUf/ZC6thWEkNxJISShYn4kFmUEReq&#10;ITbUQkyoh+2hYaJDU2wNHWGLglRk6BYRoW8QMf4T8Scix+Tk9xlsEWelcUhMiaAYEN2i1ac5KO1K&#10;aRcrIuWNSl+xMXVCGXA6kti5GKLDCUSFU9kSzmJzuICIsIVNYX3UYb3csG4SHhPLQnl37pp4C2aV&#10;a2Y/VCOUg5uRk5xWStmt72FIPUHbYdErXPrfOKI5sAdK9klf8cg0BSmz0p+H2MVNRB2U+VqR4VmR&#10;2VhJ14MoTx1SU19VU1vVx7aqXLWqgVtVzlw9Ja7q+D2dq/C2okB2UDUsG084Ip1ZPeeoGNQlXdo2&#10;65lteuaySTDPSF+6KUsQr7i4/TBsPi6zd1K58qQM1ynV8YyMxlqGmkyuFh0tdutqsOv6qNY1Fush&#10;oYvWL+r458VDnatw+MwnulY1nDRYltaEhiwoevXbqWeum9YcDEP+ovSlm3xE+icgeg0inpX+OfH8&#10;JjV4Gb7zquPFHVpwVMcl1fGSFvwNLXYbeieXNdE39GAbC0LvY+OGjn9T532g8/8mVMMFg3npaeow&#10;KDo11g06vfIgFEjXdFL66xB3FqLOS/eSuMJjo6kG/ymvajyuKd9e13i8pvdyU+/lluq4rYX3jprf&#10;HU3s23qw2xq8W6+Ir+gcOfibf4EbquE1g1lpBoVHY92yqjmgUwtPa/5JN+mC3v1ljb0ulbnWNeLO&#10;E9ONQguy7TIf4osak3sy5fdjZYgS+Q/XZR4U9XnG8a8HHigUlEuWa8FdWFgXWHaBXWAXORQREURQ&#10;EUVFRS3ifdYzsdGq1TY4xqjRGseaGAMmEzVVY9WozbRNmpr6RxrPtiZpTJpM4jmabD8Ik3Hyx2d+&#10;v2XZ5/t9n/d5j0ev46ONC1kbtdHGJtdGYbeR1FYG0soPW0/zP59yiacmDvs0Ed2RC6lDysa5mhrk&#10;36LR7c8Y++6Qur3UqdV+4T8ErXAE3gDSqrfgGLwNJ7pLp8jJaS7EZ7kEvssF6F0OvPNsAOepiwtM&#10;6IUWaIO/89234FMNYx7K/LopGSulG7ed+kM3YD/6r3ZqvgnH4ST8Ec51cgEuwnvwZ3gf/gaXaFYu&#10;MzefkI+rrJVrHHrX2eBuUNw31kk3ycVNuqmb1OaNOyrfRB0yZjt5NvFVxCvUHzb9jraPq1PzfKfO&#10;B4B9/QMuA6Wlf8JVuA6EpJWSWHq6TZ18jY871OldavQec3KfRfiANfKQgnpIXTwg8IObdDl9oBf0&#10;hr7QDyLBDHbwQAmMglqYAjNhDizSD3RTj+l8HtHZPaQTu68XdJeC+Y6J+5bkfU0H+ZU+pdN8pNv8&#10;op2r8AFchHNPet7uT/reDvwgAELBCFbIhkJ9rzI0RqNRR7fWQPyZ+gYf/8PHl/j4ggX7OQvnM7rP&#10;/9CV/otivUHhXNUZUnWFlN0hdT59BH+Bs3ASjj/xoJ/gj14wegbdo9e9Qy6+ocf8UkPQKCd+jW7i&#10;4xo+rtBffqxmYi/UJXx8iI/3tRGNFqbuJcb5CtN4HL2/4uQ2HadP73TyFrTCaz/xwM7F+PwYU6Bu&#10;KYxxGBlHij6hx/xIXvJXQumN1J/wcR4f5+hzz6iR2LN1iu71BN3n2/g4pk1obKeU95GJNrTO6nWi&#10;vUYWD6H0Kvwe9sHepzywazFOMTYxHn+0gil7AzomyjIVjWziD9ZRfLyJjyOqJvZ4HcbHIU1nxE06&#10;iI8D5GO/1hF/C/F3ko2D2sUvdxL1RapjB2ovwHbYBs93erjXWc6XOpfbSXJxlFwcoS4OKxYNCxp2&#10;4rvZKgqouGHag4/d+NhJne7QJGJOZxtrYhYWEnclW+l6XLRoM242EWkjkTdQm+upzedQXd9J+/sD&#10;NG91Lu13Ored9q1oP7nYSy52aQD+E/BuRcNB/FziFxJ/GPFHEns0lVhLvEnEm04GmvWslrBS1mo1&#10;G/sqIqwg4i/I5HJmdSmrZim6T/NV+5LvytjhcJeOLXEXbCcXv2WN/FohjCOaMZjRsKGRyYznaQ0+&#10;VuFjJT5WkI/lzMsy5mUJ62WR5pGNFZrPr+YRaQ4ZbKZKZlNRTaykn6P7NNc59s6xzbfCHmjh82a2&#10;/g14+iV7xloFMZ5wIsahk4TvNC2mNhaybyxQERqlmqsKNGrQmIDGVM3ibQZuGnE8jcxNZT4aqKLJ&#10;7BWT9F94DL4f+ZCt/RjHzMsceS2wgfc1HMUrAjjee3fR0m59GFcwepFoJai5S4qaumRoVleXZnbL&#10;V2O3IZrevUzTuo9Sg984TfGbrEl+s1TfY6Em9Firup5bVdtzr8b1PKIxPS+qpvdnqvF/pGp/3xNq&#10;4GIoRxjHy4ts7RthNe+Lw7j2cB1oxt/sAD/N7h2gWb1D1OgfrWn+ZjX0sWlKX6cm9c1Vfd8CTQwo&#10;UV3ASI0PqNG4gIkaGzhDNYELVB24RlWBW1UZuFcVgW+oPPA9jQj6Ar4H34+cMnD0RnEViOZaEiMt&#10;4TmHzzMjuf7hZ2oIBPXSlJ8FqT4oQhOCjBofbFFtcLrG9svWmH4e1fQr1uh+ZarqX6XK/uNV0X+a&#10;ykPmqixkpYaHbNawkN0aGtqqIaEXVBz6uYrDfgAf7x0c5Rq4p/3qw3G/AubBDD5P4e/1+KnDy/jw&#10;rqoNDdCYsBBVh0VrdLhJoyIGqTLCoZEROSofUKARA0o0PLJCpZFjVcLlc2jkbBUblqvQ8CsVGHYq&#10;33BYXsM5eaJuKS/qMU9OIkMHbQlcZTjmnzORA7PUBA28T+Bv4/BTg5fReKmK6qPKqH4qj47UiOh4&#10;DY+xqDQmXcNiszQ01qMhccUqjhuhwrhqFcTVK984S17jEuUZ1yvHuEMu4yFlx59RVvy/4RFwEhk7&#10;OITmNo74tVxFF0Aj1MPYJLT5rhKPI/FSFt9TpfFBKokP19CEWBUPNKtooE0FAx0abMpRvqlQXlOp&#10;8sxVyjXXyW1ulMu8SFmJ6+RM3C5HIrtc4mmlJ96Eh7KbfU/IMPl0AL2tyVx7rdQBTOUaOJ5nNUd+&#10;BX8vw0spXoYmdldRYoAKkkI0OClKXkuCPJYU5Vnsyk12KSc5X67kEmWnVCgzpVbOlGnKSJmv9JRn&#10;lGbdJpv1oKzWU0qxXuP5QNYUnwYld7APvU3oLrPR76Vyx4axUMnnMijh+2L8DAavtY/yrMHKGTRA&#10;bptRLluSsmypykzNlDPVI0dqsTJSy5VOY5KW1iBb2lxZ09YoOe15WdIOKDHthMxpV+C+ElN9SmrH&#10;5tNudNZz9VycTi3aqQOohnI+l0AR3+XjKZenO723stKDlGkPk9Meo4wMk+wZVqVnZCjNkaNUR6EG&#10;OcpkddQo2TlZFmezEp2rZHL+RgnO/Yp3/kFG58cyOu4p3uFTQgbYfdqBzrO0JPMd9DpQyxW0Eobz&#10;Xgz54Ob7LJ4OZw/ZMwOVltVfqVkG2bLiNSjbopTsdCVnZ8viyleSa5jMriqZXPVKcDXJ6GaHdW9R&#10;jPtlRbmPy+C6rCjXXUVn+54Qk+VTC7FXZ7If0ZJMhjFQDiVQALngzOa+6ZJS3V1lzemj5NxgWXIj&#10;lJQXK3OeWaY8mwbmOZXgyVO8Z4jiPBWK9dQp2jtTBu8yRXo3K8L7O4V5jyrUc0lhnu8UnudTRG4H&#10;W9BYjsYsNCZy/a2C4VAMXnCBnVbF5pEstG/mwb00sCBQ8QUhMhYYFFeYoNjCZMUU2hVV6JahqFCR&#10;RSMUUTRO4UWNCi1aov5F/ye7zIOiPs84/hUEZFmWXXA5ZKFqDEaNFxa8uOTeRXZ/oMCCx64ioKsW&#10;IYhmUs96RKcxajWMNskkGvFI05qjiTGJWhtz2Ey1NYdH2rSdNHWsUxOPdpy02X4Wt+1M+seHPfjt&#10;832e533e932erUosfVq20pdlLT0va8lN2YrpXCFpWlBbGE+70WjNZx3AgEoohjzIRXss2iOL6btL&#10;pSHlkcqoNCvdaVOaM0WpzkylOLOU7BwjuytXA11FSnK5ZHPVy+paoARXlyyuzYp3/Vhm11GZXGcV&#10;57wucyWda8U9foBGRyHnIjr1UA1lUAiTacez0R5VRvwV6DOqOKqkZHeMkgyLEo0k2Yw0WY0hSjBG&#10;yGKMV7wxVfE15YqrqZGpxqfYmnbFGOsUZTyhSON5RRhnFOm5Cl8ryh1UdHVQq9BYXMJ+IMZacEEJ&#10;n/N4zUF7DNrDXegzNjo8UkoNM+DMSFkaTIrzWmXy2jXA61CMd5iivQ8qypurSG+R+nn5gbcJGCS9&#10;DFJeBsaGg3CKYOma6u+yAYN9dKPRCo2VnIe8VkARTOLzOLRHVEtDGZEcM4i/TrIxpsTPilDs3Fj1&#10;9zHD+LjwfVy4fg51Pweun03sZ4H9GPEzZ/qbgSHWzzDlo0PyMaz5GIbm4sOcYB/t5HYeLtfBdN6X&#10;wlTeZ7tZA2K+DzOOBvRnoc/IGO+XBmA2opVGp42mp41mYyEX/SLmqQCXXYCDN8BmC7CYAQIIzIF2&#10;YJANMEQuYjhdyGC2kC66DR9amZjQmU2cteAi14W85hDz6HppWKOUgYlkdK0LJHObFB2g0fsetEdK&#10;y5grO2h2Omk0urjkl9MIdHPBrOBwXcFm6y4HDHUzZ3avhh6eeZFnL3A53QF86AyqmUe85Ngg3lJe&#10;J5PrscSc5UOfeO3oWpdIpmVS/4fQJq00dVz0IfBjNX6sIR/r8GM9fmzAj42hi5jDdRMbaxO52Iix&#10;jcvhcf5/mEPxfZ79it/gw9qgfOjVUzpOXvPJdfY8arBVylyMProWfhr7sNSPMGguQ00mDR9sBZZY&#10;j9EIb4uWttOI7mBdfoQfu/Gjh4uuhzXpobh7CPQJAtm9CaiJXb/guWs0TsE+5qDpgWJynUsJjyTP&#10;3+lCH13LGilmAzpbYBvs7Gu4aThgb7gBZ4kZAqRnycl+cnKAtTlIfRymGTvCpXuEw+8IRXYEkcMk&#10;8NAe+DnPUBMHmSx66SlZqkpcnELMY8jz0FXsP3QtxBmzPay5N6yzHw6GB5Dn4QX4GbwYHkwwrWNR&#10;0nHW5i32yyn8OMWlfIr6PMlCnyTAEyTvxCFgPd66Ib35jdzEXETM2cR8/2YpjXitu9F/UveGjZDm&#10;T+BoWON1eDM8EJ0E0qpfwjvwHpwNDUwMBudZm4/w42P2yiesyUUOuEsU92UK6TJBXcHYlUtwU+Xr&#10;OQvI9ShiziDHic9QfyHdn8IrYc0TcDqs8Sv4NZwLD4cfwsdwGUivPgO2P2OddM0k3WBdvqQ5vMnF&#10;c4tNeJtCu43gnQNAEHd+x4QRDZEQBXFghRQYCqNhMpRCNdTBHFgAAVimf7FRvmaT3GXC+weFeoei&#10;uUWhfKleJqqX9Ve9zVTzuf7CE1/wiz/DBXgXTsIb4Zn3f0SE/UiEDHgAJkABk1EFs6lHt9Wgr/Dj&#10;b0xO15nrrjHJXWUK+gI/PsePP7FZPmMy/ZQCukTRfITKb0nWOd1kpg3qAzgDx+EVOPp/PqgvL3eV&#10;QDwpxDMUvdHMpBOJowj7TuwbTK4N+gQ/PsSP3zDVnePQ+gA/zuLHe8x3Z5hST7N5Tuk5yuYlvHiH&#10;Jb2qY2TtNRRehRfgIOz/lg+cXOSuH/GY9XslEYeDvGWhMw6NKdgvJrMubBvYrsf2bGzPw24b5bqU&#10;zHexRb7PVtmIxna2z5M6xN9enjxAwexHIaS5D56GvdAT9uEbuBEup/PwrmIo9wTKPwWNwWiMRGMC&#10;eZuK7RIy7MS2B9t1RNqEXT9TbSvZX8px0YXyKuw/SiZ2sbX38fclquR97SDCHShuD/ND2Ar/RPM6&#10;XOrTZmv3bfcIdMzkKhGNdOwP0zN6EN9zqLY8bJdg24ltD7ZnYq9Jj8vHCrRSDUs50rrxYK02obIB&#10;b9aTi3VsrrX6A9zVGnT/w2rg1NbF8NYLHTOcHuhJe8jFblnQsKORyTGZhcYY/M7VZuWT7RLsO7Hv&#10;xv5M7DViz89KtHGdtOth/q7Ai+V42kWmOslkJ5XTgeKyvh11jw74I3pvh4+g0JHEzUa+QldBBBbi&#10;qHQbGqloDCHDI9AYh/2JWokf3fjRhR8P4UcnfiwjH+2aTyYCWsx/AkS9EO/bWKEWqqSF2lxAbS6g&#10;NpvRbg7v8nMcra/G3Dvqd8EW3q8PXYf48Qh7ZAW5WE59drImHboPjVFoZGuJJqFRwO4sRcPJKnjQ&#10;qMfuHLxoISPtrM4jfNpC5e7RLNajkROhkai97HIv2iEa4TRH+xGumR5aoi2wCrr53MER1851uFQm&#10;YrKilYxWJtaz0BnNbpiAzmR0CtEpQ6cKnVoy0Yjt+ezeJVTsSs0gm7VUTw3VZbA/PP2uyB1xW+7I&#10;oNz9g32vx7j2n+VY38aRuga6YAmf2/i+BX+a4yLVHG3WvP42zY1M0+z+QzQr6gE1Ro+VNzpH9TFT&#10;VRdTrJkxlZoxwKOaAfUyYn1yxy5SdWy3qkxUjWmXKk29qjAdV7nposribqnMHPwvR7nu9yQz79ES&#10;rqQdW8prSwotH9/Nxp8mG1ii1WSOV4N5oOrMDs2IH6ba+FEy4sfLY5kkt6VA1ZYyVVmq5bLUqTJh&#10;rioSFqosYblKrBs0jUuwyNqrAusbyrd+qnzb3yHIe05gOIzuTlqOdVyznRnEDz7eN/JdHf+bgS+1&#10;+FJrM8mwWuW2pWq6bbBcicPlTByjyqTvqiJpqsqSilWa5FTJwFpNGzhLhQNbVGDvVJ59nabYd2qS&#10;/TlNtL+uHPtF5STfUW5ysI+Jds5K9B7LpP4GkwOu2fnQBDNpkw2+r8aX6fhSlRwtZ7JFFSl2laU4&#10;VJo6TMWpIzUtdbyK0iapMK1Q+Wnlyhvk0ZRBXk0e1KyJ6e3KSV+tCenblZ2+T+PSX9PY9Asa67jF&#10;a5DP93gKrUeH0oLSii6iDZwL9WDwuYrvK/GtnNyUOSJU4jBrmiNRhRlpKsgYorzM4fo322UCFPV5&#10;hvFHoCiXHIIBQZZ1WWB32V1ggWWFXZVdFTaIrHjiTTCeeESjhuKgiY3GaLTkGJto1KY6sa2pTZOa&#10;NKaJPdIkGhvFzqTTdtpJHJvU27S2HTuz/QH/XjMd5jd78N/3eb/3e7/jqc13aaypSj5TnbymkKpN&#10;TaosmClPwSKVF3TKXdAtp/kplZoPy25+XTbzx3AHorIXROWAb6CzneN9Pde/JdiDudAKTXyezPch&#10;8qmnLuPAb05QrTlNvjEjVTMmX9UWq6osDlUWVshT6FNF4QSVFYbltrbKaV0gh3Wl7NYulVh3q8h6&#10;SIXWH8hiPQ+3eB+VtXCQZ9DZiuYabEG7HRsEU6GRzyGug+P5n598xvKctyheVUXDVVmcqYriXJWX&#10;jFFZiU3ukjI5bV6V2sbJYZssmy2iEvs8FdmXq9C+WRb7LpntB2Wyv6p8+zm4KZMtqgIwl3B2oNON&#10;5ioHvYgtmA5NMAkm8F0d1PD/KqhwxKrMkSxXabqcpdkqLTXJ7iySzelUibNSxa46FbkmqtA1VRZX&#10;m8zupTK5N2q0e6fy3C9olPukst0fKtt1XTmuqHKdg+xGYzPXzmUu5gFLEIFGCEKA73xQCWXg5DtH&#10;WaJs5WkqLs9SUXmerBUWFVbYZakol9njU4GnXiZPk0Z7ZinX06FRlRuUXfm4RlY+r0zPKxrheR+u&#10;8T6qrIqoRpZHtYPYG4i9pByvA80V1ADG874WqqEcHB6phKuptSpeluoUmaszVODNkclboHxvsUbX&#10;uJRbU61RNeOUU9Oo+3wzlOVrV6ZvnTJ825Xu26803wkNr/kFXFVaDbdGb1Tp1VE9Rvy1aC4m/gy4&#10;H0LghxrwgLMKfS/eD6tQMDZGo2uTlFuXphx/lrL9ebrPb9FIv0NZAY8yA3XKCExSemCa0gILlRpY&#10;o+GBbUoOPKukwHElBs4o0X9ZSf57Sq6LKqU2qi1orKyW5qMRgQaYALVQBWVgR9taiz7WLW8c/mNC&#10;vDKDKcoIZig9mA0mpYWKlRpya3jIp5RQUMmhZiWF5iohtEJDQ92KD+1TXPCoYoJvKzb4B7iruHpu&#10;jhOi2ow1XYrGHK7ezTARAlADHnCiXYy2GZuSV48+1m3EpFilNiYqJZyq5HCmksK5SghbNCzs0NBw&#10;pb4SDigu3KiYMB4vvAQ2Ad4mfIRmwyw0YgIauTk2RAd4qI41icaMAI9APe/roBrcfLahbUF79ET0&#10;J6MfllKbYpQ0NUFDW1IUG+FAiXDARNhUI0WDTR1hUBGSnYafmIaviTwEGKgIxjCCt2nh1tRCDlOj&#10;A6xCY/4E/gWTYTyffVDBe3uQHpgk5Tegj2XMaMYDEjapdYjiZ3LRmMXBP5sDdjYHypycwU2+jY2l&#10;jQZuY9LamqANMJNt23gGrzkHYzj7AvyZ30cHWML4ZsMUmEjqAajivZMxWxlz/hQpuwX9VvQpbeIc&#10;KW4eF5wFcWwoCdIiLhuLyaM9i4Oew6WDTb6Dxd7BJHcQqGM6PAhf5f9PAya1/Ry/uQPksCiqhei0&#10;AtOnIOP18eom/eKpkmka+ljVDHRT5kvDKGvMA+gTUsuGcMBwCVvBZWcleXQyJ6s5ZNdyuKxjTtb1&#10;Lzgmcy3FW7sQ1rMZ7wGM5GrMaSc3+VXRAdrQauGxBsbr59VDrW2kXjAbfcabjm5yhxS/DF2sIlc0&#10;DnnYAA/DJuqxmXp0kUc39dhCHj30xlY24K0s6q3UoocC9vDjnu1cErkxb8HAdn/BYU0OXVHNRK+Z&#10;Otfz6uXRUqZvDGlnM950dJM6pdh+zY3QBVtgKzwGhOSqxgUoZvAi+iT9sYc89pFHLwdyLxt+Lwur&#10;lwF+vR0IsJdb897XuLhxm959D3Cx1LkB3Vpq7V5MD1LnHFooHd1EllRMv+ajhhbLi2vy4MWbqeXy&#10;P3gRp9UwHtJBanKIuflmqvQt8jhGjx5jTo7R3Edn8d1aLs8EeOk7XCBxU4dZG4e4U6I7nlp7ltMD&#10;q6Vc6pvezfj7x/mEodmvt79fA1jiGB9iAlOr40BIDNigQXgVXueC/gaX0dPkcZoD9zQb3Vs02Y8Q&#10;epP1cQoXcepd+BP8Q5OYJh/pORizqYf1z3iT0B3yrDG2fs1jhs5JwwidMug3ZafhHThjGJV+s/Yh&#10;fES/XiCPS6zZSxyMl1jwfTRZH43U1ytdJNjFPrijwCOcScyvZSd7ADVOoa6xh40xvmJovgFvG2bs&#10;PUNjQAd+CRfhV4ZhZAscMK6fwR/J4yrzco3euM6ecYNN5ia1uMnk3jok3WbPvP3JgOcdJA4SYDhk&#10;QT7YoBLGQQO0GM5kASzBLa3UPZzP33FCf8MV3cUBfokjvE2T3MC1XcVbfa53dQWf+RlPfMqvfgNn&#10;4Qy8Ca/Bf3L4F/15pEEOWMCFlg+dev1FYd3Bsdwgj6vk8QVO7Qpu6zIu71MWzu9ZNL+jeX+tvZTl&#10;eV2gmOf1QzTP6wPdYpqi+jm8ZWifgOP/J4d7+My7SmEsI3SdWlxTCVoVjKOW+CF9gp/qwzV9TB4f&#10;4bDO4ro+wFW+x8bxM/L4CfV4Rztok17a5RBtcwK3e4ZWvazvM5rvofJdOAqH4cB/5cBKZXziSem3&#10;GoZOGlOdjcYYNBxoVBLJT1uEiH0/sSPEnknsebTqYlpnKbFX4yo36mX10Ma79BIe7whqh6jFQapy&#10;gJl6wdB9Dp6GfUYOd/vbB/qMluOEpw1TaMcR5J5H7lY0XNStmth+YoeIHSb2VGLPIG4blV/E8n2Q&#10;2Kv1DP3Rq23Ef4q/A9pNLXbppyz1z7UTxSdgB3wNHoUvjRY+Zyyzk8aSOEItXlQq8UeyBZmIX0x8&#10;N7l72aL8xA4Su5Ftq5mY04k5h5iL2DqXEncNW2kXs/K4usmoiw3lEUa1mZncpL/yGh1gEzwMV9A7&#10;ayz3l+FFeA72sk6eVDJ5ZxA/h/hm4tuIX0alvXSfn/hB4jcQfwrxWpmFORwjizlOlrNa1pNJjzpZ&#10;J6uo1gqquVzv0znXeY3+DxeN5X/U2Hb3GNsyuxkaw4g/nPiZxM8jvoXIDuKXE99L1f3ED7JCG9Bo&#10;Jv50qjCXVfsAf51qZ7SLGMFCRjWfEc7Xj+mey3APov+mf9v5Nsfw/li2Zrb7Ho6fzcaxuJZaAAog&#10;9d90UouV+ifTZR7b5l3G8W/i5rYdO3Yu53DsOHGcxE5s53Ca2DnsHI6bJk3T9E62di1ts3brSlea&#10;clQrW6d2DepoNa20rFuRQN1RkFpYQVyapjEmCgwNCf7gEhOQggoSCCE6zCepkfjjo9fv6/f9fZ/f&#10;+TxfK/GWo1HLjDeg0YpGCI0IGlE04uzUJO1NEsEsq2OOXbNPm4l4E72ZYfamWUUbVlfyz+EfkF5l&#10;Gr5OunuJ1HuuiLRK2jvC9VHSzj6e7yGu3cpjdE3o2OiHAx0XOl5G3Y9OGMUedPrRGWY2UrQ7zUm2&#10;jWgeYYYe0zpmbZzRTbKCx9hFo6y8Ud3TCNqjGV5D9yLH+ilS7lFYgN0cr3M8285/2wqytXVNIX0q&#10;RqsUnWpU6tHyodPGDHRqIqtX67IGNZ49pmT2pMayN2vE8LCGDQcVNyxqyHBWA4bL6jfcUMzwA0XX&#10;LCuac1/R3LRi8CU0l0qYe0rCQ3ZKLtjB71mebVwpV4llypijqQKjJvOsmsgrVyrfqWR+g8YKWjRa&#10;ENRIQUSJwpjihcMaKpzQQBEjUzSvaNGC+oqOa63xjCLGy+o23lCn8R34kzpNH0FaXca0rqB3mlLw&#10;SUrj/RX0H2ZhivsJno/zf5JYkuY8jZnMGjHZlDA5FDe7NGRu0oA5oH5zp2LFfYoWx9VrSWmtZUYR&#10;y5y6LAvqsBxXyHJGQctltVm+Kr/lXfmtfwayALRZ0nqBFP8U6fXwSjlaTdkLG2Ad96MOPBfxxIll&#10;yJatwZIiDVgtipWUq6+kVr22Bq21tShiC6nb1qMu+4A67GMK2zcoaN+h9tJ9CpQeU2vps2ouvaSm&#10;0jfkLX1HjaXLXNPckxXhPDqfQvMgJeBDpNhZWA9j3McpTwf4L8Y7UWLpLc9TT5lZkXK7usqr1Fnh&#10;VriiSaGKNgUru9ReGVWgckR+x6RaHFvV7NirJsfH1eh4Rh7Hi3I7XpfL8bbqHH/k+h/uyYpwDp3j&#10;aO6n7NrhxpLAOCS474e+Omoc4okwLp3Va9RRbVKoukTtNRVqq3EqUNMgf22rWmrDaq7tlc8Zl9c5&#10;oUbnZnmcj8jtfEJ1zs/K6XxBNc5XVeV8C/4AH3FPhVDL2Y3GUTT3YAu2erA9lF6jMMjvPp5FoJP/&#10;w7zXXpelgKtQrS6LWlylanZXq8ldL6/bp8b6djXUR1RfPyi3Z1wuzyY5PQ+rxvO4qjxPqdJzUeWe&#10;6yrzfF+lng+53ld5PRUCPE37h9HbhSWY9bIOAPuqGPTwrBOCxBTgnRauvoY8eRvNami0yeOtVL23&#10;Tm6vV66mgOqaulTbFFNN05iqfBtV6ZtXhe+QynwnZfddUInvK7L6vidr0+/h37I1pWX3pnWSdg+h&#10;N48d2IhNSzaz/rj2QheEeB6AZmjk3tO8Ru4Wo+parHK2lqmmtUbVrR5V+Vvk8IdV4e9TuX9YZYEp&#10;2QM7VRJ4VNbAp2UJPC9z4Msy+b8Nv4Z/ydxKtQSfpO0D6G6n7JzCDoxAP/RAB8/aoAUauXcHqHux&#10;tNXtBXIEzaoM2lQedKgs5FIpwdpD7bKFelQSjssaXi9LeLvMFOym8KKM4SUVhl9Rfug2/AL+rsJg&#10;WkVwjPb3Yg+30P4E7cehj99dEAQ/+IDpljNE7U9pWt6ZI3uXUSXdVlm7y6BGlohHxZFWmSOdMkX6&#10;ZYyMqyiyWQWRPcqLPKmcyBkZIi8pq/sW/EzZ3X+ToSutHDhC+7tofwYrkoRB6IEOaON5CzSgXYd2&#10;VRf6WFnb2mxZ+gpkippljNpUFK1UYdSlgqhP+dGgcmO9yomNyBCbVlYMAxPDMMXIxtHLgAGJ4m/6&#10;/grpVQ7S/k7an+pgHiAG3RDiGdMrL7/daNegXbFWskclS3+2TIP5KoiblJuwypAoU3aCTZ5g4SYY&#10;1AQfJAYBA5vAtCYwjAmqgQRGKX4DMAVDxDCUXmUfr2/BBq1DIw69/O7kWTv4+F3fI7HtVYG2DZti&#10;GcKDDGcpfzRPhiRJLVn84EBPcdim2MApFliKjqX4YF0S8HgpjGsK05i6wLuvAeYkeQ/Sq+yibzNo&#10;JGEAergPo9vKtaGPNdCP/6RLtgT6o5KRZvOxbdmT+JcpkvyUicOdxDfNgT7DQTbDgTLDAp6hAzN8&#10;NDMNuwEjN/M5Nh/V2jRV6/Rf+C69yg40JmEYYjHmgfDbuHrpcx1WlaNXNnSL0S2alHJpkmJB2kyx&#10;s4UiYysFx7aVRE9i20nymWNO5jlU5llQczQ2x4dzO+Ew/2Ngd17jQMYYbr/Ld+lVZgk1hVacMe6j&#10;vyGuvmHJNSY5sGY2ptSMbuEmPOBWtLfDHDwEu4hjdy6HLOOxlzj2EccBEu4Ch/8Ch8kCE7pAYwuz&#10;PD8AeLz9V3jvW9LHqOT3EsMe6im0xmCQ/nYz1q3jrIEJ9sAG9NE1o5tPN7JY3pRGfAs0RyHJ4bZa&#10;8ElPMC9HKMaOMi/HiGORBHeCZHOCTbfIWCzSkeO7AHP7CSrmY5jYo7+hYLzPd2mtR2+U4erl2s5Y&#10;N27kDNqCPsvZhG7u3ozmYyta8CQcXy14SbjwmUwBfIoxeYa5eZZ1epY4lohjiX2yxOY6x2A/R6Nn&#10;aeTMcxSu13nvx7z/T+nptCbo7yC6HfTZt409MM/+24M+ujmPZzRPZLROwWk4kynAl+A8fB4uAltP&#10;lxiTK8RxlTiukfSvsU9eYYG/zFhcpeGrBPzFq7zDmvgCzu5SWiOMdQ999tNnF+Ncxviaj6J/ItO/&#10;0xm95zPG4xIwpZSoK0ZI2Bdhvh6Yk1fhDfgaxfBN1uqbxHGbxH+bw/dNFt036OQtOnUTF3HzFu/9&#10;DlN1X/3McXA/+5BhqmD7FNPf3NOZPl7IaF7NGJDr/9MAjjsM5wNz9M2MSfsuvJUxjO/CHdbq+5wd&#10;77Nff8pe/QmTfYcB/hED+UMCfg939d49dbNlfBiKmpOSla2Tfz6j+3LG9L0OLCHdhu/AiiF5+/90&#10;VkziHVgxSx/AL+FX8Fv4EJYZj7vslWUS0zJjscymWl7k2YtAJ+5+sOp5H5AFefBfpss9ts2rDONP&#10;0jgXx3Y/O04cx7Hj2PEliZ3EbhI7N+eeekmbpG2Sdt26NltFi9aqXdvRC72xQgerqtKBKLAJyqDA&#10;KhAUlWvHVC7T2FRg4w9AGx2TxmCXom2MljK2mZ8Sc1H0Uz5//vy873fOe855Hys4wAMhaIVuGIYJ&#10;WAPr9R6L8184nndwQDcp1hs4o7/jMt/Cfb7BxF1jwl5l4P7MAL2kP+iP+Myr/PIKPA7fhW/DN+F/&#10;OfyH4nweTqiDRmItQ6FPb+Nj3sC5XCOPV3A5L+N8XsJ1vcjCuYoDfI48fksev6Fof02RXtEjOMzv&#10;MGxPMXx/1WXULuVjfx2+Al/6vxzeg3fgJrypMuLYiePWX/AzL+OpXlAn+hk9i0P6Je7paZzOL3Ba&#10;T+C+foYbu4wbfJzN4jHy+CHF/H0K+SKTekGPUkKP6RtMznm9uxD7LHwOPgOfzufwT/gbsHPpeXgW&#10;n/k0Y/EkY/FzeXmHMOXWyjuk0O5HexTtCbRXoT2H9u1oz7M8tuIqd/Ju+1k2H2U2TpPFWZbsBeJd&#10;YWTeWoh5Gk7Ax+E4sEvwzotl9FS+vC/Ct2RmqRm8hQt9P+UZZWTb0E7rYcbj8xpBexztKXRn2SLW&#10;oz2vU+Rxknk5wabyCaLcrzP6GArHGKWP6E/MVG6Bg/Bh2A+vEu938JP8kvtqfvmfkQltK9Xl0Cfx&#10;uqcUYLk2oZ1AO412Bu1htLNoT7KFzegweRwkjwPMyz7tZns7onv51W4yv4fFtVPPsN3egNwC22Eb&#10;PJdf1pzq+kJ+y2M3RR//RV0cwesexusewuseVAP6zdpLHvcyL3uo010aQj+L5kqOjzVormel3EkW&#10;2zha9rFyjnPMnOHOebL7Kavpdf7n/ssmeCK/BTyU3w6P5Y+CvQvHg4ncLWjbUXSBD/0Q+jH0E+in&#10;0O+jIoeIkUVvkpUyS5VuoEI+QDa7WD1HtZaRnKNSZqnWGWZ9hpU2Q+zZPN/Lb7sn80cC2/TCccjW&#10;iUoB+mXka0O/An03x7afCGGO8BgxkqyMFDH6iDGM3i2MxDQrZh3VOk+lbCOrA6yiB6jgh6meCzzx&#10;K3gbcguMw/kCtmSOmfs48vaUckSWLrYEdxQttgq3MhZrGYs56nOGOVnD3rWa2lhFjU6zZifZO1ZS&#10;HyuojwnWyzhXWZ5cTqZj1OcIbzXMzA5SwQNU+QAj36/XIMf1ImeJ+QDb6X6O/m0wD+thlnuraQmm&#10;yWeqsJRYVtQdxHERx8c7BInTSJxWIrcTq5sZGeQvi+40Ga1ndDarl/noprK6qPA0qyvF+uhkZ+tk&#10;R+gkfgo+S7xjtEC7DFoa+2JLtobrSRjnfpbvl5uXaHmJWaNFNo0UVmiosEaDhX4NLAkps6RZfUUJ&#10;9Ral1FOUUbdpVF2mSaVMa9VpulPtxTuVLD6qRPGDais+p1bTJbWYrqql+LriJTm1wGliHSLuNo63&#10;jU7eHyYhy+cRB70F3w+Qy4C1WANmizJlhnrLqtRjrlWXOaC0OapUeYs6yzvUUd6jZeXDSlpWqM0y&#10;p1bLvOKWHWq2HFGT5UFFLecUsVxSyHJVIet1ha05ReAEcfYScwvt6G0cb6tof27h/zD00yr38l03&#10;z3TZC9S1tFRpm1Upm0Mdtmq12+qUtIWUWBpT29KkWo1uxWn+Y8aEmoxZRY15hY0dajCOKmh8SvXG&#10;11Rn/Fg+40X57P/gOic/HCfGbuLdhT1YS9uzkvZ8lP8D0MO9NDl1kF87zy1zFCnpKFfCYajVUam4&#10;o1axioCaKxrVVNGmaEVKEWe/ws6sGpxrFHBulL9yu+oqD8tbeVqeynNyV15SdeULcFNuZ041cB/x&#10;dxBvYy11QFs+DkPQCynutZMTtlat5NNCLjFXqZqrbGp0VSjqcitS7VeoOqyG6riC1e0KuPvkxxD4&#10;3KvkdW+Qp+ZuuWsOylVzSpU1X5bT/SM53M+rwn2D65wqq3M6hP7dxLuddnzaT/1BP3TxuR0StGJx&#10;vm8mn0byiXhMCnksaqi1K1Bbpfpar/zeoOq8TfJ5k6r1dcvjG5HbNymX7zZV+T4oZ90BOXwnZfc9&#10;IsP3A9l8v9dS33UZ3pzscAD9LcS6lVZ8ZYA6hF7ohCT3WqCJnCLQwHMBf6H8frN89UvlrXeqtr5G&#10;nkC93IGIqgOtcgXSqgwOyhlkJQfXyR7cIiO4T7bgCVmDX5QleFHlwWdUHnhTlgCdSn1OH0J3M/Hm&#10;aPkmaMUHoRvaoZV7zRCFBvCDl/ueUIncYatcYbuqwi5VRnxyRkKqiMTkiHTIHu2XER2XLTona3Sz&#10;LNE9MkfvV1n0IZVELsgUuaLiyDWVhN9XaTine4i/Cd012LNshHmAFNcJiENjiH4XAuDlOzetelVT&#10;kZzN5XLEDNljThkxDwRkizXKFk/KGu9ReXxM5vhqlcY3qTi+U0XxYyqM0/zHaIpjdAmx11XQ/K4K&#10;mzk/0d6A9hTao9izXuiAVj43Q4TvglDHtadJcmFnK1oKZbSVypawyppwyJJwqZzCMZN4abJFJcmU&#10;TJjGJclJFSQxDklMWZLTKIkJSXBCJ57EUL0G+Ky2nLYSbx3aK2h7B9HvgiTXcWjkfgj8XNdy34V1&#10;YwnKSBbK1l4ic8qikpQhU8qpJSmPClMMaoofpPFW6QxgHNP4q/RW4DROYVJSj1JsnNad5NBJB9mR&#10;011oz6CdxYZkoJPrNmiOMwYQAC/3qxP4L6SNDjxQqkDm7hIV95SrsJdNtI9NLMMiz7CIMuFFoQze&#10;KoOJzcwAJiZDN5A5xbMYhj5MSC/dUy859OR0B+81jf5Iko/QznUL9xqRaeC/j3vuduJ3Er8LD9gj&#10;mbGxpgEO20E8zBAHyjAb+ohzcXMbYyzGGLgxkh0bBHzNGAZybDff421GMWYjl/nNK/A+v89pHfoT&#10;PD4IXZDkc5z3DfPfz+eaNPF5JYO41gGpbEgqGuVQX46fy3Lgj3PATjAWKzh0Jtncp9hIpiiyKV5i&#10;qheYjyk83uR2oDtbiWlbQdc6QQc9QQ7jOBbebTlkIEW8BJasEer57EGisp/4xLUQtyQrFSL5b6bL&#10;PDjK+ozj35A72d282WyS3WR3s7vZ7JKTEAKhIQECBLkSIJBTQW4KiiBHBPFAZSIBCsVKR4dDwCnj&#10;2CkDUqjWWqfM0KFQBGZsx2lrqVJBoFRlrAVq2X7e7NtO//jOvtc+3+f3HL/f82VgwC6YyZDRhh+z&#10;8aMdPzrxo5uc9JgbDoXWTfC6JwDy0YWY7aIuOxFxHQjE9iv8j1zMjqmV9Y0HDfANJ84V/IYpJy9h&#10;zOXvBryZU4l9q8kJMMdQYw438SFnziAGHoaMefixAD8WURtLOWSWkpMlFNYSDC7B6cXzADWxiIl1&#10;IdPz/I/5D33xMPMUa2yCr571VhPrCJLQTynlsl4D3ow2KbEDrh6TD2CKAQ97YKk19D3CMLaC+lhJ&#10;fazGj3XmYczG3kt99pLQdRhci9NrV3JAbuMbemPVeb5HWTwW00RejyXOw/ktY82BafQg6zXgTYc3&#10;4WGL87smF1g5MOzGB09z8N0ANoKnwSZq5AUGsz7qtJ8BZCsHwVbqs59YbCF5fUsY2J+TNlMTz5+S&#10;nvuSIRYfiHM9vFV8UjyLHqSdjbnwL7LWaHKuBeutgRsTSCghMLALWBYSQozOcWHwQ/AqNbIPPw7S&#10;Kwc4cA7QbPtJ7D6St7eX93z06gm+/UzafV9jiHVNOzlgzYXEOZv4pq+weDdanH0Wl8nz8oAAwgbY&#10;aw3lBwEtx7goZERcLByjRk7gx9sc+D8jJycp8hMzEHHLpbf6paN8eOQC3/5DdWyl5fOpAWKds4r6&#10;M9e7yVqnuT62V4RdnMvkecMSRCbPUXAcsCS9Dd5VXDCxBSFWpXPUyCXq4xK1cZH6vEDSz5Pcc88g&#10;LFFUZ34pnb6uIcS7GO488mpnzQnbrJiaoueQxckxMyBCTZ73AFsMkkkDAumMyQU+AJfA78EfwWXw&#10;V/A58bhJz97g0L3BRnOdxrpGQX0GyRUWcOVDJmv9H5JAJjBAPgiCcjAcjAYPgNYBdfQtjXkPHXMH&#10;JfQNyvFrVOVtkvcFxXKLAN4gWVdJzhW01WX9Drf+iXsx3I/pLVPXgB+BQ+C//OxY2DWRyLXpRzYo&#10;0L/RmHdVBcdIfYly+Bv64Tp+XGWj+JSGvYz6+hON+hFN8yENcxE/zqNpzmoX6dhPWo7Ae5rw3SRV&#10;MdIXI6UxSgldAXZbPtwDX4OvwG1wA211DX33KbrqE/TMJ2iqj9CXF1Eq5/DjDPE4zWZ5CtX1Prru&#10;PRTgu+iZd/DjJPH4KQ10jKY5AsOPYXyDJB7G09fRma9ZvDvBNtAP7sL5BbhmpfCCleJfKQP72fqF&#10;3NgPYr8M2zXYrse2qdomYnsatmdiu4PWeAj7C7VPyymlNWTiGdp0O220Ry9RwN8nKjuI5Pfg7AOb&#10;wNPgKXALvr9Y5fS+VeZmex0mFofQdwfRugfQmK+h7fZQG6/gx27i8QMU4y4U3k6U3w4Oj+3UyFZq&#10;ZAt+9BGPzepF4T0P10t48zpcP9eTRHQDnE+A1WAVWAk+tsr6pNXe+6wtYIcSiFUGsTKwm0ur+kAJ&#10;tiuwXKNnqY+nUZQbUbQbqJH11EgvNbIOP9bgx+N6DPtPUq39epTmXk70lum3bLffsMXHqKAY2WN+&#10;AWettjtotSS7Bxzx7Wk9seiVDbvZbFlubBfhfwn+V8BQg+06bDdgexy2J9Ehrdhux+4cLeBuHl/P&#10;JRJziMWDdEEPerebiu6G10SXhXesbcDcAl9QfPt/HKwY2KoTsJSOXQc+52DbAwJ0ZAT7FdgfShXU&#10;Yb8B++OwN4kjdTrV0UlE5lGxj1ItGzSDLE2nR1pZbYv+AP4FYv/Dm1bszbWbx5B5LJlHBdv2wDHZ&#10;Qyy6iEUnOekgJx3URjs1OktRteHHTPyYjh+t5KWFvEyjPqbwZjKemZGZSPSayeAENvjxbLDj9Bvw&#10;FYhxH8d+K/7rOfKWM5LMBz1ct3Mcc5SwhkHYT8e+HfvZmsreNUVeOEJwROnSSjhq4BiJvdHYblYT&#10;X4/B29FErJGsjaIq66ng71DpI6n8kfocxLiPYzd8mzjmVqYzgnD8dzGKzOR3Gkfw5JT4yDZRKXBk&#10;wpEFRw4cbuCHpxieUniq4KmFpx6bTdifTGTaNIJI1lIxw6jNGjpnKFVXzV4xRH8Gd0GM+5i2w73e&#10;xnjAEfcQx0ubIz4eNnPfxPMx+DM6bZAak9LUkGCHy4ApF64CuALwlLCTl8NVDVcdXKPhmoj9GXjW&#10;Q5SW8vYJdpd+vN3Hbnec6F0Ct0FsAH22+Oiz0GDM42hpAc1gLPcNWcy5vKvDnxGZSRqRlqHhKQ7V&#10;JjtVk5SvocleVSeHNCR5sKpSqlSZUqvylAaVpUxQaWqroqndiqQuVjh1nYpTX1QodY8CKUfBORUl&#10;31JRyn0VpbJfwbECzrmMX22MPpNAExgF6nhWy7sa/KnOSlC1PUXVmZkakmGoMsOlikyPyjKLVJpZ&#10;osG2ckVtNYrY6hW2jVexrUVBe5cC9sXy29fJa9+iAvteeezH5LadVb7tpvLt33Id00Y4lsHXw1je&#10;yrjRDBrBSO6HgWpGoUrel+NPmZGosqw0lTrsGuzIVsSRp5Isn8JZxSrOKlXQGKoAIsTPIO4zpqnQ&#10;6JLHWKJ8o1e5Rr9cxn45jePKNj4Af+f6PmDfxP5iuDoZyacyDo/zMNuBWq6reVYBSvEpyjcRV4JK&#10;nEkqdmYq5MxS0OlSwFkgf05AvpyovDlVKsgZIY9rrPJdU5Tn6pDLtUhO11plu16U4dorh+uY7K6z&#10;4KYcOfdBTGuwPR++WUikSYw7YwDSUTXcV4JS/InwPgxC+BPIS5A/L02+PLsK850qyM+XJ98ntzus&#10;PHe5ct21crkb5fRMUrZntgzPAjk8q2X3bJbN84oyPD9RuvvX4Bq4p4x8zgxsz4VrBvKomTG4AQwH&#10;Q0AZzyL4UwyCfOMHXlBQmCx3oU15XkO53ly5vIXK8Ybk9JUq2zdUhm+UHL5m2f0zZfPPVYZ/hdL9&#10;m5Tqf1nJvjeV6DsFrirJe0fJ3pgeweaD8LUgV8chj+pBDagEg3kWBkHe+4EXuLnPLRqknEC6nEGH&#10;jKATuOUIFskRisgeqpItVKeMUJPSQy1KDbHThpYpMfSUEkK7CCbDYZBhMMhMHbgDYlqK3U74pjCC&#10;jwV1yKNqfstAJMBfQBHvvcDDdR7PncWDZIRT5YjYZIsYyozkKiPiVXokpLRImVKiw5QUbVRidLIS&#10;ogiVKLoiykkU3YnRw4ApoYRhs4TpJczZid3Z8D7AyNkYphZBFdeDQZjnQeCHt+A/TJcLcJTlFYbf&#10;zWV3yV7yZ7O5kju574bsbhKyCbksJIQk0FwgVMQgkJGSCoSLreMURKGNOFaqAgJeEKy1lEJxHBQY&#10;xTKlhVqGTqX2NqUjjDLa0qIdse0M2Nk+f/LbcZiXzX877/nOOd/5zstvFvfSeW6UJ8hb6ZCr2iVn&#10;wCt7IF1JgWwlBAplC1ZQyCHA/Bpkjg4iWoKIpCC6Ivg4G4zhPMA8XY0P1UxwVXEtw+5AmdSJBGgG&#10;ERAA5dybBl8hmAqyuPZjPg0p6w0kyFVjl6PWpaQQDSbEBg9T3GEKKIzBSBCgdyMIyQjiKcI8H2GW&#10;DnMyhTmlQ6cBPtTeBnEtwe78SvKA7UZQC6q4LuN+Mb7k8ZvNtb8afkx7kQmukE2OSLIS62n0DTTa&#10;GamTDS1KgUcJbJQPohGabCtAyDWhr6JjYJz3ECqNb/ANPjQwRTcwpWO7G9utoB7UIA8ruVeKLwX8&#10;5nDtr4G/Fv2BZEuplxwsMSHKAdvMYTeTA6WVZt5GM43R0GJsohiBi+FsDG0VmwuoiRhCJoZ4ake4&#10;tJ3kmw/YhPjQEtcAtjtAE4iAIHwV+FLEby7XGfCm1cEP75SolDyTA53lKcbhPgs/OvBjDodtFznp&#10;Jie9NLReNk8vsejF4R7y0TMImEq6mc66EYpzmdy6mGLn4ENnXL3YbwczQAi+asppGr95XGc2wA+v&#10;B15nm5Q4C+4OmYc5tkAvmI8fffjRbx76+DFEThbR2BZRxEPEYqgFkI+FdwNE7AImtkGE28Af+YZ6&#10;6ItrTiPhAA2ssxa3y+Et4DqLsk5jvW54HZ1f4vzKxGCDPbAI3AEWJ9BkGDaW4scy/BjhABghJyMU&#10;0whGV7A/lvPicibEZdTlUqbn4YscUvSHO+OahZvNrLOe1FXDW8x1dgx+1usmlXaWwLA2yUlaGUb5&#10;HlDqjEkc+mAlWEVu7kXjrqU+1uOHeQhspD43ktQNLGY9Rtbx4hg1sZa6XP0zDktU1Whc7fA1Eefp&#10;7dQhqcslzj7W6+aTpCFzjdZgucLiGrWGzjFr+L3PGkQfsIbxLQxeW/FjnL2ynQPmEepznFh8B8Pb&#10;MLSVPvHQHt5DTWxGWX0LH4hzHaGqJNb58+lBDJFuwpa41FrjqDVkm3x8zljG92CrNYg/Yg2k350Q&#10;JWKMl54mJs+wb19gr7zAYbCfTfY8AX4W4/vWSHt4eTfT9M7fMdDfUpRYB/vYB8Q6gzh7GKgTV1nr&#10;/IbFSfgYjcWI/iUeQIkjXyaF0UHwkiWUjoBXTOGCH6fw4yT75HWK/TixeBWCV1jEUT44Qj4Of6ww&#10;dVVKC8km1l62cPIGS2SY63wUPGEN/yYXaUTCCqHJt+CoxWUKxNeBKVbekilWpfOaFHCXyMu79I1L&#10;NNp3KLxfk+ALkLzNQs7x4c/fU9UI+xDuNG47Nlnr3WGtc7+1tsNfrMviodUimaSz4Bx4G1DmegcQ&#10;XmSMdAXQCnUdfEwvvUFO/kHDud4j/ZXC+pAkXntZev88U63+j8/RVZ/LKaYbrv0gH5RbE3gzMJVJ&#10;D88HUEpfZTofRj2O6DOK5lPU5T8pmBso0esUyEcs4hoLuEqALuPc73nzAl+fAD8CB8CzYA8AIiDd&#10;3zC56RS8Id208G80zS38+K8yeVak/zCZf8rkfoPJ/m80qQ/x43027Hs0iMvoqT+gyn7LDP8biugi&#10;fvyKAjqPnjgLyxmU3Jsk5xRfmvyHLO6dYAd4DHB6orwmQ/aRhWvE4yqa5jK66s/oiMtomUvouguo&#10;iPP4cZZ4nKFpnUaBvUHjOEXTOEHDOI62exU/jqEnjrJpDqOtfoiueYlYHNSf0HS3iU6cLRTXOHgY&#10;bAGfwPmBlcJ3rVI6M5F2u04Si9fIyWvk5Dha5hiK5Qh+HMKPH6CnXqRpH0AB7kd1PkfDfEZ3s1VW&#10;wjOmXRT2k9rONtpLRA6TnV9Q4p9McG8G94P7wEZw1Solk/uEVX4vTpSjDZsp2oeu2kdO9qLtdlMb&#10;T+HHE/jxOPXxGGrvUfTldpr4ODXybWpkK348TDy20FA260E82UFUDtLGTsB5ZYJzDHwdrAIrwUWr&#10;xI9Y22CX1QY46bVNydjzUGVpIJu/i7BaTsuowW4ddqO0kDbsdmg9NbKOGlmLH2vw417qdJQ3VrHR&#10;VlJ598AwQqWsoNqWwzsM7gJLwFvW2vda7W6L1XbNFryOWDARY9NLe04HOdguwnY5Kw1iO0IrbcR2&#10;C3ZnUxHdtPV+7N+B7RVUyVr+2oRX36N6v0/lvKkF1OYCeAdAv4WfwLXParkPWO3RbJNmm6ajYTMZ&#10;my58NkAGmIr9Yo6RcmwHNYTCXagZ2G2hKmZjs4dKHeR4vUvz8LSXSPUQ1W4yO5eK7aI2u+gAc+D+&#10;Ages9Zv8dHLWxDGsySPSPCoHlYBdJ/BgOw1kYj+PSizGfjn2g9gPY78Re63q5F8HT2ez8hiraGdV&#10;bUS3ld3YQsRn6pfgJohPoAXssuJvrt88GhdP8DKaADoathl3iEUnseggJx3ygSw48uEogaMCjiAc&#10;EWxGqdR2NfFVlGg3spoGMlfPCuuo4gj5CLOjw3SAMNwRUAfMGNzPcfs1jv47GYcGQA/jSAfXMe63&#10;cQS2KBH7Tux7gAGHH+TAUUAWpsFTCc907NVPeBLCy1pWMZ1qqKEag1RXgN1TredVRa+o0l/AbRDn&#10;XlxbGcXGnIwkHC0LGYN6wWzQynUTx94MnjXgT32CHY4UOLysIQ1kwJULVyFcpfBUwxPi/0Zst+NV&#10;DxEaIlvLeboOT7cRtb1k8Bi4CG6COPfi2gTPKEfKEkbjPsafOaAVRLmuAyGeTcenmimJqrE7FUxy&#10;K5CQqmqbT1W2LFXa8uAqhquCLlYDX72m2VpVYutSsW1QhbalKrCtUZ7tIap5N17/GJwDfyeScX7j&#10;+iYc98C5iLGnl6M+BppAHajlXpBnVaDCY1OFO1kVKSkqd3pU5jBUaverxJ6jYnuhihylKnQEVOCI&#10;KN/RrDxnp3Kd/cpxDivLuVqZzgeV4XhKfschpdvPyJd8DdwCcW3A/jL4BhnLuxiJW8EMEAIB7lWC&#10;Mp5PAyXeJBV7HCp2u1Tk8qrQ5VO+K0t57jxNdZco112lHHdY2e4mZXo6lOHpV7pnWD7PahmeLUr1&#10;7JTXc0ge90/BVfAvENdabA/D08co3MGo0QwioAZUcq8MlOBPEe8UpCUqz0hWXqpTU1PdyvUaykn1&#10;Kys1V5mpxcowKuU3QvIZTUozOmUYA/IaS+UxVsttbJbLeFJTjJflNE7LYVwBn8mRSt/G9mL45jEG&#10;x5AnjSAEqkE590pAIc/z8SU3PUE5viRl+ezK9KUow+eV3+eTz5ettPQCUCYjfbq86Y3y+GNy++fJ&#10;9T+mywY4yqsKw282u9kkmyybzWZ3k/1JNptsfnZJSEJI6CZAAphKAiQQCoYklUFrSkrBSgiltFJa&#10;lWp/rMWiosxYtdUOWmRaUai1oHQ6MNUCVh0dqnak2pZh6A9WO+j63Ozn6DAv++Xbvec995xzz32P&#10;b50KfJ+Q07dDeb4HZPd9S7mlx2UrvaAc73uyebkzsL0GvuuRwN2Mi3PBbFAP4ryrAhG+r8CXYJlN&#10;/jK7fGUOef35KvEXyxPwyB0oAyEVB6pVFGiQK9iqgmCXnME+OYLDsgc3yhacUk4QLRvgRgwgxgIX&#10;GKKugow2YH8VfEuRWmnQCpKgFsQYl6J8FwJBfPEHbPIFcuUNOuQpd8odcqkoNEuuUKkK+VF+uFLO&#10;cEKOcLPs4U7Zwoj2CB0vQteP3IZoRKCG0bIhfAi9ysZQThUZjWN/JXy9Yc4jaI5wDviMg0pGpTDf&#10;leNLoDxHvnKbvBW58oTsckecKoq6VFDpVh7F4qjyK7cqrJxYHOeTgIEttggg2mMMCrEtgFup6iD4&#10;McbxIcqcFeXuhKcf3oXI7/ZK8gDqeK7mXRSE8CXIb8qAl2dPxCZ3pV1FsTwVVBfKES+WrcaTLd5a&#10;nE1UAebdRCtgvkowMCVGALdRgoGk9uvgKGIe0Rv/J8hoDXx9LOuKkQeQBLX8XYUvEb6rwA8/n5Sc&#10;PLx3831R3Kb8WoccdTS4ehpYozt7kFMkNsWCFDo+xbybYnhMceOkuAFTiPfUbn7HkNDIINCADw0o&#10;2fqMhqqlJYSvk5GsGdTzHOddJVxhOAOglGcP791870pI+WzT3kiTT3G5NBVkm2kLDa2NWLQRizYW&#10;tDUC8tHG4NrGfNWGnm9leGhFqbQwV8whF8340JTRAC4vxG57HXngs46/q+GKwlkOfDyX8N4Nrwuz&#10;zhRzGGOCWmzYxY92/OgwlwuN/TpykuYApYlFmkXpFsAwm6Ym0tTlddP8jtmm8zBr/kAzvMb6jPoY&#10;BdPYbgVJnmvxJcbyEJ9l8Jbw3g1vIbx5mMxhfOWyxA5Ic6l248dC/OjBj8XmwiEnS81BIxZLWbhk&#10;PmCYXYIqWcwg1csA1YNyXHSOdaj6BUwtszFH6pr5bKCca+CMgADLS3hfDG8BvPYOOEkvFzlrQQ/g&#10;6CGKaC5c8svwY8CVvfgGyckgBTzIRlayeCX5WMlQuWKTtJyzMcDAuOw0IoFzcX1GCyjfdnia2GcD&#10;nFWgnL+9bewf3gJ4bZQ3giXL2WeJGyNyVlqCxwiuNcRkHcJjBD/GzCVETsYppnE2M4bjo+RjPQpx&#10;BMW0DvW89nnWvCMNM8ER1zZcnY0vNfCG+LuU8Lnhze+ZEVH/4xy0+IzQ+4gl+sYs4WlEIGWnCcTG&#10;JH5soTa2kJNbKbDNEGwmYJMs2DTFb/YhmpgkPvYG6zLqhK+V/dbzGU1TA8TZzX6dhnc5WGVxcsSR&#10;7P/HBSbBZrDVEuLbwe3gTmrkbvz4DLVxL/W5h1jspjbvGgYsuoPpYeeT0vRvpKl/qZP9pvi6mj0H&#10;cHVWP/wmvmvBqMV5k8VHq0MmZwXwHZYQ5cgz3GSFuRlMKDkGIelRauQAZ/Yb1MYB6vNrBHk/G9uH&#10;wUc+LX2Rnv3gKen+d9XCnmsp2wr27CHO+SOWuJ2whO42a28sY1zJivD/8hhB/Cj4qrIDEmYZAqXv&#10;gkPgCH4c5cwe5bJ5hkN2hM0eJqiHCNqT5ON7T0vfuahG6ipKiLykqtDseZMVV7PPPRbng4AlosXN&#10;DAOG53FlhyMzoHDcGUjhAscB5YZck86As+TlFWr0PDl5maJ7iUCfJrAvfE46iYETZ1QNtx/uImKd&#10;Y/Z8J+BrBtbs8HXQ4jTD4A+VHUqPgWctrl+AFy2+X4Ffg9+DP4HXwVvgbc7LFXJymbN6iYJ7E9K/&#10;7pT+coDfHUdRCpUtpkChdKX3mCX+riJ9gHbOzKhOo3xToB10z0xG1zgkH1Cs7zONXKVQ30W/v00A&#10;LzN5XmIafYO56iLJ+jPJuaAjTFa/1DmsnpiZ6zJsK0MKM2wzw9SRwZbEKWWtWJvFJfx4Bz/+wTzz&#10;Pmr4Kor5Cgr+LXT760w0r+HHBSa533FYz3NoXqZ4X6J4T+PHi/hxSrt0Unv1HEzHKI6j+pme1t9Q&#10;9RnKJsu9F9wDdoMrcF4Er1ohpIszgQj7Tp1lljjLHHGOWeYM2v0U08Tz+PFT4nGMhnWUxvEMjeoI&#10;c91hmsUPKOZDupky+ZSeoIi/TfF+k10f5BcH9Aqle21m33vMTAG2g23gNfjOAzonk2A2zT+aKbMc&#10;PcV8d4icfF9BUMWO6rHbTITnsZ8u7PbOTLL7aSRfpnk9QuN6GD8eIh73a4qjeg/73cexfYKnk3Bf&#10;IUIZPERLg01gApgyOgF+YpW4OV5fsY7Bw8ojbsXAi91yjkdMX8CPvfjxWerjXi6QPTTx3eTmLnKz&#10;ixrZiR87yMt23cIebycz9+mTeLyFbGzWH3mLhgUfBeNgFDxnlbvh/pJ1FM2R3AV2EosdKtA0OdnB&#10;jDnNVLQNP24jL1uZqW5l+ruFC3SSGrmZ3ExoGe1siAod0Ub+38CvbiQn40RojAyNUi3rqbC18A6D&#10;VWAIHLaO/ANWG9pmtSbTJkx7/Ljs2HMBDygDIWzHsF2H3RR2W2HsYPfd2F5MhfZTHav5NwrHBFU7&#10;TcXcpxWwLKeKBqj6fng/DPosPGbx77K4zVVgrgVzJZl2vYZYDFOfq8nJampjWH5sh/A/hu0EtpPY&#10;bcFuB1HoxvYS7A5wpd/A0wa82krV3M1Vv5+sPcW1/1vAfW2ddPO5z9q/uQo2WtzmujDXFWpUtHFs&#10;2kEhdt2ghGc/FRCGI4b9BPaT2G/BXgd2F1CtfVTKoOYT+U6y1EFW51FR7dRmu17QXE77XLjnWl1n&#10;rxV/s/91ykoCw4vqmJEqRjp0yQacStMz0poFvHAE4AhjP4b9BLZS2GylQubjTY/mEJlmYtHEzmZz&#10;ElIwpai6JM08qTdBZgam+5kYoLo1hgQZsmUl0SKQ5tlIJyPduPGw7gAFoBgODyiFJwhPBI5qbNVj&#10;s0mNeNOA5/VErI6IJshsLVmuodLjnOQ4F0s13ch03zioAdMmBlwrN9DS+5FjvflItvysVJ3Du9lI&#10;khQ+JZWLfSf2XcANSuApg6ccnig8NfxrxG4L9ucTncV0lBWqpGKj5CNCxYU5HyE6ToiuGqJ3h+AP&#10;g61w3AjnEJL0Q8iObtAO5oAk7+qR7rV8X+O0KW7PU9xWoOqcInhmweOFxw9PCJ4qeBLYbOKveZzi&#10;hXi3jEitJWs38asdePwQeJxT/nNwGWT4O6NJ7K+Hbzlyo7c4K9FbQArUgTjvY6DSlaNooUOR/HxF&#10;8lwKO4oVtnsUsvtUbg+CqIL2uAL2pPz2NpXZu+Sz96k0d1je3I0qyZ2Sx/Z5eXIew/tnwUXwb7Ka&#10;0X/YL/PoKMszij+zZPZv5pslM5OZrCQkYEJIQKKkiAEMi4BVFoGwGGSTrewoFVGhIhSLqEVFRAoY&#10;VFCRTSiIyJa6gC2g4lq1IqKCCCJLBaa/d+Y7Paee/tEe/jSccw8zX+b97nPvu91nBPx94OrCFd+W&#10;NqUVKAVNQAHPckEWiGsmydCsEvXYJep2SsTpAV4JOwOS7gxLyBmXoBNnnE1AmfgJw7qzWnzOHuJ1&#10;DhbNOUk8jjnidiwVl32TuGwfiSvtjLisCRkCf084OuqsQ+JfC3+qbWvM9zyQBWLUE/WZJOy1SrrX&#10;LiHNKUHNLUGPJgGPLn5PSHRPBsgRn6dIvFpz0bTW4tGqxa3dJE6tVhzaBLFpsyVNWyJWzwaxeA6I&#10;2XNSzO6E3KLaAXg6wHt1gD4DNAH5IJtncRAF6bpZQnqaBHS7+H1O0X0u0b0e8Xq94vUFRPNFxKNn&#10;gQJx6SXi1CvEobcTm36DpOkDxaKPE5NOGNTpeX1kOC9hx0ti8XJnwN8dvipiTkWIfQAKQR7fM0EG&#10;fwuDkN8iAb9N/H6H6LpLvLpbNL9bPH5N3AG/uALp4gzExBHIE1uwqaQFW4ol2FbMQbJbkJAa5AQI&#10;chMFyE4BavAfAj+ChPTl/V3gvIaWpGWYeQAFfM4BMZ5HQChokmDAKv6AXfSAU7xAA+6gS5whTezp&#10;PrGFg2INR8USzhFzmMwWKQM0CxFOvAinX4QbKHwPIACnU0P6B7z4LHUlpDccHeGtJPqW0ZI0AY34&#10;nMWzDBCmlmAID4I20YN28QEtZBd3ukOcYafYoh6xxLxiijFhMQbE6fHiBYDmMU5TGqdhyKTPi48A&#10;hNU4ITVGAM4gLUXPUxt3J8M6wHtVBvshxjyAXD7HeRallvQwHqSniT/dKj6gha3ijqSJM8MmtphD&#10;zJkcItks7FwmNTeYGpxLP5FH05rXCrQHNEq5QwE5NmchIC1kU0MWSTIzId0Zcm2cM5nyi0EByOZ7&#10;jFoi1BGKmCUA9KhJtAyTuGNmcWRaJC3LKuYcDtI8Dph8NnhjFnchXhQiqjCbw4X5KCLLF3HrFNJr&#10;FtYCTuXGpJSCNYwhOTYiTeclpDOxvw1DynOYB/5vBLKoI4M6wtTBMhOdzxrP3PzWwe+syDTlc6E0&#10;5pAvoo6mHKYlntTBUhpMGVqaD0oBa6KUG7gZTVuzifyOZqWYBugK9kVTamiSkOty2ZO8sxQUgly+&#10;Z1JHFL4Q0PnshdfN3+y81kILyyXBeFDCRVdqSV0sLZmTVsxJBV5UMIkVDKrgRxUVoJq/kUZa0Zxe&#10;SVJrQSNWToosYy6aJ+Rals+VoBgUwJEDV5w6wsDPZy/PXPDaaNXMTDGXJOOSF2nqUlWXa2t10VJH&#10;W+qoYk7asdna4UUVA6vKQRUTzppoy7q8hv3ZhuRUSYJufQ4DElLJu8tAU7TlMyQHzij1BPjs5bkL&#10;3jTFW2Zc4sgimMAJaB8JL1w0oJq56UQd11NHd+rozobqhhfdirmQK3nejUOARrYzia0TZ0T1djYD&#10;Z1T7hFSUII2fFWFbPnXE4Q3B64XXBa+1paG10gg0VUbA6WiEna5G6LoR9DSlQkA/1mh/9kl/FnwN&#10;YvphWF8G9OGs6k1i6vWISI+NjPmG0JSQlvCUsHSKqCUb3jA+6/jsQq+l0ghT7Q3OLqCbEbZ6JMNm&#10;KnzVqBAEao1AOII6RrNGxzAno1lQo3n5SASMYNBwzqqhrInBNLC30E0NTEg5OkuYskbwZrCd/a3h&#10;5+fm9skgmeJUGnsZfLSrhGqhhUgFwNvAaCMQTwBTwDRwF3XMZI3OZK/ew+TO4OXTEXEn83EH6W0q&#10;aX5Svcj4s1KO3kLmN5P5DeCzmyVs7moE25sNzlqDb6TBxRajiUlxqUA+Q1JNyX2SalDYfkQmmiXq&#10;eJK1sZj1+TgT/igED5OaH5pEmOesmsd8zDkqxayr3Hach2jWmFdzL4N3sKFRcU4y+BTXLKCC8APg&#10;QUk1RryOqCi0U0KDKVIHVokkm5dNhMLN7NeNbLJ1eLEGklWIeZaXrGSPLt8v+ayrKMeYF24rxwjt&#10;kdCUpTydbnDONfgUF0s62ZStACvBc5JqElWzhqxk06iat92SamIPgA/ZK+8xJwdY+G8j+E2I9vDy&#10;nRS9Y1vyOvHzyD7M0KxC7t2G1gWSaj6XGtoUF9eNbAZbDK6doN7gexscVJzgM/AVOA7YgnKaOTnF&#10;+jzB5B9joo9CdhiCT1Xx//nPZLGm2RxOl1vz+vyBYCgcicbimVk5uXmNChoXNml6RXGz0uZlLVpe&#10;WXHV1a1/1eaatlXt2l9X3bFTl+u7dr/h1zf26Nmrd5++/foPGDiodvCtQ4YNHzFy1Ogxvxk3fsKk&#10;yVNuv2Pab6ffNeOee2fOum/2/XN+P++B+Q8ueOiRPy589PFFTzy55Kmly5aveHrlM8+uWv38C2te&#10;Wrt+w8aXN/95y9Ztr27fsXPX7vq/vP7GW3v3/fVv+w+88+57hz748KNP/v7pZ//44vCRr45+/e2x&#10;4999f/LU6R/PnD3/z58uXEr8r/8a9P/C9ZvMSrFdSfagWVei01GdoWRnK935CC9SykuU9HK0t1Li&#10;K5X6a5HfQenvjAHdlAM3KQtuxoMaZcItyoWh2HCb8mGsMmIiTkxVVtyJF3crM36n3JiLHX9Qfjys&#10;DHkMRxYrS/6kPKnDlOeUKy9iyzrlyyZlzCs485qyZo/y5k3MeVu5c1DZ8z7+fKwM+hyHvlQWfaM8&#10;OoFJPyiXzimbLl5KjB0+uVzNuyUZwH6+GP7L91+4X2Iymc0WixUPbHa7w+HEB7fHo2GFT9f9uBEM&#10;4Uc4giMZMTzBFFzBFnzBGOVM0pqUNz8zJ+kN1nTrrrYSO6lmwKDaW4cOv23U2HETJk+dNn3GvbNm&#10;z503f8HDCx9btHjJ0mUr6tguaresW4/IpMafSUxpTIpUKpGJToSiFKlo/fIIao9+jd5vj6H4uxMn&#10;vkf0qR9+OI3uM2fPnjt3Hu0/Xbhw8eKlBv2Jusa2xNNl3sTKymhibYf8xNauLRI7eldf2jWo5tTu&#10;YeMP7xwz+9CW8Yv2rpu8atfqqZu2rZy2c9Oyu95au2TmwdVPzP247rGFRy4XDTU01NBQQ0MNDTU0&#10;1NBQQ0MN/3cNK40anqGGdR0aJV6hhl29qi/UD6w5+frQCV/Uj7r/vdfGLX5r88Tnd66dvGXrC7fv&#10;3vDcnftWr7j7neVP3ffRoifmf365SNZQRw3PVkYS66nh1a7liT29qs+/MaD/iX1DJnyxd+Scd+vH&#10;PvnG9vEvbnt54pYNL03ZtXrVHW8ur5u+f9Gye99fsGTuJ5eLf9ewiho2UsNrXcsvvt6z+sy+/v2P&#10;7/8Xe3QalnSeAHB8Z6aZdqd6ZqaaZmfaaTtmp/tp5+nY7sxOj9Ts0LQyLxQREQRBEPEAb0Ypj1RM&#10;UC4VwQPwAOUQDEXFWyItr7W0zMwpJy1/+9+2Z94vvPXF9/3neb7emOGOgKROAyJfowopk1Wja4QV&#10;YeoiYbg+VxDRfpsT1ZPEopmsDfA/Gkohg+zUJqB2+GXe4Hp6ttPDY/LBLcyjPv8kQ2sQU65Glopr&#10;Q2VcCaaBKcZqM0rxLSl8kpHKiemxtg8GHmQoO7wO1NhuWtTa/3Ou3fX0yz53jydDNzF9Zr9EbRs8&#10;V9IYLBDIUZX3ZKF1WZUY1a+i8Kb4EmILhU9ptzYggAx8yCA6tA7U2W5caLLf81v3xVPPBt08Rsev&#10;o9sf+iXUG+F3RToEt7AhRHy3FiVLl6IViRVYdYyIoCMJyc3WBgQ//dewCpQf+hbU2/59rtl+z7TJ&#10;xXZ89Mq1gaeeoU2DvjRZZ2AmX49gM9XIkjsKVEVyLVpGlWLl5Eq8El8eqbE2UPzT50AAGaoOrV1U&#10;2W6YbbPfPTHobDM8cela96QnSvnYN1bcHcBgG4Lys3RILl2FKo2vR5dT6sKkxGp8DVZKklsbKIEM&#10;xXtWAdnBNW+1J3+c6rLbOTJ6webhtKt7y5QHsnrYhyLoC6DnGYOyGc3IgkQdihurQReTlNiy8Hp8&#10;OVpOqrI2UAoZSiFD3cHVs80n14+Z7baZnjratM9edFNNX0OIxryJrIGA+IweRHqKMSSb2hrKJDeH&#10;sQhNuKIwLYEXookstjZQBhnK96xYUB38arLj5HfmkbPbWl84nmx863JFOusO4054Y7OHA6LoDxHx&#10;tH5UKqUHwyB24jJwRkI2uo2UG9waxbQ2IN6yDMh2/2VGf2Dl4MCxNW2TZ3eo3zjYyIDzxZI591t5&#10;096ItKeBWNoYkkQZQkdHPMLG4QYI8RgzKSnEFJWC6IulWxuo2LJsXrnri9GePcvbx4+sU8+e2SkB&#10;dscEwMnx3ns3d8Ybb+/4GTicMoUKiZjEYnBP8Tj0EyI+5N/kCMRYNAk+So20NiDd/Nkzw+ZPO0a3&#10;LtfMHP5esmi7gwfOHsoDF87cBled4xd9rkbNB13Hz4XeCnuN80XNEvyRryIDgmYogYEvY4Ng0zSE&#10;tb3RrP+k5/E3n2imf14hfXf4Bz44vjUHnN5LBw7HaODKmUjg7YADQc6hINQ1GOAuBy1GXA18H+kG&#10;e0dx93sX6+G7EO9pbT3GL/+knVr9qXTh51UCcOD7HHBkSyo4uSsa2O8jgEuH0cDrRDCAnwoEqDP+&#10;AHvOF+DP+wCSnTeIsvcCMfY3AdXB2kDB5s9B/u6V4N7Bb4Hg5AZQYbcTyC4dBTU3nBdkMN8XEhR+&#10;RIhLMnFIOe15FJ7+DrVCQ0+sbUhMVdbFMXTVlGyDhMwyiiI4nZa2ZFgyLBmWDEuGJcP/ZSiADCU2&#10;G0AVZKh1PQrk153n6/z9pmqQhOHysJReQQSztYBcosuOkSoZtIa61CSdLCGttTIuq0scw+rjRxV2&#10;W9oHwz3IwPrXWlAKGSSQQQ4Z6j1d5hv8/J4rgiOGpBh6dxn+XguHWKZhRtUqsmIbq9MTWipTUrtE&#10;CZkmXly+mR3L7rU0wPpoYEMGoc2PQHZ+J6i/eBSoPFzm1b7+z9VBxEe1oWldFTi2XkAoV7FJito8&#10;yn1JFtVYnkHvLWVkm1lJzIHcRFa/pf1hKIQMZZCh+vwOoIQMGg+Xt1of/2c6OOlRQ0h6pyysqEkU&#10;XtXAj1DVFFGaJex4o5BJ7y3KyjDnMpgDmb8WmCztg6EAMhRBBhFkqIEMapeji7prLnP6W7BnLQGR&#10;g41IhlGB5uokWGl9eYRKJqToRXyakctO7mUyGebMHOZAWkaBydIA+6OBAxnKT/wN1EGGRpcjC3p3&#10;l9cGL9iEERY50Iy43d6I4qnrMFJZZbhKKCTpOQJKO5ND68lg0U30gpyHycwCk6V9MLAgA+/AGlAB&#10;GeTnty82OR/53eDm8qrjJuxJjx/ZbITf0euQvDp5qKSsKkxZVBZ+P1dAbLvNpXQlF8b3U1mMB9RC&#10;Zr+l/WHgQ4YqyFB/bvs7vdOR1+1XnV/03oCNmX3I3V2Bt9VNwZwqBaqCJ8UomGKs9k4pviWFTzLG&#10;cWJ6yIUpfaSizF5LA4Wb/mcQHFgNJCfWA+W5bW8NTodfdV9xnhzwhA0NeZNbuwMYcj2iUNgQImZV&#10;h9ZkVoap6KJwHa2E2BIFPSHwEjpx3LQuS/tgYO9aAUogg+z4+veac9tetzkdevHgstP46DV/08gt&#10;kq4XliZpCSrgqpGlOXUoSboUI0+swKliRAQdUUhuxpZQDejilFZLA0WQoRAyCPd/A2qP//BWd27r&#10;y84LByeGXB1HJtz82se8iPX9sNSy1qC8Am0w/04DSpxci5bGybB1kVX4hvCKSA1aHKsNESU0WRrg&#10;QIYiyCDe/zVQHP/rb81n/zFpugAZIObfcGDkibPjwPQV36ZxL4LE7J/E7YBn3dUHs+mNKAFNiRZF&#10;ybGVhFq8LKyaVBsijVYgJLQGSwPcTcsABzJU7f9qQX38uynj2c3Djx32mZ45OxpnL/sont7Elj7y&#10;o+b3wNMZ7cichGYUK1qH4RI12GKsiiAMbSCJEYroykA5tcrSAA8yCHZ+CWr2rZq9f2ztmOnMhr5x&#10;u/2GGSdH7dwlr4rnN0LZI37kzIfwhOTekLTYDnQmqQ2bG27A56ObI1jI++RCuC6GC9PSeJYGBBuX&#10;AdGOP79T7l0xYTz6df+w7YaWKbv9yt8v2FcvuHryZm7A7074Y1NHgshxgyhqpDksCd+PTw3rJaah&#10;usmM4M7ojMAOapa/MSHb0kDJxs+AdPsXL/W/LDcP7l1p+A/7dRbV5IGHYVzFjlXHcVymMzpap7Y6&#10;LmfGCjhn3AWBOgpFbAVBEMIWlixEQkhIQgiBQMK+hC0QIAmQQAKEJTEsCXsgCYRFrBuliiIKWhRE&#10;0Nb/fKft8T5e9cKL5/539Z7zPrH9TLNw5lAdODpIweUi/5WXT+psQEj8NIZAf0QgRT4gRYXfp9Dx&#10;92gMzHgMM/h7Fgs9lhAfcJfDft9AvsNiSbvLYvzGzhWGKcv1mnmbnbVgbyWGszaF4OKU9tbLNX4p&#10;8Ap9HudPehEedPVHcijuGQ2LecrAh8zEhqGfxF8NeMIJ93ucTHzfQLltxVT/5uXGye0rNXMHNyrg&#10;xE4R2B7IgTNHUuC8XRx4nqMC2oX4FueK/yncHfOGfDl4ieaFXmRcCVxkefu/Yvv4LnBQqIVk3/dt&#10;rmv9soHba5e1zm1fpQDLzSI4soMHJ/dxwMEqBpyPkOHyKQIE2mMAeyYIws8GQqSjP1CdfIHxNQpi&#10;nX0g/vwV4LhcgaT3zmhYvUwz+cflNfDpajF8uYkHh7YlwLEvaGC3PxycDmLg0iE0+B32g9CjKCAc&#10;94aIE15AOekJtFOXgWHjAbE27sC2vQSJ7x3k7/gIcvavBR6y1SUntoLkq91Q7WINNZftQR7gtijF&#10;Bz0VkSkTfEbCncz47OtJyQJTfEa5IYYn09HyFd0UQWMHSaRuI1a2tBLqNGq8QmtuHwwfDB8MHwy/&#10;e0MuYshFDKWIodJhF9SetwaFhz3U+ru9kmGDZyoiqfcEdO6tHFbuUCpHaEhMrdLFZim6onNV7VGF&#10;zZpIobYlorKjkVDdWX+1pt3cfjXsWwN5hzaC6PhWkCGGemdraHB3gAa/SwsKTOgTeQR9XERNGeUz&#10;C/sz2RJdElfREZ+m1sZka5ppBZ1qSqmukSTVyyNkPVUkeZe5QcGOlZCHGAqsN0LZ8S1QjRgav7YG&#10;1SUHUKHcXzaGYB7XhTPGJOT0keLoEn1OrKwrNUGlSUzWNrEyulWMPEMDrdRURS4zlVEqe8UUWY+5&#10;vTPwrTdAOWKosd8FKsTQ5OYAzT7u8+pg7CMlgXlXRsoaFFNFvQUMRVtWXEtzMqdblZhuaGDnD9Sx&#10;xUNimniomC7VC+iVveYGfMSQjxgKEUPFsS2gsP8C1E7W0OLm8Fbj7T7fisY9asLH3lYQeSYJpby7&#10;mN6gyWW2qbO5PY0ZmYaalDxTJbd0WBArGslnSox5sVK9ub0zFCEG6bG/QR1iaHayAq2rw8/tVzzm&#10;2gPxk1os65YyPLdfHinpKqOqNKWsNiWf01PNSzNKMngmYapgOD9BOJLNrujPYksM5vbOILDaAJWI&#10;oR4xtDhaQftFhzddXh5z3QH4h52YuJvNhDxjXURVp5ymVJcxtbUCdo8kP9lQyssc5GfyR7JThdfT&#10;uOUDaVyJwdx+MRQghmKrP0MVYmi0+xw0jlZvOy/aL+k8PZ73+eMf9obE32jHF+jVxEpNbZSyXsrQ&#10;VgrjeoRFXAO/IN3Ey80fTssWXuemlw9w0yRGc4PC3wwliEGGGJSIQeto+VPPt/YLek+PH/t9wx70&#10;B7FHurEF3S3hleoGcmO1nK4pq4jtLhImGnjFqaa0wpzhpELhCJtXPsDOrjCa26+GvWtAiBjkR/8K&#10;KsTQ7mi51PeN/Vy/h8fMsE/YD4OB7IFeTEGbliBtuBbZKFXQNMUyZneuhK1PFycPcIW8oXhh6TCz&#10;sHyAWVBhNDco/HQl8BGDCDHUIAa13c6fO88dXDBesJsddnefuu0ddmfUn91nDMlvQv6uvJnYIGyg&#10;tObV0DvTZaxejpRjZFVkmKLLCwfp4vJ+mlBiMDco+s1QZrkeFEc/gRa7z173nDs4N+Ryevq2m/vE&#10;uBd+5I5ffIcpOFfRha0Qt4TV5TUSm1MV5A62nN4TUxWrj5Jy+0mS7AGSVGSMrJLoze0XQyFiqEAM&#10;9YhBc/ofL/XnDjy7cd528p6r290Hl3GG7/1YTUNB2VIdRsTX4KrTrxFU7AZia3QtuSOymtZzVcbq&#10;w1Yl67FV+X04WbHO3ECAGIr2rgap5Z9AeWTz647TO2YHzv770ZjzqfuPL7gNT3lg23/wjVFcR2eU&#10;6kMF2Z04CaeVUBujJiopysgmYgO1FVfHbAupTexA12Z2BtbmmB0UIwYBYpAfXAdNRzbN62y3T42e&#10;3T/+wPHkdzMurn3P3ENVEyia5CY6qcAUmpvShythdREqqG1EWUQruTasmVqPUccog66xr/mr0tR+&#10;yowmc4MSxFC652NQfLn2TdvhDTMDtlvGx7/aM/LY8ZT+uctFzYtLQfJJVKRgDB2XOYpJSzDhc6IN&#10;4YXkXlLp1R6KGNdFqwjuYEoD29gyX22KHKVNqzY3EG63gPJ/rgLVgdUvdP9dd++mzebhSYd9ulnH&#10;U5rF89/UvXTzE06jwngTaCp3DBvHvElIiroekU4cpmSFDdJyMAOM/CAji+9vSCxC6VOKffrSzA7E&#10;iEG++6M3mn/9YXLQ+uOR+8c+0T1z2N+8dPZE7Vtn5/LXbp55z1FBydNBBNYkjky9H06PGCczCWPU&#10;OOwdRkLIbRYHfYvN9f8uKRl1Iz3VZzTD7KBimwU0fm7xrG+3xej43lW6mWNbmhbt9svhzFEROP2v&#10;ANy+TVlCecXNhwTQZsNCSE9JOMJ0FAH7OJoYOhVLCpqMjwx8mEjxe5AchZrIoPlMZJodVP19xau2&#10;7ctv3d24XDe9Z03Tq6NbZWCztwQc/sMDR5sUcD3HAtQF6s+hbsTXBE/8Iskbs0BFBb9k+KHnWf4B&#10;c+xAvxdcNOp5apD3bGaw92xWiLmB6i/Lb5jWLtM92bRC/WrvOhkc3iqAE7v/z269xiV9qAEcr+O2&#10;6mytzk5tZ1uttZ221slTm2WX6bLWSkvJym7eL1Re8IYXFK+ggogXUEABUVERUUBAEBVQQQQRL13s&#10;LKtZaeXpbq2bbfrs/+n02fv/u/OiF7/338/z4nmeUti9kQr7t2WDj1sKhOzBQ+Q+HMR5RUCy9ylI&#10;O4iFrMNhkOMTApQjwXO0o4FzRccCZkuP+8+Woe4/5oXzLKOL5rU/X/ZWM3zzfhVs+gcDtq/ORWZB&#10;BI+NeDjkjIPA7eEQ7oqFWLcQSNwZBKk/BkLG7gDI/skfcn/yA+oeXyjYexxKkBjuaDNbF8zTXl4w&#10;XwIfvlMN6xYzYOPyHHBeQYAfvoiBvWtPgff6EPDdEADYb/0A53QC4jcfhyTno5CKlL7lCGRt8QHy&#10;1sOQt+0Q0JAKUAelK98CBrKjijYvhQrkZtXsXg0NGEcQn3ABEdYThDF+z/kpkQ/YJMJUMY18nVJC&#10;v5LNLruYzueOptRUnU2qrx1JkIiG4uWNg7GapoHoLllvhEGOpjeGN4Y3hv9TQ9lrQ8mmpcBDDLW7&#10;PweJlyM0HXeBxlBPqMf5P61Oxt3jZhFvMKmUcVoR42JOWcX5TG71GaKgfii5VmJPFEtt8bIWa6xa&#10;ZcR1qPU4nRJNwEIMzLWLgIn81ZXbP4T6Hz8HqacjyI66gizYa04SGfhElBhzpzoj4zonhz5WXMA5&#10;T2XUDJPY4oF0nsyaUq0yJ4naTPjmjp44tU4bo+lojW3XoOmVoRQxlCE/bRViECMG+X5HUB5xBUUQ&#10;ZlYeHvS4CR83VU8kjfOySy6UUiuH6YUNtlxmizmzXGNMrdR1Jdd16xObTepYea8c36pvTmhrRxOw&#10;V/zPwEYMNYhBsmsVKPY5gtrHFdSBmNnW08GPWuLwtyQpOZerM8vOlecI7cU0qZlSrOnJZhn0abze&#10;TmJdnza12SpNkFrEScpuEUHTiaZXhjLEwPl2CQi3LYcmxKDatx7aDruANgDzW9vJkGl1TOINWRJl&#10;rD6NM8LPFllL85TGArrOQGX16PIE5jZyvVWR2dQvIjT1C1MVxmpiqx5NfxrKEUMdYpAiBjVi6EAM&#10;nf6YF53Y0IftuKRJVUL+RUkqd6g6U9JXkavuLivUtxeVGVtp3D45RdjflCuxVadLBvgZchM3U2VA&#10;E3BeGyo2vg/1iEG28zPQeKwH3SGXWYMf5pkhLPSBISp5oi2edkFO4NtF6U0mQY66g0PTq5gMo7SQ&#10;YxHTBP111IYBbnajnUOSm9kkZReaXhlYXy8CLmIQbVsGcsSg9fgXGA66/N7ti3liDA29Z4wgXNfF&#10;0c8pEwXWxrQmfQ1JreZR9VJWkamBwbLUFPFtlfR6O5vSaGfmyfoYecpuNL02LAQeYmjYugwUO1dC&#10;O2LoPujy0nQC89gcEna7L5zwS1d04ZA6QWBqTm3S1meq5YJcfUNFgbGGxbTwmBU2TonQzqA3DhbS&#10;pH2FNEUPmqAcMbARAx8xiBGDEjF0IgaT9/cvLMcx0/1BYbf6T6VcNEYV2bTxAkMLQaISp7dKhGSd&#10;sDLfyKsosbA4HBuDVW2nMxsHqcVSC7VIYUQTlH/q8Mog2LAYJFv/Dq1uK0Hvvu73vgPfP7Mdw9wf&#10;CgybsGNTzpkjC8262Mp2VZJE1pzWWteQreMLKUaWoKivmM/qL+AKBijcRju5TGohl7YY0fSnoQox&#10;NCEGjdsK6HL/ZqYfs/3XoaNed877h46PhKYMWcPp3V0xfJU2oVGsSFVVNWd2ssW5PcV1dHO+sNSa&#10;U82zZdeIBzJ4UktGRYsRTVCBGDiIoQYxSLd8AFq3T2eN7muf2THbHp738bw15ht6cTSEYLWfLujo&#10;xfFkerxY2EZQVigz2ktk5K78JlovuZFhyRBz+4likY1QK+1LqVYY0fTKUP7VQqjd8B7IEUPHjk9m&#10;zHu/fjTstfXO5cP7r109EXzmUlCy8cxJWqstittgihPxDUktzPa0tnxNtp6kovSkKYp6k+WcvgS5&#10;0IKXycx4iaIHTcBFDBWIof7f74LS+W9zhh0fP+nfu+buqJfzzUlvj7HJY0G2q4GJnT9jKdKRCI7A&#10;Gl3H7ImXUnRJrZlaYgdBnWXAq/K6o5VFxkhFuSlCKTLi1CoDmoCHGLiIQez4V9A4L5kx7vjowfCe&#10;L29c8fzul6kDHiP/PRrYcyMArxrHkutGI5hse3QlrS9OlNWTICXoCcq4jnRNlJbUfrqN2hmmYehC&#10;NHx9mLahA03ARwz8NQug2XERdGxe/Nj6w/KbF/asujTp4TRyF+Nhue8ToL3jH9M4EZbBG4soKD4X&#10;zcodjOen9ScJE8wpDTGmdElED0l6sosqDzUUK4IM5cpAfRWqoPITB6j55zugWL9wpmfTu7dHXJde&#10;urpr5fBtDyfzI4y77vEhX9m0X0TVVFhy6bUIEvVSLC1zNIFBOEtgxw+ncXGDWZXhAzlVWFt+TYi1&#10;uDbQwq73t/BRBVWIQfTl26Bd9/Z0/3cLrlze/N7w1K5Vpkfum9pnPPe0PD94pPapXyj7Pja6YCoq&#10;OXsiLiN1PImccJlIjRnLLIj6mVx4+gKlGDtKZ4ScZ5QGnuWw/M/y2WgC4cd/AdlqhxfdXzlMjK5x&#10;GL7ptMQ0vWt128u9Ts1z+3fVznkfKP/Nz5f+9GQYeRoXSbyHj0u8nZIYO5VOwN0kEcMnc9NPTeRn&#10;hF0vzAq+xiQFXuWQ/cd5OWiCOsTQtnL+7cGP5o9MfuZgmnb6QPPS7QsJ7N4oAA9XNni708HPmzx7&#10;8hhxJjog8VlCSOyTVGzU48zT4Y/IEaemKZHYhwW40AfF0cH3S2MC7pXH+d/lx6MJpMvn/9q7dN7Z&#10;S3+wX2dhTd9ZGMeZ8XGtWkfbGXWcqda6VWpRsLXiVqBuoIissgiCLAHCGiGEHQIEskIIZCELSxIg&#10;hCxk5R8SEkQUBanbUFq0lnHwqTpa21qltGd+1XnmOt7NRS++95+78543XOyP35mn+9l9RTvsWSsA&#10;L1cWHP6oCvz3F0P4QSLE+2YC3j8Vsk/iIC844dei0LO/lIXFzlaeOvNzTXj0DCPi9ExdZOSLxqiI&#10;54LTr9OMeanLyOWFLv3/WvIH7ezaBXJwX8GHT/5Gh/0by+DgNhIc35kNYbvxELcfB6le8ZDlEwu5&#10;B2Og4FA0lB6OgoojkUA5GgE033Bg+YUB51go8F6rEfs8F+vYfBfNs6V/lMK6hTzYtpwGHqtKwHNt&#10;DnhvwoOfawIEucVCjPtpwO2MhPSPw4Gw6xTkfRIGhbtDocQzBMiewVC1JwioewOBtfcksPe9Tn2D&#10;c13U/5jr0grL5vDg3YVU2PJmEbi9nQ27VuPgwDuxcGR9BARsDIXwzcEQ+/5JwG0NgHTXE5D9gT/k&#10;bjsOJFThh8eg5EM/ILv5AgVFfa2AivYDZfMCIHssBebut6DRaw2IfDeBKNQDhLFewMP7A5sY+Zxe&#10;lviUQs18WMbOu1/AK/knUVR5l9BacyeznTGZ3l37Jb6nfiLV3DCe4uDexF3hX4m/LHC23w2/G/4v&#10;DdXIUOG+FFjov+D+1yAO8QDRGS/g408AJzfqJ2Zp0nfV1KwH5XX504XcsimikPI1oZU2mdXO+jJd&#10;yZ5I62kYT+3l3kpxCD7HDTcNJzgf0NbMgWq0Jyk7lgIbbXvBp2ug5egmaAvygJZobxAnB/zCJ0T/&#10;WF+U+ohBIU5XMUu/KeHUTObzWRO5koZbBBn/RmaX6Fq6tnkMb269mjogG0wckPXjhpqdDejIUIMM&#10;NduXQMPHK0B04K8gPbIJ5IEeII/yhrakwFlJVuxTfkHGt/UVhVNUKmWSXFc7XsTlXieJxGPn2tpG&#10;sjrbL6erFZfwpm4HzqK2pPR3GvHnpc4GdLSjqMhAc1sCXGSQIIP88EZQnPQARaQPdCQEzUgzzj4R&#10;52VPc8tK7zAp9C8ozMZrpRzJaL5APpzTrBzKbtcMZqj0drzRaE4x6XvS+rrVGfZ2ZwPGbwa0JxnI&#10;wP9oObTsXw0dyNAd4AHdET7QdTb4RWda/GNpbs49YXHFV/UVdTdoNOEouU5+CT0H54kiveOc3Gwn&#10;aDBTRg+mSTeYujIxTUe2TeFsLw00ZGCh/0KADG3IoDi0ETQnPEBzymdWHRf8rDs18VHnOeJUcwHl&#10;C255w+es6tbhKqZysKxR5yiWmKwF7RhGUvdpCNq+jiwdJiOYe1pzrEpnA+ZLw3yo3bYYhMgg27ca&#10;lIc2QI+/B+jCfGZ0Z0K+1yYnPVRlk+7KSNRbwhL+SH2l/AKdrrJV1et7y5rM+uI2i7awy6rI09ha&#10;c7R9EqJJL8rrUznbSwMdGdjIINr5J2jftwpUBzeA4bj7r8ZQn5+MMSFPDEm4+z0Z+bc7c+lj4gLh&#10;UGO53MaqUZmotQZtJbdXWS7p6yjtsEmL1P1NyMHPNxq5hZja2YC1+pWh/oPFIEGGDmTQHHwPTMfc&#10;Z7EQnx+x6JBHWCJuSp9WeKsrmzncShLaBSVyU32VWsNkGBQ1HExWJbS2VEj7xWSVvaFIba8vNpjY&#10;JZjW2V4aGMjAQYZmZFDsXQk9yNB7zH3GGuzzvS0q5FtbfPIdU0rRmCqTOSgjNmHiIrmWW6FSsKkG&#10;KYONial8q6C6xc6ldDlYZSoHs1xvZpJ7e5ztlQH9OA2ub0DLzmXQhQz6z9aDxW/Hc3uQ95OByJDp&#10;gbjkCQxXdEWbwezvzGkytBTIlU1lKmljtUHEZmE8JtdaT5fYa2kdDiql21FD0fXWUMw6Z4NaZGAi&#10;AxcZ2jyWQTcyGJHB5rfj2WCg978vRoRMXTiTfMOWVDRkSGNgSkKTRkaSySUlKrGgUs9tZGBsDsfK&#10;qBPaa+rkjkpGt4NM12EVNLPO2f5n4CGDzONNUO/5C5h93p21+27/4dJJrwcjp4LvXIpJvupIKHSY&#10;U+kGTZZAoSDKWqRF3TwJWV8npPbS+GxrFVfQT26UOkoaVI7iuh5LSa1J72xQhwwsZBC4LgI5Mmj3&#10;/Bkwn3UvBn3dvhsN+HT6WljQxOhp3PCF+IK+vhSa2pDBl6pzpE2dBUq2rExHa602V0pYfaUinq1Q&#10;1GLPF6nsebweC6nRpHc2qFv1yiDcugg60e3U73l71uaz9oeLR7c9un5i/9R4SOD1a1FJg8Nx+UYH&#10;jtqJpXPFBkIrR0PqoitLtBWdVcZiOQMjyRqtuTKJjSBT2rKbdRhBZNI7G7CRofa9+SDeuhC63JeA&#10;yfOt5wPef388ctR1esJ/7+Tt4ICR8YhE69VYkvpiYnWbA9/Is2Q1M03Ejkp9kbpYW6HPU9NMBBUH&#10;y1CJLWmqLgteoTenyc06Z4N6ZKhDhpb3F4B6x+JfLbuXPx3yWnP/+pEtd+/6ed6YCgy4MBkeb7wZ&#10;Q+y4mlAlvJRSXzuYIaqy58iKrQVdRAtZk9VL1eHNbEOyqcmUaJSjjIYkLaZxNuCsnAOc9fNAumU+&#10;6LYvem7fvezBqNfKrycPbbh5z9fz8nTAib6pU3Gq29GElvH48obrycya0XRe8cXs5nPnifI0e6EC&#10;ZyV3x/dRNWcsbG20RYjq0sTarEpngwZk4K2bC52b54HZbcGTi7uW3B0/sOLG1Gcbhx/4etof+vv3&#10;3A+Nkd2LTud/k1DA+Cq1knwzk0kaO8fJHiEJUoeLxYlD5Ja4CzVt0edrZZHnefLwgf+wX2dvTZ5p&#10;HMcjDtaKTse6X7bW0YqgYt1ahdSKIhWIKLIJCET2BAgJS9ghC9mAmAAhIcFAQkICgQAJEAKKgIIi&#10;dWGowihuWFEUlZaiSFW8+1695vJoDt4/oAff88/R89y/yqqAHgPqQLrCAsrX/gMarC1nurbOe/Kf&#10;nfMHH36/tG/c2abzdzesafLIYd2vvifKXuIJReNRidxHpMzs+wnM5OFUHuW/WfyYm8yCyJ+5RWED&#10;fDG+v0gSeF0m9b+ukvldqy1FG5QiBs2auWBeP/dln/Xcofu28/qeYVd0TB20bZpxdah+4+6imPbx&#10;KX6NP5k7SSDQX5ApqU+p1ITH6WmkX2hZxBEWPeJBLjP0noCFvyviBN2RcQOGK3L9blejDuTLLaBu&#10;tcX0+S/n3BleMqfvqe2n56awqxpnnWy0Hw59J5897CSa9XHPm8X7Mv4gBqW9poQm/p4cFfdbZnT0&#10;BIMU9YJDDn+eHx8yLkzAPytOCnoqowaMKVP8nmhT0QaqZXPAvAxzq98K89PYEov2KVsr4yx2VSU4&#10;WsvAeYcQcN9zwfsgDfC4VCB6xAPFO3Y22Y/4LjMg8i0jMGyGExzyJh+Pny4ICZ4Whwa+Lg0LeKUM&#10;95vSRKAN6v6FGeqej7l8YwHm7Ktlcxtg0yI17F5ZAnvX5YPTFga47UoHT4dECN4XBwQnIpAPRQLV&#10;NQwycCHAOIwH9pEgyDsaCEKPABAd8wep53Eo9/IFtTfabp+xxFzs/QTTdns+Rg8rLFWweZEYdi7P&#10;Bfs12eC4gQoum0ngsS0KAnaFQcTuk0CyD4ZEbCCk7g2ArB/8gLnvOHAcfSHf0QeE+72h+IAXlDod&#10;AwXqLnVYYszXLDE1o/PnKGDVvGKwWciFrUsy4NtV8bB3DRGc14eCu/UJ8LX1A/wWXyDYeUPcN16Q&#10;uM0TUrcfg8ztHkDfcRRYO48Ab6c78HcdhqJdOJB8izZzz1yM7qYFRv6HlYUIVluyYf2CNLD9LA62&#10;L40A+5VBsH/1cXBb4wWeaz3Af507nFyPg8iv3SBmgyuQN7hAovUhSLH+ETI2OkM2EtPmIHBtnCDf&#10;Fm2Qg2wc+sZPIAP5Kzh7FoPAcRWIXNeB2McORCH2UEByhvzUo8Bh+b9nCkLeZEkIr1LL4iaT1IkT&#10;8bqUF3H16eOxTVnPottoY4QuxpOo3pxHEf3se2G3ODdODnPR9Lfhb8P/NWTtWAi83YuhYN9KECOG&#10;Em87kODtQRTjDIKUY8BjnnjL4oe/phXHTKafTphIVqU8T6jKeEauo43FNjIfR7eyRomd3F8Ivbkj&#10;kf15Q2FD/P7QW3loAhaysxiIgb59IeR/txhEP6wE2aF1IPe0g9IgB5ASD4EoyeuDIBv/hpdLnGQW&#10;JrzMkqY9S1XQHidVsh5RangjJAP/foxZeC+6s/AO8bJoMLJffCV8QHQp4qYATcBGDExk4zC3LQQB&#10;si8kyG0v//HfoPSwA8UJLMgjXUAa7/tOlBn66hSHNMEVpDyli+mj6XLuCFXFv5dQXThMbhDfIpll&#10;gzFd8p+JfeV9EX3lF6KuSTuIAyI0AQcx5CAG9jdWUIDsC9neFaBADOqjdqAOwIIy3BXKyH5vpWkR&#10;k0U58eP5/MzRnCLOgyyZYDhVKR5Kqiq9QalXDJBa1P0xXZreyAtVXYRLqrPRV06bY69L0PTRwN1q&#10;BSLEcBrZFxXOa6HK3Q60flioDHV7XxHr/0aeTPhVQqeOCXMZI9wC/jBdIh5MLy8boGrU1yj66isk&#10;k743pqPuHKFT3xrTrW0iXVYYyFdlaAIusi9YyG2fa2cF4p2fQRmyLyoProWaw3ZQcxz7ofokbkYT&#10;HTBVkRT9Up6dNiricO7mnyoazCmW92ee1lxJUdf0JtXW9SSaGjop7QZTTLvBEHdep6dcUukSfpKj&#10;6aMhH9k4JYhBgV0O2oNfgR63Bep9sO/0eNzrGkLghDY+dkyZnvmghJk3KOBJr7GFFb30kqoLGeX6&#10;c6lVDWeSDUYz9UxjHeVMoy6+U69J6qlUU/vK0QQ8xMBGDHxk40h3/BMqsMtA5/QVNCAGozd2xhiE&#10;m2yIDByvJcc9VCfTBmVZwquFLNnFPL6qgyWqbqOV1jVnAAsg9N+qDYb02qa6tJZmbVJbs4p6rkGR&#10;0q0tS+tVoumjQbBpAZQiBrXDMqg9sAaMbptnTV7YaVMgbqIpPOhxfSz5jiaRcb0sXXhRzJB1CHgq&#10;M69AZ2SV1OvpCmN1dnWzJqvRpEhvbTmddtYoyzhfLc28pEIT5CIGzoZ5UIAY5NsXgcZhKdQhhma3&#10;ze9aPR2m2gJw462hwQ+N0ZQbOgrjsjJF2CnLlpmL2CoDn6+r4RXXa1jyRiWz0lTGqG+R0czm4qwz&#10;TSJaV00R7aIaTZCL7CzO1/Og0PZTKEMMVfZLoeHAl9Diummm3cPht3P+uLH2kOC7pqj463oyo7uS&#10;KmiTZ8qMEqaqpjBPp+YX1pfnyhplnAqThF1rFrFbzAJGW7Mgp7P2VE6PBk1/GbiIQYQYFIhBZ78E&#10;jPu/gDZX2+muo/YvLxx3G+3EBw21RVL6DCR6R3WioFmZLqstpasqxVxdWaGgvkQgaSzKV5iEeToz&#10;P6+5lcdpNfG4HXoet1uLJsj7n6EYMVQgb2Wt/efQvP+L92ddbF51H9nzvNfXbaQ7OGigPYLc0xRD&#10;b6uNP9VQmSLVlmdXlJeyqksk/PpCUXEjv1Bu4gm1ZrbQ2Mrkm1uY/I66HH63Fk1/GXiIQWIzH9SI&#10;oW7P59DiuPpth8vGyd4ju8eu+rjc7Q0MvNoZRu40E2nNBgpfp6OWKNUZSqmC+Sf7dRbV5J3GcTws&#10;MogOtFq1VlCUEVxRoEpVZJd9kT2ENUAgIWEJO4FEggRICETCFoKByI4SFo2souzQAoILVopYBBGr&#10;iCBFdMQ+856euSeXczEXn/vvxXve5/+rzi5iiliF3JuMfP5tel55My2vvjmB29xEze6oo17prpIE&#10;ZCANTKSBhzRUIP/rBuR+txru/tRtrr44ZHvq5Ziz2fiQh8dAj19oWzueVicOzSiri8zn11BKuBVJ&#10;laxrabUpJZxGmoAnply91hRXVNsUzW9uiuV11MXld1dJAtjI5mWpyQEfuZ1VJxTglq7SeofB9yv9&#10;Zmpvxmy0p8cdL4yOumO6Bn1J4s7AxOo2EksgjsjLbYgrzqilVVyuZlynVrLr48rzbkaVlYjJZddv&#10;h5W3isOFd0URgu4qSfzdwD4gBwKk4brmZmg6rbjWpb/z3bCZ6sun1poTzy6a/vwYjW4f8SbW9eMo&#10;pZ3B6QXt4dzM5uiilFuJpdTGy9Ux9axasiinPkQkaAwW1dwkiJobg2vu1RIreyolAZnfSwNHdRMI&#10;1eWg7rj81/ZTW5cHzm+fe2SqPDVtcXzshb1x96Srq/iRF75qxD+OP4hncHpCOYzOKB61g1Ic00Yv&#10;D29lVhNbuNeDmq/W4lqqRf4tTaKA2101uIa+cklA1i5pyNknC+UHN8GtY3JrXTqbX9/XU3r23HD3&#10;2JyF5sCcrXHrtItz7aQHrmQcG8UdC6SnjZAyaL9E5MQMxheG9dOLg/uYpbg+brlfr6DSp7eqyqtX&#10;XOXd01vu0zEolARcQRp4KrJQoyYLrYdlFwe15KZ++1Fh7KXRnv635pp33tgYNbxyciybxWALprGh&#10;7Cl8fPJkaDJlIpoZMZ7IIT5MzsGNphf4jnD4nsMFVzFDQgF66IbAbahN4D48XCgJ4O6UBgHypqxX&#10;lf7YeVB65tG/ZMZmtbf2LRiqtC2bn2h4b21Q8c7Bjv8Wg+G88cMxXgeHUucjoqNn4xLCpmlJhKmU&#10;lIBJVprvRDbT6ykvA/NEmIl+Up3lOi7Och7vkgjk7pCG8t3S0Kws9cfQTqkHL1Sk+xa0FNtWDffW&#10;rV3QLFu10uP/edHiygrGKXXF34P2geQXuxyJJy9SQkhvk8KD/kiN9J9nx/i+4sZ5veRRMLPFCejZ&#10;CqrrTD3N+UWLRIC3XQpE30mt9CihHj7dgupd2Cvb8lHrW9FX/b2lX02OFqxb6Gat2xsx1t0tqev+&#10;F2PXQ1zDv0RhiJ8p3vg1OjZgNc0fu5KJ8/mQE+S1XIjHLBUT0O8riK7vRSTnRXGIJKDsG9Ry61bU&#10;/Z83o3p/34JqWtsnVwva24RwTiUXjDRYYK5FB7szFEAbRILfhVAgWRIg0iYQKPb+kOTgC6lO3sB2&#10;9gSuC+Yvnpv7VwHabb3c3eXLDYzzl0YPSSzVy6NG7v0D1TkijxIvKkrXwH75EtD6lgu6P6SB/gEq&#10;XDgcDbYnQ8HlFAF8z+AgWA8LZH0fiDX0BJoxBlJM3IFp6gacC66Qa+YCfHMnEFo4QpWlA4isJDHa&#10;Iou627MJdfOxHKryr29kroKa/BU4rpQCOjvj4ZxyOJgcIICVhh84HvECz+MYwJ1EQ4iWK0TqOEP8&#10;j05AO+UIKacvAlPXHrJ+soOcn2yh8IwNCM9aQ6VE7t2RQTX8IoMqeyYjVQjbZDhwQD4ZDv0zBk5s&#10;CwHdXTgw2OMN5nvRYLffGdzUHMDnoB3g1G2BpGEN5ENWEHPYEhKOWEDSEXNgHDUD5lFkmB0zhdxj&#10;JsA/LonGbilU2UMUKu+tjBQbtsskgbJcFKgpEOCIoi/yXbjD2R1OYLzLDix3W4PDDxaAVjYDLxVT&#10;8FcxgaC9RkDaZwjh+wwgSlUf4lTPQ6KqHtD3n4M0BPuAJICiIgMxh+QgQmcLJOoqQYrBDki3UIEM&#10;Jw1g+mpBasg5SI43BVqqDSRkO0EsHw1RpV7r5Grsv0PrAj4RxUFrhDbCKr6LuBI4GPLefyRsAfso&#10;fN5nijzjNRc55fFqQ/9v+F9qQG5FrIYcRGlvgUunlSD1/A7IMFeBLAcNYHtrAZOoB4xYM6BftgMq&#10;xxXieZ7r0ULs54hK3FqYiLBKukVaCW4N+4DvJC8FDkYuBIxEv8Y+jpn1eR476TUbP+41F7MRSPhv&#10;Q+xJBUg+pQgsvR3AMVMBrr0GZHtqQxb+PLCiLCA1yRHoGZh1ah72U5wgaDWqPOQD+Tp5KbQhapHY&#10;FLtAuEt5EzRAncfdvzTj9yRpwmeKPuYzTRv2nU3YCCQiDXHI+4WCvOMYOoqQee474JoqQ76dBuRh&#10;tIGL04csshWwqC5/MdK9Pydxg/5M4IcuxVyLfBdRFfcmrI76miROekW4c/llUH/qC+SQT/j9yhrF&#10;TqQP+k0l9/pPX9oIUPfIQDzSkKipAOnI1ruC7Kw8E2Xg22hAIVoH8v0NgBtqA1kUt3Umw281hUNc&#10;ohVELsQXU15HVSTNhd9gzJBuMaeD29nP8f2c3wIfcO/7PeAOBIyzu3CTqR2BU8kb+buBgjRcOqYA&#10;GcjGyTm7HXjGyiCwVgeBqw4UYQ2hgGT7hRuDWcukB35IZ4cvJOfGzycU0WejS9N/J9dkPQtp5E4Q&#10;2/N/JQwWDgcMFfXh7hd0Bj3MbsM/ZTURJlM3AjSkIQFpoB/dDJlIQx6ys4qM94DQSh2uOetAiY/R&#10;l6sE+48FkV7LXFrwAjs9ep6RnTRD4zGn4oTZTyOqCh6G1AtGSa0lw8Q+YU/QgPAOfqioOXgs9yZp&#10;PLOeNMHcCNCQzZuAbN7LRzYDB9k4PGTjFBvtgTJL9f8QXp9RTd9rAMdDBEWxddU6Tq9VvGKte9Oq&#10;CG5FgURALkumgowAIWwSSDARQoBMssmeDAEDQRGJYY8SucjFVqnXYjmVKni1WqH1uf/Te9/nxef9&#10;9/zGc84DGuzeP1VhXu/lV/1ei1MvT1XmJj0vp+SM0+jUh0QWcyhLUNmXLhd3pxqqrLhGuSX5nvJ2&#10;QqeyMaGnqi5pkG/EDTP1KaOl9gAJachDGqhbnIG1czGIkAa551rQntkEBsyeD/oQrzeaGMyviuTI&#10;58KMlMdMImm4mErvJzPYnflcQXuWRNpKUMtb8LWqprQWdUOKVWPEdSl0qf0iFd7GVqSPlNkDBf9v&#10;uIHsWRxkz5IcXAaqo2vAcPrvf9b67nlX8w+vaWMUdlKTEDUuTcMPc3MK+xhkupVWwr5byBQ25wuq&#10;GrPlyrpMg6Y645bWkGHRKfFWtYzQK5VmDvHEmcNMe/5qyEcaSjY7A2+HC1QdWArao6uh5vTGuQaf&#10;3W8aLnlN1UdgnxniYkYVKekDgsxCK4tEb6VTOSZqmbCukCszECUqTa5Gq8y5qZdnt+pFmRadILtb&#10;xs8Z5FfmPmDbA4VIAxHZN0vdFgAf+Z8KpEHvsRrqTm383XRh10xzoOekKRz7pPZKjE2djO+SEAru&#10;8vLopgoKp7aELtJRWTIlWaiuIil1ImKNgZ/fYuTkthvY+V0KFnFAwCTZOPZA4Zr/NTCQBuH2RaDa&#10;vwSqj6z62HDS9Z35/K6Xrf6eE+YwzL8aYqL79Yn4djm+oFmYQ6/jFLB15TdEipJymZhWqa4skuk4&#10;ZL2BSTYZGYX3EJ2qUnK/qJQ8xLUHyEgDCWko37QAxNsXggaZ17VHPv/DdHLDm1bvHS8s2KNPW0Mw&#10;D0zR0V0119LuqFNJDdLMEj2fyFawrwtF5QwZr5SrZhZLdAya1lhCa6im0e5VU6kdahq1T0yjfldp&#10;z18NBRudgIm8Cem2haDb9wnUH145az7x5cw97+2TnZgjj9uD/QbNkVGWm3GpTXocsVpBKFZJ8lhi&#10;PlnI5ZTIypksdUkZci0MtZFSerO6kNFWXUC3agrpvZJC+iDfHqAgDWRXJ2AjZyHb5gzGvZ/ArcOf&#10;vW89vu5Vx7mtE72YQw87gnx7WiMiW29dTamvScrXavHFUkU2iycpEJQLb1QVV1aoKBy+jsRWGPJY&#10;NcYc1p3qHKZVk1vRK80rH+TbA5TVaCja4ARcpEGx1Rlq9rp8bD60/G37sS9e9J796umg7ze27ks+&#10;1vbwiGZzLM7YkJAnr06l8bVZFRVKZFjKrkvJEoYyX8TTZglkeoLAaMALzEY836oh8HqlGdxBgT1Q&#10;hDTQ1jtBJXIf6q8XQP2eRXN3vl36utNrzeTQmU0/DF9w7+8POH+3Iyy8vi06WW2+litqwFFZtRnl&#10;xYY8HllLEeeq6PIMBUedKpdok2V6faK8SZ8kt2pwkl5piniQbw9cRxpK1jmC0NURdFvmg2mX87t2&#10;90+n+j1X/nvs1Pp/jnkf6LT5ezf3hoQarVGJVW1xWZyWZArdhC+lNOSwc+sKBYSaYinOyFIkGMSq&#10;OINWfcVwS3PF2KmK0/SJ41WDlfYAdRUaGF84gnSDI1Rvdvrz9s75090HFv004rF07MfjX/aPn9vX&#10;Noo9c9MWHKzqi4jnd13JYFgSC4ra0opz72RVpLeQuMnNNGF8U4Uk1iSSRd3SyCNMjfLLTZ2yyPoB&#10;YVTtENceoCENTGROKdbPg4ZN835r3+r489Du+WPj7ksGnh9fb312dm/TOOaUfizokng4PLbiu5g0&#10;av+1vLyelKL0rsyS5A5ieZyVxom+X1F52SIShFo0wpD7jaJga6cwpG2IG3p7mGkPFH+OBt4aNOj+&#10;hv5o3oD+tdcV/ejJJseB5weX3X9x3LV58sze6gnfE7KngRc5T8IibnwfnUAcvUYgjKTkJw9nUq4+&#10;IN2IstHo4TZmWbBNXBFk0zIDbSZWwHA3M3BwpCywZ5RuD9BXokGyygHq1ji8tax2eDK2DDXw3M3J&#10;8urgiqbpYxuNL0/vkU+d9+T9EnCBPhkWRP45NjJ7IjE+bSIdl/hTXvrVZ0VZUc8YueHPuMSQp9KC&#10;oB+15IDxesrF8TYKdnyYgnn0mGwPlK9Ag2qFw0fzctTogAtqYGKZQ/u02wLTb+4rDW89XavenNrF&#10;/Y/34dLX/qfIM2G+OTNXAtNnkkOTpzMi46eJMbHT1LjI6bJr4a94SSEvpbigKXVK4FRtqv8Lcxr2&#10;RTce88tDu4C/1AFqP0WNWBaieocWotpmlqMbP2xepJ9zXymd89jAnjuxrXj23P7C2Yse2bNhJ9Nm&#10;r5xLmsX5xM1mYGNmiQGRs9RLl+fKgkNneSHBHyRhl35Xhwe8r464+N4UiX1nifR71xdlDyhdUKPm&#10;+aiujgWoOyMLUTf/+GyeBra4iGH/ygo4tI4Kx9zy4ewOAmD24SDk23iI9YiFZK8oIJy4DHmnQoFy&#10;JhjoZ4OA7R0IovMBoLhwEfQ+GKj39YM7fr5gxdjzfR0a1dXqhGrpdULV/OCMUsIqRyFsdSmD3csp&#10;4L42GzzXp8Bpt3jw3RoNQTsvQ9SeUEjYFwxpB4Igyz0QSN/4A/UQFhiHMcA94gtiDx9QelwAw1Fv&#10;aPQ8By1e9vSY0CizxRFltM1DVU0tdODBWic6uC0iwfYlBOQsEuHI2lg4sS4czrsGgf+mAAjbjIXY&#10;LX6Q+LUP4LdegOxt54G0/Rxc33EWSneeAdau0yDYdRJku0+Afs9xqLXLfBuNMvSgUJJHKBQLFqOL&#10;Ya1jPmxwToOvFsf9l/3y6moyWwOwSwVl7I4Fuzh2HEdFAcWCSB0dCyIcioQeQkgIKSQkgRDSew8k&#10;IYFIkSooKMKgjFiwwICiLmyIIijKCDP2wcN7vuW5OVeZP3AunuvvWXvtb7/vA5tmRoH7nDDwnB8E&#10;/gsPwaHFByBkSQAcX+oHsct9ALPcG1KcvIC8Yi/QV3giA3gP8FfuBunKXaBetRMMqzzAsvqfqLiE&#10;fL9z3DjFs3Hj+DB9PB3mTsDDYvs4+MEhApynHgOXGYfAY1YAeH3vCwFzvODQPE84Nm83hM3fCShH&#10;D4hz3A6JC9wBt8ANiAtdgbpwGzAXbgX2IhcQLtoCsn8ECEsnQDIyJzAuDkB0mwbpu2dDht8CyDri&#10;BJmodcDEbYF0xnZIE3oCSeMDBPPPgC85CNiqI4CpOwqJvx6DhMshENsaOhrdFv4J1RXxLvLJ8ZGI&#10;vsg34YOol6HDUf2hf6Js8X+H/3VYaw/YzQ5AcZ0GjJ2zgeW7ADiHnYAduR4ysS7AoHkAje8FFLU/&#10;EE2/AKHoCOAqgwB7JgQwDWGAvhTxNb418nNMG+pDVFf0SOSTmKGIF7GvwgfjnocNx/WGjcTYAlKX&#10;TAAc4oDf5AC0rVOB5TEbON4LQHDQCfjhzsBJ3Aosyi5gZvtAuvwApBkCgWgNhpSysDFcTeTXpPro&#10;0cSLsV8SrsW/j21Dj0R3Yd6gerADx/uTe8MHcQ8i3ibejxhG2wKIiAMecUjd6ACMLVOBs2MWCPY5&#10;gviAE4hDnUEQvw04xD3AyvQHpuQwpOuDgZIf8W9iSdTf+Kq4z8l1iR8xTdj36Ku4kbg2wpvoLmI/&#10;6impJ6KffD/iVWpH5B/J7ZFvsbYA0uIJkLLGHsg/TobMzVOBv30WSLwcQb7fCeTBziCJdQVByl7g&#10;MPYDS3B0jKkO/0rLi/5CLkJ/JFRg3+HOpPyZ1EgaTryc9ia+jTYQc4/eg3rK7Drex2hHDaS1Rr0m&#10;XIsawtsCyIgDAXFIQ/ZZNtKbIveZIPd0BHWAE2iCNoAyyg2kyftAQP1llMMJ+cySR32k56DfpRXg&#10;R4ilpD/w1bQ32PPMV4ktrIGE9uynMd3c26jHvJtRvayr0X305thX5Iuxg0Rb/NdhtT2kr5+MPLdT&#10;QOY2E9R75oPefznkBG4AXaT7mArj/beUfPiDgBX+V7Yo/m2GBv+aaqK8JBYyX+Ar2M+Savk96Avi&#10;h/E3ZXdi7sqvx3SLW2Ifc5viezPrE/pp5xIG0mwBlEUTIBVxYK6dBEKk9ZSuM0C/ex4Y/ZZD3mFn&#10;MIa7f8lJ8HmvJgQOSxmo1zxeUn+mjNxL02U8Ipp5d3FFks6kKnl7Yr3yVuJl1XX0bXVz/F1FA/qB&#10;qC7xSXYN5jnzVNKLdFtAGuJAXG0HrDWTQLzhO9AgrWfYNQ8svsvAetB5tCDU/UNerO9wLi7olZIa&#10;81zISnmYJWDcoSs47ZQc0Y3UfNlVfKmqJfm0phnbpLuAvaU7h+nUnsbek1UmP+KX4npZJ3HPmbb4&#10;5kBaZQdspHllSOvpt04H8865YPVeOlZ8YP2n4hD3kRPRfoN5ScHPtMT4bimD1MHjMG+wJNzLdI24&#10;Oc2kaCQVauoJlfq6lPqc0ylXcitx7bllKV3KYkK3yJrak12Q2suyBVARBzLiwEF6U+nsAAak9Qo8&#10;5kDxviWjZfvXvSsPch8qjfTrs6JDHhpS0B0qGqlVnJVxiSvk/cpSSM7Sc5SnqfnaKnJpTjnpjOEk&#10;sdlYRLxltJI6NRbyfamJ8phrpPSwbQE0ZK9PW2kH/B/sQY3cSxPyRhTu+B5KvRZ/rvp57Uh1oNvL&#10;ygi/nuK4f9024xKu6yik3+TMjAYRl1fLkUqrWBpVGcOkK04vMlipp0yWtMY8M/VmnoHaoc+h3ZXr&#10;aI/4WtoTji2+OdCQzhMiDlrEwbJ5CpTsmD1W4bXoQ03AmqGzh137asJ8u8tiQ9qs2IQWI5HYqKEz&#10;a2VsXqVQJC3hKlXWrFy9OcNqNDDK8/SMc2Yt45pFzWjPVTG7lArmA6GC+ZhnC0hHHOgr7ECMoF83&#10;CVl/pkDp9lmj1XsX/lXnv3qw4dDWp3WhPneqooNbizHxFywEYl0OlVmlyuSVSPnSAqFMZeTp9Pps&#10;i1GdddKsYNVaZFktFklWm1HCvqMWZ3WLRFmP+LZAHMYDA+k8CeKQi/yfhZu+gwr3mV/OeDoOn/db&#10;OXDhoMuj8yHe7TVRwS1l6LjzJ/Cp1SYK46SeyS1QcSRGmUSlFWv0CoHJKOEVm4Xcmnwetzmfx7tl&#10;4vFua3i8bjGX+1BgC6AjjZWxfCLInOzAhMyN4p8c4JTb9I/n9swfavJd0Xfp4KZ7TcH7rtdFHrtQ&#10;mRBbW5JMKM8nMaxGOteoZ0u0aqFKrlDqRVKDkSsuNLPFp/IzxU0IN/NY4k4tS3RfwhI+ENrimwNr&#10;6URQImdhXmMHpRsnj51xnfaucffcwUs+y55ePfBTZ3OQ15X640fP18TFnCpPSikqSqXn5VM5WlOm&#10;WJ7LVwp0cl22OseQoSzIoysqLDRFQz5VddOcruzQpcvvS9Nl3SJbAANxYC+ZCGrkLAqQt6rix0mj&#10;Z7dNGbm4a/ZAq/fihzcCNt66fHTvxabwwNqzMdGl1Rh8fnkKTV9MYcutTJHAwlGwTRItw6DNpeZY&#10;TCR9mTlVf85CyLluJuo7dCTtPSlZ0y2yBTAdxwMXmRm6ZROgcNVEqN5g/6nRxWHoiseM5797OXb9&#10;7r/hWmugZ8NvYUeqGqNRhXXoZEMNjqqsIGcJS+kCdjFbRj8hUlMK1HqCxWRItpw0JVnq8jD5/2G+&#10;Tv+pzvs4jv+O/aKYsnWJqSmmSAmRrWTfOYRzHOc4G2fhHJwcW/ZsSYNKxbRcdV1J45qaokejMQ+0&#10;aJlokupqc7RQsoQrXQ7VvK/fXH/AuX3deN7+vm78fo/H591zRHL8Xr30+0d7pY2Pq1RBAdlQSf4b&#10;DeQ9dXq1OtqsNT5022u/veOiN/jYzaTvvr9Ndy91a9sNekRzN5t1tCMpef/PKfKqNllByU85ZTvP&#10;Fu2Rt1TWpv5Qe0Dc/P0hQXNTA7+5tZF35lpDUnP/AcE/HlULTz6pUgWFpmqoJjuOmqvhn9+ofbr8&#10;rfrkTVuNoYf2WgMKV6Mbj33XXu4Pd/+xNzb0xE0W4+BVvrC6Syzb1ZGWu7M9qzjjUkGF9GJ5tait&#10;ppbf2rCfc+HUgYTWC/XM1qv1Ca0Ddewfn1RxWp5WqIIisqHORA0nzSi4YEGZ7V5Jed2/kjIwZKt1&#10;+5W7UeeQr1Xrk1CXpoHooMbf42k1d7j8slsiSV5PambGtcw8yZX8EmF3WTmvq6YqobOhmtF56jt6&#10;54UaWtfV7+hd/6qOa39eHndpsFQVlJDvHzSioNmE8qXdlHh3ZwkxMGRCufXWVrvzjbtJ27Cv1ZmX&#10;IU5HB6N89z2Ji6p4yGHlDwgE8n5pquR3uVxwNz+X21dewOytKY7rbSyN7W0qi+5tK9/ed500WLr9&#10;xovC6GsvC1RBpSEFR5dScG4J8fSqLnHvvi5xc3QZ5dcJW93WcQ/TM2M+VsdGAx33v6Fu2z0cF1L4&#10;ihOd9VLETHuRxhMNZYv4iiJJgmJ3OkOxL4OmOJIZrWjOjhq6mEMdup4T8UKRE/FoJDNi4K1cFdQa&#10;UHBKn3jWrkP09fyF6HmoS/wyY6Z+/t/rF52ecV92ZNrLct9UgF3l+3C3wvd0n+xJbnD6pJiaPCGL&#10;SZrIjeNOlDBZE3vYjIkDXNrkMX7MZHNS1GSbIPJ9tzBi6oEofPyNKGx0VCU06hGD5zSI3l+1iCu3&#10;tYn2Z7rEWaW5ximl3eJGpatprdLzm3Klv02+Mswhc47mmjrH8RTPiX0SlbIArjI3mKUsCWUoqyLo&#10;yv2RsfNHorbPN0VHLvwUQ13oiA1f+I0W9uk1LfTTO5VGmgji7kUNoqtLk7h4V4toGV9MOYEVWodh&#10;t3gvnI13YYtFDnwt0xFqk4xouyQkOHIh3MxCmisDWR50FG6NRYXndtR4ReKwNxUnfMLxg18Y2vxC&#10;0OkfjHsBQXiuUv85gui6rE609qgTzQ81iaNfDNTqsUqrCusWFcJhaSbclkngbZGEoFVsRFoxwFhL&#10;Drt15MhaT44dO3JwbIxAsX0YdjuEoG5TMBqcAnHSKQAtzv5o2+yLLhdf9Kh0pY0gWjvViKZeCtE4&#10;qE7UYalaBVZo5mGNrgwb9EVwNuRiqykD/mYxCLOIRMyKcLBWhiBxVRBSVgdAZumPHCtfFH3rg4o1&#10;XqhZuw2H1nriuPUWNFt74LyNBy6q1NZOIZpuEMThhwRRPaVBKYOhWjbMNKRYpZ0IGz0mHPRj4LqE&#10;Ci/DEAQaByLC1A+xy7zB/Os2cM22QmjmAelyd3IsuSLX3AXFFs7YbeGE2q834fDXDjixwgGnVDrd&#10;Tb5/lyCqFARRBG2KHF+piWGszoa5Jg2WOlTY6gbDcZEf3PW94GWwBQFfuSFsiQuiljiDtnQTmIYO&#10;4BraQ2BkhxSjDZAZr0e2sS0KjG1QamKNalKNShCsVAfXRhNcRx2InfWQusUAMn9jZESaIyNhNdKl&#10;1kjN34iUKieID7lCeHILBC3bkNjqDf5lX3Cv+oNzKwAJfYFgPghGvCLkU9xw6Bx9LHSWNhU2Hfsh&#10;bCJGqdL/TQOPbODb6yDFSQ/pHgbI8DNGZoQ5slirkSGxAAUg+t9B+k57SCudkVLvDvHfPCE64w3B&#10;eT8ktgeA3x0E7s1gsHtDwRoI+8xUhM8zhiM+xo1RZ+hTkZO02ch3tHmqKhCSdwOfbEjaqINURz3I&#10;3QyQ7WOM3HBz7GRYIlu0DvIsR8jKXJFa5wnJER8kNwVAdDYYwkuhSOoMB7+HCu6dqC/s+9HzrMGY&#10;2fjh2GnGGG2cPk1/S/9Iex23EK0KRH82WGtCtEEbMgddZLsYIM/bGAWh5iikWyJPQH5iGU6QF3tA&#10;ttcbaYcDIDkZguSWCIhaoyDsiEbS9dg/eL/R5zn9jI8Jz5nTzGHWGGM84U3cDPsV42P88/h5mioQ&#10;k7dLItmQsl4bcvKmztusjyIvY5QEm2NXjBWK+BuQl+6MnPytyKzyg6w+BGnHqZCcjkbyOfoX0c/x&#10;nwXdrIXE25yP3Hu86YTn/DHmSNJI/IRAwZjmP46f5fSzlPGq/K8haa0mUtdpI2eDLoqc9VHqaYTy&#10;QHNUbrdCGccOxRIX5Od6Iac86A95HfWTrDF2PvXvDGVKC/s/olberKAj6UNij2iady9ljD0ofc16&#10;m/osfkw6wJwS9SV8SLzFnmOrgmSyQUA2yMh9k0du3lKnxajcaoQ9Acuxl2qFKpYdysVuX0oyfRfy&#10;i8PmcqpjZjMOMmfSjvGmJE3CSfHZlHHBpbRRfveON9zezNecoexHzOGcuwnvdtxmT0qvc6ZFXbxZ&#10;vipIsVCHkLzp5Wu0ULROB5Xk5t3rYYhav+XYF26FWsbGz9UCd2WFzP9DSX7kVH4lYyKrjjcqaxCP&#10;SE6kvxSdyVQknt/5jPdL4WPuzaIH3KdFd9gvC69zR7K7eO92dPAnpZcSZ4SqQEI2JJM3/X/5rs+w&#10;Js81DuBvwlTc2iOiR62iHts6q+IAaSlFpgyRZQRkk8EIWYSEJG9IAgkJSdiEGcIeAaFsZClDQCtS&#10;DwERFREQtK0FtKfHPn0vv8OH3+fnf73Pfb/X86ce1gUw0jeFSOeVXtoGkn8wAmn2xp9S3U9+kPmZ&#10;vk8k2Czyaa6zLI7PS5ow9ClRTnxCyKKNYJWMB8EVrMGges5AYAe3L+BBXJf/JLcl4CWjIeg15Xbw&#10;m8jqkF+xawEE5F2PN9YBdAQPuQ8J0jdTLmwFGRa7gMLW+KPC9eT7dB+zBTnWbkYY5fEMZgT8wuCF&#10;PaSIyfeJqfTesJzYHnwR3IFVx7WHNvNbQvoEjSHjgtqQZ5yq0Gl6GW6OVIxbJBTj367qc4awg9qA&#10;ifTNeKRvypDdyDi/BWR/Z/hXns3BpQKXE29zMGYzaUH2k5Jwr8cCWuAQhxPWG5NA6aLKYtqiMtlN&#10;EQVxP4WVC24T6hPU+C5hFX5EWIp/yisivIhVhs1Q88IXItYCwpAMkQe0AQvpmyJkJlKQvqkw2Qzy&#10;zXd+VF358rcSx+NzSi+zKYW/w2gK3mswkRx4l88Mv8PmUZoYYkYdLZWjJufwKohFCaWRalFRRGti&#10;YcSgOD9SE58TOcVREF/RM6PmiWsB4bu1QBTS82CEBJmJ9OP6IO/cpk+qy18slVrtX6x0ODZd4mGq&#10;yb9lP5yB9bwnIwa2i+hhDTyYUsNOYFYwZXBJdCa/kKoU5pErxNmkRkkWqTcpg/xElEaZ5KZQXjKS&#10;KbMkOWVuVUgGNCDv0wZxCOkhHZB1TB8oz274X6nZjt8rf9w7V2P/9VSF+6URlY9df3aIZ0dqeEBj&#10;EjWsRsiilPP4TBVHAufFpgkUMbmi9OhSSQqtLklO65bK6L+Ik+gTPAn9RayY/pqyFhCBZKAg/wj+&#10;Xm2QjGTI+UYPFJ0x+FBhuu1d7Q97Zurtjo6rr18cLvW27c4P8mjOIgTUJpPDyiUMSqGQy8zli+BM&#10;OFmQwlaIpLFFEjGzRipk3pEJWY+TEmLHBfGxUyxB7Ax1LZ8z0JD9jEdypBprg/yvdUHp6fVL6otb&#10;F36yMHrRZHtktO7ahf4KjM0dVYB7fS7OvzKDSFAlR5NzJRxGhigelgukAjEvU5TAVUr4cLWMC7fJ&#10;YO4DGZeriYfhKQ4Mv4pG0FYDIo3QgI7MpRDJkY7sh/Kozv8rT637ve7C5rmW73ZOtlkfetjgcr5H&#10;fcO6udTPTa3E+pVkR+Dz0qnkjORYhlzKhxPFEoFAmC7ixudLWIIKGUPQLIsRDMoY8WMJTMEzmMl/&#10;RUdEr+ZzBoaRFhAjObIOaIGi/2j/qT6h967JZMOrDvMdY51WxvdbnEw66jyv1Ffeul5eHHKroCAM&#10;l5lNJskzGDGJqVwOXy7ic6QpIoYkV0ITl0kpiQ0ykrhfRpGMCamJkzBVOE1fCyAiGVi70CAJuZMc&#10;5D1Tdlhrpe6Yzpv2s+ue95puGblrefBeu+PZlkYPK3Wtj2tRRZBvdjEBm6KMikrMpdP5Cg6bnZHA&#10;o6fJE8gpCjExuTgpPLleSki5J41IHRNGyCe5kdLpmLWAKOR8eCcayJEs+fvQoMoY/b7pK+3XPad0&#10;J4bObh7qt/iys9vhTH2bm2VZg7dLXm2Ad1olLkRSFhnJL6LRWEpWbHS+gEvKSYoPz84U4RQqcYji&#10;tiRY0S0JzRkTYjMnYVzadMxaAAnJwPsCDdIMkd65B/XX7f2otx2H0C+GvtIafXR6Y9/Q9/ta+uxP&#10;VXe5WhS2YZwyG/0w0rrQIEFNeBi7ikKOLmfGRJXGsQnFYl5IUXp8oKpQ6KeqEfmqukR+xZp4f+Uz&#10;TmDuNH0tgGKIBgnbUSDrXyhQZohaadqNmu0zQk1o9qCGn5w06Bwx/3f9sO2J0n4X85weLwd5xy2P&#10;hNZgP3YTARfdQIok1sVQ8bVcRnBNIttPncb1ri7gY6rVAi91h+BGzXjczcrnLO+SGdpaAB35BpJt&#10;KJC3HQI126FfO7dAmtEN0IOpPai7kyfWNWvMjKoeW39T8NDpUuqgh42oz8cVvhvoHd2NDyJ2EvG4&#10;O3RiUDtMudUqomNaU5meLQUs9xY1+3prB/t6m4bl1jRN97g9S0aQVgPYyPkpWyBQvBmabjKARnrX&#10;Q0P/NYB6pveim1+eWq9+bmaomrQ6kqm5aiIedbPkPrrpSH8Y4EEcxvrgBomBgfejsb4DcPiNARHR&#10;vT+N7NqvpLr0q2nOA500p/sTVOfeuSiXzoVwl47FVQHBJhRQbISmqvWgn9v0ob4BfahrwgBqnNuv&#10;VTV7aqPqtdmuzFeWhyUv7b+Ne+56OeYZ5krUpL8j7inWLXCciPEdp/ve0HAD3DWJwdc06VgnTSH+&#10;qqaW4DDeTbCfeIp3GFvEXn34W/BaQJIBNK/Shh7V60L3OnShtmF9qH5+E6r83QEd5btvN6W/vbRL&#10;vGhhzF2wOR7z5tq5qHnMZfx8gGXwPN7Gb47k4D3HcPaa47m6zUncrs1neDrPF3pdna/BOLy5g7Ff&#10;GLlp92b+pu30H5i1/JmpBY1WoqF7jdpQc48OVDOiD5WsbEXlLhvrpi6f3iRcvriTs/z9ftqy9ZGI&#10;Zafj2CWvM4FL/ud9l3CmN5dJ5p7LDAv35ThL12WxlfNKurXjSoGtw0qlnd2HZnvbD/0ONh+fO1h/&#10;+AOxtKrxQgjqq0VDTa1aUNWANlSo0YOyPu1Ayz8d0RP8fWIj82+THSRgvhsPruwPAlcP+QL3oxjg&#10;e8wThJ50QwrJNUA74wzY5xxBgokDkF+wA9kXbUDxJWtQa2oF2s1+BENmluD1ZUswu6rBSghqbkBB&#10;ld0oKP9nNJQ6owdJgOE/fJdrWMx5G8cHFUkqp3joIIeiJCWdz+dSdJrm1ByaZpqZZqZmamqapjMV&#10;USpqUySsYoWwjq3H6Vpcq3Vh92Ltrq0npIRxmCjV9/nv7uvx4vP6/lzXff/u3/2dtgXLDVRwMMrE&#10;elMBvOdzELyIjigLMuKt40G32Qzu8mikr4xClm0EVKvCiWM0FNvtg7HbIRD71wSg3dEfXY5+6F7r&#10;ix6nr3G5i0Q63k0itd4hkep/I5G2jRtNKYb51BxY64thZ5gKJ+NkuJsmwX9uLMIWRCNmYSTIi8LA&#10;+E8wuEsCIbTwR6alH5SWPii28kKltSdql7qj2cYNh202oHOZKy4QXNRJ5zmi/k0Sqe4BibSlj0Qq&#10;gPEUOeZOFWCxHgvLDCiwN4yFi9FGeBqHIcAkCOFm/oiZ44OEuV6gzfMAa54bePNdkb7ABfIF66Ay&#10;X0ssf0dULXRA/UJ7tCxajfav0vZfov5dov4fJJLyE4kkxcwpXJhOpWH+tDhY6EURPQmFw4wAuBh6&#10;w3OmB/yNXBEyyxmRxk7YbOyIhNkOoM5eDaaJHVJNVkJksgIy02VQmtqg2MwalWZWqP0qYBD/ddIa&#10;fVBcpoO1wRBcH2PwQueAv9kcPOYSpEptwFHbgrXdHswGRzDa1oF+zAW0066gXtoAyg03UHo8kPTY&#10;A+ReTyS+8ELCsDfi33mPx2l9PseN+mhjJ3w+xEIn/zo46IPmPB0cV0PwvI2RFjIHgk3mEDAswJfY&#10;gJtvB06lA1i714LZ6ozko66gd7mBdtEdtGueoP7kBcqv3kj6ywfkF75IfOU7kaDxG43X+o3Ejfp/&#10;iJvw18TBVxdIXjoNFMKB4TQdqS6GEHgaIz1oDsQx5hDTLCASLUeachVStzoipdYZnJYNYB1xB/OE&#10;J5LPeYNxxRf0236gPQgA9c9AJD0PmiAPBY8maoK1CdqQdwljIW8SJoOHExCoCzAJByrhwHI0AN/Z&#10;EGL3WcgIMEPGRnPIkiwhTVuBdIU9BKVO4FW7IrXJAymHvMH+zhesMwFgXg5E8s1gMH4OBe2PsEnq&#10;s/CxpKEILVkTqUkciXydOBY5SJ4MGyAjRBf/OtjrI2WNAUROM5CxYRbk/mbIjlwIRaIl5KkrkSFf&#10;A3GRC4RV7uA3eIN3wB/cjiBwToWCfSEczGuRSP4pCown0WO0/hgtdWiTJund5lfkkdiBpC8xzyiI&#10;6qMiQhdgEfcbjXDgEfe0hMg3Wa6zkOtrBmW4OfLirJDLtkW21BGZ+a6QVHhBVBeAtOYQ8A5HTHKP&#10;b5zgnI35wu6OHWP+GD+a/Euilt5PfksbogxS3lOfUz+Re2lf4n+nY9MjOqJ1ATbhkLxKH4JVBpDZ&#10;T4fSxQhqb1MUhJqjcLMVCpLtkCdygiLHHbJSv3HJzpAxUWPU57TWTSO89viPKSfJH9gXqO9Y1xia&#10;5B7ma0Yv+yVtmNNHe89+Qh+hP2SMJd1Lnoi/y0SsLsCxmga2rR6xdvWhWDUd6nUzUeJpirJgc2yJ&#10;tkIZ1Q5FfOdxldzrs6IwSCurjHovqYt9K9xLfs0/SB/iHmO9ZJ/mvmB2858xbgv76E/S/6QNpT9k&#10;aPg9TC3nNmuUcZM9TrnGmUzUBVIIB+4KPWQs10eenQFKnGZiq4cJKgMXYFuUJbaR7ca2prhoi6U+&#10;GlVe2LCibPNg5g7K8/Q9zD7+vtSn3MPC39mdkkes8xm/MG9k3mc+kPUkD8husd6kX+e8519JGeFc&#10;4o4yznPHKboAl3DgE9lGbqOHAlsDbHU0xHa32djpPx81EZZjNfF2H3ew1r8pF/kNFmVH9SsLE5/K&#10;y5mPJTW8h6JvRPfSDkju8joy73C7sn5M6c6+ybmjuMbpzenmDsnOp74VneV94J3ij7BPpI0ydAEu&#10;kfEES/WgsNZDCZE3txGZt4aYyzrfeeO7wyy0DZvs3tTS1w9U8QN6t2TE/FaQR7mfW8q+m7U97VZG&#10;vfimuDnzqvBQ1g9px3Mu8c8pL/Cu553j/Zp3mv8i54RgOOOYUCPsEH7kHhF9YukCqYRDOjGXSiLz&#10;biH6sZPIvPXrjdDoPedzU8hiTXO07ctG6vq+XSmBj7aJY34uU1BuFxRybijLBVeyqyUXMxvk56T7&#10;FafF7cqToq78TuEP6mPCnoIOUb/qW/Gg/KD4tfiA5D1/v1SbogvwLKZCQnjkE3mzgujJrtUGaHSe&#10;OdHiZfqxNWjRcFvUiv4WssuTBnbAvWphzK1KOeVqqYpzqaBU8H3edmmXoi7ruHxv7tHMQ6oj0uMF&#10;hyQXCtskt4papb2FLZkDir2ZrzKaZBpBo+xDqi7+ccgg6hf+nXuJmagn3mnzOsPRAx4mmkMBCweO&#10;RCx72paw7sFepv/t+rToqzsyKBcrcjlnSosEJwoqpEdV1VmHcxuUB7Jb8/dldRTulZ0t/kZ2vaRB&#10;/rhkT/ZzZX32kKxO8Ta9VvGerwvwCQfZ4mkoJthB7MwGO33sXztj5LCb8XCH3/z+78KtHx+Jc7q7&#10;n+F/o5EXfblWknSmKpvTWa4WtJeWSQ8WVmXvy69XNuW1qPfkfltUl3OqZJfiSml1zv3SamW/aqfy&#10;ZdYO5WtxlfKdQBdIWzIVWUTWLCWoIeaiaaXe5EFHgw8drkaDnT5z/zoZavngaOzaWwdpfleauRu/&#10;3yNKOlEjZ7dX5QnaKkqkLWWV2Y3Fu5R1BU3qavXB4ipVZ2ml6nJZhaqnrEL9P3WFekBRrh6Wlqs1&#10;Ql3846D4O3MS1P2f7vqKazrL4gB+kxAjLYKAoKCjNCnSQSmi1KGmEFqICaFJCS0YpAgSAoGhCgOI&#10;oAgCKkgXRFCKohQFXR1APw6rro7AOCqjoH7GWdGz/919zsP3cx/P755zH+7Bdt46HcLXC3uIHzos&#10;pZd77RT+2eey/X4nzfj2xaAD1xpCvXpqowNaq/jcxrLUqDPFWQnVBfmC8rwTaSU51ZkF2eeyxcL2&#10;HJFwMFconBaLRC+Pi0TLKaLst4nZ2e95kkA0liFNFQ8/YXtnFTaXBi3Cl0sGUu8um5F+G7CRfzTg&#10;pHG3h2o02hZof6WZ69leH+XfXJPAras6GlldnhlfXporKC4qTssvqMoU5ddnHxe35mSI+8Xp4inx&#10;sfwXwoy85dSMvLf8DPGfsZJAjDoejm3BQxGW4xSWp3kX/lPnbsLrfmPi8xErmYfXHdTHr3jvud4V&#10;YNfdGuxxsemwX/3ZOM6pWkFk+cn0uKIK0ZG88sJUYWlFZkbxGWFq0cWc5MK+3CNF47nJJS+EycVL&#10;aUcL3ySlFKzESQKx2Ds4royH0i04OL0NBxd34D5c1sIvDukTfr1lKj0zcnDrzUFPg/5eP9u2DrZb&#10;Y0s4o7aZx/65ISmi6ExqrLhGmJRVnZ+SXlmWkVxRm8UvPy+KL7+cE1s+lhNf8UyY8PNSWmLZmyT+&#10;iZU4SSABm8F/995yFRzUq+K+tm/DvRvYgXtxexdudtJo4+SYvdr1YQ+97gGG9YVelmtdZ6hP5aVo&#10;VvGFxDBx09GYrIbMxLSz4mTBmdL0hNrqTF5NkzDqVFf24ZobosO1T4TRNUtpMdVvknhVK3GSQBI2&#10;h1xFHFQp4aBJGX3uUUbLo8ro13sq6N60IenmpN2W/jE33bZhn70Ng0zn6r4QamlPJDOvIz4kq00Q&#10;ldpyLO7IhZwjcc3FKdFNVekRjecyQ851Huc2jmQFN80fD21cTgk7+5YffubPOEkgGav9kwIOahTQ&#10;9xYF9PuAPHo8IYsePlREEw/0iNdmbJS7ply1mm/TLGpvBDqUDQV75Q9G+GX1x7JTe5PCk3rSYmK7&#10;suMjOwuPhLZXHuW016cdautID2ofTmd2zKaz2l8L2C3vEjjn3/MkgXSsByVkBPXy6GnXRjQ7JI3u&#10;3ZFGU4/JaOSRjlTv7F7Fln847ayb9japmPLbX3Cb7SYcC6OnjsYE8of5wbyh1PDD14TRIYMFceyB&#10;ikTm1fok/6vtAt+BIQFjYFbgN/A2MaD3PS+wezVKEhCScVApi15eIKLZPhK6O0pCt2Y2ouFnZHTl&#10;mRahbcFCvuGxg0bVnKdB0UPGvuz7LMe0mVBP/t1oH96dxMCIyRQ2d0IYwpooiAgYr4jyHa+PoY93&#10;8Gjjw7HUiTkebWIlmn7zY4TPyOdQSSBfBn04LYXm26TQnasb0OgYEQ08kEY9rxRR6ysdqYbfrORP&#10;vjiwtfi5u47oKd00bYFpy3/CdYp5HOUR/iiBFjyf4hs0Jwz0nytkMeYqObS5c1zKXGeI1/xoiOej&#10;J9i5Euz9y19s73t/sySBMgJaaEJoupuARq5JoSuTRNQ+L43Ov1HG1f2ht6HyD0ty4Wt7NeHvLpqp&#10;y1SDxOVA85glrnX4UpQ9dzHRibWY6hqwmO3hu1jkRV+solIWG+heSx0+HktDDPflB5jXDPfFLz7u&#10;L9dpkrysRej+JYRG+/Cob5SAWmeIqGFBGtWsqeHL1wxI+WsW5MxVuy3Jq87b41a9tCJX/fRDVzlG&#10;nNVIs6DVBKuA1ZR9vqtCW/pawX7KWsUBr7WzDh4fLzm6fbzq9OOnKWfXT/9ydvn0wdll7d9OkvyC&#10;9eBmF0K9gzjUMo5HdbNSqGJFDpV81SDkfNUjpX81k+Ov22yOWXdUDVv30GCv03cGrgdp+X0L0/X5&#10;xtOjfRMYeH/P2OP5PdfY/XupyY9QY+YCTebO0GXhCEOWDjBjeRBeYd5bSTLehlBfH0ItNxA6PYNQ&#10;2QIe5cMmXBZoEI6CzoY4MJKJgL1kDhzYzARXFQZQ1Gjgv80b2Boe2CfMDWJ/cAHBTifI1HSEPK2D&#10;UKZtD6d17OC8ri1069rA9d3WMI15qidJfzdW/zpWfxKh0nmERMs4dAwUcHxQw0fBLiIX9ElMMJNh&#10;gI08BRw3eYC7oivQlJzAX9kB2Cr2ELbFDmJUbYCvtg/St1pBzlYLKNlmDqfUTaFR3QTaNEygX8MY&#10;bkh0qR+rfwuhkgcICZ8jlAJEFAdkXBgo41mgTvAFbSIFDEluYCHtDLYyB8FR1g7c5KyBIm8FvmQL&#10;YG4yg+BNJhChYASxioYgUNSHzM27IX+zDpQraUOtkhY0K2tCu0R1o9j9sRlkLSDEX0YoChDigAzO&#10;D+sFBVTwbrCd4AjaUvvBkLgPzDdYgjXJFOw3GoHzRgNwl9YDirQuMGS0IVBGEziyOyFcdgfEymqA&#10;QG4bZMqpgVhOFU7Iq8BJiYChQwCKiRT4mG+AQCsSsPbLwCFXMrBoShDEUQVmvDoEZPwA/oWa4HtS&#10;BxjndoNPqz7QLxsAfdAQaGN7gDZtBNTHxkBdxKyYAPWjCVC+mAJl3RS8wXQd87c3mHyRAHy1/5/B&#10;z5QIQZYk4NjKANeZDMFUJeCw1OAQTwNY6buAma8NARW7wf+sPvhdNATfLiNgXDUGxqgJ+EyZgs+s&#10;GdBfmgP9rTnQ1iyA9pcFUNctv1LB8gsFLD9TwfyTBP/LQDWWggATIrDNSRBiLQNhjmQI81aCEKYa&#10;cKO3AydFEw7l6kJQmT4wT++B/9BdplFNXlsYDpNUqxSnell1UdAWFariwKAgiiCioMaQOSEJCUnI&#10;QAa+DEAggRDmAJEZQUAGFQSjggMoclVa61C0uqy9upxFrwoqFAPIsO93+zv98fze7zn7Xeesh9i4&#10;Bght3kDoWAf4Cxsgqm8jRPX7AO6JL+De+sH+YRSL/yR20n9sH/iP7gO/YSz4fMLCRmsAfrkdYFfb&#10;A2W1AzC9HYHjOwd425yAt3shcAkuwOG6QgyyHBhpK4Fu/AloFWuBcngdkFs2AumkDxDP+wHhsj8Q&#10;bm4C/MPNgH8TAFGfAidxli2W/ZNbRvbDlo84CBjEgf/7fwAIaAaclz3QvRyAs8YR+BvngDDICUTh&#10;C0EY5QJxMd8DT/YjcFI9gZWzFhglG4B+yBdozf5Abd8M5DOBQOoJAtK1rUC8FzxFeLV9gvAh5DPe&#10;Evopaip0EA/Bbwmw9TUBAgcIEGANIC6zA8Iqe2CiXsH3mgXi9bNBGjgPZGELQYZ1AUm0G4hEKyAu&#10;aTVwDeuBXeQHrKqAGcbhoGl6S/Ak7VTIF0rXjgnylZ1jpP7wz8Rnu4eJgxEfCJbIt8Sp3QMkCHtB&#10;hpAnFNj2mAJbrQEkNANlhT1wPOxBtHIWyL2/AsWmeaAMWQjKPS6gpLiDnL8K4hXe08I03y+8vMBx&#10;Tuk2S0xN6CijKXyE3hYxTOvc85HSgx0iX8e9Jz2MekN8S3hF+ox/Tpne94gKEfdpEH6HDqG3/wEg&#10;oxnoaC95qGtKPRxAteYrSPabC5rgBaCJcAENwX1GzfGcQKTrLRLN5hFhZvBHXtHOQU5F5DtWHfa/&#10;0UfxAzQz6SXlPPU56Wr0U9JdxkPia8YflL+od+lThN8YgL3OgMifmbCrjwnh1gCKuy0w0RxCd3tQ&#10;/OAAmp8cQefzNaQHzQd9uMu0Huc+pmV6jSSJfIYQZdBbSVrYgCB3z3PuAfyTmCrKQ2YD/Y/oVuY9&#10;ekfMHdoldj/tFucm9QXnV/ow6xfmF+pl1gyhJwb2d7NhTxcbIqzxdwY26niS7+0gEb0LHdoJw4Y5&#10;kB3oPJOzY8lYzl73Twaa1zstz/dVoiz4aUJyxH/iM3D3BEbybV4Z/VbsIeZ1djP7F9aJ2KvM87zL&#10;jD5+L+PPuIvM97xuzhjzbOwkpYM7QzjJBayZC/usAVQ3W+C62oF8qR369dmBYZUD5K6bDcbNThOF&#10;Id8OF0a6vcsje700sP0eacUh9xJVkb8huqhfpdmUPpGJ8W9BJbuHV8/t5h6LO8c5LTzDviTqYPeL&#10;T7IHRGbeaGwbfzy6JW6KfFQAUUcEgLMG0NAM/3dOBeo6OvQ+ctB+Fq51nC72mztaum3RYNku11cm&#10;guejPKbf7wZByI3UhMi+RA2+V5FB7ZbnM89KSmI7RNV8s6BJ2M5vF7fyzkuO8a5Jm3lPpc3C4bgG&#10;kSWmXjxBqxVPE2vFMwRrAB31XCE6X406bwa6D+OP9lC8etZEhc/XH6uCFrypDlv6pBy36q6J7ncj&#10;l7f9aoY08qJWjT+XpKOdVmazTiQUcVtlFXFH4uvEjeIWSb2oU1YrvCKvET6Q10g+iA5K/4qtko4z&#10;KmRT5ArZNMkawHC1BTE6Pxn1rSzUeYvQN6vcy+Fz9YbZ7+sCnF/U73B5UI1deauU6ttXwNl+MUcc&#10;eUavwJ/UptCOJxtYR9T53AZFiaA2oSa+WtYsq5SeTCiT9CAl0jtIacJ7SQkywitGLCwT8oVqQiYp&#10;1gAmOleC+m4qSi66k+JlttMHV9kP13s7vmnaAAEg/t8070lzyJLf6/auuFZJ9rlUHBN81iiIMGfL&#10;8S36JFqTLo1Vl5LDrU4yCStUVfElyga5CWlDCpBuRT5yU2lUvZEZ1Z/i8tWf2XnqCXqe+gvVGhDz&#10;ne3fvqdDnTcfdd4yN9uJWg+7oaY1Di9bfOf82bLt21uNkR5Xaogbu8qZ206Z+Ltb86VRTdkqam2G&#10;llWVlsktTS0QmjTlEmNSnTw3sVWRpT6rNKivqTKTXyVkaT4KMzWjsZma8ehMzQTdGsBBu4AssoF0&#10;1HkLXWygytXGcni57bsWT/tn5vWOd9uCFl87EvFDTz1hQ+dBxta2Mu7uZlM8rtaooFTmaFglmRnc&#10;Qn2+MC+tRJKlPSTXpx5V6FI6VakpP6tStc8Qne6DSKf7i6vTjjF02vFoawAX7YESdU4DmuPAEhuo&#10;+c5mpNnN5vUJD9tHnWtm9Zu3LLraumt5V1PUOnMtPehoVeyu+lLR/ipTAqWkIIlZmJcWm5udIzBk&#10;HpCkZRyUp+ibFUnpp1Xq9Csqlf6xIskwJE7KGOEl68eYyfpxhjWAj/ZAjTpnNpqjdDFmpu5fmA+t&#10;S21edLjb3D/n6XC9I2DhpRPhyzqP4byPN1K3NNSyd1ZXCbClZTJyYbGakVOkjc0oyBJo84vik3Ir&#10;5arsRiQhy6yUZfWqpNkPlEjuUDySM8JTZFtYiuwxpjVAgO4g2dkG8uZjoGIBZqJxEebdicWYx11L&#10;MLe7V9r3nds0v+t0mJu5Dbv2yFFywKFGVlhZHX9fYbWEmFOpjNaXpXBSSwxxiQeMYqSoXCYtrE8Q&#10;F7QrhAU9SkHBXaXYNBQfXzjMlxgtLIlxjGkNEKPnT/3GBgqcMVDtjBk99g1m4Mw8zP1eZ8yNSx52&#10;vRf8nDvPhrq2ntq7+nA7aVNlCyPU1Mzdk9sgJujrEFpKTXKM+mA6L6EyTxhfXioRlNXKeaXHEU5p&#10;N8Iuu43wKgbF/LJhXlyJhRVXPMa0BkjRPaQ7YeCAE2akfi7mYftszL3zczD9V50wfVeW23X1+jiZ&#10;L2xf2nQu0rO6g+BXbKYH/4/uOo1q8srDAH5JSAigILIoIpvsBAw7CAXDFkJCQhKSQAJhRyiLouJW&#10;1KkjLq11qFN3ChW1LIMwRXQAq6JWRQVxPZ5jPQyoo5VikMHKjs+8x0/9kPnwO+d+uef9n/vc8577&#10;fH0mR7CzsVC2tW6tauPpzemlJ/+SU3Rib35+zYGinOrq1RnVjaWa6s7StOq7pRk/DBdlVY/lZR8f&#10;z8w+NpGuC9ZTOeyaR6YPG5FnPzLJg1YW6fmZRW52G5NL3Q60szf8jBuucq1rLgvcDl5ICtj3L3XE&#10;znNZcVtbCxI3/HONYk3zRnVh07aMvMbdOVkN3+Zr6qsKVfUNRcn1HcXK+t7ilIahAnX9HzmppybT&#10;005NaXTB5vkE+wzJwPd08rCRSW6fMyDXLjPJxV4WOX93qV5TD8ew9la41ZEbfKf916Sciq6U0K0X&#10;M6I3XFglWNNRIvm8vUyRe36rOuPcrvTUtsqs5LbjufKz9Xmys+2rpG29q2RtQznysxMZipbpVGXz&#10;jFoXbDckYwdo5EktjdxpZpAr7QzScY1Bzt4zJE2PF5FTj9jMY/dDF1b2xdrv6hF7brutDNjQrQlf&#10;fSMvpuB6cXzOtfXi9KvlSaqrFUrFlUqVrKsqLbGrQSPq6khPuHKX8nuauGtKlXjxo0JyQTfsopH+&#10;o4TcraORq6100n6BTlpuMkn9IyNyot+SHOt31//2WbDJ7qdR1tueCJ03PJZ7lzxMC8x/kPNZ1v2i&#10;yLR763gp98rj5X0VIklfpUTUVyUT9jUmxfd1yvn37sn5fcPUelIi6IFYcAciXX6rJOTBD4T80qRH&#10;2s/RSHMXnZzqYZKqp0bk4KslevtfsZkV/wmcX/5ypdX6F3y74ucy11XP1V6Zg9l+qYOFQcmD60KT&#10;BsrDJQO7uKKBymjBYFUsf7CBxxvsiIt93hsXO/gmLnZgnBf7b8T8P0+PENJdR0jHT4Sc6dQjJ2/Q&#10;yNEHTFI5PJ98NWJP+3KEzdysDZhXqg03L9DyrLO1YjuNNtlJpc10U2gLPGXatd6J2i2cBO1OP8HI&#10;/oC4kaOBsSM/Bke/awuJGr0eEjk6sCLy3bsQrnYuhPsWOvWcIORCEyHN5wipvULI4V49su8pg1RM&#10;multnbSnlU16MIsn/YxyJ8NM06eizVOmhIuSppKWSKZSbUXTufaC6WJH/nSZE296u0vMzF7XyJnv&#10;3LkzNR4Rs02e4bOd7LC5HsoLdujsH5QJnS41ENJCnUHtRUIO3SLkq8eEbH/DIJuwUG8NltLy4crI&#10;BIelQrCxHCtNEhFnJoTYPA5KyxhorKKQu5hLPUDCsWFJGLbbrKAeAME4aBuEE3aBOGPvj07KLXs/&#10;vHDww286/dRMyMl26vvXCdlzn5DyfkLWzRmSQpjpZcGapsYyuhyeDKqaGsQj1DAWkcaR4M+LgNgk&#10;DArTEKQuCEK2WQA+N/PDuoUclJt7Y7cFG3+39ESNpQcardzRZuWGa5RunU5TGRymMtjTS8gXvxJS&#10;MkxILhgkDSZ6cljoiaiz4MNZPwpejAj4M0OxwiAIXJY/Ylk+EBouh9SIjWQjD2iM3ZBr7Iziecuw&#10;cb4Dvpxvh29MbHHEZClqTWxwxtQGLTodoTLYe5uQLU8IKXpJSMY4IUoQIoYRicMCvUhY0T6DLS0Y&#10;znQ/eNI58NFnI4jhhjCGC7iMZYhlOkDAtIOEaQOlgTXSDBYhl2WJEpY5NrHMsMNwAfUTXIBDhqY4&#10;qhPi3WiI8dWHkCIJYEIWyoIs2hhSsSkS08whKrJCwhZrCPfYIP47W/Cr7cGvc0BciyPizi8D75IT&#10;eDcp953BG6T87gLee8o0BX/mPMeDky6fZuBx6BBx9CHzY0KxggVFlDHkIlPIVOaQFCxC4qYlEFfY&#10;IuGAPYRVjhCcXgbBGWpvmzPif3ahGpsr+Hcp/W7gv6H81x38KQo++UiZ4cNtig9XXSCgZuB70yHx&#10;1ofCh4mUIBZUXGOkCE2hUJpDvmoxZGU2kO6wQ+LfHCE+6gRRrQtEja5IaHWDsMMdwqseEN7xhOAp&#10;5TUbglHKpBcE8JqjTAvAnhDA44MA7rpA6EqDkE2HjK2PlOUMpAawoIkwhibeFGq5BVTZi5G81haK&#10;7Q5I+toJskOukNa4Q1LnicQWNsTnvSC+5A1R93KIHnGQ8NIHCVqf2YRx3+mEj74TCfD9IAJnTATv&#10;URHYunyaQexBh9JDH2lsBjJ9DZAdZoxsnikypRZIz6CuWYkd1F84IWW3K5QHPKA47oWkk8sh+4cP&#10;pK2+kHb6Q/JLwMfEvsCZxIGgSfFw8Afxh5Ax8VzIaCICRyTwH5bCd0gKji5IcKFB6kaH2pWOTHcG&#10;8jgGKFhhhIJoU+SLLZGnXoLsAgdkbHSBZocn1N8s/5hy2Hc2uSZgRlEXNCVvDplMOh86Ibsc9kF6&#10;O/y99NeIUcmblW8l77lD0rmIN0kIey1HyEsFAp8r4K8LRM40yJ3p0FD9Ko/qeYXeTJQEGWE11wQl&#10;QgsUKW1QkOv4MW+t+0z2Nu/JjD1+42kHgt6rj4WOpdSGjyY3ckcUrVFv5Z0xw0nXeUOyh/xX0lfx&#10;L2Rj/AH5bEy/EtxnKQh/okLoQxVCdIGYmiHFkY4squ8WOumjlMpjfYAhyiJMUMa3wDqZzcyaDKfx&#10;omLPsfxNvu9y/hr8NnNf+JDmYORr9ff/Y7tOg5q81jiAn4RNRXFrrUup61gX3KoW6ooge0jIHpKQ&#10;hOwBEiBAIAFi2AmbAdlCkC1AECJEQNlElgoYQbBetaNWUK/W9ta29l61dePc1+/58Js5354z5/m/&#10;78zf5ymtMeAJxYx5ROrGPiQNhTwg3Qj5kfgEf4v0EnuT+j5wmg59bjChl5UJj40x4RFbIG4zGjKQ&#10;3iv41PmQuyRsd4DKfQug6vBiqDq58p0Su+6VgrH5j1iR269R8oPPxClHHvOyvB9yivzvhVVg7jBr&#10;cbfoJvxMqIV4g9ZPmqSNk63U+5Qx6gvy94y3uFEWDBxmI38RDvTq50BPWyBhIxqykPmST31rvR1U&#10;bbWH6j2OMM3D+X3aiRX/0wStfZFC3fxzIm/Xo1ipx31poue/JBrfGYE2aJJXjLvG0RPG2PXk0bBW&#10;6jCzK/QKc4h+mTHN6GU8Y/SwXpN7uBB3kQcDO/nQ18KH3rZAMvIG4ch8KdK3EpG7qJFsZLo5zOcc&#10;XPg699iy33P8Vz/LIG2aVbN3306SeEzHxXlaZSl+VyMzMcPiAvygoJTUz6um9nCb6N2cdmYnp49l&#10;YU+wzrPn2GbuX6FmwTyxVQSxLSIY2CyCvrZAKjKXj8yPQXpv8pdomLEJDbU77N8WfOP0Z9HhJc+L&#10;Tq6azcNvvJ3J3DWlFnqMJUWfGI5P9B+I0QT3SHMJXRE6ikVcGWoW1jFbBefYJn43p4k3Gm7k3eE2&#10;CH4Pa5C8p9ZHQHxtJMTURMIAW2AoMle0CgXjkL6lXot0vg1oWPi13auSPY7/KfVwflzqtfLuaeyG&#10;KW3orrEMnvuV1EjPXmW8f1dCCrZdnklsjS6gmqSlDGNkNatO0sSpEVt4BtEgXy+a5ldKfgmvkr6l&#10;62WQVCGDuHIZDLIFMpA9SJC+q0CkrUY6nyvqQ/EW9MsKN/tnVQcW/FR1fPlMKWb9eBHV7Uoux70n&#10;XeJ5QR3rb1YpsaZEDdEYn0urjdUxDdGV7EppPbcsysw/E9UnLI60CnXSp/ziWORLls9TdHKIRwTb&#10;AsOQuZFI31MiMpH3KFqH+qdsI+o3wza7x3V7He/UHF12vTLwq5ES0s6+Ata3F3KEx9vSZX7NagW2&#10;PjmVWJ2URatUFDJL48vYxfIaXlHsOUF+zEWRNmZMlBvzSJgX/4qVr/hAy1NAglYBsbZA9hcoKEP6&#10;XvIKZA+fIZ1vNeqV3hX1vG4z+mHTTvuZ+sNLx6r9XS+XE3d065gHzfn84805UX51GXHBBo2KWJ6a&#10;Ti1R5TGLkko4eYpqXk5CszAzvlOcHj8q1sQ/EGck/ZeTqXofmqmEJATOFhiO5CAG6Xvq5QDmrQCw&#10;9HPw8uwa8O+mr1A/tmyzm2z6zmWk1nddTxV+e0cZ/YBJxz1Wnx/ha8iJxZRlJhF0aaeoBadymLmp&#10;Ok5msp6nURmFqUqLOFk5JFEp70pSUl6Gq9Xv6OrUebI6FeJtgTwkB/KlSBaWAVi4HHyoXAFe1K8E&#10;c62rwA/mrXYTLe5LLhtPru2qwX3dqqftN5ZyjlbrxD7lBdEYnVZByM9OpWZnZjHS04vYak0FT3Wq&#10;XpioPi9OUA9K4tS3JIq0P7hJ6e8YSenzFGUaxNsCBUgOElwAzEDoXMBrgwv4pdkF3OtYCqY6tqBH&#10;2w4u7jV5r2lvwG5tPkvZV6NnHa4oE57UFUuD8ovi8dkFyZQ0bQYjJSefnZRdxo3PrBXEZrSJZRn9&#10;EmnGtCQ6+zeePOctMy77IyUuCxJsgWIkC596b/YS8ObMYjBbtxDcPbcI3OpcAiY6N6EHO/Yv6mo7&#10;8UWrCbOlvoG8V18Tdqikiu+VXxEZkFUqD9GUKMnJp9PoikItS15QwpXlnRVEas+JxNpesUg7KZbk&#10;/8qLKnzLlBZ8pErzIMEWGIlkIdkZycIi8KTSEdw1LgA3zQvB5EVnMHJpPaq3e9/CdsvxVY3mwE3V&#10;LcTdpY0Mj4I6rmd2jcRfY4jBqvSJxIRyNS2mNIcZdUbHEZcYePxik4CruyTkFFuF3JLnXEHpP0xR&#10;yUeqqBgSbIEyZAenFoK/ihzAPYMDmGl2AtYOJ3C1bwEY6P8S1dm7x6nl4tGVtRf8N5S343cWtYYe&#10;zDZxjmmaRD6qBllQfF0CPromhRxRnRUqNBSFcav0HJa+mcvUd/Po+gkeo+oZh234m8GpmqeEV0KC&#10;LVCOvEGGA5g7gwI/1NoDa6sjGOl0AAOD9qB7aDVou+Lm0DBwaLm+18dVdxG3LaeT+o2mg3VIeV7g&#10;FdcW5S87FxcsManw/OYMCruxMJRprGTSjI0sirGLTTaOs8mNT8NojW9odCMkMephiC0w0Qm81AJw&#10;txKAyUY7MHLeHvRdsgOdw/agbewzYBzbZm8YdXcpHvZeox3EbNH0k3cre5nfyi/xjkq7I7xFXbH+&#10;3AtKDMuSFkLvyCdROiooxHYjLaS9MxTXPo54SsO3vyER22EIyQyDbYGpAMydBmD6LADft6BBnwUN&#10;LP1o0HLVAdRPLQWGqc3okuv7F2mvHf88bTxgvfIqYZt8lL43ciTcXTgkPhJ+JeYEczDJh3Y5LYB0&#10;OR+DHyjHYQeMeMxAFyFwYBzxFDm/wQb3wyBsHwyw5c8sAG6XATBhBKDfjAIWpPuZhuxAjdURlN12&#10;Bro7rijt7d2OmltHliXd9F0TO4PbGDFN286/wd7DnhIdoE/KvqNcTzxKuK7xxFnzvTHWCp8Aa6Of&#10;n7XL3/f6NcTPyPlvH79r0Nt/AnrZMluI7KAagEETABcsADT3A1B91Q6cmXECeQ8Xg6w5V5R6zs1B&#10;MevuHD3rvVL8MHgt9yfyhrAHYVtpDwQ7SPf/z3adRTV9pmEA/7IBImURECKRfV8iguwJ2SAkIRuQ&#10;SNgkaBARkZZiUY903KbqsVodHayjBVstojg6irhXcWoVra127OFU9FRxw4CKraxuz3wzczPH5uJ3&#10;cpNznvd73//NU83X93wUp+lZnqDqWZ+U1bMtJbNnT5rs1lGB9HaXQHrrYZq0ZyhVevNtquwXpNhy&#10;vZGQ83QHRw7Q93fQ/E5CNl9hkTXd9mS51Y0ssfoza63RnCproqPFKnKZZVV4FFhzuMbHhbwc62x/&#10;rbUqKNtaF6KwNoTJrWsjZdYtUZL+XTHi/kP89IFOvvDJLb6wf5AvfPyaL+xDjC3fNRPSsY+Q1sM0&#10;/wwhmy4RsvpfDLL0jh2pG3In1UP+zLlDkezSoRkOhcPCiYbhTBfdsHqSetjooRwp8ZKPlHtnjCyc&#10;Ihmp54lGV0wVjm7wSxvd7p8y1hKQPNYRmDTeFZg4fj8wcexFYOLoa5uOtxCy7yDNP0nzLxCy6hoh&#10;9bcIqRlxJBVwZ5gxlVmIMJYBsRwdkh1UEDvKoXCSQecsxkwXIWa5pqF8UjIWuiei3mMGVnrG4bPJ&#10;sdjhNQ37vPg47h2DLu9o9FKDNrW1EdJEb7DpPCErrxKy6CYhlQ8IKcMEUgQ3YgCXoUUgU4kodgbi&#10;OGKk2gkgsU9BlkMitBPiYXCcjqKJfMx2ikaVUwQWvReG5c4h2OAcjL+5BKHFNRDtrgE4T123qfkI&#10;vf9Z+v4rNL+bkIp7hBT9Rmi2HdHCmSjgwZCCxxQimJmCKFYC4tjTkczmI50TBRknHEq7EOjsgjDT&#10;PgAl9r4od+ChxoGLpRO8sGbCZGyd4IlmRw/sp9pt2nKa3p9+A4tu0PxeQkyPCdG+IjSbEAkcSRpc&#10;GYnwZEwHjxFD9xGBcGYIYpiBiGP5IZnFg5A1BVKWFxRsT2jZ7jCy3VDCoUWR8x5qOU5o4DhinZ0j&#10;tthNwE6bIIpkQhTLQgaliGdDmWIHhdQBcs1EZBY5Q1bpBkm9O8R/9oRo82Sk7/BG+h5vCNu4ELZP&#10;gfAU9e0UCK76QHCL6qOeU2M+EOL/0f+Ba5OYziDhs5BFqaazoU6yQ7bYAarsiVAUuEBe4YaMRR6Q&#10;rZwM6WfekGznQvLVFIj3+UB82AeiEzyIOqnLUyHqph5Sg9SoL0Rv6S/+RwzeWzF8bPnvDLJoFpSU&#10;ZhobugQ76NMdoFU6QT3TBSrLJChqPZH1J2/I13OR2eiDjGYeMvZOheygL2QdfpB+Q130h/Qn6l4A&#10;pE+pYepNwBspAl7J4P9SBr9xGXxtgSSCCXkkC+oIFnKi2ciLs4NB4ABDlhNycl2gM7tDU+MF9TIu&#10;VGt5UP7FF4odfsjaHYCstkDIjwRBfor6Npi22xBk/kr1h77OHAodz3wdOpKJ0GE5gofkCHqRhQBb&#10;IA1nQhnGhD6UBWM4G6ZpHBSmOKAwwwn5OlcYiz2QN98bOfU+0K3yg3ZjADTbgqBuDkH23lCoDoZB&#10;dSzirfJs5Bvl5ciXiptRo4q+6CHF79G/KV5FDyoR+VSF8CcqhA1kI2RA/UeQ0Rk0wUwYglgoDGFh&#10;VjQH5kR7mCUTMUvtiqJ8TxTM5SK/1hfGjwPf5q0LeZ2zJfylfkfkuG539Kh2P39Ec2TakPpU7Av1&#10;hbjfs3+Kf5b9YEa/6vmMvuyX8Q81iH2gRcw9HaJ69YiwBfIQuoMAJky045UGsGCJZGNuvD3mCiei&#10;XOGK2XmeMJf5vC6p9h8rXBIybFod8WLmhpjnhsbYZ7lN8U9zvk4Y0P89yartSOnTnkt7pLkquK++&#10;K7yjeSa4rRtPuZmDhO5cxP2ch9gbBsTcMP4RVEF0B75MFNPeafGjvS+MjQWxdqhOdcSCDJc383We&#10;YxXFvBdz5gUOmuvCB0o+5j8uXBv/MH9z0n3j9tS7ebvSf81tFd/OOSy5qT8t7dZ3yW7ob2dc0z+R&#10;Xc0dE31vRNrlfCR1mTDjUgHiLhZg+rugoe/P92HCzKX5U5moofeojeGgLsnhzYcS55EPsj2eLzTx&#10;+udbgh+WL4y6W7Yk/vaslcm/FK8X3CjcKrpu2in9MX93xvfGA/LLxo6sS4ZO5XeG68p/5j1Sds4c&#10;zjxbAPE3RRCcKUbK6RIknLIBerqDIi4DFto1q+ksdYFMLKb3WBpvP7JU6DS4OMu9b5HBp/f90pCe&#10;qvkxNyrqZvxoaUi9UvaJ6FLpRumFksbM80VNinOFLaozBYfUp0ynNCdMXdpjpjvaowXPs9uL32Qe&#10;KYX4iBmCf5QhhUp+F3J9GJhF8+f9p2/RWZbQe3wcxhpfHst5viLFsW+5zO3uMv2U7vqi4Gu1c/mX&#10;q2sSLsxfnNZZsUJ8xrIu4+TszYpj5u2q9tIvNYdL9usOFh/NOVB8Pnd/8c+5rSUD+lbzS2XrHGS0&#10;WiBuKYeASnsXjDS3jOYvoJ33Iy8GGngMrApiDn0Sze5fm2Dfu0bs3L1Szf2hwRR8sX52TOeHVQmn&#10;a+oExxcsk7RXrpYfqvhUeaB8q3rfnJ26ltlf5+wpO5T3lfmMcZf5B2OT+ZGhyTKqaa5AVnMlZE2V&#10;EH1RCeG7kE9z59D8Gtq3ltBZVnAZr9b4MwY/DWM+2BjL6dkgdLq2RuV9aaUx6FxDaczJxfMS2uve&#10;Fxz6YLG0beFy+d4Fa1V7Kjdpd837POeLuV/m7ShvM35uOZHfaOkybbX0mv46b0jfWAXVtgX/Zrs+&#10;o5pM0zAAP0noAoKCjjhYgFUUFRBBKdKTYEIogUACoSiIID0YaqjBEGroEEETmkAUEBRQ1AMoKLIy&#10;64i4etZRxwkze2bLCIp7dlZ89/0d58f1+z5f7uf7Tm78hU1GHpi7KsQxJqA4vLV4ePPmbwJ0fgt8&#10;qtpO+LXOjPCm0Yq0WOe04VEVdetUWZDZrRLugZH80/YDOckufXy+Z1dGPlWeVkpvT6nykyY1MZsS&#10;LwXXJ/SF1ibc4NTE3+dUxb8Kq05aDZKkIN/aNESVpCMvzEMVCsfPHr8REB8rMgRUvhlWa7fCcvO3&#10;8FK6h7jQdExnppa85XZl4O7rorADAyUxR3oLEp07cnkeF7NyKVJ+Mb0po9y/Pr2OWZPaxqpM6WGL&#10;k6+FiZImw0uTl8JFqb+xxLx1v/Jz6ATmLT6HvFShCNxDIt572ZhwI6xXGcC/GjfB2wvGsNhuQZyT&#10;OmhPNnoZj0n8dw1WsK16RSftOkrindsL0zxaBFmUhpwCuiRL5F/JlzDFGa0hpbxOdnH6YFhh+h1u&#10;fvoTbmHGP0OKM//nL8xGNIxcko28VaEofAfJuoBy9XAPerAq0YNfWvXgbzJ9+E5mRpi5eERrotXT&#10;aKSBsVMhCdnfVRF1uF0U59QiTHavL+KTqwsEtHJBqd/53CpmSXZTSEGWnJOXeSU8hz/Bzcpc4GZn&#10;/crOy/09MF+A6BgFI6tCJ/EtpOLNmb8B1sQ6eHdqwYs2HVjs1IVHXTsJk/LDmmPt7psHWug7ehqC&#10;LS9JImxbK2Md68WJbtXneWSxMJdWWlTsV1RYwRTkN7CyBRfZ/Lz+cF7uTW567jyXJ/g7m1/w38Cs&#10;IuSLUTGKKhSL74CnDahQC5ar1OFFsyZ8f0kbvuvRgZnLpoSJbmuNYbmrYV/7CVN5a9BeaWO4TUPt&#10;qWPV1Qmu4oo0b6E4+0SBqJCRWyoOzCypY/GK29ipRb1hSYWj3MSiOW5i8TInRfgfZnopYvBK8T+R&#10;UkRVheJwB3xN+CRUh1cSEjxt1YDHHZow16cFk/0mMNp3UP1qt4tBt5y6vf1i4J8apRzrmuZoB3HD&#10;meMltSle+TWZPjlV+b7nKs4HpIklwUll0tAEUQ8nTnQ9/LRoFvuJEy/+xEysQIykCuSTVI6oqlAC&#10;7iFbDZbLAJ7Xk2ChXR0edGvA9BUNuDWwFa5dtVLr7XfSl10mb2vu9DeXyEIPituj7Eukcc75LUke&#10;2U0ZlIyGPHpKndD/rKSaGVfTwoqp7mJHVw9zoqrvh0VWv2WfkqwxY2sRI64W+cRJEFUVStKCLwKA&#10;1xUAT5qJMCdTg6leNbg1SIKRESNQDFuSOoaO6kqvem2t62PsLu9h7S/p4h4WyGMcsy6ddeW1p3sn&#10;X8jxiZcW+8a2VAZENzcFRTR3ssKaroVymqZD2U2vQ8KbPwREtCDfqBZEjW5GFFUojQT/KMa/gQRg&#10;/gIBb08S3FIQYXiEAIpxQ+gatyC2jR7RaRhxN6oYou0QDgTtFVwJO5TZd9I+rTfeObEn1f1MV5b3&#10;qc5Cn8iOct8weaN/qEweGCwbDAqSTQUxZT8wWbIPfqFyROPIEYUjQ2RViA/wVgTwlwaAGRkBJnoJ&#10;MIy3X/8YQMddPWi7u4vQeMdWs3LiuIFw3MdEMBpgxr/O3p86EmVz9lqcw+mhZOfoAb4b92qBF/tK&#10;GZWlaKAFKmS+/opBBkMxhb0ABSD632L4KVZPBCi+UJj9yAvzVLWKe/hrFcCcFOBuF8AI3n79eHvJ&#10;bxOhZUYb6me3Q+XMATXhPSfdvGlv43OTfqYpd0Ms4u9E7I+5HWsTNZF0JOzWOceQmwKXoPEyN//x&#10;ek/fMZk3bWyA4jM2RfEZ/4F8YmzVizaKPOijyJV+Ax1X9U4IsFAPMC0DuNELoBjC+TcBmqdIUDWv&#10;CaIFIyhe2EPMfWyvlfFnj41J87StcY+CTE/OhZtzH56yZD84eyD4Ac8mYFZgx5gVOdBm6h2pMzJn&#10;8sygi/fstIvX7BsX75kPzt73kSP5HjpKnv7aUiXA7AWA8W6AK1dx/g2cj/dn5UM1KH6iBdkv9YH/&#10;chch9YW1WsILF+2Y5xSDyOcBxpwltgnrWfTOwGfxZn7P0vfQF/P2+SyetyIv1h/yfCaz9ng2ZOO2&#10;dM/WbelHG7fFVRu3p+vWbt+jQ25PvjbfCHC7A2CgH6BzGOfj/Vk5A1C0QAL+Cy1IVRrCWeUuQqzy&#10;IClSeUyTo/TYwFLSNwYqgzcxlBFbaMrT31CVKdvJyixTT2XJTndlzW7X5TZzl2WFhfPPdyycfl60&#10;cFz+t4XjT7+bO75DFn9k8hLA0GWALnyHLbiDinsABY8BMp4TIWFZG2J/M4Ko97sInPdWpOD39ur+&#10;71016SsUHeqKn673Sqi+50qUgdvqmU3HV9OMnFbzjI99KNvi8KHxG/uPndvsPg5vO7w2a2K79s7E&#10;9uPKNtuVLxj6ygjuoAffYSt+DyqncP48QPoSwOnXAJFrOsD5vBmCPu8g+H3eS6St25DI647qHuvu&#10;Gq5ffDSdv/hrH0OhOg4ocoMdOqNri9L0DiGB/gFUvtEKNRvsQ90GluiG4V70EPvRcA9axT59pRd3&#10;IL2O8/ENFDwCSFsEiMX57F8AmEgbGMgQqGgbwQuZEVzRfqITOkw6ihxJdshNzQZR1A8ihroVCtaw&#10;ROGae1CMpjlK1tqNcrR3ojLtHahJxxR16XyLhnW2o6kNJug59uYrbfgGqu/g/Ic4/ylADM5nKQHo&#10;awAUpA7uSB+ckREcRdsJdsicYI32Ea2QDdHy/2TXWVTTZxoG8H/+gYiK7DtBdhGRNSZAIIEkJCQQ&#10;NgEhsikYNtk32Syg4ICKCIhFKm44UoZBHVtFUcd9az3FpeOp04rWra5VcRmRyjNf25mbePE7ucjF&#10;8+Z9v3NyHnBpZwQwHSBikvLJtEEk0wrxWhZI1TJFtrYxyrQNsUrbABtZBuhl6WOApYeDxMgnNoxQ&#10;VN05kn+VotJJftwDkv2UooKmKMofFLWA7MKTzOFG5nCBFcMR9gxbODPYmMewhCfDDAtoE/BpQwTT&#10;BpDReoikdbGIno4lzGnIY2qhksnEGiaNdiYDvcTOT4DnTsPfg4bQg4lgH8JPC0IRC4FKHfAXz4Bf&#10;ti54FXrgrtbHgjYDcLYYgrOTGDCCz35imDhBXDSGz3XiHvGceGcEzhSB/zP8H4NP/D5DwHwawfOZ&#10;kHgSXC2IhSwEh+lAmDATgepZ4Jfqw6/eAL7rDeG72Qi87cbg9RN7TcA7SBwzAfecKbhXiDum4D0l&#10;3hAfyXf4w5QvjKd4MP7Ig5Em+JJ84TwaEkLmzkSojxZkgSxI5TqQxM+EKH0WgooMIFhpiMAWYwR0&#10;miBgqyn4u83AHyQOmIN/xBz+p4nLxC0L+D8mXluAP2nxGx/mH4gJPsze/8lUE/zdaIhcSD4R5spE&#10;uKcWlP4shEt1II+ZCVmqHkLyDCGuMoaoyRTBbeYI7rZA0A6i3xLCvVYQHiL+aQ3hRWsIbrCnBA/Z&#10;k8JX7PfCD+y3QrBfC2E1HgTLV3+y0ATBXBpSJ5LvSCOS9N2Y+VpYyGMhRqSDqAhdKBfrIyzLCPIy&#10;U4TWm0O2zhLSTdYI2cqGZLfNlGRw9kfxAdvfxCN2H8Rn7SbEV+zfie7aj4t/dXghnnB4LobdUwls&#10;n0hg8zgE7EchsNaEYGcacnsaUXY0YslnAtmFiqONRKEOFil0sTDeADEZJogqNJ+KqLGaDF9jMxHW&#10;ZvsfRbf9O/l2hzehe5xeh+51fiU7NOel7ITLC+m3c59Jx1wfSZ+5PpC9n3s3FHN+lsPptgIOYwrY&#10;3VLAVhMkDjSUsxmIZdNQzaaRMoeJNC8tpPGnIUU6E4ujDT4mppq+j8+1fBtbYTMeU2//Imqt0/OI&#10;zjlPlT2uj8N3uf0SNjD/geIfHvflRz3vyi9435Hf9P5J/sT7B8U7j+/D4XZNCdcrEZgzGgnn7yLh&#10;qAmhtgxEWzGQYMFAKum7GeQmmeQemeQey0QzPqQr9d+kqUxfJKutn6qK7H5ZVON8P67R9eeYVvex&#10;6C6vn6J6fW5G/pVzI2KIez1imHdVedp3VHnV77Lyod+liDfcC1HwPhcDj7ML4XYmFq6nY+GiCWEk&#10;N4703mTSOzMsGcghN8kj98j30Z7IE0wfzwnVe5oZZ/ogYwn7Ttpyhx+Ty+feUNW5X0to9hqN38i5&#10;HNfN+yZ2h9+Fhf38czH7A85EHw08FX1JcCL6tuBYzMuAkdjffI/Eg3M4AZ7DiXAn3DQh4vcdkM65&#10;hHS+bDJLgQ0DJc70ZKkHc7zUb9rjYsmsuwXRJj/mJLOvqzOdvksvmncprdrzfPIqzpmktbyTqg7/&#10;44k9AUcX7RIejh8MOhR/UPR13Gnxgbjvxfvjn4j2JkwE7lXBdygJnKFkeA2lwEMToknuYpK/zIBC&#10;vgmFUjLTCnvGmypX+kk1R/tuZdCMm2VK49GiRPal5elOZ7Pz3E6oy72Opq/kHl7S5HcwtTXwQHKX&#10;cF9Sr2ho8R7JoGpfyIDqmLQ/8bJsd+ID2e6kd8F9qQjoS4Nv3xJw+pbCWxNiyQ1SSH426VtFRhRW&#10;mFGTtWzGr3VOjPv17sx/1wXojFYrjC6Ux1mfKk5zOpqf7XYot8j7QFYVb5+6nj+Y0Sz4cunG4D1L&#10;uiV9qTulO1IHQ7elDMu3ppxX9CTfVvSkjYf0pEPYkwH/L9TgERxNiDcmd9CjsJwoI7PUGFFvG8yp&#10;R42zqbG/uDCuNvpOu1gnMzxZE2N9pCLJ8esStdu+wnzvv+WV8/pza/l92Y3CHZnrRb3LNoX0ZPSG&#10;fp7er+haeiC8c+kpZfvSH5TtGS9CO9QfRR1ZCOzMgV9nLriakGBI3iLpewW6ZAdkjjp96mWTIXWv&#10;xYy6sc6R8W0zl3W6UWIwUh9l9VWNynFoRfq8L8tyvfuKi3nbC6oCtuY1BHXnNou7ctqlHVk98rbM&#10;vrBW9T7lWvXxiBb11ciWrGdha3MmJeuWQ7g+H/z1BeRfRwNU5LerSd8rJqpnUq9W6VKPWmZRtzbo&#10;UaNtdozzrT6s4y0i/YONEZZ76xc59NemzdtVmeXVW17I21Jawe8qXhnUUdgk3pC/QbYub7OiOXdH&#10;eFPu3yNW54xENeRcjmrIfaRcnT8hbSxEUFMRAtYUw08Tksg7yNIhb1GHer1ShxpbM426uX469a/2&#10;mdQ3HbOpUxu9tA+3Buntbw6zGGiMs99Vn+Lau1Lt1V2dx+1cUcpvK68Rri9dJW4uWSdrKtqkWFW4&#10;TVlXMBBZmz8cVZN/Kbq64GFEbfF72WelENWVQVBfDr4mpJD957IoVLCo+/VM6mYLi7rWpkONbppB&#10;ndtsTR3b5KH1Vbtg1mCr3Hx380K7bU1Jc7sbMjw7P8vlbqgt9l9bXSlYU1kvXl3RLK0rb1fUln6h&#10;rCrpj6woORhdVnKeuBdVUf4utHIFxNWVENZUga8JaeQd5GlRb6toamw1TV1fp006zzTq0uc61Mkt&#10;ltRw93zmvq4A3f72ULPtrdG2W1pULp1rlnpsWJ29oKWh0L+prkLQsPK/bNdpVJNXGgfw530TIglh&#10;iVGLKBaUnQQSgQRCIEDYkW0oIBURkYKigCKKAoIiUFlkFRcWWQSKqIgoLlAExWpnOg1l2vFMbQs4&#10;p6fLyKL1VEWBZ67HmTM9YT78zv3wfvjfc+//nvM+Oe6Hsgq9DmaW++0/cGbD3oy2oN0ZPSEpGfdC&#10;kjMmgncf/N03LQuV6dnouu8QOqvDrRzAVBp+ITPft4UUjJQx4fMaFgzXsqC/fgVcrbdidJ5x0mqp&#10;8VpWVxlkeKIs0qysZIuw6FiCXX5hsuPh/HSXrLws94zD+V7pucd9dx86FZCcfS4oKbs7eHv2nZDE&#10;7B9CknKe+yUfRmXKEVSkHkG5OownXUgDeJwL8HURRTrAgOHTTBg4y4TrTXzoajKn2xok7IZaJf/k&#10;qcDV5dXhJkWVm63zy+LFuaU7pZnFac77jx10SyvM80wpKPFJOlrjn5jXHBif1xUclzcYvDXvUXB8&#10;/m9+CQWo3F6IiqRClKvDRCa82A/wfR6A6jiZ+2pouF3PgBvNNFxu5UFHqwnd1GKvebrRjVdZ729Q&#10;fCZsbf6pTZY5NXGig1U7HPZV7JbtLs9w3XU812N7aZH3R8XVfluLGgNiii4Gbi4aCIouehgYU/zU&#10;N7ZkQRlXgoptpShXh0kAP2UC/L0Q4M+VQDpAwc1GCrrbADrO60DLeWOqtkPMqm5z1S0556uf3xRq&#10;lHM2yvxAfaxwb23i+tTTKdKkk/vkCTWHFHEnPlZuqar03lTV4BdVecE/srI/IKLy64DIqhmfD6vm&#10;PaKr0XVzNTqrwxSAiRxyBiUA92oA+hoArpwDOE9mn+YuLai7bEid6LJhll505hZ0ei/P6QhafaA9&#10;Yl1a62ar5JZ42x3NO+3jG/c6xp7Nkkc3FCii6ss9wuvqvcLqOn1C6/p8QupGyTrtGVY35xZeh/KI&#10;OpSpe5ZOungU4PMKgNu1AFebATo/eZtP5s9eFlRd14fSXitGwTUpO6fHg5fRvUF/T9cH7++6tMk0&#10;8UKcVVznDtuY83vsPuzIlEZ8clQW1l7mEtJe5xbYdt49oK3PI6B91COgbUoR2DYnD2pFp+BWlKr7&#10;kdzDSBHAXXIG1xsBLpI7aLlI5k8y/5X103BsYCkcHTClsj+1Y+3vV2in9vktS7oZavDRjaj3Y6/H&#10;mkT3JlpuvJYq+ODqAVHo1Ty7wJ7jEv+eWkffKx0y755bMq+eUZn3lSknn+45iU832vteRjt135Eu&#10;PiBn0F8P0EXuoLWTzJ9k/iu/BZA/xICs+9pw4P4a2HvfhpH8mUwz8Z6XTtxwEH/zcIR+1N0Yw/A7&#10;Ccahd1JMgoYyLAKGjlj7DpYKvQZrbZWDHWL3wT6x+9DfxO63p0XuA/O27p+iDSFUpyoGGDxNOtAE&#10;0N4BUNcNUHEToGAQIPMBE1JH2LBzdDkkjppR20btmTFfuWlGfeXPDR8J0wsd2bQsaGSbfoBq5ypf&#10;1b41XqpcIw9V6Vo31RkTV1WHmVzVZyYf+cZM/uWMqfNf35g6f4Gmzn9ZbLgaoPcseQPtAA2kA5XX&#10;3+UffACQqmJC/EM2xIzxYNOYEUSOCemwcRkzZNyTtWE8iO03Hsn1Ht+iqxzfznMf38N3Hc9eLh8v&#10;ek82cXKl40SbgXTihoHk8ZcGkvFJA4exWQP7H3CV/feL3SJ30NkKcPYCQFUvyb/9Lj95BCDuIQM2&#10;PtaE8H/xIfSJEQQ+sab8njjQXpOuTI9JHw3FZPASl6mNbNlULMdxKokrmU7Xtps+rLN+ukxXNNOg&#10;ZzNziSd8OkSM8QTTz3iCyQWe4AnqqbvUAtBE3mE16WDhAMm/D7CL5Mf+AyB8DCDoOQf8X/LB+5Uh&#10;KF+ZU4pXItp51pF2nHVjOLz2Ydq9DtYQvYnUsHmzhWU9t2OJ5Vy6pvlcHtt0voJtMt/EWbfQzVm7&#10;cE/LGCe0jOd/4xjNzS3SQt5hDengx/3/y9/yLcCfxgF8fwFQoiYoUA+ccSVI0Rjs0ZISoYgSopS2&#10;QlfaHD1pUwxgrMUwhhFGMwwxgbkK05gr8bDGe1iusQIbWcvxMmsZDhEPWXz8dZFTlwGO9ZH+ffYu&#10;P+YRQMgEgOdPAPLfgeQywQ61wRb5YI0GYEH2YYrmlDEKqTW4nlqFjtRKVFAr0JtehoE0DyNoPYyl&#10;dXAXzcUshhaWMDhYS3Qw2NjL0MS7ixSTN5A1TPJVJP87gOB/Anj8DCCZBBAjgIAwxyWwDnXACJfC&#10;atQHfTSE5WQvS9EM9FBA6aCY0kYpxUFXShO9KQ0MpiiMogATiHQijwasIOqJ9kXQxpZGOwGNUiGN&#10;jiKyShhor2CiOICFthuXoCBBE63S2Wh5hIMWx7XQ4hTRSLRz0fwScY3oJ+4RKi5ajJFvvxLPiTcE&#10;ctDyDyz+DxHJlljR6EQ429Aos2ego5yJEj8W2kUsQfE2Ntru4aAwRwuFxVwUnCDqtVHQSlwgrhC3&#10;tNH6Dlm/IB4RPxPPiNcEcheEyJ3/LwFqqcP11hQ6WdDoQijIPlxFDHSRMVHuzUKnME2UxrLRIVkL&#10;7TK5uL5QG8UV5OjPEM26KO7QRVEX0UsM6KHoAfEN8aMeimf0FsSzum/EqDtLvBKjzsv/eKEGHSwo&#10;lJtS6GZCo9KcEDDQU8pEDyUL3YI10SWag847uOi0Xxsd83TJ37geSmt4KGkgWpei5ALRw0eHPmKY&#10;GOHPOTzmz0qm+C8kL/nPJch/JsGlT9+SIm/mHb0/Qqe3+cYUehlR6PNvrsszqsk0DcNvaCIioxSJ&#10;IFWadBIJJYSEEBAQEJDeAhFCIBAINYFACBJCCxGRplRZAetYOLgOVtQdGzt60LPrqGMZ+1iPyOio&#10;PPvOP5cf1/l+3s957/v7cVmrQeg6NQhbrwGhdE0I3qgNrEQdYGYvB4bwB/CvXgk0hT7Q2g0X/HqN&#10;vvkNGX2ljq36i3rI+DN10vgT9YzxPPUKcY56l/iO+pL4mjpPfEkF4+d+YPzMD1Y9pYHRExoYLgZo&#10;1gRgmRMgdA0BIvA3yk4NonEfUVRNiAzWho2bl0FIhh4E56/8EiQy+MSqM5oPbDWeY+4gfgjoW/0+&#10;YMT0LWOf6RvG0TWv6VNmf9D/Zf6Cfsv8Cf25xSPGnPl9xoLZvQAwvcMEk9tMIP6XCcaLAYYFAUKw&#10;50YSCRBjSoD4tWqQiPtIwH3EMZdATMSyz1HJeh8jcvTfhxevehNWTfwjpMH0xQaV2bPgbosnQQOW&#10;v7NGrR+yDq19EHjc5rfAadu7gdft/hP4xG6W9cHmetCC9UwwWF7bAOZXNsCayyFguhhg4dzwVTjf&#10;kACJ+I40fBMb7zOdpP4tjaY1nxyq8y4h7oeXcRyDpzEFxEdRFWvuR8os7oY3W9/euN3mVthOu9nQ&#10;YYcboXvX/RJy1HEm5KTT1ZDLzpdC7jtfDHnrNB321eHsRrA9Ew7WpyPA8lQEWGDMvwc24NxN2Hvj&#10;VyJIN0LAwZ1k2xAWsl3U5rK8NV9nBi59yo7We5CaZvhrIs/kZnyx+fXYKutrMfV2V6JaHX7etMPx&#10;YuQu5/ORI67nIg64nQmfdD8VPu0xFT5L+mf4C4/JyE8uE1HgeCwa7I/FgM3RGLBeDIQZEWAzzv/b&#10;+Tj6CHjG2LssCPN8B8IrPkn9ca7/krvc8OWznETDGfYW00upBZYXksttziXWOJyOb3CaimtzPbG5&#10;y30yZoA0ETNKPhp92PNw9EnKoairXgeifvfaFzNH3hsLruPx4DSeAA4Y28VAhAGCeOx77OXYO1dg&#10;5zJAX4pWo7dCa8JjobPanSJfzRv5IbqXebGG57PZpqc5PKuf2EK7yTSx47EUmcvh5Cb3Q4nt5P0J&#10;vZ5744e9xuL3e++Jm/QdibtIHY67Rx2Mf+c1mLhAGkwG14EUcBpIBYfFQBR+gyTse1swfHxH0Qr0&#10;sdQAPS83QfcqbAk3yikal4pZuucEUYZT/BTTyZwsqyPZBfYHOWVO+zIkbmPsetI/0lrX707d4TWY&#10;0u/TnzxK3Zl0hNaTdMa/O2nWvzP5FbUz7YtnVzp4dLHBpSsDHBcDMbiDVOx73KUIBDpovlQXvRXp&#10;oYdV+uimxBJdqSJrnKsIWPZTaYTBRFGi6aH8TKu9ebn2ozlCp93ZIrfBrFpyH6eR0pu5zbuL3Uvd&#10;kb6b1p5+kK5Km2Io02YCWtOf05WZn72VHCC3ZYE7xrkt+/+BuL970EKQq4XmirXQI5EWuiNZim5L&#10;ddGMzAxdkLqrT0noOhOijfoHy+JMxoXpViMCrt1gvsBpV16ZWw+vmtyZU0/Znt3qo8rq9GvdMujf&#10;xNnHUGQeZ8ozLzPrOY8D5Fl/Uhu44KnIAQ8FD1wVueDyPZCAO8jUQAv56uhxGQHdqdJEs7Xa6PpW&#10;HfSz3ASdrndRn5T5Lf2xOkR/XByzend5imV/yRa73iK+U6eg2K29QExu48soLblNvo287X7ynD56&#10;HXcsoJY7EVjDvciScB8G1vA++knzwKuWD2RZPrgtBpKW4S0Q0FwhQvdFCN2UaqB/b9VCVxTaaLqR&#10;iE4onNSOyH2198mCV47URBH7K5MseioybTvKeI6qkkK3FmEFubGwhiIXNPjW5atoUn4vQ5K3hynO&#10;O8KqyJtmlefdY4nyP/iLBeBdWQjrq4rAXbIISNHGW0DoWTFCv1Zh36lTR5cVmuhCsxY62WqEJloc&#10;1A40eS/ZI2etGKiLJPZIE8w7JGybNjHXsbmiwLWhrJRUVyqhSIvrfSRCJU1c1M0oL9zNLBH8yBIK&#10;zgYVCW4HFRe9p5cUg09ZCXiWl4LHYiDt7y0g9Ag7381qhK7K1XC+Bjqj1ETHVQbosMqOMK70XDLU&#10;zNTb2RC+qmNrnFmbLM2mqSZrnVzCd5FVFpOqRWLPyoo6n/LyFr+Ssk5GUekQs6DkIItfcioor+RW&#10;UH7pW4agfMG3sAIoQhGQMB7fA2w19Gc+Qr9VIHRdhp2rkYDOKtXRiXZ1dLRjJdrfsZYw0k7W6mtj&#10;LO9sCTNSNW5e09SQYl2/leNQK8t1kUiLPEQ1FZ6lklpvYVWTn6Cyg84XDzB5ov0srmgqKEt0I4gr&#10;fsPgVX3zzasCCl8CpMVAJkIv8RZuY++8Vo/Q+Rbsfe0ENNFJQAe69dCebivCQJeHZneHv+62bSGG&#10;zW3RpvUtSVbSpgz7KkWOU4Vc4F5SX7a+sK7aiy9TUHm17f7Z0r4ATs3ewIyaEyx2zS+sDOkrBqf2&#10;q29WLVCyZUDmyoD0PZCF0BO8hdka/AYKhE6rEJrsxO7Zi91vly4a6jNHvbtcNbb3UnVauoL15Ts2&#10;rZa2J1hUqtJty9qyHYWt+a4FzSWk3KYqCrex3ofToKKx5TvpqfLxgGT5cWaS/BozWf6SntrwxTe9&#10;AShsBZAW842H0INyhGbqEJpuRegEdr/DOH+8H6HBoaWod9gEdQw5qbcOemvL+wNXSHeGG4t7Ys1K&#10;u1Otizq32PM78pxztgvds9rF5AxVnVdqm9I3SdlLS1CO0mOVk4zNyquMWOULWrzyL58EJXgmtQEJ&#10;4/E9rwtwD/h/uITf4NQ2hCZ6sPvh/OFhhLpHNVD7mBFqHbNXk/+P8DoPavpMAzj+/HKTACGAHAmH&#10;nAEh4UgAw40JEG5BFBGheF+tTj3qsruuTm0V29XV2sa7iKBUEDxQVIqgtgrB6latLmDVauXS4i0Y&#10;0T77ZPcfpbOzf3wmM/ll5vv+3iMz774w3srKeKuSPan2S3bnSBeW5bvP21XsPWvnHL9pOxYFFm1f&#10;Hjxl6yrVpC2fh0/YskWTbdgblWU4Gp1pMJK+yCyDKTzbgKocAwaP1EPr8OOq/87BCQNALd0/K6i/&#10;bR/Ahlq6/9RJYHWdJ7OiNoSz/ECMcHF1ss37+7Mc5nyTJ5tRVeT+3r5Z3gWVH8gnVy4LyK1Yqcze&#10;sy4ks9ygTiuvDE8pPxquL2+L0O/uDUvZbQpNLcPgtDJUEsXbbpYAGNcANH0BcHg77YHdADupv+kA&#10;3T+PAKxosIKSBldY1hDIWnRMw5t/VCuaVZ8uKT6S6zD1cIF08qEZbhMPLvDIPrjEJ7NuhV9abekY&#10;fe1XisTaCqWutj5IW9sWNO5Ab5C2xqTQ1WCArhr9R7pMc3BmPcAxWoP9ZQBf7wXYTP1Sc5/uYB82&#10;82BhyyiY3+LLzG5Rsac1x/ELm/Wi/FPZ4omn8u2ym4odM5vmStO+/dBV/+1f3BMb13qOa/zSO75x&#10;j29sY71vTGMb6fONOWHyiTmO3jEN6DVSayntQzoHB8x7oBLAUAPwGfVXngRY0sLA3PNcKG63hqJ2&#10;VyhoD2Ty2seyc9u13PHt6YIM40RRqrHQOtk4W6IzLrJPMJY4xLV96hTdtlka2bZHpjHWu4w1Gl3G&#10;tvW5RLSaXCLOoUv493/UvInOwQ6AygqArdUAf6f+KuovPQ0wtxWg8CIXJlwVQta/bCGjwxPSOoIh&#10;pSOaldSRxNZ1ZnESOifz4jqnCaI7FwgjOz+yjOj82Dqsa6NY3bXbJrTrsCTkRqskpKtXEtwxaBt8&#10;He2CfvqjevMeoD24fT/A+sPUb6T+GeobAab+EyDnGhv0PwsgsdsWtN1ukNAzBmJ7wpio3lhG05vM&#10;iugdz1b35XNC+6Zzg/s+4Cn7S/iB/WsFAfcNFv73q4R+9xuF8gfXhfL+x0J57xsL3x4UjvSNeQ9W&#10;AfzjEMDH5vc/S/12gILLQO8OkHgTIPahBUQ/lYDmmQzCn/mA+rkSQp5HMMoXcUzgi2TGfzCLJR/M&#10;Y/kMTWN7Db3P9nj5Z477y3UcN9N2rouphit7dZorfXWLKzU95UqH3nCdB/EdX5vPwEGA1dRfRv05&#10;FwCmXAXI6AIYdxtgbDdA2DAf6MoISnSAAHQHf/QFH1SAF6phNEYxbqhlZJjGOOMExgELWfY4n2WL&#10;f2JJsJRlg9tJDdsam8k1MkAev2NzHcAntP8/Mvd/oP41gPSfAeLuULsHQPEcYAyywBdF1JRQ0xFc&#10;0RWc0Qsc0B/sMQhsMQxsMAasMZGxxExGiJMZPs5iuLiUYeOnDAsNDIP7GMBj5Dxpf8ea4wDLzetv&#10;7tPcp92iub8HENoPIB8A6gK4ExlywREtqWkDErQHMTqBFY1FhJ4gQD/gohJYNBagsQAmkxxSROiP&#10;GP9GrQ1kB9lPat4ADiDx34FjFAwqAxgMNlOyUBnGQv8YNvqkcNArj4MeM7novpiHrivJZ+RLspOP&#10;LhWkmhwmJ3jo0kKM5Do97yaPiImLrvj/BZrbfgyqzAJYGBLCQkUkGwOSOeiXy0XfaVz0XsRDz7/y&#10;0XMt2cRHj22kXIAeVaSOHCNN5Dx9f5ncpd8NkCGCvDfk9VuGR0Clue3DYDiJkDMYpmCheiwbQ3Uc&#10;DMqmMRbxcMwCPvov56PfagHK1xODBcp3kUpSQ46Qk+QsuUhukQcWr+WDApPf74IhPxQMkhf/A4aa&#10;254MRnowGOVF/FkYpWahJp6D4RlcVE/hYchsPgYvEaBypQUq1wlR+YUQFdtEqCgnVaSOHLNERbPl&#10;7wqj5bCi0/Klok/0XPlc9ET5u+iREkUPyQD5TYnCkTCM+lFuDMa5MhjvzuA4X0LrER/Nxlg9F6Mm&#10;8lAzXYARC4UYXiLCsE8s36jXW71Wf2X1Sr3T2qSqsB5SVYsHVUfEL1SN4meqc+Knqivih6pu8X31&#10;U3Gv+o24W43ie2q0vhv2H1Z3RkCNuS9lUOvEYBJ9ptBcpNB66Gk9EnVc1I7nY3yhxXDsPNHLmKVW&#10;dFOwfhZVKn4StdHmUeRWyUBkme1vmn129zV1dv2aBvtezRn7Hs2lUXc1v466pXky6kbka/uOSLS7&#10;FoW2V8mVKJQQm7dhjIz6DoB6e8B0RwazaC7G0x7JUrEwI44znJrKe5GcZ/EkaablgG6Rdb+2RNI7&#10;brXdvYTP7e/Gb3b4JW6H4+24PU43Y6udb8TWSztiT0mvx7bLrsTell2KfSS7EDcsNcajU2s8Op5P&#10;wFHnEtD++xEwwZGOsy31behI0zgmyQDzvBmcpGS9zNWwn2Qn8h5k5Vj0ZBRZ3kmbZ3MzZaldp36F&#10;w7WkNU5XEjdIf0w0uFzS7XL9QbfXrV1b696mbRh9XvudxzntVY8z2n6PZt2Qe1MiujYmoexkMjqf&#10;SEYn4vg21FE3jfrZdO/MkwAW0JwUuoGp0I95VKBi9ebHcX7JyxB05eZbXc2ZaXtp/EKH9szlzq3p&#10;q1zOpZW6nU3dOPp06haP5pQyryZ9lXej/pDPCX2T73H9BfnR5F/lR1Ke+RxKRc+6NHSvS0fX2nSU&#10;1Wag9G2YTN0sK3p/undOpXEU28Kb6U7weIYH9EwPZG4VR7J/KtLzLxbkWrVOfs/uu0nzHFtyF8v+&#10;TXW5RzV9nnH8SQARBZVLFRUUhEBIICbhGjhMvKAWAQkXwzUhCSEhISGBBEICAcItBEQCyP1+ExBB&#10;FBCndQjYHm23Ac6zntNN7Xq6ru12PGdH261b9+71v/SPz9/Peb7f5/0ln4fJumP32UbvlSSzz9Jl&#10;C+lOYq//7YQx8nzCTcpc/Ap1Nn4zcDr+i8CphDeUics/+00kIZ9xNvIaT0bHxpKRpzUobj/uYA+g&#10;TAc8H7unaB+8EzvD3yTu8GexL+zkhxKf5Z2z3+AnOX3EzXK9n53nvpwp91hM13jNcyp95tLqSDOp&#10;LeQbKZ2UyeTBwPHkqaBR9uLJYfYj+iB7m97P/u5kX8pPlL405Nd7BflgvHs56Lg1KAFnkIZ9L8cO&#10;/pNnD28KHOBbmSN8WXgAnsuPwdNCBnFdGmP/QBzvtJzHcb3Nzz08xyvwnM5ReU9ma33HMqv9RzIa&#10;KYPpbYH9nB5a75UxelfaHLMz7X5wR9qzYEva18EWzo9BlgwUYMlEJEsW8sF4W4Mu4905REB8Inwn&#10;IcBLuS18rtwNL5R74dPio7CuohF/XRS9a6nwQ6f5glTXGXHO4Yk8keeoQO49yFeT+ngV5B5uLfV6&#10;TnNQe1YnvS1riHk1czqkOWM51JzxcZgp48swU/ZbuikHUZu4iNzEQySMjzWIjTvIBHiHfes19s4/&#10;qmxgS70LfqtxgM3SQ/CwlEJYUkfazavOO95QsF3GZJnuQwUCzz5xgXeXSEXqyNOS2wTV1Kt8E605&#10;18Iw8fqCG7iTobXcO+FG7np4NfdPEdW8fwbX8FGQUYACjELkZ8xDJGtQyvseAL4RA3yBvXNLTYRn&#10;Wjv4uNweHuk+gBUdmbCgDbebLj23d6wk0WVAyXHvkfM8O2Vi7zapgnRVoiGbxZXURlE9rS6vlVEj&#10;7A6pEoyFVQgWInSCR6xywQtWufBNiE70v5P6fEStECMyxs8alGaDbxHgKynAC+w7n2kJ8ERvA2uV&#10;dnDf4AKLBhJhtjLUdlx3es9gWbxztzrtUHtxjkerMs/LrJD5NhYWk+tkOmqN1EgzFDQz9OLrIVrx&#10;SFhp/lyEOv8hqyR/O7JE/I8wdcHPdI0UBZbK8K+fDPlbgzgAPwgBXuG/Gtsa7HzY+x5XEeFBtQ0s&#10;1RyAOaMPYbKGaTtkOOXQo4870F6ecvBqadbRJrXAq764wLdGpfQ3FJVR9YoqmlZuYmgK20NKZEPh&#10;SuksSyG9HymX/i5SLvs+vEj+X4ZSgYJUCkRRFSGyNSgD4HsR7kGJvVcLsGnAzmUkwEodAebr98GN&#10;Bi8Yqafb9Bmjd3dUX9zfWsn+oEmfcaSuPPd4dZnYp0Kj8C9XayilJZW0kuIGhlLVFiJXDoRLi6ZZ&#10;kqJ7keKiTyPFym/DC1Q/MWXFKKiwBFEwZGtQNr4FCe6hBDsfzmDNiL0Tu98idp+ZJicYM3vCQBON&#10;eL0xyv5afey+JuNlt7pqzuEqA/eYvkJ0Qqsv9FOXl1BUWn2QoqyOLittDZZo+sJE6qkIoXqZxVc/&#10;jeSrv4kQlv6bKSpFtPwyRBWXoQBrEA/fAn4PW6UAT6pwBvUAS2bsXS0A4617YLD1CHS3UoltLRG7&#10;zOazjnWN8S5V9Wnuurpsz1Kj0LukWkoqqlIFFBrKAyWVxpOiihamQN8TytNNhOfo7kZk6z5hZeu+&#10;Dufq/8Xk6REttwJR+RUowJp3AoCX+D18psMZ1ALcawJYaMXeg/1rsH0XdHccAksHmdDcHmZX33Z6&#10;b1VrnLOuJfmgxpx5VGXiH5c3SnykDUX++XVlVGFtNS3XaGbk1HSFZNaMh6VX3wm/Uv0E81VYes2P&#10;jIwaFJRlRBRMgDV/zwf4HPfwyfs7aAS4i+fPtAOMYAft6iFAW68rmHt9CfU9TNuqrl85lHde3Kfu&#10;SHIrsnAOy9q4npJWkXfeVTkpt0VDzmk2UDPNJhqnqZOR2jQanGy6HcI2bYQmmf4Skmz6gZ5iQoGp&#10;JhSQZkJka/4qwz3gW1x/nwHO/xaeP96F3Q87YOsQQOPwAagd9gLD8EmidjDKvmQg1lHRn+Bc0Jt2&#10;UNSTfYTfLTzG7ZJ6Z10vJnE6K8ipHQ1Udns7LbF9hB7fvsC41L7OiLO8ZsRb3gUlWBAlsQ2RMX7W&#10;vMTv4WklzgB3cAfPv9GNO+gH6BgGaJgAMEw5gm7qKGimKATlVLht4eRpB/F4nJNwLNmFN5pxMGuU&#10;fzh9ROKZOqz0Yg/pfBIH6/wuDVoCLg4MUc4PzAfGDjzGvKLG9r8NON+H/C/0IRLG15o/lOEM6gBW&#10;rgHcxPuPDuAOsIM2TwJUzWL/nLeDogU3KFzwBckCk5g3H23Hu3XeIWvuslP63BXn1JtcN/Zs/qHE&#10;WcWRSzNaz4sztV6x09dOnJ0e9D09fYsUM71GOjX9inRq6q1PzCQ6gfGOmUBe1jzDd/CgGd8h7n8C&#10;7987ijvADmqcw/61CCBdARCu7gP+qidwVwMJmasRRM7qGbuU1Uu7k+6l7E24l7UvbkV44MKKzPXc&#10;subgmeUa91PLrUeilwc8opbnPCKX1zxZy688WHfferDuIA/WIjrKuv1LHuNvwVIH7gD3P4D3t9wA&#10;qL8FUH4XQI49VPARAa6s20PKhhskb/hA0iadkLAZRYzbjLW5sJloF7vJsT+zwXOI2ZDsjd4odora&#10;MOyP2GhxDtvodwnduOkavLGGee0a/PidK3MNuTF/g9wYj37JahvuoBdgGM/vwPMb5wH0SwCKB3j/&#10;NYD0JwRIeGYH537vCGe3DsGZLRLEbDHh1HY0IXr7AiFqO4nI2smwCdsR2obsKOyYOzp7+o5pN22n&#10;xyHo+YxD4PNHe/7Pd50HNXVvcQA/994kBAiYECCBkAAhrAlqAzgBKouAgCwCssmiCKJWaQuvjq8d&#10;dKSiz1oUN7SioqBWXIrWilq1PBds3dEiOlXrY1GsFlRkESvLeYeZ9wc4nffHZyaTmeR77vmde3/3&#10;p7vTbKz9tcfE49awqXsDitxvotloR7YB7KH520r9X0P5S6n3n9ZRfj1AyhWA6JsAUxo58L1vDD7N&#10;YvBuVoC+xRU+aNXDxNbJML4tHDzb4hhtWxrj8TiXdXtcwLo8Wc45P1nPObVX8dTttTzH9ps8hyed&#10;PIe2AZ59K/LtW8baR/ffNpq/EspfRvn5/6b8XwCSrwNE3QYIugsw6XeACe1G4PlCDNqXcnB/qQbX&#10;V1pwfuUNTl0fgmNXGNi/jgVldyqj6J7L2PQUMPKeLxlZ7ybWqvdb1rLvDCvtu8dKe1+xFt2DrEUX&#10;jrGd7r91tP7LKb/gHOVfpvwGgMg7AJMfAHg1A3g8BnDp5YNmwAwcB6WgGlKA3ZAabIbdQTb8AVih&#10;L0gxGCQ4DcSYBOY4B0T4KSPCIsYENzPGuJ8R4hnGCJtIByPAN2Osp/kvovx/jORfpfxfASJ+A/B/&#10;BDCxjbKfAth3AdghgA0agzWagyVKKc8GxqEKzFADpqgFY9SDAP2Bw1CgF3VCmyHSAxDp4YM0dLiX&#10;0KAhNRnvjbHiBMBnlD93JJ+uPfwhgF8LwPh2AKfnALYvAKyGACyoBjGydI3GlGkGQhQDj2phUE7/&#10;oyIaoiVeZDKJJMmENgOkBzHSRoh08+MBcmwMdNYy6ObOoDtx0zHopGdQ5c+ibTiLsiQOrbI5lOZz&#10;aLGUrCYbSTmpJNWkhkNJLTlLLpEG0kw6WLR4Q4YJ/n8j+VoXBnVEO1LHBAbVBhYdQllUJnComM2h&#10;PI9D2Rc8lK0kpWQrD60ryD5yiBwjP5LzHFpfIw/JM/pNLxniBmXIDsiQG/Hub6AHZY93YnCCmjhT&#10;LdQXDx8WXYNZ1MRyqE7n0GEBD1WLeagsIl+TTXxUbidVpJrUkFr6vo5cJk28YeVT3oCym9evGuD6&#10;VMjrJT3/0/0eHE/ZensGvVUMejnQZ6pJT+sxIYBF3TSqMYVD17k8dMnno3MhHzWrSKkANVtJBdlL&#10;DgmGNMcEg5rTggFNveAvzS3BG81jQbemi//S+R3/hTMKOsif5PnfQD1lT1IAGmyIgkE/6omvJ4MG&#10;PxZ9pnKoT+DhxNlU6yI+ei4RDOmKjN7p1hj9pd1o1K8tF/Zpdwt7tfuFPdoa4WvtCWGX9pzwpfa6&#10;sEPbLPxD91L4RPdO2KZD4xbyHx0KRzx6D/rYAvpZ0yhbAgbKAIPtCc1FkDeDk2k9/GK4QUMa/+2k&#10;XEGvT4HRa+9C4SuvlcYvvNYZd+jLTJ7rd5g80+8xfao/ZPpE/4Posf6sqFV/RdSs/130QN9pdtfr&#10;rVmjF5rd9kJRA7npjaY33oO+lB9gQbliwDApYAT1JEIDGD6BGQ71Z/unhHOvAxP5nQFZgmcfLhK2&#10;+y8xbvNfbtri95Xoke8Gs4e+35jfN+wad8+wX9xkOCJpNJyS3DbUWzQY7lhcMzyzuOzbb3HJFyUX&#10;/VB8wQ/HnfdD83PvwcmUO2Uc4FQzwCiqI5Zqmm4PQ7HuTG+0N9MZEcw+DY/ltYSlCx6GzjO+NyVf&#10;1Bj8hfmtoBXim0FfS64FbpReDSy3vBxQafVzwAHr+oBjsgsBP8nOB1yX1wW0yc8EdMtOBaL1iSC0&#10;rA1C6fFglBDxaBhEuVNFlG8CGE91zJAAJsqhJ1ENzxM8mdY4f+bB9EiuMSbJ6EZUlumVyIXmP0d8&#10;JrkYXig9N7XYqi6sRHY2bLP8dOh2m1Mhe2xPhBxW1IactPsh5JLy+5D7qpqQF8rDYYO2B8NQfmAq&#10;WhOr6nCUjoah5oDThIBxdO5MojpSzaB/pgT+TJVDc4oGmlJ8mBtJobxfEuOEFxLSRXVxueLTsR9L&#10;T8Yssa6NXiY/FrXK9ui0dYqayC3Kw5EVqoMR+x2qI753/DaiTr0v4pa6KuKZujLyrWp3FCp2RaFN&#10;RTTKiPVoGG4KGMPStbPQn8aDjkwj+CPTFFozxHAnUwXXMicy9RmBvLq0aOGp1BTR8eQsydHEjyy/&#10;m1EgOxj/uW11XJHdvumrVXumr3eojN3muCumymlnzGHN9pgfncujr7hsjW5z2RLbpy6bjvZlcWhX&#10;Fo+2RD4aRo70AGAgFaB9FsCjbA7u5RhB0xwTuJZtAxdzdMzZbH+uNitCeDRzhuhQeoZkf9pcq72p&#10;efLKlMWKiqRC5Y7EYofyxBL11hmbNWUJFc6b4qtdN8QfdyuNr3dfF//IY21Ct0tJIqpLklBVkox2&#10;xHY0jObRDAB00jbXTOedpnkMNCzgw/X5Qrg43xrOLHBjjs83cDW5YUYHcuJEe+fMlOyePcdqR+YC&#10;+baMfMWWtH+qNs9c7rghdbVTacp657Up5a5rkve6r04+6rEq6Zx2ZfJdXXHKK/fi1GFN8Ux0WJmG&#10;KmI3GsYygCnUAzrz/UZbXMNCOu/kcVC/iA8/5VlA7cfOUJPnw1UvnGJUNT9GtDM3WbItZ5ZVWXau&#10;fGNWnqJ09mLV2lmFjmsyizX/yljrsjJ9i9uXaZUey9O+0y1LO+u5NO3W+ML0Tu3SjEGXpZmoXjYL&#10;7YlytJF16JsJ0JoD0Ej5Vz+hd/18BuryOTiZL4YjBWo4kK9nqz4JFOzMm2b6zcIZ4k0L0i1L52XL&#10;S3I/UnyVk69alf2544o5RZqirDUuy2Zv+i/bdRrV5JnFAfz/hgCyJIJG2SEQAoJA6AhulKogBXWg&#10;bEpBQPY1QFgS9q0BAVkURSOooKLgLmDHlXhax2pVbKvdRusynamOWhU7c6Zu1Gcu9ZwZOGc+/D7l&#10;5Pyf5977Ju91KY/fMbskfr+7Kv6khzJ+RFYU/9BdmfDKWZXIJMVJTExsJ2Lhb/twa7wGOcD5AkBb&#10;RDtXEYeBIiH2K+2wu0jG217gq6tRBBq254ZNbZVHi5qyEszqM9OtPsrIta1OU9pXplY6lqWsdS5O&#10;3uCiTN7mVpDU76FIOi7LS7oky02675GX8nKWIpU55qcxe2I3EYsEHlAfvs8ELtPO9YkSOEWvHEPk&#10;YIkAe0pt0F3izmmKF+puVAYYthSECBsVq6bX5cWb1eSkWFbKs23KsgvFxVnlkqJMtVNBRqtLXnqn&#10;mzxtr0dW2jFZZtoFz4y0n2RZGc9dsjOZVJ7JHORZTDzR+Cz8RLN4XQ5cKKQaUPafymnvrAD2Vhii&#10;p9ISnRWu3Kby+fzWUn+DxuI/CtXKyGnVhatnlhckWZQoMm2UeQpxQW6JJC+n1kkub3bJkmvc0rN7&#10;PVKzh2Qp2ec9k7J/lKXIf3VNy2FORJKey8QT/Uqz8NdU6kMezYGKakDZg9XA/hpgZ40+OmvN0FE7&#10;i2ur8dZprFoyRV2xXFBVFm5aVhI9Q1WcYFGoSrdWFOXa5RSqJFkF1U7p+U0uKfmbZycpdrknKAZk&#10;8YpzsjjFXdma/H+7JuQzp8QCJkkqYOKJRsdnYbwPNAdny6gGlH2Y9s899UBXvQ466kVoWyvlmurm&#10;6KjV7+lX1QYZlVaHmiirokT5lfHmueWpVtllctuM0iKH1JJKaVJxw6w1qk2usaoetxjlEY9o5Sce&#10;Hypve0Sr/uW6WsWcYouZhIgnepQAfEt9+IxqcJp2z0HK39dIe1cT0EGvoa3rTNHYbA/1Ok9eVZOP&#10;bmlDgGHR2hChom7lNLk6dmbmR8mWabVZNkk1BeI11eWS2Kp6p+jKdpeoiu7ZKysOuUVUnHUPr7jp&#10;HlHxT5eVFUy6qoI5RFUw8UT3UoAvaRY/pRocV1MNKLu3Behso/z1wNoNQtS226BygxtXsn4+v7DN&#10;b0pu6wrjrJYIk/R1MaLkpkSzhMYMq7gGhW3M2lL7VfVqx8j69U5hddtnfVB3wDW4bph87xqs/sX5&#10;AzVzDFUzB2I30R3qwyV6FoapB0N0/32twI522j03AfVbgCqNEUo1FlBqZnH5Gm8d+ZZFehmbgwxT&#10;OkIFiZuiTOM2xs+IaU8zj9qQaxW5vtg2rK1WHNLWKlnR2iVd1rrfKaj1jHNg6zfOgS3PHINamMOy&#10;ZiZe3sxsJ/qWfpP+TM/BCer/IcrfvRHQUHZLJ+1e2wFlty4UPdOR0yNBZo8nl9rtw0/sDtCP2xFs&#10;GLM9UhC1LdY0sitZFNaVbRbSWWSxYmu1ddDWZtsATafYX7PP3k9z2mGJ5muHJVtGxX6b39j6bWY2&#10;/h3MeqKR8RrU0hxQ/fsof5sGaKdVpL4HKKXVKKsfSO0XInmfNRL2zebi9s3lRfcv5q/qX6YX0Rdm&#10;ENoXbRy8N0G4fG+maeCeAtHSPZUz/XqbzBf1aix9e/ut3u09Ze3Te93KZ/eolc/ON5Y+Pczi3R5m&#10;PtF5ehaP0wwcoPweyt9Md2/aBVT20f55gPavI0DM4BREDYqwckiCiCFPLnTIhxc8tFRnxWCwbtDg&#10;Sv2AwTgD/8FUo8UDeYL3Bsqm+gw0mC44umX6vKN9orlHT4q8B66JvI+MirwOvxF5HWIir4OTnaEe&#10;HKV1sJfyt+6gHtDda2gdKzoMZAwBsbSLhp7msGxYgKBhC7yvdUaAdg78tb7cEm0gt0gbyvPVfqiz&#10;UJuoO1+brTdXWzzFS1tn8AftJkNP7R4jmfaEscfZr4w8hp8au59+I3A7xQRuJ5lwomM0+32Uv43y&#10;11O+mu6uGqAe0B4afxoIP0s76DkOvhf1MP+SCeZdssLcy87wvjwHXld8MedKIN65EsZ5XlnNeYyk&#10;8txG8nmuI9U6LiMb+M4ju/hOVz/mS69+wZdeecp3vDSmJ/mc6UsuTraf5q+b8jdSfv1BoITunn0S&#10;WEPZ4eco/wLgexnw+pKP2d8YwOnGVEhvWEB6UwrHm56Q/OBDAuBwKxT2t1dDfDsDtndUsLnTwFnf&#10;7eQs7x7iLO6e58zv/IMzv/WCM/+B8cxuTraT+t9B+Q2UX3oMkNPd13xK+ZT9PmX7fAG88zXgcgOw&#10;v6ML2wdC2DyYAauHtrB46AzzR56Y+WgBZvzsD9HjEEx7HAPTJ+kweVpM1kE42g3hs2MQPLsK49HH&#10;MH4yBuOf2SQaym+i/PKPgZxhyj9P+ZQdQNkLKFv2F0B6G7D5ETB/zMPM50YQPTeF6QszmLywhfCl&#10;FIKX7jB65Q2D14ug/3o5+GNR0PktDbw3xcBvzYQesjFq7tg18oSMkd/+q5nyKyk/Vwsk0N3DrwJL&#10;rwPzKNuNsh0o2+IeMP0RYPIKEDI9CJgxDJkJ9JkIfGYJjokB5kw8yUISgN9fEBn9ITN6+Bn96DM6&#10;B6NCs4vk3iTVlK+g/ET6KOIrwP87YC5lu/4NsLsPqjNl09GNKd+AAXqEx/j0XQMiICZERCyJPXEh&#10;XmQxCSH0oszoD5E1kC5CQ89OTcLEtFs6OL9l58oxC0+OTVvAMZMAjgkiOGacwDHDHB4zKCV1pI1j&#10;BlvIDtJL9pMBjk05Qc6Sz8l35D75hbwGbbVvGTDu/5I4cUxK++U4CZ3Dxo1j5t4cm+FHZwmls8Tx&#10;mDCLqEgNWUc2ki6yk/TRWQ+TY+QM+YxcI38no9wbwSvulYBxL4X/8+I/ZNd5VFNXHgfw+95Lwr6E&#10;ACEvgUAC1AlaBaoCKqAsssq+hRhIgBBIWAJI2BHUuKCIG6IUFerQokjdioo4FB21Fm0dHbXaqaPj&#10;7uBeRU61d37MHI6ezh+f807++t33/d37cn9/gN3FCE9x/h93EcKiKdBeLwILAiCTKAJz00hsl0Ni&#10;jg7UAANoJrFNK+gAX4AesB8cAcPgPPHe5p/EOOcJ8ZrzlnjFwcRL8IKDyee2/w9LhAhPFQA+wh6O&#10;0E7IY8p0yGYO9CcM+pNIYkcFifnQD1oPGgBkQUMW9DbyPb2TfEd3k7/RveQ4fZh8S58g39Dfka/o&#10;n8ln9GNylD9GPuJj8iEfUw8EmLoP7k3gf4CnQe0ZXIQ97eBpD0/IY4YE4U9nEdgjiMBTYki4/ZDY&#10;NZd8Jy6hxsU11JhoBfVatI56JdpCvRS1U89FXdQzUQ/1RHSAGhUdox6LTlMPRVeou+JH1C3xG8ZN&#10;MWb87IoZ18FP4Bq4+hHsCXU/s0F4Fhvh2RyEfWFNPm7w25PA3vOI954RxNtPk8lfpymp51MLqCce&#10;euqxx1LGQ8kqxn1JC+OeZCvjjmQH87bkz8xbkn3Mm5J+5j8kJ5k3JJdYVzwesC56vDa6MBUbjYBz&#10;4DtwdipmfQzPhPq+lnCsLRD2t4YjBWsKgCzmSdD4nNnES59gYnRWHPlgpoy681kudcu7hPGLdzXz&#10;htcy1lWvJtbfvTYZXfLcbnzRs9P4B88ek/OeB01GPAdNz3l+b3rG67bZSa8XZkPev5ud8Mamx8GA&#10;Nzb5I+wLdeeZQW0ThINhHaGQRwgPjQWL0dP509H9gLnELf8I4sa8FPLyXCXjxzla1nm/JUbn/GpN&#10;zvquMD3tu9bslM9m82Gfdotvfb6w+ItPr+WgT7/VgM8pq2M+16y/8Rm1Puj7m9V+P2z5tR+26PPD&#10;5vv8sNnH8FyoG8iCugyEw2EdkRZoPIKNnoTT6E6oO7oROgv9LTSEGAmJo84Ey5gnF6iMhxYUmQ7O&#10;15sNBNZbHA0wWPYHNFsf9t/CPujfYbPfv5vztf9+233+J2z3+l+w6/G/b9cdMMbZHQgnKBBbdwVi&#10;K2DZNf8DHDDx/vC5ikBobBGJRmNZ6HGMGboTZY2uRjmhC9Ez0JnoAOLbqCjG8cgU1pFwhcnhsDzz&#10;Awt1ln2hlda9oUvZe0JWcb4KbrHtDm6z3x3Uye0K2uuwK+gIb2fQWV5H0C26PfgVd1sItmsLxRzA&#10;BtZbP4IXMBFeCPVjELoHn/hfkgh0LYmFrsSboZEEHjqV6IEGE+cQ/fFhjANx8Ub7YmWmPYuyLbqj&#10;tVa7o8rYnZHVnJ0RjXYADyDw3x0Ra7jt4ZsctoV/Tm8N6+ZvCTso2Bw27Lgx7CfHlvBn/PURvzus&#10;j8T2zZHYtjkK23zsv38vkQg9gvo3UxG6nI7QhXQG+j7VCJ1MtUMD0k/QIelsoi81mNGTEmO0OynV&#10;tDMx02JHgtq6Pa6I0xZbbtcaW8fdHGPgbVzUTK9f1CZYF93l2BTdJ1wTPei8Kvqi88rofwsNMe/4&#10;hljsAOyBrSHug4kM3kIGd2HuvLIYofMw85zOJNGwnIkGFrPRoQwx6s3wJrrlgVSnLNKoQ5poui1N&#10;Ztmams3elKzhtCSV2DcnVjk0JTbSqxPWCFbGb3ZaEb9DuCxuj0tD3FFRfdyIqC7+gUtdwrhjXSKm&#10;65IwF9gDu0kT++BpPGQA7/+jAuZemHmGYP4cyCLRIaUV6s1yRt1ZM4hdynlUuyKM1ZoRZ7pRnmax&#10;XqZgr01Xc1ZLi+wNaeUOy1Pr6MaUlYL6lBZhbXK7S3Xyl6LK5G/E+uSzruXJd13LU8aE+lTM16dh&#10;HuAC+0k4CvqQjND1DIRGoPawGurD3HMYnvtyLVC3WoB2qacR23P9qC05IayWrEWma5UpFqsVcmtD&#10;Rg5nmVxrv3RxqUOdrJquli1zrExfJyyXtrmUSXeLS6QHXXXSv7oVSW+7Fae/cdbJsEC3GNPAAXAn&#10;vZ/Yi2mwD+C6cRbqnoDZs78A7trw/FJjhnZpeahdKyG2aGaTLXlBzCZ1lMlKVaL5spx066VZSk6t&#10;Ms+uSlHsUKGooJdkNjiWZjQJi+WtokJ5l6tWvt9NIx92z5PfdM/P+NVFk4kdNQrM1yowDzhMeh2H&#10;0L9k0AfI4JQGoWNFMO/oYN4AXUXGqL2Ii1qLP0EtRTPJpsJApkEbbtyYH29el5dmVa3OtNGrVLZL&#10;VIXckpxyuji7zrEga5VQk7VJlKfc5apS9rnlKIfcs5U33LOzXopysrGTKhvzc7MxLzcHO0x6PnEe&#10;J/oAGQxB/f5ShPrg+tUNOkqZqLXUFm0oc0VNpV6kocSf0VC80Li2KMassiDFslwrZ5dqsm2L87Xc&#10;gvxSWpNXI1CrDUJV7gZRVu4OV4Wq1y1TdcI9I/cqeCHKVGMnhRoLlGpMA96kUTgP1yf6ABkMwpXr&#10;EFxD91Qi1Am26gnUUsFGTRUuyFAxnWjQz2HULAkxqiiLNi0rSbLU6WTswuIsW01Rvr26UMdTFVYJ&#10;sgqWO2Vq17vItZ+LZZo9blLNcfc07WV3qfaZOF2LhbICLFhcgGnAm/RQitAlFfQBMjhaDvugGjKo&#10;gwzABpgD19RYoRW1TqihdhpRU+NL6auCWKWVkSbFFQnmWr3UOq9cwVEtUdtnlRU5KEor+PKSRqf0&#10;knXOabrtohTdV65JumNuibqL4KkoWfe7U4oOCwCdqsO8SXfgynkBzsEQ9OBwFUJ762EfNMLctwyh&#10;pgaEljdYoPpGGlU3/okob5hFljQEMgvrw43z62LNcmtTLLNr5GxFtcpWXlXATa8q56VVLhUkVzQJ&#10;EyraXOL03aJY/RFxjP4HMOoSq3//H77rNKqpaw0D8LszAIGAIYiEQTSoKEFEEwQZnXGel/Nwl1Wr&#10;1qm9WoerBa0KWCsgCjgiOEtsnYlVayuT4tUuROnV2jobrNZawKt1wH1fu1ql/rg/npXkz3n39+19&#10;cs7nP2ie9B08T3rXd437cGYmcJx7sJ/5u5axB3wFzqBl9EmyBvNTGmFOSiA+TDErpifHqqYkxTtM&#10;Wt5fM375UO24ZWMajF46QT/y02mew5bM8RqyOMFn4OIVfv0Ts/z7Ju5o2juxwNgr8ZyxV8KDJr0T&#10;Xvr1SZA+5N03QRr+UjmZ+8AeFLDve5m/dQV7wLFk1SpgEX2cqsKsND1mpBsxNb2NmJQWqXgvtYtq&#10;XGofx9GrBjuP+HykdtjK8Q2GrJyiH/jZRw37rVjo1XtFsnfPlEzf+JRtjbulHG7cNeVs467J9/26&#10;Jb3w6ZYkDd2TpFf35W+d53/B1/N5P7L/uziKbEplD9KBpDWc/TI5+2UD72e7YcI6X4xfF4Rx69qL&#10;UdlxyuHZPdRDswY4Ds4aphmQOU7bd+37br3XztL1WLPAo9ua5Z5dMtZ4dcrYaojLOOQdm1HmHbv6&#10;Z0Ns+nOvuDTZiDzrK2EPbNyDvaw/Lw3IYvbKLCBxPTCbs+hEjkdjcjUYmdsQw/MCMDQvFIPzIsXA&#10;vK6Kfrl9VL1zh6h75o5y7L5lgqbrlukunXLmusXlLNVF56x2j9ycq++w+aBHRM4Zj4jN9/ThG5/r&#10;wzdIffh66R5Rz0neBwe47zuYv3EtkL6O54DZ83KBads5f+7i/MfRqJ/VDX2sPuhtbYmeVgvirbGi&#10;mzVedLH2V3SyDlPGWf+hjrZOcYjMn+0Ukb9YE5af5mLO36Jtl79f2zb/tLbtnipt6K7nrqE7pWvo&#10;jr8r4BnIZ/9zmL+WtSfnAAu3AbN2AxP2AsP3AX0OAp2POCCuwB2xBf6ILghClC0MkbY4RNh6INw2&#10;UITZRgmzbaKirW2Wso1tkaq1baXaZNukDrJ96dDqaIm6lc2ubnnkmWPgIekYeFA61beP524r87M5&#10;Cq5k7Qk7gY+swKT9wEjOov1sQJfjQIeTAqGFGoQU6dG6yB/BRUEwFVsQVByLViU90LJkEAJLxqBF&#10;6RQ0K50rAkqTRNPSdaJJqVX4nz4l/EvviMbFvyv8CqXS79QfVH/ZwfwNzE/NA5aw77O/BCYzexTH&#10;0f5fM/9b5hcBoaeBwH+r4F/uDN8L7vCp8IF3RQsYLoZSFLwudUOjSwPhyZeQhpXT4PH9Iuj/kwb3&#10;y9uhu3KcrkFXWQvdRQldhRS6C29tYv5q5i9l7z9m7VNY92hm9z/F/BIg4gwQcg5oXg74VQKeP6ih&#10;u+UC3W13uN3xoWZwvRsC7d0IuNi7wNk+AJqqsXCqmgEH+2Ko7ZlQ2a1Q2Ish7Hag6hlJwP7WGuYv&#10;38MzeACYytpHs+7+pdz/s0D77wBTBWD8HvC+CuivA663AZdqJ2hq3eBY6wFVjQ8UNQFAjYnCqCPx&#10;paSGD+Ma3vg1vOlreNBrvyBe+PFdekIv3khm/gKeuQ+O8R4sZH4Z0InZlotAq8uA/0+s/SbQ4A7g&#10;fA9Q1wLKOgG8dAJeuJI7NeJvfwqktkBdDPCqF/Fh9IrrkFyH5DokD7lkkZIXlnfeWMj86TxzY4uB&#10;AeeZz7rNV7j31wDfW6yd7dPeZ/ZDcM0k61ORhtxITwYyUjBFUDzxRVnyoSwXE//0JA+9PETH35C+&#10;gZB+zSF9yLMlpC4E0jkcUt0VUgwUEuNoGs2lJYz+jDJoA+XSTtpLB+krKqTzdJ1+od9Jou7/kE2a&#10;kRHSn7z53SOIZZkhtZ1YYj8hHUcJqZospHI2fULJlAapyKJNtJV20z6uuYBOUhld5dXv4yWe/LGK&#10;pwpSSjxR/Un9lgxoQn5sIfnzu+F1P0LZ2hj2pBfXM0xI7XtCusykBfQpraQMIZ3X0xb2bQdZib1w&#10;Po4651K8cL6Ep85VqHV+jN+cJR65SPyqlXioleJdsoUvZKABsoUX18HPpq97Esy9iQCfapANBwmp&#10;5364T6U5xF7okkSdLlW81GWK57qN4pkuTzzV7RZPdPvEY50NtbpCVOvK8VB3F/fca2B3fyXu6KW4&#10;Tbf+dLMeGdQI0uQBGaSHbMnPVuxHS56LZhaupyNk4748MyPES++J4nfvmeKJYb6oNSwR1YYV4pEh&#10;XfxqyBa/GHLEfcN28bNhr6gyHBZ2wzfijuG8uOF9W/zoUy0u+7xSXPKVigq6QOXvkCHMbtOAXCFD&#10;dcR+tGEvWvNsBkXiWWA8HjcfIh4FjBMPAqaKe8bZwm5cJG4bl4mbxs/FDeMacc24QfxozBM/GPeI&#10;y8YDikrjCcXFgDJFecB1xblmvynPNKtTljaXymIqokI6VY9sy3yzC6TFCTKc6wjnmtr7oM7cAo/b&#10;mvEwpCOqWvfFreAR4qfgCeKKaYaoNM1VVJgSFeWmJMV3plTlOVOm8qxpk7LMtE112rRXVWIqUBWZ&#10;itSFpkr1yeAH6mPBzxyOtpYOBa2l+ggdfocM0zJXDRmphIzhOmJcURftgeoOjXGvfRBuhEXgiiUe&#10;F8IGi/OWsaLMMllRavlQWWyerzplXqz6xpysPmlOczhhznI41i7H8Wi7nY62dvudjphPOB0yn9Mc&#10;MN/VfGH5r8ZqkZp8i3TabZGOr+2qR0Y4QkbxryIOeN5ZoLqzA6o7usIeo8fVqCYoj26HszGdUBzT&#10;T3wbM0JxInq88qvoD9QFUf90OBz1L8eDkUuc9kemaPZFpv+P6TINauu8wvCRxKp9RWKxEycee7zF&#10;Y1xqGWwhgxBCrAIhhCRLgEACJDaxSWK32LFABoyFDMY4whvEWCR2bCeuHddZJonTdsbtTJOOPWnT&#10;JpNJOk3T1G2a9PY0Mxr7xzP3/nvvec859/te6itiP3VVvEy7JL5Mvyi+zjgvfpsRFD9iLh/8hrGU&#10;StDPpBK0xVSCupBKxD4LkUb+Sf+JDI+PbIDHChJ8LI+C30tp8CAjHt6W7YJfyNLgpkxBupZZQgll&#10;GCKuZNRErR6xR1+StsWel3ZRg+ke2svp44xlyQxzSbLAWpSssE9LQpyA5A7HL3nInUv/mjOb/gNr&#10;Rkowp6UEffoIbvYzEIfRg0zMvfh7f1SAuRPz54MCCryfEwP3cvjwhnIbXMv9OaznZpJXlQWUCzll&#10;kUFFRfRytjX2jLyJuiDvoAeyepj+rCHWnGySPSs7xZ3OXOb5Mtf4U5m3BN7MB4IJ2ReC8azvuWNy&#10;go0wR+UE41kIKR5rWP+fUPsh5r4PSgHuqwHuFkXAzUIObBS9AGuqZLigSiefK1JSzhSWRJ4uMMT4&#10;883Uk3n19JncFsYJpYs1qeznHM8Z447nTPNHFQuCYcXFuCHFNaFH8a5oQPGZaED5RNCvJLj9uQQb&#10;YSHMMP/34KtczJyo/xEeL/fxqLuN3CgjQUjNhMuazbCieQmWNGmk06Vyyil1UeRMiTbGV2yielUW&#10;+kRRA3O0sI09XNjNHSwY4h0rmBT0588Le/ODou78jXh3/i8TXPmPE5wF/xA6Cwk+wnUWEWyEFeZH&#10;PNo+Rw9+h7nzPTzy75jwno2E8P1yOR2CugQ4o98J83oxaVaXSfGV50Ue15bGjJUZqMMaM91TWs8c&#10;ULew+0pc3J6SAb67eCLOWXxS1KFajm9TrSe2qu4mtqg+SWop/nt8SwkhaFETPIea4CDsMN8qsA/o&#10;wa/16EEFwC0z5l5krRIgaIyFRZMQ/KbtMGNKIU0apZTxo8rIYUNxtEdfTu3XVdB7yq3MLm0j26lt&#10;53aU9fLbNKNCh2ZG1KRZSmgsXUu0l95Osml+u8mm+VuCrYwQ2rQE364luAgnzDfYh8cagA8xd96t&#10;Rg8wd12pxbxjAViqigK/mQ/T1VvBa04mjVUdJg9WZkcMVBRG95g0sW7jUVrn0WpGu8HGbjW0cpv1&#10;XfxG/ZDQrvPF1+sWEmvLLydZdLc21eh+g/w1sUb/X6FFTwgsBoJnNRDcMF/jLnxcjn3Aut9E/Vfr&#10;Mffa8a6Nz3krGaatHPBat8CodS9p0JJG7quRRXRV50c5zerY9io9zVFZyWiurGM1VDRzbSYXv87k&#10;EVqMk/HVxkBilfFiUqXxxiaT8SPkq8QK04+iShMhQHhVJoIb5ksV7gP2/j56cBN1rzaiB82YN/A5&#10;i9cfbz0bRmybwWPbDb02Mdldn0HpqFNGtdYWxzRby6kNlgqGrcbKqq1u5FiqO/nV5oG4SvNxkanK&#10;n3C06nySvur6Jl3Vh8iXSXrzDyKDmYhD+EfNBC/MX3AXf4Uz+Bb6fx111xw4B21438cMONmEmaeJ&#10;AceaEqGneQe4mlJI7Y3pFEeDIrLRXhRts5dR62xGuqW+hlldZ+dU1rXzTLV9cYbacZHOOpegtQaT&#10;NNbXNpVa30e+SNRY/yMqsxJxZbUEX2sleGE+xX38AGfwNta8gfqXOgDOOjF3dgKM4ncMtNKgu00I&#10;zrZt0NaWTGpuPUxuaJVH1DsKoq0tpbHVzQZaZbOZaWqqZxsaW7m6xm5BWcOosNQ+G19ifzlRZX81&#10;qcj+XlKh/XN8/16kshOCYjvBR3hh/oB9eBfn4CbWvI76K5g/F7oxcyDH8Fvcrmhod/HB4X4RGt17&#10;STZXKrnWlUmpduZGVnYWx5g6y6mGjgp6eXstq6ytmaNuc/OKW4fjCltnRPmO5fg8RyhB6XgH+XNC&#10;ruPfwjwHIUB4+Q6CG+Yh7uM99OAa+r+K+uf6MPcNABxH3L2Yu/rI0NjHAVv/Zqjt3w01/QdIVf1S&#10;iqlPEWHoLYoq7y2LKesx0tTdFoaqu5FV2OXk5HV5+Er3iTiFe0kod6+Lstz3RTL3Z6Is17/i5C6C&#10;L3cS3GwnwQnzoAb7gDMYcuEs4vV7YRBgehhgGOlEbIhlhAHmkXioGN0OxtH9JP3oIbJ2JIuiGcmP&#10;KBlWRxUN62MKhszU3EE7PWewgyX3DHBknilehmeRLz12RZDuuSeQHPujIH3gCS99gOBK+wkOwg7z&#10;DnrwOvZgDes/N4QejKEHEzgHXvRgEqBmCrPHVCzofHzQ+raA5sQeKPGJSSrfEXKBL4eS5yuKUE5p&#10;I7OnKqKzJutiMyZbaVJvH0Pi9bIOeRfYqd41zkHvWxyx91O2eOKfbPE4wTo49hPMMHdwDjd60AOs&#10;d2Ec5wB1h09gH2YAGjCSmE4BqOdJUDjPgoJAAuQFtoMykAyKwCGSPCAjyQJ55IyAmiKdN0RI5i2R&#10;afPN0Qf93TEH/OPUFH+Att+/Skv236En+x/T9s19R9t3kqDtm0VmnnLDjR5g/ctY+5wPYGIWoA91&#10;HaexB4sAurOY/84BZAVjISPIA2nwOUgP7gTJys/g0IoE0laySQdXCkkHVrTklJVK8v4VO2Xfiiti&#10;b3Akck/wVNTu4KWoXcHbUTuDj6J2nvsuescyEb3jLBGzY+kpIYyCK6gfwNp9cwCeAEDHEuZP1DVi&#10;LCvGPCpfBTiEkTVlnQ77rwog+eoW2Hd1F+y9mgIvhSSwJ6SA3SEV7ArpYUfIStoeaiNtC3lIW0Oz&#10;5BdD58kvbLxB3rLxCXnL+reU568QlOdfISKeW3vKZdRfRP0ZrH1kAXuA2g0XACpQt3QdICcEIHkN&#10;YP/rADtvUWDrm4z/sV0fUFFdeRjAvzd9GGYYBgZQUGmWDCjroB6KgogFUFDAgCVHXU8sG0nURVdF&#10;I1FsaBAsQVxsKDZ0UUM0NgQXS5RiiXqiEsQSuxLWLurdj4MYd08O53fewHDed+//vncLPIvN8Ch2&#10;Jwvci/3R5kgPtD7SD62OxMGtZARaliShRcksuJQshXNpHpxK98Gx9GeYj9TDfFhI5kNCcjwoZM3y&#10;lnMMcoDF64Cv84GJBcBoZicwN4q5IQeZX8z8UsDjGNDipBIO5TrYV5jIFcaKtrCr9IOhMoj6Ql8Z&#10;B33VKNhWTYKuKg02VaugrdoJTdUJugtNZQO05eJ/5DA/g/mpm4HJO4HPi4DEA8xnbghzrWVAhxNA&#10;m9OAcyVgfw6wvaSE5rItVJdNUF5xheKKN+RXO0G6GghU9+GGKI4bw9HEibZmERdmPljXeONrVUDt&#10;Y15fk/ggk2M/h+OeXMj3cC8whNlR/wZ6HAc6nwLaVQCtzgKOFwDDZUD7KyC/Dm461KQHbpmA31pw&#10;Q+zJzZAPN6bdgAeNmzO24yHb8Ygv/uNvKQ+oY2Hr2Im6B8Dvzz+Yx7GfytqP49dDS4D+7HN39tmP&#10;TfY+D7T8BTBVs++1gPIms+/Qg/ceKXlvHe9jBOrNwJPWwNP23KT7A6+4UX3NRbmBi9EbLj5vOeG8&#10;3QS820fsnLj2wbTdwHjWfthRYACzu58BOrHPnldY+xrAeIN9v828e/SQfqfn772gl/SaNWlgTd7a&#10;856sifAiv6ZDi+BGUbAegu0QbIdg4QWLLg5+IJy8IMw8X5rI4A2hskCA512EUQx9RuNpCs2mhZRJ&#10;2bSGNtI2KqS9VEwn6RLdwTs8oXd4y9/eUMOfEC3d2fTWbAsZ+dmmLYTiL/ymB/WnIfQ5TaIUSqMl&#10;tJxyaB3lUwHtYdYB3rcMr3GWJbrJUtWzZG/wlN82evInRCs3CLcWbAc5urIWrIetL4Q2EELZF0IW&#10;z/8aSRNo6vtaLKCltJI9zGVCHjO3MrMQz1iLJyhhcjmH7Roe8+chXvHxEbjfSBK493+EuzNEG0e2&#10;wwHC2cx6tIJw6MCadIHQczxsOR7aYRCasTQJ79Qz8EY9h49AOl6qs/BclY0nqrWoV21CnaoAj1Tf&#10;477qEO6qfsJtVTVuqR7ihuY1am0EanQCvzayFaj+iPAykRHCwwDRmtfWLmwPnxEXP9YlmM9JJN4Y&#10;P8VLu1F4avcF6u2moM4wC48M8/DAsAT3DMtxx7Aatw0bcMuwFTcMu1Br2I8aw3FUG67gkvEhztu/&#10;xhmTQKVJSBVU7iCk041MTUR7O4j2thBttRDt9LyyHl4cH/cOaHDrimcte6HOZSDuOw/DbacxuOn0&#10;FWqdpqHGKRXVTgtx2WkpLjl9hwtOa3DeeRPOOu9AlcteVLgcRbnLeZxseVcqc30plboK6YibkIrd&#10;hOxwI9c/CB/m+yhJDtGR7fBlPT4x40U7dzz26og7HkG43iYCV9sMxkX3kTjnPh5V7pNR4TEDpz3m&#10;SD95LJJOeGRKxzyypTKPddJRzy1SiecuqdjzkOyw12nZAa+bsr3eT2VF3kK+h3a9V/gR4adqepWt&#10;5C/DK6sGL/wMeODjhOvtPfFLeyvOfhKGcksMTliGoswyWiq1TJCKLcnSIUuK7IBlrmy/JV22z5Il&#10;+8GSIy+y5Mn3WArku3z2Kgp9jil2+lxVbPOtU2zxfafM9xWKTR2FYmMj3z80ZXNaC+A0xOn+BtV0&#10;VaOmkx7n/FxxqrMvyvyDUewfgQNd4qV9/p9JRf5jZLv9v5QV+k+R77TOlO+wpim2WxcrtlpXKDdb&#10;c1X51s2qjdbd6g3WI+r11nPqNf731f/0b1DndBHqVV2EKruJspnoyjYw/z6ntGu9gIt0JlSOygAN&#10;jgeYURzUDj8Gd8P33cNR2D1GKghOlG0NHiXfHDROvilooiIv6B/K9YFfq9YGzlfnBmaoVwdka3IC&#10;NmizA3bYrAzYb7Mi8LRuWeBvusygFzYZQUL7bbDQkPpjjfn1zL/J5e5CJM8aUcDxfjzzhClwMNQe&#10;RWEe+FevztgWHoL88EhpQ6942dqw4fLcsNGKnJ5fKLN7TlatDJ2uXh6aqskKXWSTGbJMlxGSa7sk&#10;ZIs+PaRIvyjkmGFBaK1hXuhTfVpPoSObuT2Fdm6Y0DQT3ZuWuWpmV3BqLxvEcyfPoD9GStjT14CC&#10;CDfkR/piQ2QQciP7SDkRMbKV/RLly/uNUGb2HaPK6JukXtInWZveZ6bNwt5puvm9M2zTeq8yzAnf&#10;aJcavss4O7zUOKv3FfuZvevtUvoIfUpfoSMb0jZ7xhrcjgB+Zv7Jwdzn8+y3j9fdbMv2ATpsjHbB&#10;2pgOyInphpUxYVJWdH9ZRnS8YvGAYcqF/f+qmt9/vCYtaqL2m6hputmRqbazItMNKREr7KZHrDdO&#10;i9hpmhpx2DQl8rxDcuRj+79HCTvSk+49m0b/4fjXDgCq4ll/nvv2D2P+UOYncK8fp0ZunBnZ8d5Y&#10;Fm9FRnyIlB7XT7YgdpAiLTZR+c2gEarZA8doZg5M0s6ISdZNi5mpnxo935AcnWWcHL3GNDF6u8NX&#10;0Qcck6Kr6IFDUsxbY9JAYSBb0jV7zOegmn0+lcga8Nz3wwjusyl/OPf6CQp8l2BCVqIHlgzxw8LE&#10;YCktobcsNSFaPuvTwcqUwcNV0waP1kyNH69Njp+kmxw3XT8xbq7dl7EZ9hNiV5v+FrvFcVzsPvPY&#10;2HLzmLh7jmPiGuzHxgs70pNts/t8Di+yBsfZ/4MjWQMu9dtoPT9n82+Zw4xYPLw15g//L9tlAtTk&#10;mcbxfxISrhwQCIfWC6lHQWsVtdCiiMohohyGI0ACiRAgHAZBDuXw4tB6QFSqQnRdT6C7rhewtdZa&#10;YbvdXcfaLTPddW2rtehuD62tB9V++9cZ6kynk/nNC1++fP/3+T/v+37PE4i1aa+KqtPmiat0iyTl&#10;qfEOpSkpMmuKwbE4Oce5MLnQ1ZK0SpGXVKsyaze5Z2tbPUzag55Z2lOaTO0HXgbtoCYzaUidmSSo&#10;spIFJVEQ+VMGmYeP6Pt7jP0MS563cugB2buctT6vNemV2GAYiTrDZKwxzBRVGOaKS/WREmvGUofi&#10;9CRpQXq6Y36ayTk3zeKao1upWK6rVhl1je6G1B0e+tQDnumpJzRpqf1eutSbmjTdI3WaTnBL1wlK&#10;ohjmBtfiP5j/c1nASWofywP257Pny2W/Qz/WG+WoMfmgyjQBq0zTsdL0uqjYuFBckLXYIT9rmdSc&#10;qXPMzsxyMhnyXLIMVrlBv1qZoa931+lt6pSM/Z7JGcc1SfqLXlr9DY4P1El6wS1ZLyiJYphrzMMH&#10;GcDbjPs4tQ8Xst8oYr/BcaMZqDE7o8KsQal5PKy5L6PIHCyymMPFuTmLJNk5CVJTdoosM9vgpF9u&#10;dklfXizXmSqVKaYNblpjszrRuM8jwfgHTbzxgibO+AXH++p4o+CWYBSURDHMp8zDxUyeB4y7i9q/&#10;t7LnYkm+jWOtBaiwSFFiUaOoYAwsBYHILZgtyikIE5ssUZJMy1IHfX6SLD0/wzE1L9s5Oa/QVZtX&#10;rkjMXaeKy93mvsTc7hFr7vKMyT1PrnnGmH9ULzYLKqKMNQuKYa5w3Z2nBycLmIcS5oGl+C6Wn5s4&#10;VnIeVmKxqpBrfQE5JZNgKglCZkmoSF+yUJxmjZWkWpdJk1ekyZatMDklFFtc4opL5bFFdcqYoi1u&#10;0UV73SMLO9URRec8FhZdVUcU/uAeUSioIgsFZWSBoBjm71z/Z7kGjlPrELXbVgPNa4B6jmUV1Oe1&#10;7HI5siq8YajwR0blNOgqQ0QpAA8g8N+V4eKkikXixIp4h/jyFOnS8kzHxatynRatKnGJKquWLyzb&#10;pJxftlsVXnbMLazsLPnULaz0niqsVFDOW8kKbaUgH6afHnQzB52M+wC1W2uBN9ay7yElddTn/xm1&#10;Tkit9UBy3Vho6wKQuHYW4uvmiJbWRYhj65aIY2q1kujaDGlEbY5sQc0Kp/Ca1c5zaxpdQ6tb5a9X&#10;H1GEVP9ZGVIzoAhZc1cRslqQE9eQquecpwcnSoEj1G+nbssGoKEeWN0AFJFMom0QIa5RiSWNIxDb&#10;NAExTdMQ3RSCqKZwUUTTItGCpgRxeJNOEtZocghtLJS+1lghC26od5rdsNN5ZsNhl6CGXpcZDR+7&#10;zKi/4zxjo+A8YwNZ/5zeFTwTqujBOnpAvS2b6AFbs7Kt7H22sffZDixtBiJbXLCgxQPzbWMwz/YS&#10;wmxBmGsLRahtIV6zxYpCbEmiV20G8SxbniTIViaZ3rLeYVqLTTq15aBsSku3LLDlI1lg83eygG2C&#10;LGAr2SI4DnOSOT9C/Ta2ps3UbqBmlQ0o3AlktdKD3UD0XmBumwjB7UrMbvfGLLsfguyBmGGfien2&#10;OXjFHolp++IwdZ8OU/YtFwXss4om22vFE+3bxRPsvxP720+Lx9svice3fysZv/dnid8ewcFv93O6&#10;6P9+6u9k3JtbuB93cR3s4TpoZ/+5H1jCFjH8IDD7MHvAo1JMPqbCpGM+mNjhhwkdgXixYyb8O+Zi&#10;fEcU/DoTMa5Tj7Gd+RjdWYlRnZsxsrMdIzr/BN/OD+Hb8bXI9+gTkc8RQexz+DmHmoDd9HzbDp6J&#10;jLnMzhwcANKpGXcMWNAFBLM9fJl96YSTwOjTMvh2q+DT7Q3v7nHw6n4Jmu4gePbMgUdPNNQ9y6Du&#10;NcK91wq33vVQ9bZC2dsFRe9FKHoGoTzzE5SnBShPPaeN3rfQ93r6Xcm4LdTWdwIJfwQiTgAhp6nf&#10;DbzI9nTUO4DmPOD2vgyu/Uq49Gng3DcaTn2T4Ng3HbL+UEj7o0kyJP05EPeXQ9S/Gejng/vOcLzC&#10;8TvymAi/sJPeN7VxH9DzQsadSe3EU9Tvof7b9P8c4P8eMPIi4PEXQPkh4HRJBNFlF+CyG/HiS280&#10;cGUiC6FXWBCyMPuEL+MBFiMD3HQD3HADTPLAEfIu+ZzcIz8T4RlvMO81zHcxY89i3Mt6qc94g6k7&#10;hbp+1PX9G+B+CZAzDOknAP5NrkqA/3Ae11Qshj2BL15gUe4PfDmVhVkIMMh53OLL8BYP/NtcdLff&#10;JG+RPnKdfE9+fEbdIZ7H/MpEz7VnuQcvUL8fCGS8Y6nrRV3VAGN/qvsZuUFukkFyS8SC3JEFqQL4&#10;xh1syFggjwPuBQD3WSw/YJH4kC+DR3wBDvHgGWLCh2j0EEWG/kU+e0Yp11s2U5VEz6OoHcyYAy4D&#10;Y/4JePI2BW+TPtX9itwm3xCmFHcJLQVDwX0xtZz5PCXwxIPNAj0RJpFZhEW6wHkIPIyFjYSbTqDp&#10;Ag0Xzj5DcB8LwW00BDlxGAcBE8k0MocsJqkkm6wgVWQ92UxayJvETg6SDnKc9JAL5BK5jp9xB0/w&#10;Ez/CLwz9CsGT/a16BAQlceLfeDqPKSSERBEtySIFZBWpJQ1kK9lB9lBnP3UO4zG6qHEKj/AOHuKv&#10;eICrtOlr2vWQCPie3CV3foXg7QNB40U/NPTCG4J0FK9OIrPIfBJH0omZWJ958RjrOP8mPnk7dXZR&#10;pw0/4AB1jlLjOJ/bg2/xPtU/xn+5cG7zjkH+8ity8zcQRnhA8HGnH24QVBwVvhBc/DkX5kP0NB8x&#10;JJmxGqlbwKeVMZ5q6mygzmbqNON/aKWOnToHqdOFL+nFdbyLz/F/rss8qMk7jePf90jy5lTqfVAF&#10;ZW2NOpZYNaAEJByBcAQMMQckEAIEjCQiQjyK4oF4Ld5KPXBRvOq5ntVqa2vVtupWq2PV2tp1V8ft&#10;2tFtO90d67uPq846/eMzv7zvzJvn+v1+z/O9gNu0iW/RFzcoU9fpn64RV5kXsM8RXyfbfdWUDyXl&#10;Q0O+UD4i+lFtBkNUjsZvQgp+lVrwE+/CQ74MD/hq/J2rw12+Ad/z8/Edvxi3+RX4RtKKm5I2XJds&#10;x1XJflyWHMdfpOdxUfYdvhAe4bxCxFmliE9VIs78DjFKBbG/lPzgIEYqIPYhn3pSfboOwC8Rw/Gj&#10;JgEPNBn4m7oAd9QefKP242t1CFfVYVxRz8aX6gW4pP4jLmhW43PNBnym2Ypzmj34tNMxfNL5HE53&#10;/hYnIx7j+GsijnURcaSLyBz+HWIM2R+A5wwkP6IU+C0yAo9698H97oNwp+vbuNElGVe65uBiNzs+&#10;7+bFue5VONO9Bh/3mI6PejTiw57NONmzBSd6rsXxXm041msHjvQ6iEO9T+Ng72vY1+efzO6+T5hd&#10;kSKz4wXbX+F/x5iu2aeD6dgT9wYxuBctx93Izvi6TyQuRQ7F+dfH4JP+Jpzqn48TUYU4FuXDkegA&#10;DkVPwZ+jZ2B/9BxmX/RCZk/0cua9Ae8yuwZsYXYM2MtsG3CC6Rh4kWkfeJ9ti/k3uzFGZDcQ64l3&#10;X0EcQj4Mpasnlq7aEcANHV37wzhcjlHgfEwPfDRoEI6/ORKHByfjgDYbe7U2vKf1YKe2nNmurWY6&#10;tFOZLdqZTLt2LrtZu4TdpF3FbtRuYtdrd3Kt2sPcuiFnuTVDvudWDv2ZXz5U5JYRLcOIof9HHA48&#10;Jrt36Yq/Nhb4glrOWT3w8VsSfDAsAoeGR2Ff7HDs0o3FNp0JW3R52KxzMJt0Jcx6nZ9t1QXZdbo6&#10;dk1sA7cqtolbEdvCL49t5Vtit0qWxu6XLNGdli7S3ZI2j3gsbRohSuY/h5/3Ck/I/j/I/q0k0ltG&#10;sk18QL+PxjM4MEqDXaP7Yqtei81xo7Eh3ojW+CxmTVwBszKukF0eV8q2xFVxS/WTucX6afxCfaOk&#10;Wb9I0qRfJZ2nb5PN0e+WNepPCLP1V4SGuIfCzLinshnxopSQvMpPo6gFJVLrpWv9TAbN+ZnAIWp5&#10;e5NJbyQo8SdDD2xI/APWJo3AyiQDliWZmKVJFmZRop1tTvRwTYnl3DxDgJ9jqJXMNsyUNiQ0yWYm&#10;LBOmJ6yXT0vYIa9POKqoM1xQ1BoeKKYkPhGmJIoyQlrzCo/iqR2mUA3MwCnSnodzgT20biN/2owy&#10;tKZ0xarUaLSkDsfitDFoTk1h5qdmM3NSrezsFBf3ToqXn2Gs5KcZQ5KwMSytMzYKtclL5DXJ6xSh&#10;5A5lMPmQapLxvCpgvKcKpPxHMTFFFAjZq/xgAK5T3GfJ9vHxwH4rxU/rZnpel8FiuSkCSzL6oTlz&#10;COaZR6MxcxzTkJnBzMjIY8MZE7i6DDdfayqT1JgC0pBpqqw6vUEIpC+UT0xfraxMb1dVpB9Ql6ef&#10;UZeZ7hK/KstMorwsQxRolb3kPuX8chZwOp+0Do0+u2ns2ELrevJlRTbpnWwNmnL6oDHnTTTkvo3p&#10;uQamPieNmZqTw9ZkW7lQtouvzvJKAlmV0qqsyTJ/1gyh3Nyk8JlXKL3mNnWJea+mOOu0xpN1h/hF&#10;5ckWFYScEF7yV9oHFyjmkzbSnE5gZyHlgFhLLX8J+TU/T4VZ+T0xIz8G4fFvoXb8GNTkG5lgvpkN&#10;5OWzVXl2zp/n4cstFVKfJSjzWsJCsWWuwpO7TFWUu1Htyt2tcVo+1Dgstzs5LD+rHHmiwpknyp0W&#10;UXjJt1T382TrONncR9qzo5j0FrGyCFhAfs0qUGCarRum2qJRM2EYgjY9ArYkptJmYisKctmyAhtX&#10;WlDEl1h9Eo81ICuy1gkua6PCYV2qslvXq23WXZoC68lOVutN4l9qq1VUFlhF+QuEZ9ykOpwhW0fJ&#10;5u4SoN0HtBItXpr1XTTrOqWodb6GkLMfJrm0qHKNRIXTwPicaYzXmc0WO6yc2+HiCx1eidNRJbXb&#10;awWbfZbCal+sHG9vVefZd2os9hOaXPt14rHaYheVhIKQE8IzvrLQXqAcHKTYd5bRWaggzUfj8OJy&#10;YKaH9IabQ7W7M6rcfVHheQNlHh28njFMscfIuN1m1uXO55xuB293F0tsRX6ptahGyC96R24pXKjM&#10;KVynyircrjYXva/JLPqKeKQyF4lKc6GoIOSE8IxLdAZOUg72U+zbKqkONH6uJJonAvX0rroU8Jdq&#10;4CvthZLSGHh8w1Hki4PLN45x+DLYCaUWtqB0Aje+1M3nlZZLcr0hWbZ3utzsXaDI8K5Rpns7VGne&#10;o+pU75fEj6rUElGRViLKXyA84zM6A+9TDfZQ7O00draGqA6Tgbm0TqGx3E/vvX4l3P5ucFVGwVE5&#10;FBOqRqKgysBYq9KY/Mps1lJp5XIqC/msSp8kwz9Jmu4Py1L98+VG/ypFcsVWZZL/iCrRf0mVWPFQ&#10;mVQhKpLKRTkhjHvBGToDh6kGOyn2thpg9VTSnXW0F2kNki8+8sUVlGFCMAIFwUiMD72BvJAOuaEx&#10;yJlsZLJCmUxmKJ81hRxcWqiETwlOlCQH66RJwbkyQ3CFMLa6XR4fPKSID15QxFX/II+f9FSInyQK&#10;8QFR9pJTlIP9FG8H2d8QJt03HWgiaTSdCEwj3VVPc38dg9w6DbLre8JcPxCZ4WEwhUchPZyI1HA6&#10;YwznMOPCNjYp7GEN9X5uTP0UPq6+8b9cl3lUlNcZxp/vm42wjDMssgrKpjAMBocBJ8YtRGvVJEaP&#10;rTUeTzQ2Go8aNSK4AhMVZQYQRRipCziAuMIESN1watwlirGpp4kmKi6N2lTTqCgx3j4KJql//M7H&#10;9wH3eZd73/u+qr6ZRerUzAqNObNek5zZrEnOuK1Jnv+zJjldaMzpQm2e18Fe7sFd9HUL9R1LWROy&#10;ASvHovlW5oHPd8jbZFi2J4bk+CEtJxyvWeMw2NoHg6z9MMCahv7WEehnHSNZrBOkVOv7stk6R2Gy&#10;ZimScgqUL+dsVibmuFTGnBPkptKY9VhlXCpUxiW/Us89UENfN2YxBh+zJqzgechlHlZyH6zi7JUH&#10;jCCD82T0s2lhsQWirz0SqfYEpNjNSLb3h8k+FH3y30JS/jj0zp8sGe2zJIN9kRRvt8m97BvkWHut&#10;HGM/JsfYvpNj8n5SxKwUHeR2sIt5d9L3Uo5A+dS02hmDAsZgNfcBR9VRa4HXi4FX1gFJJR4wluqR&#10;UBoCQ2k04kuNiCtNQS/HQPR0DEOsYzRiHBMQ5ZiGSEcGujtyEeFYL3Vz7JTCHIelsNLrUti6dim0&#10;WEiha4X8nK30fwN9L7JxHxQCC6k7k3qTOKKO5Xj4+41A/02AaTMQXwH0cHoiwqlHuDME3SqjEVZp&#10;RGhlCkIqByK4cjiCKseia9UkBFTNhn9VDvyqiuFbVQN9lRu6ylbotzyEvkJAXy6k55RTfx19txcB&#10;WdSew3FwCjXHUW9kJTCoGjBvpf42IHInEMz51LfuJehcOhIErSuSGODjMpNB8HaNgJdrHDxdU+Hh&#10;yoTGZYPKVQ5lXSM5S+5AVfsE6t3iFxyMeyHjbaXf6fR56hZgPDXf5Fg6eBf1awGDi/43AEGfAnqO&#10;qj4HFNAc9IaiyRdSUzCLXCQxEM64B9mEuXnhulno3Tzwbib6IJ07uJ18xibtGnlAxC+sYa6X0/fM&#10;cmA6fZ5A7bfqgNfqqU/N+D1A9/1A4EFAdwjwOgIoj4MXnYb4EF/gFO1oph3NtOO0GThDO87wMm5h&#10;sW9hkWnhJm+hgy1ctOUMuc3fPyRPnrGSOV9I32fUABPp86hG6tNX8wEgzg2E0/SAY4D2JODxObXP&#10;kr+Tf5DzajZA3sBXeuBCVzalEcC3HBYus0FvpR2tvIyu8vK7yqJ3jQG/xuRe28fm8Utyi/z4jMVO&#10;YBbD9O4nrAPUTqO/Zur2om4Ydf1OA95f0Penml+Tb8kV0koYVlxXcCh5CbipZXPMmHwfwkElms16&#10;EnCPdtxjY3Cfhfg+i94DJv0BN1YbHWxjPNouPWM299kk5noM4z3kMJDCOPekv6H0V09dzwvUudSp&#10;eZ3cJP8m35O75AdCd3BfyfU8gXYd8JgxET1IImHDLGiHYDEU3BuihDDogokW7mcInzAIz1DwpEIg&#10;nESTRPIqGU7+QN4jM0kGySK5pIAUkzJSTqrJTtJAmshJPME3+JnGPkY7fuKXdvKo8/lbhC6YdgRC&#10;qLvyLajTjniSSoaQ0WQi+YDMJYuIlawiq6lTQp0N1KmgTg01avEQe/AAh3EP5xiif+G/fLvLv75D&#10;nj+f8p9OhK8/RBdfCC+Cp4SQGGIig8gb5E9kCrVmUmc+dZagDctwHzbqFFGnlCnZyPWdXHM7U1WP&#10;W4zFd2imBVeYwh9wlf99lau0kiudXO5E+Osg9FrGwgdC04U5CeDX7sRIXiG/o+YY6k2kP9OoM5vR&#10;zcRt5uQmllPHjhtYQx0HNTZz7Wpun924yFh8jaM4j6/wJa06x1W+4Got5MwLiEBv2uHBWKggtF4Q&#10;3nrawlhIsYxvMv0cTM03qDeOWpOpM522z+XxWIALyKbCCurk87iupUYZNSpwmrFoZixOwo1jPMxH&#10;aelh5uMQ9f4mC7gV/48IVdMObk9/4kc79IyH1h+PPCNwV52AGwoLLiuG4qLibZxXvoNzyiloUc3A&#10;56qPcEq1ECdUOTimysVRdQEOq0twSL0RbnU1mtR12K85gL0ep7HH8zoavdpQ7yPgInVP0QrUdiLC&#10;qR3aQTuP9v2uKjygHbe1AWj1isQ/vZJw1nsAmn2G47jPWBzRTsQh7ftwa2eiSTsP+7sswt4uVvxV&#10;l4dPdUVo0JXhE50TdfpdqNXvwy79KWz3vY6t/m2oChBwki0vIFhiRXce9SjgBkvLZR7ri8EqXNB5&#10;46w+GCf84vBZQCqaur6OvYFvojHwj6gPehd1QVOxO2gWdganY0fwYmwLXoaaEDuqQ4pRGbIJztAa&#10;VIQ2YHPYUWwKu4Sybj9KjnAhlZKSCCGt+w0ilqWsJ/WNLIO9Wcr5PMX34xEeOBTmh33hkWiISEJt&#10;9/7Y0WMYaiJHozpyPJxRk1ER9QHKoz7EpqgMbIhair9ErcD66EKpNHq9VBLtlIqj66Q1MW6pKOa8&#10;VBB7R7L3FLKN5JFVHUhPaY9j2XsZ+IZX3um+wJFUXm992GsbZDTGaLG7ZzfUxBlQGd8X5fFp2GgY&#10;iTLDWDgME1BieA/FhunSGsMcaXVCplSYkCPlJ+RJtoRiOS9hs7wyYYe8ImGfvNx4RvFx4i1FTuJj&#10;RXaikLM6WdrJPZbTa9Q915/z1kDOfKThVaCW19+23l5w9g7EpqRYrO9jQkmfAVhjGobVplHIN42D&#10;zTRRWmX6s5RrmiGtMH0kLTMtlq2m5XK2qVCRZSpTLDFtVSw2NSoXmk4qFyTfUGaYHynnm4Ui/QXu&#10;mhgD6p9Ko/9DgMah7HH5czW/laeosT7FD8V9e2C1JRF2iwWrLGnItYzEMssYyWoZL2VbJklLLdPk&#10;xZYP5YWWDHmBJVuRYbEp0y0lynkWp2quxaX6H9FlHhXVeYbx596ZewdEDYpLXRMNonHBFUSWGXBG&#10;ZmAGueIFZpAZlhkQBtkGlcBEjQoTNS6MS+MGcS0VjTV6jFibmFRr1NrEnDSnbXqCNW08OTZpajRJ&#10;25Nk+gAx+eN37j0D9zzf+7zf/e771C+4KtcmfizXJH4j1SSFtNX9aKoT+7m/gJ/hheyBBbhoZf2k&#10;MwN42cQ5Wy8gmByJrSnjsEk/FS2GOKw3GLDWYMFzhmyh2ZAnPGtwCqv1HnGlvkr06Rs0dfrnNLX6&#10;F7TV+l1Slf6Q7NWflisNb+qWG3rIV3J5akgi2j4M/XzCet9l7Zdt7EE2sw5HjyO87svkjMl1bEkb&#10;hJaFo/C8MQZrTHPQbEpGo8mEVSab4DMtFeqMDqHWWCxWG5eLVcZaTaWxSVth3CiVG3fIHmO7zm08&#10;qSsxvh5WbPoLeagrNoXkIlNIItriH/gbP/E3qXeJ2mf4ie3MBTp43cN1vEg/NpojsMY8HE3miVht&#10;iUWDJQH1ljTUWDKEFRZF8FryhAqLUyw3e8Qy8wqN27xaW2J+Xio2b5Nd5v26QvOJsGWWS2EFlj+S&#10;B7qCjJBMpAJLH9pe/spar2UB3dR9JZ9zvoOZkxk0qAIBjoVrrGFotA5Fg+1J1NmmodoWhyqbHhW2&#10;dJTbsgSPbalQaisQS2ylYpHNq3HZGrSF1rVSgXWLbLfu1eXbOsPybBfDc23vhau2L8LUrJCca+tD&#10;eswH3Ae/5ch1nvpdy7gPOYq+RLZxLeu5rsZsLeqzI1GjjIVXmYIKZQ7KlCS4FSNKlEyhSFkiOBW7&#10;WKgUiQXKco1dqdfmK34pV9kkL1V+rstRjocpyoVwRXknPFv5nPchHZGJ9Jjb3IOXWfPZAvbBxbzF&#10;MXQ32ewEnuO6fPzbiqWDUaGOQpkajVJ1JorVBLjUVBSqFqFAzRYcap6QrzrFXLVMo6o12hy1SVLU&#10;gLxY3a3LUo+FWdXz5FZ4pvpPXr/XWdWQTKTH3KLfl6h1mvrHStkHD/tAArxvpC/V7Eu5fSBK7SNQ&#10;ZJ8Ip2M6ljni4XDoke9IR54jS1AdqpDjWCYucbg12Y4VmixHo9Zqb5Ey7Dt1FvsRndlxLizdcTNs&#10;keM+r9/J6fZQL5L5B97O4V6g1skS4DBHT8Y0bK/kXlxOD+hHBddW4gxHoTMKBc7xyHc+gzzXXKiu&#10;JOS4jFjiyhSyXTnCYpdDtLlKxEyXV2NxrdKmuzZIJmebbHQd0qW5XtWluq6TT3Wpzm/lNGdI6qOw&#10;nyt5fCeLmHup3+Hl+8BYsoWsWwHUch0eerKsVEJeaSTU0jHIcU+C4p6JxZ4EZHlSYfVYkOnJFiye&#10;fCHdUyQu8lSIRk+DJs29Tmtwb5dS3B1ysvuMnOS5Ru7JSe7/SUmloT6SS0LaXt6gB2cYAY5T/0At&#10;+8BIEiD+eu4DrqW4irmTvmRXDEJW5UhYKycgwzsNFu88mL0pWFRlgqnKhoVVqpBWVSgYvGViirdO&#10;TPKu0SzwbtXO9x7UxntPS3Heq+QTKa7yv9q4ypA2ruInLtLvU9Q4XMc+rOL7wDiygTSSypXMXQ3M&#10;HVyPpW4AFtUNhbF+HBbWT0aqbxYMvgTofalI8VmQ5FOQ6HMICT63EO+rFuf5msW5vs2a2b79mpm+&#10;U5pY31vk75rY+v9oYutCmtjanzjHHnSy/vbVwK5mYBOjyNo13AvEw/t8P2Dj7wubNEhuGozE5pFY&#10;0DwBCc1TMd8/F/H+JMzzmzDXb8Mcfy5m+Ysw0+8VZvgbhWn+F4Sp/r3iFH+XONl/WYzx3xVjmr8R&#10;Y54N9TG5sZ/T7PtR6u+j3vZ1QMsGZs+N7EMLUESWEDNJJnNbwjGrZQhmtozGjJZoTG+dgWmtcZja&#10;qsczrWZMCSiYHChATKAc0YEGPB3YiAmBPXgq0CmMD/yG9GB8y1fC+A2hftb380v63cGad1F7cys9&#10;2ATUbwHKXgTsW+nBNiCVUTGeTN8BTGobiKfbojCxbSwmtE3CU8FYPBmMx/hgKsYFMzCWB+zoYDFG&#10;BWvws+BajNjZhuE7j2FY8CKign9G1I5HGLY9hGHbyNaQ0MtR6u9l3dup3ULNRupUBgEno6Gyh/nv&#10;JWDBXiB2H/X3A+MOiBjRPhDD26MwrH0MotqjMbR9BoZ0zCdpiOyw4YkOOwZ3LMegjkYM7NiCiPYO&#10;DGg/i/D2Wwg/+BkGHPgeEftDiNjXz0F6HGTdm1infyfPJMbBYuqpB7kPX2YPDgGzDgMxR6l/HBje&#10;CUSekBBxchDCuqKg6xoDuSsaUlcstF0JELtMEHo/vl08WLpqyHrCYk50kbd4CPyDfM1NGPqRPfR8&#10;axvPA/5bPet0dwB5R4DMXwApjKaz+WjMSeq/Agw7Aww+C4SfFyC+xnz72hNkOHBhHJlEOJB2cyDp&#10;5jDQzUO+m4dLNzdbN0UusJgLzLkX3uczX5BvSaiPHax9A/1e2c4zmdp21mk9Beh/Rf1XqX8OGMtH&#10;o7qBQZcA+Q2AYYUfOi2JAK5EcgDiOq6O5TDIwfwah8PricANM+FH4AZf/Bts+I3d/J0FXb9C6MX1&#10;R+S7PlrpeyM9r2DdBaw3i7qG89Sn5qRfA6NfB4a8CUTwUc3b1L5J/kDeIe9qgNvhwHuDgfeHciAb&#10;BfyJYeFDDucf0Y8eDiA9/BjeYU/ucMPfYYPv0Mie35N7vH/URxN7XUXPC1n3YmqnstbZrDWatY76&#10;HXt/nd7f6tUjtJHhjgGEfETukLvkY4mDMT25R08+HQHcZ2D5fBpDC/14wA/zA+6NL3nYPWRPHtLs&#10;hzT24Q1yt49q2uNi7cpFIO0yMOcq9ak7krqDb9P7D6jxIenp1SJcPsMndchn5F/k3+RL8kgGvh4I&#10;/J/sMgGK6srC8P/ea0RUkMV9CyoqCaiRRVqggW7oxm5oGugGmqUbEAERWURRgUFAkKC4EhTXQiIy&#10;uKFiuU0wmjGOxnJSViZOzVJWpZw4ZmZcKjVx3KJvfpBUqJnq+urd96r6/ueee+4957ykT37i3shs&#10;HGTaIbNIkpmI5XWEwSczwGVusvz5ALLjRPa349mN9sNeF9OJD1lEoomFZJLlZBWpIvVkM9lBdpP9&#10;pIN0k1PkIvkCb3EXP9HY13iBV/zykrwY5D/k3+QHIo8cC9nBg6N+xgzaMYcEEA0xkXSSS4rJGrKe&#10;bKRGM95gJzXaqHGQcx/Gcxzn/GfxIz6jxm1q/A1POXrCfzwmj8i/Bp8/j2VnN8hOrhyNJv3PcWQG&#10;mU9UxECSqJVFnQLqrKRGBTVqOHMjNbZQo4UaezhnO+fs4lb14CF98QDXacFfGDKPGTqvuZ0yw+j/&#10;kUc7Qx41ErLkxLdRxJ1MJe/zX0HUjMIzxHO706iTQ51CaqyiRiU1aqnRSI0t1PiY8+3FX7knf8ZR&#10;7kIvvqYv7vAAfcUguk3Lb3HWfr4kN4cguw2nL0TGBcPDgWO4DPjiOX3xFB9yXSp8Dz2+Y1x8Cxt1&#10;cqlRRI1V1KikRi01PqLGVs7fyjn34wAJIPbfd+hkNJzEb+mLq7iBy7Swjx77lLt3aTBahiKPoTav&#10;O9mZMKRlRye8EFypO4lr9KbmQvyJcfE1jNRKoU4mZ82jl4twDat5XVXiCuqo00SN7dRowwXuyTnG&#10;51n+ztCSU5yhR3yME9JrHHeQcWyYjKNDkHmcZR6l5+SRG48er5sHw4bjnuSObyRP/F4xFzcVwbjm&#10;oMMVh3j0DbPi0rAsXHDMxznHYpx1LMeZ4VU4NXwDepw244RTC4457Uf3iCPoGnEaR0ZeweFR36DD&#10;+THaXd7ioAtz1GiepCHIk6jP6+2f03jlkLt8v+Mh4ivGyI2R43DVeRZ+4+KH8y7h6B2txynXRJxw&#10;TcMx12x0uy1Dl1sJOt3W4BO3anS4bUS7+zYcdG/DAfdPsM/jJPZ49KFtzB20jn2ElnFvsGM88wPZ&#10;NoRXTDdPZlLfm9ofADfmMB1MBy5PdMAld1f0jp2Gk+N80T1eic4JkeiYGIv2iRYcmJSBfZOWYO+k&#10;ArRNLsWuyWvROrkGLVOasGNKC7ZPOYitU4+ieeoFbJ52C03vPUSj5ys0eMpC/SAbBnnGNPPAl9fw&#10;AqYbf6CPz/O87k8zDZ6YOgpd0yagw3M2Dkz3w94ZKuyaEY2PZ5qwc2Yyts+0YavXUjR7FWKTVxma&#10;vCrR6FWPhllbUT9rj1A3q1Oond0rrJ99Xaiec1+omvNcqPCWhXX/w1Ne6/eofYsp5rMQ1vm8Wk8u&#10;BLqYhju8HbF/jgd2e3ti5/tzse0DJZp9NGjyMaDRJxENPlZs8M1ErW8eanyLUO1bjirf9UKlb5Ow&#10;zrdVWDP3kFA+t0dcPfeqWDbvnrhy3o9i6XxZLHmHUDzI91z3H6h7LZypXc1+i3SFsb5Tsu9cIGDn&#10;PFdsmT8FTR96o2GBP+r8VKjx06Haz4gqPwsq/NKx1i8b5X4Fwmq/UqHMr0Io9W8QSvx3iEX+B8UV&#10;/sfF5QF9YkHAXWlZ4A9ifqA8QN7PBMjifa75NvUvR7HnZMrvJoc43sNvO+ibpgBn1AeOR81CL/wq&#10;aD4qghZhrVKD1Uo9ypTxWKlMQYnSjiJlrrBCWSQsV5YLy5S1Yr5yi5ir3CstXdQtLVl0ScoOviNl&#10;BT8hspQZLItDuUf/34gELjHV9zDNdsay1zEALVrWuLSjLtgJVcFjsDbEE6tDfVAWGogSVRiKVDoU&#10;qowoUJmxTJWGPFW2sFRVIOSoyoRsVbWYpdok2lW7JVvYESk97LwiLey2Ii38kSI1/K2UGi73Iw4Q&#10;Jot/pM41rv0ctfvLwEOkzcQal/Y00I7KiGEoD3fDyogpKIrwRqHaDwXqEOSrNchV65Gjjke2OgVZ&#10;artgV+cJNk2JmK6pFNM0jZJV0yqlaA4rkiLPKiyRX5J/KMyRbyRzpCxZ3iH2c0cDXOG6e6n9azN7&#10;HZaBrXxu5nsNv5drRRRHuqAwaiLytV7I1c7DEm0QsrXhyNTqYNMaka61IE2XLqTqcoQU3QoxWbdW&#10;tOjqJbNup5Sg61DER59RmKJvKOKiH5LXRJb6MQ1ym+Xnp3HAKWp3svzbZ2WdzWcj36v4vZR2FCx2&#10;Ru7icViin45MvQ9s+gCk60ORqo9Eit6AZH0ikgypgsWQLSQalgsJhnLRZKiT4gzbpdiYdkVMzGmF&#10;Iea6Qh/zd/KKyJJhCDcZBxcTeBdQtyOdsZjBfSD1qcAa+qOQdiw1jkBmrAcyjNOQZvSG1bgAycZg&#10;WIxqmOMWIzHOhPi4FMEUlykY45YJsXGrRIOpRtSbtkrRpoMKnalHoTVdU0TFf6eIMr3kWJYGiHvH&#10;F4yDc0ks/anfzrJvVxbQTGo5LqNd+bTDnuCI1AQ3pCRMhiVhFhIT5yMhMQimxHDEJepgNBsRa06C&#10;wWwT9OY8IdpcKmrN1WKUuVnSmPdLassJRYTlc0W45T55IUWY5V9IlKWr3Pde+r+LmgdY8rXk8jyS&#10;ao6L6Y8c+iM1WYIl2QUJyRNgSp4BY4ovYlMCYEgJhd4ahcXWGERbzdBa04Uo61JBYy0WIqxVYrh1&#10;k6iy7pVCrcekkNQrUnDqt1Kw9TmRpZCUX+jjvvdQ63AO+9583glsBzaSCo4LaUcWfZJkY82dPgox&#10;6WOgz3gP0Rne0NkWQGtbhEibGhrbYqjt8YiwWxFmzxZC7SuEEPs6cZH9IzHI3iYutB+VAu2XpYDM&#10;e1KA/ZkUaJPFATLecZHrPJbNM0nN3SvYc7EVqCNr/st2mcfXeKZh+D7HBFmbPZZE9oVsdkJQJi1+&#10;mLaqtBjaLMgiZJOS5YglkcSe5ViDxFZqScKgpTVi1LTGGGO0MdNa2mmrQ4Oqdloz31yRzG/8MX9c&#10;chLne+/ned73e97n5vNsYpk+S3oJuzQm3lZx8S4aFd9dIxOCNCIhUsMTBmhY4jDFJj6noYkTFJP4&#10;igYnztTAxGTTgMQFpn6Jy019kqrMvZP2mKOT3jVHJV0zRyU+NEclGOboVuLbaGQP9qCzZa5UkcE+&#10;YAMKIDOTszgf30U8E4hnVEoHxSY7aUiKp2JS/DQ4JUwDU/toQGqM+qeOVL+0seqbNlF90qYrOm2W&#10;otKyFJG2xNQrrcLUM22XKSzthCl07lVTaOoDU2iK8YSwZMPcykFyrENjI7qrsYbLsAALF0pz+fl6&#10;rvQyfxuTg/fj//tn2qlPlot6Z3VTdFagorLCFZndXxHZsQrPjlPP7AkKy5mi0JwEBefMU1CORQE5&#10;a+WfUyu/nGPyzbks3+z78s0yTL6Zhskvo423UrmfWL8S3bJ83odCvKeFfYCpMIHffwmDsYzRBWaF&#10;FTgqpMBdQQXeCiwMVkBhpPwLB8II+VrGqIdlonwsM+RtSVU3yyJ1tayUl2WbPC2N8rBclEdhizzz&#10;mVjz2vCCndR80yJpDXrLl9CXllGDYmpQIk2CMSukWOgLYeC3wkbdSp3UtdRDXUp95FUWIs+yKHmU&#10;DZJ72Ui5lY2Xa/mrcilPknN5jp4pL5FT2WY5lh2SQ9l5OZR+I8eSx3IqYXoubmNbHjUoogZY0sVo&#10;ZGEJk1bxPq6RxmPLRq5nD6AX+FfgQSsl1+qOcrI6ydHqIQerD4TI3hotO2uMbK1x6mx9UR2tM2Rj&#10;TVeH6sUyVfNQFaa2CiNbeQPwuhWGTOvb2EDuq9FevlLKRTcFrV9X4T83SHGb2IPNUsQWKWAr+jXo&#10;b5cca83qVGcvUx0et84LfIEhsI5hZGcsjIHJQKOp41DVkVgdD9bidXdcBgzq9p/BeMK6Mu7o1ewB&#10;2nOt7AGaL6P1/A4pBmsauVMK3I0+abjskxzelmwO4m8PYUgOYQgOMYwf7gJ+Uj1DaX1fmh5DUAMN&#10;uIHm28CBb6DQ9Sxez8OHz8HXPPcDGE9YSb0t5J1Bzgnb6EdojkZvCHqRPBKAXpfDknOjZHdUMh9H&#10;/912ThLHSeI4RRzvYRLeZzA/3ToUE8eZZxkKGAKaaHJN2UAtmkisiQXOfAwt8BPf/beKCC+LOieR&#10;8xS0xx6Qhtajj6Y/pfM8ITmh14mtxNAIc8PQA+fh9/ChjfSRvfQHjNJFDNMlb4bDEOkqcXzCYPgJ&#10;F04zDaiZl66Zc9G8H5rgJrAnzQ+1gNxnU+vXyHlcA+/AMSnqHfRPSR6n2fuz1L5V80O4CGwnRg8N&#10;aIa/wqdwnZrcxKh93mqUMCy3GdjvEMddhrRvORstNIEWXroWDlcLQi3sSQsPtnyhFHKfdoh3gJyH&#10;n6QHoOuHrjt5Olyg9pdY/0q73mdwC/4OXwLbqttwB76Fe2bpga30PTX5kbP6GONiMLQbDCnGVKAR&#10;G6VA4gbFNhAzzuE4PcC9HS/wgTAYBHHwEkyHWTAPcqEQlkM5rAMrbIWdsB+O4G7f178o3M8E+089&#10;0o/89YenuAd34Har58VXGnJux6U9jiDoCyNgPEyBNyAFMmEh6y/WYxXrJ61EYz0aG1Dapu+1Ww91&#10;UA90Ap1zlOcz3eXTP4jqm3bNVr6Cz+FGawydnPjXEezBAdzAFyJgCDzP0xPJZzo6SWik6Ttl674W&#10;qUVFaJSQzyrWr2DtTay9g8zfYv1G3aQW13WJ43Jb14i0mdU+hr88xZXWGGztZJhs+NQBbNvr0RXN&#10;EGrWn5yeJafxaE1GZyYas/WF0jkW2eSQR5ZF+htxXCOOq6pkzc36k+r0Rx3QBR3nKH/AK3SDinzH&#10;K2Wo6f9g2JvYD46G1B6HPd92RdMXzUhyGoLec2i9QB6vovE6GnPY6XQ0stHIQ6MIjRKd1WqdUbVO&#10;q0bvaQ8tpIEdOa1jPHWUajWSWSMKDe3Ut2PQYoyOehIHnYu8O5CrI5F3Ibdg/ZlzcVHD0RqLzkTi&#10;nsqqb6AxRyeJ4x3iOE4cvyGOI1rB2mt1WBs5EbV6m1rs4xt79RGn5EvtQqH11NZB7VMYtPyfea1b&#10;nHjdiOc6r9Y1dWQXXWhBPuTWi10dRE6jyGccOpPQmaZDikdhDm9BOrufg04eOkvRKGfdSm2nFjWm&#10;vdpiPqrNHc5po80tbej4UNWdDVXZGqp8ise0lPsetBbaylW4wOcPiOtsJzud6uCuY7/wV0PHKB3s&#10;PET7bOO0x3aCdtq9olq76dpuF68a+2RtsZ+nzfYLtNGhUFaHYlU7rFWlwyatd9ytdY6NWuP4O61y&#10;uqVy50cqdTa0wsVQyVM8QvcrrpurtLXzwbT8ALwn7faIu0n1jk7a59RVu54J1Q7nftrqMlybXEZr&#10;g+sLqnKdrArX6VrnmqC1bsla7TZfK93eVLlbkUrdy1XiXq1ij1ot8zispZ6/VZHXp7J0eaiCroby&#10;28lrp8WfVtuTVhzJtRON14hgzuba2evXei13Vo2nmzZ6+auya6TWdRus1d1Gqrz7WJV2f1El3ado&#10;ufcMLfNO1BLvVC32zpLFJ18FPsXK77FOi3rU6E3f/cr1PakFfleU7X9Pmf6GMgLA/398zXV7uTdX&#10;2ADp2CDpAD93MQbUhOO5As1a38NZq/y6q9Q/VMUBfbU0MFZFgXEqDByn/KCJygt6TQuDZio3aJYW&#10;BKcrOzhXWcFFyghZpXkhG5UeskdzQ48rLfSiKSXsrim5p2Ga81/C2rgZxbU3kCt4KNf7MGZs2BYj&#10;WWnza6jNilAHLQ31lCUsQPk9I7Ww1yDl9hqhnF6jlRX+K2WET9L88GlKD49XWniKUiMylRxR8B+i&#10;yz6q6euM498bX+obCmgVLSBa5UUlvAVIAnkhhEACJIEACZIQJBC1QtCiEG2rlLS19YWg9ZUCq067&#10;IbTOWrWt0q3HzbUee5y22+nWzTPP2m7WdTvt1p52Tn/7Wtjxj88h/H7J/T73uc+99/tgzYoX4E89&#10;IJpTj4km+RvCJ78sVqXdEg1pd4n0ALkk/qDgdUzrc47X7AivuKPkMK/+XjX1+a5LPgVbUqPRKY9H&#10;e1oKNqRnoS09D63phViXYcHajAqsznDCn1GPpgw/fJltWJW5GQ2Zzwpv5l7hyToi3FmnRJ3iklip&#10;+FzUZt8hkqhVPOC6kraDmqeLWAO0YINkP6+5nXzWzdxszp6I9qxItCkWoEWxFGuz07A6OxfNOTr4&#10;ckxozClHQ04VvDl18OT64M5dh7rcDlGb2y1cyrCoUQ6KauVJWZXqosyh+lTmUH8vHCpJVBLHOB8w&#10;BxeMtFRm2j/arz6ypxTYzjieYhztjKNFGYE1qnloVi2GT70cDWoF6tX58KgLUae2YGWeHa48F5x5&#10;DajJW4Pq/HbhyN8mKvN3C7umX9g0IzKr9l1ZufYm+Y5I4gc0Y7xPnTc595FyWk0766CCHpcW7BnG&#10;sZm5CfC9XzMdjZo58Gri4dYmY6U2Ay6tEk6tHtU6E6p05XDoqlGp98Cu98OmXy+s+idFWcEOUVrQ&#10;J7MUDMvMhndkJYYb5Fsi3UeUFIzxK+bgDPWGqD9YxXUgO2m/uvj/Jgt9NvOxyjAF7oIo1BoegdOw&#10;FNUGORyGbFQYNLAZCmErLIW1sBLlxpUoNfpgMQaEuWiLKC56XpiKDsmKTEMyo2lUVmj6I/mGSPcR&#10;hUVjvFtM28t5v0Ltfiew18VaJFur6XP53M843KZJcJpmocoUgwrTYthMy2E1ZaGsWI3S4gJYis0w&#10;l9hRUuJCcckqFJlbYDQHhcH8nCgwHxB6y09kOst5mbb0Y5nW8i8iybRmSejGGaXGyUqeR9Q9TCve&#10;6wGec9Pr19LrMx+NjMNZJlBhiYDV8jDKShfCUpoMc2k6ikuVMJXpUFRmgrHMisLyGhjKvdCXPwZd&#10;eYfQWJ8R+dZ9Is96XKhsb8lUto/I10JllcYol4SavG1lLdByHqH+QS+wexUQIsF6YC3j8vJdFWMs&#10;s02H2RaNYnssiuxLUWhPhcGejYKKfOgrjNBVlEFbWYX8Sg/yKldDXdkOpaNb5Dr2imzHMaFwnBNZ&#10;VddEluMrfpaEovIBZzn+EO3mINuAfU2sBdrwLrZHG31cB8bhZk4qGEtx9UMwVEdCXx0DXc0iaGqW&#10;Ib8mE3k1KqidBVA5zVA6K5DrWolsVzMUrg3IdHWJDFevSKs9KuS1Z0Rq7VXyTyF3SULuHKdGEq+z&#10;Bo5z/i9Rd89a7snHgCfJhjXsefjM1QgwvSj0yJBfFwG1ew6U7jjkuhOR7ZFD4clBlkeLTI8JGfVW&#10;pNc7kVbfiNT6AFZ4n8Iybw9SvC8j2XtaJHmvIMn7pUiql0SSRxLJ93FL4lXO8yjnf4i6PQGuQxv3&#10;JAnwcwNbgirGZV4N6BhPtm8qMn1RSPfNR1rTIsibUpDalIEVTSosbzZgWbMFyc1VSGr2ItG/Dkv8&#10;W/CofycW+weQ4D+Fhf73yW0kNN9DQpOEBJ8kFpEhznOQ+vvXAzvauQ6buCfJWrZn7scBG1sCI2NS&#10;M6b01glIaYlAUsscJLbEYmnrEixpXYFHWxVY3KrBooAJCQE74gN1iAusRmygAwsC2zG/rQ8xba9h&#10;btslzA3cwrzW/yKmRULMujGOcZ591Ont4H7YzHV4gutAmohzC2DhM12QOSDLO9l/djyEuI5ZiO2c&#10;i0c647GgMxHzO+WI6czFvKAeDwctmBOsweygD9HBxxEVDCEyeBCzgsOYGbyImZ2fY2bHfzBrE93z&#10;fTZK+BH193P8nWwHu7cBnU/zXOoGPMROjERJ5GQJiSVzuqciKhSJyNBcEo+ZoSSSjoiQihgxI2TH&#10;9JAHU0MtmBLaismhPZjUfRwTus9j4tOfkK8xqUvC5G1j9HGevVuZgxDvh2eBtu08E9iOVe9gHewE&#10;NLuADJJI4nazB+0BZoUnYFrvDEzujcLEcAwmhBMgwjRCYfaXvbz8e3n5hLmpwyyiMBMc5mA97O96&#10;3uDmvwrsYmO46w4nLv3Avi7+oXY3dTdSxx8GavfwPHgR0O8HFAeAZBJ/kPqHqN8HTHuJfWg/zW8/&#10;jXD/bLKA0AQO0PgM0AQN8JIZ4MEzwIIfYCH1M7n9HKB/hBuQvW4fG9XD3xPGcEhCz/PMAbWDvVyD&#10;faxDftVGHcMAkDMIpDD8hUeofxSYeQyY8gobgJ+SoYlkGmEcQ4zjBOM4wTiGGccITdEIL6IRHrQj&#10;PGhGWEjDTOAwBxi+wO/d4G/+Te4SCS/w1ROccyu1vf08j15mDfCrOdRaRq34Ia7/MBDxGjD5Z9R+&#10;nZz5P2xKzjIf5xjHm9GEBvltGtTzjOMCjckoL6NRHnCj3OSjzMXoYcJBRq/w/ReEHc35e9jKfK9n&#10;bhup7TgOmE6wBl+l/knqnwJmcwlnnAMmvEVNToHNBs3nOBfJL8klNkm/ZpPyHpuCy3PZINAQX2Uc&#10;v6EZu8ZL+RoP3Ovc+NdZYNc5wQ/Pk4/Jl+RbtDPnTT8GajjfYuqqTlP/LOuPmtHUnPbzcS0uI5se&#10;4APCsmITxPHIR+R35Pcy4JMpwA3m5CbX5tM44G/LCE3SLV58t3gQfsHNd5uTvs26uM1J/P235DP4&#10;mXMXH5mpnUfd5dSN+wUQxflNfY9jXxnX/PC+DvkT+TO5Sf5CPiN/JUwtW0rgH6yTr6YD33BtvmOj&#10;cof5uKsF7rE27vEwlLgBJSZe4uJK75DL7PaiSSSJIrPJfJJIFP+jukzAmr7POP6NeMulCF7IqZxJ&#10;IAmQQBKSkISQQCAJkACCXCoiIl6gBaZixTJUQKlXPWqt8z5nbamtdLSzXe0z6za7dluf6fa0q067&#10;1nbdpnP978vxVPv4fJ4/RPJ+v+/7O/7vSwzETopIFakjq0gzaSPPkW2kl+wlh8gxfM9J8DHnzEcs&#10;3EOa/Q++5aTJeYp8Rx6Qu+Qz8pfBeRN+xGcEXzKVhBMp0ZAskk/KyCLGr2f8RvyX8+VDbGT8Dsbv&#10;Yvzn8U/so9phapzEV5xMv8QA7uEjlug+7vBbXzDC5+Rv5Db5A7k55GESGU/GkgkjNQkmsSSFZFAv&#10;lzoealTgG865X6GB8ZsYuZXxNzJ+B+N3Mf5OLs9+5nYEt3CWy/Y6/ohr+JgZ36TL3zDajRE+JB+Q&#10;94Y8eBGMMHqoHo8QxG9EMqdEfM1afAkLa+ekRgn+yjW5hVrGb2D8JnxCHzfp47f0cQPd3LK7GPsg&#10;V+E441/EVdbibf7VL+j8LVaxnwpXyJtPIYzCUx7AXMdRczJzC2ZOsdRLxp+4L36PbOZRQI1SZlaN&#10;X9HHu/TxDtdlgOvyFn3008eb6OFO2IM+rsklnKaL13GBrs6xUme5cqepcoqcHmHwZ2H0sPa/Brf0&#10;yBa/BW9qBrJeEdSTMp80apmYi50ahYxaitfo4xJ9XKSPC/Rxjj7O0McpdOIEdnBn7sfPcBQv8y9e&#10;4rdfxJ9ZnW9wgGr7R9g3gjCO+rzq7vI43eLV+xE9XccY5uhPzZl4A9HUkzOSFueRSZ087jg3K11K&#10;hWqu/GJm3ECdRuq0UmMT427jKdnNf4e5Q87y1FzBdh7uHla4m3uza/A0iZ7wkFfK33mUPw3k9UN+&#10;ORno55V3edRE7uwpjBBCzTjqJTOijqcvCwdEDuwb5cbeUaXY7VWNnV616PVqwPbRTegZvR5dYzqw&#10;dcwOdI49iI6xJ7F53GW0j/8Qmybew8ZJj9HmLWDDUzyg7m1eab/m9TrAq76PP1+YxtcMr93jE3xw&#10;eFwQDkyIxN6JUuycpEKvtwE93lZ0+Tiw1ceDTp8ydPhU4zmfJWj3XYFnfZux0XcTNvh2Y53fPrT6&#10;HUeLfx+a/a9j7eT7aJoioJGsDnjCnRBegVG8jnmt9pGzMcCxSOAQr7h9AV7Y5eePHv9Z2Do5Gj+d&#10;IsfmADU2BRixcWo2Nkx1Yt1UD1qnzkdL4EI8E7gUawJXoyloHVYHdWLltF1YMe0IGqa/gmXT30f9&#10;jDuom/kYS2YJP+I29a9J+DqSAecV1OfzRTFnDX7eE8oec5o32qcHoW1GBNbNFKNlVgqemZWONcFm&#10;NAbnYFVwPlbMLsby2RVYNrsG9SHLURfSjCUh7VgcugM1oYewMOw8FoRfRXX4Z6iKeITKCOFHfEy9&#10;d5L4Cuar9mQqZx0+97AN6UngzMeabAgfj5awKVgTPhurI6KxIkKGhshU1EcaUBeZhdrIXCyeU4hF&#10;c+Zh4ZxqVM+tQ9XcRlTObUN5VBfmRx1AWfQZzIsZILdREvtvFMcKT4jhfcX2q5/aF9iCHdWx1SG9&#10;fNV1sg1pS2SfH+eFlVF+WBY9A3UxkaiNEWNRbDIWxmpQHWtEZZwNFXFOzI/zoCyuHKXxi1ESvxLF&#10;4p+gSLwFbskLKJScRIH0CvKln8KV8B0R4JI+4Rq1LlP/TAbnDLY+e0i3AWinjxYlsJJrUyf2Ro0k&#10;EAskoaiUxqBcKkOZNBWlCXqUJGSiKMEOT0IB3ImlKExcgHzZMrhkzXDKOuCQ70au/DjsijdgT/oE&#10;OUnfEmEYxTDvss14lfonMjlnsBXdSbaw/WnjZ2vorZ4+FsgnoEI+BWXyYJTI56JIIYFbkYxChQb5&#10;SUa4kmxwJjnhSCpGXnIl7MlLkZOyBtkp7bApdyJLeRQWVZ/IovqdKFP1gAiDYAilgAG+2n9u5jrY&#10;uA52YAfpYOuzjj5W0UctfZQrx6IkxR8e5XQUKCPgUsbBoZQjT5UKu0qPHJUF2apc2FLdsKaWIyut&#10;Fpa0RpjVz8Kk7oVRc0SUoXlVZNDeIF8TQWTQ/AD6qXOOub/MNnivg+vg5Drw2ZLDPp+14QiHEu0o&#10;FKh94VQHIk8dCrs6GtnqBFg1KbBotMSETG02zNoCmNJLYUyvQYZuFfS6Nuh025GuPwyt/pJIY7hO&#10;/kEEkUY/jFYniC6zBqep9xK1dxew/S/kzMnnWv6+lPWoZD3c9JGn90aOLgBWfTAs+jnI1Ith0itg&#10;1Kchw5ABg8EKfYYTuowSpBsXQmtcAbVxPdJM3Ug1HYLKfFGkNH9A7hNBpDQJItUgRgGvsQYnmPdB&#10;aj/PFnhLMc8jn00cURbz8zL6y8/izGeegEzTZJhMM5BhioDBHAudWYZ0swpasw6aTAvUmXlIsxQh&#10;1VIFVdYypGS1IjlrG5KsB6GwXoDc+j5k1nt8fg95ljCEgrxCjWPMez+1d3Ak6SjjXiCrSrgO9DXP&#10;xZmP65RpGwO91Rfp1iBorSFQ26KQZpMi1ZYMVbYWymwTUrLtSMpxQ5FTAXnOUsjszUi0b4HUvh+S&#10;3HMQ575H7kJs/x8kdgGSnGHOM9cjzHsvdbsrOe9UcS/wubyc/f489rv8v1x6MTpFUOd5Q5UXgJS8&#10;WUjOi0SSIx4KhxxyRxpkjgwkOm2QOvMhcZVB7KpFvGstYl0diMl/AdH5ZxCVf5V8QR4j2iUg2jnM&#10;acY/xPx3UXvbIu6FGu4FPus5KlbQSyFHAxu96Ogl2T0eskJ/JLqnQeoOhcQdDbE7AfGeFMR50hHr&#10;sSDG40BUUQnmFtVgTlEjIos3I7x4D8KKTyG0+G3yOUKLHiGsSECYh50rOc6aH6B+L7U7OQ6tXwo0&#10;kv9zXeZRUVhXHP4RZZF1AGXfkUUU4xI9xC0al7qiiAYXZgBRtijMuCDiYFQMMHHXOFGjVQti1aat&#10;QcFsVk1Nk2BMmzYee2LdQ1JjNNYAByD432jcEvqx5MT2j2/2ub9377vvvnsLeG3MY+5iLaMY1wZm&#10;Sr1NHZRg9FC80VexxmDFmKLV1ZSgaFMfRZkGKNI0XBEZ4xWekaawjGyFZFoUnLlSgZlbFJC5X/6Z&#10;x+WXeUX+GQ8UYKKDb8HYrBpsb0NrA6NphVmyzqc2Qo6FfeAztlXDWE//fCmRdUbnuCg8x0uhOV0U&#10;khOq4JwYBeUkKjC3nwJyh8g/d7T8clPVJS9DvnmF8sl7Sd55m2TIq5VX3nvyzLskQ+4PMuQwTcxp&#10;Yxd27UXSGkaxlcXsQwn7AJmMqam8H7WQGPBdb9YVx7rCwM/sKl+zAfzlYw6XtyVOBsvTkCRPy/OQ&#10;LA/LTLlb8uVmKZWrZa1cLHvkZKmXk/kzOZtvyaWILr6wjdfR37hIqlzCeWAUW7iMGMB0mABDy8gD&#10;SOC7SAgAb2tHuVvd5Wr1VidroFyskXK2dpOTtY86Wgerg3W0HKwkmpVNtOKEtZJE3wEMsKWNXITf&#10;wEOgky1plh1/12C3fDkfMYbNXSWZXiYPKqSR/PVZSIRoCAIf8KhykJPNVQ42L8nWmQMdDDQ+NhoB&#10;G5egjaJWldx20KvmwQqcZM6sPMiGM0S+3CStug/NrWzA10q0l2HbYpOyV1MX1zJ/rpcGbZR6QVcI&#10;2oT+ZvRflZwwJ7sT0Hhuoemz0xDaaQLtXaEn0AzYKfR2YmEnqe1s7pZ1UEMhZKDdfBHuUpCaW1mN&#10;v+WvcBbQzd3AHqAx/jXO4japz3YplvE0mDD67JTcd0kdd6P/G6h2AJryatZRzTpqWEcNDeDeGC5A&#10;GqBaLv9ain0tB7uW5N5LgPdirKaO3/8VbmHnMTSrAu0S/CzAt3R0k9Eahk5fdGKr0d/L/u+TXPdL&#10;DoSS5p5LDv74M440QAwGb7IvdezLYfblCPFooAFqoCFqoAg2cPgbiEUDTtZjqP4kXANiceQnLSW+&#10;87ZyP6M9Cd3na6Vn+FksekHoGdDr9CZah6EB3gbCychAA9bOcYa1Ey7SSQ+GAwaFDwKlj1jHxzRp&#10;jcOBPTldAGz6aYLaeITnM/BvuCcz4cnaI01GewS6/fEtDs0gfkZLLud32nVOAOnEkIeNdj5Ry0Ak&#10;Bk0xcDIgdZDOMSh9wd5cCJCusI6rNKfXuPS+pBg3ccibCHwTwW3Ckaa/M9h9pWzSZOoB6gDaSejG&#10;v4U+X3sdlxxbNP/Srvcp/APOwXn4V+tQKF2Gq/AlfA3X4Vvy9TbD010/6T758YBG+QHN0UPO6iMO&#10;4WM2/jGij3Hwx0amLi/wbMcAfhANvWAwjIEpYIIcKIRisMJKsMF62KKfmPJ+ZMJ8xNT5kGn0AXPm&#10;D/qCWfY7fc8v7sB/4AZcgfNwtmXeZL6lWoELuIIPhEF3SIIRMBGmo5HFtJiPfbPuazH2y7Bfjn0b&#10;ttfrtuy6xcT5LdPuDRL3OonzNRvWxOM1/nW1XfsSfA5noLF1DU7gAIKO7fEIhBh86oNPQ9Aagw+p&#10;eJOum8y5N1SAfQuWF2O/DPvl2LZhe4MuMOme1y79U/vx8TCT7p9Jlwvo3dHpds2P4UM4Ccda16D/&#10;4ZHc8M0XnyLwpwdaSfpKw/FhAhovYN+I/dn48SJpaMF+Mfat2C/Htg3bG/WBtqFcTRq/oT/pHY7Q&#10;pzx+o7eIYgMqLdTDYTj0f2u4BzfliKYXqRbITsag1RutQeiMQmMiKZqGfRP2Z2O/APtm7Bdj36qj&#10;rKNer6hOm7G9g93YxyrqyI5TROUy7+6qFqW9UPMELdpUK/xuS+tLrenvhl++6IUTrwS0+rGzz6Ex&#10;mkybhNU0ypNJv2cdvyM/DqoIjUVoWLG/igis0R5yYxePO1nFdv69FU9ew8OWzH21NYN/4TEl9ztK&#10;3VXK7uc8n2YNp8iLY+TFUfmjF40/PdFJQmcYfoxFIwXraWgY0cjmNOSjU4ROMcplaFRoE7mxgW/W&#10;sbI1rdH5SFVEuJLTUoluxRN8T7m/Rkn5G+XtlDflj2NdT8k7xDk5KG80g9GL1a/Zk+0agM5w1j6W&#10;aKew82mcBiM62ejko2NGZzF2lxON1ZxcO6+qtQxrZezg0qcuq7TDXZU6NmsJlDi1cd1XOhtEeeXa&#10;e5sr5xBl9gCf1VB2dzm6k12d0QzXxqe6aW2HvlrdcZCqHEeowmmcVjmlaKVzmlY4G/WSc7bKXAq0&#10;1GW+Sl2sKulUoeJOm7TQdbcWuP5BFrcTMrtfVJHHPRV6NmveE1xGt5Gr/91Y9OG3lNfdYfR3lNrN&#10;hqe0zs1TVW7+WuUepRUePbTMo5+snoNV6jlSJZ7jtNgzRYu8pmmBl0kWwxyZDYUqNCzWXMNKvWhY&#10;r3zvncrzfkM5Psc1x+eiZvveU3bn5lZmtXMWzfcTuL649g9w5e5OlLbG019G0YpwBa70dVGZt4+W&#10;+ISo2DdOCzr3kqVzkoq6PKd5XUZpbpfxKvBLVZ7fdOX6ZWmOX75m+8/XLP9lygpYrYyAbTIF7ld6&#10;4LtKDzqnGcF3NCOEivcEn6D/Xm+uY66WGlqg15+hreC9rbu0glK/JLSDFgR4qigwQHODopQf3F25&#10;wX01J2SgZocM06zQ0coMTVZG6FQZQ9OVHjZbM8MKNT18iaaFV+qFCLumRtRqSuRRpUZ+pslRtzU5&#10;urmNqDY+xPejaB8cQAxoO+wDmTO4Ysq5dkuJyXz2pyDCXTkRvsqODFVWZKwyop6WMaq/ZkYN1ozo&#10;EZoWPVZp0SmaGj1NU7pmKbVrgVJiijUpplwTYzcrOa5a4+OOaHz8GY2Lv6lx3Zp5/oX38bsO3X20&#10;GzuGEYOhxGAIcwbt2KK+9JesIzvORaZYb6XHBmp6XJTS4rpranwfTYl/VpPjhyolfpQmdZug5G5T&#10;NaGbUeMTcjUuYYHGdF+u0d036Fc99mhUYp1GJjZqZM8bGtGzuZWRiW0c+y/X5R4VdZnG8a+XVEAQ&#10;VEBTAeWiyP0y4AwwAwzIXWBIGbDksqgxqAsWYHnkIF7WSyTrWmYqaLlZ3ik95lrWtsm2l3bdOra1&#10;ayWd1rTck5uuiqWzn4Dd49k/Puf3g5l5nud9nud93+fLmo/hfx+jxo5M9B6s430lcTQQx2JiXBA5&#10;XPYwD80N85Et3F9F4dNVGB6lgogE5UckKzfCqpyIXGVH2pQVWa7ZUTXKjKqXNbpF6dHtSovpVGps&#10;tyyx78kS9zXc4935P06T/8P43JtFHXKYsWENI8eKDOYr4vgJcZQThy16tAqjxyk/erJyo4OUExOm&#10;rJhYzY4xKiMmVdbYLKXHFiotzq7UuGpZ4pfKHL9SKYbNSk7YpaSEozIl9siYeBl+4N0pU8IAJ8n9&#10;AUbgTsbPbYwZmxjJW/OpA3E4iK2SOOYRR4HBRTnxXsoyTFSmYaqshhlKM0Qp1ZAgS0KKzAmZSkks&#10;UHLiXCXNqpRpVp2Mxic0y7hRiaadMpgOy5D0ruKTLsH3vDv53wDH8bM/l17A99ZipICNOZ8x9DHi&#10;QbbpYfJho1bZphHKMI5RmtFHFqOfzMYQJRsjlGSKl8mUJGNSumYl5SoxuUQJyY/IkFKr+JRmxZl/&#10;phjzDkVbDirK8g58CXf4mynJPEA3NdiHvx343sLouX4esohnA3/XkI8yalNIj2SmDpPF7K5k8ziZ&#10;zJNkNAcq0TxTCZYYGSyzFG9JVVxqtmJTixWTNl/RaYsVmd6oiPR1CrduV5j1gGZa31Zoxhc8+4Ap&#10;KX2AI+RgL+vfju/2MnqhnDMBlpUy6xJHKfkpoE5WYjVZXZVg9VK8dYLirAGKzZiumIwoRWckKCoz&#10;RRGZsxWeWaiw2WWaObtGoVnLNSNrjUKynlFw9ssKyj6jwOyLPG8pOMvZTwgcKOReYN3b8Lt5AedS&#10;hdTMs44xuMLOvMtnecSYSq4MuSMVneOhyBxvReRMUXhOkMJywzQzN04zcpM0Pc+qkLx8BefNU1B+&#10;tQLz6zU1v1UBBb+Qf8FL8is4rSlzPuV5U375TvlDQJ5T+0voBfxvxfcGxt6WGnQvz9oqeoFYbMik&#10;LGJJJpZY21DNLBqt6YVjFVI0UcFFAQoqmqHAoihNK07U1OJUBRTnyM9Woim2Ck22LdWDJas0saRD&#10;E0r2yafklLxLPuF5Q742pyYUMzXCi+T/uUp6AVm47lHOhVp6ARYtpheIp4BY0olvFnlh6yvYPkoB&#10;pR7yKx2vKaWTNdkeqEn2MD1oj9NEe7Im2DPlU1Yk77L5Gl9Wq3HlT2psebu8yvfKs/ykPMrPy7Ps&#10;OjjlZR+gC/vPLOJcqON+Wsq5gDRc9lOpmve5SKNs4jLzeRwxhpKfgKohmlDpJu9KT42v9NW4Sj+N&#10;rQyBSHlVJcqzKlVjqvLkUWWXe9Uija5uklv1RrlW7ZZL1asaVfUH+EYulXflWuGUG+zE/lb8bWig&#10;DsigxkbOhcepA++Fy+nFenJATBHEFrQE/Ums4+qGy8MxWu6OsRrtmCg3x1S5OkLl4ojVKEeyRtZl&#10;6YG6Eg2vq9LQOgw70LsOBKUD8VjbA1/BbelRZz/b8d+Ov7XN1OFJqX4lZyPM4z0HUp6QYpCr0/l8&#10;SpPkDWOahsqlyVXDm9C5Td7AENLEENAYDlyAjVw8jWyoRgrYSOCNLTQZwvbxlzl4EHCPIcyW3wJi&#10;aHBqK+veiK9WvtbUSnirpflt0hxIAwMyNZSnP//3AUYTucLQNQygbQxbbQyAbb7A4NPGJdvGRdzG&#10;JdjGZm6jkVdTxNUsYjU6s/UFLsNfAUKx5Ya0ytlPO/JvLbZXkq5l6zmbN7AXNnEmbZaMT0nhMBV8&#10;wRMzLk/jfwuDbwf6dosLMIBuYRjtYPDq8IcfByAu/g4O1w42dMcjfE5Bt6yTnt4Fr5H4czTgNQ6D&#10;e+DUBny34nc5PmvwMa+DPiRtScjSyGelaeC7nfxTzlE78L0Tdv8X4thNHLvJRyf56CQfXcTRFcow&#10;wlC0h4tgz0NA03VR4E4Mdx7k+/TE7iscCn3g1Bp8N7K2xVvZi/jLw08K4UZ3SoFd+N8jeZDCkfvw&#10;+RJQUh24j4OIg4PU5RAD+mEG9CM+DGXUpZs4uhkMurl0utnU3TR2N4vtxuAx6nGUehz9Du5qxc9p&#10;V3w//DxnAT4tL9KD+Arcj/9X8E/YDxzB1zF4FU7AyUFeh1OASb1BTt4kJ2eozdvjGVKJ4ywD4VmG&#10;gx76s6caaLyebcD+6HmPz/4B17WEdS9gzYWsM401xh5iDx6l/7ol9+PSsJODPt4EWhqZwO8HwQzS&#10;hcFcA+LoT3BuhPQhtfkYgXCBOD5jEPucAeEiNellY/fSF70sthfDvX+GS6rcSw+yZiuhxbPOYNbp&#10;y9rc35CGvIXN38Bv4ffAT/QhfAR/hb/BBfgceoEtp0twhfpcdUPA0avX6Y8bDMk3GVJusVdvc/jc&#10;pqn7SHYfibz9O5SWO7gN4gHjwB/CwQiZUARlUA0OaIBmaIG1KMhNuouy+wFFeQdF1oe+u4W2uoli&#10;/Dc687quomfv6Rrf/pFLcAE+gPf7Ne9IGA5DYQR4wiSYDnFggVwsPKTv0XV96NxbqsP2cmyv0HfE&#10;cY04viWOf6L+rqLMvkYdXkYpXkJnfkkSvyBBF/nVZ1j6FD6BP8JZ+HV/DLqPIYN58WFN0/AXyVqM&#10;+MrExxzsl+qKFmB7IbaXYHs5tpspRQu21+rvaMyPUbvn2cAfaB+lO8o6z9Au52mbb4lmwO+7cAZe&#10;hxP/FwMnBtG6kDcvfaPJ+koz8BVHqc34yMZ+Me1g1zlV0H4LWUsdbdJAazbToj+q2rV6R0/Rutvw&#10;0anTbORT5OIk3zhB5K9RqW48HRvkELxyXwx34F9wWcNYmzv+fPQXcvG+IvCTiI807OfqLdnYImVs&#10;lQrWsRD7DuzXY78J+6tY+TodVjuV2I79vXTGEf2SiF7A4h4q14W3zvvYNRgDtwfrHmjtj/q3mgs5&#10;88LfJNYSgp8YHZcJH1Ys5mHfhn079hdwbNWQ9Vp81OOjCbst2F2v5+nR56jJs3xrG7n4D9PVGtPm&#10;eUYPhDsYbMzdmNiAjbGNbbABG7C52UCwgWEcbl+ABEwg4WIgBJIAhRTKLfekEU2aJmuatmurXqI1&#10;tFNXVZV2kbY20qRqmlRpmlZp06Su3bRuq7ZV305D1O3H0ft97wc+532e530uV3mSy/TkJXr5Ilkv&#10;EOcfr19/e5XCgU+ZYj4K27v+7zM+d2mLt5BKPhV/RU8eG09VRQ43Obzk8JOjmxx9uI4hXKOOK9Rx&#10;iX65gBVGxja2+GWD//UUrbPK6DtLC68wmpfJ+//4Io5XnKntF9K9FPeA1/pN6nmF9+UF3pHbyGCk&#10;55HLSJ5SnsXFc3h4Bi9Z2rHJOF2njqeoY5V+Ocv4WMYZemUNC1R0mornmdRP0qKz+IRR/BdCfITp&#10;x/iMpeZjlpoPMjl3Eq+yHXiBep6jtp2wOJ4tmedS8Ewa8pjJU86zuGhxD3m85GknTxdvaR89EcRs&#10;2BhmwmYxFb6MyfBzGN/3DMb2vYRjEe9gNPIhRqI/x9GYb3A0VsTwY/w6i/ZXAbt5LD3E83y+oWBv&#10;xZR/PjEM69ESrESkYDEqB6ejdZiLsWA2xo6Z2GpMxXoQivNhIs6P8bhuHI8fwGj8CEbipzCccAZD&#10;CRsYTLiOw5J7GJDsol/yEIcS/4xDSSIE6f/wsZrlhiX/TZaXe8RNlrurbIm2mGKfZEuwIIvESUkS&#10;piXpmExUYyxRj2NJJRiROjAsrUFQ2oAhaQuOSDswIOtFv2wQh2RjEGRz6EleRXfyVXTK7+Kg/G0E&#10;5L9ER8rn8KeK8KeJeyvxM/Lvmuh/th13iOtM7edZZlYLgDPUN0M7jcnjMSKXI5iSjSMpGgykFqEv&#10;1YZDqZUQ0urQk9aE7rQ2dKZ34mB6PzrSR+DPmMH3MpbRlnkRrVl34Mt6C17Fz4k/oTn7G0L8Dh+S&#10;774NeLGcNmC5v8x1g+9LbMlmaZNx+ieYHY3+TCmErAz0KNToUhTioMKCQHY5/NlOtGe70ab0olXp&#10;R4uyF96cITTnTOLA/kU07j+HBtUteNRvwK3+Cepz/0D8hxC/w4959tfJ/TzL/I6LbZaTNqjgvMc2&#10;KGThnKFnbc8PR5dKgoAqBe0qJdrUGrSqjfCprfDmVuBAbg2achvRmNuKhrwuuPMOoz5/DHX5p1Gr&#10;2US19gZc2tfgLPiQ+AxO3b8Ikc97eJdt8Kvkvc0S/3QdsE2ssBWcY1s6zm+D1NFDHe2aeLRoZPBq&#10;MnFAo0ajVgeP1gy3tgz1WifqCtyoLfCiWheAS9cHZ+ExVBXOoVK/DodhB3bDKyg3fkD8jviaEB/B&#10;TjzgmV8m/y03cIUlfoNY4vMJ7o1SxwB1HGSM+AzRaCxMgkefhnp9Dmr1GlTrjXAZrHAaHKgy1KLS&#10;2IQKYzscRQLspqMoM51AqXkVNvN1WC0vo8TyPoqLf0v8EyXFIt9ZmYn7tP89ct5g23epmfMesXCA&#10;c4YHGKYOgTr81NFUHIE6kwTVJjmcJgUqTblwmAthN5tRbi5DmcWFUksDbMVtsBb3oKQkiOKSaVis&#10;Z2G2XYPJ9hKMpe8RnxJ/R1GpiCKbyH0Rb3AcuUv+HR9jgW3fKnGaLfkktQxSRzd1tDJWPIxVpzUe&#10;DqsM5dYMlFn3w2bVwmotQonNhmJbFSylbphLfTCVdaKobBDG8hAM5cvQ269AZ7+HAsePoHX8hutX&#10;0DlE7okoJF4jzx0vY6GNrb6fo0gHMM91nO8DtEcnfeNjjNQxZuz2GNjsSSixp6LYroTZng+T3YAi&#10;RwmMDgcMFbXQVzSjsDIAXeUACqomoKlaQr7zEvKcd5HrfAdq1yfE3/gsco+oEvED8jxHvqvk3urk&#10;CNTFXp/rcb73cb+D9mmmnWror7KaSJidEhQ55TA4s6B3qVHo0kHnMqPAVQ5tdTXyq5uQV+NHbk0f&#10;1LXHoao9g5zaC1DWfR/ZdQ+gqPsV8Vc+i1DWivwm4kXa/Sb5LncD6wLjkW3nDNcRvgtshdtpkyb6&#10;x0nfWDm+6evjoa2XQlOfhvz6HOS5Nch1G6F226DyVCHH44HS04bshl4oGkaR2XAKGY3bSG+8jbTG&#10;HyKl6SFSG7/ks4j0hj3cJccO+S5wJFs7zNx4hPHIdbifd5KjSRu/uanF0Q6YqUXrjYKqORE5zXIo&#10;m7OQ3ayGwqtDlteCTK8d6d46pPl8SPV1IcU3DHnLSSS3bELWcgvSlvtIbP0ISS1f8FmEzLeH27T9&#10;0+Q/N7g3ns5zLJsghoKMBeppppZq2qWUWgz0UW4gDFn+OKT5pUj1pyHFr4Tcn49kvxEyv41wQdrR&#10;hKSOABI7BiEJzCAhsIb4wDOIDbyOmMBPuf4RcR3/RrxffIRnyX+FfJujwBMcQWbHWR+IgeO8kyO8&#10;D/xWQX0W2kZLPUr+faoQCWlvAhJ7ZUQGJIIKCUIB4gUL4oQKxAoeRAvtiBL6ESFMYJ+wgjCB85XA&#10;IUrgoNT7e+IfCOtlN98jYoccF8m9Nsm8MMVYmGEsTNMPfPZxr4Z6SvldfwxQU1MGbSQ7GoaE4ThE&#10;DychYjgF+4IKhAe/LSxGgkk+yAsdZDAH6cwg/zHIeTfIuWaIw9zQe7z0nDUHvyLYSR4RcY0cW+Rc&#10;OQmcmqcfTgGHufrngAbuOTgWmYg8asvi3yUTEiJqOoaBw5luirPUFJugEIt9SLtXZEJMbCEGcIiB&#10;FOIhQ/yhyW3+OOfdiV1efHatY5x3x8RHuHiCuZG8S5R6Yomx+ATzEuElXEQJoeV+9iIgJyREFN+x&#10;FAkssvFbTCI4Wy6yCVtksV9ksV1k4V2gLRYYxAt04EKIwb5G3GQC5CB7ioPp/JcsSpwm5kRsnWEs&#10;LnP7SUpaZU7gSNq2zpy0QR9sAoVclUQKIeF71Bb5tx/jv1yXCVTU5xXFL4oLsggCIosMO8MMw+AM&#10;+yaKIAoKEhRBAVeMuKRGjSbWJUmjQWKMcQNcqx4Vl6ixsVpr1JjYVZPYJK1Lm3hIahtjYpSaWJtO&#10;f8LUpjmce/7DLO/et3zve6+B/bbBA6CjAR0NDBsrIwA5WcllvLKgs+k0UGwNiH+RmlixnyZwHsc/&#10;Bw8oAodegHsxnE9gf2IjPWkVdUjqaK8yA8Or8APPtZIrJhhuOcygyfncSDw2Eo8mBuImdDSjoxkd&#10;LQxGLTTXZhpQM7FoJuBNEDTt5Pu/xA51uYGtYr1Dy/DryZc6S2YMPIVwZDRL8YTNsAn+zZLHVqnr&#10;Nvh+CjDB0vL/2M1ysIf62EN97GVIbg3sHE73c+Hu50I6QBM8QEHvX8aggOF9R8F7fI98tD7QfLin&#10;4V8lfg2HLwsuyw4pDC5f7LvvkVxa4SGELDgMXeB1JzDF8sNCACg1HXeVThCTkwzmpxhGTzOYnuac&#10;nKE+z9BkzlDYZwj02d08z/JZGwvFXdUTz3Fwj8DHHDit8IXD53sQ/sNOnoccxwEhZPnChhPn1LkU&#10;kV4WWrHYPlzSpIvE5H1q5EN0/InB9HK6dIWcXOWMXKXIrxHoaxi/xg+utakav0vgzt3HGThEH8Q/&#10;Pzh7PeQ86eQ85+TpsA/ed+ID53J4GVwFfwGfgE/BDer1JjXyFXm5zSB2h+Hs7mipfRag+Npxup3g&#10;tf+KLccNdAc9gAfwASHACJLAIFAMRoNqMBXM7NiU/s1m8y+2nQfsVP9ku7vPVvkNW9k9ts92HdBd&#10;ndDXCL+tv+lLvnWLX30BroNL4Dfg7Y6d16Vj7+2EK/ACASASWEGmvlMBHKXYH4vtWt1RHXZn6it0&#10;3ELHF+j4nC3s72yAN9gIP2O/a9NuuI7oY5L2Z/6u8svLWPsIvOvkPgVOdGjQD+COb77whfIrE3zJ&#10;+JCL/eH6K3tumyoJ9wTCXqdr6LiCjj+i4wN0XELHe2yGF9l1f69t+LmPMjmud3SBdN7UGSJ3GoY3&#10;wTFwGBz8gYb74A55uane8AXiRxRcVnjS9Qflob8Y249huwrbE7Bdh+0ZeDoH2wvwawkltBzfXtbP&#10;aSBvcJCPwnREb3GkPiE733C8HChjdgI7wfbvafgHuAmud5SZB3y++i2xOK84LNjhyMZ+Pl6NwIdy&#10;bFdhuxaGqdivx/6PsL9ArVqqPVpB21gDx2Y4WrWVX20mOi1EtBm2jWCDE2vBd3B+DT5zlveFjuPW&#10;HZ9640s/uCLgiSdmKVjLwX6BdqFjB/HYTl62qUZbNEWb0NGCjiZ0bNAyraOZryEnq/nmKiw0ErEG&#10;Mvki0V4O7/dxF84251F7B5xytpvXqIu96gNfCFwx+GGFIxUfBmK5gBNQDEcZHGPhqIZjMqz1cMzB&#10;7tOclOf1HJ8uRd0S1P+YKD6jD6mcO8CB0v/hRg/4uXbO0WaP83yN9sKkgfpu/NoLn/zhM5BhIzwD&#10;4EiHIxeOAjiK8bgMngotRscidDxDfSzUXD3FO/M6FK0nOrs0m4Y6k+zO4ATVU/X1cP8XV2ir5/3g&#10;78ve6c++wziwmdayAW2v0DtWyptq76dnFY4/JnhseJmO/lzNR8dcdDypUfBUwFOjWdTHDF5N5xvT&#10;iMVUojWZjE3SIar4bSroU9W6fKuaLo5HuEg7PdVfOhzG9cMYsilEWstI0sjV8xPissTVHc4+8AXD&#10;FSm2Fs1ysWuGS4amd8nVtK4FqutarCmuZZrsWqmJrhNU2226arrN1fjuS1XVfZUqe2xWRc+DGtPz&#10;rEa7XVe5+z3geITz8B6L5voysveCdbxuZBR5PpjRg/jM8+qq2W6emt7TT3Vu/TWlV7Qm9bJognuS&#10;atwzVO2eq3EeQ1XlMUJjPcpV4Tleoz2nqNzzCZV5LlKp10qVeLVopNcBFfd+S8XebSryvg8cKvJx&#10;dDxPM34dNpMDK1c8WG1hxGAUWsyVNy+UsYuYTPXpoVovb43vHaAqb4PGesdqjHeCyr2T9Zh3psp8&#10;BqvUp1AlPqUa6VOh4j4TVNRnhob1WahC3xUq8N2ofL9WDfF7U3n+Hyuv77fA8Qi/MHde89sZv9Zz&#10;zTbyfJb/F5o7x8M6clQT6AAZIObfogo/T5X7+WqUX7BK/CM10t+kYv8BKuqbqmF9c1TYd4iGBhQr&#10;P6BcQwKqlddvmgb1m6fcwOc1MGidsoN2Kyv4pDKDryoz5J6yQhyP8AYj6N4U6pDrdQ2j6IoMaoD9&#10;dq6NfY+YTOTqrSQ3o4LdVBzoreFBASoMMqggKEb5wRblBds1ODhDg0IGKTekUDkhpcruX6ms0CnK&#10;DJ2jdMMypTGMpYbtUkrYcSWHfwTalRzh4OlQCngdv3fB25xDHrheXwCLshiVGQenoaMaHeXUSXFE&#10;NxUYvJRn8NMgQ7AGGiKUExan7LBEZYalKCM8W+nh+UqLGKHUiAqlRE5SUuRs2aOWyBa1WgOid8ga&#10;fUzWmEvgDnAo0YlDcO2Af8Ng6aU86TmwkPFrNqPgZD6rshMDRsNCo4tyozyUHemjzKh+So8yKC0q&#10;RilR8UqOtispOkP2mMGyxQzXgNhyJcbWymqcqQTjIsXHrZLZtF0m088UZ3pXcebbMpkd/O/gfYcO&#10;4PM2+NcxAq9k5FoGnsqnFnlvIjoq0DESHUPQkRXnplSjt5KN/rIbQ2QzRirRGCdrXKKsplQlmAbK&#10;Yi5UvLlM5vhqmeLrZbQ8rVhLo2IStio64aiirBfAl4q2OjoQk+BQK7HfAuerwxi9i6gF1qN5w6kF&#10;tNSgoxwdRdTKIHKWZu0um8VTiRZfJVgCZbGEyWyJlSkhQXEJyYqzZstoLVBsYomiE8cpasDjihyw&#10;QBG2BoXbtshgP6JQ++/ALV47FAbCbQ7tJvYt8L/CuLe8hPWklHrk+ThaxhObMj4fhs6B1GtKShcl&#10;2DxktvkozhYgoy1UMbYoRdvNirLbFJmUoYikPIUnj1BY8lgZUqYqNGW+QlJXKDh1k4JSDykw7dfg&#10;poLSHLzXiZ342wT/y6Poi4zgi1jP5vCsQ0sVOkrRN5Q4ZVMjdmJiSndTdKqXIlP9FJEWrPC0CIWl&#10;Gf/DdpkARXneYfzhZoGFXU4FResxaryNJ4sLS1gWdXc9cBFEXVCUgGhABYwXCKjxqgQ8otYaDzCx&#10;dmIOTTyqmbQ5rBPvdNLY1iRtmjjxStqkmVzbH8qkttNhnvk+vv2+//N//+/zvu//UbfRQ5Q8ZrS6&#10;jrGpS8oEJabkqrNljjpZFineskZxqTsVm/prxYx9C9zk/gee+fiNHoL6b4N/I+1mfR5WLB89ci3G&#10;HuXx3E1N7LyTQq5DqEmf9CB1txrV1WpWF2uCkqzJSrT2VmfrQHVKG6H4NKvi0rIVm56jmPRCRdsq&#10;ZLbVy2TboSjbEUVm/A58yv33PPPJlO7THsbb0m7HpqPHmegRS1TOdTZ2IHcaa5LcbOQyEus4gFx6&#10;ZktJdoMSMqMUlxmrWHuSYuw9FG3vJ7N9KLDIlGVXVNYkRTpmyehYoAhHrcIdLTI4DinUcQZ8yP3X&#10;CsuicwS74GiCb10h+/NstDAHPXItLML3kY+D3FLJZRjv9Z2C9yLnBHegzM4IRTnNinQmgGQZXb0V&#10;4RqkcNcohbkyZHC5FOKermB3qQLdy+Xv3iI/90GMzElwXX6uL4FP/k76Kfg3w9k4T1qGNa0sRY9g&#10;BtZsIpYkg1xGefFeM6gB+SQyT9HT/GTMNcjgiVSIJ0bBnkQFenoowPOI/D0sIA8bjmf8g0LmzuW+&#10;BuA1Pc8COqSpGJOpdG85dHE59HPwb4C7rlyqWcgZ8QR7E9dc/h9Xhhb5bRj59SFUV2oUx/uR5GUo&#10;DFVAIY2Pl0Pey8Hm5YDzcsB4Ofi8bLxehOxF3F5enoXHm7WOTRdDNxMTNeMiwGsWkEOBT03wrIV3&#10;Ja9VLWEeqniN68TF1IBnIyuk/vzenbwSsEgmcgsD/vPxUfPxlmV4ujIO+bJEwMFSiqcqpRal6QAR&#10;lVLAUj58vB5gakswrfN+z2F8G3yP+H3aWMl6qGYenuSMWI4WgQdkL5MsYDDoyW+dl0pmShoGAoBq&#10;/AGNXzW1qKYZq6YJq6bpqO4J2FSrqEUVi6kKwVdRzCUrQDOCw1QuwqRW3oTwO0BfS/zalXxWS5qr&#10;2RNI1wnSGpiDRqk310RgBmHAH9BMcri1XwNodsijgTwayKOBPBppxBqZk0YOvEY2twYWdwOCr6fA&#10;9ZtoDNBlHZ1zLZ30KhzNKp/q66gBMcvXMmVY0UkbmAPkM2IzGgBJwPxz+AFtMgc8aH4YfoDms5nG&#10;r5k8WsijheZwa3tTRlOwFV20oM2W+YDBNaOJp9Fl0/vEo6vf4tMqpFIBbxFcOU3sRy2sg21Sv+1S&#10;lx3wM4WGnXDtBnyOYaHh+R/sa0cgB7BBOkBDfBB9tJJHG9poY07a2HBbqUUrE9pK4gePgHO8i6va&#10;/60WM75ixpYLrwOuMfA8Ak9XYpuJHXqA+K3gEHgeHLlvPv6DF8BR8CJA8noZrR5jbl6NkU6wVk6g&#10;jZPo8ySHwCkWwEkm8QSBT5zi/i9cv1QJ3Hlwj4fXsp+9sA1+DIYZ6YQc6eBoj/8KeA3wqU534Aw4&#10;C14Hb9w3aBgF8A46Oc+auYhRuEwzeBltXOEAvMoGfI0FcI1avPcrwAfXPlbBHjQI91jGORjObnCa&#10;4Qw59hDnmQ6OtwHLCuP7ABfAJXAFvAeYYl0HN8DH4O/k8Tn1uEWDfJtG5A5r9S6b3z10cY+C36Nw&#10;X7yJywkAfiAQGEAU6AR6gSEgFTjAZJAPCvGoJTilBWImcY9P6huc1tcslK+0Ce+4FTe3R/eYvDu4&#10;1VsU53N9hLv6RjfbfR34IzgP3gC/AT7S/W9EgFjQHfTXj3jMb5UBxwRi5xC7gNhFxC4h7gJ9Rh6f&#10;kscn5PFXXOBHuMIbOMQ/I9briOd9CnkNN3uVLy8R8QJ4p4P7OHjp/+Twg0L1L/zdP5Sou3jd23jM&#10;z2Qhvl0fyqU/ycM4CvQH8rhKHpdxkRdxYO/iMs+TxzmtY8qa9KZ26beI+XVYzvDfabI8qe+YXp9e&#10;BUfB86D1oRx+BF+BW8zNJzIyljh9QC2u4TEvaQTxreTvIJqbGnqIXUDsImLPI3Y5sRcxrqU6pjpm&#10;4Clk3Myy+SWVOAzXKT2HYNoY2UHYDoB9YDd4piMHdkwqJbgfyOoCunhbZrgS4elFhEHkPpqlkU7s&#10;bGK7iT2V6NOJ72Xm5zKe+cSv1H7yeFarYd/IdrJdO2HcQS22E7GFijYz2qdhbQKbwUbAbolmxPyx&#10;lDqW1mn0eYxaHKUWR5TMGPrCMZT4Y7RXNhSXzRjcxM8hfj7xZ6HEYuKXEbsSRSxDnQ3awMb6FJms&#10;JdtGotYzk6tRVh28tR1YBW7B+QE417EEj3dsPYeoxT508QvWyDPqoW3MSbOGwZFC/jbyd2g9+lin&#10;KXDkwTETjmI45hN7sVbyt5wMlvJlNbWoooqLWdCVKKwC3odxI4glH8bYWcovstU+F/hg692NLray&#10;RrYohvEkwdULngFwPApHCgw2OBysCKdqyKNa07SEPBaRRwXr5QmelJNVGRFKqVwJI5uLSov1N81h&#10;pc2BezZov15iez/LdvYSW8khrns4draRzxa2uvUKIUok9YqjuslE7Q3PQMYyHI4ULUQf5cqCxwnP&#10;FHjyUKgXnhLiV7KTrGCW1msGlSxAOfnMRx7zkad/Ah9ZP8Bb8dSf9uMwR8xejt1tnentOHLW0Jqs&#10;oi41fmGMzQRfAlzd9Lj6MJ5B8AyHxwJPOqxZVMAJVw4qnU782cQuZ/XU8GQN2W3VJL9WTfR7TW7/&#10;K3IF3pMryPcTzsJ9tAdHWG98L9jC/RqerexE60FdFhr9VRIcoTkBZnn9O2tmwM9UENhX+YGDNS1o&#10;hHKDLJoabFNOsEOTg92aFOKRO2SWXKElmhC6WOMMq5VtaJYj7IDsYceVGX5JmRF39ZjRdx+Z4ARb&#10;+eF+HMkDOOrBBo7bOlqQGtqyhbRF86iJNypI+eFGecJilBOepMnhPTQxop9cEYPljBipCcZUjTNm&#10;KNs4TlnGybJHTldmZLEyIiuUHlmrtKgmWU37lWo6LovpsizmL4DvPlLBK/C30Ybu4mhrAmuH4vcG&#10;0m7RgpTSlhVRk3zma7I5VM4ok8ab4pVt6qosUy/ZTf31mHmoMsyjZDNblW62yxrt0tjoXKVGFykl&#10;ZoHGxKzQqNjNGhm7VyPiXtbwuHf1aPwdDY/3/YQXON7304LuGCVt4mirp/VZyv8LeT6XmsygTlNp&#10;A5ydApUVa1RG7L/ZLhOoqM8ril+jgopsI9sMMAwzwADOsINsCigRMC6jRAQ0RMMSd3GpO2hjrBuo&#10;GDmpJgjZrGmSJlZMbGuNmlhTo2mbJj1pz/G0WmPcsrWJVdN0+hucHNvTHs49zP/P8N5977vf971r&#10;UHGIUUUhFo0Mtasw1KmC0CzlheUrN2y0RoSNU054pbLD65QZMVcZxlVKM25VqqlLKaaDckaeATfk&#10;jHIrJfIuXqb2bnLvxtNuLWQdwPI8RmZ4PEJ/auDhQidlMVKxaYgKjUHKN4Yp1xitHJNN2aYkZZnS&#10;lGkaoYzIUUqPLFNqlEsp0dPljH5UDvNyJZs3KynmKSXG/ER2y2klWK7x+19KtLj78CJ1d5F3F+Pn&#10;JnxtCyPPMizKHI9FyGa+SsMWDZdK4VFg8VWOOUCZ5mHKMBuVZrYo1ZyglBinnDFZclgKNNxSquTY&#10;iUqKrZbd2qgE6zLF2zbKZtsja9wrio07pdj4K7LGf8uzWzbgGff2kn8HfnYj4+eaUrTA50d59xB/&#10;q4TjODRSgl5zE/or3TZUKdZgOaxhSrZGK8lqU6ItWXZbuhLi8hQfX6K4+AdkS6iSNaFesfYlirFv&#10;kDnxSUUnvqTIpLfAZUUlfaPoJDfvucOo+YfkbMcKbKhgxgbNfG6CSy08JrNGZWhlFGuWjVYdiYOV&#10;aA+U3R6ieLtJcfZY2RLtsiamKDYpR5akIsUkV8ic/KCih89UJAbJ5Pi+jI5OhTtfVJjzBLjE5zuK&#10;cLplBM/Q/05ybnsAPU5Aj2AhY3ADXKrhMYm1GTuSWQ/NZKKR5FQfxTn8FeswyOKIUIzTLLMzXtFO&#10;h6JSshSZUihT6lhFpE5WeFqdwtIWKDR9nYalPyFD+gEFZ7wJLsqQcZt37j7s84z/5N+CFVk/GT1O&#10;kRa40COjXxU8JjCKltKnAnqSztrYc/orJsNPURlBiswIlTEjUhEZVoVnJiksM12hWfkKySrVsKxJ&#10;MmTPUHD2PAXltCgwp0MBOfvlP+IoOC//nJs8MzmCp8jTQf5N2NPWqrvWbO5UaSbPU3k/np6M5ju5&#10;cE2hZ3H0JCp/kMJyAxSaa1BIboSG5cXIkJeg4LwUBeWNUGB+iQLyx8u/oAbMlh+mcUhBuwYXPivf&#10;wiPgQw0q/EKDC9y8Z46h3u2M/hurOZumo0cwuxbPxXMlXCroyyi+k0WvklmzWNYnYnR/GYr9FFQU&#10;pICiUBAl/2KbhhYPl19xloYUj9LgknHyLamST0mjBpQsV/+SrepX0o24MQklv+XzZ+Cfuq/YrU7y&#10;t9WgxzppFVaoGTSBh3ieDJ/7sWn5fIflVTx9iaIvIeOkgPJB8isL0KAyg3zLjPIps2hgeaL6l6fr&#10;vnKEXA7hcppZ/ghYCjCT5Zi1coxDGcag7FPABFfm1i5q3kLO9fXcEY3osYnzEdQ0sA68L8aWZMMl&#10;GZ4W+ITTmyBC+03x1cDJ/urnCuYQ4zB3Rd89zFwcsC4E7EJELoTlohjXIrABgWMcJzEhTWRimsj0&#10;NgEOE9zaMYs7gpwtczib5kvzF3BHYE8reR6LHcmHSyr84vie6WHJQMihMySfGXi66QwatVzytQwf&#10;tVz6NVx0NVxANZkAEdfQtBqKrCFgdSvYLU3DX007heCvIjg4THWrbTZ7kryrm9HCEs4mULuYHvBc&#10;tJD9yN8SCRGNVQzhu/7w8gVqYshpYsBoxFs20ouGUMAA0sAF00AvGthE9axHPY2rp8j61Wy2nRSI&#10;oZt5gkP4MriD8NzaRJvWLeNcWME6rOTPYAqf7we5WMPhwMLfw1jSAOALR32HxQyCixkEFzOMNcOj&#10;ORxwwTXbAb1YxOGyiPVYxKIuJMjCbWx8jOV8zOo8zODcW1wKbm0g19o10tIWyqFd09axF0AhSF0v&#10;WfkdzvtA4AsYJu/B89wKj1Z4tNKPVni0wqMVn9vKJdPC5ddSDhDTWhq69nEuA3zmaibnVUzSK3E0&#10;K9xaT6wVWNA5SGb6RiSCfIs2Sxlb0ACIAIHAdyv5KIOhnYPdi7bvwLq0DeIdPNrh0Q6P7Qxk27l4&#10;t6OLdnrRjrDaKLatkzjocus5NsPnwK015F1AzjpyuIg7egdnQYeUsEsyPkH/kZEP/4aJ4GIBe/uG&#10;7v8F5amLnnSh030Mxt3w6EEbPRzwPRy2PfSiG5F1k2jfC+Ak373C/91WM3XMIm8lOUvJk7OH85iY&#10;RmIGdkkDOVb6hv3nAP+K4REj8j38GCB1zJD0isec9GNARas/Zb8cYijtRRu9rMlhLqJeetHLAh6i&#10;kEOcVYc+BF+ogVqnPslRQd5c8iUhGdPz1L9fGnDAG98T+zXQ6zVBR7z4Gfh5nzGTfgneBMfBW+CU&#10;L8YJHmcY2t/l4j+LPs9xEbzHJjjHop4l+Fl6cfaiqsld0cM5QI0O6ooiZyDLNeCgN+cb3jzHvLE9&#10;ZvAdL86Ad8E5r1F8H1Ca/ug1jxdYm8vw+IS9coXL/yr6vMYeuY4urlP4DRLdONnnee/BB/iDUBAL&#10;HCAXjAHjcasP6hvcyh38wy2cxk1cx9e4nq9wQH/DRX6JG/scX/UpLvQ6C3iVBn5Cgz7WR7irv+si&#10;Uf7i8VXgbXAUvA7+m4MHg0EwiNK3+JnbeMyvNZL4Y4k9idhVuoKbuQyPS/D4Kzwu4CT/jOs7D48/&#10;4TE/Uoc+QKjvaz/t6cVl/pqfq7TOrdPgBHgDvApe+j8cbmkgNQXoM3zVNbzuZXpxQSOIX0zsCv1e&#10;Luqo0nvwOAuPM/i6d/CXv4LH2/A4iSM9jkM9hrc6qm4k8zK1HoPJeR3SP3SQLK+BA+BZsO8/ONwG&#10;7FZyipr89AcZyBVFngRypBE/n9ij6ew4/QIeR+DxOutyWLOI3UTs+cRegrNdTdbH2DJt+hGb+QV+&#10;noNBD8LpprIusj0N9oDdoMPL4Sa45pWRR1qn0cVxBZIrnJ5ZyJFM/ExWt4CtOIbYFUSeROyp1FJL&#10;/Iepp5H481iBJcRfgyI2kmOndvF2J6y2s2naUMQ21LSFrB78AGwAX5HzEvjAK3XP9jqsftTjRy0G&#10;ckWiLhs5HMTPorJCjqsxxK8g/kTiVxK/hmOzjvgNxJ6HMpfCoIX4m1mZTo7153k6DLPfsFpfaiV5&#10;V3jxPfAxOX/n3XaeLf+q9xjqoRd70UUne6RDZvIkkMNJ1Gz4F+px1uUxlaHCCeSYQo5qctSR499k&#10;l2tM2+cVxh/uN9vYxjbGYBswYG4mJmBDYkgAJ0BCKATISBNCuIyEW0ZpLpBLm6S5QJolWZplCSht&#10;12Zp1DZBWrdOXTVt07p9mKZtnzZN06ZN26p92KRq0tql1TTvRy5TpQk9eu0/f7/Pec857znPGYPj&#10;gI7wdxALZvnlDL44wKmmiegkN2WCbB+HexUT4FeU+g8oJ9+h3L+NJHj9cen96sOWkA6nmfM44cnX&#10;Ce7JMVVhfwj7I9zKZjzfpme4tzPYcQA7pojLBPmxn6djWDXKDiNEZogIDhLdPfod2fwJiJFNj/BT&#10;2sx3Ke/3aDWvsd7g+xXsoYVwziR2McJp5UwueAo4SylnWcMZQvBE4GmGpxWebfD0YMHT8Ayz9ySf&#10;DqufXXbgyT5O10s8thOPbrK/G+4n+IGNMkxZ/wYldQkpdAVZtoA9J7FlDr/MKpWzmeCzEe1cdi/k&#10;PGXwrIEnBE+E0zdzS1rh6oSnD0sG2HuMbFn10HPqwKNbyKh2MruNjG+lVrRS7Vrh3wzey6Xt0O5f&#10;odVeAxeYbU9hzxyyaAa/jNMGhxPT4TTD54DLDYsPnnJ4gtyOEFwRuJrhaoerS21x/WqNG9am+GlF&#10;44+qOeGCmhKWtSHxvhoTf6yGpA/VkPIAxB7iHXjv0NqWkIGXwVk+H/dxfkr8BP4ZtqLtjAnqTTWo&#10;K8mibUnZ2prsUXtykdqSy7U5JahNKWFFUxvVnBpVU2qHNqT1qjFtjyLp41qffkT1GQuqy1hSKOOe&#10;ag0/Uo3hL6oxfgpiqgX34fw6be06cuMiOIUUnCtHUyCRv4h/BvBJH/HalpmsVoNRUYNVzQanNhq8&#10;2mAoVoOxQhHjWq031qveuFF1pjaFTd2qNe1SjWmfqjMPKZh5TlXmmwqY31al+QNVWD5UpeUzEFMA&#10;vAX/y9XSS0iNhRCyi/UQ3yeRYkPYtxOp3EW82siTJkuaIuZMrTPbVGfOVdhcoFqzXzWWgNZaalVt&#10;iShoiarK2qmAtV+V1lGVZ82qLOsF+W3XVWJ7U8X2H6rI/mcVOz5TiSOmEntMb8C3HCYXkRnnkMLH&#10;WWf5vp/newL4oBQfEK8o40MkO0khm1FrsyyqtmVrjc2tKluRKm3lqrBXq9xerzJHk0odW+XP7lNJ&#10;9pCKnDPyOU+pAFGWn3NX3pzvy+P6o7yuB8p3xR7iNue+Cfcl5sgzG5CarDOMSWN16Etafg92bMEO&#10;RjnVe+IUzElXpTNT5U6bypwu+Z35KsnxqzgnoCJXSD7XBhXmtqkgt0f5eYPyuqfldj+vPPdVuTx3&#10;lOP5npze3yvH+4lc3phyPTG9xkh0Hd6LzLOnW8gFcADJM9rAaIIdXUj0VnKkkXwNIQ8D+Snyu40q&#10;dlvlc2erwO0GRcr3VMjrWSuPNyK3d7Py8rvkKhhQTsGknIXH5Si8Invhbdl87yvL91vWj2X3xeQA&#10;r8B1Df4LzLInkZ6HwTSfR3jWz/86sXETvmoIMu+QI+UlCfIVZii/wCxPgV15hbnKLSyQq7BULl9Q&#10;Ob56OYta5CjulL34adlKxpVVclTWkkuy+F+X2f+eTP5fy1z6T77HHuIWZ766mXxcHQOYZQ+ByS3k&#10;I7bswI5txCdKrNaTI9XEppTY5JelKddvUo7fKqffKYffK3tpsWz8M6s0LGtZE+iQpbxf5vJ9MlXM&#10;gYsyVr4qQ+W7yqj8JetHfEe1VdDHOfMVOM8xGp54ilmni7rAOtiB1mZU28r/W7BzHfFag0+K8Yk7&#10;mCRHwCBbpVlZAbusgTxZAj6ZA+XKrKqRqapRxjXtYIcMwVGlBw8pLbio1OpbSq7+JvgZ+JtSgv9W&#10;ajCmG5z/ErL7zHbGn17uRB93ooc7wVjSg11b8EsTPgmRJxX4pBCfuOriZK1NU2aNSaaaLBlrckC+&#10;DLWlyqitVnoootRQq1JCPUoKDykxPKv48NlHg0OYzhxGJYSZLcKfKi6EloH/RThPI7vnd3InGEXG&#10;WHczqm7neRt+acCWamz14xMP8XEwOpkbUpSx3qi09RalRrKVHPEoKVKixEiV4iP1imuI8sPVHw+C&#10;L4HTAC3dwCAS+Qn4K2DejKCl4FmE8+SAdGQPd4KfjLLu4vtTPG/BL3X4KEB8fMTHRdys+MW4KVkp&#10;UYMSojSVKM0lSiGLcoGjJG6UYhclgFEOGN0NpgCzTRRF0MJQ1IJaaUY1NqMgm2O6DM95eJ8bJhdG&#10;pSlGoRHWfr5vwZbGXcyevOPHLx5iZcceE8dL60xSfCcNbZsJZEkdNJcOGl4HxaSD5O0ggTowuKMf&#10;7CexmCm2foVN7wIGoXbUWzt+aIvp4l5yAd5jvDY7QT5Oko+s3fswm+d12FLJOwXY4+RIZmKVjk0J&#10;/Yiffma6L9Dkd+CLHfiiD1/04Yu+1QJLwe3jwvVheB8b9c4BBtoehrjtDGXdfwLY0BXTItwncdUc&#10;IZthJB0D/XzeOo0PeB7EnuJxYoBNFrbKwEeJIwicEebKYQTGEL4Ywhd7abB7mXP30nAH8cUgxW2Q&#10;eAzitEEOsedZgDIaYKjbzZC46w8UwX/RkGI6C98J/n34MHE4wmusXYcI2UHuAijlf27symJMNPBu&#10;ItATTMcDhOAUdkxhxxR2TCKEJmkwk/hikks0QTwmCOgEhxo/w6VDKe57l8P+hsb8MYjpFJzHjkrP&#10;EK4R0HeC2gzWgUrg5ZntGDkIEoE+j6OrwB/z+GMeO+axY57cmKfhz9P858mLOS7SHIk/N0bSs+Hh&#10;6xRC7ufBX0jP/oMEiOn553h8CvO4OjtfIAaY2sBVrjpHDgA7MIIEgKCmoOqR2Fx8/Pl/SATkxwJ2&#10;LGLHYh6gySxS2BYoMgsk1Hkce56cOEdenuV+nvk7ovU/modvkr0H2LPzRWnjl6kFl7mHV6gDwEgq&#10;x1+F4yVwDXAMBoz/x40nIDY3ydMl7FjmniwTk2UKyjK+WCaxljjk0qu88z7vkpdfe6AD8O7FtG64&#10;muGoYb8i9nLchJ+yFrcq9F8G/IxhB/EL7nxuXcUb4O7jweRN8BY+uWeQVrBjBRG0Qn6uUPhX8MUK&#10;SbcC0cqKdP/nvPeRhjljL2fbBGfollQCVzZcxtuP91/dm7LCuIYAB++Ab4NvPV5JLwbCRwMS6c4I&#10;IYZSBjby5L9cl3t00+Udxp/SNr0laW5tekubpvemNEmhSUtLoEVaLqUWykWghwKlXIQxQUEYCILI&#10;oNsAFYcdjAPKGCDDoXOIsikOymDiZTLPcTImh4Fzk8kY053pWfZpT87m9sdzfukv6fs87/fyvt/n&#10;F9TIWXr2LLXRR6+eo0fOEYs+EtuHk+k7Ba5oCnttZp81vCpjP5nsxfQsa/wIHI/y9HO8HDWCp8GZ&#10;qDEjpeqLmsQL4GLUsP4avAc+AB8Sj6ucX9c4P/9AfV6nR27QeDfY/HU2dv3MgOf9L2JAMrABFygF&#10;Q0EYdzYGt9qmz3Etf2fSv4OzuY2juoXz+RTHdRM39Ge83cc4zj9SPDe0Bx97CJd7Qr9H3GX9Re+z&#10;Uj8ugJ+DF8GPwf9q6IcBpOpL/N0/8BF38Ha3VMP6jaw9Dn86kXXv0YfouIKOyziu9zks3kPHJXS8&#10;g696C2d6keK9QAH9Egd7luC9rmt6DV/zGqu/EuU+AA0g8t8EDvyfhi/A34jFTRnhs/NfuXCV6req&#10;0rv43Ld0l97AyZxHRx/xOIOO13F5p3Fhr+I2f4aOV9BxUpvY/TbS2Ev5/BAVJ0jt23qWyB2B6TDY&#10;D3aDXV/RcAd83J8+8Bv83Zv4qvPE4ize7rS8OoWfOqnh+inu7AV0HEfHc7iuYzi+ozjAI/jcw+g4&#10;iI4DWou73Kx95GQvDbWHX/VSQLv0EW0cIUIRvongACPqAV/CeQtcA5ei5fWqYuEzwWWHJweOItav&#10;pE2Ceoba2Ec89pKX71Mfu3GZvZrB+p2sP187tYT1V2iH1hGJHrKyiwo5yDH2kh4lY5v0GdmKUDmc&#10;j2AtuAnn78Ab0ZLvb7FjAy2ZxF4scDn1PeWxUgnr+/SYQtpOPL6jUaw/lvVbOTLb2fV01u9k/W49&#10;TDzW6UHW38iRvl2rWGUFu7kfv7tcn2gZvPdFsRT0858Hp6KteDh6FPUSiyeoi230SI8y2Uc+HGXo&#10;92s9Oh5CxxrqdDX9skoTtFKTyMI9cHTCsYBuuY+IrNG9KFzIDuZTgd2wdOkqFfRPshf5Dy5ylJyK&#10;l54DP+Aa5Jhiv8yYA9dDIpxm9uOAJ5u9FMBRxup+9AfZbb0Wq4EObYanBZ5Jmkc8ujSbtReh5gGq&#10;dgMVs4O3+6nin1BBb5O92yCiyaD/eZoj5HmumYOp0m6ej3O0bUUP1xe7GARvCpwW9pQOjwueAjjK&#10;4fDDFNQs1cHTAE8TVdFCJNrhmcn681C0lMpdo7uJ5AQqp4Usj6ejxulPZPFfIDKAk1z5R/Czexk/&#10;dvLs4YjfwFi0Gi3LGJUWc150U59zZIUrA55ceArhKYfHD2MQnjqqs4HKaIarFZ6prN3JX4tQtpIK&#10;fpTq2cUvDmskFT+CE2YEp08Y/hHgeUaOA4w+T3HFbQObuHK/wdG6vH8cIS5zE7lTYxKJoxk+O1yZ&#10;sOSxpyL246Ua/HAF4aqHqxGusXBNZO0ZcHTzdrmGkY9aqqtmoLNeBh/Q6XdAZABH3VyJ+MidxeQA&#10;rOfzCt4tYTScx3XTQUwmG2PUakjWuEGp8DngyoLNzZ6K4PIqHBNQfUxIdYPCqh00WjWxExSMnarq&#10;uDkawuAViF8nf/wO+eKf0WDDS6owXFJFwi1VJEYGcIgrbXe5tKOCGuSqX8PVsryEsYtxrNPFbEmO&#10;7iYmY8xxakhOUTjBojpDmmoTslWTkK9gYrGqEys0JLFKVUm1CiQ1yJc0VpXJ7apIniVvyhKVpaxV&#10;qXG7io1Pq8h4QoXGd1VguqVCU0RF4AD8T/noA8auR8DqALNtJeMeI1AHMWnvH9fJ1yjqpN5iULXJ&#10;qCFGqwLGdPmMOao0eTTYVCqvqVLlpmqVmYarxNykYnObCs0dKki9V57UNXJbtinP8rRclhPKsVyS&#10;y3obRJQL9sP/JCNGD5724RAjH8+v8XcX76ejr404jSE3IxgRa8iN35qoCotZ5RabSi0ZKrHkqshS&#10;qEJLuQqsVfJYhynfOkpuW6tybTPksi9Utn2VsuzfUoZjn5yOF5XueEfpaX+VMy3Cu4j2wvcE3FsY&#10;gdfVMW6CxYyAc/C209DRSm5GUyfDGYeGUq+DnfEqthtVYLfIY0+T256lPHu+ch0lcjl8ykkLKTut&#10;QVnp45WZPk1OZ7fSnSvlyNgqe8Ze2TJekDXzTfCpbJkR2cEe9v0YvJvxs2sZ++4Hi7BInYw9U7Bs&#10;LX7yQK0Mo0aqqJHy3Bh5MpOU6zQrx2lTltOpzIxcUKiMzAo5M4cqPSusNEyhPXuKbNldsuY8IEvO&#10;N5Xq2iOz67hMrl+BT/jMlAB62f92eDc1Uo942mVY1YV8noWmdr4bh8YG6qSWeg1QI6Xkxu02KMtl&#10;lDPHorScNDlc2cAju6tMttwqWfPqZclrksXdLrN7jkz5y2RkSE/x9CrZc0xJnnPgIz5/oZR87m+4&#10;vg3vI/jY1WPwGWABnzvQMwltY4nRSHJTQ258xKSEmOSWxCq9IFm2fLOs+XZZPJnArVRPicwFPpkK&#10;a2UsvEspRW1KLpqlpOKvK6F4owzF31Vc8VHFFp/heR18zjvucvbcw8i7AQuwqoWeAN3jsWNoaUNH&#10;MyPgCHSG0DKYmBTSN9nExF6eoNRSk0wlVplK02UsdSmFICWXDVZSWUgJ5Y0ylLcqztuhWO8SxXjX&#10;S15uIi+3opcb2su04P2M5DJLsOctcK5n5F05kZ4AXW3YwQmcC+hqRl8YLUNGMvPWkwdi4iQm1kC8&#10;jD6jkiotSqhMk8GXrXhfgWJ9Xg3yU0h+guhnQ4HpANMawGMFmGMDDOp+hmP/VYDX80W0A/7NcD40&#10;mfNxKj0B5k7Bc7XTE7wfjZZhWEbfaKmImOUQEwcxMdfGKymUorhgqmKCHB5BDpEgTRykaIIUUIjC&#10;DvGPoWlgAcAYhjBNQQxDkOE/yMRWjYZq5il4NsG7lpF7+Ux6AswG05DfwvuR2KPqVkKGVjf5cRI3&#10;C/WT0hCnuJHJJIpLJWwFXHhhDtYwjRymqcMUdJgfh9lceB7A2wzHxA3HuNRjQuqvSHVoqGOeQ+bG&#10;Duqxk3qcQ0+ATjB5FnlAyzC+9xGXIrRko9dGXIzoMYzjUh2LvxyDr2vmUml2SE0cZE00cBOF28Sh&#10;04TYJpLbNJuA4jVHb8VM7QNMa6MuS41oaIxoC/Zr/VzpwW5pKSFbgA2aOZ88dNGTaBmKljI05v2b&#10;7TIBivo8w/jDubAXu8vCLscCy40oireJGM+QqAiIRA4NUUG8FcRgwBMJMcpYFTyIacwxUUjMoaYd&#10;MyaF2sSkaZpm0nZqYoxOmzFJ2zRjOrZJdbr9LWxnWifjPC67+9/veb/3fb73ex/yFEM8VnJjYGsq&#10;Y/iZHy6VcsmXkosSclFMLoq5hItpJsXUoxhNFBP0PEjmrQf4qyIM1VzM2ZxLHHximO3To3BvQTJN&#10;a9DjOrSwlhysZlt8dhcxjeD7VFLpJk4b24kkXwwuQ1hMLhZxuVczCFUxBFWhi0p0UUkuKjk8ldSj&#10;kgJWVAAWXbgTYOwewDCWY8YWMM2XMd/C/cgG+iOpWgGqGgmzgTLz2WhCzyCueJ6xs0TkKnj9WBkA&#10;OVM9cSwnjuXEsZw46qhJHU29jlzUcoBqqUctAq9lM8ta2STncwlG8iGMYc0N9uLTVqxfczN1QLY1&#10;oBTMAOM3UwOQyHd25GTcBN9/8XDgtSmAjQyiGw2AOBrRRiOXWyNnpBFdNHKIGjijDSSwgYc37KMJ&#10;YWrXYVTXMNWv9qmV0Bq3ESYop40U7qAvk7JcBsokXh3ACOSHf8jc9T9ouxP+QZSz0kY+2hg82tIA&#10;umgjFzsRkj/pOzoQIJP7Ns7n1usI4bYe5rcrWK8Sucx5jCODdPP2cA730guBEagzMGhzvDEYDL6B&#10;1zvh//wgOenivHQTRzfa6KYm3TS2bnLRhai66FVdR3nuLL9Bl/v/oVW7kRWcRXDcs5/WxTpeSuY8&#10;BP9h1jwyaDYYtgCSxroJo/X/8BuSZwFHH6OHSQAnqE0vdelFG73os49G20cu+hBZHxvrpR4n3+G5&#10;v6qGvZXAOw2+MXClYTCccBmPB9b2r3sC8BNM35AJeyWAVwNA5hhDYR+EIRUWV4yu0pvE0U8c/Qxj&#10;AwwqA/TNAXIxQOEH2NQAD/ZfUhn7nMnbcXBmwhfLHky0dEys9FKA42xg7fP+dcGA/KZ0yBxeAG8B&#10;JDZoVt/TkHH8Dfgt+IQ4LnNmr3Dpf4Y+r3JGrnHYrlLgK9xfVy4wWesOGIANxIF0MFK3mc6/Z2q/&#10;iXP4O87lBq7pGxrE1/iYv3BIv8LZfcFBuY4j+xxH+EfEc40iXqFAn+Agf6+39ZG+xGH5CM1HyD58&#10;rY9U+nAcvh+IIVi38DT/VAx8yXDl4IrGsn4Ba8/SZziLyziNSzid3xHHR7iuD4njAzzV+8TxHk70&#10;XTzNRfzdBUQ0AMvPKMx5fazXWdXP/VqA+1nw4zti4DbX3wATDs7Urk/xEX/A232oPP0Kn/sObuIt&#10;3MzPcVP95ONN4jiP+3odF3uOhvVT4niNOE5rG3vcTSm7KOkzSOk0knoXuX49yOvHMXAIHAjEcDvA&#10;zVTB/qRfK4x9WOGKgScJjiz9BD91Bqf0Cs7mFHG8QD568VMn8XXP4y+fww0+o3qOzTo9RRM7ph0c&#10;p04q0qNunjyoN8jMVe0jy/tg3Qs6wC7wHZxfgU8DUvLL7Nyg1I1w2fm1Gw4vseew9mg9iWvrIR9H&#10;qMsh3F437u+gylm/ivbxEEqoZ/31elyb4Wjn3wHa19NEdIYqvY9ibqgV3hbQDDaB6wH5XgzI/jQ4&#10;OXgsw9iLBa5oMpoARxq7ytUe4thNPjpwk+24vjb85U4c6HY0shWtthLHI9SlWQ2sv0UbiWaDjhJV&#10;n9ZSwdUwroJ3ZQD1wM//C8BtqhcD7eBYoOV1kovHOCO7FAuHB4504s9lh6PJ9kSuigIc7XTY7oOj&#10;CI4yrSGOVdRlBf8v54laIlxCLmrI5IMoZhGnpBptVsNdFcDb/qNPe+0LHmqB/tbIrQI3rZ1ctMjM&#10;fuzwuKl0EvvIIP5c4s+HYwIckzkZ0+AphKcInjJ4qlm7FsWuQy2tWkD25rOzUhpcCdosRn3z4Paj&#10;CJznijnFKPQ0OMS118k1vIt46OqDV+M6RcBpVR01WUrPqOG8LiaOauKoJI4KjYfnbhQxDfZCeObB&#10;U87/D6LaFShmE1lq55tDKKiX6vXTaT4ne7eBbxBnGH+e58rv4brdRztr530r8WwkFm45uEPgNcEZ&#10;pYVysqd4eJLZSwY8ufCMonONRxWT4ZrOibkPrhJ4KolqGepdj3K28e1+In2ObncOVX9MJW8C3yBO&#10;ccUeT+AqYxx9nOtlO1fdJuJZQ5uvJS+LGdceUDi8ZvJmY18x7CkenhT2lAlrLlz5cI2HqwCumXDN&#10;gWcBlarh09V0uBYU1MlTTxHxWTrvB+Abuo5vECcZ/55g9PpROjkALXjbBuKpdzPTkJeF/lGRet0f&#10;EgGvBT47XLFwJbAnL1yZcA2HazRcEzWGaPKJchS5yCN7I1BOLgoexmnK5mRncQFl6pdk8c/KCLoF&#10;6FmMGYezpb3DGDFAM3+v5XqpTWFMJD/zyckccjLDHKwCQ6QmhVg1PsihMUEu5QclalRQqkYGZ2lE&#10;8AgNDxmrYSF3Kyd0hrJDi5QZVqGMsDqlhTcpNbxDKeFPKNnwspIMF+UxfCFPxHfyRPp0HM4urvfd&#10;WIJtoCmPkTGXkQ+bUEFOiqlPIfW6x4HntIYq32RUXoRVuQaHcgwuZUd4lBWRpoyIHKVHjlJa5AR5&#10;jVOVYpytZFO5PKalSjA3Kt78qNzmHrnMLynWfFExluvge8VafHoS/v14yA7Gzy2gkWt+Be9rGAXL&#10;GYHmkqeZ1GYytRlLbUbYwpVpMSndHKVUc7S85jglm5OVZMmQxzJcCZaxircWKM5aKJe1TLHWJXJG&#10;NSja1i6H7ajstpdls10EX4JbvPepB7592MN2xq2WSYycvNbjbRczBpYR32zyNB2dTGIMycfCDIsJ&#10;UprdII/NooQom+KiYuS2Jchl8yrWlqMYW76c9rsUbZ8lh6NUdkeNbI71ska3gcOyRL8oU/QFmZx/&#10;ktn5L977dAT+Trjb8LObsYjrQR22oBqbNJ847qc2U9HJBDQyktpkU5sUd4jinEbFOKxyOhyKjnbL&#10;EZ0suzMT5MnmnKiomOmyxhbLErtIZtcamVzbFenuUoS7V+Hufhnc18BNPuP+ZN974N3BuNc8DT2C&#10;WuxRFTGV8F0htZkyilkfjeRRmyxqk0xOXPERcrgssrnsinLFyupOBGmyxA2XOX6cTPFTZUyYq8iE&#10;KhkSVyoscYtCPQcU7DmhIM8bCk68Ar5VSKJPXXDthnf7TPrCLPoCWMbflXxWTGz3kqMp1GYcOckj&#10;JxnkxENOnN5QRXlMsnhsMnucMnniZUxKVUTSMBmSxyg8ZYpCU2YrxLtQQV4MmxfT4uUW8DL0ehk2&#10;vZfBtyT139rP/jvg3Yola5qN5QBLGT0r7sUeTsemkpMC4hxHLLloNpWzE0dOHNmhsqQbFZlm/Q/b&#10;dQKbdX3GAfyhpS304m0LlHKWqxwtaAu2FMpRYBytcpb7KpMxbpkgAq0iypiiVFSIilcAMdnismiY&#10;E4jOHcYZr83buc0tc5tuMU63uU0Xu0/bl8yYpfmm7fv+/7/v83ue73NF+uD8SBtcFJ2HFEfKkOHR&#10;aSiRDfXSUIeWLAI7VollqcQMWWIALzkLb/meDUM/jxb8B3A2WU13zJWX0DhHbao37ztiuu9r2FLO&#10;J8PY0Z9+evBJt9GpkVmWGWmludFppAI/0r47UsEbKalLGVraZrSXy8ywZWbpMt2nzBJRahkoNU+X&#10;vu5ZNoxsjVvwX49z7wL1sUFewhqvLZ4vL30+jS1VM+WkVWkwn/R2vXw6ya5MjfQxdpkKzaVCESvX&#10;dMoVtXKCKZfYFURd4aWKedAIFtkK3bj8fjApXPwqsOGi1rjJva/Du3uJnFhmbYXVsMj/s9kyyfcV&#10;VqThfNLftcg9csWvy8SU6FSjsU3QVMbbqaoVsWpFpFqBrR4BAlftwWoXqV4FdptxlrlxFpgqy0LV&#10;y4TOhkta41vCtW+5NdZjW62lX4NVsGClOCz1iu9H8dEgtvRiS4JeMtmTOqMTsWho0zWTaXwxlS9q&#10;FfZaBa1WPGppolYAa71Qi6BWF55iaZ1skZpsWpv0c0JjQ01rHMDVzFU7LpcTpLNuvZxYp0es9dhq&#10;PlhBPvzS15qWz1/Z7OksTpo30aYSDV9cyhf1mls9X9RpvHWaYJ141NFEnUDWeXn2BrBfzTIlzbSk&#10;zXjBHT5yh9bYj3uP1Llyk5xgauNmPtjoK7ZUsWUkOQ1gYw/25PBVOpsMSQwFfoolnYmHHYvZsYgv&#10;GuiigS8aFJMG8WgQvIUMX+iwBfJzgSlxvqlxnoVs7ofu0RrX4r7a6rX9G7QAS7czW+hqtpILmwb5&#10;vpBNuexMX98+1PwP7DdcATvWsmOtmDSyo1GTa1RU1ygoa4h4jaRb7RKrdwr04YiVpuYVpsjlH7hL&#10;azSR61W7+ED6rvJ7LtRKozFQ4pWiHTTgmQz2xZdxRRLb2mAA3MaOrfyxVa5u1Vy20sUWybxFsdnM&#10;aZtdbNPBiI0nJOCTGtN7Lv557NnLB4bHtbDwGjGASmEbDn38nYAMiAvwuSG74/eFz5q/CDptZkcz&#10;bTSLSTNdNPNFMwE1cV6TF/ceJ4DHJOM7gvBp7LiOW8l18Q3kckAKMbNUGveDPMi40bltuAkOtQ/8&#10;YZHpwC3/B+3fiU1LdseAequYtChqLXzRQkyHOffwEc9+1+D0ojP/FhtwLsdRfzMNeH/UreqAR/Ju&#10;w9+2ZNwBx+BOuDu5fNyb/H3h7zbcB/cn0bYknJAzJ9lxUv08JSanNONTfHFKfpxEelLNPvmU596L&#10;lXgvwzkZ18XSZiCefK7KuCd5rtJqPQkLaxjNw6LZsQxd+P0wuJLVISyjHYvao3AGfqCGnKXTs7Rx&#10;zjByTt08xxfniO/8UfDw2ZdjnjvW3qUOuMtgfAX4ujyYXPi+k+T4XvJcZT60m/alUOuzxkY8AT8E&#10;V4ofw0+jY3F8FpSAeJkdr6qjr2n4b9Dnm3LkTYn2Bl+8Yat7/QmTdXwJqZADPaDYJlIa/4pL4u/m&#10;5b+al9s2pL+Y299XJP5kdv+Dfer39rrf2SrfMT//mljftqW9ab97hSNf4qwXGPpc/JZZn8UzTm1j&#10;fQS+Dafgyzb8Bz6x03xkhv/A/P6+Kfxdk/o7pvhfmuxfs8P8gh0vseMFheo5+9SzCsUztrGnJepP&#10;bLtPSZwnCfg8IT2O5TGBOePpR+Njk72dJsl9L9z5BRs+BZUzZCyL021CufGyPeJFO9XPYgQXVzh7&#10;vDvUCsMsZ1/m7IXOXursVc7+KklsdP4VQribdK6Ph2yuDxLuCb54wNv3xR/91xrH4Si0wKGkDZ8k&#10;uX8FL7aHs5MQZ+HKw9MbxyDnlzp7rLMnxGl2nBKXEza9B2xg99vE7rXpHmfH3XbMO8XlmN3q9jho&#10;w7tDup6Mm+P70vsVUfqnT/Up2AfNoHOJJ+nA00mpPdIu+QxcuXi64+jr/KHOHsX+sc4e7+wp7vEV&#10;59c5f57zFykjK5y/1vkbeeFKHNf4uTmavL3bibt4cyc17cDbhu2wDVSqeD4p7TPJdFNJvZWCLwtX&#10;QukpdH7/+KYt7QZ27LfR7aOPa+i0yX65x8a7m0Z20chOWt3BH9vtmdviqtjijU2s3sBz60VwXfyG&#10;ej7zRGs7GuH5ZIq1pd/pZEk4mix5B/livxxpjnwcRU4c4PwSrWKUqFfEVvvlZnvuppiKY5bNco5W&#10;1oBjBW+skzXbKKXJf4eo955YgmUxFS/i/QbcF6Bz0FNHCWorg0eSpVn5dr8UnJn4uuHqjqM3jmIc&#10;JTjKcFTIiipKqMEzFc9MPHPwLHL26ljAsnk8M4cvLqWQOmqaTZuzqG8m7gs4YyR8KEvZVVaPGIkO&#10;pnW0I+2zvSVuiDSc2fgSeHrIgt44BuIokRVlFFmOpxJPjUyZGvUYZvtklidn8PZ0vpgqam3qmUyb&#10;E8VjoipSo+rU4G/DwwnlXYs7CjdpufuUtF3s2caWtnGhUY4siy5uloMvD1dPPH3wDMRTgqeUMstj&#10;GjumOnGKvyZ5YiILJ4hENX1WiWQl1Y6VPWMovkL2VagE5fjb8JCWctz41aKkH4C9/t/Ong1GszX8&#10;slTrmR+d+TITZ6575cvMnu7UB89ArCWypAxXOa4qXJNwzcA11yfL4iLRGy2iZRRdGnfFSM1lhOwf&#10;Hn+Gz6E1TtgfjxVroVrsPrhKWd/ClsvZspxfFmg59RnmCnVrijypoY1x7KiUK2Pl7Bh2lMcwlbQM&#10;1xhqHY9rKq565y9qV85QWTKEwgbRxEAVujh+BO9S+L+hNe4zft6mtR4cbswwAl5pj9voszXGjyVG&#10;9TlGgBl8MplmxqVl4M3GmcBXgLUXrn7uNYgVw/GNxlUZg/liELUVU+UA2uwng/pSWW85WqQZ9lJt&#10;C1WFwk7/iMIUdRNvi93tgNa6B7b7ez17Vg0xjvJJPZ9MM6ZOoJuxOSkxqmvXGJGWEyWpiRjSqSAG&#10;pRTFwJT+UZwyJPqnsii1Ivp0Hh+906ZHUdrcKExfGT3TN0X3jOYoyDgS+RmnIy/jfCQy3o5El48j&#10;0VXPwHmL1Wy/deBq4842v9cZRVfYbefzyWxxmmJ9Gic25XQyIrdzDM7uGgO65kS/jET0yegRRV16&#10;R68uxVHYdVj07Do6emRWRUFmbeRnXRZ5WcsjkbUxcrOb4EjkZJ+O7JzzkZXzFnzk79Y4hv/QGFqo&#10;lA+VHSPo5f5f5vN57JspTpPopFJsRovNMLEpTqRFUW5m9MjOje7ZeVGQ3TPys/tGXs7gSOSURrec&#10;sZGbOzlycusiu9vSyOr29chM7IkuicORkTgZ6YnHIy3xKnzo79a4Hd+NVsNrjVo7Jxh9/V5rn1zK&#10;ljkXW0OMpBPF6xJr5CixKRGb/j07RWFBeuQlsnDlRm63gshJFEFx/Jf9MoGu8dri+LlJZCKRuJFB&#10;QgaSKIkEN1FcsyCEGBIhCWKKoKkpRBAxBInpUTULbVHjq5rV2L6ap5iqVVq0Rc0eShFJfyf3Bs/7&#10;brz31lvL63rfXmuve5O97zl7/89/n7N3KYfKoqRjDWHrqBfWZVoIqzLRwlLbW1hohwlz7RShcZKN&#10;Ev2s9iR6B30mZpD7RPYeVZ9Zi5m2H5rAiBbDiNQaW1PORs/Z6DibADDxha8VKgjhXM5MOJS1EaW0&#10;9sJWW0bYOLkIaydPYVXWT1iWDRIWznWEuXMzoXFhaHVhCHGll3WlMXal2XRl5nU5gTJfuDwT08k7&#10;k31HMg4Npt1LQrvxvSP/iyC2JmBUl3GpJpgEgEklxll3+Kr1NBN27jbCxs1OWLo5Cgs3Z2HmVl5o&#10;ymEsB7ndAdO9KUMig6FHAo36YEOz7sGL5MHM60GX4E4M7nliKvmPY980Wu+BzLJJaFe+R/PzVg2J&#10;AUzqEmdNYqkCZ71Y3oU4HHzNREkfG1HCy05oPCkaT4rHE/J6AZQXRPIGRO9GKL20NzOWz0B0At9p&#10;lr1pTr1pNr2IwTNPTGb/Mew7vBXvQwR1ScvZhe9R4cx8xNIYex1iCQITX+LwgD9a+GoXYCas3rEW&#10;Gn8udj8uEF+Kxo8L1w8C+xGkH47+gOnPgv7xKDOW/ziUl9GPV9KXF9sXPlR6LrLYP4O9h7WlLoGt&#10;N+NpPJ8dCL8l/29ELCFgUpU4vBmXXOCJAyna1tAI82Au0CAur2rEEMilGkgBB0KWQEgcCJECATGw&#10;JdoZ7Y+O4UAZVALoFKoeAVhiqJIvJhBmOvsOjaYuY6hLNK4jMfB3c2Kpiz2YOHzBxANMtKRmx9KW&#10;nA8XpxC1eHhDudBDeOx0nIeO89DBCZ0kMk665iiL6phtdAyGNRkmajCQVD+MEkNwgRgPbUcyjg5h&#10;9OjXRYgeaBwaGcs5EEso8VUBEy8wcSYWe5a0BheeBEDiQWsAFvXBoh5Y1AMLPZeInvPQwwk9h6fH&#10;Wc8membNugy3dRje6tCt1T5IDvChVoEYy15pUGZQd96JnsTQi7qklML5n564goivEpi4sYwDuNgS&#10;jwZseEg5LDSc2bKFNaDBi2Zg0QwswngIwziPMDgRxiGGcdBN2aApXUkThsnGDGyNGIQa3iKHAjEa&#10;0zBCHABUSf3gIyNQJI1DY2LRYavcjZIClzLEU5JjNSMmmhiDRqHEJtoTRzvOpC1n0pYaiQSLSOoj&#10;kvOIhESRkLwNi7ShPlsz2EbQNbZiKAu/QfwFYiR7prwHH2maeqHR0Lc5f9cmngBsXn2EcCJGO2Iy&#10;Bx8htXthc8NFgoIXrQpEJo544ogjjjhqJA4sYnn8YiFwLGTqTPCdWbwT9RnDXdmRITGaiaJDvkij&#10;bIdwhfUdys/4jBjC8aLBhFxxEBwgLrv3hbDg5+JVJU60V2VYlN3WfgYYOoYGARlKaWbo7m4QEKRj&#10;aOnOoRFQkC5pKREGQSlJQQkRFGmQEAEJaZD+4Kjne7/3/a7z79zXtfZee+1733uttf88T7a6cuQh&#10;l+7PxzbW9sjkftyPWGb7hUmn0kvysWnYHa18yj6gJTu/TfesoF35Nbf0SPbZ4Vf21vXLymuA97eW&#10;4BunZeSCjZh0O3GEQo5rz/oTcnCldB8wpfGpHPCJR7+B7msjaeLu9HOSlEli5UfHJvZAb0zkRVIo&#10;fI92j4p8FIOeZdJQLjHH9ZNM9zaZ4Gl0qdj0TxEVmbq41IC+aJrJXBXBjCAKQxuZH5zSud1opHdR&#10;y6CxNg4SI6nol8bbLVMpFXKYeEcOsqmKXKU0OedZrIUjcTjRXDLGrN20X4+aas5c89ylAce3ONHk&#10;i72FZp7CKbSOzFicFDLlCsyt9sQn4BCpB4b2U3Gt+xukvZLkE+/CDriWqce70iyHYEF9DEt3vHo4&#10;8nXZBKbkO6XZqQLA959Z2ifLfVX8WUvs4lxkIOTedB8zfjDJjTTHpct/ROdjNkcxKBCzNp9SK5tJ&#10;ywmnaU73q+SzhPV+Af8fVKZRSE2r+B3PHBh+hZh2uZkwf0jUD4Ww7FrVWOsZuncO4h4LdtyJb3BQ&#10;wp0L+RZvSD3CQskeNingqDnRTCf7HD6lG7B/kmtqMtAUmHq0v3tYsbR+9/gJuz76MzB4vLwC7/mB&#10;y2bzScABjaDjDH+V0d52+vN7DQ+cp9vk9LzUyz6475g23/La+ljna5Xfdn7SfnSBDIuILsHXoMsT&#10;tNI7WYVbv3uYD3PXHVtiu1N2iXj73oj+Qx6f60W4gkh8RtBZ3ydEfrVhU8DgVHv1adD5W42cBudT&#10;q9NHpi1HQQcNNUc/pNy2hx8Xv/PQyhX3Xs6pm8s7vTgjkjJ7vT8y1G7Serh+kNPgMtd0dHRKFBq4&#10;/7NvxM7/GHxZWX58mb9SA0+hNu5LVXtcF6HezGnU0lfP0fuaI7mx/b24dKnZkxk5m11vm0MC5fYH&#10;79vBgLwyxpQKtmi4TBVGYY58ISWMWYU2mQUSIWOVGWnFbGijDONluTHZAddY3AnDsOGO5UxNCmKG&#10;GxGyPmNmzwcNYD4YMMB5r5l0rCtbp2XlSeX2SM1LU82vDT0fj6RgAOqlIOslZ+VFmXRTOTUkAyYx&#10;xKOsqV7BPTRr8ia4wv8JPm4o5cJTIJOt+wu3jatilWGH2Rs1e35b2+VlCgsLBxYdIDr5qepkmLwD&#10;FpZSx7AoKKYOD0nGiMZsgcZagMZJkiFrgW8SQJAla9HBUvSSk4WdTbDNSTbR7IHKeTIWvip1uqDj&#10;/sQOaV2Zev5O50bTHuUy57Hfd49+BYOB6IclhpkLTjg3hHWUcbOYjZJv+SezZiWvpT1jPl33/tTq&#10;Hx+5NdMaSJQ8E7o9z+AvFXD282guP+m07vXrlaG90TN9HQVyfb2/DN+GGIjmLNr9dwkIE2tWLhus&#10;rsMXZUu7ta7xLy9RLh/GrGqSgu+kGJhwfFhYLdpA9IiKS7RZX7r2YBbGsVe+Jm9Cud6tfdlkNxaL&#10;cxpXm59PfLfmqF/p1uaxWMya/OeunFt0mqHCouIFg+HGpRtzT0Reu3ttLX3TisNZXGgbGqNjf1t9&#10;JXOm5LG1EZLy9IHJLJzv6Ur2u9L3iYfcVCTLZWpSjv2We5mrFsYL6ajOSAkhlpISSNerc1xSQk+v&#10;Im1GDWHxNWMz7BzddMHNcQ4x2gqnGoIHsU50Hw+cEDH6OIU4pBnORi2O0yKIGDXPss02K0bxiBnu&#10;H7u6CmlSz2fEff1WQCPLM2DrFOscxCwMMSdW2ZYfAdHJz0GZ36jhqfrhmOLCIVa1Oa+9Op8cZPDx&#10;wlnd+825xYjpMaEouZOtG8Q0lc4gmmqT8aK+SK7Z9LFcqhW+76c3cbTZeToevcazHLFQziDHKF/R&#10;6saeA8Q5jb7LMJ/1YdzmHIcoGVlQneVmdHG7uIClvkJaA+Ndn/cam+7DJcdni5KFr7qcK9lOOxMw&#10;WWwWvAb1X+XTGE9rG52M9hPGMyU8veseXXTehfRQxIrx6lEKMI0vWiRH/8EqYuNoLrzfXGnRPvoj&#10;yrT7rHwe9XxDLYZCVUg5bkQtxtfzcvJiKWUiA66nd2OMmzuBiNUDNV2d2jN78P3jy2Da5/y2jyRL&#10;A2rjA9OH8hvmi1+2qM/KVJbvbvUPtXi+TQiw7Q8IdbJVR7Wyto9Fnn9ewpY7wA8psJfKIXYsCX4m&#10;p3pYxrdOOaowfIMlhsfaXM+gaVKVcIS91Q31QQ9lvn7ywk9hjX5j3N9k8PgG1rZ5spny5FS52F2H&#10;WJLJPooecgIjrEKZHMbZT8+ND5NinYsZSlRe+Dz8lm42GadbKfKcud+g1Ib38NuFi/uov+TQkATP&#10;UWJWxrp46KH/kdic54e987wVDpBmZi/IFwfCnIE3ko86u3/XH1aaHEZ1bIJity5oiRaH2Y3nxnpr&#10;PlmSLpM9jIzpY0i5EdtH8KBhp4bjcTydkrFRdo73lpTuGm3QkdmPDLJeD4+a2XPl6iqempvfnjzO&#10;21yvPMunmd3krKcMYW6j+fZJ7dx0XM0ltNaip+Ny33l96+luTKfEWsu9XYFDY6GNePcguwf6Lh40&#10;ZTXdjCEvktAVy4S3M+ZyuKyNLhopJ78Q43c/NpmvS+cCq8HbFTw7sTqPgAm2dLAFoXFExeM4cTcr&#10;KEPAZGpb80FHWthUQFqg1/qa9JyC2ZeQgQZVECLYXz+XqqlrkOuIyWEq3T9i3+m0z61hXyrm4THs&#10;Hk/Se/T1FcfO6EvOOCt7yqbZ4PAVSsVe79bKbmoy+cMe3fSMo8dDLJixys0HpbzAdOgSXi99x/Lm&#10;OdDhA9zqAZKBVQSoHKPAG0SJU2CEFq4JaDJuFxWAA2W/Vx+YpVQFhsy2PTfAGxzbbJMckKxoDvBv&#10;UE5Py3qcZap9okjCul73rH+mRIx+wMa9c08x66UBTrq6EyHXi08Bc9pzqapLx2qB474zd9/5h7wb&#10;166+LSc8YcM5V899Bo5Oqb55gN8pOnU4qwrZL5YWIti1mQh46K44CZaOBSXFWuAhabAN5hmJUcQl&#10;BIAgvSF65kMogGQKzwdtUz9lAn/Av/omxsa597r3zWDPJKLtLkDfk3pwPLr5OWLhQjPkk2VfSLu7&#10;7Q3v2WEmBUbuWee54SYaf+69ZCl6w6G4UbyXS2LVW/cxpgmU1V5JxFiwennzLykx2MV8dsH4AmyP&#10;m2eC50XDawEzBqrYLVlS6YwMIADNPlHuvTpwT7jbGWOYGUuasHoXt/oFByDu2IMAeCHi4zo6d+4E&#10;S5FU8jsUvkP+LH1RxSq25+jziLNm++2muWF1lVSRY7X5iaEHW0DauqGahMxpkl4uxP7ZUSENxU4j&#10;bFg2xBjFtjw2U7p7XtJZakWvP+VOA9UajU7vxlPE8GmlQ97Bbm6POkJKt+eG22F/3haMmTYXJupA&#10;64QDhNjbkquJUHxp/HAEEAdBMZQSAVoYYcAMhOxVAfKhjB/BolyC8If+sZDFhkeanqYSryl4Hmeq&#10;pB2cjhWf8X0sDH3ySoM90F3Q+QeK0HGrTQ0rhCH4pohRzcLAWM99hi97wwybyGnzXHQ6IdJdZee1&#10;L6hYVozn1Tpu4DC36HBHzCIL4hvYYyCYEoqqwxDDE8QpPw9YcIQXAhNUn+k6ePziqEEQJWBYEUUr&#10;vVcGfMq+M1yOSx/mOSyB8d2riKyaCcKkf0PXW2NWD7P7LLJkL6NuN37gh1TQbva7/pP9AHcOY9Hy&#10;ZrK6Mc/FDsK18G8aeRQuF2P1C9NTA7uQk5yl8Ca++vhvfNmuESbaUYVCFCDu8IdYstCqMJB4iToE&#10;HwuGG0YN+GIEALLE5eeKnfBX/by4u9S90eOrsVDqDnkMJfLnHkRIfPEIQXRIGWD4cN6CD/eMODaP&#10;TJhvO4gEJIj/OYThrWkgEbWEw6uWrWSBhRZm5AvJQvYXWgrVXnVaSbGVj2py4R2oj6eui1ucmgf8&#10;aZeV20paJpN5IZNrbtazCXRsGwXzSpjzmLpdHTBD9BY6KrTVoZs6Mp3OmC9YsW3n+cFYVLGl0Igw&#10;DTLxTzIQDFdrGBoR4IJdCrLIaGoHkhYYT64yQ4MpoIiQkuFlKWz2CdLi6ONNlOq0jKZ9mp+mVOmN&#10;KMsbjj0bOgmrn930KOAsv338PTk0lCV+bmPFfrbJB5d+cOQzlGY2mqdIn7ib7WsB3eFwEH3O5oLq&#10;wLJLIRF4nFo7pvBuzgMy3Ak/6EZxR0ZYGhnKKXlesVMBcz5cpzrKAhaUKkHsBUYapxDA/YIhnwFa&#10;22cYbiPYndYQPsgMGgpL5hYy7iMwX07e0+qmunMMLSAGheDHgnaFWF7CaWNPSxtPOKdR69q6mk3y&#10;lZxmRFvK5/oUdDBvZEVt2CNbUsmkuBi61SGhjZyWN7WmATrzQ/cMCp419ne6n8QK4mPc2SZAf0RW&#10;ZWMBgN9RwwoKDMllmH4WNKOUXhvUq64a02Pusk70dYjg6n4mpi2cv+ujfA64vgGDzGBFxH7ojXxo&#10;HfiAlR8prpsFGYedDhK9mNWstjgcBC8+LC0pHK99BzmdlCyszRApb51K//q9vOqykH2v2qwtKdfv&#10;pOwnkzuWFZTTiNdS2df63EBjXevMKpnHVoKrmySpN4wnGGdsP5wLfIhfX2whEfqwASN3Bdn28EYw&#10;ZvJ3p/lqSCQ9W+ZQByZuF/V22Tw/+geymQ2kBRqY8eIVnhzwk6GDbcWNDxAF+u9vEwPd3nHSnYaA&#10;q063TzGUPqyx+KLDpcjOha8lFbTTQZv/jcaXTtTz4JDjJvv6UeVuwoj74+kuWQMuvLOcxIyY9dca&#10;zJoe9IhqrcBqrGDAJwVarmsx2EOA1iVcwKdKgYXy16DO1Orkx9xgMxwEEu4pUf8kBfs3Y2frbDtC&#10;AjHAi+IKyFA9IHlC5Tg2/IaPydenAmSdRkCWcJoiCPLGkhyEffM0Kc9RAC/McGFkmaMuRJC0bY/w&#10;i7/sYeq3l/qGO/JrQ/0ncmsHe3OOlc/YOZ45rs7V0CUaft0SGXff9RObtjQ45xwUoymDWNh9MkFO&#10;qXfcG9vfHjDu7YQ2Ywtm4gWQ+W0raUMqsEucYNsJyOwv+DNFiZkfpDHBHFTCGjImpBgfyZbuQZEp&#10;erkPOog6KHKx7dAa41beaAOL2elkVFDWLn0oZKhN6h0/wXtMscaaRyrW0q8hjRcxE3cqwOTOQTpj&#10;dgajiKjJ75QppFrnX5VNNi7Oa5VUsl9PeZ5kFgZzidJQr9Y7f2ms5poi0S5/e0jAr8dDuLqc1qjc&#10;hx27giSEI+ioJzQp4Xlh0rhn1EiaXjPMt3fcJqnCyIM++WCL6kBPoPY40HtYYGQRHBfZaKAG6s0s&#10;AGLh55LyGgSBk0PmQ0iqj6E/fxrhhXcd5r1vfDfSXBnEdu6LOM/XR9h2LZTHbg+PDqxzy+yZPnli&#10;+p3sq421Q1WZSoiJLykqclO8MwMZTysM2W7mQU/3SvuBv6qNetKOCbab5gCOjhEEkuxCChZ3mMDQ&#10;TnxQwg45H8QkQilyHaSM5gYeilEGFh+5EFiq3TFeIcMYVSMQmPL+4STWc7/vlXXWKNW4wfGXCBwH&#10;BaIvyvL9J7trmyPmHFtzbfomqbdPRZQMDFW7qmbX0SibRDTyxUPely9EYO3X1q+ORQBZKhyjl23u&#10;P8cwICXY3XXxFOoiLOfUjTL0O3ToFWSRMLeEcGtFbEZWVqooCzC4SAhNCNB5AppA7+1hKr0NuLfM&#10;HEPtjUXnuZQ5D1yYsNnvmRsZah3gSiQZRPlvMtS7dSajZnco42/uqBv1n9QHGLGriWX48V5sh2UG&#10;BzL6/jgTOkXQf/agfbcTyajimydKSKmUeofW/7VJtoFxvXiV4G3dmZnRppsULlQsM6LLzVW3Bfru&#10;Py0Zk/eyWm2811C6S9WsbtJwixm3Ln2mLX8rxGeFKLF9PD+w/VVw6FzL0MrRca44i0JUJPatWbus&#10;spicgc8qmsV00TQUhZjyyp2qI2u0jJ8130bayK+aRuDorDIcWqNNSOOiiG1w2MtRkkIE5M3C2iis&#10;uyy06ARQk90XUPsiCz7McDNn0WqRZr7FgmFaa/GoQb+7roJCL88Y3h+c9EP6m7F/FL7fazDeGY69&#10;N/lJBfI46Yw/PyAwQMo630dvyS4+MlwOJ+hL9c/GTMMf3Bfu8vZEJovwEf9Fw3fEr9DlJMs1gsSA&#10;qBSEnUzjw0Ro+bboTHgBpbAhRHXZGHJDyBCyr0I6HAQLusw4ySnRjBe6iWwvWDjwNQ5cUXDywR6Y&#10;j7OeV+2t6rnY6D13YFHlyjvUSWdq966ZDVKU3R24+md4KR4y/LnAoELvwJde3GlLcU8tPFismEmE&#10;2LKQxpChs7Nq+PnHcm0B335hpZbC7qdlCKtvlyQCJNHShRTkuLOF2tG4axasNoWyRzeVoMxh8cKt&#10;kAcxzU/RCm+9Pwl0vPqvyL9DFFldfPOt21L9084d6rsCAQk0C5rVauiCPXRpBg0LDvTHQToX5OQy&#10;9hiheElJZ53847OVlVWsGRlp/TaU7NWzDpF1nvds5FmdgrUtgMHEtXUlO9Srb0XhXtERzwV0n6jr&#10;lVt37GJx9LfMMiHn8QkZ8rAwsKAz+HCNmEEEPUYXx0Vq2Oe3UTefVPiBXWUdc2FV71pGhMMX32r9&#10;1J/9pplXG0vRT04xtrpdn7iYWbLP2FN8tDwimUcSlBK5ZP5U1ccgOSNQlfPDYApZXw1bzoIzj0UN&#10;QcnpsW6QgV/NdmG17f05vMhcEcGCizA3dHW4dWvY8Fs+I1j00FwuZ0wZGc9lOmGWZvwH7Xlj6YNX&#10;OtFe9RwItSK9ScSyyHQil9se7iJtb3WQrBvp3a/HFeBx+lDmWILyrXYWQhXlC60v7f7PR76LzoXA&#10;pMxDWYntSh/IF+1z7mQVeSgEq2FB2mith8s52Mj6Vc3ZJWIHVTiRUgw7N/mHbzpLvInKMC7Qbh2t&#10;bpdoxOjOe41jnAkaJD66OEyCVgTbHWZG4Wvdo9Jidl1j8FM/WJD4/lRgwsZKVu7JIRYbDk6fVuFo&#10;/SvJ0B3daZVtjwuT7OxkD0YmsRppgwpe44hJp4qLZ+GZOdbglZz3zkQBrQkOApYgJvYmw9n7F1Kp&#10;Yq8Fd3i5vzDlEol2PyABj2WpOzx/g0WZ3I75bO49/faZOZgKCBNW5yBAuNh4enkgLO9fe65WjgT8&#10;UBj0ehYX55G7ins5uLrIW3ohWOVFeWG8vDAhXjj8aoQLcMBht2Gw22y/WK4erDJXxxFQFRd5hKeD&#10;nQsULsTNBzVh1bC0dnDxcvW0N2Fj49FwtfnPWtoerjbe1og/YtryilB1BysPSw9/KFyQG8YtxMaj&#10;52Hp5oaw4VG0dPZESEr+SdvPA2FLgAuDwmFX478BFRQQ4BOAXu/8BlwQ+mvH5d8xOC//32NwPiGB&#10;/xvjE4ELC//jLJyf958xITjf32NX5cL/wROBifyTJ/CXXLw8LB2cER7XT3HHIQBxVRuPrqurF/RK&#10;CqrLo+Ji6wq9fq0rV95YnB8up6DArygoKwRX4IcLCgnLCsrJwvkF5PhkYXLCcjBJcSEhGL+s3NUd&#10;gkIC/DCYiOxVkbKy8ryyAoICQjLCMEnTq3Z6ell6eP2rmXwiV0wRAhYWBS1FAmIAAPCvDPvKcK8M&#10;AvwvcH6vnQkAQAr7F++v+3i/17YgAJi5mil+a1FdGclv/2oLIP/tY1wZwd801P6yBl+ZGPArF5q/&#10;8YyujPMv68vfuNb8BSVsL4JrAwDx3xpywK97/5u6t4Ff9V7XeY29vb1/zSy/Oddx0t8+GvDPPDx/&#10;9/Y6D9bfGtf4kwf6vzhS2J4E55f1aOeXhv+BJwg6vwQA3qsrUWjXesz/D+86h+sbrzUlgF+5/KlL&#10;EvhVyx/8edc/tVwB+d/q43VNf/pFeGVkv09Bfvv/AwAA//8DAFBLAwQKAAAAAAAAACEA8XFJ+ImO&#10;AACJjgAAFAAAAGRycy9tZWRpYS9pbWFnZTIucG5niVBORw0KGgoAAAANSUhEUgAAAuYAAALlCAYA&#10;AACIDSP9AAAACXBIWXMAAC4jAAAuIwF4pT92AAAgAElEQVR4nGJkGAWjYBSMglFANyAn6mrAwMAg&#10;gGYfNjEY0McjRw64wMDA8BGHPpDcB3SxR693o4uNglEwCkbBKKA2YGBgAAAAAP//Gm2Yj4JRMApG&#10;AZkArZHtgGSKPRJbAYqHC0BuvD9gYGB4iMR+AGM/er37wTDy8ygYBaNgFNAeMDAwAAAAAP//Gm2Y&#10;j4JRMApGARqQE3UVgI5iMyA1uGEj18OtoU1rcABqPmykHtaA//Do9e4Lw9fbo2AUjIJRQCJgYGAA&#10;AAAA//8abZiPglEwCkYkkBN1hTW4QTQ/0nISg9EUQVfwAWkU/iISf3TUfRSMglEwsgADAwMAAAD/&#10;/xptmI+CUTAKhi2QE3WFjW4jN77xreceBYMPwBrtB5FG20fXvY+CUTAKhh9gYGAAAAAA//8abZiP&#10;glEwCoY8QGuA60PZoyPfwxvARtYvQNe5gxrrB0ZygIyCUTAKhjhgYGAAAAAA//8abZiPglEwCoYU&#10;gC5BATW65aG0w2gMjgIk8ADaWL8Ia7iPLokZBaNgFAwJwMDAAAAAAP//Gm2Yj4JRMAoGLUBqhOsj&#10;LUMZBaOAVAAbXT842lgfBaNgFAxawMDAAAAAAP//Gm2Yj4JRMAoGBYAePWgAPWpwtBE+CmgNkBvr&#10;B0bXrY+CUTAKBhwwMDAAAAAA//8abZiPglEwCgYEQEfDHZAa4qMbMkfBQIMH0Eb6QWhDffQ4x1Ew&#10;CkYB/QADAwMAAAD//xptmI+CUTAKaA6g54LDGuEOo6Pho2CIgA9IDfUDow31UTAKRgFNAQMDAwAA&#10;AP//7NYxEQAACACh75/aErp4kAIxB9aJOE+JOnCnGgAAAP//Gm2Yj4JRMAqoAuREXQNGG+KjYISB&#10;0Yb6KBgFo4B6gIGBAQAAAP//Gm2Yj4JRMArIAtDNmqBGuP/okYWjYBSAAfIa9Q2jm0lHwSgYBSQB&#10;BgYGAAAAAP//Gm2Yj4JRMAqIAtDlKbBR8YDRzZqjYBQQBKAR9I3QRvroaPooGAWjAD9gYGAAAAAA&#10;//8abZiPglEwCnCC0VHxUTAKqAZAo+cboA31A6Oj6aNgFIwCDMDAwAAAAAD//xptmI+CUTAKUAD0&#10;GEN/6Ki4wmjojIJRQBOwAWnJy+hlR6NgFIwCBgYGBgYAAAAA//8abZiPglEwCmAbN/1Hl6iMglEw&#10;IAC0zGXh6AbSUTAKRjhgYGAAAAAA//8abZiPglEwAsHoevFRMAoGLXgAHU1fONpIHwWjYIQBBgYG&#10;AAAAAP//Gm2Yj4JRMEIAUmMcNjI+CkbBKBjcYLSRPgpGwUgCDAwMAAAAAP//Gm2Yj4JRMMzB6DKV&#10;UTAKhgV4AF3usmB0TfooGAXDFDAwMAAAAAD//xptmI+CUTAMAXQDZ/xoY3wUjIJhCWBr0kc3jo6C&#10;UTCcAAMDAwAAAP//Gm2Yj4JRMEyAnKgr6ASV/NHTVEbBKBhRYAPSWemjRzCOglEwlAEDAwMAAAD/&#10;/xptmI+CUTCEAXTdeAJ0dHz0GvxRMApGLviAtB79wGg6GAWjYAgCBgYGAAAAAP//Gm2Yj4JRMAQB&#10;0rrxhNH4GwWjYBSggdH16KNgFAxFwMDAAAAAAP//Gm2Yj4JRMEQAdKkKbHR8dKnKKBgFo4AYAF7q&#10;8uj17gWjoTUKRsEgBwwMDAAAAAD//xptmI+CUTDIgZyoa8LoEYejYBSMAgoBaKkLqHE+cXQUfRSM&#10;gkEKGBgYAAAAAP//Gm2Yj4JRMAjB6Oj4KBgFo4CG4AB0LfroKPooGAWDCTAwMAAAAAD//xptmI+C&#10;UTCIAHTtePzo6PgoGAWjgA5gdC36KBgFgwkwMDAAAAAA//8abZiPglEwwADpZJX80dHxUTAKRsEA&#10;gQWjJ7qMglEwwICBgQEAAAD//xptmI+CUTBAALpcpX70EqBRMApGwSACF6Dr0EeXuYyCUUBvwMDA&#10;AAAAAP//Gm2Yj4JRQGcAvZUT1CB3GA37UTAKRsEgBaDNohNHl7mMglFAR8DAwAAAAAD//xptmI+C&#10;UUAnAD1dpX50ucooGAWjYIgB0Oh542gDfRSMAhoDBgYGAAAAAP//Gm2Yj4JRQEMAXT9eMHq6yigY&#10;BaNgGIAD0Ab66Dr0UTAKaAEYGBgAAAAA//8abZiPglFAAwBdP54P3dQ5un58FIyCUTCcwOg69FEw&#10;CmgBGBgYAAAAAP//Gm2Yj4JRQEWAtKFz9Kr8UTAKRsFwBw+gI+ijDfRRMAqoARgYGAAAAAD//xpt&#10;mI+CUUAFICfqaoA0Qj4KRsEoGAUjCcDOQ5/w6PXuD6MxPwpGAZmAgYEBAAAA///s3DEBAAAIw7D5&#10;V83FBMCbqOhVYQ4PDisAtScXgQ4XSQYAAP//7NYxAQAADMOg+Fc9BXt6gwrEHAZCDvASdFhUBwAA&#10;///s1jEBAAAMw6D4Vz0L6w8qEHMYCDnAm6DDojoAAAD//+zWMREAAAwDofevuhZynUEFYg4DIQd4&#10;E3RYVAcAAP//7NyhAQAACMOw/f8Er2LQM9jkiqoKcyjusjKCHOBNoEOTZAEAAP//7NyhDQAACASx&#10;X5n9DcESLK6d4tQJczjYHgK8mSgvm0VYkjQAAAD//+zcMQEAAAyDMPyr3lsFuxIVXAhzGIIc4I0P&#10;OqzqAAAA//8abZiPglGAenV+/uhNnaNgFIyCUUBXcAE6gj561f8oGNmAgYEBAAAA//8abZiPghEP&#10;5ERdC6Cj5KMN8lEwCkbBKBg4cADaQL8wGgejYEQCBgYGAAAAAP//Gm2Yj4IRC+REXROgDXKF0VQw&#10;CkbBKBgFgwYsgC5xeTAaJaNgRAEGBgYAAAAA///s3EERAAAMwjCsz/l0cCQq+qowZ471IUCFc3Bh&#10;SpIHAAD//xptmI+CEQNGN3aOglEwCkbBkAOjJ7iMgpEDGBgYAAAAAP//7NtBEQAADIMw/KuejvUS&#10;FXwQ5swzdgK8ZxBlX3UAAAD//xptmI+CYQ3kRF0DGBgY+kfXkY+CUTAKRsGwABugDfTR9eejYPgB&#10;BgYGAAAAAP//Gm2Yj4JhCeREXQ2gDfLRdeSjYBSMglEwvAD4BtFHr3c3jMbrKBhWgIGBAQAAAP//&#10;Gm2Yj4JhBaDLVuqhS1dGwSgYBaNgFAxf8AA6er5hNI5HwbAADAwMAAAAAP//Gm2Yj4JhA6DHH/aP&#10;riMfBaNgFIyCEQVGl7eMguEBGBgYAAAAAP//7NpBEQAADIMw/Kuejt4SFTwQ5syzrQC8Z29hX3UA&#10;AAD//xptmI+CIQuQTlupH43FUTAKRsEoGAXQ5S2Jo6e3jIIhCRgYGAAAAAD//xptmI+CIQmglwTN&#10;Hz1tZRSMglEwCkYBFrAAurxl9HKiUTB0AAMDAwAAAP//Gm2Yj4IhBaCj5KAGecBozI2CUTAKRsEo&#10;wANGLycaBUMLMDAwAAAAAP//Gm2Yj4IhA0Y3d46CUTAKRsEoIAMcgC5vGd0cOgoGN2BgYAAAAAD/&#10;/xptmI+CQQ+gV+nPH93cOQpGwSgYBaOATAAaPW989Hr3hNEAHAWDFjAwMAAAAAD//xptmI+CQQ3k&#10;RF1hmztHR8lHwSgYBaNgFFAKDkCXt1wYDclRMOgAAwMDAAAA//8abZiPgkEJRkfJR8EoGAWjYBTQ&#10;EDSOHq04CgYdYGBgAAAAAP//Gm2Yj4JBB0ZHyUfBKBgFo2AU0AFcgK49Hx09HwWDAzAwMAAAAAD/&#10;/+zYQREAAAyDMPyrnoz1kajgEObMcMkBeOCes6E6AAAA//8abZiPgkEBRkfJR8EoGAWjYBQMIACN&#10;mgeOntwyCgYUMDAwAAAAAP//7NwxDQAADMOw8Ec9GN1ho4h6VJgzZSUH4AnPLWxVBwAA//8abZiP&#10;ggEDcqKuAdBG+ego+SgYBaNgFIyCwQIOQEfPR28NHQX0BQwMDAAAAAD//xptmI8CuoPR2ztHwSgY&#10;BaNgFAxy8AG6MXTDaESNAroBBgYGAAAAAP//Gm2YjwK6AjlRVwdoo1xhNORHwSgYBaNgFAxysAB6&#10;7vno6PkooD1gYGAAAAAA//8abZiPAroBOVHXBugGz1EwCkbBKBgFo2CogAfQpS2jxyqOAtoCBgYG&#10;AAAAAP//Gm2YjwKaA+gGz/UMDAwGo6E9CkbBKBgFo2CIgtFjFUcBbQEDAwMAAAD//+zbMREAAAyE&#10;MPyrropfeokKFoQ5UwZPAB4xhrJTHQAAAP//Gm2YjwKaAOgGz34GBoaE0RAeBaNgFIyCUTCMwAdo&#10;4/zAaKSOAqoCBgYGAAAAAP//Yh4N0VFAbSAn6moAXbriMRq4o2AUjIJRMAqGGeAADTrxcyszfvx2&#10;b7RxPgqoBxgYGAAAAAD//xodMR8FVAVyoq4J0JHy0aUro2AUjIJRMAqGOwBtCHUcXdoyCqgCGBgY&#10;AAAAAP//7NoxAQAADIMw/KueiX5LVHAgzJmwrgDwlLWFjeoAAAD//xpdyjIKKAbQU1e2jy5dGQWj&#10;YBSMglEwAsHo0pZRQB3AwMAAAAAA///s3CEBAAAIwLD3T40jANgtxsUVc15cVwBgubZwVw0AAAD/&#10;/2IaDb5RQC6QE3Xth27yHG2Uj4JRMApGwSgYBQwMoNutz0MPQRgFo4A0wMDAAAAAAP//Gh0xHwUk&#10;A+h68vXQAmgUjIJRMApGwSgYBZgg8dHr3QtGw2UUEA0YGBgAAAAA//8aXWM+CkgC0FGA/aO3eI6C&#10;UTAKRsEoGAV4QQA/t7LCx2/3No4G0yggCjAwMAAAAAD//+zcMQEAAAyDMPyrnoXuT2RwoJgzs0IE&#10;gDdLRTbVAQAA//8abZiPAqIAdD15wWhojYJRMApGwSgYBSSDD9DG+YXRoBsFOAEDAwMAAAD//+za&#10;IQEAAAjAsPdPTQJQyC3FxYU5Jz85ALzxnbOrBgAA//8aXWM+CnACpKv1LUZDaRSMglEwCkbBKKAY&#10;gNadC3z8dm/naFCOAgzAwMAAAAAA///s3CEBAAAIwLD3T00AsLgtxsUVc07+5ADwxu+crRoAAAD/&#10;/xo9x3wUYAA5UdeC0fPJR8EoGAWjYBSMApoB0PLQ/aPnnY8CFMDAwAAAAAD//xodMR8FKEBO1BU0&#10;Sp4wGiqjYBSMglEwCkYBzcHoptBRgAAMDAwAAAAA///s2zENAAAMw7DwRz1pJPrYKPJEmPNMngAw&#10;YwqlqgMAAP//7NsxDQAwDMCwQCl/AqNXFcUeG0WemD+5KJ/qmTwB4AtTKFUtAAAA//8abZiPcABd&#10;33acgYFBYaSHxSgYBaNgFIyCUTCAwGL0ptARDhgYGAAAAAD//+zdAQkAAAzDsPpXfRuHJToKlbIM&#10;c/IEgHecQldVBwAA//8abZiPUABtlM8f6eEwCkbBKBgFo2AUDEJwAXqc4oPRyBlBgIGBAQAAAP//&#10;7NxBDQAADIQw/KuejSXXquCFMB/kvAIA7zm2rKkOAAD//xo9x3yEgdFG+SgYBaNgFIyCUTAkgAD0&#10;rPPR09JGCmBgYAAAAAD//+zcQREAAAyDMPyrno5dExk8UMxH2CECwFt2iguqAwAA//8aPZVlBABo&#10;o3z/6HGIo2AUjIJRMApGwZAEoOMUH378dm90WctwBgwMDAAAAAD//xpdyjLMAfQ4RFCjfPTa31Ew&#10;CkbBKBgFo2DogvnQ5aijYLgCBgYGAAAAAP//Gh0xH8YAqVE+ekb5KBgFo2AUjIJRMPSBwehZ58MY&#10;MDAwAAAAAP//7NwxEQAADISw96+6azVwiQomhHnUi3KPcgDoEOdV2w4AAP//Gt38OQzBaKN8FIyC&#10;UTAKRsEoGPZg9CKi4QYYGBgAAAAA//8aXWM+zAD04qDzo43yUTAKRsEoGAWjYFgDA+hxiqP1/XAB&#10;DAwMAAAAAP//7N0xAQAADIMw/Kuejy6RwYNiPsTNEwDeUc5XVAcAAP//7NYBAQAACMOg9U9tjwsp&#10;EPMRUg4Ab8n5guoAAAD//+zWAQEAAAiAIP+vbkcFKxDzA6QcAN6T8+2qAQAA//8aXWM+xMFoo3wU&#10;jIJRMApGwSgYBUhrzkfvLRmqgIGBAQAAAP//Gh0xH8JgtFE+CkbBKBgFo2AUjAI08AE6cj56S+hQ&#10;AwwMDAAAAAD//+zWAQ0AAAzDoPpXfQUXsARUIOajpBwAeMj5ouoAAAD//+zWQQ0AAAwDofOvehL2&#10;bgIqEPNBUg4APOR8TXUAAAD//+zWQQ0AAAwDofOvehb2bQIqEPMxUg4APMn5kuoAAAD//+zWQQ0A&#10;AAwDofOvehr2bAIqEPMhUg4APMn5iuoAAAD//+zWQQ0AAAwDofOveh72awIqEPMRUg4APMn5guoA&#10;AAD//xptmA8BMNooHwWjYBSMglEwCkYBhWD0nPPBDhgYGAAAAAD//+zWMQEAAAzDoPhXPRM7eoAK&#10;xHyclAMAT+R8WXUAAAD//+zWMQEAAAzDoPhXPRM7eoAKxHyYlAMAz+R8VXUAAAD//+zWQQ0AAAwD&#10;ofOveiqW9AEqEPNRUg4APJHzRdUBAAD//xptmA9CICfqGsDAwLB+pIfDKBgFo2AUjIJRMApoBkYb&#10;54MNMDAwAAAAAP//YhrpATDYgJyoq8HoSPkoGAWjYBSMglEwCmgMDEYHAQcZYGBgAAAAAP//Gh0x&#10;H0QA2ijfz8DAIDDSw2IUUB9o6Sgz8PHzMGhpKzHw8/OAzbew1sdrz5NHLxiePH4JZj9+/BLMRhYb&#10;BaNgFIyCUTDkwYJHr3cnjkbjIAAMDAwAAAAA//8abZgPEjDaKB8F1ASgBjeoAW5prc8gIysObpRT&#10;G1y7chfcQAfRx49dYjhx9OJoHI6CUTAKRsHQBKON88EAGBgYAAAAAP//Gm2YDwIgJ+oKaoyfZ2Bg&#10;UBjpYTEKyAOgxrebpxW4IQ6iBwrs2n6M4fjRiwxrVu5m+PTxy2hsjoJRMApGwdABo43zgQYMDAwA&#10;AAAA//8abZgPMIA2yvdD13qNglFANIA1xkMj3GgyIk4pWLNiF8PqlbtHR9JHwSgYBaNg6IDER693&#10;LxiNrwECDAwMAAAAAP//Gm2YDyAYbZSPAnIArDE+kCPjpADQKHpjzfTRdemjYBSMglEwNMBo43yg&#10;AAMDAwAAAP//Gm2YDyCQE3UFnb6SMGIDYBQQDUCbNkPCXRmS04PAI+VDDYCWtTTWzgCPoo+CUTAK&#10;RsEoGPQAdIzigdFoojNgYGAAAAAA//8abZgPEBhtlI8CYgCoQZ6cFsiQlBYIZg91AGqYF+f1jMb9&#10;KBgFo2AUDG7wAdo4vzAaT3QEDAwMAAAAAP//Gm2YDwCQE3UtYGBg6B9xHh8FJIGQCDeGwtLYITlC&#10;jg+MNs5HwSgYBaNgSABQ49zw0evdD0aji06AgYEBAAAA//9iHhG+HEQAetX+9JEeDqMANwAddTh7&#10;YQNDTLzPsBglRwegjaqgEYETxy4NLoeNglEwCkbBKEAGHAwMDA783MorP36792M0ZOgAGBgYAAAA&#10;AP//Gh0xpyOAnlV+fsR4eBSQBECN8PrmDPBI+UgA4YGloye2jIJRMApGweAHFx693m04Gk90AAwM&#10;DAAAAAD//xptmNMJjF4gNArwAdAJK72TSoblCDkuADqlxdMpc/S881EwCkbBKBj8YPSMc3oABgYG&#10;AAAAAP//Gl3KQgeAdCyixLD37CggCYAa4m3deQwVtckM7BxsIyrwQH7/9fPX6JKWUTAKRsEoGPzA&#10;gJ9bmfHjt3ujJ7XQEjAwMAAAAAD//xodMacxGD2rfBTgAqC11qC15MNtcycpADRabm0SNzpqPgpG&#10;wSgYBUMDjJ5xTkvAwMAAAAAA//9iGr5eGzSgf7RRPgrQAWgd+fZ900d0o5wB6Xz2UTAKRsEoGAVD&#10;AsyHLs0dBbQADAwMAAAAAP//Gh0xpyGQE3VtYGBgqB+2HhwFZAHQWvKRssGTGABaa25tHDv4HToK&#10;RsEoGAWjgGH0jHMaAgYGBgAAAAD//xodMacRgB6LONooHwVwABodBo2SjzbKUQFo1gC0rGcUjIJR&#10;MApGwZAAAtCR89HDLKgNGBgYAAAAAP//Gm2Y0wBAp3lGLxAaBXAAaniuXN892gDFAUJHOyujYBSM&#10;glEwlAConTN/NMaoDBgYGAAAAAD//xptmFMZIG32HO1JjgIwGG2UEwYWVnqD3YmjYBSMglEwClBB&#10;gJyo6+ggJDUBAwMDAAAA//8abZhTEYw2ykcBOgDd4glqlI+k88nJAaBOy2gYjYJRMApGwZADBdCl&#10;u6OAGoCBgQEAAAD//xptmFMXjJ7AMgrgALSWfLRRTjwYHTUfBaNgFIyCIQlGT2qhFmBgYAAAAAD/&#10;/xptmFMJyIm6FjAwMIz2GkcBGIAa5aDTV0YB8cDSWn80tEbBKBgFo2Bogv2jm0GpABgYGAAAAAD/&#10;/xptmFMByIm6Ooxu9hwFMDDaKCcPjI6Yj4JRMApGwZAFsKW8o4ASwMDAAAAAAP//Gm2YUwjkRF0V&#10;GBgY1g9pT4wCqoHRRjn5YHSd+SgYBaNgFAxpYCAn6jp6UgslgIGBAQAAAP//Gm2YUwCg0zbrRzd7&#10;jgKG0UY5VcDoqPkoGAWjYBQMaZAwuhmUAsDAwAAAAAD//xptmFMGRjd7jgIwAI321jdnjAYGhWB0&#10;nfkoGAWjYBQMeTC6GZRcwMDAAAAAAP//Gm2YkwmgPcLRXuEogJ9TProMg3IwOmI+CkbBKBgFwwKs&#10;H90MSgZgYGAAAAAA//8abZiTAaA9wdF1VKMAfJ38aKOcemB0nfkoGAWjYBQMCzC6/44cwMDAAAAA&#10;AP//Gm2YkwiQ1pWPghEOQA3I2QsbRhuSVAajo+ajYBSMglEwLICDnKhrw2hUkgAYGBgAAAAA//8a&#10;bZiTDuZDe4KjYISD0Wv2aQNG15mPglEwCkbBsAH10COlRwExgIGBAQAAAP//Gm2YkwCglwgFDBkH&#10;jwKaAdDpK6ONctqA0RHzUTAKRsEoGFZgdL05sYCBgQEAAAD//xptmBMJoOvKRy8RGgUMhaWx4KMR&#10;RwFtwOg681EwCkbBKBhWYHQJMLGAgYEBAAAA//8abZgTAUbXlY8CGAA1yAtKY0fDg8ZgdNR8FIyC&#10;UTAKhhUYXW9ODGBgYAAAAAD//xptmBMHRteVj4LRs8rpCEbXmY+CUTAKRsGwA6PrzQkBBgYGAAAA&#10;AP//Gm2YEwCj68pHAcPoCSx0B6Mj5qNgFIyCUTAsweh6c3yAgYEBAAAA///s3KENAAAIA8HuPzVB&#10;YJEIcjdFxaeG+UJXzuhR3p/l3NCZA7wkDd4kKQAAAP//Gm2Y4wCj68pHAQzUt2SOjuAOABgN81Ew&#10;CkbBKBiWwAG6GmEUoAMGBgYAAAAA//8abZjjBv2j68pHAWizZ1Ja4IgPh4EAo+vMR8EoGAWjYNiC&#10;fuiqhFGADBgYGAAAAAD//xptmGMBcqKuoDXlCYPOYaOArmB0s+fAgtER81EwCkbBKBjWYHS9OTpg&#10;YGAAAAAA//8abZijATlRVwXoKSyjYAQD0Ppm0CVCo+ucBw6MrjMfBaNgFIyCYQ1A7a360ShGAgwM&#10;DAAAAAD//xptmGOC+dDNCaNgBAPQSPnozZ4DD0ZHzUfBKBgFo2BYgwLoKoVRAAIMDAwAAAAA//8a&#10;bZgjAejh96NnbI5wAFpTPnqz5+AAo+vMR8EoGAWjYNiD+aNLWqCAgYEBAAAA//8abZhDAXQTwuiU&#10;yggH4HXlLZkjPRgGDRgdMR8Fo2AUjIJhD0ZPwYMBBgYGAAAAAP//Gm2YI8DouvIRDmCXCI2CwQNG&#10;15mPglEwCkbBiACjRyiCAAMDAwAAAP//Gm2YQ0bLQUcjjh7bM8IBaLPn6CVCgw+MjpqPglEwCkbB&#10;iACgK/tH9jHVDAwMAAAAAP//GvENczlRV9Ca8tFe2ggHoHXlbp5WIz0YBiVwH42XUTAKRsEoGAkA&#10;tKRlZK9eYGBgAAAAAP//GtENc+hmgxGfCEY6AC2XKCyNHenBMGiBxegG0FEwCkbBKBgpYGQvaWFg&#10;YAAAAAD//xrpI+b1o7d7joLR88oHNwAtLxpdYjQKRsEoGAUjBozcW0EZGBgAAAAA///s3AEJAAAM&#10;AjD7pz62OLilEBFng7kJC9UHFn/l/2nNAaZsrhmSHAAAAP//GpEN89ElLKOAAdrYA60tHwWDH1iO&#10;bgAdBaNgFIyCkQQMoHfLjCzAwMAAAAAA//8aqSPmo0tYRjiAXbk/CoYGGB0xHwWjYBSMghEH8kfc&#10;KS0MDAwAAAAA//8acQ3z0SUso4Bh9GjEIQdG15mPglEwCkbBiAMjb3UDAwMDAAAA//8aiSPmo0tY&#10;RjgAHYs4ejTi0AOjo+ajYBSMglEw4sDIOqWFgYEBAAAA//8aUQ1z6Hql0SUsIxiMLmEZumB0nfko&#10;GAWjYBSMSDByLh5iYGAAAAAA//8aMQ1z6NE79YPAKaNgAMHo0YhDF4yOmI+CUTAKRsGIBCNnSQsD&#10;AwMAAAD//xpJI+b9g8ANo2AAwegSlqENRteZj4JRMApGwYgFoCUtAcPe8wwMDAAAAAD//xoRDXPo&#10;+iSHQeCUUTBAYHQJy/AAo6Pmo2AUjIJRMGLBfOhx18MXMDAwAAAAAP//GvYNc+i6pNElLCMcjC5h&#10;GR5gdJ35KBgFo2AUjFgAapQP7/YcAwMDAAAA//8aCSPm/dDIHAUjFIwuYRk+YHTEfBSMglEwCkY0&#10;KIAeez08AQMDAwAAAP//GtYNc2jkjYg1SaMAOxhdwjK8wOg681EwCkbBKBjxYPjuGWRgYAAAAAD/&#10;/xq2DfPRa/dHAQgUlsaOLmEZZmB09mMUjIJRMApGNBi+1/UzMDAAAAAA//8aziPmBaNnlo9sAFr2&#10;kJQWONKDYdgBy9HlLKNgFIyCUTDSwfC8rp+BgQEAAAD//xqWDfPRDZ+jgAG64XMUDD9gMboBdBSM&#10;glEwCkY6AK2KGH5LWhgYGAAAAAD//xquI+ajS1hGOAAtYRldizw8AWhpkpaO8kgPhlEwCkbBKBjp&#10;IGDYbQRlYGAAAAAA//8adg1z6Ca2YCcAACAASURBVAH0o2eWj2AAapAXlMaO9GAY1mB01HwUjIJR&#10;MApGwbAbiGVgYABoWDXMoRs+R2/4HOGgd3LpSA+CYQ9G15mPglEwCkbBKADtJRxWG0EZGBgAAAAA&#10;//8abiPmoxs+RzgIiXAbHU0dAWA0jkfBKBgFo2AUQMHw2QjKwMAAAAAA//8aNg1zaKTkDwKnjIIB&#10;AqC1x/XNGaPBPwLA6DrzUTAKRsEoGAVQMHxuBGVgYAAAAAD//xpOI+ajN3yOcDB6ZvnIAqOj5qNg&#10;FIyCUTAKoCBhWGwEZWBgAAAAAP//GhYN89EbPkcBaPR09MzykQVG15mPglEwCkbBKEACQ3/UnIGB&#10;AQAAAP//Gi4j5qMbPkc4qG/JHOlBMOLA6Ij5KBgFo2AUjAIk4CAn6powpAOEgYEBAAAA//8a8g1z&#10;aCQYDAKnjIIBAqMbPkcmAC1bshgdNR8Fo2AUjIJRgAD10BP6hiZgYGAAAAAA//8a0g3z0eMRR8Ho&#10;hs+RDSxHO2SjYBSMglEwChAAdBAI6IS+oQkYGBgAAAAA//8a6iPmBaMbPkc2GN3wObLB6Ij5KBgF&#10;o2AUjAI0MHSPT2RgYAAAAAD//xqyDfPR4xFHweiGz1EwuoRpFIyCUTAKRgEaGLrHJzIwMAAAAAD/&#10;/xrKI+b1o6PlIxuMbvgcBQyjo+ajYBSMglEwCjAB6PjEoTdqzsDAAAAAAP//GpINc2hgD/mdt6OA&#10;fODmaTU6WjoKwGB0nfkoGAWjYBSMAixg/pALFAYGBgAAAAD//xqqI+ZDMrBHAXUAeMPn6Gj5KICC&#10;0RHzUTAKRsEoGAVYAOj4xKF16RADAwMAAAD//xpyDXNoIA+L251GAXkgOS2QQUZWfDT0RgEYjM6c&#10;jIJRMApGwSjAAYbWWnMGBgYAAAAA//8aiiPmw+Jmp1FAHgA1yEc3fI4CdDA6aj4KRsEoGAWjAAsY&#10;WpcOMTAwAAAAAP//GlINczlR14DR0fKRDUaPRxwF2IC7p9VouIyCUTAKRsEowAaGzoAuAwMDAAAA&#10;//8aaiPmo5cJjWAAGhUF3fI5CkYBOhhdzjIKRsEoGAWjAAdQGDKj5gwMDAAAAAD//xoyDXNooA7Z&#10;A+NHAeVg9IbPUYALgM60H51JGQWjYBSMglGAAwyNUXMGBgYAAAAA//8aSiPmo2vLRzAAjZSDGl+j&#10;YBTgAqOj5qNgFIyCUTAKcADQqPngv6qfgYEBAAAA//8aEg3z0dHykQ3AxyOOjpaPAgLAcnQD6CgY&#10;BaNgFIwC3KBeTtR1cF9MycDAAAAAAP//Gioj5qOj5SMYgI5HHF2mMAoIgdER81EwCkbBKBgFeACo&#10;UT64R80ZGBgAAAAA//9iHARuwAugo+WjFwqNUAA6HvHo2cUjPRhGAZFAVzWI4dPHL6PBNQpGwSgY&#10;BaMAG/jAwMCg+Oj1bhA9+AADAwMAAAD//xoKI+ajo+UjGICORxwFo4BYMDpqPgpGwSgYBaMADxjc&#10;o+YMDAwAAAAA//8a1A3z0bXlIxuMHo84CkgFo+vMR8EoGAWjYBQQAPmDdq05AwMDAAAA///s2DEN&#10;AAAIA7D5V40EwreEVkbbx9yWP2bLuTLmACx61zzJAAAA//8atA3z0dHykQ1AI+WjjaxRQCoYPc98&#10;FIyCUTAKRgERYHCOmjMwMAAAAAD//xrMI+ajo+UjFIAaVqOj5aOAXOA2ej3/KBgFo2AUjAL8YHCO&#10;mjMwMAAAAAD//xqUDfPR0fKRDUDHI4JOYxkFo4AcYDk60zIKRsEoGAWjgDDIH3RhxMDAAAAAAP//&#10;Gqwj5qOj5SMUgBrkSWmBIz0YRgEFwGJ0A+goGAWjYBSMAsJAADoQPHgAAwMDAAAA//8adA3z0dHy&#10;kQ1AS1hG1wiPAkoAqHM3OuMyCkbBKBgFo4AIMLgGghkYGAAAAAD//xqMI+ajo+UjFIA27o0ejzgK&#10;qAFGR81HwSgYBaNgFBABFAbVqDkDAwMAAAD//xpUDXM5UVeH0dHykQvqWzJHehCMAiqB0XXmo2AU&#10;jIJRMAqIBINnQJiBgQEAAAD//xpsI+ajo+UjFIBO0hg9HnEUUAuMjpiPglEwCkbBKCASgEbNAwZF&#10;YDEwMAAAAAD//xo0DXPoaLnDIHDKKBgAMDpaPgqoCUbXmY+CUTAKRsEoIAEMjhNaGBgYAAAAAP//&#10;Gkwj5oPy2JpRQHsA2vA52ogaBdQGo6Pmo2AUjIJRMAqIBA7QAeKBBQwMDAAAAAD//xoUDXM5UVfQ&#10;uvJBM40wCugHQCewjB6POApoAUbXmY+CUTAKRsEoIAEM/AAxAwMDAAAA//8aLCPmo2vLRyiob84Y&#10;PR5xFNAEjI6Yj4JRMApGwSggAQRAB4oHDjAwMAAAAAD//xrwhrmcqKvA6Gj5yASjxyOOAlqC0XXm&#10;o2AUjIJRMApIBAM7UMzAwAAAAAD//xoMI+YFoNuXBoE7RgGdweiGz1FAawA67WcUjIJRMApGwSgg&#10;EoBGzQeuTcrAwAAAAAD//xoMDfPRTZ8jEIwejzgK6AEsR5ezjIJRMApGwSggHoAa5aAB44EBDAwM&#10;AAAAAP//GtCGOfS2pdHR8hEIRkfLRwE9wGjnbxSMglEwCkYBiSB+wAKMgYEBAAAA//8a6BHz0dHy&#10;EQhAm/JG1/6OAnoA0MZi0F6GUTAKRsEoGAWjgEgwcNf0MzAwAAAAAP//GrCGOfS8SIOBsn8UDBwI&#10;DXcdDf1RQDcwOmo+CkbBKBgFo4BEMDCj5gwMDAAAAAD//+zdsQ0AAAgCMP6/2niCiyztGUiwmZhX&#10;TwX0mLHjk545AEf7cOg/PE4yAAAA//8akIY59JzIAZsmGAUDB0aPsBsF9AajI+ajYBSMglEwCsgA&#10;9F9uzcDAAAAAAP//GqgR89FG+QgFMnISIz0IRgGdweg681EwCkbBKBgFZIAEuh+dyMDAAAAAAP//&#10;GqiG+egylhEKRq9JHwUDAUZHzUfBKBgFo2AUkAHoe3QiAwMDAAAA//+ie8McutN1wK88HQWjYBSM&#10;HDC6znwUjIJRMApGARmAvgPJDAwMAAAAAP//GogR89HR8lEwCkYBXcHoiPkoGAWjYBSMAjIA6OjE&#10;ALoFHAMDAwAAAP//omvDHLrp04Gedo6CUTAKRsHoOvNRMApGwSgYBWQC+g0oMzAwAAAAAP//oveI&#10;+eiFQqNgFIyCAQGjo+ajYBSMglEwCsgAAdCBZdoDBgYGAAAAAP//7NwxEQAADAIx/Kuuhw6wJCp+&#10;4GiHuTcWYMLOHICnTr8mOQAAAP//olvDHLrpk+7HzoyCwQU+fvwyGiOjYEDA6Ij5KBgFo2AUjAIy&#10;AX2WszAwMAAAAAD//6LniPnops9RwHDt6r3RQBgFAwJG15mPglEwCkbBKCAT0GcTKAMDAwAAAP//&#10;okvDfHTT5yiAgWtX7o6GxSgYMDA6aj4KRsEoGAWjgExA+wFmBgYGAAAAAP//oteI+eimz1EABp8+&#10;fhltnI+CAQOj68xHwSgYBaNgFJAJaL8JlIGBAQAAAP//olfDnK5nQI6CwQ1OHLs0GkOjYEDA6Ij5&#10;KBgFo2AUjAIKAG3bswwMDAAAAAD//6J5wxy6Jmf0ps9RAAc7tx8bDYxRMCBgdJ35KBgFo2AUjAIK&#10;AG1XgDAwMAAAAAD//6LHiLk/HewYBUMInDh6cTS6RsGAAXdPq9HAHwWjYBSMglFADgBtAjWgWcgx&#10;MDAAAAAA//+iacNcTtRVYPTs8lGADewaHTUfBQMELEbXmY+CUTAKRsEoIB/QbtScgYEBAAAA//+i&#10;9Yj56NryUYAVHB8dNR8FAwRG15mPglEwCkbBKKAA0K5ty8DAAAAAAP//onXDfPQ0llGAFYxuAB0F&#10;AwlGR81HwSgYBaNgFJAJBKCXZlIfMDAwAAAAAP//olnDHHqkDE3X4YyCoQtARyY+efxyNAZHwYAA&#10;y9FR81EwCkbBKBgF5APa7J9kYGAAAAAA//+i5Yj56NryUYAXjG4CHQUDBUZHzEfBKBgFo2AUUABA&#10;Z5qD9lFSFzAwMAAAAAD//6Jlw3z0Cv5RgBeMHps4CgYKjK4zHwWjYBSMglFAIaD+WnMGBgYAAAAA&#10;//+iScMcepTM6NnlowAvGF1nPgoGEoyOmo+CUTAKRsEooABQfx8lAwMDAAAA//+i1Yj56Gj5KCAI&#10;QNfzjzbOR8FAgdF15qNgFIyCUTAKKAAGVL+in4GBAQAAAP//olXDfPSYxFFAFBhdZz4KBgqM3gA6&#10;CkbBKBgFo4BCQN32LgMDAwAAAP//onrDfPQK/lFAChhdZz4KBgqMrjMfBaNgFIyCUUAhoO4KEQYG&#10;BgAAAAD//6LFiPnoFfyjgGgAOjYRtKRlFIwCegM+fh4GGVnx0XAfBaNgFIyCUUAuoO5yFgYGBgAA&#10;AAD//6JFw3x0GcsoIAmMXs8/CgYKyMhJjIb9KBgFo2AUjAJKAPXavQwMDAAAAAD//6Jqwxy6jIUm&#10;5zqOguELjo9uAB0FAwRGN4COglEwCkbBKKAQUG85CwMDAwAAAP//7NpBCQAADAOx+lc9DYN+ComM&#10;49rF3MbCm2IOAIzq7SxJDgAA///s3MEJAAAMAjH3n7p0hIL0lUzh47A9zGUsnG1jvq05fPNlDkBB&#10;Z/8mGQAAAP//olrDXE7U1WF0GcsoIBesXrFrNOxGwSgYBaNgFIyCUTAUAXWWszAwMAAAAAD//6Lm&#10;iPnoMpZRQDYYvWhoFIyCUTAKRsEoGAVDFFBnOQsDAwMAAAD//6Jmw3x0GcsoIBuAlrI8efxyNABH&#10;wSgYBaNgFIyCUTAUAeXtYAYGBgAAAAD//6JKw1xO1NVg9FKhUUApGL0FdBSMglEwCkbBKBgFQxRQ&#10;vpyFgYEBAAAA//+i1og51W8+GgUjD4zeAjoK6A1GNx2PglEwCkbBKKASAC1noWyvJQMDAwAAAP//&#10;olbD3IFK5oyCEQxGj00cBfQGo7fOjoJRMApGwSigIqBsOQsDAwMAAAD//6K4YQ5d7G4wGqujgBpg&#10;tHE+CugJRi+3GgWjYBSMglFARUDZQSgMDAwAAAAA///s2zENAAAMAjD8q56IEa5WBSHQaMydPqkx&#10;Z2HJlAWAol8mTnIAAAD//6JGw3z0mMRRQDUwugF0FNALgGZnRpeyjIJRMApGwSigJpATdSW/cc7A&#10;wAAAAAD//6KoYQ5d5D66vnwUUA2AjkwcHcUcBfQAo7Mzo2AUjIJRMApoAOzJNpOBgQEAAAD//6J0&#10;xHy0UT4KqA5G15mPAloD0Ej5mtHbZkfBKBgFo2AUUB+QP2LOwMAAAAAA//+itGE+uoxlFFAdjI5k&#10;jgJag/7uxaNhPApGwSgYBaOAFkABer8P6YCBgQEAAAD//xodMR8Fgw6M3gI6CmgJQOlr3qz1o2E8&#10;CkbBKBgFo4BWgLz2MQMDAwAAAP//IrthPnrb5yigJRjdBDoKaAFAS1iK83pGw3YUjIJRMApGAS0B&#10;eStKGBgYAAAAAP//omTEfHS0fBTQDIwuZxkFtACNtTNGNxePglEwCkbBKKA1cCDrFlAGBgYAAAAA&#10;//+ipGE+ur58FNAMjB5lNwqoDUAj5aMbPkfBKBgFo2AU0AmQPoDNwMAAAAAA///s3LENAAAIw7D+&#10;fzU3gFAn+4pMOYW5TSIN7ix8EeUAlO23iUkGAAD//yJ3xHy0UT4KaA5Gr0sfBZQC0KyLp1PmaKN8&#10;FIyCUTAKRgG9AenHJjIwMAAAAAD//yK3YU7R4emjYBQQA0ZHzEcBJQCUfqxN4kbXlI+CUTAKRsEo&#10;GAgAOjaRtENSGBgYAAAAAP//Gh0xHwWDFoBGO0cb56OAVAA6ajM1vgGMR/cpjIJRMApGwSgYQEBa&#10;e5mBgQEAAAD//yK5YQ5t/ZN9cPooGAWkgNHTWUYBsQDUCJ/QvRi8dGW0QzcKRsEoGAWjYBAA0laY&#10;MDAwAAAAAP//YiHD0aOj5aOAbmD0PPNRQAiAGuSgC4Pmzlo/OkI+CkbBKBgFo2AwAdA680SiHcTA&#10;wAAAAAD//yKnYT66vnwU0A2AliWA1ghr6SiPBvooQAEnjl1iWL1i1+jGzlEwCkbBKBgFgxUIgC7k&#10;fPR69wWiHMjAwAAAAAD//yJnjfnoiPkooCtYPdrwGgVIANQQBy1XCQ8oGW2Uj4JRMApGwSgY7ID4&#10;djMDAwMAAAD//2IkRTF0ffn90SQwCugJZGTFGY6eXTwa5iMYgGZO5s5cx7Bm5e7R5SqjYBSMglEw&#10;CoYS2PDo9e5AohzMwMAAAAAA//8idSnL6Gj5KKA7GF3OMnIBaBMnaO346F6DUTAKRsEoGAVDFBDf&#10;dmZgYAAAAAD//yJ1Kcvo+vJRMCBgdDnLyAGgjhjodBVr41jwkYejjfJRMApGwSgYBUMYgNeZE+V+&#10;BgYGAAAAAP//Gh0xHwVDAoBGTutbMkcjaxiD0c2co2AUjIJRMAqGKQC1nwlvAGVgYAAAAAD//yK6&#10;YQ5dX07yDUajYBRQA4wuZxmeALReHLRuHLR+HBTHo2AUjIJRMApGwTAE+kT5iYGBAQAAAP//ImXE&#10;fPRSoVEwoAA0ojraMB8eANTJAq0dB82EjG7mHAWjYBSMglEwzAFxK04YGBgAAAAA//8i+lQWOVHX&#10;fgYGhoLRlDMKBgqAGuXb900fDf8hCkANcNhmTlDDfBSMglEwCkbBKBhBQPHR690P8HqXgYEBAAAA&#10;//8iZcR8dH35KBhQAGrMgZY7gI5PHAVDB4wedTgKRsEoGAWjYBSA29EL8AYDAwMDAAAA//8aXcoy&#10;CoYUAI24JqURfRzoKBhAANrEuXrl7tFTVUbBKBgFo2AUjAJi1pkzMDAAAAAA//8iqmEuJ+o6Olo+&#10;CgYFAJ3aMdowH7xgdHR8FIyCUTAKRsEowAoIt6UZGBgAAAAA///s2qERADAIA8DsPzUXXVEk4t+w&#10;AoFsL+YWc05QZ7mpn4yGpk4A4PFvniQZAAAA//8itmFO9DEvo2AU0BqMLmcZHADUQQIvV1mxa/So&#10;w1EwCkbBKBgFo4AAAK1AefR69wGcyhgYGAAAAAD//xodMR8FQw6AlkqMNswHDoCOrQTFwejo+CgY&#10;BaNgFIyCUUASALWncTfMGRgYAAAAAP//Itgwh14sJDAa7qNgsIDRy4boD0YvAhoFo2AUjIJRMAoo&#10;BvhXoDAwMAAAAAD//yJmxHz0NJZRMOgAaPnE6BX9tAej1+SPglEwCkbBKBgFVAP429QMDAwAAAAA&#10;//9iIsKq0Yb5KBh0YHQZBe0AeHR8xS4Ga+NYhvCAktFG+SgYBaNgFIyCUUAdoCAn6op7FQoDAwMA&#10;AAD//yJmxNx+NDJGwWADo8tZqA9Gr8kfBaNgFIyCUTAKaA5AA97Y15kzMDAAAAAA//8aHTEfBUMW&#10;rB4dyaUaAI2KezplgunRRvkoGAWjYBSMglFAM4D7QBUGBgYAAAAA///C2zAf3fg5CgYzGF3OQj3g&#10;5mnFwMfPM1y8MwpGwSgYBaNgFAxWgHsDKAMDAwAAAP//IjRiPjpaPgoGLQAtZwFtThwFlANQo7y+&#10;OWM0JEfBKBgFo2AUjALaAtxtawYGBgAAAAD//xptmI+CIQ1Gl7NQD4REuI3eqDoKRsEoGAWjYBTQ&#10;FuDeAMrAwAAAAAD//yLUMB/d+DkKBjUYXc5CXTB6BOUoGAWjYBSMglFAc4B94JuBgQEAAAD//xod&#10;MR8FQxqANiqONs6pB0BrzS2sCd5/MApGwSgYBaNgFIwC8gH2DaAMDAwAAAAA///C2TCHDrOPbvwc&#10;BYMe7BxtmFMVFJbGDiPfjIJRMApGwSgYBYMOyGN1EQMDAwAAAP//wjdiPjpaPgqGBBg94o+6wMJK&#10;DzxyPgpGwSgYBaNgFIwCmgDsbWwGBgYAAAAA///C1zDHe87iKBgFgwmMLmehLhhdaz4KRsEoGAWj&#10;YBTQDGBvmDMwMAAAAAD//8LXMMc5zD4KRsFgA6tX7h6NEyoC0OksSWmBw8Y/o2AUjIJRMApGwWAC&#10;cqKumI1zBgYGAAAAAP//wtcwVxiNwVEwVMCJoxfB55qPAuoB0Frz0UuHRsEoGAWjYBSMApoAzHY2&#10;AwMDAAAA//8aXcoyCoYNGF3OQl0AapQnj46aj4JRMApGwSgYBbQAmCPmDAwMAAAAAP//wtowh17F&#10;PwpGwZACc2euG40wKoOC0tjRS4dGwSgYBaNgFIwC6gPMu4IYGBgAAAAA///CNWI+2jAfBUMOgJay&#10;XLtydzTiqAxGN4KOglEwCkbBKBgFVAeYbW0GBgYAAAAA///C1TAfXcYyCoYkGL2in/pg9NKhUTAK&#10;RsEoGAWjgOoAs2HOwMAAAAAA///C1TAfPZFlFAxJsGb0dBaagNFLh0bBKBgFo2AUjALqAoyTWRgY&#10;GAAAAAD//xpdyjIKhhUYvaKfNgB06VBIhNtw9NooGAWjYBSMglEwUAC1vc3AwAAAAAD//xpdyjIK&#10;hh0YXc5CGzB6fOIoGAWjYBSMglFAVYA6Ys7AwAAAAAD//8JomMuJugqMhvkoGMoANGI+ekU/9QHo&#10;dJbR4xNHwSgYBaNgFIwCqgHUpeMMDAwAAAAA///CNmKO85rQUTAKhgoYXWtOGwC6DXT0+MRRMApG&#10;wSgYBaOAKgB1KQsDAwMAAAD//8LWMB9dXz4KhjwYXc5CGwBayjK6EXQUjIJRMApGwSigCkAdDGdg&#10;YAAAAAD//xptmI+CYQlA55mPnmlOGwDaBDp6fOIoGAWjYBSMglFAMUBdPs7AwAAAAAD//8LWMB+t&#10;cUfBsABzZ60fjUgagdFR81EwCkbBKBgFo4ByICfqijhwhYGBAQAAAP//wtYwH938OQqGBRg9NpF2&#10;YPT4xFEwCkbBKBgFo4AqANHuZmBgAAAAAP//wtYwHz0qcRQMCwA6mWXN6FpzmoH65ozR4xNHwSgY&#10;BaNgFIwCygBinTkDAwMAAAD//8J1jvkoGAXDAqwePZ2FZgDUKB89PnEUjIJRMApGwSigCCCOTGRg&#10;YAAAAAD//0JpmKOvcxkFo2CogxNHLzI8efxyNB5pBApKY0ePTxwFo2AUjIJRMArIB4hDVxgYGAAA&#10;AAD//xodMR8Fwx6MLmehLeidXDqcvTcKRsEoGAWjYBTQEiAa5gwMDAAAAAD//0JvmI+OmI+CYQdG&#10;zzSnLQBtBB09PnEUjIJRMApGwSggCyAa5gwMDAAAAAD//xodMR8Fwx6AlrKMntBCW9A7qWQ4e28U&#10;jIJRMApGwSigGZATdYWczMLAwAAAAAD//0JvmNuPBvsoGI5gdNSctgC0znz0bPNRMApGwSgYBaOA&#10;LAA5mYWBgQEAAAD//xodMR8FIwKARsxHN4HSFiSlBY5uBB0Fo2AUjIJRMApIB5ARcwYGBgAAAAD/&#10;/0JvmGPc2T8KRsFwAaObQGkLQMcn1rdkDmcvjoJRMApGwSgYBbQAkPY3AwMDAAAA//9Cb5iP3vo5&#10;CoYtGF3OQnvg5mk1uhF0FIyCUTAKRsEoIAcwMDAAAAAA//+CN8zlRF0VRgNxFAxnMLoJlD5gdCPo&#10;KBgFo2AUjIJRQBKA7PFkYGAAAAAA//9CHjEfbZiPgmEPRkfNaQ9GN4KOglEwCkbBKBgFZAAGBgYA&#10;AAAA//8a3fw5CkYUGN0ESh8wuhF0FIyCUTAKRsEoIBpABscZGBgAAAAA//9CbpiPXi40CkYEmDtz&#10;3WhE0xiMbgQdBaNgFIyCUTAKiAaQhjkDAwMAAAD//xodMR8FIw6sWbl7NNLpAEY3go6CUTAKRsEo&#10;GAUkAAYGBgAAAAD//0JumPOPht0oGAng08cvo0cn0gmMbgQdBaNgFIyCUTAKCAM5UVcDBgYGBgAA&#10;AAD//0JumI+eYT4KRgxYPTpqThcwuhF0FIyCUTAKRsEoIAoIMDAwMAAAAAD//xpdyjIKRiQ4cfQi&#10;w7Urd0cjnw5gdCPoKBgFo2AUjIJRQARgYGAAAAAA//9CbpiPXi40CkYUmDtr/WiE0wGANoL2Ti4d&#10;9v4cBaNgFIyCUTAKKAAODAwMDAAAAAD//xpdyjIKRiwArTMHrTcfBbQHFlZ64M2go2AUjIJRMApG&#10;wSjAARgYGAAAAAD//+zcsQ0AAAgCQfaf2tBb23g3BiHvysJrCi13mk/seg4ALJIMAAAA//8CN8zl&#10;RF1Hl7GMghEJRs80px8Y3Qg6CkbBKBgFo2AU4AT6DAwMDAAAAAD//4KNmI8uYxkFIxKAbgEF3QY6&#10;CugDQBtBtXSUR0N7FIyCUTAKRsEoQAUCDAwMDAAAAAD//xpdyjIKRjwY3QRKXzB6I+goGAWjYBSM&#10;glGABTAwMAAAAAD//+zcQQ0AMAwCQCTUv9qFTyX0szsVhAQEc77X68Q259zoELTNOQCwJkkeAAAA&#10;//+CNcwVRsNlFIxk0N+9eDT+6QhAa81HN4KOglEwCkbBKBgFcGDAwMDAAAAAAP//Gm2Yj4JRMHp0&#10;It0B+Gzz0ev6R8EoGAWjYBSMAgRgYGAAAAAA///s3EENAAAIA7H5F4FWQjINvFodl5OyQI3W/NV9&#10;zb3NAaCSLAAAAP//Gm2Yj4JRAAWrV+waDQo6g9GzzUfBKBgFo2AUjAIIkBN1FQAAAAD//2IGMfi5&#10;lf1Be7JGw2UUjGTw6dNXBllZ8dHj/OgIQI1yDg42hoP7zowYP4+CUTAKRsEoGAVYAQPDTgAAAAD/&#10;/+zcMQEAAAzDoPhXvXcKeoEQPObwqBP33OYAUFUHAAD//xpdyjIKRgESuHblLsOJY5dGg4TOYHQj&#10;6CgYBaNgFIyCEQ8YGBgAAAAA//8abZiPglGABkaPTqQ/AI2Yj17XPwpGwSgYBaNgRAMGBgYAAAAA&#10;//8abZiPglGABkYvHBoYUFAayyAjKz4SvT4KRsEoGAWjYBQwMDAwMAAAAAD//xptmI+CUYAFjI6a&#10;DwzonVw6Er09CkbBKBgFo2AUMDAwMDgAAAAA///s3TENAAAIwLD5V40Bfg5aH8vEn7AwHLph1w/A&#10;W9UAAAD//4I1zAVGU8EocV7TVAAAIABJREFUGAWoYPTCoYEBhaNLWkbBKBgFo2AUjETAwMAAYO+O&#10;bQAAQBCA8f/VRndXF9szCAFVFlj0dKLU/N7c9au0APBNkgIAAP//Gm2Yj4JRgAOAGuVrVu4eDZ4B&#10;AKAlLaPX9Y+CUTAKRsEoGFGAgYEBAAAA//8abZiPglGAB8yduW40eAYIgM42H72ufxSMglEwCkbB&#10;iAEMDAwAAAAA//8abZiPglGAB4COTQRtBB0F9AfgJS2jFw+NglEwCkbBKBgpgIGBAQAAAP//Gm2Y&#10;j4JRQACMHp04cAC0nGV0ScsoGAWjYBSMghEBGBgYAAAAAP//Gm2Yj4JRQACMjpoPLBhd0jIKRsEo&#10;GAWjYEQABgZ7AAAAAP//Gm2Yj4JRQARYPboJdMDA6JKWUTAKRsEoGAUjAjAwMAAAAAD//xptmI+C&#10;UUAEAF3Tf+LYpdGgGiAwuqRlFIyCUTAKRsGwBwwMDAAAAAD//2KSE3VVGI3pUTAKCIPRteYDC0aX&#10;tIyCUTAKRsEoGNaAgYEBAAAA//8CjZiPNsxHwSggAoyOmg8sGF3SMgpGwSgYBaNgWAMGBgYAAAAA&#10;///s2kEJAAAIwMD1T20GX4LcxRizssCCan7L0gLAW9UAAAD//xptmI+CUUACGB01H3gwuqRlFIyC&#10;UTAKRsGwBAwMDAAAAAD//xptmI+CUUAiWD16dOKAgtElLaNgFIyCUTAKhiVgYGAAAAAA//8abZiP&#10;glFAIgCdaQ4623wUDBwYXdIyCkbBKBgFo2DYAQYGBgAAAAD//xptmI+CUUAGGF1rPvBgdEnLKBgF&#10;o2AUjIJhBRgYGAAAAAD//xptmI+CUUAGGB01H3gwuqRlFIyCUTAKRsGwAgwMDAAAAAD//2Lm51YG&#10;HZeYMBqzo2AUkAY+ffrK4D66nGJAgbKqLLiDdO3K3REcCqNgFIyCUTAKhgVgYHgAAAAA//8CjZhf&#10;GI3NUTAKSAejo+aDA9Q3ZzDIyIqP9GAYBaNgFIyCUTDUAQMDAwAAAP//Ynr0eveH0YgcBaOAPDC6&#10;1nzgAXhJy+TSkR4Mo2AUjIJRMAqGOmBgYAAAAAD//xpdYz4KRgEFYHTUfHAACys9hqS0wJEeDKNg&#10;FIyCUTAKhjJgYGAAAAAA//8abZiPglFAIRgdNR8coLA0lkFLR3mkB8MoGAWjYBSMgqEKGBguAAAA&#10;AP//Gm2Yj4JRQCEYHTUfHGD0lJZRMApGwSgYBUMaMDB8BAAAAP//Gm2Yj4JRQAVQnNczGoyDAIBG&#10;zEEj56NgFIyCUTAKRsGQAwwMDAAAAAD//xptmI+CUUAFcOLoRYYTxy6NBuUgAAWlsQwW1vojPRhG&#10;wSgYBaNgFAw1wMDAAAAAAP//Gm2Yj4JRQCUwutZ88IDRW0FHwSgYBaNgFAw5wMDAAAAAAP//Gm2Y&#10;j4JRQCUwOmo+eADoXHPQ+eajYBSMglEwCkbBkAEMDAwAAAAA//8abZiPglFARTA6aj54QEiEG4Pb&#10;6M2so2AUjIJRMAqGCmBgYAAAAAD//4I1zA+MRtooGAWUg9FR88EFRpe0jIJRMApGwSgYMoCBgQEA&#10;AAD//xodMR8Fo4DKoDi3ezRIBwkANcpnL2wY6cEwCkbBKBgFo2AoAAaGCwAAAAD//xptmI+CUUBl&#10;ADrTHHS2+SgYHGD0VtBRMApGwSgYBUMCMDB8AAAAAP//Gm2Yj4JRQAMwutZ8cIH6lszRW0FHwSgY&#10;BaNgFAxuwMDAAAAAAP//Gm2Yj4JRQAMAGjWfN2v9aNAOIjC63nwUjIJRMApGwaAGDAwMAAAAAP//&#10;gjXMH4zG1CgYBdQFoFHzTx+/jIbqIAGjt4KOglEwCkbBKBjUgIGBAQAAAP//gjXMH47G1CgYBdQF&#10;oEb56Kj54AKgteajRyiOglEwCkbBKBiUgIHhAQAAAP//Gl3KMgpGAQ3B3FnrR0fNBxkALWkBXUA0&#10;CkbBKBgFo2AUDCbw6PXuBwAAAAD//xptmI+CUUBDAGqUN9bOGA3iQQRA68x7J5eO9GAYBaNgFIyC&#10;UTDYAAMDAwAAAP//7NwxDQAADAIw/KteELGEo1XBAQjm8KzXiR2DsqMXivrmAExJcgAAAP//Gr35&#10;cxSMAjqA4rye0WAeZKCgNJbBwlp/pAfDKBgFo2AUjILBAT4wMDAwAAAAAP//Gh0xHwWjgA5g9Kr+&#10;wQlGj1AcBaNgFIyCUTBIwAUGBgYGAAAAAP//Gm2Yj4JRQCfQWDN9NKgHGQBtAgU1zkfBKBgFo2AU&#10;jIIBBwwMDAAAAAD//xo9x3wUjAI6gWtX7o5e1T8IAej4xNEr+0fBKBgFo2AUDDhgYGAAAAAA//8C&#10;N8xBx7OMxsYoGAW0B6OXDg1OMHpl/ygYBaNgFIyCAQYXGBgYGAAAAAD//+zdMQ0AMAzAsPBnWwZj&#10;0e6wcUSKlAUWWfX/S28OwKGpegAAAP//Qm6YfxiNjVEwCmgPQJcOjR6fOPgAaMS8vjljpAfDKBgF&#10;o2AUjIKBAgwMDAAAAAD//0JumF8YjYhRMApoD0BLWUBLWkbB4AMhEW5gPApGwSgYBaNgFNAZXGBg&#10;YGAAAAAA///s3EERAAAIAjD6pzWCZwn1scXgAFUWODAjUPeJP01qrm8OwLJKkgYAAP//Qm6Yj24A&#10;HQWjgI5g9PjEwQnAV/aPrjcfBaNgFIyCUUBvwMDAAAAAAP//Qm6YPxyNgFEwCugHRo9PHLxgdL35&#10;KBgFo2AUjAI6gwsMDAwMAAAAAP//Gl3KMgpGwQCCxtoZo8cnDlIwut58FIyCUTAKRgG9wKPXuz8w&#10;MDAwAAAAAP//7NwxAQAACAJB+qd2sAM63OXgEX/CISHob/bmABTsM2KSAQAA//8aPS5xFIyCAQbz&#10;Ro9PHLQAtM589sKG0fXmo2AUjIJRMApoCSCD4wwMDAAAAAD//xptmI+CUTAIQHFez2g0DFIgIysO&#10;3gw6CkbBKBgFo2AU0BQwMDAAAAAA//+CN8wfvd49upRlFIyCAQInjl5k2LX92GjwD1Lg5mnFkJQW&#10;ONKDYRSMglEwCkYBbQCkDc7AwAAAAAD//xrd/DkKRsEgAaDjE0c3gg5eUN+SObrefBSMglEwCkYB&#10;LQD4On4GBgYGAAAAAP//Qm+YHxgN7lEwCgYGgNaZg9abj4LBC1au7x5dbz4KRsEoGAWjgNoAcpcQ&#10;AwMDAAAA///s3MEJAAAIAkD3nzoi2qBHj7spRFCNOTzSDy39b85POwYFgEMTzJMUAAAA//9Cb5iP&#10;rjMfBaNggAHobPNRMHiBhZUeQ2Fp7GgMjYJRMApGwSigFoAcwMLAwAAAAAD//2JGNpGfW9mSgYHB&#10;YTSYR8EoGDgAWtIiKys+up55EAMLa33wzMbdO49HelCMglEwCkbBKKAQPHq9OxNsBAMDAwAAAP//&#10;7N0xEQAACAOx+lfNdUIAC0Mio8PXYg4PeQT9rwnFphQB4GBz5UkGAAD//0JvmI+eZT4KRsEgAKM3&#10;gg5+MHr50CgYBaNgFIwCKgDEoDgDAwMAAAD//xodMR8Fo2CQAtAJLSeOXRqNnkEMQMuNQNf2j4JR&#10;MApGwSgYBWQCxKA4AwMDAAAA//9CaZg/er17dMR8FIyCQQRAZ5uPgsENQiLcRi8fGgWjYBSMglFA&#10;LrgI18jAwAAAAAD//8J2XOLoqPkoGAWDBIA2GE4YXdIy6MHo5UOjYBSMglEwCsgE8KMSGRgYGAAA&#10;AAD//8LWMB8dNR8Fo2AQAdBac9BJLaNgcIPRy4dGwSgYBaNgFJABEA1zBgYGAAAAAP//wtYwPzga&#10;qqNgFAwuUJzXMxojgxyAGuWgxvkoGAWjYBSMglFAAkA0zBkYGAAAAAD//2JG18jPrWzAwMDgMRqi&#10;o2AUDB4AGjHn5+dhMDTWHI2VQQxExYTAZ9Dv2n5spAfFKBgFo2AUjAIiwKPXuwvhyhgYGAAAAAD/&#10;/xpdYz4KRsEQAaAlLaNnmw9+ANoMCsKjYBSMglEwCkYBAYDa5mZgYAAAAAD//8LWMH9AyJRRMApG&#10;Af0BqFE+uqRlaADQ5UOjm0FHwSgYBaNgFBAAqPs6GRgYAAAAAP//wmiYP3q9e7RhPgpGwSAFoCUS&#10;o8skhgYY3Qw6CkbBKBgFo4AAQN3XycDAAAAAAP//7NuxCQAACAPB7D+1WAqCrcXdGE+yFfOYs8Bf&#10;Xc1NWv5zBgXgMGN4kgIAAP//wtUwHx01HwWjYJCC0SUtQweAlrOAlrWMglEwCkbBKBgFWABqe5uB&#10;gQEAAAD//8I4lYUBcjIL6OgHh9EQHAWjYHCCu3ceM2jrKDMoq8qOxtAgB6DGOagzdf7sjZEeFKNg&#10;FIyCUTAKUEHhx2/3fsCFGBgYAAAAAP//Gh0xHwWjYIiC0SUtQweAbga1sNYf6cEwCkbBKBgFowAB&#10;Pjx6vRt18ycDAwMAAAD//xptmI+CUTBEweiSlqEFZi+oHz2pZRSMglEwCkYBDGDu52RgYAAAAAD/&#10;/8LaMH/0eveB0WAbBaNg8IPRU1qGDgBtBgWtNx89qWUUjIJRMApGAdaGOQMDAwAAAP//wjVizjA6&#10;aj4KRsHQAKNLWoYOGN0MOgpGwSgYBaMACh5iBAQDAwMAAAD//8LXMB89MnEUjIIhAEaXtAwt4OZp&#10;BV5zPgpGwSgYBaNgRAPMdjYDAwMAAAD//8J6KgvD6Mkso2AUDCkwekrL0AKGxpoMTx6/ZLh25e5I&#10;D4pRMApGwSgYqQDjRBYGBgYGAAAAAP//Gh0xHwWjYJiA0SUtQwuMXts/CkbBKBgFIxY8wHYiCwMD&#10;AwMAAAD//xpdYz4KRsEwAaNLWoYeAN0MKiMrPtKDYRSMglEwCkYawN7GZmBgAAAAAP//wtkwf/R6&#10;9+iI+SgYBUMMgE5omTdr/Wi0DREAOqFl9sKG0ZNaRsEoGAWjYGSBg1h9y8DAAAAAAP//wjdiDgKj&#10;xyaOglEwxEB/92Lw+uVRMDTA6Ekto2AUjIJRMOIA9sFvBgYGAAAAAP//ItQwHx01HwWjYIgB0JKW&#10;1PiG0WgbQgB0Usto43wUjIJRMApGDMDevmZgYAAAAAD//8J5KgsD4mQWj9F0MgpGwdACr1+9Z2Bk&#10;YBi9Bn4IAdDI+ehJLaNgFIyCUTD8waPXuwux+pKBgQEAAAD//xodMR8Fo2CYAtCSltFG3tACoFHz&#10;0c7UKBgFo2AUDGuAe5k4AwMDAAAA///C2zAfvZp/FIyCoQ1AS1pGj1AcWmD2gvrRYxRHwSgYBaNg&#10;+ALcg94MDAwAAAAA//8iNGJO0IBRMApGweAFoKURjbUzRmNoCIHRk1pGwSgYBaNgWIOLOH3HwMAA&#10;AAAA//8abZiPglEwzMGaFbvAeBQMHQA62xx0xvlo43wUjIJRMAqGHcDdrmZgYAAAAAD//8K7+ZMB&#10;sgFUkIGBIWA0XYyCUTB0wYljlxj8Ah1GG3pDCIiKCTGIiQmCz6YfBaNgFIyCUTAswAd8Gz8ZGBgY&#10;AAAAAP//Gh0xHwWjYASA0SMUhyYIiXBjqG/JHOnBMApGwSgYBcMF4G9TMzAwAAAAAP//Ijhi/vHb&#10;vRf83MqjNfooGAVDHICOUAQ10B2cTEejcggBQ2PN0WMUR8EoGAWjYHiAhR+/3cN9sAoDAwMAAAD/&#10;/2Ih0p8gQxxGE8UoGAVDG4Cu63f3smawsNIbjckhBEDHKIIa5yeO4t0zNAqoCEDr/EFHV1pa6THI&#10;yEmA+SDMAN1UDcaPXjBcvXIXvFRstOM0CkbBKCAC4B8xZ2BgAAAAAP//YiTGFDlR134GBoaC0RAf&#10;BaNg6APQOvOjZxaNrjcfYgA02xEeWDraAKQxAN3CmpweRHLnFdRQB+0HmDtzHZg9CkbBKBgFWIDg&#10;o9e7P+AMGAYGBgAAAAD//yK2YQ7a/Ll+NIRHwSgYHgA0Egg69WMUDC0Aapxbm8SNnk1PAwDKE/XN&#10;GVQ5Qx40gg664Gt0hmMUjIJRgAQePHq9WxFvgDAwMAAAAAD//yJm8yfD6AbQUTAKhhcANRgmdC8e&#10;jdUhBkCzHKPHKFIXgMIStMEWFK7UutgJNNoOMm/lhh748pdRMApGwYgHhNvSDAwMAAAAAP//Irj5&#10;kwGyAfQDP7dyAgMDg8BID9VRMAqGCwCN6lla6482HIYYAB2jaGSiOXo2PRUAqCEOuswJtHyFFgCU&#10;t0DLYmRlxcH57efPX0M7wEbBKBgFlICZH7/dO4HXAAYGBgAAAAD//yKqYc4AOc/cgIGBwWA0SkbB&#10;KBg+ALQmNibem4Gdg200VocQADX4QI290TPOyQegRjloVBu0sZMedoHyGQcHG8O1q/dGG+ijYBSM&#10;TFAJOukQr88ZGBgAAAAA//8ipWEOWhfjMZqYRsEoGD4A1EA4f+4GQ2iE22isDjEAauzx8/MwHNx3&#10;ZqQHBckA1iin55IgUOcXtI4d1EB//fr96CbeUTAKRhh49Ho34UspGBgYAAAAAP//IqVh/oOBgSFj&#10;NCGNglEwvADoBInR882HJhg945x0MBCNcmQAaqC7e1qBO8Og0fPRE1xGwSgYEeDAx2/3FhL0KAMD&#10;AwAAAP//IrphDr1oCHRkIsdoGhoFo2B4gfNnbzBo6ygzKKvKjsbsEAOgRt5o45w4MNCNcmQAcgOo&#10;cQ7a5wGKO9AFYKNgFIyCYQsIXiwEBgwMDAAAAAD//yK6Yc4AGTW3YGBg0BhNN6NgFAw/cHD/GQYH&#10;JxPw5sJRMLQA6BIcUPyNNu5wA1BDGLTRkx5rykkBoP0CMfE+4D0DoAb6p09fB5X7RsEoGAVUAY0f&#10;v917QNAkBgYGAAAAAP//IrVhLjm6znwUjILhCcDrzc/eYPALcBjdDDrEACi+QPE22jjHDdq68xjs&#10;B/FyLdBoPmgEfXSD6CgYBcMPPHq9O5EoXzEwMAAAAAD//yL2HHMYIGoYfhSMglEwNAFoxK6xdsZo&#10;7A1BMHrGOW4QEuEGxoMdgOKuoDQWfDNvUlrgoHfvKBgFo4AoQHzbmYGBAQAAAP//ImnEfHSd+SgY&#10;BcMfgBrnoNM+QBsLR8HQAqCRc9BypM0bDo6OuEIBaCR60Yq2QeEWYgEkHk3BI+ig/QN37zweGg4f&#10;BaNgFGADRK8vZ2BgYAAAAAD//yKpYc4wus58FIyCEQFAR/CBNhWOrjcfegAUZ6ONcwgAzyJs6Bmy&#10;swggd/sFOoA3iIIa6KMnuIyCUTAkAdHryxkYGBgAAAAA//8ip2E+us58FIyCEQBADbvRy4eGJgA1&#10;zsXEBEf8BURTZlUNi5kf0AZR0Oj56AbRUTAKhh4gZX05AwMDAwAAAP//InWNOcPoOvNRMApGBgCd&#10;bR4eWDoa20MUgNZU904qGbH+B63RptVV+wMFQHF69OxihsLS2NG9BKNgFAwNQFqbmYGBAQAAAP//&#10;InnEfHSd+SgYBSMHgE74AE2fuw+zBs5IAaD11SPx6n6Qv0FHIw5XALtBFHSCy4ljl4atP0fBKBgG&#10;gKT15QwMDAwAAAAA//8iuWHOMLrOfBSMghEFRjeDDm0AaqSOpAuIhvq6cmIB7Ip/0BIX0NKW0Qum&#10;RsEoGJSgEDSgTbTLGBgYAAAAAP//IrdhzsnAwBAwmgZGwSgYGQC0GRS0AQ201nUUDD0wkm4HHS7r&#10;yokFoA4IKH5HN4iOglEw6MCHR693F5LkKgYGBgAAAAD//yJnjTnD6DrzUTAKRh5IjW8YrfSHMACt&#10;Nx8KZ3lTAobjunJigYWVHvgce/DtpqMd6FEwCgYDIL2tzMDAAAAAAP//ImvE/OO3ex/4uZUTGBgY&#10;BEajfhSMgpEBQEfvgdazjt4MOnTBcL66f7ivKycWKKvKMiSnB4GXn4Fu8h3pR2aOglEwgKDz47d7&#10;F0iyn4GBAQAAAP//IqthzgBZzqIA6qSPxvgoGAUjB4AadKDLTkBnK4+CoQeG69X9oOUc2/dNH+0w&#10;IgHQch7YBtHRK/5HwSgYEABaX/6BJJsZGBgAAAAA//+ipGEOWmceMRrXo2AUjCwAapiDjlIE3Uw4&#10;CoYeGI6N80Ur28AjxaMAFcA2iII60qMbREfBKKAruPDo9e5Okm1kYGAAAAAA//8id4056MD0DaNx&#10;PApGwcgE82atZ1izYtdo7A9RAD65ZH33sFiLDDrTG7S+ehTgBqB4Bu0xAM0qgBrqo2AUjAKaA/L2&#10;YjIwMAAAAAD//yK7YQ4Fo43zUTAKRigozusZHYEbwgDUOAetyR7KxwqCGpkFpbGDwCVDA4DW4YM6&#10;ZKDjJEc3iI6CUUBTsJEs0xkYGAAAAAD//6K0YX5wNF5HwSgYuQB0M+joSS1DF8AaakOxcQ7uWCyo&#10;HwQuGXoANMMAukEUNIo+eoPoKBgFVAegYxLJGzFnYGAAAAAA//8aHTEfBaNgFJANQGvNQccoguhR&#10;MDTBUG2cD/XR/sEAwFf8n1k0esX/KBgF1AXkHynOwMAAAAAA//8ie/Mnw+ixiaNgFIyC0ZNahgUQ&#10;FRNicHAyYdi84eCQOL0D1JAc7mey0wuMbhAdBaOA6oCsYxLBgIGBAQAAAP//oqhhzjB6bOIoGAWj&#10;AHpSC2hJi/sIvdxlOABQ41xFVZZh84bBfX8cqBEJWoIxCqgLYDeIgvDdO09Gl6iNglFAPiDrmEQw&#10;YGBgAAAAAP//okbDHJR7M0YjcBSMgpENQCNtsrLi4KURo2BoAtCRg6A43LX92KB0P6jxuGHbxNHz&#10;ymkIQB200Ag38BX/J45eBI+ij4JRMAqIBmQfkwgGDAwMAAAAAP//orhh/vHbvRf83MoFDAwMHKPx&#10;NgpGwcgGoAadto7y6JnSQxiAOlaDtXE+el45/QDo1BbQDaKgtAC68Xf0gqJRMAqIAqBlLCfIDioG&#10;BgYAAAAA//+iuGHOABk112BgYDAYjbNRMApGAejiGtB6ZdDI2ygYmmAwNs5H15UPDAClhdEbREfB&#10;KCAaVIIGrMkOLgYGBgAAAAD//6JWw5xx9BbQUTAKRgEIgCpu0CZCUGU+uuRg6ILB1DgfXVc+sGB0&#10;g+goGAVEgQePXu+upCioGBgYAAAAAP//okrD/OO3ezf4uZUbqGHWKBgFo2DoA1DjHDRyDrr6fbRx&#10;PnTBYGicg5ZUgI5zHE1HAw9GN4iOglGAFyz4+O3eToqCiIGBAQAAAP//okrDnAEyag5ayqJBLfNG&#10;wSgYBUMbgI5RPH/uBngj2SgYugDUOOfn52E4uO/MgPgBfEulnMRoChpEALZBFLSf5PzZ66MbREfB&#10;KICATEqXsTAwMDAAAAAA//+iZsOck4GBIYBa5o2CUTAKhj4AjaiNHqM49IGhsSY4Hum9hKG+JZPB&#10;bTTtDFoA2ogL2iAK6ridP3tjdP35KBjJgCrLWBgYGBgAAAAA//+iZsP8AQMDQwW1zBsFo2AUDA8A&#10;aswxQtcJj4KhC0CdK3o2zkENclDDfBQMfgDquME2iIJOcBkFo2AEgg0fv93bSLG3GRgYAAAAAP//&#10;olrD/OO3ez9Gl7OMglEwCrABUGU9esb50Af0apyD1pUvWtE2uq58CAHYBlHQEhdQGgFdOjYKRsEI&#10;Ao2g/ZYUe5eBgQEAAAD//6Jaw5xhdDnLKBgFowAPAG0gBF1aAmp0jYKhC+jROB9dVz50AWiDKOj0&#10;FlBehy1lGwWjYJiDD49e706kihcZGBgAAAAA//+idsN8dDnLKBgFowAnADXOR884H/qAlo3z0XXl&#10;wwOAOuCg0XPQTBkonYxuEB0FwxisoNYyFgYGBgYAAAAA//+iasN8dDnLKBgFowAfgJ1xDhpRA42s&#10;jYKhC2jROB9dVz78AGj5GqiBPnpB0SgYxoBqy1gYGBgYAAAAAP//omrDnGF0OcsoGAWjgAAAVcyg&#10;NeejZ5wPfUDNxvnouvLhC2Drz0EbRF+/fj96QdEoGE6AqstYGBgYGAAAAAD//6JFw3x0OcsoGAWj&#10;AC8AnXE+egHR8ADUapyPrisf/gCU10cvKBoFwwzMoMalQnDAwMAAAAAA//+iesN8dDnLKBgFo4AY&#10;AGqcg05uAC1rGQVDG1DaOB9dVz6ywOgFRaNgGAGqXCoEBwwMDAAAAAD//6J6w5xhdDnLKBgFo4BI&#10;AGqYj15ANDwAuY3z0XXlIxeMXlA0CoY4oNqlQnDAwMAAAAAA//+iScP847d7F/i5lQsYGBg4aGH+&#10;KBgFo2D4AFBDbrRxPjwAqY3z0XXlo4AB6YIiUMMc1EAfBaNgiIAF1F7GwsDAwAAAAAD//6JJw5wB&#10;MmoOWspiQCvzR8EoGAXDB4AacqBRM1AFPQqGNiClcT66rnwUwACoc+bgZApe4gI6vWV0/fkoGAKA&#10;6stYGBgYGAAAAAD//6Jlwxx0C3cErcwfBaNgFAwvcHDfmdHbQYcJIKZx3juphMHeyXSkB9UoQAOg&#10;Y1RBjXPQBUUnjl4cXX8+CgYruPDo9e5GqjuOgYEBAAAA//+iWcMcdKYjP7dyAgMDgwCt7BgFo2AU&#10;DC8AuoBotHE+PAC+xnlIhBtDYWnsSA+iUYAHgJY5ja4/HwWDGHR+/HbvBNXdx8DAAAAAAP//olnD&#10;nAEyaq7AwMBgQUs7RsEoGAXDC4xe3T98ALbGOajTNWVm1ei68lFAFBhdfz4KBikALWP5QHW3MTAw&#10;AAAAAP//onXD/CYDA0MBLe0YBaNgFAw/MHp1//AByI1z0DKF2QsbRteVjwKSwOj681EwyMCGR693&#10;z6SJmxgYGAAAAAD//2KktWflRF3Pj24CHQWjYBSQCkCNuJXru0eXtQwTMKF7MXgWBLSMZRSMAkoA&#10;6Obg4tzu0Qb6KBgokPjo9e4FNLGcgYEBAAAA//+iR8MctM58Pq3tGQWjYBQMPzDaOB8Fo2AU4ALz&#10;Zq1n6O9ezPDp45fRMBoF9AKgK/gFaWYZAwMDAAAA//9iooNPNtDBjlEwCkbBMASgCjc8sJTi695H&#10;wSgYBcMPJKUFMhw9swhMj4JRQCdA2zYtAwMDAAAA//+i6RpzBsQV/Qqjy1lGwSgYBeQA2KYvvwCH&#10;0Q2Do2AUjAIUAFtvw0BHAAAgAElEQVR/DtrLcPfOk9HlLaOA1iCRFmeXwwEDAwNANF/KwgBZzuLA&#10;wMCwnx52jYJRMAqGJwAtZwEtawEtbxkFo2AUjAJsALRxvLFm+mgDfRTQAoDOLjekacgyMDAAAAAA&#10;//+i+Yg5A2TU/MHomeajYBSMAkrA61fvGQ7uPzM6cj4KRsEowAmUVWXB55+DRh1BJ7iMnn8+CqgI&#10;aHZ2ORwwMDAAAAAA//+iS8OcAXJ0ImixvAO97BsFo2AUDD8w2jgfBaNgFBADLKz1GfwCHcA3h47u&#10;URkFVAKRoOXZNA1MBgYGAAAAAP//omfD/MHomeajYBSMAkrBaON8FIyCUUAMAC17A609B11YBmqc&#10;g8qOUTAKyAQLHr3evZLmgcfAwAAAAAD//6Jbwxx0QxI/tzJoA6gGvewcBaNgFAxPMNo4HwWjYBQQ&#10;C0Dn58fE+zDIyoqDz0AfXd4yCsgAhaBl2TQPOAYGBgAAAAD//6Jbw5wBMmr+k4GBIYKedo6CUTAK&#10;hicYbZyPglEwCkgBoA3ko9f7jwIywINHr3cX0iXgGBgYAAAAAP//osc55nDw6PVu0PmPdOlxjIJR&#10;MAqGPwBNT4POOR+9YGQUjIJRQAwALW+pb8lkOHp2MXgd+igYBUSAiXQLJAYGBgAAAAD//6LriDnD&#10;6CbQUTAKRgGVwejI+SgYBaOAVABqoIdGuDFo6ygznD97HbxJdBSMAizgA/Tscppv+gQDBgYGAAAA&#10;AP//GoiG+QUGBoYKets7CkbBKBi+YLRxPgpGwSggB4COVwQ10Dk42MDrz0fBKEADK+i16RMMGBgY&#10;AAAAAP//7N2xCQAwDAMw/3918dauhWSSjggeHLwezC2BAhOEc+BH70VrLX0O7UARXMaXPh9JDgAA&#10;AP//onvDnAEyav6RgYEhYSDsHgWjYBQMXzDaOB8Fo2AUkAtAm0P5+XkYDu47MxqGowAEDjx6vbuT&#10;riHBwMAAAAAA//+i6+ZPGHj0evcB0NWmA2H3KBgFo2B4g9ENoaNgFIwCckFSWuDoptBRAAML6R4S&#10;DAwMAAAAAP//GpCGORTQdZfrKBgFo2DkgNHG+SgYBaOAXNA7qWQ07EYB6IjEBXQPBQYGBgAAAAD/&#10;/xqwhjnUwx8Gyv5RMApGwfAGo43zUTAKRgE5AHQhUUiE22jYjWwwIKPlDAwMDAAAAAD//xrIEXOG&#10;0VHzUTAKRgEtwWjjfBSMglFADigsjR0Nt5ENJgyI7xkYGAAAAAD//xrohvmATBOMglEwCkYOgDXO&#10;nzx+ORrro2AUjAKiAGjU3M3TajSwRiZY8Oj17oFZ0cHAwAAAAAD//xrQhvmj17sfjDbOR8EoGAW0&#10;BqDGuadTJpgeBaNgFIwCYkDo6HKWkQoGbjUHAwMDAAAA//8a6BFzhtHlLKNgFIwCegDQchbQyPlo&#10;43wUjIJRQAwYHTEfkQB0ROLAnRrIwMAAAAAA//8a8IY5NAAODLQ7RsEoGAXDH4w2zkfBKBgFpIDR&#10;xvmIAwM7WMzAwAAAAAD//xoMI+Yg0DgI3DAKRsEoGAEA1jgfvX57FIyCUUAIaOsoj4bRyAGgIxI3&#10;DKhvGRgYAAAAAP//GhQNc+iFQw8GgVNGwSgYBSMAgBvnASUMa1bsGo3uUTAKRgFOMHrZ0IgCAz9I&#10;zMDAAAAAAP//Giwj5gyjo+ajYBSMAnqD4rye0cb5KBgFowAn0NJWGg2ckQEG7EIhFMDAwAAAAAD/&#10;/xo0DXNogIyOmo+CUTAK6ApAjfN5s9aPBvooGAWjAAPw8fOMBsrIAAN2oRAKYGBgAAAAAP//Gkwj&#10;5gyDKWBGwSgYBSMHNNZMBzfQR8EoGAWjYBSMOAA6s3zALhRCAQwMDAAAAAD//xpsDfMJo9f0j4JR&#10;MAoGAoCWtIw2zkfBKBgF6GB0nfmwBxMH8kIhFMDAwAAAAAD//xpUDXNowIyeaz4KRsEoGBAAapyP&#10;XuE/CkbBKEAGJ45eHA2P4Q0GzWg5AwMDAwAAAP//Gmwj5gyjo+ajYBSMgoEEoEp4tHE+CkbBKBgF&#10;IwIM6PX7GICBgQEAAAD//xp0DfPRUfNRMApGwUCD0Sv8R8EoGAUg8OTxy9FwGN5gcJ0IyMDAAAAA&#10;AP//Gowj5iAwKI6sGQWjYBSMXACqkEdvCR0Fo2Bkg9GG+bAGoNHywXUaIAMDAwAAAP//GpQNc2hA&#10;jTbOR8EoGAUDCkDLWUAj56NnnY+CUTAywej68mENBt/9OQwMDAAAAAD//xqsI+YMoxcOjYJRMAoG&#10;Cxg963wUjIKRCa6OzpgNVzAoR8sZGBgYAAAAAP//GrQN89FR81EwCkbBYAKjZ52PglEw8sDoUrZh&#10;Cwbn4C8DAwMAAAD//xrMI+YMo6Pmo2AUjILBBEaPUxwFo2DkAFA+H11jPizBoB0tZ2BgYAAAAAD/&#10;/xrUDfPRUfNRMApGwWADsOMURyvsUTAKhjc4cezSaAwPTzB4B30ZGBgAAAAA//8a7CPmDKOj5qNg&#10;FIyCwQZGj1McBaNg+IPjoxs/hyMY1KPlDAwMDAAAAAD//+zcQQkAAAACMfuntobIlkLu4fwwV82B&#10;RR5b4Jtifmk79iYpAAAA///s3cENAAAIwkBWdv+P6RZoelsIIV5IzDF+A5XUiEEow1BJf3B424i9&#10;U5+WJ8kCAAD//xoSDfPR20BHwSgYBYMZgI5STI1vGN0UOgpGwTABu7YfG43K4QcG/9JoBgYGAAAA&#10;AP//Gioj5iAwYXTUfBSMglEwWAGoIh/dFDoKRsHwAMdHl7EMNzBhKIyWMzAwMAAAAAD//xoyDfPR&#10;UfNRMApGwWAHsE2ho2tTR8EoGNpgdMR8WAFQ+3FoHCTCwMAAAAAA//8aSiPmDKOj5qNgFIyCwQ5A&#10;y1nCA0pGbwodBaNgiAJQB3t0WdqwAhOhg7uDHzAwMAAAAAD//2IeSiH/8du9H/zcyqB54oBB4JxR&#10;MApGwSjACQ7uOwNe1mJppcfAzsE2GlCjYBQMETBt0kqG82dvjEbX8ACgBnkkqP04JHzDwMAAAAAA&#10;///s3UENAAAIw8BZxznhgYhCT8bSAG0xn6RlTiciOiFJv+2nULtzicOM5ZQireVJ0gAAAP//GnIN&#10;cygYvXRoFIyCUTAkwOi681EwCoYOAOXX0Y70sAEPHr3eDVoCPXQAAwMDAAAA//8akg1z6Kj5gUHg&#10;lFEwCkbBKCAIYOvOJ3QvHg2sUTAKBjFYPXph2HACQ28Ql4GBAQAAAP//Gqoj5gyjo+ajYBSMgqEG&#10;+rsXj553PgpGwSAGo8tYhg04AB3EHVqAgYEBAAAA//8asg3zR693g0bMNwwCp4yCUTAKRgHRAFTx&#10;g5a2jN4qOApGweACo8tYhhUYmoO3DAwMAAAAAP//Gsoj5gzQq/pHwSgYBaNgSAFQ5Q9qnI8eqTgK&#10;RsHgAXNH8+NwARugg7dDDzAwMAAAAAD//xpSxyWig4/f7n3g51YWYGBgsBhcLhsFo2AUjALCAHSk&#10;ImiUzsHJZPRIxVEwCgYYlOT1MPz8+Ws0GoY+8AS1D4ekLxgYGAAAAAD//xrqI+YM0OmK0UuHRsEo&#10;GAVDEowubRkFo2DgASgfju79GBZgyFy9jxUwMDAAAAAA//8a8g1z6PmUoxtBR8EoGAVDFowubRkF&#10;o2Bgwc7RTZ/DAQz99iADAwMAAAD//2IcBG6gCpATdb3PwMCgMAy8MgpGwSgYwcDN04qhd1IJAx8/&#10;z2gyGAWjgA4ANFKuqxo0GtRDHxQOxXPLUQADAwMAAAD//xoOS1lgIHFwOGMUjIJRMArIB7ClLaMX&#10;Eo2CUUAfMHpE4rAAF4ZDo5yBgYEBAAAA//8a0ps/kcHHb/ce8HMrO4yOmo+CUTAKhjr49Okr+Dp/&#10;0JSmhbX+aHyOglFAQ1Cc18Pw+tX70SAe2iAS1A4c8r5gYGAAAAAA//8aTiPmDKOj5qNgFIyC4QRA&#10;FxKBRs9Hz1YeBaOANgCUt0Y3Xg95MKSPR0QBDAwMAAAAAP//GlYNc+hO3NGNoKNgFIyCYQNAjQZQ&#10;43zN6FXho2AUUB2M5qshD0AbPofPnTYMDAwAAAAA//8abiPmIABaYzQspjNGwSgYBaOAAbo5DTTd&#10;Pnqd/ygYBdQFq0cb5kMdTBzqxyOiAAYGBgAAAAD//xp2DXPo8YmjN4KOglEwCoYdGN0YOgpGAfXA&#10;6BX8Qx48ePR6d8Ow8hEDAwMAAAD//xqOI+agxvkGBgaGYbPeaBSMglEwCmAA1JAIDyhhaKyZPhom&#10;o2AUUABGr+Af8mD47StkYGAAAAAA//8alg1zKBjdCDoKRsEoGLYAdBnR6I2ho2AUkAdAS8JGj0kc&#10;0mBYbfiEAwYGBgAAAAD//xo2xyWig4/f7n3g51YGnTbmMLhcNgpGwSgYBdQBoCPeli7cysDPz8Ng&#10;aKw5GqqjYBQQCaZPXslwcN+Z0eAamgC0ZDkQ1M4bdj5jYGAAAAAA//8aNjd/4gKjN4KOglEwCkYC&#10;AJ13DroxVEZWfDS+R8EowANAy8FAs02jG6mHLBgWN3xiBQwMDAAAAAD//xrOS1lgYHRJyygYBaNg&#10;2IMTRy+CGxuj0/OjYBTgB6ATjkYb5UMWDJsbPrECBgYGAAAAAP//GrZLWWAAeiMoaMTcYHC4aBSM&#10;glEwCmgDfv78xbB5wwHwunMHJxMGdg620ZAeBaMACYA2TYPyyCgYssDz47d7L4Zt9DEwMAAAAAD/&#10;/xoJI+YM0OMTh+VapFEwCkbBKEAHo8cqjoJRgAlAlwnNGz2JZSiDCY9e774wrH3IwMAAAAAA//8a&#10;9iPmDJBR8x/83Mqgw0oDBoFzRsEoGAWjgObg06ev4IYIaMrewcl0NMBHwYgGoLwAWsIyCoYsAF0i&#10;FAlqzw3rKGRgYAAAAAD//xr2mz+RgZyo6/7RU1pGwSgYBSMNaOkogzeGguhRMApGGgAtXxkdKR/y&#10;wHG4Ho+IAhgYGAAAAAD//xoRI+YwwM+tfJCBgSGBgYGBY3C4aBSMglEwCmgPQMcqbt5wkIGDg230&#10;WMVRMGIAaK9FXET16IbooQ9AZ5Z3jgifMjAwAAAAAP//GlENc+jZ5j8ZGBg8BoFzRsEoGAWjgG4A&#10;tDEUdG4zaN25pbU+Ax8/z2jgj4JhC0Aj5KClK6NX7g95ANof6DgSlrCAAQMDAwAAAP//GlFLWWBg&#10;dEnLKBgFo2AkA1CjHLS0xc3TajQdjIJhBUANcVCDHHR86CgYFiDw0evdG0ZMVDIwMAAAAAD//xqp&#10;DXPQ8Yn3B4FTRsEoGAWjYMAAqGEOaqCPjp6PguEAQEtWRs8oH1YAtIQlcET5mIGBAQAAAP//GlFL&#10;WWBg9Lr+UTAKRsEoYGC4e+cx+ExnbV2V0RtDR8GQBaCGeE56G8OE7sXgJVujYFiAEbeEBQwYGBgA&#10;AAAA//8akQ1zBkjj/AA/tzLo+ESJQeCcUTAKRsEoGBAweqziKBjKADRKHh5YCt7oOQqGFYgcCWeW&#10;YwAGBgYAAAAA//8akUtZYEBO1BV0GyhovbnA4HDRKBgFo2AUDBwYPVZxFAwVAOpIgpatjJ64MizB&#10;iFzCAgYMDAwAAAAA//8asSPmDJBR8xejp7SMglEwCkYBBICOVVy6cCsDaMTGwlp/NFRGwaAEoBme&#10;uMjq0VHy4QlG7BIWMGBgYAAAAAD//xrRI+YwMHpKyygYBaNgFKACUMMcNHo+uvZ8FAwWMHriyogA&#10;I+4UFhTAwMAAAAAA//9iGkRuGUiQCO2ljYJRMApGwShgYAA3fjydMsGjk6NgFAw0AJ1LDkqPo43y&#10;YQ1AS1hGdKOcgYGBAQAAAP//GtFLWWBg9OKhUTAKRsEowASgEy5Aa3hBSwYcnEwY2DnYRkNpFNAV&#10;wG7vBHUQR09cGdbgAQMDg+dIXsICBgwMDAAAAAD//xpdyoIE5ERd1zMwMAQMGgeNglEwCkbBIAGj&#10;lxKNAnoC0ObO/u7F4JHyUTAigOOj17sPjPioZmBgAAAAAP//Gh0xRwL83Mo7GRgYMhgYGDgGjaNG&#10;wSgYBaNgEADQaCXozHPQOl9LK73R0fNRQDMA29x54til0UAeGWDCo9e7Z470QAADBgYGAAAAAP//&#10;Gh0xRwNyoq6gEfPRLvooGAWjYBTgAKANob2TSxksrPRGg2gUUA2Alq001s4YXUc+ssCFR693G470&#10;QIADBgYGAAAAAP//Gh0xRwMfv927wc+tDDrX3GJQOWwUjIJRMAoGCRi9lGgUUBOA0lFHy1yGkrwe&#10;8IzMKBgxAHToRiDo6OrRKIcCBgYGAAAAAP//Gm2YYwH83MonoRtBR28FHQWjYBSMAhzg/Nkb4M2h&#10;RsaaDKJiQqPBNApIBqPLVkY0qBw9hQUNMDAwAAAAAP//Gl3KggOM3go6CkbBKBgFxIPC0liGgtLY&#10;0RAbBUQBUEO8sWb66CVBIxeM6Ns9cQIGBgYAAAAA//8abZjjAXKirgUMDAz9g9aBo2AUjIJRMIjA&#10;6JX+o4AQAC1VATXIR6/SH9EAtIRF8dHr3aP3x6ADBgYGAAAAAP//Gl3Kggd8/HbvBD+3MmjkXGPQ&#10;OnIUjIJRMAoGCQBd6b95w0EGDg42BkNjzdFoGQVwAFtHnpvexnD3zuPRgBnZwPPR6903RnogYAUM&#10;DAwAAAAA//8aHTEnAOREXUFLWc4zMDAoDGqHjoJRMApGwSACo1f6jwIGaIMcdBb53FnrwexRMOJB&#10;46PXuxtGeiDgBAwMDAAAAAD//xptmBMBoOvNzw96h46CUTAKRsEgAqBLiUBrz5PSRpeSjkQA2tgJ&#10;uiRo9KSVUQAFBx693u04Ghh4AAMDAwAAAP//Gm2YEwlG15uPglEwCkYBeQA0ej57QT24oT4Khj8Y&#10;bZCPAixgdF05MYCBgQEAAAD//+zdMQ0AAAgEsfevGgcEGEmr4rYT5guW/QA3lv7/CXIalvsTSQoA&#10;AP//Gm2YkwBG15uPglEwCkYBZQDUMAc10EdHz4cPGG2QjwICYHRdObGAgYEBAAAA///s2kENAAAI&#10;A7H5V40FFn6kVXFZJsxL/uYAN9bzHwQ5C37ljSQDAAD//+zaSQkAAAwDwfhXXQs9XoUZFUuIMF/w&#10;Nwe4s57/JMhp8iufSlIAAAD//xptmJMJ5ERd5zMwMCQMScePglEwCkbBIAGjo+dDA4COOlyzcjfD&#10;3JnrRhvko4BYYPjo9e4Lo6FFAmBgYAAAAAD//xptmJMJoOvNQVf2GwxJD4yCUTAKRsEgAqOj54MT&#10;gBrhoBHy0XPIRwGJoPDR690TRgONRMDAwAAAAAD//xptmFMAoOvNQY1zgSHriVEwCkbBKBgkYHT0&#10;fPCAa1fughvjoEb5KBgFJIIFj17vThwNNDIAAwMDAAAA//8abZhTCOREXUHHJ64f0p4YBaNgFIyC&#10;QQRGR88HDoAa4qtX7mY4cfTiSA2CUUAZuAA9GnF0XTk5gIGBAQAAAP//Gm2YUwHIibqCjgGqH/Ie&#10;GQWjYBSMgkECRkfP6Qdg1+avXrFrdP34KKAEfICuK38wGopkAgYGBgAAAAD//xptmFMJjF4+NApG&#10;wSgYBdQHo6PntAMnjl0CN8ZHl6uMAiqB0UuEKAUMDAwAAAAA//8abZhTCYxuBh0Fo2AUjALagNHR&#10;c+oB0Ij4ru3HRk9XGQXUBqObPakBGBgYAAAAAP//Gm2YUxGMbgYdBaNgFIwC2oHR0XPyAWhUfOf2&#10;Y+BG+SgYBVQGo5s9qQUYGBgAAAAA//8abZhTGYxuBh0Fo2AUjALagdHRc+IBbKkKqDE+etThKKAR&#10;GN3sSU3AwMAAAAAA//8abZjTAIzeDDoKRsEoGAW0BaCGeX1LJoOMrPhoSCMB0DGHsMb46FKVUUBj&#10;MHqzJ7UBAwMDAAAA//8abZjTCIzeDDoKRsEoGAW0BaDR88LSWIaktMARHdKjjfFRMADgA3SkfPRm&#10;T2oCBgYGAAAAAP//Gm2Y0xDIibqeH90MOgpGwSgYBbQFFtb64OUtI2n0HNQIP3704mhjfBQMFEh8&#10;9Hr3gtHQpzJgYGAAAAAA//8abZjTEEBPagE1zhWGrSdHwSgYBaNgEIDhPnoOWiMObowfuzS6ZnwU&#10;DDRofPR6d8NoLNAAMDAwAAAAAP//Gm2Y0xiMntQyCkbBKBgF9ANaOsrg0XMQPdQBaPMm6AZO0Gkq&#10;oOUqo2AUDAIwegILLQEDAwMAAAD//xptmNMByIm6OkAb56NgFIyCUTAK6ABAo+cFpbFDKqhBjW9Q&#10;Yxy2RGUUjIJBBi48er3bcDRSaAgYGBgAAAAA//8abZjTCciJuoI2gs4fEZ4dBaNgFIyCQQBAa857&#10;J5cyWFjpDcrogI2Ig5angBrlo8tTRsEgBqPHItIDMDAwAAAAAP//Gm2Y0xHIibqCjlAsGDEeHgWj&#10;YBSMgkEAQJtDQ8NdGUIi3AbMMaCGNwhfhY6Kjy5NGQVDCIyewEIvwMDAAAAAAP//Gm2Y0xmMHqM4&#10;CkbBKBgFAwNAI+ig889DI9xotgYdNOp97eo9eCMcdGIKaFR8FIyCIQpGG+X0BAwMDAAAAAD//xpt&#10;mA8AGD1GcRSMglEwCgYWgE5xAS1x0dZRBo+ogxrtpBy3CGpwgzCoAf740Qt4Y3x0OcooGGZg9FhE&#10;egIGBgYAAAAA//8abZgPAIAeo7h/tHE+CkbBKBgFgwuAG+hyEjjd9OTRi9Fzw0fBSAGjjXJ6AwYG&#10;BgAAAAD//+zcMQEAAAjDsPk3iRUePIwjUdGrwrzk4nxsFAGAZ2wRG5IsAAAA//9iGnleHhwAurPZ&#10;Ebp+axSMglEwCkbBKBgFo2AwgNFG+UABBgYGAAAAAP//Gh0xH2AwegHRKBgFo2AUjIJRMAoGCTjw&#10;6PVux9HIGCDAwMAAAAAA//8aHTEfYADd6Vw4ogNhFIyCUTAKRsEoGAUDDUDtkcDRWBhAwMDAAAAA&#10;AP//Yh6xPh9E4OO3exf4uZUfMjAwBIz0sBgFo2AUjIJRMApGAd3B6AVCgwEwMDAAAAAA///s1kER&#10;AAAIA6BVsn85zxTuASkQ8xJyDgA8uIyPlBdIsgAAAP//Gm2YDyIAbZyD1ppbjPSwGAWjYBSMglEw&#10;CkYBzQHsAqEHo0E9CAADAwMAAAD//xptmA8y8PHbvZ383MoKo2ecj4JRMApGwSgYBaOAhmD0Vs/B&#10;BhgYGAAAAAD//xptmA9C8PHbvY2jjfNRMApGwSgYBaNgFNAIjDbKByNgYGAAAAAA///s1kENAAAM&#10;A6Hzr3oqlvQBKhDzUXIOADyQ8lXVAQAA//8abZgPYjDaOB8Fo2AUjIJRMApGAZVB5qPXu3eMBuog&#10;BAwMDAAAAAD//xq9YGgIADlR1/OjjfNRMApGwSgYBaNgFFAIEh+93r1gNBAHKWBgYAAAAAD//xq9&#10;YGhoAEfoGaOjYBSMglEwCkbBKBgF5IDRRvlgBwwMDAAAAAD//xodMR8iQE7UVQB6df/oyPkoGAWj&#10;YBSMglEwCkgBo43yoQAYGBgAAAAA///s1kENAAAMA6Hzr3oa9mwCKhDzIXIOADxJ+YrqAAAA///s&#10;1kENAAAMA6Hzr3oW9m0CKhDzMXIOADxJ+ZLqAAAA///s1kENAAAMA6Hzr3oS9m4CKhDzQXIOADyk&#10;fE11AAAA///s1gENAAAMw6D6V30FF7AEVCDmo+QcAHhI+aLqAAAA///s1kENAAAMA6Hzr3r/OWgC&#10;KhDzYXIOADxSvqo6AAAA//8aPS5xCINHr3d/gB6leGCkh8UoGAWjYBSMglEwCkYb5UMaMDAwAAAA&#10;AP//Gh0xHyZATtR1PgMDQ8JID4dRMApGwSgYBaNghILRRvlQBwwMDAAAAAD//xq9kn+YgNHr+0fB&#10;KBgFo2AUjIIRCUCz556PXu/eMBr9QxwwMDAAAAAA//8abZgPIzDaOB8Fo2AUjIJRMApGFAAvaX30&#10;eveJ0WgfBoCBgQEAAAD//xptmA8zMNo4HwWjYBSMglEwCkYEgDXKL4xG9zABDAwMAAAAAP//Gm2Y&#10;D0MAbZyDTmyxGOlhMQpGwSgYBaNgFAxDMNooH46AgYEBAAAA//8abZgPU/Dx272d/NzKDxkYGAJG&#10;eliMglEwCkbBKBgFwwhcgDbKb4xG6jADDAwMAAAAAP//Gm2YD2Pw8du9C6ON81EwCkbBKBgFo2DY&#10;AFij/MVolA5DwMDAAAAAAP//Gm2YD3MAbZxfZGBg8GBgYOAY6eExCkbBKBgFo2AUDFEAa5R/GI3A&#10;YQoYGBgAAAAA//8aPcd8hAA5UVcD6C2hAiM9LEbBKBgFo2AUjIIhBhY8er07cTTShjlgYGAAAAAA&#10;///s1gENAAAMw6D6V30dz0AFYj5EzgHgHSlfUR0AAAD//xq9kn8EAejubUXodNgoGAWjYBSMglEw&#10;CgY3KBxtlI8gwMDAAAAAAP//Gh0xH4FATtQVNGK+noGBwWGkh8UoGAWjYBSMglEwSMHoFfsjDTAw&#10;MAAAAAD//xptmI9gICfqOp+BgSFhpIfDKBgFo2AUjIJRMIgAaHNn4KPXuw+MRsoIAwwMDAAAAAD/&#10;/xo9lWUEA+hFRIyjI+ejYBSMglEwCkbBoACjV+yPZMDAwAAAAAD//xptmI9w8PHbvQOjZ52PglEw&#10;CkbBKBgFAw5A+78MH73e/WA0KkYoYGBgAAAAAP//7NwxEQAwDAOxp1bGgdglGDJJLHxn2/iTtsP2&#10;NqkDALfGRzlVHwAA//8aXWM+CuAAepwiaN25wWiojIJRMApGwSgYBXQBo8chjgIIYGBgAAAAAP//&#10;Gm2YjwIUAD2xZf9o43wUjIJRMApGwSigORg9eWUUIAADAwMAAAD//+zcIQEAAAjAsPdPTQCwuC3F&#10;1YU5J8cWAHjjvMJWDQAAAP//Gt38OQqwAuiJLR8ZGBg8RkNoFIyCUTAKRsEooBq4AG2Uj568MgpQ&#10;AQMDAwAAAP//Gh0xHwV4gZyoqwP0MqLRa/xHwSgYBaNgFIwCysAG6PKV0U2eowATMDAwAAAAAP//&#10;Gm2YjwKCYAqgJhsAAA4LSURBVHRT6CgYBaNgFIyCUUAxmPDo9e7C0WAcBTgBAwMDQKMN81FAFIBu&#10;Cp0/et75KBgFo2AUjIJRQBIAjY4Xjm7yHAUEAQMDAwAAAP//Gl1jPgqIAh+/3fvx8du9laM3hY6C&#10;UTAKRsEoGAVEA9BlQZ6PXu/eMRpko4AgYGBgAAAAAP//Gm2YjwKSAPSm0IvQTaEco6E3CkbBKBgF&#10;o2AUYAUHoJcGjd7kOQqIAwwMDAAAAAD//xpdyjIKyAKj685HwSgYBaNgFIwCnKDx0evdDaPBMwpI&#10;AgwMDAAAAAD//xodMR8FZIGP3+694OdWXsnAwCAx2jgfBaNgFIyCUTAKwAC0njzy0evdM0aDYxSQ&#10;DBgYGAAAAAD//xodMR8FFAM5UdcCBgaG/tGQHAWjYBSMglEwggHsfPLRpSujgDzAwMAAAAAA//8a&#10;bZiPAqoA6NIW0HnnCqMhOgpGwSgYBaNghIEF0JNXRs8nHwXkAwYGBgAAAAD//+zcMQEAAAyDMPyr&#10;nol+S1RwIcyZsVQE4BkrRHaqAwAA//8abZiPAqqD0aUto2AUjIJRMApGALgAvcXzwmhkjwKqAAYG&#10;BgAAAAD//+zaMQ0AAAjAsPlXjQl4SKtix4Q5J6wtADxmXWFfNQAAAP//Gm2YjwKagdGlLaNgFIyC&#10;UTAKhhn4AB0l3zAasaOA6oCBgQEAAAD//xo9LnEU0Awg3Rb6kYGBwWL0QqJRMApGwSgYBUMYXIBe&#10;GHRiNBJHAU0AAwMDAAAA///s3UEJAAAIwMD1T20KBeEuxj5TzDlhSATAY4ZB7KsGAAD//xptmI8C&#10;ugI5UVfQptCC0VAfBaNgFIyCUTAEwAPo0pUDo5E1CmgOGBgYAAAAAP//Gm2YjwK6AzlRVwfoxlCB&#10;0dAfBaNgFIyCUTBIwQZoo3x0g+cooA9gYGAAAAAA///s3DEBAAAMwrD6Vz0Z7EhU9AFhzoRhKABP&#10;+SZnozoAAAD//xptmI+CAQVyoq4J0DPPR0fPR8EoGAWjYBQMNDgAHSUfvVZ/FNAfMDAwAAAAAP//&#10;Gm2Yj4IBB3KirgrQ0XOH0dgYBaNgFIyCUTAA4AN0g+eE0cAfBQMGGBgYAAAAAP//Gm2Yj4JBA6A3&#10;htaPjp6PglEwCkbBKKAjGL3BcxQMDsDAwAAAAAD//+zcMQ0AAAzDsPBHPRZTDxtF1KPCnCnWcwAe&#10;uUFkR3UAAAD//+zYQQ0AAAyEMPyrnool92hVEIQ5k9xzAB655OypDgAA///s2EENAAAMhDD8q56K&#10;JfdoVRCEObPccwAeuORsqg4AAP//Gm2Yj4JBD0ZHz0fBKBgFo2AUUAGMnrgyCgY3YGBgAAAAAP//&#10;Gm2Yj4IhAUZHz0fBKBgFo2AUkAlGT1wZBUMDMDAwAAAAAP//Gm2Yj4IhBeREXQOgDfTR0fNRMApG&#10;wSgYBYTABuhlQaOj5KNg8AMGBgYAAAAA//8abZiPgiEHoLeGgi4lShiNvVEwCkbBKBgFWMAH6LKV&#10;DaOBMwqGDGBgYAAAAAD//xptmI+CIQvkRF0doKPnCqOxOApGwSgYBaMACiZAl658GA2QUTCkAAMD&#10;AwAAAP//Gm2Yj4IhD+REXUG76/NHl7eMglEwCkbBiAajRyCOgqENGBgYAAAAAP//Gm2Yj4JhAaCb&#10;Q0HLWwJGY3QUjIJRMApGFBjd3DkKhgdgYGAAAAAA//8abZiPgmEFoJtD+0eXt4yCUTAKRsGIAAug&#10;mztHl62MgqEPGBgYAAAAAP//Gm2Yj4JhCUaXt4yCUTAKRsGwBhegDfIDo9E8CoYNYGBgAAAAAP//&#10;7NoxDQAAAIMw/Kuej6VVwYEw55a9BeCObYVf1QAAAP//Gm2Yj4JhD6Cnt4Aa6AajsT0KRsEoGAVD&#10;FoyetjIKhjdgYGAAAAAA///s3UERAAAMgzD8q56OXRMV/BDmzLD2B3jJSp8N1QEAAP//Gm2Yj4IR&#10;BaCXE8Ea6KNgFIyCUTAKBi94AG2Qj64jHwUjAzAwMAAAAAD//xptmI+CEQlG15+PglEwCkbBoAWj&#10;68hHwcgEDAwMAAAAAP//Gm2Yj4IRDaDrz0Gj5w4jPSxGwSgYBaNggAGoQT4RtJZ8dB35KBiRgIGB&#10;AQAAAP//Gm2Yj4JRMHr++SgYBaNgFAw0WAAdJR9dRz4KRi5gYGAAAAAA//8abZiPglGABOREXROg&#10;I+ijDfRRMApGwSigPdgAPY98tEE+CkY8YGBgYAAAAAD//xptmI+CUYAGkDaIjl5QNApGwSgYBbQB&#10;B6Aj5KMbO0fBKIABBgYGAAAAAP//7NYxAQAADMOg+Fc9Bf12ggrEHAZBB3gn5LBUBwAA//8abZiP&#10;glFAAIw20EfBKBgFo4Bi8AC6ZGXDaFCOglGAAzAwMAAAAAD//xptmI+CUUAkGG2gj4JRMApGAcng&#10;AXSEfMFo0I2CUUAAMDAwAAAAAP//7NYxEQAADAOh96+6EnrZQQViDiNBB3gJOayqAwAA///s1jEB&#10;AAAMw6D4Vz0B+3qDCsQcRoIO8Ag5rKoDAAD//+zbIQEAAACDMPqnfojbLQUGYQ4ngQ5g6oRbNQAA&#10;AP//7NYxAQAADMOg+Fc9E/0GKhBzGBF04CEhh5XqAAAA//8abZiPglFAZQBtoAeMXlQ0CkbBKBjG&#10;ALRUZeFog3wUjAIqAgYGBgAAAAD//xptmI+CUUBDAL1JFDSCbjAazqNgFIyCYQBGr84fBaOAVoCB&#10;gQEAAAD//xptmI+CUUAHICfq6gAdQXcYDe9RMApGwRADHxgYGCYyMDBMePR694fRyBsFo4BGgIGB&#10;AQAAAP//Gm2Yj4JRQEcgJ+qqAG2gJ4yG+ygYBaNgkAPwCSsMDAwbRhvko2AU0AEwMDAAAAAA//8a&#10;bZiPglEwAABpo2j86Dr0UTAKRsEgA6MbOkfBKBgIwMDAAAAAAP//Gm2Yj4JRMMAAug49fnSZyygY&#10;BaNgAAFoRHzD6PrxUTAKBhAwMDAAAAAA//8abZiPglEwSICcqKsBdKNowOhxi6NgFIwCOoHR5Sqj&#10;YBQMFsDAwAAAAAD//xptmI+CUTDIAHSZC+w0l9FlLqNgFIwCWoDR4w5HwSgYbICBgQEAAAD//xpt&#10;mI+CUTCIAfQ0l/jRzaKjYBSMAioA0Oj4QlCjfHS5yigYBYMQMDAwAAAAAP//Gm2Yj4JRMATA6Cj6&#10;KBgFo4ACABod3/jo9e4No4E4CkbBIAYMDAwAAAAA//8abZiPglEwxADSKProWvRRMApGAS7wAHr2&#10;+ILRteOjYBQMEcDAwAAAAAD//xptmI+CUTBEAdLV/6MnuoyCUTAKGJBOVpn46PXuC6MhMgpGwRAD&#10;DAwMAAAAAP//Gm2Yj4JRMAwA9OKihNFz0UfBKBiRYAN0qcqC0egfBaNgCAMGBgYAAAAA//8abZiP&#10;glEwzMDosYujYBSMCHABaSPn6FKVUTAKhgNgYGAAAAAA//8abZiPglEwjIGcqCuoce4/2kgfBaNg&#10;WADYuvENo6eqjIJRMAwBAwMDAAAA//8abZiPglEwQgC0kQ7bNDoKRsEoGBrgAXSpysLRdeOjYBQM&#10;c8DAwAAAAAD//xptmI+CUTDCANKmUX/optHRkfRRMAoGFxhtjI+CUTASAQMDAwAAAP//Gm2Yj4JR&#10;MMLB6HKXUTAKBgUANcA3QpepjDbGR8EoGImAgYEBAAAA//8abZiPglEwCuAA2ki3hzbSR093GQWj&#10;gLbgAFJjfHTN+CgYBSMdMDAwAAAAAP//Gm2Yj4JRMAqwAujpLrDRdIPRUBoFo4Bi8AGtMT56msoo&#10;GAWjAAEYGBgAAAAA//8abZiPglEwCggC6DnpDqPr0kfBKCAZXIA1xh+93n1gNPhGwSgYBTgBAwMD&#10;AAAA//8abZiPglEwCkgGcqKuyI300dH0UTAKEAB5VPzA6BKVUTAKRgHRgIGBAQAAAP//Gm2Yj4JR&#10;MAooAkinvNhDG+qja9NHwUgDoIb4QWhDfHRUfBSMglFAHmBgYAAAAAD//xptmI+CUTAKqApGl72M&#10;ghEAYMtTDj56vXvDaISPglEwCqgCGBgYAAAAAP//Gm2Yj4JRMApoCqCbSEENdP3REfVRMETBBbRR&#10;8dFNm6NgFIwC6gMGBgYAAAAA//8abZiPglEwCugKkEbU7aHr00fXqI+CwQQ+QBvio0tTRsEoGAX0&#10;BQwMDAAAAAD//xptmI+CUTAKBhRA16gboDXWR5e/jAJ6gQtIDfELo5f7jIJRMAoGDDAwMAAAAAD/&#10;/xptmI+CUTAKBh1AGlXXR2q0j4JRQCl4AG2EX4QuTbkwuixlFIyCUTBoAAMDAwAAAP//Gm2Yj4JR&#10;MAqGBICuVTeArlEfHVkfBYTABWhDfLQRPgpGwSgYGoCBgQEAAAD//xptmI+CUTAKhiyAjqzDRtfl&#10;kdijYOSAD0jLUUCN8Aej68JHwSgYBUMSMDAwAAAAAP//Gm2Yj4JRMAqGHYCOrguMNtiHFXgAxQeR&#10;G+Ojo+CjYBSMgmEDGBgYAAAAAP//Gm2Yj4JRMApGDEDaaAobadeHNuBHl8UMDvAAaR34R+gSlA+j&#10;GzJHwSgYBSMCMDAwAAAAAP//Gm2Yj4JRMApGARTIibrCRtVhNKzhrjB6/jpVAGyJCazhDWuIPxi9&#10;un4UjIJRMOIBAwMDAAAA//8abZiPglEwCkYBkQBpxJ0BbZTdHsmEkbZkBta4hrEfQtkXoEtORke8&#10;R8EoGAWjgBjAwMAAAAAA//8abZiPglEwCkYBjQDSWncYQG+0y+MYiafXCD2uTZIH0fjIjW+G0bXd&#10;o2AUjIJRQAPAwMAAAAAA//8DALtMa0i/ci6pAAAAAElFTkSuQmCCUEsDBAoAAAAAAAAAIQAvxrae&#10;+JAAAPiQAAAUAAAAZHJzL21lZGlhL2ltYWdlMy5wbmeJUE5HDQoaCgAAAA1JSERSAAAC5QAAAuUI&#10;BgAAAGM6mP4AAAAJcEhZcwAALiMAAC4jAXilP3YAACAASURBVHicYmQYBaNgFIyCUUAXICfqqsDA&#10;wKCAZpcBAwODAA779fHIkQMeMDAwPMSh7wEUI4MLj17v/jCaOkbBKBgFo4DGgIGBAQAAAP//Gm2U&#10;j4JRMApGARlATtQVuTHtgGSCPRIbWyN8KIMLDAwMsEY6cgP/A1QOLP7o9W70xv0oGAWjYBSMAnyA&#10;gYEBAAAA//8abZSPglEwCkYBEpATdRWAjl4zIDW2YSPWw62RTWtwAGo+rAEPa7x/ePR694WBc9Yo&#10;GAWjYBQMMsDAwAAAAAD//xptlI+CUTAKRhxAGuUGNbr5kZaQGIymBrqCD0ij7xeR+KOj7aNgFIyC&#10;kQUYGBgAAAAA//8abZSPglEwCoYlQFq/jdzwHh3pHloA1mA/iLTmfXSd+ygYBaNg+AEGBgYAAAAA&#10;//8abZSPglEwCoY0QGt8yyOxR8HwBbAR9QvQZTEXRhvro2AUjIIhDRgYGAAAAAD//xptlI+CUTAK&#10;hgyQE3V1gDa69aEj36ON71GADGCj6QeRGuqjy2BGwSgYBYMfMDAwAAAAAP//Gm2Uj4JRMAoGJYA2&#10;wA2QGuCj671HATkAeVT94GhDfRSMglEwKAEDAwMAAAD//xptlI+CUTAKBhxAN17CGuAOow3wUUBj&#10;8AG5kQ46JWZ06csoGAWjYEABAwMDAAAA//8abZSPglEwCugOoKPgDtAzvfFdnjMKRgG9wAPoEY4X&#10;oY300SMbR8EoGAX0AwwMDAAAAAD//xptlI+CUTAKaAqg537DGuCjo+CjYKiAD9BGOmzJy4HRmBsF&#10;o2AU0AwwMDAAAAAA///s1jENAAAIA7D5V4U0LhzsIq2KSjlQJeE8dkkfSQeqkiwAAAD//xptlI+C&#10;UTAKKAbQ5Sj+o43wUTCCwAe0RvrocpdRMApGAfmAgYEBAAAA//8abZSPglEwCkgG0I2ZyA3xUTAK&#10;Rjp4gNRI3zC6cXQUjIJRQBJgYGAAAAAA//8abZSPglEwCggCpCUpsEb46K2Yo2AU4AegkfON0Ab6&#10;6Cj6KBgFowA/YGBgAAAAAP//Gm2Uj4JRMAqwAuhNmQGjo+GjYBRQDECj5htGR9FHwSgYBTgBAwMD&#10;AAAA//8abZSPglEwCuAAuiwlHtoYHx0NHwWjgDbgANIo+uhFRqNgFIwCBgYGBgYAAAAA//8abZSP&#10;glEwwoGcqCtsNDxg9LzwUTAK6A5Gl7mMglEwChgYGBgYAAAAAP//Gm2Uj4JRMALBaEN8FIyCQQke&#10;QJe5LBxtoI+CUTDCAAMDAwAAAP//7NYBDQAADMOg+ld9Hc9ABVIOI0QcXhF0WFIdAAAA//8abZSP&#10;glEwjMFoQ3wUjIJhAWAN9Imja9BHwSgYpoCBgQEAAAD//xptlI+CUTDMAHSzZv5oQ3wUjIJhCUCj&#10;5gtHN4mOglEwzAADAwMAAAD//xptlI+CUTAMAPT4wvzRU1NGwSgYUeAAUgN99JjFUTAKhjJgYGAA&#10;AAAA//8abZSPglEwRAH0Qp8AaGN89Gr7UTAKRjZYADrF5dHr3RtGekCMglEwJAEDAwMAAAD//xpt&#10;lI+CUTDEANI68YTRuBsFo2AUoIEH0NHzBaPLW0bBKBhCgIGBAQAAAP//Gm2Uj4JRMAQAdHlKAvRi&#10;n9HlKaNgFIwCYsAB6OktC0ZDaxSMgkEOGBgYAAAAAP//Gm2Uj4JRMIgBdFQcdsPmKBgFo2AUkAM+&#10;QJe3jJ7eMgpGwWAFDAwMAAAAAP//7NhBDQAADIQw/KueiiX3aFUQRDmMccWBR+45LKoOAAD//xpt&#10;lI+CUTBIgJyoqwPSCSqjYBSMglFASwAaPZ84uvZ8FIyCQQIYGBgAAAAA//8abZSPglEwgADpBJX6&#10;0VHxUTAKRsEAAdjFRAdGI2AUjIIBAgwMDAAAAAD//xptlI+CUTAAAOlc8YTRC35GwSgYBYMEgEbM&#10;G0fPPR8Fo2AAAAMDAwAAAP//7NpBCQAADMSw+lc9FweDREUfFeUwZFEBHrC2wFp1AAAA//8abZSP&#10;glFAByAn6powesnPKBgFo2AIAtipLRdGI28UjAIaAgYGBgAAAAD//xptlI+CUUAjAF0vDmuMj64X&#10;HwWjYBQMZQBab944uu58FIwCGgEGBgYAAAAA//8abZSPglFAZYB0pGH+6HrxUTAKRsEwAw+gjfPR&#10;IxVHwSigJmBgYAAAAAD//xptlI+CUUAlAG2M149efz8KRsEoGAFgdFPoKBgF1AQMDAwAAAAA///s&#10;26EBAAAIw7D9rzgZxQWTJFfUVJRDSYwDj90UOuIcCkkWAAD//xptlI+CUUAmgJ6kEj/aGB8Fo2AU&#10;jILRxvkoGAUUAQYGBgAAAAD//xptlI+CUUAigDbGQSPjDqNhNwpGwSgYBShgtHE+CkYBOYCBgQEA&#10;AAD//+zWMQEAAAzDoPhXPQvdDyqQchjJOMBMzuGjOgAAAP//Gm2Uj4JRQADIibqCzhbvH22Mj4JR&#10;MApGAclgtHE+CkYBMYCBgQEAAAD//+zbIQEAAAjAsPdPTQJQyC3FzUU5LAycAG/EOVyqAQAA//8a&#10;bZSPglGABkYb46NgFIyCUUAz8AF6zvmE0SAeBaMACTAwMAAAAAD//+zdoQEAAAjDsP1veBkzwQO4&#10;5Iq6inKoHjhHjAO8MyGCK8kCAAD//xptlI+CEQ+gjfGC0Rs4R8EoGAWjgO4A1DhPHL2+fxSMeMDA&#10;wAAAAAD//xptlI+CEQ3kRF0ToKPjo43xUTAKRsEoGDhwADpyPto4HwUjEzAwMAAAAAD//xptlI+C&#10;EQnkRF0DoI1xhdEUMApGwSgYBYMGLIA2zh+MRskoGFGAgYEBAAAA///s3EERAAAMwjCsz/l0cCQq&#10;+qooZ4q9IUCFc2phSpIHAAD//+zcQREAAAyDMPyrno5dExW8EOVMcFQBeMephR3VAQAA//8abZSP&#10;gmEP5ERdG0Y3cY6CUTAKRsGQBaObQUfB8AcMDAwAAAAA///s2kERADAQhDAs11klno+dRAUPRDmz&#10;fOMAU371/OZMqg4AAP//Gm2Uj4JhB6BLVeaPrhsfBaNgFIyCYQlG15uPguEHGBgYAAAAAP//Gm2U&#10;j4JhA5DOG68fjdVRMApGwSgY1uABdNR8w2g0j4JhARgYGAAAAAD//xptlI+CYQFGl6qMglEwCkbB&#10;iAQHoOvNR5e0jIKhDRgYGAAAAAD//+zaMQ0AAACDMPyrno4lrQoORDnXrCoAWFq4Vw0AAP//7Nwx&#10;DQAADMOw8Ee9ZyQq2Sh6VDHKmfVVFVcVAFJpYVp1AAAA//8abZSPgiEH5ERdHaCj46NLVUbBKBgF&#10;o2AUoIMN0Mb56Kj5KBg6gIGBAQAAAP//Gm2Uj4IhA6AbOftHLwAaBaNgFIyCUUAAjF48NAqGFmBg&#10;YAAAAAD//xptlI+CIQGgGznnj14ANApGwSgYBaOABDC6EXQUDA3AwMAAAAAA//8abZSPgkENRjdy&#10;joJRMApGwSigEIBGzSc+er27YTQgR8GgBQwMDAAAAAD//xptlI+CQQvkRF1hZ46Pjo6PglEwCkbB&#10;KKAUXICOml8YDclRMOgAAwMDAAAA///s2DENAAAMw7BSH/OhqNTDRhFFlDPHHQeg6Fxz5iR5AAAA&#10;///s2EENAAAMhDD8q56L5R6tCoIoZ4o7DsAD15wt1QEAAP//7NhBEQAADIMw/KuejPWRqOAQ5Uxw&#10;xwF44JqzoToAAAD//+zYMQ0AAACDMPyrnow9rQqCKOfOHQfgyDXnrxoAAAD//xptlI+CAQPQc8dB&#10;o+MBo7EwCkbBKBgFo2CAQeHoueajYMAAAwMDAAAA///s3DEBAAAMgzD8q56M7khUcCHKmfAdB+Ah&#10;X3M2qgMAAP//Gm2UjwK6gtFbOUfBKBgFo2AUDHLwAdow3zAaUaOAboCBgQEAAAD//xptlI8CugE5&#10;UVcDBgaG9QwMDAqjoT4KRsEoGAWjYJCDDdDG+YfRiBoFNAcMDAwAAAAA//9iGg3lUUAPICfqCtrd&#10;fn60QT4KRsEoGAWjYIgA0DLL83KirqOngo0C2gMGBgYAAAAA//9iHg3mUUBLADrqkJ9bef3ocpVR&#10;MApGwSgYBUMQgJZcJvBzKzN+/HbvwGgEjgKaAQYGBgAAAAD//+zbQREAAAyDMPyrnop+dokOkK8w&#10;Y+YE4BETKDvVAQAA//8aXb4yCmgC5ERd+6Hrx0cb5KNgFIyCUTAKhgNwgC5nGT3GdxRQHzAwMAAA&#10;AAD//xodKR8FVAXQmzlBjXGD0ZAdBaNgFIyCUTBMwYRHr3cXjkbuKKAaYGBgAAAAAP//Gm2UjwKq&#10;gdHlKqNgFIyCUTAKRhAA3QAaOLqcZRRQBTAwMAAAAAD//+zaMQEAAAwCICOtf7qV8BNyoK9QoasA&#10;MOZ0FmqSPAAAAP//7NoxDQAAAIMw/KueiL2tDIJSzsWuAgB2Fk7VAAAA//8abZSPArLB6HKVUTAK&#10;RsEoGAWjAA4OQJezjF42NApIBwwMDAAAAAD//+zdQQ0AQAgDwfo3iRVyOQzAe0bHppWvcDJnQHIV&#10;APjeOkvNezXsJGkAAAD//xodKR8FJAE5UVcB6Oj46Bq6UTAKRsEoGAWjADsofPR694TRsBkFRAMG&#10;BgYAAAAA//8abZSPAqIBtPe/fvSq/FEwCkbBKBgFo4AgWABtnI8uZxkFhAEDAwMAAAD//xptlI8C&#10;ooCcqCvomvz+0eUqo2AUjIJRMApGAdFg9NjEUUAcYGBgAAAAAP//Gm2UjwKCAHrcYcFoSI2CUTAK&#10;RsEoGAUkgw/QhvmB0aAbBTgBAwMDAAAA//8abZSPApxgdP34KBgFo2AUjIJRQDWQ+Oj17gWjwTkK&#10;sAIGBgYAAAAA//9iHg2ZUYANIK0fdxgNoFEwCkbBKBgFo4BiEMDPrazw8du9jaNBOQowAAMDAwAA&#10;AP//Gh0pHwUYQE7U1WH0uMNRMApGwSgYBaOAJmD0PPNRgAkYGBgAAAAA//8aPad8FKAA6IbO/aMN&#10;8lEwCkbBKBgFo4AmwAF6Pf/oeeajAAEYGBgAAAAA//8aHSkfBXAgJ+oKWj+eMBoio2AUjIJRMApG&#10;Ac3B6AbQUYAADAwMAAAAAP//7NshAQAAAIMw+qd+jJstBQZRjqETAH4MoFQ1AAAA//8abZSPcABt&#10;kIOWq4xOo42CUTAKRsEoGAUDAxY8er07cTTsRzBgYGAAAAAA//8aPX1lBAPoerbzozd0joJRMApG&#10;wSgYBQMKDEAns/BzKx/8+O3ej9GoGIGAgYEBAAAA//8aHSkfoUBO1DUAumRldEPnKBgFo2AUjIJR&#10;MDgA6AZQx9GTWUYgYGBgAAAAAP//Gj19ZQQC6Akro0cejoJRMApGwSgYBYMLgGaw94+ezDICAQMD&#10;AwAAAP//Gh0pH2FATtS1gYGBoX6kh8MoGAWjYBSMglEwiMEH6Ij5hdFIGiGAgYEBAAAA//8aXVM+&#10;ggD0yMOCkR4Oo2AUjIJRMApGwSAHHAwMDBH83MovP367N9owHwmAgYEBAAAA///s3EERAAAMgzD8&#10;q56OXRMZPFDKB1geAsBblokLqgMAAP//Gh0pH+YA6chDh5EeFqNgFIyCUTAKRsEQBAH83MofP367&#10;d2I08oYxYGBgAAAAAP//Gm2UD2Mwegb5KBgFo2AUjIJRMCyAB+jIxI/f7m0cjc5hChgYGAAAAAD/&#10;/xptlA9TMHoG+SgYBaNgFIyCUTCsgMFow3wYAwYGBgAAAAD//xpdUz4MAbRBvn/0yMNRMApGwSgY&#10;BaNg2IEN0HXmo2eZDyfAwMAAAAAA///s3TENAAAAgzD8q56PpVXBhyg/I8gB4J7J0JtqAAAA//8a&#10;vTxoGAHoLZ2jDfJRMApGwSgYBaNgeAPYJUOj9f1wAQwMDAAAAAD//xodKR8mAHpL5/yRHg6jYBSM&#10;glEwCkbBCAKjI+bDBTAwMAAAAAD//+zWAQEAAAjDoPVPbY8LKZDyAUIOAG+J+YLqAAAA//8aXb4y&#10;xMFog3wUjIJRMApGwSgY0QB82hp0T9koGKqAgYEBAAAA//8aHSkfwmC0QT4KRsEoGAWjYBSMAij4&#10;AB0xH72WfygCBgYGAAAAAP//7NZBDQAADAOh8696/zloAiqQ8lFCDgA8Yr6qOgAAAP//7NYBDQAA&#10;DMOg+ld9BRewBFQg5YOEHAB4iPmi6gAAAP//7NZBDQAADAOh8696EvZuAiqQ8jFCDgA8xHxNdQAA&#10;AP//7NZBDQAADAOh8696FvZtAiqQ8iFCDgA8ifmS6gAAAP//7NZBDQAADAOh8696GvZsAiqQ8hFC&#10;DgA8ifmK6gAAAP//7NZBDQAADAOh8696HvZrAiqQ8gFCDgA8ifmC6gAAAP//7NYxAQAADMOg+Fc9&#10;EXt6gAqkfJyQAwBPYr6uOgAAAP//7N0xAQAwDIAwLNW/mUqZiR09EhV8iPLDBDkA8MlW4/x5VPUA&#10;AAD//xq90XOQgtEG+SgYBaNgFIyCUTAKqAgUGBgY9suJugqMBuogBAwMDAAAAAD//xodKR+EYLRB&#10;PgpGwSgYBaNgFIwCGoEL0KUsoyPmgwkwMDAAAAAA//8abZQPMiAn6moA6skyMDCM9mRHwSgYBaNg&#10;FIyCUUALMNowH2yAgYEBAAAA///s1jERAAAMA6H3r7ouehlABVI+RMgBgCdivqQ6AAAA//8aXVM+&#10;SMBog3wUjIJRMApGwSgYBXQEBqNLZQcRYGBgAAAAAP//Yh7pATAYgJyoK2jzxfHRBvkoGAWjYBSM&#10;glEwCugINPi5lRU+fru3cTTQBxgwMDAAAAAA//8abZQPMIDugt4O3RU9CkbBKBgFo2AUjIJRQE9g&#10;MNowHwSAgYEBAAAA//8abZQPIIA2yPdDp5BGwSgYBaNgFIyCUTAKBgKAGuYfP367d2I09AcIMDAw&#10;AAAAAP//Gl1TPrBg/WiDfBSMglEwCkbBKBgFgwD0Q49kHgUDARgYGAAAAAD//xodKR8gICfqCtpc&#10;ETAiPT8KRsEoGAWjYBSMgsEIAvi5lR9+/HZv9Dp+egMGBgYAAAAA//8aPRJxAAC0QT7aGx0Fo2AU&#10;jIJRMApGwWADH6BHJY42zOkJGBgYAAAAAP//Gl2+QmcAnRoabZCPglEwCkbBKBgFo2AwAgHodfyj&#10;y2vpCRgYGAAAAAD//+zdQQkAAAzEsPpXPRcHg0RGP1XKh+zzAYAnzIWWqgMAAP//7N1BCQAADMSw&#10;+lc9FweDREV/FeUj5kAAwDPCfKU6AAAA//8aXb5CBzDaIB8Fo2AUjIJRMApGwRAEoPZL/2jE0QEw&#10;MDAAAAAA//8aPX2FxgB6Fvn60cuBRsEoGAWjYBSMglEwBAHoDHOBj9/u7RyNPBoCBgYGAAAAAP//&#10;Gl2+QmMgJ+p6fvQs8lEwCkbBSAZaOsoMfPw8DHx83AzaOsrgkADxtaBsGLCw0qMolE4cu4TCv3bl&#10;LsOnj1/A7MePXzI8efwSou7oxdH0OApGAekg8dHr3QtGw41GgIGBAQAAAP//Gm2U0xCMHn04CkbB&#10;KBgJANbotoQ2qi2s9SE0hY1sWgNwo/3TV3jj/fixS2AaxB8Fo2AUYAWg9eUHRoOGBoCBgQEAAAD/&#10;/xptlNMIyIm6FoyuwxoFo2AUDCcgIysOboCDRrtBNIw/HAGoYQ4aWQfRV6/chfNHwSgY4WD0DHNa&#10;AQYGBgAAAAD//xptlNMAyIm6BkDXkY+CUTAKRsGQBMgNcNDIt5a2Eng0fCQD8Cj61Xvg5S+jDfVR&#10;MILB6IkstAAMDAwAAAAA//8abZRTGYyetDIKRsEoGIoA1AAHLTeBNcJBjfJRQBjARtOPH70IXtM+&#10;uvRlFIwQcODR692Oo5FNRcDAwAAAAAD//xptlFMRQE9aOT960sooGAWjYLADUKMb1Ph297QCN8ZH&#10;+ig4tQBoNB3UOAc10ndtPzY6kj4KhjNY8Oj17sTRGKYSYGBgAAAAAP//Gm2UUxGMnrQyCkbBKBjM&#10;wM3TisHSWh9Mj46E0weAGuWg5S47tx8DN9Zhp8GMglEwTMDoiSzUAgwMDAAAAAD//xptlFMJjJ60&#10;MgpGwSgYbAA0+g1qgINGw0H0KBh4ABo9BzfQj14cHUUfBcMFjJ7IQg3AwMAAAAAA//8abZRTAciJ&#10;uoIa4/OHvEdGwSgYBUMegBriIeGu8BHxUTB4AWj9+eoVu0aXuYyCoQ5AGz4NH73e/WA0JikADAwM&#10;AAAAAP//Gm2UUwigGzvPD2lPjIJRMAqGNBgdER/6ANRAnztrPbiBPrrEZRQMQTB6IgulgIGBAQAA&#10;AP//Gm2UUwCgGzvvj560MgpGwSgYCABriIdEuI2G/zACoIY5bAR9FIyCIQRGN35SAhgYGAAAAAD/&#10;/xptlFMARjd2joJRMAroDUAbNJPTg0Y3a44AABoxX7NyN8PcmetGl7eMgqECCh+93j1hNLbIAAwM&#10;DAAAAAD//xptlJMJ5ERdQbd1FgxJx4+CUTAKhhwANcJBjfHBfnX9KKANAJ3cAho9X7Ni12gIj4LB&#10;DgxHb/wkAzAwMAAAAAD//xptlJMBRjd2joJRMAroAUBrxZPTAsHLU0ZHxUcBA3T0fN6s9eAG+ujo&#10;+SgYpAC0rlxxdH05iYCBgQEAAAD//xptlJMIRm/sHAWjYBTQGoAa4IWlsaNrxUcBXgAaNQdtDh29&#10;RXQUDEIweuMnqYCBgQEAAAD//xptlJMAoBs794+uIx8Fo2AU0AKAbtgENcZHl6iMAlIAaGlLf/di&#10;8Nnno2AUDCIw4dHr3YWjEUIkYGBgAAAAAP//Gm2UkwDkRF3XMzAwBAwZB4+CUTAKhgQYbYyPAmqA&#10;0XXno2AQgsBHr3dvGI0YIgADAwMAAAD//xptlBMJ5ERdQZs6+4eEY0fBKBgFQwKMNsZHAS0AaK05&#10;aOR8tHE+CgYBGL1YiFjAwMAAAAAA//8abZQTAUYvCBoFo2AUUBOMNsZHAT3AaON8FAwScOHR692G&#10;o5FBADAwMAAAAAD//xptlBMA0HXkoAa5wqB26CgYBaNg0IPRxvgoGAgwuuZ8FAwCMLq+nBBgYGAA&#10;AAAA//8abZQTAKPryEfBKBgFlALQaSq9k0tHG+OjYEABqHHeWDN99LSWUTBQYHR9OT7AwMAAAAAA&#10;//8abZTjAaPryEfBKBgFlADQOeP1zRmjRxuOgkEFQMtZQCPno+ecjwI6g9H15fgAAwMDAAAA//8a&#10;bZTjAKPnkY+CUTAKKAGgZSpJaYHghvkoGAWDDcAuIQKdcw5ij4JRQCcwen45LsDAwAAAAAD//2Ie&#10;nM4aWABdR75+dB35KBgFo4BUAFo3vnJDD/hafHYOttHwGwWDEoDSJiit+gU6gEfM7955PBpRo4Ae&#10;QIGfW5nx47d7B0ZDGw0wMDAAAAAA//8aHSnHAuREXUFLVgoGncNGwSgYBYMWgNaN17dkghvjo2AU&#10;DDUAWm9enNs9uqRlFNALOD56vXu0YY4MGBgYAAAAAP//Gm2UowE5UdcA6Cj5KBgFo2AUEAVAy1RA&#10;y1VGl6qMgqEOJnQvBq83HwWjgMbgAXR9+YfRgIYCBgYGAAAAAP//Gl2+ggSQrtHnGDSOGgWjYBQM&#10;WqClo8ywaEUbQ2iE2+hSlVEwLABoSYu7pxXD3TtPRkfNRwEtAai9pfHx272Vo6EMBQwMDAAAAAD/&#10;/xptlCMBfm7l7aBEMmgcNApGwSgYtAA0Mj5lVhWDqJjQaCSNgmEFQGka1NHk5+dhOH/2BsPPn79G&#10;I3gU0AJo8HMrX/z47d6N0dBlYGBgYGAAAAAA//8aXb4CBaPHH46CUTAKiAGg0fHeSSVgehSMguEO&#10;QKPlxXk9oxcPjQJagdFjEmGAgYEBAAAA//8aHSlHHH84f3TZyigYBaMAHxgdHR8FIw2A9knARs0P&#10;7jszGv+jgNoA1O4y+Pjt3sIRH7IMDAwAAAAA//8abZQjlq2MHn84CkbBKMAKYGvHfQMdRgNoFIxI&#10;YGisCV5rDlrO8vrV+9FEMAqoCUDHJH78+O3eiREdqgwMDAAAAAD//xrxjXI5UdcGBgaGiEHglFEw&#10;CkbBIASgk1VAy1Vk5CRGo2cUjGgAmiGKifcBXzYEapyPglFAReDBz6288eO3ey9GbKAyMDAAAAAA&#10;//8a0WvKoctWzg8Cp4yCUTAKBhkATduDGuOj546PglGACXZtPwZeaz56G+gooCK48Oj1bsMRG6AM&#10;DAwAAAAA//8a0SPl0GUro8Nfo2AUjAIUAFquArqVEzRlPwpGwSjABMqqsgwx8d4M58/dGD06cRRQ&#10;C0iM6Ns+GRgYAAAAAP//GrGN8tFlK6NgFIwCbAC0XGX2wobRi4BGwSggAEBn84M2gTJCbwQdBaOA&#10;CsBhxC5jYWBgAAAAAP//GpGNcuiyleWDwCmjYBSMgkECQI3wtu48hqy80b76KBgFpADQhUPaOsoM&#10;B/efGT3TfBRQA1h8/HZv5ogLSQYGBgAAAAD//xqRjfLRZSujYBSMAmQgIysOPl3F3sl0NFxGwSgg&#10;A4CWszg4mYyezjIKqAFG5jIWBgYGAAAAAP//GnGN8tFlK6NgFIwCZAAa5Vu5vnv0dJVRMAooBKDT&#10;WfwCHBju3nkMxqNgFFAARt4yFgYGBgAAAAD//xpRjfLRZSujYBSMAmQAWj8OugwItDZ2FIyCUUA5&#10;AOUlv0CH0XXmo4AaYGQtY2FgYAAAAAD//xpRjfLRZSujYBSMAhgAHXc4un58FIwC2gDQDJSsrDi4&#10;YT66znwUkAlG1jIWBgYGAAAAAP//GjHnlEOXrdQPAqeMglEwCgYQgDZ0gk5XsbDSG42GUTAKaAyu&#10;XbnLEB5YOnqe+SggF3wAXSj76PXuB8M+BBkYGAAAAAD//xoRI+Vyoq6gK/TXDwKnjIJRMAoGEMA2&#10;dI6ePz4KRgF9AGid+egG0FFAAeBgYGAw+Pjt3sJhH4gMDAwAAAAA//9iGgRuoAeYP/y9OApGwSjA&#10;B0AXAm3fNx1Mj4JRMAroB8CXca3vF+/JywAAIABJREFUHs17o4Bc4CAn6pow7EOPgYEBoGE/Ug6N&#10;yIJB4JRRMApGwQABWKNg9EKgUTAKBgaAN4AGODC8fv0evKRlFIwCEgHoNJaZH7/d+zFsA46BgQEA&#10;AAD//xrWjXI5UVcBBgaG7dDpj1EwCkbBCAQhEW7gJSujJ6yMglEwsACUB909rcDX8o82zEcBiQDU&#10;jtP4+O3eymEbcAwMDAAAAAD//xrWjXJ+buXpoE3gg8Apo2AUjIIBAKAGOeiUlVEwCkbB4AGjDfNR&#10;QCbQ4OdWPvjx273huemTgYEBAAAA//8ato1yOVFXBwYGhgmDwCmjYBSMggEAow3yUTAKBi8ANcxB&#10;J7KANoCOglFAAnD4+O3exGEZYAwMDAAAAAD//xq2jXJ+buX9DAwMAoPAKaNgFIwCOoPRBvkoGAWD&#10;Hzg4mYLPMt+1/dhobI0CYoHAsD27nIGBAQAAAP//GpaNcuiZ5AGDwCmjYBSMAjqD0Qb5KBgFQweA&#10;NmGPNsxHAYkAtOlz4cdv90BnmA8fwMDAAAAAAP//GnaNcuiZ5PNHN3eOglEw8gDo2vy27vzRmB8F&#10;o2AIgdGG+SggAwy/s8sZGBgAAAAA//8ado1yfm5lUIPcYBA4ZRSMglFARwAaIR9tkI+CUTA0wWjD&#10;fBSQCBT4uZUvfvx2b/hsSmBgYAAAAAD//xpW1+xDN3fuHwROGQWjYBTQEYwuWRk6AHTqBgiDNvnB&#10;Tt94DBWDAZA4sdeyg86eR76UBnRrK6hxxwBt6IHkQWIyULFRMLjBmhW7GIrzekZjaRQQA0CnsICu&#10;4B8ey1gYGBgAAAAA//8abo3y+6De0yBwyigYBaOATmC0QT44wYljlxiePHoBbmwfP3YJpRE+UADW&#10;SLe00oM01OUkGCys9EZ6VA06AGqUgxrno2AUEAEaH73eDdpHOPQBAwMDAAAA//8aNo1y6ObO+kHg&#10;lFEwCkYBncBog3xwAFADHNTgvnrlLpgeaudPgxrrIKwNpUcb6gMPRhvmo4AEoPjo9e6hf3Y5AwMD&#10;AAAA//8aFo1y6M2d90ePQBwFo2DkgNEG+cABUCP8xNGL4BFwED0cgYW1PnhEHUSPNtIHBow2zEcB&#10;kWDDo9e7A4d8YDEwMAAAAAD//xoujXLQ5s6EQeCUUTAKRgEdAGg0c+X6bvBShFFAewBaggLagHf8&#10;6MURuxHPzdOKwdJaH0yPrk+nHwgPLB22Hb9RQFXg+Oj17qF9djkDAwMAAAD//xryjfLRzZ2jYBSM&#10;LDDaIKcPAC1BWb1iF3xpyihAAFCjHNQ4D41wQ9lkOgqoD0B7EUAN89E0OAoIgAuPXu82HNKBxMDA&#10;AAAAAP//Gg6NclCD3GEQOGUUjIJRQGMAaohv3zd9dKSSRgDWEAeNhiOfhjIKcIPRBjrtAahh7umU&#10;OZomRwEhkPjo9e4FQzaUGBgYAAAAAP//GtKNcjlR1wToRUGjYBSMgmEOQA1y0Aj5aMOHugDU4Fmz&#10;cje4MT46GkkZADXQk9ODRpe40ACA0iZoxJzYozJHwYgEoKMRQZs+h+YRiQwMDAAAAAD//xrqjfLR&#10;IxBHwSgYIWD2wgZwY2cUUAeAlqWAGuKjG+loA2Cj56NplnoAlGbDA0Y3d48CvGDoHpHIwMAAAAAA&#10;//8aso3y0SMQR8EoGDmgviUTfIX+KKAMgEYZQUtT+rsXjy4FoBOAjZ6HhLuO7oOgAhi9XGgUEAGG&#10;5hGJDAwMAAAAAP//GpLX7EOPQFzOwMDAMQicMwpGwSigIQAdfVhRkzwaxBQAUAN83qz1DDnp7Qyb&#10;Nxxg+PTp65D1y1ADoLA+uO8Mw9JFWxlev3rHoKIqN9o4pwCAlq+BOpfnzw6r29VHAXWBwMdv9zYO&#10;uTBlYGAAAAAA//8akiPlcqKu/QwMDAWDwCmjYBSMAhoCUAUM2tg5CsgDoMY4aFR8dInK4AKgjmZh&#10;aezounMKwOhRiaOAABh6RyQyMDAAAAAA//8aco1yOVFXBehFQaNgFIyCYQxAo4lHzywaHVUkA4w2&#10;xocGGG2ckw9GT2QZBQTAgUevdzsOqUBiYGAAAAAA//8aio3y0YuCRsEoGAEANEI+etIKaWC0MT40&#10;wWjjnDwweiLLKCAAhtZoOQMDAwAAAP//GlJryqEXBU0YBE4ZBaNgFNAQgDZ2jp5aQTwANUqmT17J&#10;kBrfMHqs4RAEoDgDrfkHxaORsSYDOwfbSA8SooComBCDmJjgiL1ldhQQBA4fv92bOGSCiYGBAQAA&#10;AP//GlKNcn5u5fmjRyCOglEwvMHoxk7SAKgxl5rQCN5MOAqGNgBtXgRtCP318xeDhbX+aGwSAUCz&#10;aaAZotHO6CjAAgT4uZUffvx278KQCBwGBgYAAAAA//8aMstXRq/THwWjYPiD0Sv0iQegM5sba6aP&#10;NkaGKQAtZemdXMpgYaU30oOCKABaXz6aF0YBFvDg0evdikMiYBgYGAAAAAD//xpKjfLR6/RHwSgY&#10;5mB0HTlhAFri0Fg7Y3Td+AgBoGVcoOVco+vN8QPQaDmoYT66vnwUYAGFj17vHvxLnxkYGAAAAAD/&#10;/xoSy1eg1+mPHoE4CkbBMAaj68gJA1BDPC6ymuH82euD3amjgErg7p3HDGtW7mbg4GBjMDTWHA1W&#10;HAA0uza6vnwU4AAW/NzKMz9+u/djUAcQAwMDAAAA//8aEo1yfm7l9aC1QYPAKaNgFIwCGgDYaOAo&#10;wA5Ao4CgdeOg9eM/f/4aDaURBkBxDtozAFqyZGmtP7q8CwcYXV8+CnAA0EWTPz9+uze4T2JhYGAA&#10;AAAA//8a9MtXoKPk8weBU0bBKBgFNACj55HjB6DRcdByldFp+VHAAM0voOMTk9ICR8MDCxg9v3wU&#10;4AAfoNfvg+jBCRgYGAAAAAD//xr0I+Wjo+SjYBQMb7BoZRuDsqrsaCyjAVDjIie9DXzU4ejo+CiA&#10;AeRRc3dPq9HjE9EAKDy0dVVG91yMAnQw+EfLGRgYAAAAAP//GtSNcugo+ehFQaNgFAxTABrti4n3&#10;GY1eNABqcAV45Y9Ow48CnAA0Egw6PlFFVXa0U4sGQJtiQZ1a0BGTo2AUIAGDQb22nIGBAQAAAP//&#10;GtSN8tFR8lEwCoYvAFWcU2ZVjY70oYEJ3YsZivN6RkfHRwFBAEojmzccADdAHZxMRwMMCYDCA7Tp&#10;8/Wr94PGTaNgwMHgHi1nYGAAAAAA//8atGvKR9eSj4JRMLzByg09o2cwIwFQwwq0mfPE0YuDxk2j&#10;YOiA0TP+MQFopgm0vnwUjAIkMHjXljMwMAAAAAD//2IaBG7ABeoHp7NGwSgYBZQC0LKV0QY5AsAa&#10;D6MN8lFALgClIWuTuNElT0gA1FEBbYodBaMACYBWXwzOI7YZGBgAAAAA//8alI1y6Cj56HX6o2AU&#10;DEMAWrYyWlEiAGhDWnhg6ehpEaOAYgA7eWR0kyMCgAYARi9eGgVoIF9O1HXwLY1mYGAAAAAA//8a&#10;lGvKR9eSj4JRMHwB6Orw0Vs7IQB0TX5ny7zR9eOjgKoAtJYa1MlzH72Ma/Q0llGADQzOteUMDAwA&#10;AAAA//8adCPlo6Pko2AUDF8AuiRo9NZOyIgmaDMn6DKgUTAKaAFgMzCj59szgJfKhUS4DQKXjIJB&#10;BAbfaDkDAwMAAAD//xqMy1dG15KPglEwDAFoA9rorZ2QBjmosTQ6cjcKaA1AexRGG+YQUN+cMboJ&#10;dhQgg8G3tpyBgQEAAAD//xpUjXI5UdeA0VHyUTAKhidIHl3bCV5SAGokjW7GGwX0ArBNxCM9zYEH&#10;BZozBoFLRsEgAvmDyjUMDAwAAAAA//8abCPlgy6ARsEoGAWUA1BjvGCEb+4cbRyNgoECo51BCAAt&#10;YbGw1h8MThkFgwMIQJdMDw7AwMAAAAAA//8aNI1yOVFXB9B5/4PAKaNgFIwCKgPQ5s6RDECNodFl&#10;BKNgIAFs2dRIb5iPnvw0CtDA4FkyzcDAAAAAAP//Gkwj5aNryUfBKBiGALSxcySfST7aIB8FgwWM&#10;NsxHN32OAgygMGhGyxkYGAAAAAD//xoUjXI5UVeD0VHyUTAKhicYyZs7Rxvko2CwgdGGOWS0fHTT&#10;5yhAAoNj6TQDAwMAAAD//xosI+Wja8lHwSgYhgBU+Y3UzZ2jDfJRMFjBSG+Yg8ok0MbzUTAKoMAA&#10;uoR6YAEDAwMAAAD//xrwRrmcqCvotJVBtdB+FIyCUUA5AI1EJY3Qim+0QT4KBjsY6Q3z0Zs+RwEa&#10;GPgl1AwMDAAAAAD//xoMI+Wjo+SjYBQMQwAaiRqJU8SjDfJRMFTASG6Yg8qm0U2fowAJOECXUg8c&#10;YGBgAAAAAP//YhxI26G3Kd0fvVJ/FIyC4QVAI1BHzy4ecbEKauRYm8SNNshHwZACoAbqyvXdDFo6&#10;yiMu4qyNY8FHRo6CUcDAwLDg0evdiQMWEAwMDAAAAAD//xrokfKE0Qb5KBgFww+MxBEo2KjjaIN8&#10;FAw1AEqzxXk9IzLtjo6WjwIkkABdUj0wgIGBAQAAAP//GuhG+ejSlVEwCoYZAI2Sj8Qjx0b6iRaj&#10;YGiDkbrsClRWjcQZglGAEwzcHkcGBgYAAAAA//8asEY59FzI0Sv1R8EoGGZgJI48gUYZRxvko2Co&#10;A1AabqydMeLicSQf2zoKMMDADRYzMDAAAAAA//9iHiiL+bmV+0cb5aNgFAwvABolH2m3d86btZ5h&#10;+qSVg8Alo2AUUA5ADXPQaLmDk+mICU1QuXXi2KXRteWjAAQ4+LmVH378du8C3UODgYEBAAAA//8a&#10;kJHy0cuCRsEoGJ5gpI2S79p+jKGxZvogcMkoGAXUA6CO5poVu0ZUiI6eWz4KkMDAHI/IwMAAAAAA&#10;//8aqOUro2vJR8EoGGZgpK0lB40ogpatjIJRMBwBaBnLSFqS5eZpNXpu+SiAAdDV+/QfOGZgYAAA&#10;AAD//6J7oxx6DOLoZUGjYBQMMzCSRslH8mkVo2BkAFDaTo1vGFFpfPQkllGABOg/eMzAwAAAAAD/&#10;/xqIkfLRBvkoGAXDDIDOOR5Jo+SjGztHwUgAoDXWqQmNIyauQWXY6Gj5KICCALofj8jAwAAAAAD/&#10;/xqIRvno0pVRMAqGGRhJ6zFB621Ba8lHwSgYCeDE0YsME7pHzkVgo6PlowAJ0HcQmYGBAQAAAP//&#10;ouuNnnKirgEMDAzr6WnnKBgFo4C2ADRKfvTMohFxpT5odNzTafT4tFEw8sD2fdNHxHneo7fyjgIk&#10;8OHR692CdAsQBgYGAAAAAP//ovdIeTyd7RsFo2AU0BiANkiNhAY5bB35KBgFIxGMlPXloLJs9CSW&#10;UQAFAtA7degDGBgYAAAAAP//olujHLo2J2A0pkfBKBheYKRM9/Z3Lx5dRz4KRiwArS8fKZ3SkXgj&#10;8SjACeg3mMzAwAAAAAD//6LnSPnoBs9RMAqGGbCw1h8RG6NAF4uA1pKPglEwkgFoL8VI2E8x0o53&#10;HQV4gQPdNnwyMDAAAAAA//+iZ6N8dOnKKBgFwwyMhGle8LKV3O5B4JJRMAoGHoyUo0BDRxvlowAB&#10;6HNACQMDAwAAAP//okujHLrBc/RK/VEwCoYRAI0mgdaTD3cAWrYyev32KBgFEDBS9lZYWOmNiI2t&#10;o4AoQJ+VHgwMDAAAAAD//6LXSPnoKPkoGAXDDIyEkaTRZSujYBRggpGyjGV0w+cogAL6bPhkYGAA&#10;AAAA//+ieaN8dIPnKBgFwxOMhDWXo8tWRsEowA4aa6YP+2UsI+VkqVFAFKD94DIDAwMAAAD//6LH&#10;SPnoBs9RMAqGGQBVVsN9g+eE0WUro2AU4ASgvNE/zC8VAjXIR8ISvVFAFKD9hk8GBgYAAAAA//+i&#10;R6N8dOnKKBgFwwwM96UrI6HBMQpGAaUAtLRruB8TOrrhcxQgAdoOMjMwMAAAAAD//6Jpo1xO1NVh&#10;dIPnKBgFwwuMhNEj0NT8KBgFo4CIvFI7Y1iHEmjD50g49nUUEAVoO8jMwMAAAAAA//+i9Uj56Cj5&#10;KBgFwwyEhLsO6ygFbe4cCZvYRsEooAY4cfTisM8vo6PlowAKFKCDzbQBDAwMAAAAAP//olmjXE7U&#10;VWB0g+coGAXDDwz3Cmp0c+coGAWkgeE+szR6kdAoQAK0G2xmYGAAAAAA//+i5Ug5qEEuQEPzR8Eo&#10;GAV0BqBp3OF8du+aFbtGN3eOglFAIgDlmQnDeA/GcC/3RgFJIAA66Ex9wMDAAAAAAP//omWjfHTp&#10;yigYBcMMDPdR8tHNnaNgFJAH5s5aP6yPSBxdwjIKoIB2q0AYGBgAAAAA//+iSaMcemwMTdfdjIJR&#10;MAroD4bzNO7oEYijYBSQD0AN8uF80dbo0YijAAn40yQwGBgYAAAAAP//otVI+eha8lEwCoYZAE3f&#10;DtdTCEANirmjN3eOglFAERjOo+WjS1hGARIALWGh/smCDAwMAAAAAP//olWjfHTpyigYBcMMDOfp&#10;23nDfOp9FIwCeoDhPlo+uoRlFCAB6g8+MzAwAAAAAP//onqjXE7U1YCBgcGA2uaOglEwCgYWgM7r&#10;HY5gdJR8FIwC6oHhPFo+uoRlFCAB6g8+MzAwAAAAAP//osVI+ego+SgYBcMMDOepW9AZy6Oj5KNg&#10;FFAHDOfR8tElLKMACRhQfQkLAwMDAAAA//+iRaN8dD35KBgFwwwM5xGi0RNXRsEooC4YzqPlo0tY&#10;RgESoO61+wwMDAAAAAD//6Jqoxy6dGX0Wv1RMAqGGXD3sh6WUTp6LvkoGAXUB6AG+XC95XO4LuMb&#10;BWQB6q4MYWBgAAAAAP//ovZI+ejSlVEwCoYZ4OPnGbYV0eha8lEwCmgDhusM1HA+hWoUkAxA1+5T&#10;bw8lAwMDAAAA//+idqN8dOnKKBgFwwwM1wb5iWOXGK5duTsIXDIKRsHwA6AZKFAeG47Awlp/NMWO&#10;Ahig3mA0AwMDAAAA//+iWqN8dOnKKBgFwxO4D9P15KtX7BoErhgFo2D4grkz1w1Lvw3XMnEUkAWo&#10;NxjNwMAAAAAA//+i5kj56NKVUTAKhiEYjqNCoDWva0Yb5aNgFNAUgNaVD8c9G6PrykcBEqDeEhYG&#10;BgYAAAAA//+iZqN8dOnKKBgFwwyA1k4Ox/WTa1buHgSuGAWjYPiD4dj5Be2zGT0acRQgAeoMSjMw&#10;MAAAAAD//6JKo3x06cooGAXDEwzXtZPDdVp9FIyCwQaG6zKx0dHyUYAEqDMozcDAAAAAAP//otZI&#10;+ejSlVEwCoYhsByGFQ9oc+foMYijYBTQB4Dy2nA8HnG4HhM7CsgC1FnCwsDAAAAAAP//olajfHTp&#10;yigYBcMQDMeR8tFjEEfBKKAv2DkMG+WjI+WjAA04UBwgDAwMAAAAAP//orhRPrp0ZRSMguEJhut6&#10;8uF6qckoGAWDFYDWlQ/HGz5H15WPAiRA+YoRBgYGAAAAAP//osZIOVV6B6NgFIyCwQWG4yg5qEE+&#10;XK//HgWjYDCD4dgZHh0tHwVIwEBO1JWyAWoGBgYAAAAA//+iRqN8dD35KBgFwxAMx/Xkw3EafRSM&#10;gqEAhmPesxy9RGgUoALKlnIzMDAAAAAA//+iqFEO7RVQ9YrRUTAKRsHgAMNxanZ06cooGAUDA4bj&#10;LNXo8pVRgAbsKQoQBgYGAAAAAP//onSkfHTpyigYBcMUDLcKZ3TpyigYBQMLhluneLjuuxkFZIMA&#10;OVFXAbJ1MzAwAAAAAP//orRR7j8ad6NgFAw/MBzXk48uXRkFo2BgwfFjl4ZdDIyOlo8CNED+YDUD&#10;AwMAAAD//6K0UT56FOIoGAXDEGhpKw07T504enEQuGIUjIKRC4bj8jHt0Ub5KEAF5A9WMzAwAAAA&#10;AP//IrtRLifqOtogHwWjYJiC4VbRjF4YNApGwcAD0PKxE8NstHy43no8CsgG5LeNGRgYAAAAAP//&#10;omSknOIF7aNgFIyCwQmG25TscGsIjIJRMFTBcJuxGo6ziqOAIiBA9u2eDAwMAAAAAP//oqRRPjpS&#10;PgpGwTAFw61RPrqefBSMgsEBhlte5OPnAeNRMAqQAHntYwYGBgAAAAD//yKrUQ49CnH0Fs9RMAqG&#10;IRiOG5dG15OPglEwOABoKdno0YijYJgD8taVMzAwAAAAAP//InekfHSUfBSMgmEKRpeujIJRMApo&#10;CYZbnhxdwjIK0ADodk/Sj0ZkYGAAAAAA//8it1E+up58FIyCYQpkh9m5u6Oj5KNgFAwucHyY5UlZ&#10;OYlB4IpRMMgA6YPXDAwMAAAAAP//Gh0pHwWjYBSggOF2msBwPBt5FIyCoQyuXb03rOJvdPnKKMAC&#10;SB+8ZmBgAAAAAP//IrlRLifqOnqL5ygYBcMY8PFxDyvPgdawjoJRMAoGDxg9gWUUjABAeluZgYEB&#10;AAAA//8iZ6R89BbPUTAKhjEYTqM+w3FT2SgYBcMBDKd15aOnr4wCLECB5KMRGRgYAAAAAP//IqdR&#10;PjpSPgpGwTAFMsNsPfnoKPkoGAWDEwy3vDl6idAowAJIay8zMDAAAAAA//8iqVEO3U1K9qHoo2AU&#10;jILBDWSG2Yalq6ON8lEwCgYlGG55c7gt+xsFVAGkrStnYGAAAAAA//8idaR8dJR8FIyCYQyG3Uj5&#10;MNtQNgpGwXABTx6/HFZxqT262XMUYALS2swMDAwAAAAA//8itVE+ehTiKBgFwxgMt+MQR5evjIJR&#10;MDjBcNvsObqufBRgAaRduc/AwAAAAAD//xodKR8Fo2AUwMFwGikHbfAc3eQ5CkbB4AXDqdM8eizi&#10;KMABiG83MzAwAAAAAP//IrpRPrqefBSMguEPhtOa8tGlK6NgFAxu8OnT19EYGgXDHRC/woSBgQEA&#10;AAD//yJlpHx0lHwUjIJRMGTA6NKVUTAKBjcYTktYRs8qHwU4APFtZwYGBgAAAAD//yKlUT66nnwU&#10;jIJhDiys9IaNB0eXroyCUTC4wcdhlEdH15SPAhyA+HXlDAwMAAAAAP//Gh0pHwWjYBQMSzB6vf4o&#10;GAWDGwy3JWajDfNRgAMQ135mYGAAAAAA//8iqlE+up58FIyC4Q9GK5RRMApGAT3Bk0cvhlV4j272&#10;HAU4AHErTRgYGAAAAAD//yJ2pHx0lHwUjIJhDoZbhTLcjlwbBaNguIHhdlb5KBgFOABxbWgGBgYA&#10;AAAA///s2zENAAAMAjD8q54FDr61KgiBNpRryQGAKd8PHuh25UkOAAD//yK2UT66yXMUjIJRMGTA&#10;6AjcKBgFQwMMp3XllsNoo/wooDog3ChnYGAAAAAA//8aXb4yCkbBKACD4XSk12ijfBSMglEwCkbB&#10;IAKEB7cZGBgAAAAA//8i2CiXE3UdbZCPglEwAgD/6EbPUTAKRgGdwXDb7DkKRgEOQHiknIGBAQAA&#10;AP//ImakfHQ9+SgYBaNgSIHRi4NGwSgYGmB0VmsUjBBgAD3JEDdgYGAAAAAA//8iplGuP5piRsEo&#10;GAVDCYxuHhsFo2AU0BvIyIqPhvkowAfwD3IzMDAAAAAA//8iplE+unxlFIyCUTAKRsEoGAWjAA+Q&#10;kZMYDZ5RgA/gb08zMDAAAAAA///C2yiHDrUrjAbxKBgFwx+MXh40CkbBKKA3GE5X7Y+CUUAA4N/s&#10;ycDAAAAAAP//IjRSPrqefBSMghECRm+jGwWjYBTQGwy3q/ZHwSjAA/C3qRkYGAAAAAD//yLUKB9d&#10;ujIKRsEoGHLg6uhGz1EwCkbBKBgFgwuALhHCvfqEgYEBAAAA//8i1CgfvTRoFIyCUTDkwKdPX0cj&#10;bRSMglEwCkbBYAO4R8sZGBgAAAAA///s2jEBAAAMgzD8q56Cnf0SFRzYVwAAYO/v6uoAAAD//+zc&#10;sQkAAAwCMP+/uktX8YHkChGxhvKv2OenIgAAMPUFSpIDAAD//+zcIQEAAAjAsPdPTQJQyC3Gxa9S&#10;7roCAAA/9lJeDQAAAP//7NshAQAACMCw909NAlDILcXNryg3eQIAwI999qwGAAD//8LXKB+9yXMU&#10;jIJRMApGwSgYBaNgFIwC6gHso+UMDAwAAAAA///C1ygf3eQ5CkbBKBiSwNJKbzTiRsEoGAWjYBQM&#10;RoC9fc3AwAAAAAD//xpdUz4KRsEoAIMnj16MBsQoGAWjgK6Aj497NMBHwUgD2FeiMDAwAAAAAP//&#10;wtoolxN1HV1PPgpGwQgDTx6/HI3yUTAKRgFdgfboTcKjYOQB7CPlDAwMAAAAAP//7NoxDQAACMCw&#10;+VeNAfg4WxnLrlJuXQEAgF/7iVINAAAA///C1SiXH42AUTAKRsEoGAWjYBSMAuLAiaMXR0NqFBAF&#10;sK5IYWBgAAAAAP//Gh0pHwWjYBQMO2BhPXp41CgYBUMB8PHzjMbTKBiJAHO0nIGBAQAAAP//Gm2U&#10;j4JRMApGwSgYBaNgQIDW6JryUTAyAebIEQMDAwAAAP//wmiUy4m6Coxerz8KRsHIA8ePXRqN9VEw&#10;CkbBKBgFo4D2AHPwm4GBAQAAAP//wjZSPjpKPgpGwSgY0sBi9JzyUTAKhgSQkRUfNhH1ePQEq1FA&#10;PMBcvsLAwAAAAAD//xptlI+CUTAKRsEoGAWjYEDAcGqUjx4rOwpIAJiNcgYGBgAAAAD//8LWKB89&#10;eWUUjIIRCIbb5UGja1VHwSgY3GB0k+coGMkA4wQWBgYGAAAAAP//Gh0pHwWjYBSAwXAb5Rmt8EfB&#10;KBjcYLh1nEdvRR4FJALU0XIGBgYAAAAA///C1igfvV5/FIyCUTDkgZa20mgkjoJRMIjBcLtif3T5&#10;yiggEaC2txkYGAAAAAD//xptlI+CUTAK4ODalbvDJjD4R0fKR8EoGNRg9Ir9UTDCAeqxiAwMDAAA&#10;AAD//0JplOO6YWgUjIJRMDLAp09fh40/Ry8QGgWjYHCD4bTJczgNaIwCugHUQXAGBgYAAAAA//9C&#10;HykfPZ98FIyCEQw+ffwybDw/3KbGR8EoGG5ARk5i2PhoOA1ojAK6AdQ9nAwMDAAAAAD//0JvlI9u&#10;8hwFo2AEg+E02jN6+sooGAUwh397AAAgAElEQVSDGwyn+wRGN3mOAnKAnKgrYrScgYEBIPRG+ehx&#10;iKNgFIxg8HEYjZQzjDbMR8EoGLRgOC1dYRjd5DkKyAeIRjkDAwMAAAD//0JvlI9u8hwFo2AEg2tX&#10;7w0rz482ykfBKBicYLjlzdHbPEcBmQDR7mZgYAAAAAD//xptlI+CUTAK4GA4rSlnGD3dYRSMgkEL&#10;hlveHB0pHwVkAkS7m4GBAQAAAP//Gm2Uj4JRMArgYLidIDA6Uj4KRsHgBMPtdKTRNeWjgEyAyAgM&#10;DAwAAAAA//+CN8rlRF1HN3mOglEwCobViM9w2kg2CkbBcALD7XKv0ZHyUUAmQJx6yMDAAAAAAP//&#10;Qh4pHz0OcRSMglEw7CqX0dHyUTAKBhcAbfLkG0aXe504dmkQuGIUDFGAGBBnYGAAAAAA//9CbpSP&#10;jpSPglEwChhOHL04rAJhdLR8FIyCwQWG29KV4bYXZxTQFSAGxBkYGAAAAAD//xodKR8Fo2AUoIDh&#10;diyi5ejNnqNgFAwqYDnMOsqjt3mOAkoAfPk4AwMDAAAA//9CbpSPnlE+CkbBKBh2xyKOjpSPglEw&#10;uMBwGym/OtooHwWUAcigOAMDAwAAAP//Qm6Uj568MgpGwSgYdstXQGtXR9eVj4JRMDgAaD356MVB&#10;o2AUoABI+5uBgQEAAAD//xpdvjIKRsEowADDrZIZHS0fBaNgcIDhNkrOMLp8ZRRQDiCNcgYGBgAA&#10;AAD//xrd6DkKRsEowADDrZIZXVc+CkbB4ADDbT356Mkro4AKgB9sBgMDAwAAAP//Qr88aBSMglEw&#10;CoZdo9zN02oQuGIUjIJRMNzy4ugo+SigAoAMijMwMAAAAAD//wI3yuVEXR1GQ3UUjIJRAAPHh+Ho&#10;z2jDfBSMgoEFoL0dw+l8cobRTZ6jgJqAgYEBAAAA//8aHSkfBaNgFGCA4Tj64z7aKB8Fo2BAQWiE&#10;27CLgNGR8lFABQAZKWdgYAAAAAD//4I1ykdPXhkFo2AUwAHoMoxht9lzdF35KBgFAwqG42zVaKN8&#10;FFABQA5aYWBgAAAAAP//Gm2Uj4JRMAqwguFW2YCOYRs9GnEUjIKBAaC8N9yOQhzd5DkKqAXkRF0F&#10;GBgYGAAAAAD//xpdvjIKRsEowAqOD7PzyhmG6fT5KBgFQwEMx7w33O50GAUDCgwYGBgYAAAAAP//&#10;gjXKR+d1R8EoGAUoYDiOAo1u9hwFo2BgwHDMe6ObPEcBVQEDAwMAAAD//4I1ykcvDhoFo2AUoADQ&#10;8hXQ2vLhBEDT56MN81EwCugLhuPSFYbR5SujgLpAgYGBgQEAAAD//xpdvjIKRsEowAmGY6UzegrL&#10;KBgF9AXD9dSV4TZoMQoGFCgwMDAwAAAAAP//gjXKR2/zHAWjYBRggOG4rhw0Uj7czkoeBaNgMIOQ&#10;cNdhFz+jo+SjgOqAgYEBAAAA//8aXb4yCkbBKMAJhmPFA2qQjy5hGQWjgD4gJMJtWHaCh+OAxSgY&#10;UCDPwMDAAAAAAP//Gl2+MgpGwSjACYbrFG1yWuAgcMUoGAXDHwzXE49GR8pHAZWBAgMDAwMAAAD/&#10;/2KSE3UdPaN8FIyCUYATDMfKB7TxbPTM8lEwCmgLQJs7Laz0hl0og8rE0fXko4DqgIGBAQAAAP//&#10;Yhq9OGgUjIJRgA/s3H5sWIbP6Gj5KBgFtAXJ6UHDMoRHzycfBTQBDAwMAAAAAP//Gl2+MgpGwSjA&#10;C4ZrBTRc17qOglEwGAAobw3HDZ4Mw3igYhQMKHBgYGBgAAAAAP//Gm2Uj4JRMArwgiePXw67K/dh&#10;YHS0fBSMAtqA4XrKEWjZynAtD0fBAAMGBgYAAAAA//9igrXOR8EoGAWjABcYrpuakkYb5aNgFNAE&#10;FJbGDsuA3TU6Sj4KaAUYGBgAAAAA//8aHSkfBaNgFBAEq1fsGpaBBJ5iH6anQ4yCUTBQAJSnhuMN&#10;ngyjS1dGAS0BAwMDAAAA//8abZSPglEwCggC0HQtaBnLcATDdURvFIyCgQLDeVnY6FGIo4BWQE7U&#10;1QEAAAD//xptlI+CUTAKiALDdcMnaERvdLR8FIwC6gALa/1he9woaOnK6FGIo4BmgIGBAQAAAP//&#10;YoLdIjQKRsEoGAX4wHCeth0dLR8Fo4A6YDjnpdGlK6OApoCBgQEAAAD//xo9p3wUjIJRQBQYzqNE&#10;o6Plo2AUUA5Ao+TD8bIgGBjd5DkKaAoYGBgAAAAA//8aXb4yCkbBKCAaDOdKaXS0fBSMAspA76SS&#10;YRuCo0tXRgHNAQMDAwAAAP//Gm2Uj4JRMAqIBqtX7h62gTU6Wj4KRgH5YDifuMIwunRlFNADMDA4&#10;AAAAAP//Gm2Uj4JRMAqIBqDNnsP1FBYQqG/OGL3lcxSMAjLAcJ5pAo2Qjy5dGQU0BwwMDAAAAAD/&#10;/xptlI+CUTAKSALDuXICNchHb/kcBaOANABqkA/nUfLRpSujgC6AgYEBAAAA//8CNcoNRkN7FIyC&#10;UUAsmDtz3bAOK9Atn8O5gTEKRgE1AagjO9xvxh1dujIK6AIYGBgAAAAA//8CNcoFRkN7FIyCUUAs&#10;AC1fAV0mNFwBqJFR35I5mh5GwSggAgz3JV+g8m506coooAtgYGAAAAAA//8aXb4yCkbBKCAZzJ21&#10;flgHmpunFfh4t1EwCkYBbgDKI8N9c/SaFbsGgStGwYgADAwMAAAAAP//Gm2Uj4JRMApIBiNhjeVw&#10;Pt5tFIwCagDQKPlwB6tHG+WjgF6AgYEBAAAA//8abZSPglEwCkgGI+E0AtC68tGzy0fBKMAOQHlj&#10;uF6nDwMnjl0a1qdNjYJBBhgY9AEAAAD//xptlI+CUTAKyALDfQkLCBSMgIbHKBgFpAJQh3W4b+5k&#10;GB0lHwX0BgwMAgAAAAD//xptlI+CUTAKyAKgzZ7DecMnDIwuYxkFowAV9E4uHfbn+YNGyEfXk48C&#10;ugIGBgYAAAAA//8abZSPglEwCsgGI2G0HDRSPrqMZRSMAggAjZBbWOkN+9AYbZCPAroDBgYGAAAA&#10;AP//Gm2Uj4JRMArIBqCKayRcqjG6jGUUjIKRtc9idOnKKKA7YGBgAAAAAP//Gm2Uj4JRMAooAvNG&#10;wGg5A3QZy+gV/KNgJIPZCxtGRB4ADTaMbvAcBXQHDAwMAAAAAP//Gm2Uj4JRMAooAiNlRGl0Gcso&#10;GMlgJJy2AgMjYVneKBiEgIGBAQAAAP//Gm2Uj4JRMAooAiNpQxRoPS3oYqFRMApGEgBdElQwQjqk&#10;oGMQR8IG9lEwCAEDAwMAAAD//xptlI+CUTAKKAb93YtHTCCClrGA1taOglEwEgBoucrsBfUjJq5H&#10;Ulk2CgYZYGBgAAAAAP//Gm2Uj4JRMAooBqDRctAI00gA4EbKwobRRDMKRgQYKevIGWDl2NGLg8Al&#10;o2BEAgYGBgAAAAD//xptlI+CUTAKqAJG0ggTaG3t6Pnlo2C4g/qWzBFx/CEMjI6Sj4IBBQwMDAAA&#10;AAD//xptlI+CUTAKqAJAI0wjZbQcBEIi3MB4FIyC4QhAaXsk3NoJA6OXBY2CAQcMDAwAAAAA//8a&#10;bZSPglEwCqgGRtpIE2i0fPT88lEw3AAoTdc3Z4yoeB0dJR8FAw4YGBgAAAAA//8abZSPglEwCqgG&#10;RtpoOQisXN89uvFzFAwbAFo/DkrTI+lM/tFR8lEwKAADAwMAAAD//xptlI+CUTAKqApG2ogTbOPn&#10;6MVCo2Cog5HYIGcYHSUfBYMFMDAwAAAAAP//Gm2Uj4JRMAqoCkbiaDlouh/UmBkFo2Aog5G4HGt0&#10;lHwUDBrAwMAAAAAA//8abZSPglEwCqgORuLI0+iJLKNgKANQ2h2JF2ONjpKPgkEDGBgYAAAAAP//&#10;Gm2Uj4JRMAqoDkCj5bu2HxtxAQs6sWK0YT4KhhoApdmReJIQaEZvdJR8FAwawMDAAAAAAP//Gm2U&#10;j4JRMApoAhprpo/IgB1tmI+CoQRG8tGeo6Pko2BQAQYGBgAAAAD//xptlI+CUTAKaAJG8lrN0TPM&#10;R8FQACO5AwkaJR+9vXMUDCrAwHAQAAAA//8abZSPglEwCmgGGmtnMHz6+GVEBvBIXRIwCoYGGOkz&#10;OsW5oxuzR8EgAwwMDAAAAAD//xptlI+CUTAKaAZADfJ5s9aP2AAebZiPgsEIRnqDHFQmgWbyRsEo&#10;GFSAgYEBAAAA//8abZSPglEwCmgKQOs2R3IFCGr8jKTrykfB4AYjvUEOGigYXUs+CgYlYGBgAAAA&#10;AP//AjXKD4zGzigYBaOAlmCkbvqEgfqWzNHNn6NgwAGoczjS0yGoQT5Sl9SNgkEOGBgYAAAAAP//&#10;Gh0pHwWjYBTQHICORxxpFwqhg5E+QjkKBhaA0h6ocziSwbUrd0f0crpRMMgBAwMDAAAA//8abZSP&#10;glEwCugCRjdWIRrmo1fyjwJ6gtG9DRAA2ng+CkbBoAUMDAwAAAAA//8abZSPglEwCugCQOvKJ4yu&#10;5QQ3jkBX8o82zEcBrQEoja3c0DPaIGdgAB/POnoE4igY1ICB4QIAAAD//xptlI+CUTAK6AZG+qZP&#10;GABdyQ9qmIPoUTAKaAFkZMXBaczCSm/Ehy9oDfnoKPkoGPSAgeEDAAAA//8CNco/jMbUKBgFo4Be&#10;oDivZzSskRrmFtb6g8A1o2A4AVDa2r5v+minDwpAZc7o5s5RMOgBAwMDAAAA//8CNcpH53NGwSgY&#10;BXQDoCnk0c1WEABeXrC+e/TIxFFANQBaqgJqkI8uj4IA0CZzEB4Fo2DQAwYGBgAAAAD//2Lm51Z2&#10;YGBgcBiNrVEwCkYBvcD5szcY/AIdRhsOUODgZMogKysOPqHm589fg8JNo2BoAVBeauvOYygsjR2N&#10;OSgAjY6nxjcwfPr0dVC4ZxSMAryAgWEhAAAA//8aXVM+CkbBKKA7AFWWo8tYUAFsA+jokoNRQCqA&#10;rR8f3dCJCkb3sIyCIQUYGC4AAAAA//8abZSPglEwCgYEjC5jwQSwdeajjatRQCxw87QaXT+OBYBm&#10;nUbLl1EwlMCj17s/AAAAAP//AjXKL4zG2igYBaOA3gA03T56MgQmAIUL6Fzp2QsbRpf3jAKcYDSd&#10;4AawZSujYBQMKcDAwAAAAAD//xo9fWUUjIJRQHcA2+A4OrqHG8BGQEdPZxkF6AB2usrojAp2MHra&#10;yigYkoCBgQEAAAD//xpdvjIKRsEooCsYbZATD2BrhUHXo4+Oho4CEABt5AQ1yEFpYxRgAtAlQaOn&#10;rYyCIQguMDAwMAAAAAD//xptlI+CUTAK6AZGG+TkAdCRiaOj5iMbgOIelAYKRk9XwQlAmzpHLwka&#10;BUMUfGBgYGAAAAAA//9iBBFyoq7/R2NxFIyCUUBLMNogpw4AjQSCGh6j0/MjA4DyDWh0fPQse8LA&#10;0ymT4dqVu4PdmaNgFGADBx693u0IAAAA//8aHSkfBaNgFNAcjDbIqQdA64iPnlk0up54BABYXI82&#10;yAmDxprpow3yUTCUwQcGBgYGAAAAAP//Gm2Uj4JRMApoCkYb5NQHsJM3Vm7oGV3SMgwB+GjMDT3g&#10;OB7dS0AYgNaQjx5/OAqGOLjIwMDAAAAAAP//gjXKR49FHAWjYBRQHYw2yGkLQEdKgsIX1Hgb3fg3&#10;9AEoDkFxCd4/MHpcKFEAtI589CKyUTAsAAMDAwAAAP//gjXKR49FHAWjYBRQFYw2yOkHwMsczi4G&#10;rz0eHVkdegC2bnz0mEPSAPwa/dH9FaNg6IMPDAwMDAAAAAD//xpdvjIKRsEooDoYbZAPDACdzAFa&#10;gzzaOB8aANYYB8VZwWickQxAG55H15GPgmECLjAwMDAAAAAA//9iBhH83MoGoJnQ0ZgdBaNgFFAK&#10;RhvkAwvYOdjA68xj4r0ZODjYGK5dvcfw8+evkRwkgw6A8khWXjjDlJlVDPZOpuA4GwWkAdAa8umT&#10;Vo6G2igYLmDhx2/3HgAAAAD//4IdiQi6j7Z+NGpHwSgYBZSA0Qb54AOgqf01K3czzJ25Drz+dhQM&#10;HADlj+S0QPBpKqOj4uSDE8cuMYQHlAxV54+CUYANKD56vfsBAAAA//+CNcoLGBgY+keDaRSMglFA&#10;LhhtkA9+ADrjfO6s9aNT/nQGoDwBaoyPrhenHIDSbnhg6eg68lEwrMCj17sZGRgYGAAAAAD//4I1&#10;yh0YGBj2j0bxKBgFo4AcMNogH1oANNK4esUucCN9FNAOgBrhoRFuoyepUAmAGuKgBvlop3IUDDcA&#10;bpQzMDAAAAAA//8abZSPglEwCigCow3yoQtgS1tADfTRhg51AOhYw+T0IIaQcNfRJSpUBqM3do6C&#10;YQouPHq925CBgYEBAAAA//+CNcoFGBgY3o/G9igYBaOAFDDaIB8+ANTYATXOQRexjK49Jw2AGuJu&#10;nlbgUfHRvEAbADqLfHRmZxQMUwC+Yp+BgYEBAAAA//9ihHlQTtT1/2hsj4JRMAqIBaMN8uELRhvo&#10;hAGoIQ465cbd0wrcIB8FtAOgK/RHb+wcBcMYLHj0enciAwMDAwAAAP//Qm6Ug0bKBUZjfRSMglFA&#10;CIw2yEcOADXQQY3znduPjfilA6D0DlofPjoiTj8AGh0fvbFzFAxz0Pjo9e4GBgYGBgAAAAD//0Ju&#10;lIPWlDuMxvwoGAWjAB8YbZCPXABagw5qoB8/donhxNGLw34UHTYabmmlB6ZB/FFAPzDaIB8FIwQU&#10;Pnq9ewIDAwMDAAAA//8abZSPglEwCogGow3yUYAMQI1yUOP86pW74BNdhvpIOmwkXBtEjzbCBxSA&#10;0hJoY+coGAUjADg+er37AAMDAwMAAAD//2JB8uzB0Ub5KBgFowAXGG2QjwJ0AGq0go79C0ESBzXO&#10;nzx6AW6og24TBTWuBtuZ0qC0DErHWtpKDLJyEvDG+CgYHAB2FvkoGAUjCjAwMAAAAAD//0IeKR+9&#10;1XMUjIJRgBWMNshHAaUA1FgHNc5BDa6PIPrqPbCJtGq0g0a6QQDU8Obn5wF3IGRADXBtpdGjCgcx&#10;GL0caBSMNAA7o5yBgYEBAAAA//9CbpSPnlU+CkbBKMAAow3yUUAvAG6gf/qKYRtywx02yo0O+Pi4&#10;R9PoEAejDfJRMBIBvFHOwMAAAAAA//9iGU0Bo2AUjAJcYLRBPgroCXCls9GlJcMfjDbIR8EIBeC1&#10;5GDAwMAAAAAA///s2qERAAAIA7E/9h8axQqoRHWEF50bdzIHSJADTwQ5VNUCAAD//2IaDYdRMApG&#10;AToYbZCPglEwCugBRhvko2CEA9AhKxDAwMAAAAAA///s2LENAAAIw7D+fzUr6gEs2FdE6Sh3y+E5&#10;QQ5cEOSwJBkAAAD//0JvlH8YDZ9RMApGLhhtkI+CUTAK6AFGG+SjYBSAAWIwnIGBAQAAAP//Qm+U&#10;XxwNo1EwCkYmGG2Qj4JRMAroAUC3wo42yEfBKAADxGA4AwMDAAAA//9CP33lwWgYjYJRMPLAaIN8&#10;FIyCUUAPMHp1/igYBQjw6PXuC3AeAwMDAAAA///s2DERAAAIA7H6V81cBLCQqPj7fcpFOTwjyIEL&#10;ghxKN3eSAQAA//9CHym/MBpeo2AUjBww2iAfBaNgFNADgBrjoEb5KBgFowAOUBvlDAwMAAAAAP//&#10;Qhkpf/R69+hGz1EwCkYIGG2Qj4JRMApoDUDrxkcb5KNgFGAFqAPhDAwMAAAAAP//wnajJ2gnqMNo&#10;+I2CUTB8wWiDfBSMglFAawBqkIM2dIJOWhkFo2AUYICHKCIMDAwAAAAA///CdnnQ6LryUTAKhjEY&#10;bZCPglEwCmgNQA1xT6fM0Qb5KBgFuAHqSDkDAwMAAAD//8LWKMdouY+CUTAKhgcYbZCPglEwCmgN&#10;QEtVQCPkTx6/HA3rUTAKcAPUQXAGBgYAAAAA///CtnxldLPnKBgFwxCMNshHwSgYBbQGE7oXM/R3&#10;Lx4N51EwCgiAR693ozbKGRgYAAAAAP//wtYoH12+MgpGwTADow3yUTAKRgEtAWxDJ+hioFEwCkYB&#10;QYBykycYMDAwAAAAAP//wli+gn6Q+SgYBaNgaIPRBvkoGAWjgJYAtn58tEE+CkYB0QBzAJyBgQEA&#10;AAD//8K2ppxhdAnLKBgFwwOMNshHwSgYBbQEoPXjoAb56PrxUTAKSAKY+zcZGBgAAAAA///CtnyF&#10;AdqCNxgN31EwCoYuGG2Qj4JRMApoBUDLVRprZ4yePz4KRgF5AHP5CgMDAwAAAP//wtUov8jAwBAw&#10;GtCjYBQMTTDaIB8Fo2AU0AqAlqukxjeMjo6PglFAPsBcvsLAwAAAAAD//8K1fAVrC34UjIJRMPjB&#10;aIN8FIyCUUArADpdZXS5yigYBRSBD9hOXmFgYGAAAAAA///Ct3xlFIyCUTDEwGiDfBSMglFACwBq&#10;hINOVzlx9OJo+I6CUUAZwL5vk4GBAQAAAP//wjpSDm3BfxgN9FEwCoYOGG2Q0weA1tKOglEwksC8&#10;WevBo+OjDfJRMAqoArA3yhkYGAAAAAD//8I1Ug7T5DAa/qNgFAx+MNogpw8ANchBNxWCQO+kktHw&#10;HgXDGoyOjo+CUUATgD1DMTAwAAAAAP//wrWmnGH0WMRRMAqGBhhtkNMHwBrkoE1usHOZJ4zeXDgK&#10;hikYHR0fBaOAZgB7+5qBgQEAAAD//2LGJcHPrSw5egLLKBgFgxuMNsjpA5Ab5MjgxLFL4AtTVFTl&#10;GGRkxYd9OIyC4Q9AaTwnvZ1h6cItDD9//hqN8VEwCqgMHr3enYnVSAYGBgAAAAD//8LXKAdRGaOR&#10;MQpGweAEow1y+gBcDXIYeP3qPfisZpA6I2NNBnYOtmEZDqNgeANQ+p0+eSVDTnrb6Mkqo2AU0A4c&#10;+Pjt3kKsxjMwMAAAAAD//8K5fGX0uv1RMAoGLxhtkNMHEGqQIwPQdL+1SdzoZSqjYMgB0GwPaKlK&#10;/+hyrFEwCmgNcJ9uyMDAAAAAAP//wjlSzgAZLQdt9FQYjaJRMAoGDxhtkNMHkNIghwHQdD+ogQNa&#10;1iIrJzG6pGUUDGoAGhFPTWhkmD5pJcOnT19HI2sUjALag4Ufv907gdUaBgYGAAAAAP//ItQoB121&#10;bzEaSaNgFAwOMNogpw8gp0GODECNHdCIOYjW1lEGx9soGAWDKX13tMxlyB1dqjIKRgG9QeXHb/de&#10;YLWUgYEBAAAA//8i1Cgf3ew5CkbBIAGjDXL6AEob5MgAZMaalbsZfv38BY630fXmo2CgAWiZFWh0&#10;HDSbMwpGwSigL8C3yZOBgYEBAAAA//9ixCcpJ+oKGik/Pxpno2AUDCwYbZDTB1CzQY4OQHFYWBrL&#10;kJQWOOjDYRQMPwCauQGtGR8dGR8Fo2DAwIFHr3c74rSdgYEBAAAA///C2yhngDTM3zMwMAiMxuEo&#10;GAUDA0Yb5PQBtGyQIwPQOnNQ4zwkwm3QhcEoGH4ANCJenNs92hgfBaNg4MGER693F+J0BgMDAwAA&#10;AP//wnd5EAyMnsIyCkbBAIHRBjl9AL0a5AxItyRaG8eOntQyCmgGQI1xUJoODygZbZCPglEwOAD+&#10;m7gYGBgAAAAA//8iZqS8gYGBoX40QkfBKKAvGG2Q0wfQs0GODYyOnI8CagLQ6T9zZ60fvYlzFIyC&#10;wQcUH73ejftIRAYGBgAAAAD//yKmUQ46FnH/aOSOglFAPzDaIKcPGOgGOTKANc7dPK1GT2sZBSSD&#10;0TXjo2AUDGrw4dHr3YJ4XcjAwAAAAAD//yKmUQ5aT/5+NK5HwSigDxhtkNMHDKYGOTIAxX9yWiB4&#10;Q+ho43wU4AOgNAw63WfuzHWjjfFRMAoGN9jw6PVu/Lv8GRgYAAAAAP//ItgoZ4A0zEEnsBiMRvgo&#10;GAW0BaMNcvqAwdogRwegJS2gBvpoehgFyADUAAc1xEENclBaHgWjYBQMetD46PVu0HJw3ICBgQEA&#10;AAD//yK2UT6fgYEhYTTOR8EooB0YbZDTBwyVBjkysLDWZwgNdx1ddz7CAWi9+OoVu8D0KBgFo2BI&#10;AcdHr3cfwOtiBgYGAAAAAP//IrZRDmqQzx+N/1EwCmgDRhvk9AFDsUGODEDpJCTclSE5PWj0Cv8R&#10;AmC3w66G3hA7CkbBKBh64NHr3YTb2wwMDAAAAAD//yK2Ua7AwMBwfzQdjIJRQH0w2iCnDxjqDXJ0&#10;ABs9H90YOjzB6Kj4KBgFwwYQvDQIDBgYGAAAAAD//yKqUc4AaZiDGuUKo2lkFIwC6oHRBjl9wHBr&#10;kCMDUBoCNczdPa3A9CgYugCUPkHHGYIa4qNrxUfBKBg2gKj15AwMDAwAAAAA//8ipVG+noGBIWA0&#10;jYyCUUAdMNogpw8Yzg1ydABb3hIa4TaaroYIAKVL2Ij46PKUUTAKhiUIfPR69waCPmNgYAAAAAD/&#10;/yKlUV7AwMDQP5peRsEooByMNsjpA0ZSgxwdjI6gD14w2hAfBaNgRAHBR693fyDoYQYGBgAAAAD/&#10;/yKlUQ46EvH8aDoaBaOAMjDaIKcPGMkNcnQASnMWVnrwBvroGnT6AlBaBF17v3P7sdGlKaNgFIws&#10;cOHR692GRPmYgYEBAAAA//8iulHOAGmYgy4REhhNUKNgFJAHRhvk9AGjDXL8AJT+wI10L2swPQqo&#10;D0BpD9QAP37s0uiV96NgFIxcMOHR692FRPmegYEBAAAA//8itVE+uq58FIwCMsFog5w+YLRBTjoA&#10;neRiaaUHpkcb6eQBUHoDjYYfP3oRTI+Oho+CUTAKSFlPzsDAwAAAAAD//yK1UT56XvkoGAVkgNEG&#10;OX3AaIOcOgDUONfSVmKwBNE6yqNnoqMB2HIUUDobHQkfBaNgFOABRK8nZ2BgYAAAAAD//yK1UT56&#10;XvkoGAUkgtEGOX3AaIOcdgCUhkHpFzSaDmukj5T0DNqICUpTIHwVSo9uzhwFo2AUEAGIPp8cDBgY&#10;GAAAAAD//yKpUc4wel75KBgFJIHRBjl9wGiDfGAArIGuDaVl5CTAI+xDcSMpbMkJKA09fvwS3PAe&#10;HQEfBaNgFFAAiD6fHO12ny4AACAASURBVAwYGBgAIqdRDlq+kjAaS6NgFOAHow1y+oDRBvngBKAl&#10;MCAAaqTz8/PAR9tBANyAp9OSGHBD++o9MPvJoxfwUW7QshMQGG14j4JRMApoBBwfvd59gGizGRgY&#10;AAAAAP//IqdRPrqufBSMAgJgtEFOHzDaIB8eANaARweghrssjsb7R6TGNjoYbWiPglEwCgYaPHq9&#10;m7Q2NgMDAwAAAP//YiHD0RtGG+WjYBTgBqMNcvqA0Qb58AGjjehRMApGwTADRJ+4AgcMDAwAAAAA&#10;//9iIlUDdBfphdHUMwpGASYYbZDTB4w2yEfBKBgFo2AUDGJwkGS3MTAwAAAAAP//IrlRDgUkrZEZ&#10;BaNgJIDRBjl9wGiDfBSMglEwCkbBIAekj5QzMDAAAAAA//8it1G+cTQ1jIJRgACjDXL6gNEG+SgY&#10;BaNgFIyCQQ4ePHq9+wHJbmRgYAAAAAD//yKrUQ7dTUr0YeijYBQMZzDaIKcPGG2Qj4JRMApGwSgY&#10;AoC81SQMDAwAAAAA//8id6ScIktHwSgYLmC0QU4fMNogHwWjYBSMglEwRAB5q0kYGBgAAAAA//+i&#10;pFE+uoRlFIxoMNogpw8YbZCPglEwCkbBKBhCgLxBawYGBgAAAAD//xodKR8Fo4AMMNogpw8YbZCP&#10;glEwCkbBKBhCYAP0lELSAQMDAwAAAP//IrtRDl3EPno04igYcWC0QU4fMNogHwWjYBSMglEwxABZ&#10;RyGCAQMDAwAAAP//omSknGF0CcsoGGlgtEFOHzDaIB8Fo2AUjIJRMAQBWUchggEDAwMAAAD//6K0&#10;UU6R5aNgFAwlMNogpw8YbZCPglEwCkbBKBiC4AK5RyGCAQMDAwAAAP//oqhR/uj1btDyFYocMApG&#10;wVAAow1y+oDRBvkoGAWjYBSMgiEKKNtrycDAAAAAAP//onSknGF0tHwUDHcw2iCnDxhtkI+CUTAK&#10;RsEoGMJgIUVuZ2BgAAAAAP//okajnKJF7aNgFAxmMNogpw8YbZCPglEwCkbBKBjCAHSLJ2WHnzAw&#10;MAAAAAD//6K4Uf7o9e4No7d7joLhCEYb5PQBow3yUTAKRsEoGAVDHFB+TDgDAwMAAAD//6LGSDnD&#10;6BKWUTDcwGiDnD5gtEE+CkbBKBgFo2AYAMpPI2RgYAAAAAD//6JWo3z0aMRRMGzAaIOcPmC0QT4K&#10;RsEoGAWjYBiAD9BVI5QBBgYGAAAAAP//7NoxDQAADMOw8kc9EtWOykaRI5Uot7CwQpD/EOQAjOjc&#10;IkkOAAD//6LWSDnD6LX7o2Cog9EGOX3AaIN8FIyCUTAKRsEwAtRZLcLAwAAAAAD//+zawQkAAAgD&#10;se4/tUsUQUmmuMc1o9zCwlmCfIcgB+CR2rqSJAMAAP//omajfHSz5ygYkmC0QU4fMNogHwWjYBSM&#10;glEwzAD12r4MDAwAAAAA//+iWqP80evdH0Yb5qNgqIHRBjl9wGiDfBSMglEwCkbBMATUWyXCwMAA&#10;AAAA///s3cEJAEAQArHpv+prQvZxJFWICC6b8hZvRnBFIL8hkAPwoel0peoBAAD//6Jqo3z0FJZR&#10;MFTAaIOcPmC0QT4KRsEoGAWjYJgC6q4OYWBgAAAAAP//7NyBCQAACAIw/7+6JyQititExHZTHhMW&#10;rhPIdwjkADzWPThJMgAAAP//okWjfPQUllEwaMFog5w+YLRBPgpGwSgYBaNgGAOqL11hYGBgAAAA&#10;AP//onqjfHQJyygYrGC0QU4fMNogHwWjYBSMglEwzMECqnuPgYEBAAAA//+ixUg5w+gSllEw2MBo&#10;g5w+YLRBPgpGwSgYBaNgBADqH2zCwMAAAAAA//+iVaN8Io3MHQWjgGQw2iCnDxhtkI+CUTAKRsEo&#10;GAHgwaPXuy9Q3ZsMDAwAAAAA//+iSaMc6tgHtDB7FIwCUsBog5w+YLRBPgpGwSgYBaNghADaHP/N&#10;wMAAAAAA//+i1Ug5w+iZ5aNgoMFog5w+YLRBPgpGwSgYBaNgBAGarCdnYGBgAAAAAP//omWjnGaO&#10;HgWjgBAYbZDTB4w2yEfBKBgFo2AUjCBw4NHr3bRZCcLAwAAAAAD//6JZoxzq6AO0Mn8UjAJcYLRB&#10;Th8w2iAfBaNgFIyCUTDCAO1WgTAwMAAAAAD//+zcwQkAAAgCQPefOhrCPt1NISI2m/KYsHBNIL8h&#10;kAPwzN59994FkwwAAAD//6J1o3z0zPJRQDcw2iCnDxhtkI+CUTAKRsEoGIFgw6PXu2nXpmVgYAAA&#10;AAD//6Jpoxzq+NEzy0cBzcFog5w+YLRBPgpGwSgYBaNghALarv5gYGAAAAAA///s3MEJAAAIAkD3&#10;nzoawj7dTSGCtpvy+CynTSC/IZAD8NR+k3d3kkkGAAD//6J5o3z0zPJRQEsw2iCnDxhtkI+CUTAK&#10;RsEoGMGA9gPMDAwMAAAAAP//7NpBDQAADAIx/KueCvisVXEhLJbyWMtpEOQbghyA5/pX7CQHAAD/&#10;/6JXo3z0zPJRQFUw2iCnDxhtkI+CUTAKRsEoGOEAtMGT9is+GBgYAAAAAP//7NwxEQAADAIx/Kvu&#10;UgkcU6LiF5hE+Q8+hTkVgnxDkAPA6N47yQEAAP//otdIOcPomeWjgBpgtEFOHzDaIB8Fo2AUjIJR&#10;MArAGzzpc4ogAwMDAAAA//+iW6Mcumt1dMPnKCAbjDbI6QNGG+SjYBSMglEwCkYBGNBvQJmBgQEA&#10;AAD//6LnSDnD6IbPUUAuGG2Q0weMNshHwSgYBaNgFIwCOJhAt6BgYGAAAAAA//+id6N8wegNn6OA&#10;VDDaIKcPGG2Qj4JRMApGwSgYBXCwgNY3eKIABgYGAAAAAP//7N2hEQAADAIx9p+6uhKDSqZ4wzGN&#10;cg+ftAT5hiAHgGe7hUxyAAAA//+i90g5w+gSllFALBhtkNMHjDbIR8EoGAWjYBSMAhRwgR43eKIA&#10;BgYGAAAAAP//onujHHrDJ909OgqGFhhtkNMHjDbIR8EoGAWjYBSMAgxA/wFkBgYGAAAAAP//7Nyx&#10;CQAADAIw/7+6BxQ61iW5QkRsNOVxj8hFIP8hkAPA0plaJxkAAAD//xqQRvmj17sXjB6POAqwgdEG&#10;OX3AaIN8FIyCUTAKRsEowArovsETDBgYGAAAAAD//xqokXKG0dHyUYAORhvk9AGjDfJRMApGwSgY&#10;BaMAJxiYvY8MDAwAAAAA//8ayEb5hNHjEUcBDIw2yOkDRhvko2AUjIJRMApGAU4AGiUfmJUcDAwM&#10;AAAAAP//GrBG+ejxiKMABkYb5PQBow3yUTAKRsEoGAWjAC8YuFUcDAwMAAAAAP//GsiRchBoHGD7&#10;R8EAg9EGOX3AaIN8FIyCUTAKRsEowAsODMQxiHDAwMAAAAAA//8a0EY5dIpgdLR8hILRBjl9wGiD&#10;fBSMglEwCkbBKCAIBnavIwMDAwAAAP//GuiRcobRy4RGJhhtkNMHjDbIR8EoGAWjYBSMAoLgAfRk&#10;wIEDDAwMAAAAAP//GvBGOXSqYPQyoREERhvk9AGjDfJRMApGwSgYBaOAKDDwy6kZGBgAAAAA//8a&#10;DCPlDKPHI44cMNogpw8YbZCPglEwCkbBKBgFRIHBcfAIAwMDAAAA//8aFI3y0cuERgYYbZDTB4w2&#10;yEfBKBgFo2AUjAKiwcSBuiwIBTAwMAAAAAD//xosI+UMoyexDG8w2iCnDxhtkI+CUTAKRsEoGAVE&#10;A1BjHHRvzsADBgYGAAAAAP//GjSNcuho+ehlQsMQjDbI6QNGG+SjYBSMglEwCkYBSWDDYBklZ2Bg&#10;YAAAAAD//xpMI+UMoyexDD8w2iCnDxhtkI+CUTAKRsEoGAUkg8GzSoOBgQEAAAD//xpsjfLRq/eH&#10;GahvzhhtkNMYjDbIR8EoGAWjYBSMApLBgF6pjwEYGBgAAAAA//9iHkyO+fjt3g9+bmVOBgYGh0Hg&#10;nFFAIeidVMIQEuE2Gow0BKMN8lEwCkbBKBgFo4AsEPjx273BMxDMwMAAAAAA//8abCPlDKOj5cMD&#10;JKUFjjbIaQxGG+SjYBSMglEwCkYBWWDQjZIzMDAwAAAAAP//GlQj5Qyjo+XDAoCWq8xe2DDSg4Gm&#10;YLRBPgpGwSgYBaNgFJANBt0oOQMDAwMAAAD//+zYAQkAMAzAsPpXfQ+DwwaJitKNpzy3/DZB/pcg&#10;B4CxlZe86gEAAP//GpSNcujxNKMnsQxBUFgayyAjKz7Sg4FmYLRBPgpGwSgYBaNgFFAEBue9OAwM&#10;DAAAAAD//xqsI+UMo6PlQw+AGuMFpbEjPRhoBkYb5KNgFIyCUTAKRgFFYNCOkjMwMDAAAAAA//8a&#10;tI3y0dHyoQcKRxvkNAOjDfJRMApGwSgYBaOAYjB4b49nYGAAAAAA//8azCPlDKOj5UMHgEbJR09b&#10;oQ0YbZCPglEwCkbBKBgFFINBPUrOwMDAAAAAAP//7NiBCQAACMOw/X+1TyhMSK4orY5yt/wPl/yG&#10;IAeAFdWXPEkGAAD//xrsI+UMo6Plgx+ArtJ387Qa6cFAdTDaIB8Fo2AUjIJRMAqoAgb9KDkDAwMD&#10;AAAA///s2DENAAAMw7DyRz2NQ48eNooo81Hulu/7IP8wp0eQA0DN/CVPkgMAAP//7NgxDQAwDMCw&#10;sBt/RiPRo5VsFFEunPLc8t2eSz5KkAPAmBOXvOoDAAD//+zawQkAAAwCMfefukv4qJBMcYgTUW4t&#10;/811pUeQA0DVxEqeJAcAAP//Gioj5aCGOeiayCHR0xlJwMJaf6QHAdXAaIN8FIyCUTAKRsEooCpo&#10;HCqj5AwMDAwAAAAA//8aMo1yKBgyvZ2RAiyt9EZ6EFAFjDbIR8EoGAWjYBSMAqoC0CoL0PLnoQEY&#10;GBgAAAAA//8aUo3yR693LxgdLR9cQEtHeaQHAcVgtEE+CkbBKBgFo2AUUB1MhC5/HhqAgYEBAAAA&#10;//8aaiPlIJA4CNwwCqAAdGnQKCAfjDbIR8EoGAWjYBSMAqoD0ADukBolZ2BgYAAAAAD//xpyjfJH&#10;r3cfYGBgODAInDIKRkfKKQKjDfJRMApGwSgYBaOAJgC0lnxondrHwMAAAAAA//8aiiPlDKNry0fB&#10;UAejDfJRMApGwSgYBaOAJuABdLnz0AIMDAwAAAAA//8ako1y6Gj5kAzwUTAKRhvko2AUjIJRMApG&#10;Ac3A0FzmzMDAAAAAAP//Gqoj5Qyjo+UDD0aPQyQdjDbIR8EoGAWjYBSMApqBA9CB26EHGBgYAAAA&#10;AP//GrKNcui5k6MN81EwZMBog3wUjIJRMApGwSigKRi6h4EwMDAAAAAA//8ayiPlDKPX7w8sGG1c&#10;Eg9GG+SjYBSMglEwCkYBTcGQuU4fK2BgYAAAAAD//xrSjXLoztrCQeCUEQlADc1RQBiMNshHwSgY&#10;BaNgFIwCmoKh3x5kYGAAAAAA//8a6iPlsAuFLgwCp4yCUYABRhvko2AUjIJRMApGAc3BkLsoCAMw&#10;MDAAAAAA//8a8o1yKBgdLR8gMNrYxA1GG+SjYBSMglEwCkYBzQHoCMSGIR/MDAwMAAAAAP//GhaN&#10;cuhO2w2DwCkjDnz69HWkBwFWMNogHwWjYBSMglEwCugChsdN7wwMDAAAAAD//xouI+UM0NHy0U2f&#10;dAYnjl4cUf4lBow2yEfBKBgFo2AUjAK6gCF9BCIKYGBgAAAAAP//GjaNcuiO24mDwCkjClwdbXii&#10;gNEG+SgYBaNgFIyCUUA3MGxGyRkYGBgAAAAA//8aTiPlDNA1RUP6OJyhBk4cuzTSgwAORhvko2AU&#10;jIJRMApGAd1A41A/AhEFMDAwAAAAAP//7N3BCQAwAAIx95+6CJ2hFEmmOF9ORfk1tZp+1xAV5oIc&#10;AB5qjPerZkeSAwAA//8ado3y0U2f9Ac7tx0daV5GAaMN8lEwCkbBKBgFo4CuoHA4HIGIAhgYGAAA&#10;AAD//xqOI+UMo5s+6QvWrNw9kryLAkYb5KNgFIyCUTAKRgFdAWhz5/AbfGVgYAAAAAD//2IeBG6g&#10;Ovj47d4Hfm5lTgYGBodh5rVBCX7+/MUgKyvOoKWjPKL8PdogHwWjYBSMglEwCugKQAOunqB23rAL&#10;dgYGBgAAAAD//xquI+WwTZ+jN33SCaweYaPlow3yUTAKRsEoGAWjgO4AdHPn8DzQg4GBAQAAAP//&#10;GraNcigYvemTTgB0XvlI2fA52iAfBaNgFIyCUTAK6A4uDJebO7ECBgYGAAAAAP//GpbLV2Dg47d7&#10;D/i5lQUYGBgsBoeLhjd48vglQ2iE27D242iDfBSMglEwCkbBKBgQEAlq1w3boGdgYAAAAAD//xru&#10;I+Ug0Di66ZM+ADRavmbFrmHrv9EG+SgYBaNgFIyCUTAgYMJwurkTK2BgYAAAAAD//2IchG6iOpAT&#10;dQ1gYGBYP8y8NSgBHz8Pw9Ezi8D0cAKjDfJRMApGwSgYBaNgQABoYFVxOB6BiAIYGBgAAAAA//8a&#10;1stXYODjt3s3+LmVDRgYGDQGh4uGLwCdxHL3zmMGv8Dhc/DNaIN8FIyCUTAKRsEoGDAQ+ej17uF/&#10;cAcDAwMAAAD//xoRjXIQ4OdWPsnAwJDAwMDAMQicM6wBqFHOz8/DYGisOeS9OdogHwWjYBSMglEw&#10;CgYMbHj0ejdoGfLwBwwMDAAAAAD//xoxjXLo2eU/GRgYPAaBc4Y9OLjvDIO7pxWDqJjQkPXqaIN8&#10;FIyCUTAKRsEoGDAAWq7i+PHbvR8jIgoYGBgAAAAA//8aCRs94eDR690TQDdBDRLnDHswlBu0ow3y&#10;UTAKRsEoGAWjYEDBsLxKHydgYGAAAAAA//8aUY1yKEgcPY2FPmCoNmxHG+SjYBSMglEwCkbBgALQ&#10;VfoLRlQUMDAwAAAAAP//GnGNcuhNUCNmfdJAg6HWwB1tkI+CUTAKRsEoGAUDCkADp6AB1JEFGBgY&#10;AAAAAP//Gokj5aPLWOgMYA3dwX7jJ6gh7umUOdogHwWjYBSMglEwCgYONA7nq/RxAgYGBgAAAAD/&#10;/xoxGz3RAT+38sHR01joB0BHJYIuFgIdjG9hrT/o3AdyW056O8PrV+8HgWtGwSgYBaNgFIyCEQlA&#10;y1YyR6TPGRgYAAAAAP//GrGN8tHTWAYGgEbLQdjSWn9QXDAEGsXPSW9jmD55JbjjMApGwSgYBaNg&#10;FIyCAQGgZSueoPbZiAx+BgYGAAAAAP//GrGNcgZIw/wEP7cy6JYbhUHgnBEDnjx+ybBm5W6GXz9/&#10;MWjpKDOwc7ANiNdBo+NxkdWjy1VGwSgYBaNgFIyCgQegS4JOjNh4YGBgAAAAAP//GhHX7OMDcqKu&#10;oAb5eQYGBoHB68rhC2RkxRkKS2MZQiLc6OZHUGO8v3sxuHMwCkbBKBgFo2AUjIIBB6BLggJHdDQw&#10;MDAAAAAA//8a8Y1yBkjDPICBgWH9IHDKiAWgpSzJaYHgxjmooU5tAFqmAhqdnztz3WhjfBSMglEw&#10;CkbBKBg8ALRcRXGknUmOARgYGAAAAAD//xptlEOBnKgrqFEeMCgcM8IBaElLaIQbg4WVHphNLgA1&#10;vndtP8Zw/OhFMD0KRsEoGAWjYBSMgkEHHB+93j3iT8RjYGBgAAAAAP//Gm2UQ4GcqKsAdBnL6Pry&#10;QQRAI+ighrmllR7YUfhObgGtDQeNiB8/dgnOHgWjYBSMglEwCkbBoAUTHr3eXTgaPQwMDAwMDAAA&#10;AAD//xptlCMBOVFX0KbP/YPGQaNgFIyCUTAKRsEoGAXDE1yAjpKP+GUrYMDAwAAAAAD//xrRp6+g&#10;g4/f7j3g51YGjZhbDC6XjYJRMApGwSgYBaNgFAwr4DlSLwnCChgYGAAAAAD//xodKccC5ERdQctY&#10;DAadw0bBKBgFo2AUjIJRMAqGPiiE3q4+CmCAgYEBAAAA//8akdfsEwESobuBR8EoGAWjYBSMglEw&#10;CkYB9cCB0QY5FsDAwAAAAAD//xptlGMBj17vBq1zGt14MApGwSgYBaNgFIyCUUA9ABrwHPHnkWMF&#10;DAwMAAAAAP//Gl1TjgN8/HbvAj+3ssLoMpZRMApGwSgYBaNgFIwCqgDQOvIbo0GJBTAwMAAAAAD/&#10;/xodKccPQKPlo5sQRsEoGAWjYBSMglEwCigDE0bPI8cDGBgYAAAAAP//Gt3oSQDIiboaQM8vHwWj&#10;YBSMglEwCkbBKBgFpIMLj17vNhwNNzyAgYEBAAAA///s2jENAAAIwLD5V40ECHcrY5lSvvCXAwC8&#10;+cgvqgEAAP//Gl1TTgT4+O3eCX5uZdCIucagd+woGAWjYBSMglEwCkbB4AGRj17vPjEaHwQAAwMD&#10;AAAA///s2kENAAAMAjGszuEkLnOAgFYCT3Ke8t7oywEAat+Rr7kKSQ4AAP//Gl1TTgKAri8HXcMv&#10;MGQcPQpGwSgYBaNgFIyCUUB/MLqOnBTAwMAAAAAA//8aHSknAYyuLx8Fo2AUjIJRMApGwSggCEDr&#10;yB1Hg4kEwMDAAAAAAP//7NxBDQAADIQw/KuegyX3b3UQNOUj/3IAgJcf+ao6AAAA//8aHSknD4BG&#10;yy8MRYePglEwCkbBKBgFo2AU0BAUjp5HTgZgYGAAAAAA//8aXVNOJpATdVWAnl8+ur58FIyCUTAK&#10;RsEoGAWjgIFhw6PXu0ePPyQHMDAwAAAAAP//Gh0pJxM8er37wei5m6NgFIyCUTAKRsEoGAVgcAF6&#10;Ut0oIAcwMDAAAAAA//8aXVNOAfj47d4Dfm7ljwwMDB5D1hOjYBSMglEwCkbBKBgFlAHwBUHQActR&#10;QA5gYGAAAAAA//8abZRTCKAXC41u/BwFo2AUjIJRMApGwUgFkaPryCkEDAwMAAAAAP//7N0xEQAA&#10;DAIxrNd5TbCR6HgO+UqH4ScAsOgcBBUkeQAAAP//7NsxAQAADMOg+Fc9E/0GPhA9R8RPAOAZsXOl&#10;OgAAAP//7NtBDQAADIQw/KueifutlUGCUj5i/AQAHjF2LlUHAAD//xpdU05FAN34+ZCBgSFg2Hhq&#10;FIyCUTAKRsEoGAWjABWAb+x89Hr3i9FwoRJgYGAAAAAA//8abZRTGYze+DkKRsEoGAWjYBSMgmEO&#10;LEdv7KQyYGBgAAAAAP//Gl2+QgPw6PVu0HTO6C7kUTAKRsEoGAWjYBQMN5D46PXu0cMtqA0YGBgA&#10;AAAA//8abZTTDgSOnsgyCkbBKBgFo2AUjIJhBCY8er17wWiE0gAwMDAAAAAA//8aPX2FhkBO1BW0&#10;hGX/6Ikso2AUjIJRMApGwSgY4mABdCXAKKAFYGBgAAAAAP//Gh0ppyGATu84DlsPjoJRMApGwSgY&#10;BaNgJIAL0DtZRgGtAAMDAwAAAP//Gt3oSWPw8du9F6MnsoyCUTAKRsEoGAWjYIiCB9CNnR9GI5CG&#10;gIGBAQAAAP//Gm2U0wFAT2T5yMDA4DHsPTsKRsEoGAWjYBSMguECQA1xT+hdLKOAloCBgQEAAAD/&#10;/xptlNMJfPx278ToUYmjYBSMglEwCkbBKBhCANQgPzEaYXQADAwMAAAAAP//Gl1TTkcA3SCxYcR4&#10;eBSMglEwCkbBKBgFQxWAjj4cPd6ZXoCBgQEAAAD//xptlNMfJI4elTgKRsEoGAWjYBSMgkEMCkeP&#10;PqQzYGBgAAAAAP//Gj0ScQCAnKirAPSoxNGlLKNgFIyCUTAKRsEoGExg9OjDgQAMDAwAAAAA///s&#10;3DEBAAAMgzD8q56M7khUcCHKRzzMAYBnBPlKdQAAAP//7NwxEQAADISw96+6ax2wJDo45CuR9zC3&#10;GAIAal7kpW0HAAD//xodKR9gICfq6gAdMR8Fo2AUjIJRMApGwSgYCAAeKBw9i3wAAQMDAwAAAP//&#10;Gj0ScYDBx2/3HoxeLjQKRsEoGAWjYBSMggECow3ywQAYGBgAAAAA//8abZQPAgC9XGi0YT4KRsEo&#10;GAWjYBSMAnoCUEM8cPRyoEEAGBgYAAAAAP//Gm2UDxIw2jAfBaNgFIyCUTAKRgEdwQfoCPnoMc2D&#10;ATAwMAAAAAD//xptlA8iAG2Yj976OQpGwSgYBaNgFIwCWoLRBvlgAwwMDAAAAAD//xptlA8y8PHb&#10;vY2jDfNRMApGwSgYBaNgFNAIjDbIByNgYGAAAAAA//8abZQPQjDaMB8Fo2AUjIJRMApGAY1A5qPX&#10;u3eMBu4gAwwMDAAAAAD//xptlA9SMNowHwWjYBSMglEwCkYBlUHi6PX5gxQwMDAAAAAA///s1jEB&#10;AAAMw6D4Vz0TO3qACqR8mJgDAE+EfFl1AAAA//8avTxoCAA5Udf1o6eyjIJRMApGwSgYBaOATDDa&#10;IB/sgIGBAQAAAP//Gr1mf2iAROjh/qNgFIyCUTAKRsEoGAWkgNEG+VAADAwMAAAAAP//Gh0pHyJA&#10;TtRVAHod/+hSllEwCkbBKBgFo2AUEANGG+RDBTAwMAAAAAD//+zWQQ0AAAwDofOvehb2bQIqkPIh&#10;Yg4APAn5kuoAAAD//+zWQQ0AAAwDofOvehL2bgIqkPIxYg4APIR8TXUAAAD//+zWAQ0AAAzDoPpX&#10;fQUXsARUIOWDxBwAeAj5ouoAAAD//xo9EnEIgo/f7v3g51ZeycDAIDHaMB8Fo2AUjIJRMApGARSM&#10;NsiHKmBgYAAAAAD//xodKR/iQE7UdT4DA0PCSA+HUTAKRsEoGAWjYISD0Qb5UAYMDAwAAAAA//8a&#10;HSkf4mD0gqFRMApGwSgYBaNgxIPRBvlQBwwMDAAAAAD//+zWAQEAAAjDoPVPbY8LKZDyAWIOAG8J&#10;+YLqAAAA//8abZQPEzDaMB8Fo2AUjIJRMApGFPjAwMBg+ej17h2j0T4MAAMDAwAAAP//Gm2UDyMw&#10;2jAfBaNgFIyCUTAKRgQANcgdH73ePXrb93ABDAwMAAAAAP//7NYxAQAACIRAItp/s8kvpni5CEw4&#10;5WVuzBeY7y0kSSrkkDcCAgAA//8abZQPQ/Dx270Low3zUTAKRsEoGAWjYNiBBwwMDJ6jDfJhCBgY&#10;GAAAAAD//xptO1WSwgAAEHpJREFUlA9TMNowHwWjYBSMglEwCoYVuABdQ/5gNFqHIWBgYABo9Jzy&#10;YQ7kRF0dGBgY1jMwMAiM9LAYBaNgFIyCUTAKhii4AF2y8mE0AocpYGBgAAAAAP//YhrpATDcwaPX&#10;uw+AMjJ0DdooGAWjYBSMglEwCoYW2DDaIB8BgIGBAQAAAP//Gh0pHyFATtQVdCLL/NGTWUbBKBgF&#10;o2AUjIIhAxY8er07cTS6RgBgYGAAAAAA//8abZSPICAn6gpawrJ/tGE+CkbBKBgFo2AUDHow4dHr&#10;3YWj0TRCAAMDAwAAAP//Gl2+MoIAdOrLEToVNgpGwSgYBaNgFIyCwQkSRxvkIwwwMDAAAAAA//8a&#10;HSkfoUBO1BW0lCVhpIfDKBgFo2AUjIJRMIjAB2iDfHTwbKQBBgYGAAAAAP//Gj0ScYQC6CVDHxkY&#10;GDxGeliMglEwCkbBKBgFgwDALgU6MBoZIxAwMDAAAAAA//8abZSPYPDx270To2eZj4JRMApGwSgY&#10;BQMOYEce3hiNihEKGBgYAAAAAP//Gl2+MgpgJ7PsHz3LfBSMglEwCkbBKKA7AI2MB44eeTjCAQMD&#10;AwAAAP//Gm2UjwIwkBN1VYBeMjR6MssoGAWjYBSMglFAHzB65OEogAAGBgYAAAAA//8abZSPAjiA&#10;HpkIapg7jIbKKBgFo2AUjIJRQFMA2tC5YDSIRwEYMDAwAAAAAP//7NwxAQAADIMw/KuegN77EhVc&#10;iHKGMwsAvHFYYVUHAAD//+zcoREAAAgDse4/HSNhMBwWmczRvqMnx5RZHEAB4FfNflxhhS1JAwAA&#10;//8aHSkfBTiBnKirA3Q5y+gG0FEwCkbBKBgFo4AyMLqhcxTgBgwMDAAAAAD//+zdMQ0AAAzDsPBH&#10;PQZ99too8lQV5UwGoADw5jKfrToAAAD//xpdvjIK8IKP3+594OdWXsnAwCAx2jAfBaNgFIyCUTAK&#10;SAKgUfHMR693d44G2yjACxgYGAAAAAD//xodKR8FRAM5UdcCBgaG/tEQGwWjYBSMglEwCgiCB9Dl&#10;KhdGg2oUEAQMDAwAAAAA///s2jERAAAMhDD8q66E3u+JCgZEOROfOQC8/ONsqgMAAP//7NoxAQAA&#10;DIMw/Kuegh39ExUciHJmPnMAePnH2VUHAAD//xpdUz4KSAaj68xHwSgYBaNgFIwCDAAaFY989Hr3&#10;xNGgGQUkAwYGBgAAAAD//xodKR8FFAE5UdcE6Drz0eUso2AUjIJRMApGKrgAvRBodP34KCAPMDAw&#10;AAAAAP//Gm2UjwKKgZyoqwF0OYvCaGiOglEwCkbBKBhhAHRVfuHo+vFRQBFgYGAAAAAA//8abZSP&#10;AqoAOVFX0Ej5/NFbQEfBKBgFo2AUjBDwAdoYXzAa4aOAYsDAwAAAAAD//+zcMQ0AAAzDsPBHPRL9&#10;ZqPIUVWUM+U2EYAHzFXYqg4AAP//7NoxEQAADIQw/KuuiZ96iQoGRDlzdhYAHrOrsFcdAAAA//8a&#10;bZSPApoA6HIW0Ih5wmgIj4JRMApGwSgYBmB0ucoooB1gYGAAAAAA///s3DENAAAMw7DwRz0UfSYb&#10;RY6qopwp7ywAPGCuwlZ1AAAA///s3TENAAAMw7DwRz0UPSbZKPJFlDNnNgTAY2ZA7FUHAAD//xpt&#10;lI8CugE5UdcGBgaG+tEQHwWjYBSMglEwBMAH6FX5B0YjaxTQHDAwMAAAAAD//xptlI8CugI5UVcH&#10;6NGJo5tAR8EoGAWjYBQMVrABulxldDPnKKAPYGBgAAAAAP//Gm2UjwK6g9EzzUfBKBgFo2AUDFIA&#10;aoQ3Pnq9e8JoBI0CugIGBgYAAAAA//8abZSPggEDcqKuAdDG+egm0FEwCkbBKBgFAw0OQEfHH4zG&#10;xCigO2BgYAAAAAD//xptlI+CAQXQUXPQJlCH0ZgYBaNgFIyCUTBAADQ63jAa+KNgwAADAwMAAAD/&#10;/xptlI+CQQGgN4HWj46aj4JRMApGwSigIxg96nAUDA7AwMAAAAAA//8abZSPgkEDoEcnzh8dNR8F&#10;o2AUjIJRQAcwOjo+CgYPYGBgAAAAAP//7NhBDQAADIQw/KueiiX3aFUQRDlzXHMAHrnj7KkOAAD/&#10;/+zYQQ0AAAyEMPyrnool92hVEEQ5k1xzAB6442yqDgAA///s2DERAAAMhDD8q66JDj8kKjhEOdNc&#10;cwAeuONsqw4AAP//7NwxDQAACMCw+VeNBy5IWhW7Jso5z9ccgCXfcX6oBgAA///s3DENAAAMw7Dw&#10;Rz0MOyvZKHJFlDPD1xyAB99xdlQHAAD//xptlI+CIQWgo+ag5SwFozE3CkbBKBgFowAL+ABtjG8Y&#10;DZxRMGQAAwMDAAAA//8abZSPgiEJ5ERdQRtA+xkYGAxGY3AUjIJRMApGARRMgC5X+TAaIKNgSAEG&#10;BgYAAAAA//8abZSPgiEN5ERdQbvo80eXtIyCUTAKRsGIBqANnIWPXu8+MNIDYhQMUcDAwAAAAAD/&#10;/xptlI+CIQ+gxyf2j24EHQWjYBSMghEHRjdyjoLhARgYGAAAAAD//xptlI+CYQOgS1pAG0EVRmN1&#10;FIyCUTAKhj3YAB0dH93IOQqGPmBgYAAAAAD//xptlI+CYQdGl7SMglEwCkbBsAYPoBs5R5eqjILh&#10;AxgYGAAAAAD//xptlI+CYQmgS1pAp7QkjMbwKBgFo2AUDAswulRlFAxfwMDAAAAAAP//Gm2Uj4Jh&#10;DUZPaRkFo2AUjIJhARZAl6qMnqoyCoYnYGBgAAAAAP//Gm2Uj4IRAeREXROgjfPRJS2jYBSMglEw&#10;dMABaGN89Hr8UTC8AQMDAwAAAP//Gm2Uj4IRA6AXDxVAl7WMglEwCkbBKBi84AG0MT56AdAoGBmA&#10;gYEBAAAA//8abZSPghEHRtebj4JRMApGwaAFo+vGR8HIBAwMDAAAAAD//xptlI+CEQug681BjXOH&#10;0VQwCkbBKBgFAw4aQTdyjq4bHwUjEjAwMAAAAAD//xptlI+CEQ9GzzcfBaNgFIyCAQULoKPjo+eN&#10;j4KRCxgYGAAAAAD//+zbMQEAAAjDsDnHOs+wwJWo6FNRDtUZdMQ5wAsTJ5wkCwAA//8abZSPglGA&#10;BuREXWGbQUdPahkFo2AUjALqgwPQkfHRy39GwSiAAQYGBgAAAAD//xptlI+CUYAFIJ3UMnoz6CgY&#10;BaNgFFAHXICOjI82xkfBKEAHDAwMAAAAAP//Gm2Uj4JRgAeMNs5HwSgYBaOAYvAAOjK+YDQoR8Eo&#10;wAEYGBgAAAAA///s1jEBAAAMw6D4Vz0L3Q8qkHIYyDnAm4zDqjoAAAD//+zWMREAAAwDofevuhJ6&#10;2UEFUg4DOQd4yTisqgMAAP//7NYxAQAADMOg+Fc9Aft6gwqkHAZyDvDIOKyqAwAA//8abZSPglFA&#10;ARhtnI+CUTAKRgH4NJWFo43xUTAKKAAMDAwAAAAA///s3DEBAAAIw7A5xb8LXgTsI1HRq6IcCk6c&#10;j8858IS1IbQkWQAAAP//7N0xDQAwDMCw8P/GpBBHoldlo8gXUQ7LTIiA46Z6YhwWVR8AAP//Gm2U&#10;j4JRQCMAbZyDRs4dRsN4FIyCUTAMwOh1+KNgFNAKMDAwAAAAAP//Gm2Uj4JRQGMgJ+rqAF1zHjAa&#10;1qNgFIyCIQY+gEbFQQ3y0cb4KBgFNAQMDAwAAAAA//8abZSPglFAJyAn6qoAXdYSMLopdBSMglEw&#10;yAH4JBXQUpVHr3d/GI2sUTAKaAwYGBgAAAAA//8abZSPglFAZzC6KXQUjIJRMIjBAeh68Q2jkTQK&#10;RgEdAQMDAwAAAP//Gm2Uj4JRMIBgdN35KBgFo2AQgA/QzZuj68VHwSgYKMDAwAAAAAD//+zaMQEA&#10;AAjDsPlXiRReHIwjUdGjohwesLYABXN+cYsKNCVZAAAA//8abZSPglEwiAB0aUvA6JGKo2AUjAIa&#10;gtEjDUfBKBhsgIGBAQAAAP//Gm2Uj4JRMEgB9NQW0NKWhNE4GgWjYBRQCECj4gtHT1EZBaNgkAIG&#10;BgYAAAAA//8abZSPglEwyAF09DwBeqzi6Oj5KBgFo4AUsAF6Bf7oxs1RMAoGM2BgYAAAAAD//xpt&#10;lI+CUTCEgJyoqwHSmeeja89HwSgYBdjA6FrxUTAKhhpgYGAAAAAA//8abZSPglEwBAHS2vPRk1tG&#10;wSgYBQxIJ6iA1opfGA2RUTAKhhhgYGAAAAAA//8abZSPglEwxAH05JaA0eUto2AUjEgAaohvfPR6&#10;94LR6B8Fo2AIAwYGBgAAAAD//xptlI+CUTCMAHR5C2xz6OjyllEwCoYnuIC0aXN0ecooGAXDATAw&#10;MAAAAAD//xptlI+CUTBMgZyoK2j03H90/fkoGAXDAoyenjIKRsFwBgwMDAAAAAD//xptlI+CUTAC&#10;wGgDfRSMgiEJHiCdnjK6TnwUjILhDBgYGAAAAAD//+zWAQ0AAAzDoPpXfRtPBiqQchgj6PCaiMOi&#10;6gAAAP//7NYBDQAACAOg909lNGcLt0MKpByKCTq8cPkeEYdiSRYAAP//Gm2Uj4JRMArAANpAt4c2&#10;0EdPcRkFo4C2ALZZc8PoGvFRMApGAQMDAwMAAAD//xptlI+CUTAKMAD0FBfYNf8GoyE0CkYBxeAD&#10;dDR8I7QhPnpqyigYBaMAARgYGAAAAAD//xptlI+CUTAK8AKki4r8oQ310WUuo2AUEAdg68MPjl5z&#10;PwpGwSjACxgYGAAAAAD//xptlI+CUTAKSAJyoq4O0Ma5/+go+igYBSgANhp+cHRZyigYBaOAJMDA&#10;wAAAAAD//xptlI+CUTAKyAbQUXQHpFH00bXoo2CkAVgj/MCj17sPjMb+KBgFo4AswMDAAAAAAP//&#10;Gm2Uj4JRMAqoBqBX/jtAN4yONtJHwXAEF9Aa4qNrw0fBKBgFlAMGBgYAAAAA///s1jERAAAMA6H3&#10;r7oqsvRABVIOzEg6D0g4sFcdAAAA//8abZSPglEwCugGkBrp+lB6dE36KBhsYHQ5yigYBaOA/oCB&#10;gQEAAAD//xptlI+CUTAKBgxA16QbII2mG4ye7jIK6AguQPFFaCN89OKeUTAKRsHAAAYGBgAAAAD/&#10;/xptlI+CUTAKBhWAjqYbIDXSHUZjaBRQATxAboCD2KNLUUbBKBgFgwYwMDAAAAAA//8abZSPglEw&#10;CgY9gF5mhN5YHx1RHwW4wAVoI3y0AT4KRsEoGBqAgYEBAAAA//8abZSPglEwCoYkQFv6Ig9ttI+O&#10;qo8s8AFtCcqD0XXgo2AUjIIhCRgYGAAAAAD//xptlI+CUTAKhhWALn9RQGusj46sD23wAIoPIjfE&#10;R0e/R8EoGAXDBjAwMAAAAAD//xptlI+CUTAKRgRAGlmHNdr1oQ310Qb74AAPkNZ9f4QuO/kwuvly&#10;FIyCUTAiAAMDAwAAAP//Gm2Uj4JRMApGAaTRDlv6AmukwxrtCqPnq1MFXICOcoMa3g+RGuEPRq+j&#10;HwWjYBSMeMDAwAAAAAD//+zasQ0AAAgCwd/M/beyMiFW9v719IRgKZekg1jaWet6Rfrbp32uJETZ&#10;Jgq4S7ckXQANAAD//xptlI+CUTAKRgENAPTEGORlMegNdnkcI/D0GpnHtSHyIBofNqINA6NruUfB&#10;KBgFo4DagIGBAQAAAP//AwAv8K5nphyHfwAAAABJRU5ErkJgglBLAwQUAAYACAAAACEApbSKuNsA&#10;AAAFAQAADwAAAGRycy9kb3ducmV2LnhtbEyPQUvDQBCF74L/YRnBm92kwVBiNqUU9VQEW0G8TZNp&#10;EpqdDdltkv57Ry96efB4w3vf5OvZdmqkwbeODcSLCBRx6aqWawMfh5eHFSgfkCvsHJOBK3lYF7c3&#10;OWaVm/idxn2olZSwz9BAE0Kfae3Lhiz6heuJJTu5wWIQO9S6GnCSctvpZRSl2mLLstBgT9uGyvP+&#10;Yg28Tjhtkvh53J1P2+vX4fHtcxeTMfd38+YJVKA5/B3DD76gQyFMR3fhyqvOgDwSflWydJmKPRpI&#10;klUKusj1f/riGwAA//8DAFBLAwQUAAYACAAAACEAEyNAnc8AAAApAgAAGQAAAGRycy9fcmVscy9l&#10;Mm9Eb2MueG1sLnJlbHO8kcGKAjEMhu8LvkPJ3enMCLIsdrwsgtdFHyC0mU7ZaVraKvr222UvCuLe&#10;PCYh3/+RbLYXP4szpewCK+iaFgSxDsaxVXA87JbvIHJBNjgHJgVXyrAdFm+bL5qx1KU8uZhFpXBW&#10;MJUSP6TMeiKPuQmRuE7GkDyWWiYrI+pvtCT7tl3LdMuA4Y4p9kZB2psViMM11uT/2WEcnabPoE+e&#10;uDyIkM7X7ArEZKko8GQc/jVXTWQL8rFD/xqH/plD9xqHriE//t5B3j14+AEAAP//AwBQSwECLQAU&#10;AAYACAAAACEA/cs4TBUBAABHAgAAEwAAAAAAAAAAAAAAAAAAAAAAW0NvbnRlbnRfVHlwZXNdLnht&#10;bFBLAQItABQABgAIAAAAIQA4/SH/1gAAAJQBAAALAAAAAAAAAAAAAAAAAEYBAABfcmVscy8ucmVs&#10;c1BLAQItABQABgAIAAAAIQD8lvyTDAUAADIVAAAOAAAAAAAAAAAAAAAAAEUCAABkcnMvZTJvRG9j&#10;LnhtbFBLAQItABQABgAIAAAAIQBOgdjfdvsFADAABgAUAAAAAAAAAAAAAAAAAH0HAABkcnMvbWVk&#10;aWEvaW1hZ2UxLmVtZlBLAQItAAoAAAAAAAAAIQDxcUn4iY4AAImOAAAUAAAAAAAAAAAAAAAAACUD&#10;BgBkcnMvbWVkaWEvaW1hZ2UyLnBuZ1BLAQItAAoAAAAAAAAAIQAvxrae+JAAAPiQAAAUAAAAAAAA&#10;AAAAAAAAAOCRBgBkcnMvbWVkaWEvaW1hZ2UzLnBuZ1BLAQItABQABgAIAAAAIQCltIq42wAAAAUB&#10;AAAPAAAAAAAAAAAAAAAAAAojBwBkcnMvZG93bnJldi54bWxQSwECLQAUAAYACAAAACEAEyNAnc8A&#10;AAApAgAAGQAAAAAAAAAAAAAAAAASJAcAZHJzL19yZWxzL2Uyb0RvYy54bWwucmVsc1BLBQYAAAAA&#10;CAAIAAACAAAYJ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1007;top:-968;width:42550;height:2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8" o:title=""/>
                </v:shape>
                <v:group id="Group 13" o:spid="_x0000_s1028" style="position:absolute;left:2040;top:181;width:39396;height:20075" coordorigin="-3,-4551" coordsize="39395,2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569;top:-4551;width:36266;height:5808" coordorigin="-399,-4551" coordsize="36266,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7" o:spid="_x0000_s1030" type="#_x0000_t75" alt="Phone icon." style="position:absolute;left:-399;top:-2883;width:297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OrwgAAANsAAAAPAAAAZHJzL2Rvd25yZXYueG1sRE9La8JA&#10;EL4X+h+WEXqrE3uoEl1FpIW2h1Cf4G3IjkkwOxt2V03/fbdQ8DYf33Nmi9626so+NE40jIYZKJbS&#10;mUYqDbvt+/MEVIgkhlonrOGHAyzmjw8zyo27yZqvm1ipFCIhJw11jF2OGMqaLYWh61gSd3LeUkzQ&#10;V2g83VK4bfEly17RUiOpoaaOVzWX583Favguzm1RRt8fjohvWH1evvbjQuunQb+cgorcx7v43/1h&#10;0vwx/P2SDsD5LwAAAP//AwBQSwECLQAUAAYACAAAACEA2+H2y+4AAACFAQAAEwAAAAAAAAAAAAAA&#10;AAAAAAAAW0NvbnRlbnRfVHlwZXNdLnhtbFBLAQItABQABgAIAAAAIQBa9CxbvwAAABUBAAALAAAA&#10;AAAAAAAAAAAAAB8BAABfcmVscy8ucmVsc1BLAQItABQABgAIAAAAIQC2A+OrwgAAANsAAAAPAAAA&#10;AAAAAAAAAAAAAAcCAABkcnMvZG93bnJldi54bWxQSwUGAAAAAAMAAwC3AAAA9gIAAAAA&#10;">
                      <v:imagedata r:id="rId19" o:title="Phone icon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1" type="#_x0000_t202" style="position:absolute;left:2468;top:-4551;width:33399;height:5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17C51604" w14:textId="77777777" w:rsidR="00DC7DCF" w:rsidRPr="00CE10B7" w:rsidRDefault="00DC7DCF" w:rsidP="00DC7DCF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>1800 200 422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br/>
                              <w:t>(My Aged Care’s free call phone line)</w:t>
                            </w:r>
                          </w:p>
                          <w:p w14:paraId="7EEA5138" w14:textId="77777777" w:rsidR="00DC7DCF" w:rsidRPr="001172BA" w:rsidRDefault="00DC7DCF" w:rsidP="00DC7DC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2" style="position:absolute;left:566;top:2388;width:38826;height:3903" coordorigin="-401,-3420" coordsize="38825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2" o:spid="_x0000_s1033" type="#_x0000_t75" alt="Magnifying glass icon." style="position:absolute;left:-401;top:-2829;width:2974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poxQAAANsAAAAPAAAAZHJzL2Rvd25yZXYueG1sRI9Ba8JA&#10;FITvQv/D8gpeRDdGTCV1FRUKHqRi6sHeHtlnEsy+DdltTP99tyB4HGa+GWa57k0tOmpdZVnBdBKB&#10;IM6trrhQcP76GC9AOI+ssbZMCn7JwXr1Mlhiqu2dT9RlvhChhF2KCkrvm1RKl5dk0E1sQxy8q20N&#10;+iDbQuoW76Hc1DKOokQarDgslNjQrqT8lv0YBZfkc94dt7Pvt8BvD6PRIZvucqWGr/3mHYSn3j/D&#10;D3qvFcQx/H8JP0Cu/gAAAP//AwBQSwECLQAUAAYACAAAACEA2+H2y+4AAACFAQAAEwAAAAAAAAAA&#10;AAAAAAAAAAAAW0NvbnRlbnRfVHlwZXNdLnhtbFBLAQItABQABgAIAAAAIQBa9CxbvwAAABUBAAAL&#10;AAAAAAAAAAAAAAAAAB8BAABfcmVscy8ucmVsc1BLAQItABQABgAIAAAAIQASbgpoxQAAANsAAAAP&#10;AAAAAAAAAAAAAAAAAAcCAABkcnMvZG93bnJldi54bWxQSwUGAAAAAAMAAwC3AAAA+QIAAAAA&#10;">
                      <v:imagedata r:id="rId20" o:title="Magnifying glass icon"/>
                    </v:shape>
                    <v:shape id="Text Box 23" o:spid="_x0000_s1034" type="#_x0000_t202" style="position:absolute;left:2468;top:-3420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31C7D6B5" w14:textId="77777777" w:rsidR="00DC7DCF" w:rsidRPr="0018791D" w:rsidRDefault="00DC7DCF" w:rsidP="00DC7DCF">
                            <w:pPr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</w:pPr>
                            <w:r w:rsidRPr="0018791D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 xml:space="preserve">Visit </w:t>
                            </w:r>
                            <w:hyperlink r:id="rId21" w:history="1">
                              <w:r w:rsidRPr="00460802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</w:rPr>
                                <w:t>MyAgedCare.gov.au/find-a-provider</w:t>
                              </w:r>
                            </w:hyperlink>
                          </w:p>
                          <w:p w14:paraId="5A84B319" w14:textId="77777777" w:rsidR="00DC7DCF" w:rsidRPr="00CE10B7" w:rsidRDefault="00DC7DCF" w:rsidP="00DC7DCF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5" type="#_x0000_t202" style="position:absolute;left:-3;top:6951;width:3600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D7B19C6" w14:textId="77777777" w:rsidR="00DC7DCF" w:rsidRPr="00DE793F" w:rsidRDefault="00DC7DCF" w:rsidP="00DC7DCF">
                          <w:pPr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</w:t>
                          </w:r>
                          <w:proofErr w:type="spellStart"/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>nrs</w:t>
                          </w:r>
                          <w:proofErr w:type="spellEnd"/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 xml:space="preserve"> or call 1800 555 660.</w:t>
                          </w:r>
                        </w:p>
                        <w:p w14:paraId="7698C566" w14:textId="1BBC52A4" w:rsidR="00DC7DCF" w:rsidRPr="006E1FE5" w:rsidRDefault="00DC7DCF" w:rsidP="00DC7DCF">
                          <w:pPr>
                            <w:rPr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6E1FE5">
                            <w:rPr>
                              <w:color w:val="1E1544" w:themeColor="text1"/>
                              <w:sz w:val="18"/>
                              <w:szCs w:val="18"/>
                            </w:rPr>
                            <w:t>Document version 1.</w:t>
                          </w:r>
                          <w:r w:rsidR="00A909AE">
                            <w:rPr>
                              <w:color w:val="1E1544" w:themeColor="text1"/>
                              <w:sz w:val="18"/>
                              <w:szCs w:val="18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</w:p>
    <w:sectPr w:rsidR="00DC7DCF" w:rsidSect="00B57B4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276" w:right="851" w:bottom="709" w:left="851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68B38" w14:textId="77777777" w:rsidR="00530333" w:rsidRDefault="00530333" w:rsidP="0076491B">
      <w:pPr>
        <w:spacing w:before="0" w:after="0" w:line="240" w:lineRule="auto"/>
      </w:pPr>
      <w:r>
        <w:separator/>
      </w:r>
    </w:p>
  </w:endnote>
  <w:endnote w:type="continuationSeparator" w:id="0">
    <w:p w14:paraId="69220D7A" w14:textId="77777777" w:rsidR="00530333" w:rsidRDefault="00530333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7EB983E" w14:textId="77777777" w:rsidR="00530333" w:rsidRDefault="0053033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4" w14:textId="5E100823" w:rsidR="0052559C" w:rsidRDefault="00AE54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281511F0" wp14:editId="2A2DF77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13063346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7DD6B" w14:textId="7736123B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E544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clsh="http://schemas.microsoft.com/office/drawing/2020/classificationShape" xmlns:a="http://schemas.openxmlformats.org/drawingml/2006/main">
          <w:pict w14:anchorId="22AE3909">
            <v:shapetype id="_x0000_t202" coordsize="21600,21600" o:spt="202" path="m,l,21600r21600,l21600,xe" w14:anchorId="281511F0">
              <v:stroke joinstyle="miter"/>
              <v:path gradientshapeok="t" o:connecttype="rect"/>
            </v:shapetype>
            <v:shape id="Text Box 5" style="position:absolute;margin-left:0;margin-top:0;width:43.45pt;height:37.85pt;z-index:25166336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ixsvg4CAAAc&#10;BAAADgAAAAAAAAAAAAAAAAAuAgAAZHJzL2Uyb0RvYy54bWxQSwECLQAUAAYACAAAACEAVEtbFtsA&#10;AAADAQAADwAAAAAAAAAAAAAAAABoBAAAZHJzL2Rvd25yZXYueG1sUEsFBgAAAAAEAAQA8wAAAHAF&#10;AAAAAA==&#10;">
              <v:textbox style="mso-fit-shape-to-text:t" inset="0,0,0,15pt">
                <w:txbxContent>
                  <w:p w:rsidRPr="00AE5443" w:rsidR="00AE5443" w:rsidP="00AE5443" w:rsidRDefault="00AE5443" w14:paraId="75F360E3" w14:textId="7736123B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  <w:r w:rsidRPr="00AE5443">
                      <w:rPr>
                        <w:rFonts w:ascii="Calibri" w:hAnsi="Calibri" w:eastAsia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168D2" w14:textId="3B7261D7" w:rsidR="001C313D" w:rsidRDefault="00AE54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2E2044E8" wp14:editId="00723648">
              <wp:simplePos x="542925" y="98964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45585606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FFDB28" w14:textId="68FAB3F4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044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alt="OFFICIAL" style="position:absolute;margin-left:0;margin-top:0;width:43.45pt;height:37.8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6DDwIAABwEAAAOAAAAZHJzL2Uyb0RvYy54bWysU8Fu2zAMvQ/YPwi6L7a7pUiNOEXWIsOA&#10;oC2QDj0rshQbkERBUmJnXz9KjpOu7WnYRaZJ6pF8fJrf9lqRg3C+BVPRYpJTIgyHujW7iv56Xn2Z&#10;UeIDMzVTYERFj8LT28XnT/POluIKGlC1cARBjC87W9EmBFtmmeeN0MxPwAqDQQlOs4C/bpfVjnWI&#10;rlV2lefXWQeutg648B6990OQLhK+lIKHRym9CERVFHsL6XTp3MYzW8xZuXPMNi0/tcH+oQvNWoNF&#10;z1D3LDCyd+07KN1yBx5kmHDQGUjZcpFmwGmK/M00m4ZZkWZBcrw90+T/Hyx/OGzskyOh/w49LjAS&#10;0llfenTGeXrpdPxipwTjSOHxTJvoA+HonE6LWTGlhGPo2yy/vplGlOxy2ToffgjQJBoVdbiVRBY7&#10;rH0YUseUWMvAqlUqbUaZvxyIGT3ZpcNohX7bk7au6Nex+y3URxzKwbBvb/mqxdJr5sMTc7hgnANF&#10;Gx7xkAq6isLJoqQB9/sjf8xH3jFKSYeCqahBRVOifhrcR9TWaLjR2CajuMmnOcbNXt8ByrDAF2F5&#10;MtHrghpN6UC/oJyXsRCGmOFYrqLb0bwLg3LxOXCxXKYklJFlYW02lkfoSFfk8rl/Yc6eCA+4qQcY&#10;1cTKN7wPufGmt8t9QPbTUiK1A5EnxlGCaa2n5xI1/vo/ZV0e9eIPAAAA//8DAFBLAwQUAAYACAAA&#10;ACEAVEtbFtsAAAADAQAADwAAAGRycy9kb3ducmV2LnhtbEyPzW7CMBCE70h9B2sr9QYOIH4a4qAK&#10;qSeqSkAvvRl7SQLxOoo3EN6+bi/0stJoRjPfZuve1eKKbag8KRiPEhBIxtuKCgVfh/fhEkRgTVbX&#10;nlDBHQOs86dBplPrb7TD654LEUsopFpBydykUgZTotNh5Buk6J186zRH2RbStvoWy10tJ0kyl05X&#10;FBdK3eCmRHPZd07BbMcf3Scdpt/95H7eNhszPW2NUi/P/dsKBGPPjzD84kd0yCPT0Xdkg6gVxEf4&#10;70ZvOX8FcVSwmC1A5pn8z57/AAAA//8DAFBLAQItABQABgAIAAAAIQC2gziS/gAAAOEBAAATAAAA&#10;AAAAAAAAAAAAAAAAAABbQ29udGVudF9UeXBlc10ueG1sUEsBAi0AFAAGAAgAAAAhADj9If/WAAAA&#10;lAEAAAsAAAAAAAAAAAAAAAAALwEAAF9yZWxzLy5yZWxzUEsBAi0AFAAGAAgAAAAhAL+T3oMPAgAA&#10;HAQAAA4AAAAAAAAAAAAAAAAALgIAAGRycy9lMm9Eb2MueG1sUEsBAi0AFAAGAAgAAAAhAFRLWxbb&#10;AAAAAwEAAA8AAAAAAAAAAAAAAAAAaQQAAGRycy9kb3ducmV2LnhtbFBLBQYAAAAABAAEAPMAAABx&#10;BQAAAAA=&#10;" filled="f" stroked="f">
              <v:textbox style="mso-fit-shape-to-text:t" inset="0,0,0,15pt">
                <w:txbxContent>
                  <w:p w14:paraId="29FFDB28" w14:textId="68FAB3F4" w:rsidR="00AE5443" w:rsidRPr="00AE5443" w:rsidRDefault="00AE5443" w:rsidP="00AE5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532572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313D">
          <w:t xml:space="preserve">Page | </w:t>
        </w:r>
        <w:r w:rsidR="001C313D">
          <w:fldChar w:fldCharType="begin"/>
        </w:r>
        <w:r w:rsidR="001C313D">
          <w:instrText xml:space="preserve"> PAGE   \* MERGEFORMAT </w:instrText>
        </w:r>
        <w:r w:rsidR="001C313D">
          <w:fldChar w:fldCharType="separate"/>
        </w:r>
        <w:r w:rsidR="001C313D">
          <w:rPr>
            <w:noProof/>
          </w:rPr>
          <w:t>2</w:t>
        </w:r>
        <w:r w:rsidR="001C313D">
          <w:rPr>
            <w:noProof/>
          </w:rPr>
          <w:fldChar w:fldCharType="end"/>
        </w:r>
      </w:sdtContent>
    </w:sdt>
  </w:p>
  <w:p w14:paraId="4E8D11A5" w14:textId="7FB8DC63" w:rsidR="00C325D3" w:rsidRDefault="00C325D3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9" w14:textId="7E147AB6" w:rsidR="00300E1D" w:rsidRDefault="00AE5443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2B49ED6" wp14:editId="320BE069">
              <wp:simplePos x="5429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85145187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66B8F" w14:textId="5CFDDA7E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clsh="http://schemas.microsoft.com/office/drawing/2020/classificationShape" xmlns:a="http://schemas.openxmlformats.org/drawingml/2006/main">
          <w:pict w14:anchorId="3D5B65C7">
            <v:shapetype id="_x0000_t202" coordsize="21600,21600" o:spt="202" path="m,l,21600r21600,l21600,xe" w14:anchorId="72B49ED6">
              <v:stroke joinstyle="miter"/>
              <v:path gradientshapeok="t" o:connecttype="rect"/>
            </v:shapetype>
            <v:shape id="Text Box 4" style="position:absolute;left:0;text-align:left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EODg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I1P3NTQnHMrBuG9v+abD0lvmwwtzuGCcA0Ub&#10;nvGQCvqKwtmipAX342/+mI+8Y5SSHgVTUYOKpkR9M7iPqK3JcJNRJ6O4y+c5xs1BPwDKsMAXYXky&#10;0euCmkzpQL+hnNexEIaY4ViuovVkPoRRufgcuFivUxLKyLKwNTvLI3SkK3L5OrwxZ8+EB9zUE0xq&#10;YuU73sfceNPb9SEg+2kpkdqRyDPjKMG01vNziRr/9T9lXR/16icA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RBxDg4CAAAc&#10;BAAADgAAAAAAAAAAAAAAAAAuAgAAZHJzL2Uyb0RvYy54bWxQSwECLQAUAAYACAAAACEAVEtbFtsA&#10;AAADAQAADwAAAAAAAAAAAAAAAABoBAAAZHJzL2Rvd25yZXYueG1sUEsFBgAAAAAEAAQA8wAAAHAF&#10;AAAAAA==&#10;">
              <v:textbox style="mso-fit-shape-to-text:t" inset="0,0,0,15pt">
                <w:txbxContent>
                  <w:p w:rsidRPr="00AE5443" w:rsidR="00AE5443" w:rsidP="00AE5443" w:rsidRDefault="00AE5443" w14:paraId="5DAB6C7B" w14:textId="5CFDDA7E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4A0E6" w14:textId="77777777" w:rsidR="00530333" w:rsidRDefault="0053033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0D21A8D" w14:textId="77777777" w:rsidR="00530333" w:rsidRDefault="00530333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66517EF" w14:textId="77777777" w:rsidR="00530333" w:rsidRDefault="0053033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2" w14:textId="5EBDA8EB" w:rsidR="0052559C" w:rsidRDefault="00AE544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D0622E1" wp14:editId="77A2A09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83937099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F453CF" w14:textId="7F402461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E544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clsh="http://schemas.microsoft.com/office/drawing/2020/classificationShape" xmlns:a="http://schemas.openxmlformats.org/drawingml/2006/main">
          <w:pict w14:anchorId="226C1E41">
            <v:shapetype id="_x0000_t202" coordsize="21600,21600" o:spt="202" path="m,l,21600r21600,l21600,xe" w14:anchorId="2D0622E1">
              <v:stroke joinstyle="miter"/>
              <v:path gradientshapeok="t" o:connecttype="rect"/>
            </v:shapetype>
            <v:shape id="Text Box 2" style="position:absolute;margin-left:0;margin-top:0;width:43.45pt;height:37.85pt;z-index:25166029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>
              <v:textbox style="mso-fit-shape-to-text:t" inset="0,15pt,0,0">
                <w:txbxContent>
                  <w:p w:rsidRPr="00AE5443" w:rsidR="00AE5443" w:rsidP="00AE5443" w:rsidRDefault="00AE5443" w14:paraId="08CE8BEA" w14:textId="7F402461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  <w:r w:rsidRPr="00AE5443">
                      <w:rPr>
                        <w:rFonts w:ascii="Calibri" w:hAnsi="Calibri" w:eastAsia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9504885" w14:paraId="342361E2" w14:textId="77777777" w:rsidTr="00CB48A5">
      <w:trPr>
        <w:trHeight w:val="300"/>
      </w:trPr>
      <w:tc>
        <w:tcPr>
          <w:tcW w:w="3400" w:type="dxa"/>
        </w:tcPr>
        <w:p w14:paraId="108DE101" w14:textId="38029656" w:rsidR="59504885" w:rsidRDefault="00AE5443" w:rsidP="00CB48A5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3" behindDoc="0" locked="0" layoutInCell="1" allowOverlap="1" wp14:anchorId="564E2FEA" wp14:editId="39AA116D">
                    <wp:simplePos x="609600" y="80962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51815" cy="480695"/>
                    <wp:effectExtent l="0" t="0" r="635" b="14605"/>
                    <wp:wrapNone/>
                    <wp:docPr id="874663966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C11CCC" w14:textId="5689797D" w:rsidR="00AE5443" w:rsidRPr="00AE5443" w:rsidRDefault="00AE5443" w:rsidP="00AE5443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clsh="http://schemas.microsoft.com/office/drawing/2020/classificationShape" xmlns:a="http://schemas.openxmlformats.org/drawingml/2006/main">
                <w:pict w14:anchorId="5DE80506">
                  <v:shapetype id="_x0000_t202" coordsize="21600,21600" o:spt="202" path="m,l,21600r21600,l21600,xe" w14:anchorId="564E2FEA">
                    <v:stroke joinstyle="miter"/>
                    <v:path gradientshapeok="t" o:connecttype="rect"/>
                  </v:shapetype>
                  <v:shape id="Text Box 3" style="position:absolute;left:0;text-align:left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pMDAIAABwEAAAOAAAAZHJzL2Uyb0RvYy54bWysU8Fu2zAMvQ/YPwi6L7aLpUiNOEXWIsOA&#10;oC2QDj0rshQbkERBUmJnXz9KjpO266nYRaZI+pF8fJrf9lqRg3C+BVPRYpJTIgyHujW7iv5+Xn2b&#10;UeIDMzVTYERFj8LT28XXL/POluIKGlC1cARBjC87W9EmBFtmmeeN0MxPwAqDQQlOs4BXt8tqxzpE&#10;1yq7yvPrrANXWwdceI/e+yFIFwlfSsHDo5ReBKIqir2FdLp0buOZLeas3Dlmm5af2mCf6EKz1mDR&#10;M9Q9C4zsXfsPlG65Aw8yTDjoDKRsuUgz4DRF/m6aTcOsSLMgOd6eafL/D5Y/HDb2yZHQ/4AeFxgJ&#10;6awvPTrjPL10On6xU4JxpPB4pk30gXB0TqfFrJhSwjH0fZZf30wjSnb52ToffgrQJBoVdbiVRBY7&#10;rH0YUseUWMvAqlUqbUaZNw7EjJ7s0mG0Qr/tSVu/6n4L9RGHcjDs21u+arH0mvnwxBwuGOdA0YZH&#10;PKSCrqJwsihpwP35yB/zkXeMUtKhYCpqUNGUqF8G9xG1lYziJp/meHOjezsaZq/vAGVY4IuwPJkx&#10;L6jRlA70C8p5GQthiBmO5SoaRvMuDMrF58DFcpmSUEaWhbXZWB6hI12Ry+f+hTl7Ijzgph5gVBMr&#10;3/E+5MY/vV3uA7KflhKpHYg8MY4STGs9PZeo8df3lHV51Iu/AAAA//8DAFBLAwQUAAYACAAAACEA&#10;t7iHqdoAAAADAQAADwAAAGRycy9kb3ducmV2LnhtbEyPQU/CQBCF7yb+h82YeJNtTQpYOyXEhAM3&#10;RPS8dIe22J1tugNUfr2rF71M8vJe3vumWIyuU2caQusZIZ0koIgrb1uuEXZvq4c5qCCGrek8E8IX&#10;BViUtzeFya2/8Cudt1KrWMIhNwiNSJ9rHaqGnAkT3xNH7+AHZyTKodZ2MJdY7jr9mCRT7UzLcaEx&#10;Pb00VH1uTw6hzZZeUnpfr44fLvXpdbPOrhvE+7tx+QxKaJS/MPzgR3QoI9Pen9gG1SHER+T3Rm8+&#10;fQK1R5hlM9Blof+zl98AAAD//wMAUEsBAi0AFAAGAAgAAAAhALaDOJL+AAAA4QEAABMAAAAAAAAA&#10;AAAAAAAAAAAAAFtDb250ZW50X1R5cGVzXS54bWxQSwECLQAUAAYACAAAACEAOP0h/9YAAACUAQAA&#10;CwAAAAAAAAAAAAAAAAAvAQAAX3JlbHMvLnJlbHNQSwECLQAUAAYACAAAACEA+yrqTAwCAAAcBAAA&#10;DgAAAAAAAAAAAAAAAAAuAgAAZHJzL2Uyb0RvYy54bWxQSwECLQAUAAYACAAAACEAt7iHqdoAAAAD&#10;AQAADwAAAAAAAAAAAAAAAABmBAAAZHJzL2Rvd25yZXYueG1sUEsFBgAAAAAEAAQA8wAAAG0FAAAA&#10;AA==&#10;">
                    <v:textbox style="mso-fit-shape-to-text:t" inset="0,15pt,0,0">
                      <w:txbxContent>
                        <w:p w:rsidRPr="00AE5443" w:rsidR="00AE5443" w:rsidP="00AE5443" w:rsidRDefault="00AE5443" w14:paraId="02EB378F" w14:textId="5689797D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400" w:type="dxa"/>
        </w:tcPr>
        <w:p w14:paraId="0E5A1558" w14:textId="08E002D6" w:rsidR="59504885" w:rsidRDefault="59504885" w:rsidP="00CB48A5">
          <w:pPr>
            <w:pStyle w:val="Header"/>
            <w:jc w:val="center"/>
          </w:pPr>
        </w:p>
      </w:tc>
      <w:tc>
        <w:tcPr>
          <w:tcW w:w="3400" w:type="dxa"/>
        </w:tcPr>
        <w:p w14:paraId="29034950" w14:textId="00EBB160" w:rsidR="59504885" w:rsidRDefault="59504885" w:rsidP="00CB48A5">
          <w:pPr>
            <w:pStyle w:val="Header"/>
            <w:ind w:right="-115"/>
            <w:jc w:val="right"/>
          </w:pPr>
        </w:p>
      </w:tc>
    </w:tr>
  </w:tbl>
  <w:p w14:paraId="4342257D" w14:textId="7DF1E4C8" w:rsidR="0055616F" w:rsidRDefault="0055616F" w:rsidP="005561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7" w14:textId="5C5FD3DE" w:rsidR="008147EE" w:rsidRDefault="00AE5443">
    <w:pPr>
      <w:pStyle w:val="Header"/>
      <w:rPr>
        <w:noProof/>
      </w:rPr>
    </w:pPr>
    <w:r>
      <w:rPr>
        <w:rFonts w:eastAsia="Arial"/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34FD43F" wp14:editId="1097545F">
              <wp:simplePos x="542925" y="80962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46514929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6617A" w14:textId="4B6313A2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dec="http://schemas.microsoft.com/office/drawing/2017/decorative" xmlns:aclsh="http://schemas.microsoft.com/office/drawing/2020/classificationShape" xmlns:a="http://schemas.openxmlformats.org/drawingml/2006/main">
          <w:pict w14:anchorId="6BC4270D">
            <v:shapetype id="_x0000_t202" coordsize="21600,21600" o:spt="202" path="m,l,21600r21600,l21600,xe" w14:anchorId="634FD43F">
              <v:stroke joinstyle="miter"/>
              <v:path gradientshapeok="t" o:connecttype="rect"/>
            </v:shapetype>
            <v:shape id="Text Box 1" style="position:absolute;margin-left:0;margin-top:0;width:43.45pt;height:37.8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KHDQIAABwEAAAOAAAAZHJzL2Uyb0RvYy54bWysU8Fu2zAMvQ/YPwi6L7aLuUiNOEXWIsOA&#10;oC2QDj0rshQbkERBUmJnXz9KjpOt22nYRaZI+pF8fFrcD1qRo3C+A1PTYpZTIgyHpjP7mn5/XX+a&#10;U+IDMw1TYERNT8LT++XHD4veVuIGWlCNcARBjK96W9M2BFtlmeet0MzPwAqDQQlOs4BXt88ax3pE&#10;1yq7yfPbrAfXWAdceI/exzFIlwlfSsHDs5ReBKJqir2FdLp07uKZLRes2jtm246f22D/0IVmncGi&#10;F6hHFhg5uO4PKN1xBx5kmHHQGUjZcZFmwGmK/N0025ZZkWZBcry90OT/Hyx/Om7tiyNh+AIDLjAS&#10;0ltfeXTGeQbpdPxipwTjSOHpQpsYAuHoLMtiXpSUcAx9nue3d2VEya4/W+fDVwGaRKOmDreSyGLH&#10;jQ9j6pQSaxlYd0qlzSjzmwMxoye7dhitMOwG0jVYfOp+B80Jh3Iw7ttbvu6w9Ib58MIcLhjnQNGG&#10;Zzykgr6mcLYoacH9+Js/5iPvGKWkR8HU1KCiKVHfDO4jaisZxV1e5nhzk3s3GeagHwBlWOCLsDyZ&#10;MS+oyZQO9BvKeRULYYgZjuVqGibzIYzKxefAxWqVklBGloWN2VoeoSNdkcvX4Y05eyY84KaeYFIT&#10;q97xPubGP71dHQKyn5YSqR2JPDOOEkxrPT+XqPFf7ynr+qiXPwEAAP//AwBQSwMEFAAGAAgAAAAh&#10;ALe4h6naAAAAAwEAAA8AAABkcnMvZG93bnJldi54bWxMj0FPwkAQhe8m/ofNmHiTbU0KWDslxIQD&#10;N0T0vHSHttidbboDVH69qxe9TPLyXt77pliMrlNnGkLrGSGdJKCIK29brhF2b6uHOagghq3pPBPC&#10;FwVYlLc3hcmtv/ArnbdSq1jCITcIjUifax2qhpwJE98TR+/gB2ckyqHWdjCXWO46/ZgkU+1My3Gh&#10;MT29NFR9bk8Ooc2WXlJ6X6+OHy716XWzzq4bxPu7cfkMSmiUvzD84Ed0KCPT3p/YBtUhxEfk90Zv&#10;Pn0CtUeYZTPQZaH/s5ffAAAA//8DAFBLAQItABQABgAIAAAAIQC2gziS/gAAAOEBAAATAAAAAAAA&#10;AAAAAAAAAAAAAABbQ29udGVudF9UeXBlc10ueG1sUEsBAi0AFAAGAAgAAAAhADj9If/WAAAAlAEA&#10;AAsAAAAAAAAAAAAAAAAALwEAAF9yZWxzLy5yZWxzUEsBAi0AFAAGAAgAAAAhACJokocNAgAAHAQA&#10;AA4AAAAAAAAAAAAAAAAALgIAAGRycy9lMm9Eb2MueG1sUEsBAi0AFAAGAAgAAAAhALe4h6naAAAA&#10;AwEAAA8AAAAAAAAAAAAAAAAAZwQAAGRycy9kb3ducmV2LnhtbFBLBQYAAAAABAAEAPMAAABuBQAA&#10;AAA=&#10;">
              <v:textbox style="mso-fit-shape-to-text:t" inset="0,15pt,0,0">
                <w:txbxContent>
                  <w:p w:rsidRPr="00AE5443" w:rsidR="00AE5443" w:rsidP="00AE5443" w:rsidRDefault="00AE5443" w14:paraId="6A05A809" w14:textId="4B6313A2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1593A" w:rsidRPr="00347ED1">
      <w:rPr>
        <w:rFonts w:eastAsia="Arial"/>
        <w:noProof/>
      </w:rPr>
      <w:drawing>
        <wp:anchor distT="0" distB="0" distL="114300" distR="114300" simplePos="0" relativeHeight="251658240" behindDoc="1" locked="0" layoutInCell="1" allowOverlap="1" wp14:anchorId="4F1D7143" wp14:editId="1A9BFBF4">
          <wp:simplePos x="0" y="0"/>
          <wp:positionH relativeFrom="margin">
            <wp:posOffset>-530860</wp:posOffset>
          </wp:positionH>
          <wp:positionV relativeFrom="page">
            <wp:posOffset>-57150</wp:posOffset>
          </wp:positionV>
          <wp:extent cx="5241290" cy="1050925"/>
          <wp:effectExtent l="0" t="0" r="0" b="0"/>
          <wp:wrapTight wrapText="bothSides">
            <wp:wrapPolygon edited="0">
              <wp:start x="0" y="0"/>
              <wp:lineTo x="0" y="21143"/>
              <wp:lineTo x="20098" y="21143"/>
              <wp:lineTo x="20176" y="21143"/>
              <wp:lineTo x="20961" y="18794"/>
              <wp:lineTo x="21511" y="14487"/>
              <wp:lineTo x="21511" y="0"/>
              <wp:lineTo x="0" y="0"/>
            </wp:wrapPolygon>
          </wp:wrapTight>
          <wp:docPr id="626059883" name="Picture 626059883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059883" name="Picture 626059883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050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D11A8" w14:textId="0A843529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8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996E6"/>
    <w:multiLevelType w:val="hybridMultilevel"/>
    <w:tmpl w:val="C7800EBA"/>
    <w:lvl w:ilvl="0" w:tplc="5E64A55C"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AEEA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C5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CF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EF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AB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D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C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62F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26674"/>
    <w:multiLevelType w:val="hybridMultilevel"/>
    <w:tmpl w:val="9F3A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F44A2"/>
    <w:multiLevelType w:val="hybridMultilevel"/>
    <w:tmpl w:val="49FA8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A2908"/>
    <w:multiLevelType w:val="multilevel"/>
    <w:tmpl w:val="C19AB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86C7E"/>
    <w:multiLevelType w:val="hybridMultilevel"/>
    <w:tmpl w:val="0B8E9CB6"/>
    <w:lvl w:ilvl="0" w:tplc="29621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78E5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F8D5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683B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60FC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A40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8C07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4403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72BE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1A6FBD"/>
    <w:multiLevelType w:val="hybridMultilevel"/>
    <w:tmpl w:val="DFD8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F648B"/>
    <w:multiLevelType w:val="hybridMultilevel"/>
    <w:tmpl w:val="75FA9B68"/>
    <w:lvl w:ilvl="0" w:tplc="0C0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8" w15:restartNumberingAfterBreak="0">
    <w:nsid w:val="24DD72F6"/>
    <w:multiLevelType w:val="hybridMultilevel"/>
    <w:tmpl w:val="48868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F4734"/>
    <w:multiLevelType w:val="hybridMultilevel"/>
    <w:tmpl w:val="BEAAFDCA"/>
    <w:lvl w:ilvl="0" w:tplc="5AD2B6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ECA8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300F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6ACF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B6FA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84B1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E456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B0F0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A23D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622D9E"/>
    <w:multiLevelType w:val="hybridMultilevel"/>
    <w:tmpl w:val="A6C2E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57BAC"/>
    <w:multiLevelType w:val="multilevel"/>
    <w:tmpl w:val="89C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4A82BA7"/>
    <w:multiLevelType w:val="multilevel"/>
    <w:tmpl w:val="C9B4885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A52F17"/>
    <w:multiLevelType w:val="hybridMultilevel"/>
    <w:tmpl w:val="087AB38C"/>
    <w:lvl w:ilvl="0" w:tplc="75941AA4">
      <w:numFmt w:val="bullet"/>
      <w:lvlText w:val=""/>
      <w:lvlJc w:val="left"/>
      <w:pPr>
        <w:ind w:left="862" w:hanging="360"/>
      </w:pPr>
      <w:rPr>
        <w:rFonts w:ascii="Symbol" w:eastAsiaTheme="majorEastAsia" w:hAnsi="Symbol" w:cs="Calibri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0DA08C6"/>
    <w:multiLevelType w:val="multilevel"/>
    <w:tmpl w:val="67FA3F48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C14734"/>
    <w:multiLevelType w:val="multilevel"/>
    <w:tmpl w:val="8EC0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C32CF1"/>
    <w:multiLevelType w:val="multilevel"/>
    <w:tmpl w:val="2536DC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9121AE"/>
    <w:multiLevelType w:val="hybridMultilevel"/>
    <w:tmpl w:val="71F2B8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num w:numId="1" w16cid:durableId="1496267792">
    <w:abstractNumId w:val="4"/>
  </w:num>
  <w:num w:numId="2" w16cid:durableId="786199040">
    <w:abstractNumId w:val="1"/>
  </w:num>
  <w:num w:numId="3" w16cid:durableId="2041972523">
    <w:abstractNumId w:val="0"/>
  </w:num>
  <w:num w:numId="4" w16cid:durableId="781460904">
    <w:abstractNumId w:val="13"/>
  </w:num>
  <w:num w:numId="5" w16cid:durableId="1350838756">
    <w:abstractNumId w:val="17"/>
  </w:num>
  <w:num w:numId="6" w16cid:durableId="174268353">
    <w:abstractNumId w:val="16"/>
  </w:num>
  <w:num w:numId="7" w16cid:durableId="1815634614">
    <w:abstractNumId w:val="12"/>
  </w:num>
  <w:num w:numId="8" w16cid:durableId="1551190895">
    <w:abstractNumId w:val="15"/>
  </w:num>
  <w:num w:numId="9" w16cid:durableId="1291520084">
    <w:abstractNumId w:val="8"/>
  </w:num>
  <w:num w:numId="10" w16cid:durableId="1643462446">
    <w:abstractNumId w:val="11"/>
  </w:num>
  <w:num w:numId="11" w16cid:durableId="403338993">
    <w:abstractNumId w:val="14"/>
  </w:num>
  <w:num w:numId="12" w16cid:durableId="642392196">
    <w:abstractNumId w:val="7"/>
  </w:num>
  <w:num w:numId="13" w16cid:durableId="1763261875">
    <w:abstractNumId w:val="10"/>
  </w:num>
  <w:num w:numId="14" w16cid:durableId="1610428228">
    <w:abstractNumId w:val="18"/>
  </w:num>
  <w:num w:numId="15" w16cid:durableId="1728600610">
    <w:abstractNumId w:val="2"/>
  </w:num>
  <w:num w:numId="16" w16cid:durableId="360860003">
    <w:abstractNumId w:val="6"/>
  </w:num>
  <w:num w:numId="17" w16cid:durableId="1188254522">
    <w:abstractNumId w:val="5"/>
  </w:num>
  <w:num w:numId="18" w16cid:durableId="1385788784">
    <w:abstractNumId w:val="9"/>
  </w:num>
  <w:num w:numId="19" w16cid:durableId="140086295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33F3"/>
    <w:rsid w:val="00003D7D"/>
    <w:rsid w:val="0000417B"/>
    <w:rsid w:val="00005577"/>
    <w:rsid w:val="000068DE"/>
    <w:rsid w:val="000114E7"/>
    <w:rsid w:val="00013048"/>
    <w:rsid w:val="00014671"/>
    <w:rsid w:val="00014D1A"/>
    <w:rsid w:val="0002002E"/>
    <w:rsid w:val="00020652"/>
    <w:rsid w:val="00020E18"/>
    <w:rsid w:val="000213A6"/>
    <w:rsid w:val="000214D0"/>
    <w:rsid w:val="000218E5"/>
    <w:rsid w:val="00021EAA"/>
    <w:rsid w:val="00022588"/>
    <w:rsid w:val="00023636"/>
    <w:rsid w:val="00024258"/>
    <w:rsid w:val="000253D6"/>
    <w:rsid w:val="000254C2"/>
    <w:rsid w:val="000264D4"/>
    <w:rsid w:val="00027622"/>
    <w:rsid w:val="00027789"/>
    <w:rsid w:val="00027935"/>
    <w:rsid w:val="00027E2A"/>
    <w:rsid w:val="0002D900"/>
    <w:rsid w:val="00030033"/>
    <w:rsid w:val="00030062"/>
    <w:rsid w:val="0003063A"/>
    <w:rsid w:val="000317C9"/>
    <w:rsid w:val="00031D0B"/>
    <w:rsid w:val="000320B0"/>
    <w:rsid w:val="000332FD"/>
    <w:rsid w:val="00034411"/>
    <w:rsid w:val="0003476A"/>
    <w:rsid w:val="000357F4"/>
    <w:rsid w:val="000362A9"/>
    <w:rsid w:val="00036F54"/>
    <w:rsid w:val="00040314"/>
    <w:rsid w:val="0004124F"/>
    <w:rsid w:val="00041E75"/>
    <w:rsid w:val="00042B44"/>
    <w:rsid w:val="00042D22"/>
    <w:rsid w:val="0004301B"/>
    <w:rsid w:val="0004327D"/>
    <w:rsid w:val="0004409D"/>
    <w:rsid w:val="00044458"/>
    <w:rsid w:val="00044AFE"/>
    <w:rsid w:val="000451A1"/>
    <w:rsid w:val="000456E4"/>
    <w:rsid w:val="00045AE1"/>
    <w:rsid w:val="00045C45"/>
    <w:rsid w:val="00045C8B"/>
    <w:rsid w:val="00045CCA"/>
    <w:rsid w:val="00045F9E"/>
    <w:rsid w:val="00046183"/>
    <w:rsid w:val="00046591"/>
    <w:rsid w:val="00047D1F"/>
    <w:rsid w:val="00051208"/>
    <w:rsid w:val="000521CA"/>
    <w:rsid w:val="0005283C"/>
    <w:rsid w:val="00052E93"/>
    <w:rsid w:val="00052FC2"/>
    <w:rsid w:val="000532F3"/>
    <w:rsid w:val="0005336F"/>
    <w:rsid w:val="00054CD0"/>
    <w:rsid w:val="00054F8B"/>
    <w:rsid w:val="0005564C"/>
    <w:rsid w:val="0005599A"/>
    <w:rsid w:val="00055BD6"/>
    <w:rsid w:val="00055DDF"/>
    <w:rsid w:val="000562F8"/>
    <w:rsid w:val="00056DEC"/>
    <w:rsid w:val="00057599"/>
    <w:rsid w:val="0005759F"/>
    <w:rsid w:val="000577CC"/>
    <w:rsid w:val="00057835"/>
    <w:rsid w:val="00057996"/>
    <w:rsid w:val="00057BD0"/>
    <w:rsid w:val="000606C9"/>
    <w:rsid w:val="00060F86"/>
    <w:rsid w:val="00062976"/>
    <w:rsid w:val="000651AC"/>
    <w:rsid w:val="00065CE4"/>
    <w:rsid w:val="00065E0B"/>
    <w:rsid w:val="000661CF"/>
    <w:rsid w:val="00066C07"/>
    <w:rsid w:val="00066C66"/>
    <w:rsid w:val="00066D70"/>
    <w:rsid w:val="00066D75"/>
    <w:rsid w:val="00067752"/>
    <w:rsid w:val="000677CD"/>
    <w:rsid w:val="00067A2A"/>
    <w:rsid w:val="00067DB8"/>
    <w:rsid w:val="0007120D"/>
    <w:rsid w:val="000712F2"/>
    <w:rsid w:val="000714D0"/>
    <w:rsid w:val="00071556"/>
    <w:rsid w:val="00071D86"/>
    <w:rsid w:val="000724CC"/>
    <w:rsid w:val="00072A7B"/>
    <w:rsid w:val="00072C0D"/>
    <w:rsid w:val="00073903"/>
    <w:rsid w:val="0007443D"/>
    <w:rsid w:val="0007525B"/>
    <w:rsid w:val="0007575B"/>
    <w:rsid w:val="000759B0"/>
    <w:rsid w:val="00075DFE"/>
    <w:rsid w:val="000762A0"/>
    <w:rsid w:val="000765E4"/>
    <w:rsid w:val="00076704"/>
    <w:rsid w:val="00076CE8"/>
    <w:rsid w:val="00077572"/>
    <w:rsid w:val="00080470"/>
    <w:rsid w:val="00080781"/>
    <w:rsid w:val="00081385"/>
    <w:rsid w:val="00082012"/>
    <w:rsid w:val="000820CE"/>
    <w:rsid w:val="00083A93"/>
    <w:rsid w:val="00084F7F"/>
    <w:rsid w:val="0008566A"/>
    <w:rsid w:val="00085DD2"/>
    <w:rsid w:val="00087396"/>
    <w:rsid w:val="00087DF6"/>
    <w:rsid w:val="00090C64"/>
    <w:rsid w:val="00090F73"/>
    <w:rsid w:val="000910E4"/>
    <w:rsid w:val="00091F0B"/>
    <w:rsid w:val="00092305"/>
    <w:rsid w:val="000927E6"/>
    <w:rsid w:val="0009286A"/>
    <w:rsid w:val="0009385E"/>
    <w:rsid w:val="000941AB"/>
    <w:rsid w:val="00094A44"/>
    <w:rsid w:val="00094EEB"/>
    <w:rsid w:val="000953D4"/>
    <w:rsid w:val="00095F97"/>
    <w:rsid w:val="000975D3"/>
    <w:rsid w:val="0009762E"/>
    <w:rsid w:val="000A0948"/>
    <w:rsid w:val="000A0A00"/>
    <w:rsid w:val="000A1B2F"/>
    <w:rsid w:val="000A2589"/>
    <w:rsid w:val="000A2A99"/>
    <w:rsid w:val="000A3AB7"/>
    <w:rsid w:val="000A5075"/>
    <w:rsid w:val="000A5BCD"/>
    <w:rsid w:val="000A5D8C"/>
    <w:rsid w:val="000A6984"/>
    <w:rsid w:val="000B0234"/>
    <w:rsid w:val="000B1599"/>
    <w:rsid w:val="000B1B6B"/>
    <w:rsid w:val="000B3154"/>
    <w:rsid w:val="000B363C"/>
    <w:rsid w:val="000B4A50"/>
    <w:rsid w:val="000B5018"/>
    <w:rsid w:val="000B5257"/>
    <w:rsid w:val="000B546D"/>
    <w:rsid w:val="000B5BBE"/>
    <w:rsid w:val="000B5CEB"/>
    <w:rsid w:val="000B5E13"/>
    <w:rsid w:val="000B667A"/>
    <w:rsid w:val="000B7324"/>
    <w:rsid w:val="000B7551"/>
    <w:rsid w:val="000B7956"/>
    <w:rsid w:val="000B7FCA"/>
    <w:rsid w:val="000B7FEC"/>
    <w:rsid w:val="000C06B8"/>
    <w:rsid w:val="000C099E"/>
    <w:rsid w:val="000C0C7E"/>
    <w:rsid w:val="000C126C"/>
    <w:rsid w:val="000C1845"/>
    <w:rsid w:val="000C1B63"/>
    <w:rsid w:val="000C2422"/>
    <w:rsid w:val="000C2704"/>
    <w:rsid w:val="000C2E02"/>
    <w:rsid w:val="000C31AA"/>
    <w:rsid w:val="000C4122"/>
    <w:rsid w:val="000C4538"/>
    <w:rsid w:val="000C55B4"/>
    <w:rsid w:val="000C5EFA"/>
    <w:rsid w:val="000C6DD7"/>
    <w:rsid w:val="000C770A"/>
    <w:rsid w:val="000C7B91"/>
    <w:rsid w:val="000C7E4E"/>
    <w:rsid w:val="000C7F42"/>
    <w:rsid w:val="000D0A56"/>
    <w:rsid w:val="000D229E"/>
    <w:rsid w:val="000D25CC"/>
    <w:rsid w:val="000D29DE"/>
    <w:rsid w:val="000D3812"/>
    <w:rsid w:val="000D3B78"/>
    <w:rsid w:val="000D4419"/>
    <w:rsid w:val="000D4E04"/>
    <w:rsid w:val="000D4EAD"/>
    <w:rsid w:val="000D4EE9"/>
    <w:rsid w:val="000D570F"/>
    <w:rsid w:val="000D5CA2"/>
    <w:rsid w:val="000D61CC"/>
    <w:rsid w:val="000D6209"/>
    <w:rsid w:val="000D7172"/>
    <w:rsid w:val="000E01E6"/>
    <w:rsid w:val="000E04B6"/>
    <w:rsid w:val="000E0947"/>
    <w:rsid w:val="000E1480"/>
    <w:rsid w:val="000E1636"/>
    <w:rsid w:val="000E230C"/>
    <w:rsid w:val="000E254C"/>
    <w:rsid w:val="000E26FF"/>
    <w:rsid w:val="000E2725"/>
    <w:rsid w:val="000E2B3F"/>
    <w:rsid w:val="000E2B97"/>
    <w:rsid w:val="000E34A2"/>
    <w:rsid w:val="000E4FBD"/>
    <w:rsid w:val="000E50CB"/>
    <w:rsid w:val="000E6E42"/>
    <w:rsid w:val="000E6E49"/>
    <w:rsid w:val="000F1A1C"/>
    <w:rsid w:val="000F25FB"/>
    <w:rsid w:val="000F27B2"/>
    <w:rsid w:val="000F3053"/>
    <w:rsid w:val="000F46B2"/>
    <w:rsid w:val="000F5661"/>
    <w:rsid w:val="000F5ABF"/>
    <w:rsid w:val="000F6745"/>
    <w:rsid w:val="000F712C"/>
    <w:rsid w:val="000F7ADE"/>
    <w:rsid w:val="00100BF6"/>
    <w:rsid w:val="00100F29"/>
    <w:rsid w:val="00102BA4"/>
    <w:rsid w:val="00103F13"/>
    <w:rsid w:val="00104680"/>
    <w:rsid w:val="0010581A"/>
    <w:rsid w:val="00105932"/>
    <w:rsid w:val="00105D38"/>
    <w:rsid w:val="00106BB8"/>
    <w:rsid w:val="00107A7B"/>
    <w:rsid w:val="00107C7E"/>
    <w:rsid w:val="00110562"/>
    <w:rsid w:val="00110585"/>
    <w:rsid w:val="0011384F"/>
    <w:rsid w:val="00114B38"/>
    <w:rsid w:val="00114FDF"/>
    <w:rsid w:val="00115273"/>
    <w:rsid w:val="00115564"/>
    <w:rsid w:val="0011599C"/>
    <w:rsid w:val="0011604F"/>
    <w:rsid w:val="00116134"/>
    <w:rsid w:val="00116326"/>
    <w:rsid w:val="00116747"/>
    <w:rsid w:val="0011691E"/>
    <w:rsid w:val="00116985"/>
    <w:rsid w:val="001170B5"/>
    <w:rsid w:val="001178BE"/>
    <w:rsid w:val="0012141F"/>
    <w:rsid w:val="001215E1"/>
    <w:rsid w:val="00121831"/>
    <w:rsid w:val="00122391"/>
    <w:rsid w:val="00122D65"/>
    <w:rsid w:val="0012349C"/>
    <w:rsid w:val="001236D3"/>
    <w:rsid w:val="00123C5B"/>
    <w:rsid w:val="001246A8"/>
    <w:rsid w:val="00124BAB"/>
    <w:rsid w:val="001255B3"/>
    <w:rsid w:val="00125D09"/>
    <w:rsid w:val="00127D8C"/>
    <w:rsid w:val="001302D2"/>
    <w:rsid w:val="001303E9"/>
    <w:rsid w:val="00132691"/>
    <w:rsid w:val="00132CCA"/>
    <w:rsid w:val="0013408D"/>
    <w:rsid w:val="0013410A"/>
    <w:rsid w:val="00134616"/>
    <w:rsid w:val="0013755A"/>
    <w:rsid w:val="0013797F"/>
    <w:rsid w:val="00137FF5"/>
    <w:rsid w:val="001402D2"/>
    <w:rsid w:val="0014071F"/>
    <w:rsid w:val="00140CF2"/>
    <w:rsid w:val="0014183C"/>
    <w:rsid w:val="00142251"/>
    <w:rsid w:val="00142461"/>
    <w:rsid w:val="00142E2A"/>
    <w:rsid w:val="00142E49"/>
    <w:rsid w:val="00142F1A"/>
    <w:rsid w:val="00143DE6"/>
    <w:rsid w:val="00144110"/>
    <w:rsid w:val="00145232"/>
    <w:rsid w:val="0014552E"/>
    <w:rsid w:val="001463E3"/>
    <w:rsid w:val="00146A49"/>
    <w:rsid w:val="00146C34"/>
    <w:rsid w:val="00147DDB"/>
    <w:rsid w:val="001508EA"/>
    <w:rsid w:val="001525C7"/>
    <w:rsid w:val="00152823"/>
    <w:rsid w:val="0015299F"/>
    <w:rsid w:val="00154B87"/>
    <w:rsid w:val="001550C5"/>
    <w:rsid w:val="0015778B"/>
    <w:rsid w:val="00160036"/>
    <w:rsid w:val="0016160E"/>
    <w:rsid w:val="00161787"/>
    <w:rsid w:val="00162128"/>
    <w:rsid w:val="001626F0"/>
    <w:rsid w:val="00162EBD"/>
    <w:rsid w:val="001630EA"/>
    <w:rsid w:val="00163E80"/>
    <w:rsid w:val="00164F57"/>
    <w:rsid w:val="00165834"/>
    <w:rsid w:val="001660C3"/>
    <w:rsid w:val="001662CE"/>
    <w:rsid w:val="00170592"/>
    <w:rsid w:val="00170FBA"/>
    <w:rsid w:val="0017107B"/>
    <w:rsid w:val="00171473"/>
    <w:rsid w:val="00172B87"/>
    <w:rsid w:val="00172C61"/>
    <w:rsid w:val="001736A8"/>
    <w:rsid w:val="00174311"/>
    <w:rsid w:val="001753C3"/>
    <w:rsid w:val="001762E9"/>
    <w:rsid w:val="00176CAC"/>
    <w:rsid w:val="00177365"/>
    <w:rsid w:val="00177716"/>
    <w:rsid w:val="00181AF6"/>
    <w:rsid w:val="00183055"/>
    <w:rsid w:val="00184243"/>
    <w:rsid w:val="00184796"/>
    <w:rsid w:val="00184A9C"/>
    <w:rsid w:val="00184BDF"/>
    <w:rsid w:val="00185210"/>
    <w:rsid w:val="0018537B"/>
    <w:rsid w:val="00185714"/>
    <w:rsid w:val="001869EE"/>
    <w:rsid w:val="001873DF"/>
    <w:rsid w:val="00191092"/>
    <w:rsid w:val="00191A40"/>
    <w:rsid w:val="00191F6F"/>
    <w:rsid w:val="00194AA9"/>
    <w:rsid w:val="00195627"/>
    <w:rsid w:val="00196A5B"/>
    <w:rsid w:val="00196ECA"/>
    <w:rsid w:val="00197E31"/>
    <w:rsid w:val="001A043F"/>
    <w:rsid w:val="001A07D7"/>
    <w:rsid w:val="001A1104"/>
    <w:rsid w:val="001A1E44"/>
    <w:rsid w:val="001A1FDF"/>
    <w:rsid w:val="001A2E54"/>
    <w:rsid w:val="001A3965"/>
    <w:rsid w:val="001A442D"/>
    <w:rsid w:val="001A51DD"/>
    <w:rsid w:val="001A6192"/>
    <w:rsid w:val="001A626E"/>
    <w:rsid w:val="001A7523"/>
    <w:rsid w:val="001B24EA"/>
    <w:rsid w:val="001B29CB"/>
    <w:rsid w:val="001B2A39"/>
    <w:rsid w:val="001B2C73"/>
    <w:rsid w:val="001B48E0"/>
    <w:rsid w:val="001B6217"/>
    <w:rsid w:val="001B7004"/>
    <w:rsid w:val="001C00EC"/>
    <w:rsid w:val="001C18D0"/>
    <w:rsid w:val="001C2132"/>
    <w:rsid w:val="001C2848"/>
    <w:rsid w:val="001C313D"/>
    <w:rsid w:val="001C40E4"/>
    <w:rsid w:val="001C46C4"/>
    <w:rsid w:val="001C5012"/>
    <w:rsid w:val="001C5273"/>
    <w:rsid w:val="001C5964"/>
    <w:rsid w:val="001C6127"/>
    <w:rsid w:val="001C67BE"/>
    <w:rsid w:val="001C6DA6"/>
    <w:rsid w:val="001C6FC7"/>
    <w:rsid w:val="001C719F"/>
    <w:rsid w:val="001C723E"/>
    <w:rsid w:val="001C732B"/>
    <w:rsid w:val="001C7A22"/>
    <w:rsid w:val="001C7FD5"/>
    <w:rsid w:val="001D0B34"/>
    <w:rsid w:val="001D0E11"/>
    <w:rsid w:val="001D15CD"/>
    <w:rsid w:val="001D17B4"/>
    <w:rsid w:val="001D1A78"/>
    <w:rsid w:val="001D1FA2"/>
    <w:rsid w:val="001D2B3D"/>
    <w:rsid w:val="001D2F2C"/>
    <w:rsid w:val="001D3C73"/>
    <w:rsid w:val="001D4E09"/>
    <w:rsid w:val="001D513F"/>
    <w:rsid w:val="001D567F"/>
    <w:rsid w:val="001D5DD5"/>
    <w:rsid w:val="001D62A2"/>
    <w:rsid w:val="001D712C"/>
    <w:rsid w:val="001D7F9F"/>
    <w:rsid w:val="001E03B1"/>
    <w:rsid w:val="001E0AC9"/>
    <w:rsid w:val="001E2595"/>
    <w:rsid w:val="001E2BD7"/>
    <w:rsid w:val="001E4E9B"/>
    <w:rsid w:val="001E5DCA"/>
    <w:rsid w:val="001E63D5"/>
    <w:rsid w:val="001E7402"/>
    <w:rsid w:val="001E7695"/>
    <w:rsid w:val="001E776E"/>
    <w:rsid w:val="001F01DA"/>
    <w:rsid w:val="001F121C"/>
    <w:rsid w:val="001F1637"/>
    <w:rsid w:val="001F24BF"/>
    <w:rsid w:val="001F2992"/>
    <w:rsid w:val="001F37EB"/>
    <w:rsid w:val="001F428C"/>
    <w:rsid w:val="001F4A21"/>
    <w:rsid w:val="001F5485"/>
    <w:rsid w:val="001F5A6D"/>
    <w:rsid w:val="001F5EC0"/>
    <w:rsid w:val="001F5FDD"/>
    <w:rsid w:val="001F6428"/>
    <w:rsid w:val="001F6742"/>
    <w:rsid w:val="001F70C0"/>
    <w:rsid w:val="001F75D7"/>
    <w:rsid w:val="001F7FC9"/>
    <w:rsid w:val="00201102"/>
    <w:rsid w:val="00201ADD"/>
    <w:rsid w:val="00201AE3"/>
    <w:rsid w:val="00203CDF"/>
    <w:rsid w:val="00203FE1"/>
    <w:rsid w:val="00205469"/>
    <w:rsid w:val="00205705"/>
    <w:rsid w:val="00205FCB"/>
    <w:rsid w:val="00206475"/>
    <w:rsid w:val="002079C8"/>
    <w:rsid w:val="002106E5"/>
    <w:rsid w:val="00210F05"/>
    <w:rsid w:val="00211344"/>
    <w:rsid w:val="00211C52"/>
    <w:rsid w:val="002124FF"/>
    <w:rsid w:val="002125A3"/>
    <w:rsid w:val="00214761"/>
    <w:rsid w:val="00214845"/>
    <w:rsid w:val="00214975"/>
    <w:rsid w:val="00214C4E"/>
    <w:rsid w:val="00215085"/>
    <w:rsid w:val="00215B98"/>
    <w:rsid w:val="00215E30"/>
    <w:rsid w:val="002169F4"/>
    <w:rsid w:val="00220910"/>
    <w:rsid w:val="00220A99"/>
    <w:rsid w:val="00221FFF"/>
    <w:rsid w:val="00223A7D"/>
    <w:rsid w:val="002241DF"/>
    <w:rsid w:val="00224CA5"/>
    <w:rsid w:val="00224F06"/>
    <w:rsid w:val="0022661F"/>
    <w:rsid w:val="0022750E"/>
    <w:rsid w:val="00227D29"/>
    <w:rsid w:val="00230641"/>
    <w:rsid w:val="00230692"/>
    <w:rsid w:val="00230A7A"/>
    <w:rsid w:val="00230AAB"/>
    <w:rsid w:val="00230BAB"/>
    <w:rsid w:val="00232636"/>
    <w:rsid w:val="002347F1"/>
    <w:rsid w:val="002352F9"/>
    <w:rsid w:val="0023547C"/>
    <w:rsid w:val="00235EAD"/>
    <w:rsid w:val="00236DA2"/>
    <w:rsid w:val="00237BD2"/>
    <w:rsid w:val="002404BA"/>
    <w:rsid w:val="002425BD"/>
    <w:rsid w:val="00242F22"/>
    <w:rsid w:val="0024320E"/>
    <w:rsid w:val="00245139"/>
    <w:rsid w:val="002463DC"/>
    <w:rsid w:val="00246589"/>
    <w:rsid w:val="002465AE"/>
    <w:rsid w:val="00250E5F"/>
    <w:rsid w:val="0025119D"/>
    <w:rsid w:val="00252C55"/>
    <w:rsid w:val="0025341F"/>
    <w:rsid w:val="0025373E"/>
    <w:rsid w:val="00254F2A"/>
    <w:rsid w:val="002554CE"/>
    <w:rsid w:val="002558C4"/>
    <w:rsid w:val="00256F6C"/>
    <w:rsid w:val="00257607"/>
    <w:rsid w:val="00257C0E"/>
    <w:rsid w:val="002609CC"/>
    <w:rsid w:val="00260E00"/>
    <w:rsid w:val="0026127E"/>
    <w:rsid w:val="0026156A"/>
    <w:rsid w:val="00262B1E"/>
    <w:rsid w:val="0026394A"/>
    <w:rsid w:val="00263EEF"/>
    <w:rsid w:val="00264AE0"/>
    <w:rsid w:val="00264B03"/>
    <w:rsid w:val="00264CAC"/>
    <w:rsid w:val="00265F6F"/>
    <w:rsid w:val="00266F77"/>
    <w:rsid w:val="002679A5"/>
    <w:rsid w:val="00267D1D"/>
    <w:rsid w:val="002716AF"/>
    <w:rsid w:val="00271F12"/>
    <w:rsid w:val="002730FB"/>
    <w:rsid w:val="00273CAC"/>
    <w:rsid w:val="00275972"/>
    <w:rsid w:val="00275FEC"/>
    <w:rsid w:val="00276462"/>
    <w:rsid w:val="002779D5"/>
    <w:rsid w:val="00280ECC"/>
    <w:rsid w:val="0028137F"/>
    <w:rsid w:val="00282DF0"/>
    <w:rsid w:val="00283F6E"/>
    <w:rsid w:val="00284418"/>
    <w:rsid w:val="00286E77"/>
    <w:rsid w:val="00287FF3"/>
    <w:rsid w:val="00291DCD"/>
    <w:rsid w:val="00291FDA"/>
    <w:rsid w:val="00292D12"/>
    <w:rsid w:val="00293219"/>
    <w:rsid w:val="002935EA"/>
    <w:rsid w:val="00293A36"/>
    <w:rsid w:val="002962B3"/>
    <w:rsid w:val="00297079"/>
    <w:rsid w:val="00297383"/>
    <w:rsid w:val="00297AAB"/>
    <w:rsid w:val="002A00C9"/>
    <w:rsid w:val="002A0764"/>
    <w:rsid w:val="002A12A7"/>
    <w:rsid w:val="002A27D0"/>
    <w:rsid w:val="002A2C1A"/>
    <w:rsid w:val="002A3912"/>
    <w:rsid w:val="002A423D"/>
    <w:rsid w:val="002A44C9"/>
    <w:rsid w:val="002A4D13"/>
    <w:rsid w:val="002A6100"/>
    <w:rsid w:val="002A6BA6"/>
    <w:rsid w:val="002A76C5"/>
    <w:rsid w:val="002B0282"/>
    <w:rsid w:val="002B0439"/>
    <w:rsid w:val="002B0598"/>
    <w:rsid w:val="002B0877"/>
    <w:rsid w:val="002B0BEC"/>
    <w:rsid w:val="002B1619"/>
    <w:rsid w:val="002B1A38"/>
    <w:rsid w:val="002B1DE7"/>
    <w:rsid w:val="002B2B17"/>
    <w:rsid w:val="002B2D51"/>
    <w:rsid w:val="002B34D0"/>
    <w:rsid w:val="002B3794"/>
    <w:rsid w:val="002B4328"/>
    <w:rsid w:val="002B6061"/>
    <w:rsid w:val="002C00AF"/>
    <w:rsid w:val="002C08BE"/>
    <w:rsid w:val="002C25ED"/>
    <w:rsid w:val="002C2967"/>
    <w:rsid w:val="002C2D46"/>
    <w:rsid w:val="002C3A78"/>
    <w:rsid w:val="002C3BED"/>
    <w:rsid w:val="002C4767"/>
    <w:rsid w:val="002C4D4B"/>
    <w:rsid w:val="002C5BB9"/>
    <w:rsid w:val="002C72EE"/>
    <w:rsid w:val="002C73FA"/>
    <w:rsid w:val="002C7AFE"/>
    <w:rsid w:val="002C7CD6"/>
    <w:rsid w:val="002D0975"/>
    <w:rsid w:val="002D145D"/>
    <w:rsid w:val="002D2171"/>
    <w:rsid w:val="002D280F"/>
    <w:rsid w:val="002D2969"/>
    <w:rsid w:val="002D297B"/>
    <w:rsid w:val="002D29C0"/>
    <w:rsid w:val="002D2C01"/>
    <w:rsid w:val="002D3763"/>
    <w:rsid w:val="002D416F"/>
    <w:rsid w:val="002D4421"/>
    <w:rsid w:val="002D4443"/>
    <w:rsid w:val="002D45C3"/>
    <w:rsid w:val="002D47ED"/>
    <w:rsid w:val="002D6074"/>
    <w:rsid w:val="002D620B"/>
    <w:rsid w:val="002D6607"/>
    <w:rsid w:val="002E0ACE"/>
    <w:rsid w:val="002E0BE6"/>
    <w:rsid w:val="002E1083"/>
    <w:rsid w:val="002E153B"/>
    <w:rsid w:val="002E18E3"/>
    <w:rsid w:val="002E2117"/>
    <w:rsid w:val="002E2C02"/>
    <w:rsid w:val="002E427B"/>
    <w:rsid w:val="002E4352"/>
    <w:rsid w:val="002E495B"/>
    <w:rsid w:val="002E4A6E"/>
    <w:rsid w:val="002E4C98"/>
    <w:rsid w:val="002E5339"/>
    <w:rsid w:val="002E54D1"/>
    <w:rsid w:val="002E6429"/>
    <w:rsid w:val="002E73B7"/>
    <w:rsid w:val="002E7784"/>
    <w:rsid w:val="002E79A9"/>
    <w:rsid w:val="002F0522"/>
    <w:rsid w:val="002F11D7"/>
    <w:rsid w:val="002F2086"/>
    <w:rsid w:val="002F2844"/>
    <w:rsid w:val="002F2BFB"/>
    <w:rsid w:val="002F318A"/>
    <w:rsid w:val="002F354F"/>
    <w:rsid w:val="002F3640"/>
    <w:rsid w:val="002F40D6"/>
    <w:rsid w:val="002F4E6F"/>
    <w:rsid w:val="002F5ABF"/>
    <w:rsid w:val="002F607C"/>
    <w:rsid w:val="002F70A5"/>
    <w:rsid w:val="00300485"/>
    <w:rsid w:val="00300E1D"/>
    <w:rsid w:val="0030101B"/>
    <w:rsid w:val="00301D67"/>
    <w:rsid w:val="00302047"/>
    <w:rsid w:val="00303693"/>
    <w:rsid w:val="00303A54"/>
    <w:rsid w:val="003042D5"/>
    <w:rsid w:val="003045D2"/>
    <w:rsid w:val="00304AF3"/>
    <w:rsid w:val="00306DBC"/>
    <w:rsid w:val="003070C0"/>
    <w:rsid w:val="0030788C"/>
    <w:rsid w:val="00307A88"/>
    <w:rsid w:val="003104DA"/>
    <w:rsid w:val="00310853"/>
    <w:rsid w:val="00310AED"/>
    <w:rsid w:val="00310EB5"/>
    <w:rsid w:val="003116B5"/>
    <w:rsid w:val="003117BC"/>
    <w:rsid w:val="0031193C"/>
    <w:rsid w:val="003138EB"/>
    <w:rsid w:val="00313D57"/>
    <w:rsid w:val="00314F27"/>
    <w:rsid w:val="00314FBF"/>
    <w:rsid w:val="003167F1"/>
    <w:rsid w:val="00316F3B"/>
    <w:rsid w:val="00317641"/>
    <w:rsid w:val="00317B83"/>
    <w:rsid w:val="00320C44"/>
    <w:rsid w:val="00322215"/>
    <w:rsid w:val="00322FD1"/>
    <w:rsid w:val="00323B8A"/>
    <w:rsid w:val="00323CFD"/>
    <w:rsid w:val="00324178"/>
    <w:rsid w:val="00325055"/>
    <w:rsid w:val="003255F7"/>
    <w:rsid w:val="00326509"/>
    <w:rsid w:val="003268A9"/>
    <w:rsid w:val="00326AE9"/>
    <w:rsid w:val="00326C83"/>
    <w:rsid w:val="00327A28"/>
    <w:rsid w:val="00327B0A"/>
    <w:rsid w:val="00327F66"/>
    <w:rsid w:val="00330293"/>
    <w:rsid w:val="00331030"/>
    <w:rsid w:val="0033220B"/>
    <w:rsid w:val="003327B0"/>
    <w:rsid w:val="00332D60"/>
    <w:rsid w:val="00333922"/>
    <w:rsid w:val="0033458E"/>
    <w:rsid w:val="003355EE"/>
    <w:rsid w:val="0033691F"/>
    <w:rsid w:val="00336B29"/>
    <w:rsid w:val="00337443"/>
    <w:rsid w:val="00340845"/>
    <w:rsid w:val="00340877"/>
    <w:rsid w:val="00340C99"/>
    <w:rsid w:val="00341E9B"/>
    <w:rsid w:val="0034344F"/>
    <w:rsid w:val="0034350A"/>
    <w:rsid w:val="003438AF"/>
    <w:rsid w:val="00343B61"/>
    <w:rsid w:val="003441BA"/>
    <w:rsid w:val="0034530A"/>
    <w:rsid w:val="00346F8C"/>
    <w:rsid w:val="003502C6"/>
    <w:rsid w:val="00350696"/>
    <w:rsid w:val="0035151C"/>
    <w:rsid w:val="00351F9F"/>
    <w:rsid w:val="00352F8E"/>
    <w:rsid w:val="00353959"/>
    <w:rsid w:val="00354554"/>
    <w:rsid w:val="00354C2D"/>
    <w:rsid w:val="00354DC5"/>
    <w:rsid w:val="00355BD9"/>
    <w:rsid w:val="00355E91"/>
    <w:rsid w:val="00356491"/>
    <w:rsid w:val="00356EB8"/>
    <w:rsid w:val="00357047"/>
    <w:rsid w:val="00357B8E"/>
    <w:rsid w:val="00357E25"/>
    <w:rsid w:val="00360B34"/>
    <w:rsid w:val="003619BE"/>
    <w:rsid w:val="003619F4"/>
    <w:rsid w:val="00361AB1"/>
    <w:rsid w:val="00361F45"/>
    <w:rsid w:val="00362503"/>
    <w:rsid w:val="003635C3"/>
    <w:rsid w:val="00363EBA"/>
    <w:rsid w:val="00364727"/>
    <w:rsid w:val="00364AA4"/>
    <w:rsid w:val="00366B5C"/>
    <w:rsid w:val="00367044"/>
    <w:rsid w:val="00367375"/>
    <w:rsid w:val="0037024C"/>
    <w:rsid w:val="003704A7"/>
    <w:rsid w:val="00370A45"/>
    <w:rsid w:val="00370D4C"/>
    <w:rsid w:val="00371876"/>
    <w:rsid w:val="00371E64"/>
    <w:rsid w:val="003723F6"/>
    <w:rsid w:val="003727C4"/>
    <w:rsid w:val="00372E04"/>
    <w:rsid w:val="003737CD"/>
    <w:rsid w:val="00373B51"/>
    <w:rsid w:val="00373B71"/>
    <w:rsid w:val="00373CF1"/>
    <w:rsid w:val="00373F34"/>
    <w:rsid w:val="003748D5"/>
    <w:rsid w:val="00375550"/>
    <w:rsid w:val="0037659B"/>
    <w:rsid w:val="00376820"/>
    <w:rsid w:val="0037792C"/>
    <w:rsid w:val="0038162A"/>
    <w:rsid w:val="00381887"/>
    <w:rsid w:val="00381CD5"/>
    <w:rsid w:val="00382B31"/>
    <w:rsid w:val="00383200"/>
    <w:rsid w:val="003847C8"/>
    <w:rsid w:val="00384A19"/>
    <w:rsid w:val="003854CC"/>
    <w:rsid w:val="0038608F"/>
    <w:rsid w:val="003867F6"/>
    <w:rsid w:val="00386AD7"/>
    <w:rsid w:val="00386BAE"/>
    <w:rsid w:val="00387D55"/>
    <w:rsid w:val="003901BF"/>
    <w:rsid w:val="00390467"/>
    <w:rsid w:val="003904CE"/>
    <w:rsid w:val="003909F7"/>
    <w:rsid w:val="003918D1"/>
    <w:rsid w:val="003932A8"/>
    <w:rsid w:val="003936BB"/>
    <w:rsid w:val="00393DD9"/>
    <w:rsid w:val="00394756"/>
    <w:rsid w:val="003954A4"/>
    <w:rsid w:val="003955DE"/>
    <w:rsid w:val="00396AC0"/>
    <w:rsid w:val="003A000B"/>
    <w:rsid w:val="003A0A22"/>
    <w:rsid w:val="003A10FD"/>
    <w:rsid w:val="003A12DE"/>
    <w:rsid w:val="003A1962"/>
    <w:rsid w:val="003A2118"/>
    <w:rsid w:val="003A342A"/>
    <w:rsid w:val="003A419A"/>
    <w:rsid w:val="003A425F"/>
    <w:rsid w:val="003A5649"/>
    <w:rsid w:val="003A702C"/>
    <w:rsid w:val="003B07BF"/>
    <w:rsid w:val="003B0A2E"/>
    <w:rsid w:val="003B11B6"/>
    <w:rsid w:val="003B1C84"/>
    <w:rsid w:val="003B25DE"/>
    <w:rsid w:val="003B3256"/>
    <w:rsid w:val="003B3AB8"/>
    <w:rsid w:val="003B4C58"/>
    <w:rsid w:val="003B4DED"/>
    <w:rsid w:val="003B5373"/>
    <w:rsid w:val="003B604B"/>
    <w:rsid w:val="003B6195"/>
    <w:rsid w:val="003B6948"/>
    <w:rsid w:val="003B6964"/>
    <w:rsid w:val="003B6A0F"/>
    <w:rsid w:val="003B731E"/>
    <w:rsid w:val="003B7D3D"/>
    <w:rsid w:val="003BE4EE"/>
    <w:rsid w:val="003C12DA"/>
    <w:rsid w:val="003C1303"/>
    <w:rsid w:val="003C212E"/>
    <w:rsid w:val="003C251D"/>
    <w:rsid w:val="003C2DAD"/>
    <w:rsid w:val="003C3E9F"/>
    <w:rsid w:val="003C418B"/>
    <w:rsid w:val="003C503D"/>
    <w:rsid w:val="003C5489"/>
    <w:rsid w:val="003C5B55"/>
    <w:rsid w:val="003C685A"/>
    <w:rsid w:val="003C6C94"/>
    <w:rsid w:val="003C73F2"/>
    <w:rsid w:val="003C7FF1"/>
    <w:rsid w:val="003D04C7"/>
    <w:rsid w:val="003D0CA2"/>
    <w:rsid w:val="003D11A9"/>
    <w:rsid w:val="003D183D"/>
    <w:rsid w:val="003D1B9B"/>
    <w:rsid w:val="003D29FC"/>
    <w:rsid w:val="003D3383"/>
    <w:rsid w:val="003D3BE4"/>
    <w:rsid w:val="003D50C8"/>
    <w:rsid w:val="003D54B1"/>
    <w:rsid w:val="003D5911"/>
    <w:rsid w:val="003D6C16"/>
    <w:rsid w:val="003D77D3"/>
    <w:rsid w:val="003D7E28"/>
    <w:rsid w:val="003E012E"/>
    <w:rsid w:val="003E0D46"/>
    <w:rsid w:val="003E26CE"/>
    <w:rsid w:val="003E2934"/>
    <w:rsid w:val="003E2A9B"/>
    <w:rsid w:val="003E423D"/>
    <w:rsid w:val="003E44C2"/>
    <w:rsid w:val="003E48B9"/>
    <w:rsid w:val="003E4E66"/>
    <w:rsid w:val="003E53A6"/>
    <w:rsid w:val="003E6547"/>
    <w:rsid w:val="003E698D"/>
    <w:rsid w:val="003E6C5F"/>
    <w:rsid w:val="003E71AE"/>
    <w:rsid w:val="003E7464"/>
    <w:rsid w:val="003E74D9"/>
    <w:rsid w:val="003E74DD"/>
    <w:rsid w:val="003E7598"/>
    <w:rsid w:val="003E7AD9"/>
    <w:rsid w:val="003F032A"/>
    <w:rsid w:val="003F0A27"/>
    <w:rsid w:val="003F106C"/>
    <w:rsid w:val="003F1AFB"/>
    <w:rsid w:val="003F1C70"/>
    <w:rsid w:val="003F30AD"/>
    <w:rsid w:val="003F3968"/>
    <w:rsid w:val="003F3B84"/>
    <w:rsid w:val="003F4A03"/>
    <w:rsid w:val="003F5048"/>
    <w:rsid w:val="003F50B1"/>
    <w:rsid w:val="003F79D5"/>
    <w:rsid w:val="00401431"/>
    <w:rsid w:val="00401CBD"/>
    <w:rsid w:val="004020F5"/>
    <w:rsid w:val="00402A5D"/>
    <w:rsid w:val="00403701"/>
    <w:rsid w:val="0040390E"/>
    <w:rsid w:val="00403AD7"/>
    <w:rsid w:val="00403B70"/>
    <w:rsid w:val="00404B98"/>
    <w:rsid w:val="00404BC0"/>
    <w:rsid w:val="00405010"/>
    <w:rsid w:val="0040591A"/>
    <w:rsid w:val="004064F9"/>
    <w:rsid w:val="004109B8"/>
    <w:rsid w:val="00410C2A"/>
    <w:rsid w:val="00411840"/>
    <w:rsid w:val="00412B15"/>
    <w:rsid w:val="00412EA7"/>
    <w:rsid w:val="00414A8E"/>
    <w:rsid w:val="004150AA"/>
    <w:rsid w:val="00415640"/>
    <w:rsid w:val="00415A17"/>
    <w:rsid w:val="004161E2"/>
    <w:rsid w:val="00417A7E"/>
    <w:rsid w:val="00417D86"/>
    <w:rsid w:val="00417E04"/>
    <w:rsid w:val="00420196"/>
    <w:rsid w:val="00420486"/>
    <w:rsid w:val="00420BBE"/>
    <w:rsid w:val="004210DF"/>
    <w:rsid w:val="00422253"/>
    <w:rsid w:val="004224DE"/>
    <w:rsid w:val="00422631"/>
    <w:rsid w:val="00422DD1"/>
    <w:rsid w:val="00422E08"/>
    <w:rsid w:val="004242C9"/>
    <w:rsid w:val="0042501A"/>
    <w:rsid w:val="00425CA2"/>
    <w:rsid w:val="00426070"/>
    <w:rsid w:val="004276F3"/>
    <w:rsid w:val="00427823"/>
    <w:rsid w:val="00427F0B"/>
    <w:rsid w:val="00427FC0"/>
    <w:rsid w:val="004305EA"/>
    <w:rsid w:val="00430A08"/>
    <w:rsid w:val="00431B11"/>
    <w:rsid w:val="00431D11"/>
    <w:rsid w:val="0043246D"/>
    <w:rsid w:val="00432F92"/>
    <w:rsid w:val="004332C1"/>
    <w:rsid w:val="0043378C"/>
    <w:rsid w:val="00433A7F"/>
    <w:rsid w:val="00434A79"/>
    <w:rsid w:val="004351D9"/>
    <w:rsid w:val="00435597"/>
    <w:rsid w:val="00435694"/>
    <w:rsid w:val="004360C0"/>
    <w:rsid w:val="00436C54"/>
    <w:rsid w:val="00436EF3"/>
    <w:rsid w:val="004402E3"/>
    <w:rsid w:val="0044132A"/>
    <w:rsid w:val="00441B89"/>
    <w:rsid w:val="00441E5A"/>
    <w:rsid w:val="00442A56"/>
    <w:rsid w:val="00442BC0"/>
    <w:rsid w:val="00443A13"/>
    <w:rsid w:val="00444AE2"/>
    <w:rsid w:val="00444D8B"/>
    <w:rsid w:val="00445D39"/>
    <w:rsid w:val="00445EFB"/>
    <w:rsid w:val="0044630B"/>
    <w:rsid w:val="004470B0"/>
    <w:rsid w:val="00450CE5"/>
    <w:rsid w:val="004521FA"/>
    <w:rsid w:val="004525A0"/>
    <w:rsid w:val="00453453"/>
    <w:rsid w:val="00453E47"/>
    <w:rsid w:val="00454913"/>
    <w:rsid w:val="004552B3"/>
    <w:rsid w:val="00455455"/>
    <w:rsid w:val="004557A0"/>
    <w:rsid w:val="00456804"/>
    <w:rsid w:val="00456D09"/>
    <w:rsid w:val="00457464"/>
    <w:rsid w:val="00460802"/>
    <w:rsid w:val="0046146F"/>
    <w:rsid w:val="00461B91"/>
    <w:rsid w:val="004622D7"/>
    <w:rsid w:val="00462F8E"/>
    <w:rsid w:val="00464307"/>
    <w:rsid w:val="00464A22"/>
    <w:rsid w:val="00465069"/>
    <w:rsid w:val="004652F4"/>
    <w:rsid w:val="00465504"/>
    <w:rsid w:val="0046579B"/>
    <w:rsid w:val="00465C63"/>
    <w:rsid w:val="0046609D"/>
    <w:rsid w:val="00466933"/>
    <w:rsid w:val="00466F62"/>
    <w:rsid w:val="00467138"/>
    <w:rsid w:val="0046777B"/>
    <w:rsid w:val="00467F66"/>
    <w:rsid w:val="004716D0"/>
    <w:rsid w:val="00472C67"/>
    <w:rsid w:val="0047348E"/>
    <w:rsid w:val="004736BC"/>
    <w:rsid w:val="00473E61"/>
    <w:rsid w:val="0047452F"/>
    <w:rsid w:val="00475DA0"/>
    <w:rsid w:val="00476087"/>
    <w:rsid w:val="0047687E"/>
    <w:rsid w:val="00477DEF"/>
    <w:rsid w:val="004803B1"/>
    <w:rsid w:val="004806BF"/>
    <w:rsid w:val="00481420"/>
    <w:rsid w:val="004816BC"/>
    <w:rsid w:val="00482745"/>
    <w:rsid w:val="00482748"/>
    <w:rsid w:val="00482A0B"/>
    <w:rsid w:val="00483E24"/>
    <w:rsid w:val="00486104"/>
    <w:rsid w:val="0048647F"/>
    <w:rsid w:val="0048729A"/>
    <w:rsid w:val="0048761C"/>
    <w:rsid w:val="00490381"/>
    <w:rsid w:val="00490C38"/>
    <w:rsid w:val="00490E6F"/>
    <w:rsid w:val="0049117F"/>
    <w:rsid w:val="004911D8"/>
    <w:rsid w:val="004921A7"/>
    <w:rsid w:val="00492922"/>
    <w:rsid w:val="00492F91"/>
    <w:rsid w:val="00493340"/>
    <w:rsid w:val="00494C33"/>
    <w:rsid w:val="00494F02"/>
    <w:rsid w:val="00494F0A"/>
    <w:rsid w:val="004956A5"/>
    <w:rsid w:val="00496421"/>
    <w:rsid w:val="00496771"/>
    <w:rsid w:val="004979A7"/>
    <w:rsid w:val="004A054B"/>
    <w:rsid w:val="004A202E"/>
    <w:rsid w:val="004A2752"/>
    <w:rsid w:val="004A2891"/>
    <w:rsid w:val="004A316D"/>
    <w:rsid w:val="004A3A41"/>
    <w:rsid w:val="004A3D99"/>
    <w:rsid w:val="004A3FC5"/>
    <w:rsid w:val="004A45BD"/>
    <w:rsid w:val="004A4712"/>
    <w:rsid w:val="004A4CF0"/>
    <w:rsid w:val="004A5316"/>
    <w:rsid w:val="004A5D4F"/>
    <w:rsid w:val="004A5FC3"/>
    <w:rsid w:val="004A649C"/>
    <w:rsid w:val="004A7EAA"/>
    <w:rsid w:val="004B05FC"/>
    <w:rsid w:val="004B3203"/>
    <w:rsid w:val="004B4264"/>
    <w:rsid w:val="004B556B"/>
    <w:rsid w:val="004B5DB4"/>
    <w:rsid w:val="004B5DCF"/>
    <w:rsid w:val="004B5FEF"/>
    <w:rsid w:val="004B64C2"/>
    <w:rsid w:val="004B7261"/>
    <w:rsid w:val="004B7F36"/>
    <w:rsid w:val="004C0596"/>
    <w:rsid w:val="004C11EB"/>
    <w:rsid w:val="004C2618"/>
    <w:rsid w:val="004C3F16"/>
    <w:rsid w:val="004C568B"/>
    <w:rsid w:val="004C5AFE"/>
    <w:rsid w:val="004C65DF"/>
    <w:rsid w:val="004C70D7"/>
    <w:rsid w:val="004C78F7"/>
    <w:rsid w:val="004C7A0D"/>
    <w:rsid w:val="004D167C"/>
    <w:rsid w:val="004D1BA0"/>
    <w:rsid w:val="004D1BAB"/>
    <w:rsid w:val="004D3432"/>
    <w:rsid w:val="004D4929"/>
    <w:rsid w:val="004D50E3"/>
    <w:rsid w:val="004D53AF"/>
    <w:rsid w:val="004D5537"/>
    <w:rsid w:val="004D67B7"/>
    <w:rsid w:val="004D6E73"/>
    <w:rsid w:val="004D71BD"/>
    <w:rsid w:val="004E17D0"/>
    <w:rsid w:val="004E18FF"/>
    <w:rsid w:val="004E2152"/>
    <w:rsid w:val="004E2A48"/>
    <w:rsid w:val="004E325B"/>
    <w:rsid w:val="004E3419"/>
    <w:rsid w:val="004E3855"/>
    <w:rsid w:val="004E3D8B"/>
    <w:rsid w:val="004E48CF"/>
    <w:rsid w:val="004E4E86"/>
    <w:rsid w:val="004E5BE8"/>
    <w:rsid w:val="004E7000"/>
    <w:rsid w:val="004E7D6F"/>
    <w:rsid w:val="004F0074"/>
    <w:rsid w:val="004F112B"/>
    <w:rsid w:val="004F18BF"/>
    <w:rsid w:val="004F2487"/>
    <w:rsid w:val="004F249C"/>
    <w:rsid w:val="004F2AD6"/>
    <w:rsid w:val="004F63A5"/>
    <w:rsid w:val="004F6766"/>
    <w:rsid w:val="004F6F09"/>
    <w:rsid w:val="004F754E"/>
    <w:rsid w:val="004F7935"/>
    <w:rsid w:val="004F7A35"/>
    <w:rsid w:val="004F7E50"/>
    <w:rsid w:val="00501067"/>
    <w:rsid w:val="00501706"/>
    <w:rsid w:val="00502527"/>
    <w:rsid w:val="00502BF0"/>
    <w:rsid w:val="005032D9"/>
    <w:rsid w:val="005035B6"/>
    <w:rsid w:val="0050441A"/>
    <w:rsid w:val="0050488F"/>
    <w:rsid w:val="00504B10"/>
    <w:rsid w:val="00505CEA"/>
    <w:rsid w:val="0050610C"/>
    <w:rsid w:val="00506F9A"/>
    <w:rsid w:val="00507184"/>
    <w:rsid w:val="005074EA"/>
    <w:rsid w:val="00511579"/>
    <w:rsid w:val="0051276A"/>
    <w:rsid w:val="00512AF7"/>
    <w:rsid w:val="005143F7"/>
    <w:rsid w:val="00514701"/>
    <w:rsid w:val="005149CA"/>
    <w:rsid w:val="00514D25"/>
    <w:rsid w:val="0051546F"/>
    <w:rsid w:val="0051664F"/>
    <w:rsid w:val="0051713C"/>
    <w:rsid w:val="00517659"/>
    <w:rsid w:val="005176DF"/>
    <w:rsid w:val="005203B4"/>
    <w:rsid w:val="0052067B"/>
    <w:rsid w:val="005206F0"/>
    <w:rsid w:val="00520727"/>
    <w:rsid w:val="005207FA"/>
    <w:rsid w:val="00520C5E"/>
    <w:rsid w:val="00520E33"/>
    <w:rsid w:val="005210E7"/>
    <w:rsid w:val="00522AB7"/>
    <w:rsid w:val="00522D62"/>
    <w:rsid w:val="005231FB"/>
    <w:rsid w:val="00523266"/>
    <w:rsid w:val="00523640"/>
    <w:rsid w:val="00523ABA"/>
    <w:rsid w:val="0052559C"/>
    <w:rsid w:val="00525F1B"/>
    <w:rsid w:val="005272E5"/>
    <w:rsid w:val="00527572"/>
    <w:rsid w:val="00530333"/>
    <w:rsid w:val="0053033D"/>
    <w:rsid w:val="00530D30"/>
    <w:rsid w:val="0053122A"/>
    <w:rsid w:val="00531CFD"/>
    <w:rsid w:val="005320B7"/>
    <w:rsid w:val="005330E8"/>
    <w:rsid w:val="0053456A"/>
    <w:rsid w:val="00535093"/>
    <w:rsid w:val="00535C94"/>
    <w:rsid w:val="005366FB"/>
    <w:rsid w:val="00536D86"/>
    <w:rsid w:val="0053790B"/>
    <w:rsid w:val="00537E4E"/>
    <w:rsid w:val="005400E8"/>
    <w:rsid w:val="0054103A"/>
    <w:rsid w:val="0054140E"/>
    <w:rsid w:val="005418B7"/>
    <w:rsid w:val="005418BC"/>
    <w:rsid w:val="00542162"/>
    <w:rsid w:val="00542495"/>
    <w:rsid w:val="00542CA3"/>
    <w:rsid w:val="0054389D"/>
    <w:rsid w:val="00543F85"/>
    <w:rsid w:val="00543FCF"/>
    <w:rsid w:val="0054408D"/>
    <w:rsid w:val="00544271"/>
    <w:rsid w:val="0054454F"/>
    <w:rsid w:val="00544A35"/>
    <w:rsid w:val="00545647"/>
    <w:rsid w:val="00545C2C"/>
    <w:rsid w:val="00546DCB"/>
    <w:rsid w:val="005470FC"/>
    <w:rsid w:val="00550205"/>
    <w:rsid w:val="005509EA"/>
    <w:rsid w:val="00550A40"/>
    <w:rsid w:val="0055134A"/>
    <w:rsid w:val="005515EB"/>
    <w:rsid w:val="0055176D"/>
    <w:rsid w:val="005522EF"/>
    <w:rsid w:val="00553013"/>
    <w:rsid w:val="0055360E"/>
    <w:rsid w:val="00554CFF"/>
    <w:rsid w:val="00555E8A"/>
    <w:rsid w:val="0055616F"/>
    <w:rsid w:val="005566C7"/>
    <w:rsid w:val="005609FF"/>
    <w:rsid w:val="00560BC8"/>
    <w:rsid w:val="0056108C"/>
    <w:rsid w:val="00561596"/>
    <w:rsid w:val="00562F7D"/>
    <w:rsid w:val="00563226"/>
    <w:rsid w:val="00563361"/>
    <w:rsid w:val="00564A6D"/>
    <w:rsid w:val="00564D75"/>
    <w:rsid w:val="00564FD4"/>
    <w:rsid w:val="00566872"/>
    <w:rsid w:val="00566E11"/>
    <w:rsid w:val="005673AD"/>
    <w:rsid w:val="00567818"/>
    <w:rsid w:val="00567A8B"/>
    <w:rsid w:val="0057133C"/>
    <w:rsid w:val="00571CB6"/>
    <w:rsid w:val="005729EC"/>
    <w:rsid w:val="0057364B"/>
    <w:rsid w:val="00574C54"/>
    <w:rsid w:val="00576F01"/>
    <w:rsid w:val="00577BBA"/>
    <w:rsid w:val="005805B8"/>
    <w:rsid w:val="005807FB"/>
    <w:rsid w:val="00580B9A"/>
    <w:rsid w:val="00580CC9"/>
    <w:rsid w:val="00580E10"/>
    <w:rsid w:val="005811DA"/>
    <w:rsid w:val="005820EA"/>
    <w:rsid w:val="00582426"/>
    <w:rsid w:val="00583734"/>
    <w:rsid w:val="00584DEC"/>
    <w:rsid w:val="005867F6"/>
    <w:rsid w:val="005870A4"/>
    <w:rsid w:val="005905D8"/>
    <w:rsid w:val="0059082D"/>
    <w:rsid w:val="00592E07"/>
    <w:rsid w:val="00593623"/>
    <w:rsid w:val="0059516F"/>
    <w:rsid w:val="00597005"/>
    <w:rsid w:val="00597455"/>
    <w:rsid w:val="00597708"/>
    <w:rsid w:val="005A08EA"/>
    <w:rsid w:val="005A1168"/>
    <w:rsid w:val="005A2755"/>
    <w:rsid w:val="005A2E52"/>
    <w:rsid w:val="005A4741"/>
    <w:rsid w:val="005A5497"/>
    <w:rsid w:val="005A57DE"/>
    <w:rsid w:val="005A59F9"/>
    <w:rsid w:val="005A5C24"/>
    <w:rsid w:val="005A675C"/>
    <w:rsid w:val="005A6DA4"/>
    <w:rsid w:val="005A7014"/>
    <w:rsid w:val="005A7912"/>
    <w:rsid w:val="005A791F"/>
    <w:rsid w:val="005A7C58"/>
    <w:rsid w:val="005B1603"/>
    <w:rsid w:val="005B1EC9"/>
    <w:rsid w:val="005B2ABA"/>
    <w:rsid w:val="005B2FF6"/>
    <w:rsid w:val="005B3D12"/>
    <w:rsid w:val="005B3FEA"/>
    <w:rsid w:val="005B4614"/>
    <w:rsid w:val="005B4F1E"/>
    <w:rsid w:val="005B5640"/>
    <w:rsid w:val="005B6039"/>
    <w:rsid w:val="005B6D6A"/>
    <w:rsid w:val="005B79F0"/>
    <w:rsid w:val="005B7BA7"/>
    <w:rsid w:val="005C055F"/>
    <w:rsid w:val="005C1553"/>
    <w:rsid w:val="005C2298"/>
    <w:rsid w:val="005C3BF3"/>
    <w:rsid w:val="005C40FE"/>
    <w:rsid w:val="005C504E"/>
    <w:rsid w:val="005C5BF2"/>
    <w:rsid w:val="005C6734"/>
    <w:rsid w:val="005C7337"/>
    <w:rsid w:val="005C7425"/>
    <w:rsid w:val="005D02A1"/>
    <w:rsid w:val="005D0331"/>
    <w:rsid w:val="005D154B"/>
    <w:rsid w:val="005D1885"/>
    <w:rsid w:val="005D1AEB"/>
    <w:rsid w:val="005D314C"/>
    <w:rsid w:val="005D3CF2"/>
    <w:rsid w:val="005D4B57"/>
    <w:rsid w:val="005D4EE7"/>
    <w:rsid w:val="005D4F9D"/>
    <w:rsid w:val="005D5B6B"/>
    <w:rsid w:val="005D5E6A"/>
    <w:rsid w:val="005D5F91"/>
    <w:rsid w:val="005D680A"/>
    <w:rsid w:val="005D6D37"/>
    <w:rsid w:val="005D6E02"/>
    <w:rsid w:val="005D7031"/>
    <w:rsid w:val="005D705A"/>
    <w:rsid w:val="005E051E"/>
    <w:rsid w:val="005E0FC8"/>
    <w:rsid w:val="005E3ABC"/>
    <w:rsid w:val="005E4020"/>
    <w:rsid w:val="005E4C76"/>
    <w:rsid w:val="005E4C95"/>
    <w:rsid w:val="005E5530"/>
    <w:rsid w:val="005E606B"/>
    <w:rsid w:val="005E6235"/>
    <w:rsid w:val="005E6AC3"/>
    <w:rsid w:val="005F025E"/>
    <w:rsid w:val="005F080C"/>
    <w:rsid w:val="005F08AD"/>
    <w:rsid w:val="005F0E67"/>
    <w:rsid w:val="005F1D91"/>
    <w:rsid w:val="005F2202"/>
    <w:rsid w:val="005F4C39"/>
    <w:rsid w:val="005F4E7B"/>
    <w:rsid w:val="005F7078"/>
    <w:rsid w:val="00600289"/>
    <w:rsid w:val="006011D2"/>
    <w:rsid w:val="00601505"/>
    <w:rsid w:val="0060216E"/>
    <w:rsid w:val="006023C8"/>
    <w:rsid w:val="006028A3"/>
    <w:rsid w:val="00602D30"/>
    <w:rsid w:val="00602D51"/>
    <w:rsid w:val="00603321"/>
    <w:rsid w:val="00603FBD"/>
    <w:rsid w:val="0060512C"/>
    <w:rsid w:val="006051D9"/>
    <w:rsid w:val="00605330"/>
    <w:rsid w:val="006057AF"/>
    <w:rsid w:val="00606C13"/>
    <w:rsid w:val="00606EEF"/>
    <w:rsid w:val="00607106"/>
    <w:rsid w:val="006073D9"/>
    <w:rsid w:val="00607538"/>
    <w:rsid w:val="0061103A"/>
    <w:rsid w:val="006118EC"/>
    <w:rsid w:val="00612BF7"/>
    <w:rsid w:val="00612C29"/>
    <w:rsid w:val="00613459"/>
    <w:rsid w:val="006139B0"/>
    <w:rsid w:val="00613A3B"/>
    <w:rsid w:val="00613DC5"/>
    <w:rsid w:val="00614303"/>
    <w:rsid w:val="00614E34"/>
    <w:rsid w:val="00615173"/>
    <w:rsid w:val="00615705"/>
    <w:rsid w:val="00615DCE"/>
    <w:rsid w:val="00616DC9"/>
    <w:rsid w:val="00616FAD"/>
    <w:rsid w:val="00617B7D"/>
    <w:rsid w:val="00620F33"/>
    <w:rsid w:val="00621641"/>
    <w:rsid w:val="006219B9"/>
    <w:rsid w:val="006221CC"/>
    <w:rsid w:val="006228A3"/>
    <w:rsid w:val="00622CE7"/>
    <w:rsid w:val="0062571C"/>
    <w:rsid w:val="0062589C"/>
    <w:rsid w:val="00627697"/>
    <w:rsid w:val="0062770D"/>
    <w:rsid w:val="00627D4D"/>
    <w:rsid w:val="00630225"/>
    <w:rsid w:val="006316C2"/>
    <w:rsid w:val="00632707"/>
    <w:rsid w:val="00632B43"/>
    <w:rsid w:val="00632C8A"/>
    <w:rsid w:val="00633396"/>
    <w:rsid w:val="00633DB4"/>
    <w:rsid w:val="00634886"/>
    <w:rsid w:val="006351C3"/>
    <w:rsid w:val="00635CC8"/>
    <w:rsid w:val="00636E49"/>
    <w:rsid w:val="00640A44"/>
    <w:rsid w:val="006414DA"/>
    <w:rsid w:val="00641CE0"/>
    <w:rsid w:val="00642305"/>
    <w:rsid w:val="00643364"/>
    <w:rsid w:val="006441E9"/>
    <w:rsid w:val="00645055"/>
    <w:rsid w:val="0064521C"/>
    <w:rsid w:val="00645EAB"/>
    <w:rsid w:val="00646412"/>
    <w:rsid w:val="00646B51"/>
    <w:rsid w:val="00647FAF"/>
    <w:rsid w:val="006502B9"/>
    <w:rsid w:val="0065047A"/>
    <w:rsid w:val="006504FE"/>
    <w:rsid w:val="00650527"/>
    <w:rsid w:val="006505D6"/>
    <w:rsid w:val="006513D6"/>
    <w:rsid w:val="00651406"/>
    <w:rsid w:val="0065167C"/>
    <w:rsid w:val="00652B6D"/>
    <w:rsid w:val="00653903"/>
    <w:rsid w:val="0065440C"/>
    <w:rsid w:val="00654BD9"/>
    <w:rsid w:val="006558F8"/>
    <w:rsid w:val="00657623"/>
    <w:rsid w:val="00661F8A"/>
    <w:rsid w:val="006621F9"/>
    <w:rsid w:val="006624AF"/>
    <w:rsid w:val="00663119"/>
    <w:rsid w:val="006631AD"/>
    <w:rsid w:val="00664148"/>
    <w:rsid w:val="006645CA"/>
    <w:rsid w:val="00664C10"/>
    <w:rsid w:val="00666BF0"/>
    <w:rsid w:val="00666C5B"/>
    <w:rsid w:val="0066703E"/>
    <w:rsid w:val="006675F3"/>
    <w:rsid w:val="006679B2"/>
    <w:rsid w:val="00670318"/>
    <w:rsid w:val="006703BF"/>
    <w:rsid w:val="0067092F"/>
    <w:rsid w:val="00670F41"/>
    <w:rsid w:val="00671E28"/>
    <w:rsid w:val="00672123"/>
    <w:rsid w:val="00672E40"/>
    <w:rsid w:val="0067316C"/>
    <w:rsid w:val="00674E97"/>
    <w:rsid w:val="00675B1A"/>
    <w:rsid w:val="00675DF7"/>
    <w:rsid w:val="0067741F"/>
    <w:rsid w:val="00677BC0"/>
    <w:rsid w:val="00677D8A"/>
    <w:rsid w:val="00677F2E"/>
    <w:rsid w:val="00680214"/>
    <w:rsid w:val="006808C1"/>
    <w:rsid w:val="00680BB8"/>
    <w:rsid w:val="00681310"/>
    <w:rsid w:val="00681F09"/>
    <w:rsid w:val="00682959"/>
    <w:rsid w:val="00683209"/>
    <w:rsid w:val="00683F62"/>
    <w:rsid w:val="00685056"/>
    <w:rsid w:val="00685773"/>
    <w:rsid w:val="0068675C"/>
    <w:rsid w:val="00686FAC"/>
    <w:rsid w:val="00690051"/>
    <w:rsid w:val="006902A3"/>
    <w:rsid w:val="00690459"/>
    <w:rsid w:val="006908A1"/>
    <w:rsid w:val="006917B3"/>
    <w:rsid w:val="00691A94"/>
    <w:rsid w:val="006929BD"/>
    <w:rsid w:val="00692CAC"/>
    <w:rsid w:val="0069364D"/>
    <w:rsid w:val="0069377A"/>
    <w:rsid w:val="00693D11"/>
    <w:rsid w:val="00694FC0"/>
    <w:rsid w:val="0069626F"/>
    <w:rsid w:val="00697771"/>
    <w:rsid w:val="00697A43"/>
    <w:rsid w:val="006A0C5A"/>
    <w:rsid w:val="006A2918"/>
    <w:rsid w:val="006A2D64"/>
    <w:rsid w:val="006A4E18"/>
    <w:rsid w:val="006A588A"/>
    <w:rsid w:val="006A60DB"/>
    <w:rsid w:val="006A7505"/>
    <w:rsid w:val="006A7A57"/>
    <w:rsid w:val="006A7BB9"/>
    <w:rsid w:val="006B03A7"/>
    <w:rsid w:val="006B1F10"/>
    <w:rsid w:val="006B24C8"/>
    <w:rsid w:val="006B24E9"/>
    <w:rsid w:val="006B40BC"/>
    <w:rsid w:val="006B41B9"/>
    <w:rsid w:val="006B47D4"/>
    <w:rsid w:val="006B4AA3"/>
    <w:rsid w:val="006B4BAE"/>
    <w:rsid w:val="006B4FC9"/>
    <w:rsid w:val="006B61DF"/>
    <w:rsid w:val="006B62C4"/>
    <w:rsid w:val="006B7C10"/>
    <w:rsid w:val="006C07D3"/>
    <w:rsid w:val="006C37AA"/>
    <w:rsid w:val="006C5495"/>
    <w:rsid w:val="006C565E"/>
    <w:rsid w:val="006C5926"/>
    <w:rsid w:val="006C61CA"/>
    <w:rsid w:val="006C73CF"/>
    <w:rsid w:val="006D0CBC"/>
    <w:rsid w:val="006D1294"/>
    <w:rsid w:val="006D1BF8"/>
    <w:rsid w:val="006D1CD0"/>
    <w:rsid w:val="006D244C"/>
    <w:rsid w:val="006D2973"/>
    <w:rsid w:val="006D3A70"/>
    <w:rsid w:val="006D5123"/>
    <w:rsid w:val="006D5383"/>
    <w:rsid w:val="006D5544"/>
    <w:rsid w:val="006D66E2"/>
    <w:rsid w:val="006D674E"/>
    <w:rsid w:val="006D6B73"/>
    <w:rsid w:val="006D6C8A"/>
    <w:rsid w:val="006D7863"/>
    <w:rsid w:val="006D793B"/>
    <w:rsid w:val="006E05BE"/>
    <w:rsid w:val="006E108F"/>
    <w:rsid w:val="006E1769"/>
    <w:rsid w:val="006E1AD8"/>
    <w:rsid w:val="006E1B7B"/>
    <w:rsid w:val="006E241F"/>
    <w:rsid w:val="006E3120"/>
    <w:rsid w:val="006E3173"/>
    <w:rsid w:val="006E3704"/>
    <w:rsid w:val="006E3FBC"/>
    <w:rsid w:val="006E51B9"/>
    <w:rsid w:val="006E5AA1"/>
    <w:rsid w:val="006E5C62"/>
    <w:rsid w:val="006E6CEC"/>
    <w:rsid w:val="006E7EBB"/>
    <w:rsid w:val="006F0A16"/>
    <w:rsid w:val="006F0A6B"/>
    <w:rsid w:val="006F0D99"/>
    <w:rsid w:val="006F1C08"/>
    <w:rsid w:val="006F23D7"/>
    <w:rsid w:val="006F25E5"/>
    <w:rsid w:val="006F2862"/>
    <w:rsid w:val="006F2E8D"/>
    <w:rsid w:val="006F2F79"/>
    <w:rsid w:val="006F33D2"/>
    <w:rsid w:val="006F3889"/>
    <w:rsid w:val="006F66AB"/>
    <w:rsid w:val="006F6A87"/>
    <w:rsid w:val="00702241"/>
    <w:rsid w:val="0070253E"/>
    <w:rsid w:val="00703370"/>
    <w:rsid w:val="00703602"/>
    <w:rsid w:val="00703A12"/>
    <w:rsid w:val="007042ED"/>
    <w:rsid w:val="00705853"/>
    <w:rsid w:val="00705E1B"/>
    <w:rsid w:val="00705E90"/>
    <w:rsid w:val="007077BE"/>
    <w:rsid w:val="007103D4"/>
    <w:rsid w:val="007121D0"/>
    <w:rsid w:val="0071278E"/>
    <w:rsid w:val="00712AC2"/>
    <w:rsid w:val="00712CF6"/>
    <w:rsid w:val="00713430"/>
    <w:rsid w:val="00713826"/>
    <w:rsid w:val="00713D8D"/>
    <w:rsid w:val="00714006"/>
    <w:rsid w:val="0071407C"/>
    <w:rsid w:val="007142C1"/>
    <w:rsid w:val="00714656"/>
    <w:rsid w:val="00715CF9"/>
    <w:rsid w:val="00716D38"/>
    <w:rsid w:val="007175D1"/>
    <w:rsid w:val="00717909"/>
    <w:rsid w:val="00717E95"/>
    <w:rsid w:val="007204C6"/>
    <w:rsid w:val="00720F11"/>
    <w:rsid w:val="00721FB8"/>
    <w:rsid w:val="0072220A"/>
    <w:rsid w:val="00722440"/>
    <w:rsid w:val="007237DD"/>
    <w:rsid w:val="00723F58"/>
    <w:rsid w:val="0072486B"/>
    <w:rsid w:val="0072487F"/>
    <w:rsid w:val="00725A4D"/>
    <w:rsid w:val="00725BC1"/>
    <w:rsid w:val="00725E08"/>
    <w:rsid w:val="00726939"/>
    <w:rsid w:val="00726F21"/>
    <w:rsid w:val="00727D69"/>
    <w:rsid w:val="00727E53"/>
    <w:rsid w:val="0073081C"/>
    <w:rsid w:val="00730D7C"/>
    <w:rsid w:val="00731029"/>
    <w:rsid w:val="00731300"/>
    <w:rsid w:val="007314C2"/>
    <w:rsid w:val="007321F2"/>
    <w:rsid w:val="00732D58"/>
    <w:rsid w:val="00733348"/>
    <w:rsid w:val="0073393F"/>
    <w:rsid w:val="00734013"/>
    <w:rsid w:val="00734282"/>
    <w:rsid w:val="00734BF6"/>
    <w:rsid w:val="0073581A"/>
    <w:rsid w:val="00736077"/>
    <w:rsid w:val="007372AB"/>
    <w:rsid w:val="00740326"/>
    <w:rsid w:val="00740B3F"/>
    <w:rsid w:val="00741BC7"/>
    <w:rsid w:val="00742264"/>
    <w:rsid w:val="00742A8D"/>
    <w:rsid w:val="0074350C"/>
    <w:rsid w:val="00743D8D"/>
    <w:rsid w:val="00744D33"/>
    <w:rsid w:val="00745915"/>
    <w:rsid w:val="00745B62"/>
    <w:rsid w:val="00745BA5"/>
    <w:rsid w:val="00745E9C"/>
    <w:rsid w:val="00746037"/>
    <w:rsid w:val="0074778E"/>
    <w:rsid w:val="00750299"/>
    <w:rsid w:val="00752236"/>
    <w:rsid w:val="0075281A"/>
    <w:rsid w:val="00752BFA"/>
    <w:rsid w:val="007544ED"/>
    <w:rsid w:val="00754AB1"/>
    <w:rsid w:val="00754D8B"/>
    <w:rsid w:val="00755CEB"/>
    <w:rsid w:val="00755D51"/>
    <w:rsid w:val="00755E39"/>
    <w:rsid w:val="0075626D"/>
    <w:rsid w:val="007562D7"/>
    <w:rsid w:val="00756644"/>
    <w:rsid w:val="00757157"/>
    <w:rsid w:val="00757238"/>
    <w:rsid w:val="007575EE"/>
    <w:rsid w:val="00760476"/>
    <w:rsid w:val="00760CF8"/>
    <w:rsid w:val="007613F9"/>
    <w:rsid w:val="0076376E"/>
    <w:rsid w:val="0076491B"/>
    <w:rsid w:val="007650F1"/>
    <w:rsid w:val="0076536B"/>
    <w:rsid w:val="00765C07"/>
    <w:rsid w:val="0076616A"/>
    <w:rsid w:val="00767219"/>
    <w:rsid w:val="007700BD"/>
    <w:rsid w:val="00770B55"/>
    <w:rsid w:val="0077136B"/>
    <w:rsid w:val="007714F5"/>
    <w:rsid w:val="0077150C"/>
    <w:rsid w:val="00771514"/>
    <w:rsid w:val="00771E73"/>
    <w:rsid w:val="0077237B"/>
    <w:rsid w:val="0077419B"/>
    <w:rsid w:val="007741BB"/>
    <w:rsid w:val="007741E7"/>
    <w:rsid w:val="007741FC"/>
    <w:rsid w:val="007747C9"/>
    <w:rsid w:val="00775388"/>
    <w:rsid w:val="0077643F"/>
    <w:rsid w:val="00776E7E"/>
    <w:rsid w:val="007772FD"/>
    <w:rsid w:val="00777695"/>
    <w:rsid w:val="00780280"/>
    <w:rsid w:val="007802CB"/>
    <w:rsid w:val="0078064E"/>
    <w:rsid w:val="007816D7"/>
    <w:rsid w:val="00781AA3"/>
    <w:rsid w:val="0078317C"/>
    <w:rsid w:val="007832B8"/>
    <w:rsid w:val="00783391"/>
    <w:rsid w:val="00784057"/>
    <w:rsid w:val="0078420E"/>
    <w:rsid w:val="007845F7"/>
    <w:rsid w:val="00784D16"/>
    <w:rsid w:val="0078524B"/>
    <w:rsid w:val="0078639F"/>
    <w:rsid w:val="00786553"/>
    <w:rsid w:val="0078739B"/>
    <w:rsid w:val="007874D8"/>
    <w:rsid w:val="0078781E"/>
    <w:rsid w:val="00787C27"/>
    <w:rsid w:val="00790271"/>
    <w:rsid w:val="00790A9D"/>
    <w:rsid w:val="007914A1"/>
    <w:rsid w:val="00792D45"/>
    <w:rsid w:val="007930EF"/>
    <w:rsid w:val="0079311E"/>
    <w:rsid w:val="00793A09"/>
    <w:rsid w:val="00794437"/>
    <w:rsid w:val="00794447"/>
    <w:rsid w:val="00794697"/>
    <w:rsid w:val="00794FB9"/>
    <w:rsid w:val="00796A82"/>
    <w:rsid w:val="00797501"/>
    <w:rsid w:val="00797A67"/>
    <w:rsid w:val="00797E7D"/>
    <w:rsid w:val="007A0981"/>
    <w:rsid w:val="007A0C40"/>
    <w:rsid w:val="007A0D45"/>
    <w:rsid w:val="007A1382"/>
    <w:rsid w:val="007A1698"/>
    <w:rsid w:val="007A16B1"/>
    <w:rsid w:val="007A30F8"/>
    <w:rsid w:val="007A329C"/>
    <w:rsid w:val="007A405A"/>
    <w:rsid w:val="007A5B85"/>
    <w:rsid w:val="007A653C"/>
    <w:rsid w:val="007A6C35"/>
    <w:rsid w:val="007A7023"/>
    <w:rsid w:val="007A751D"/>
    <w:rsid w:val="007A7D4B"/>
    <w:rsid w:val="007B1057"/>
    <w:rsid w:val="007B14E8"/>
    <w:rsid w:val="007B2175"/>
    <w:rsid w:val="007B2DBC"/>
    <w:rsid w:val="007B312F"/>
    <w:rsid w:val="007B3551"/>
    <w:rsid w:val="007B3614"/>
    <w:rsid w:val="007B3B97"/>
    <w:rsid w:val="007B43DE"/>
    <w:rsid w:val="007B497B"/>
    <w:rsid w:val="007B58F4"/>
    <w:rsid w:val="007B5905"/>
    <w:rsid w:val="007B6F47"/>
    <w:rsid w:val="007B75AA"/>
    <w:rsid w:val="007C04CA"/>
    <w:rsid w:val="007C1E50"/>
    <w:rsid w:val="007C2B70"/>
    <w:rsid w:val="007C340E"/>
    <w:rsid w:val="007C4EFE"/>
    <w:rsid w:val="007C58D7"/>
    <w:rsid w:val="007C60EA"/>
    <w:rsid w:val="007C713A"/>
    <w:rsid w:val="007C777D"/>
    <w:rsid w:val="007D044E"/>
    <w:rsid w:val="007D0553"/>
    <w:rsid w:val="007D1529"/>
    <w:rsid w:val="007D1C7D"/>
    <w:rsid w:val="007D34B9"/>
    <w:rsid w:val="007D4113"/>
    <w:rsid w:val="007D52EF"/>
    <w:rsid w:val="007D629A"/>
    <w:rsid w:val="007D635D"/>
    <w:rsid w:val="007D635F"/>
    <w:rsid w:val="007D6687"/>
    <w:rsid w:val="007D72B3"/>
    <w:rsid w:val="007D73F2"/>
    <w:rsid w:val="007D7C91"/>
    <w:rsid w:val="007E085F"/>
    <w:rsid w:val="007E21E9"/>
    <w:rsid w:val="007E262C"/>
    <w:rsid w:val="007E2945"/>
    <w:rsid w:val="007E2D16"/>
    <w:rsid w:val="007E2D78"/>
    <w:rsid w:val="007E444A"/>
    <w:rsid w:val="007E4F73"/>
    <w:rsid w:val="007E7500"/>
    <w:rsid w:val="007F03D4"/>
    <w:rsid w:val="007F07B6"/>
    <w:rsid w:val="007F0D75"/>
    <w:rsid w:val="007F3396"/>
    <w:rsid w:val="007F43E9"/>
    <w:rsid w:val="007F49D6"/>
    <w:rsid w:val="007F5B1E"/>
    <w:rsid w:val="007F682D"/>
    <w:rsid w:val="007F6C7E"/>
    <w:rsid w:val="007F6E6F"/>
    <w:rsid w:val="007F7568"/>
    <w:rsid w:val="007F7A7C"/>
    <w:rsid w:val="007F7C92"/>
    <w:rsid w:val="008022BE"/>
    <w:rsid w:val="00803025"/>
    <w:rsid w:val="008056AD"/>
    <w:rsid w:val="00806454"/>
    <w:rsid w:val="008068FA"/>
    <w:rsid w:val="00807148"/>
    <w:rsid w:val="008072E2"/>
    <w:rsid w:val="00807943"/>
    <w:rsid w:val="00810098"/>
    <w:rsid w:val="00810190"/>
    <w:rsid w:val="008106BD"/>
    <w:rsid w:val="00811472"/>
    <w:rsid w:val="00811F89"/>
    <w:rsid w:val="008135FF"/>
    <w:rsid w:val="008147EE"/>
    <w:rsid w:val="008148A4"/>
    <w:rsid w:val="00814D7A"/>
    <w:rsid w:val="00814EE1"/>
    <w:rsid w:val="00816CE1"/>
    <w:rsid w:val="00817184"/>
    <w:rsid w:val="008172AF"/>
    <w:rsid w:val="00817825"/>
    <w:rsid w:val="0082004A"/>
    <w:rsid w:val="00821433"/>
    <w:rsid w:val="00821E2C"/>
    <w:rsid w:val="00822118"/>
    <w:rsid w:val="00822588"/>
    <w:rsid w:val="00822CF6"/>
    <w:rsid w:val="00824982"/>
    <w:rsid w:val="008252FE"/>
    <w:rsid w:val="00825A86"/>
    <w:rsid w:val="00826252"/>
    <w:rsid w:val="00827406"/>
    <w:rsid w:val="00827800"/>
    <w:rsid w:val="00827B7B"/>
    <w:rsid w:val="00831336"/>
    <w:rsid w:val="0083216E"/>
    <w:rsid w:val="0083375E"/>
    <w:rsid w:val="00834AC2"/>
    <w:rsid w:val="00834D13"/>
    <w:rsid w:val="00836222"/>
    <w:rsid w:val="0083629D"/>
    <w:rsid w:val="00836BCC"/>
    <w:rsid w:val="00836D4F"/>
    <w:rsid w:val="008379BA"/>
    <w:rsid w:val="008425A6"/>
    <w:rsid w:val="0084378F"/>
    <w:rsid w:val="008438D7"/>
    <w:rsid w:val="008444AD"/>
    <w:rsid w:val="00844972"/>
    <w:rsid w:val="00846ADE"/>
    <w:rsid w:val="00847D85"/>
    <w:rsid w:val="00847ED2"/>
    <w:rsid w:val="00850161"/>
    <w:rsid w:val="00850F38"/>
    <w:rsid w:val="00850F6D"/>
    <w:rsid w:val="0085164A"/>
    <w:rsid w:val="008524BB"/>
    <w:rsid w:val="00854557"/>
    <w:rsid w:val="0085603D"/>
    <w:rsid w:val="00856689"/>
    <w:rsid w:val="00856783"/>
    <w:rsid w:val="00856B90"/>
    <w:rsid w:val="00856FB1"/>
    <w:rsid w:val="008579D0"/>
    <w:rsid w:val="00857EEC"/>
    <w:rsid w:val="008607E2"/>
    <w:rsid w:val="008609C1"/>
    <w:rsid w:val="00860EDC"/>
    <w:rsid w:val="00861321"/>
    <w:rsid w:val="00861893"/>
    <w:rsid w:val="00861BC2"/>
    <w:rsid w:val="00861E63"/>
    <w:rsid w:val="00861ED5"/>
    <w:rsid w:val="0086359B"/>
    <w:rsid w:val="00863AB4"/>
    <w:rsid w:val="0086401E"/>
    <w:rsid w:val="00865E60"/>
    <w:rsid w:val="00866759"/>
    <w:rsid w:val="00866B2E"/>
    <w:rsid w:val="00867BFF"/>
    <w:rsid w:val="008701D3"/>
    <w:rsid w:val="00870475"/>
    <w:rsid w:val="00871FD5"/>
    <w:rsid w:val="00872A65"/>
    <w:rsid w:val="00872B00"/>
    <w:rsid w:val="00874C75"/>
    <w:rsid w:val="008774DC"/>
    <w:rsid w:val="008805DD"/>
    <w:rsid w:val="00880C7E"/>
    <w:rsid w:val="00881407"/>
    <w:rsid w:val="00881ABF"/>
    <w:rsid w:val="00882B2A"/>
    <w:rsid w:val="00882CED"/>
    <w:rsid w:val="008830FD"/>
    <w:rsid w:val="008834D8"/>
    <w:rsid w:val="0088435E"/>
    <w:rsid w:val="00884863"/>
    <w:rsid w:val="00884DC1"/>
    <w:rsid w:val="00885CD6"/>
    <w:rsid w:val="00885E49"/>
    <w:rsid w:val="008868E5"/>
    <w:rsid w:val="00886A8A"/>
    <w:rsid w:val="008879E8"/>
    <w:rsid w:val="00890436"/>
    <w:rsid w:val="0089047A"/>
    <w:rsid w:val="008908DF"/>
    <w:rsid w:val="00890ABB"/>
    <w:rsid w:val="008923F5"/>
    <w:rsid w:val="008927AB"/>
    <w:rsid w:val="00893BA9"/>
    <w:rsid w:val="00893D17"/>
    <w:rsid w:val="00894A8B"/>
    <w:rsid w:val="00894BBC"/>
    <w:rsid w:val="00894CDB"/>
    <w:rsid w:val="00894DE5"/>
    <w:rsid w:val="00894F3B"/>
    <w:rsid w:val="00895422"/>
    <w:rsid w:val="00896EFD"/>
    <w:rsid w:val="00897603"/>
    <w:rsid w:val="008A0CB1"/>
    <w:rsid w:val="008A0D01"/>
    <w:rsid w:val="008A1690"/>
    <w:rsid w:val="008A222B"/>
    <w:rsid w:val="008A3955"/>
    <w:rsid w:val="008A3C0B"/>
    <w:rsid w:val="008A3FB6"/>
    <w:rsid w:val="008A5216"/>
    <w:rsid w:val="008A5285"/>
    <w:rsid w:val="008A5C1E"/>
    <w:rsid w:val="008A7CC5"/>
    <w:rsid w:val="008A7D9A"/>
    <w:rsid w:val="008B004C"/>
    <w:rsid w:val="008B00FF"/>
    <w:rsid w:val="008B0C38"/>
    <w:rsid w:val="008B1186"/>
    <w:rsid w:val="008B1488"/>
    <w:rsid w:val="008B1554"/>
    <w:rsid w:val="008B1E7B"/>
    <w:rsid w:val="008B2224"/>
    <w:rsid w:val="008B2531"/>
    <w:rsid w:val="008B29ED"/>
    <w:rsid w:val="008B2A35"/>
    <w:rsid w:val="008B4A75"/>
    <w:rsid w:val="008B4CE0"/>
    <w:rsid w:val="008B4E63"/>
    <w:rsid w:val="008B5E6B"/>
    <w:rsid w:val="008B6032"/>
    <w:rsid w:val="008B67B9"/>
    <w:rsid w:val="008B7449"/>
    <w:rsid w:val="008B7ACA"/>
    <w:rsid w:val="008C1320"/>
    <w:rsid w:val="008C1394"/>
    <w:rsid w:val="008C182B"/>
    <w:rsid w:val="008C1BC0"/>
    <w:rsid w:val="008C1CAA"/>
    <w:rsid w:val="008C227C"/>
    <w:rsid w:val="008C24F7"/>
    <w:rsid w:val="008C3765"/>
    <w:rsid w:val="008C3ECB"/>
    <w:rsid w:val="008C4074"/>
    <w:rsid w:val="008C42E0"/>
    <w:rsid w:val="008C4C15"/>
    <w:rsid w:val="008C5100"/>
    <w:rsid w:val="008C6465"/>
    <w:rsid w:val="008C691C"/>
    <w:rsid w:val="008C6FEF"/>
    <w:rsid w:val="008C7AD0"/>
    <w:rsid w:val="008D0D55"/>
    <w:rsid w:val="008D1710"/>
    <w:rsid w:val="008D1772"/>
    <w:rsid w:val="008D1F67"/>
    <w:rsid w:val="008D3A61"/>
    <w:rsid w:val="008D3E71"/>
    <w:rsid w:val="008D4384"/>
    <w:rsid w:val="008D4C76"/>
    <w:rsid w:val="008D51B0"/>
    <w:rsid w:val="008D5889"/>
    <w:rsid w:val="008D5904"/>
    <w:rsid w:val="008D6579"/>
    <w:rsid w:val="008D66C5"/>
    <w:rsid w:val="008D6FC1"/>
    <w:rsid w:val="008D7632"/>
    <w:rsid w:val="008E0CFB"/>
    <w:rsid w:val="008E11CA"/>
    <w:rsid w:val="008E13D2"/>
    <w:rsid w:val="008E1472"/>
    <w:rsid w:val="008E226F"/>
    <w:rsid w:val="008E233D"/>
    <w:rsid w:val="008E5225"/>
    <w:rsid w:val="008E6223"/>
    <w:rsid w:val="008E736C"/>
    <w:rsid w:val="008E792B"/>
    <w:rsid w:val="008E7C21"/>
    <w:rsid w:val="008F04F3"/>
    <w:rsid w:val="008F08BF"/>
    <w:rsid w:val="008F09E7"/>
    <w:rsid w:val="008F346E"/>
    <w:rsid w:val="008F4392"/>
    <w:rsid w:val="008F467F"/>
    <w:rsid w:val="008F66AA"/>
    <w:rsid w:val="008F6756"/>
    <w:rsid w:val="008F69D8"/>
    <w:rsid w:val="008F6D39"/>
    <w:rsid w:val="008F7210"/>
    <w:rsid w:val="00900A44"/>
    <w:rsid w:val="00901FD2"/>
    <w:rsid w:val="009030ED"/>
    <w:rsid w:val="00904A41"/>
    <w:rsid w:val="009051A8"/>
    <w:rsid w:val="00906F26"/>
    <w:rsid w:val="00910EC2"/>
    <w:rsid w:val="00910FCE"/>
    <w:rsid w:val="00911FE4"/>
    <w:rsid w:val="009120EB"/>
    <w:rsid w:val="009129F7"/>
    <w:rsid w:val="00912A2E"/>
    <w:rsid w:val="00912FE5"/>
    <w:rsid w:val="00913D18"/>
    <w:rsid w:val="00913D76"/>
    <w:rsid w:val="00913DE6"/>
    <w:rsid w:val="009145B0"/>
    <w:rsid w:val="009148AB"/>
    <w:rsid w:val="0091593A"/>
    <w:rsid w:val="00916D86"/>
    <w:rsid w:val="00916DE1"/>
    <w:rsid w:val="009172E3"/>
    <w:rsid w:val="009178C4"/>
    <w:rsid w:val="00917BB9"/>
    <w:rsid w:val="00917CB8"/>
    <w:rsid w:val="00920ABD"/>
    <w:rsid w:val="00920E0B"/>
    <w:rsid w:val="0092174C"/>
    <w:rsid w:val="00922163"/>
    <w:rsid w:val="0092239A"/>
    <w:rsid w:val="00922672"/>
    <w:rsid w:val="00924852"/>
    <w:rsid w:val="00924E8C"/>
    <w:rsid w:val="0092525B"/>
    <w:rsid w:val="00925817"/>
    <w:rsid w:val="0092653A"/>
    <w:rsid w:val="00926EBD"/>
    <w:rsid w:val="00926EE4"/>
    <w:rsid w:val="00930325"/>
    <w:rsid w:val="009305BA"/>
    <w:rsid w:val="00930C2E"/>
    <w:rsid w:val="0093137B"/>
    <w:rsid w:val="009316AD"/>
    <w:rsid w:val="00932789"/>
    <w:rsid w:val="00932EF6"/>
    <w:rsid w:val="00933AA7"/>
    <w:rsid w:val="009346B6"/>
    <w:rsid w:val="009358D4"/>
    <w:rsid w:val="00935BC7"/>
    <w:rsid w:val="00935E00"/>
    <w:rsid w:val="0093644A"/>
    <w:rsid w:val="009364C4"/>
    <w:rsid w:val="00937608"/>
    <w:rsid w:val="00937995"/>
    <w:rsid w:val="009400CE"/>
    <w:rsid w:val="0094020F"/>
    <w:rsid w:val="009417D0"/>
    <w:rsid w:val="00941DEF"/>
    <w:rsid w:val="0094223D"/>
    <w:rsid w:val="009422B9"/>
    <w:rsid w:val="00942448"/>
    <w:rsid w:val="00942509"/>
    <w:rsid w:val="009428AD"/>
    <w:rsid w:val="009446E6"/>
    <w:rsid w:val="00946981"/>
    <w:rsid w:val="00946AF9"/>
    <w:rsid w:val="00946DF0"/>
    <w:rsid w:val="00946FB7"/>
    <w:rsid w:val="009501FE"/>
    <w:rsid w:val="0095037E"/>
    <w:rsid w:val="0095180E"/>
    <w:rsid w:val="00951998"/>
    <w:rsid w:val="009521A9"/>
    <w:rsid w:val="00953069"/>
    <w:rsid w:val="00953D3F"/>
    <w:rsid w:val="009542EA"/>
    <w:rsid w:val="009544E6"/>
    <w:rsid w:val="009559FF"/>
    <w:rsid w:val="00955F42"/>
    <w:rsid w:val="0095617C"/>
    <w:rsid w:val="009564D4"/>
    <w:rsid w:val="009568F8"/>
    <w:rsid w:val="00957001"/>
    <w:rsid w:val="009570A9"/>
    <w:rsid w:val="00957329"/>
    <w:rsid w:val="00960102"/>
    <w:rsid w:val="00960240"/>
    <w:rsid w:val="00960549"/>
    <w:rsid w:val="00960DB1"/>
    <w:rsid w:val="00960E87"/>
    <w:rsid w:val="00961754"/>
    <w:rsid w:val="0096175C"/>
    <w:rsid w:val="00962697"/>
    <w:rsid w:val="00962F23"/>
    <w:rsid w:val="009634C9"/>
    <w:rsid w:val="00963A6D"/>
    <w:rsid w:val="009647D4"/>
    <w:rsid w:val="00964D83"/>
    <w:rsid w:val="00964ED5"/>
    <w:rsid w:val="00965BF3"/>
    <w:rsid w:val="00967D60"/>
    <w:rsid w:val="00967DBC"/>
    <w:rsid w:val="00970668"/>
    <w:rsid w:val="00971127"/>
    <w:rsid w:val="009713E7"/>
    <w:rsid w:val="0097269F"/>
    <w:rsid w:val="00972C84"/>
    <w:rsid w:val="00973562"/>
    <w:rsid w:val="009736AA"/>
    <w:rsid w:val="00973BCB"/>
    <w:rsid w:val="009742C2"/>
    <w:rsid w:val="009747EE"/>
    <w:rsid w:val="00975539"/>
    <w:rsid w:val="009769E5"/>
    <w:rsid w:val="00976B91"/>
    <w:rsid w:val="00976FA8"/>
    <w:rsid w:val="00977675"/>
    <w:rsid w:val="00977AA4"/>
    <w:rsid w:val="0098048A"/>
    <w:rsid w:val="009809F3"/>
    <w:rsid w:val="00980B05"/>
    <w:rsid w:val="00981372"/>
    <w:rsid w:val="00981651"/>
    <w:rsid w:val="00981AE6"/>
    <w:rsid w:val="00981BDD"/>
    <w:rsid w:val="0098214B"/>
    <w:rsid w:val="0098348F"/>
    <w:rsid w:val="00983DB5"/>
    <w:rsid w:val="00985411"/>
    <w:rsid w:val="00985919"/>
    <w:rsid w:val="00985A3E"/>
    <w:rsid w:val="00985A5F"/>
    <w:rsid w:val="0098720B"/>
    <w:rsid w:val="00990721"/>
    <w:rsid w:val="00991D39"/>
    <w:rsid w:val="00992FA1"/>
    <w:rsid w:val="0099339E"/>
    <w:rsid w:val="00993BB8"/>
    <w:rsid w:val="009941CB"/>
    <w:rsid w:val="0099446B"/>
    <w:rsid w:val="00994475"/>
    <w:rsid w:val="00994BFB"/>
    <w:rsid w:val="00994FFA"/>
    <w:rsid w:val="0099523F"/>
    <w:rsid w:val="0099530E"/>
    <w:rsid w:val="0099536B"/>
    <w:rsid w:val="0099560B"/>
    <w:rsid w:val="009962C9"/>
    <w:rsid w:val="00996ED2"/>
    <w:rsid w:val="009A1743"/>
    <w:rsid w:val="009A17DA"/>
    <w:rsid w:val="009A2092"/>
    <w:rsid w:val="009A2234"/>
    <w:rsid w:val="009A2243"/>
    <w:rsid w:val="009A2410"/>
    <w:rsid w:val="009A2E8F"/>
    <w:rsid w:val="009A2F57"/>
    <w:rsid w:val="009A33E1"/>
    <w:rsid w:val="009A35EE"/>
    <w:rsid w:val="009A4631"/>
    <w:rsid w:val="009A46AC"/>
    <w:rsid w:val="009A52ED"/>
    <w:rsid w:val="009A5599"/>
    <w:rsid w:val="009A63F2"/>
    <w:rsid w:val="009A6529"/>
    <w:rsid w:val="009A6D7B"/>
    <w:rsid w:val="009A76C1"/>
    <w:rsid w:val="009B073B"/>
    <w:rsid w:val="009B178E"/>
    <w:rsid w:val="009B1D4B"/>
    <w:rsid w:val="009B1D8F"/>
    <w:rsid w:val="009B2795"/>
    <w:rsid w:val="009B2828"/>
    <w:rsid w:val="009B35B7"/>
    <w:rsid w:val="009B437F"/>
    <w:rsid w:val="009B541F"/>
    <w:rsid w:val="009B697A"/>
    <w:rsid w:val="009B6CF0"/>
    <w:rsid w:val="009B74A5"/>
    <w:rsid w:val="009C09D4"/>
    <w:rsid w:val="009C0EB5"/>
    <w:rsid w:val="009C1D7E"/>
    <w:rsid w:val="009C1F16"/>
    <w:rsid w:val="009C1F71"/>
    <w:rsid w:val="009C3098"/>
    <w:rsid w:val="009C3329"/>
    <w:rsid w:val="009C3732"/>
    <w:rsid w:val="009C386C"/>
    <w:rsid w:val="009C4D46"/>
    <w:rsid w:val="009C5600"/>
    <w:rsid w:val="009C5D27"/>
    <w:rsid w:val="009C6DD1"/>
    <w:rsid w:val="009C6E29"/>
    <w:rsid w:val="009C72AF"/>
    <w:rsid w:val="009C748F"/>
    <w:rsid w:val="009D056D"/>
    <w:rsid w:val="009D1407"/>
    <w:rsid w:val="009D1D48"/>
    <w:rsid w:val="009D255C"/>
    <w:rsid w:val="009D25DC"/>
    <w:rsid w:val="009D2B56"/>
    <w:rsid w:val="009D2C10"/>
    <w:rsid w:val="009D3BEF"/>
    <w:rsid w:val="009D4837"/>
    <w:rsid w:val="009D4AF9"/>
    <w:rsid w:val="009D6510"/>
    <w:rsid w:val="009D6CBA"/>
    <w:rsid w:val="009D7017"/>
    <w:rsid w:val="009D7A68"/>
    <w:rsid w:val="009E233B"/>
    <w:rsid w:val="009E263F"/>
    <w:rsid w:val="009E2E25"/>
    <w:rsid w:val="009E35DD"/>
    <w:rsid w:val="009E3ACB"/>
    <w:rsid w:val="009E3B6F"/>
    <w:rsid w:val="009E3DAC"/>
    <w:rsid w:val="009E641C"/>
    <w:rsid w:val="009E6882"/>
    <w:rsid w:val="009E7421"/>
    <w:rsid w:val="009E7A17"/>
    <w:rsid w:val="009E7F40"/>
    <w:rsid w:val="009F2E28"/>
    <w:rsid w:val="009F3757"/>
    <w:rsid w:val="009F3922"/>
    <w:rsid w:val="009F404C"/>
    <w:rsid w:val="009F4304"/>
    <w:rsid w:val="009F4530"/>
    <w:rsid w:val="009F49D6"/>
    <w:rsid w:val="009F4FF8"/>
    <w:rsid w:val="009F5BF6"/>
    <w:rsid w:val="009F5C94"/>
    <w:rsid w:val="009F6411"/>
    <w:rsid w:val="009F6666"/>
    <w:rsid w:val="009F6B9A"/>
    <w:rsid w:val="009F7F28"/>
    <w:rsid w:val="00A00393"/>
    <w:rsid w:val="00A005A2"/>
    <w:rsid w:val="00A006FF"/>
    <w:rsid w:val="00A01927"/>
    <w:rsid w:val="00A02157"/>
    <w:rsid w:val="00A02820"/>
    <w:rsid w:val="00A034B0"/>
    <w:rsid w:val="00A039E4"/>
    <w:rsid w:val="00A03DF9"/>
    <w:rsid w:val="00A04A28"/>
    <w:rsid w:val="00A0602F"/>
    <w:rsid w:val="00A0637D"/>
    <w:rsid w:val="00A07B99"/>
    <w:rsid w:val="00A07EDD"/>
    <w:rsid w:val="00A101A1"/>
    <w:rsid w:val="00A10446"/>
    <w:rsid w:val="00A11A05"/>
    <w:rsid w:val="00A11C69"/>
    <w:rsid w:val="00A12D16"/>
    <w:rsid w:val="00A12E49"/>
    <w:rsid w:val="00A12F7A"/>
    <w:rsid w:val="00A12FD9"/>
    <w:rsid w:val="00A1410E"/>
    <w:rsid w:val="00A141F1"/>
    <w:rsid w:val="00A14BEF"/>
    <w:rsid w:val="00A14BFA"/>
    <w:rsid w:val="00A157ED"/>
    <w:rsid w:val="00A163C1"/>
    <w:rsid w:val="00A16EC5"/>
    <w:rsid w:val="00A177FF"/>
    <w:rsid w:val="00A17BFA"/>
    <w:rsid w:val="00A201B5"/>
    <w:rsid w:val="00A20F18"/>
    <w:rsid w:val="00A2312D"/>
    <w:rsid w:val="00A231C7"/>
    <w:rsid w:val="00A23C89"/>
    <w:rsid w:val="00A25039"/>
    <w:rsid w:val="00A2523B"/>
    <w:rsid w:val="00A257EE"/>
    <w:rsid w:val="00A259F3"/>
    <w:rsid w:val="00A2668A"/>
    <w:rsid w:val="00A27541"/>
    <w:rsid w:val="00A27D3A"/>
    <w:rsid w:val="00A309B6"/>
    <w:rsid w:val="00A32A30"/>
    <w:rsid w:val="00A32C7D"/>
    <w:rsid w:val="00A334CA"/>
    <w:rsid w:val="00A33A5F"/>
    <w:rsid w:val="00A34C41"/>
    <w:rsid w:val="00A34EA0"/>
    <w:rsid w:val="00A35DBA"/>
    <w:rsid w:val="00A36081"/>
    <w:rsid w:val="00A37060"/>
    <w:rsid w:val="00A372C8"/>
    <w:rsid w:val="00A3744A"/>
    <w:rsid w:val="00A377CF"/>
    <w:rsid w:val="00A377DD"/>
    <w:rsid w:val="00A37CA4"/>
    <w:rsid w:val="00A41816"/>
    <w:rsid w:val="00A42CFD"/>
    <w:rsid w:val="00A4382D"/>
    <w:rsid w:val="00A440EB"/>
    <w:rsid w:val="00A446EE"/>
    <w:rsid w:val="00A448B6"/>
    <w:rsid w:val="00A46C13"/>
    <w:rsid w:val="00A47703"/>
    <w:rsid w:val="00A4798A"/>
    <w:rsid w:val="00A50371"/>
    <w:rsid w:val="00A50CE9"/>
    <w:rsid w:val="00A512AA"/>
    <w:rsid w:val="00A514E2"/>
    <w:rsid w:val="00A516BB"/>
    <w:rsid w:val="00A52616"/>
    <w:rsid w:val="00A52C42"/>
    <w:rsid w:val="00A53ADD"/>
    <w:rsid w:val="00A53BBE"/>
    <w:rsid w:val="00A556ED"/>
    <w:rsid w:val="00A55762"/>
    <w:rsid w:val="00A55912"/>
    <w:rsid w:val="00A575EE"/>
    <w:rsid w:val="00A57D5C"/>
    <w:rsid w:val="00A62A96"/>
    <w:rsid w:val="00A645D8"/>
    <w:rsid w:val="00A64C0E"/>
    <w:rsid w:val="00A653EE"/>
    <w:rsid w:val="00A662A0"/>
    <w:rsid w:val="00A674D5"/>
    <w:rsid w:val="00A67560"/>
    <w:rsid w:val="00A675CD"/>
    <w:rsid w:val="00A67F5B"/>
    <w:rsid w:val="00A70407"/>
    <w:rsid w:val="00A71923"/>
    <w:rsid w:val="00A71DC5"/>
    <w:rsid w:val="00A71EE7"/>
    <w:rsid w:val="00A7235F"/>
    <w:rsid w:val="00A736ED"/>
    <w:rsid w:val="00A738AD"/>
    <w:rsid w:val="00A73EA1"/>
    <w:rsid w:val="00A740C6"/>
    <w:rsid w:val="00A74787"/>
    <w:rsid w:val="00A762BA"/>
    <w:rsid w:val="00A7706A"/>
    <w:rsid w:val="00A77CFC"/>
    <w:rsid w:val="00A8091D"/>
    <w:rsid w:val="00A814B9"/>
    <w:rsid w:val="00A81DC2"/>
    <w:rsid w:val="00A828A6"/>
    <w:rsid w:val="00A83BE7"/>
    <w:rsid w:val="00A8484F"/>
    <w:rsid w:val="00A84DC4"/>
    <w:rsid w:val="00A85027"/>
    <w:rsid w:val="00A859D6"/>
    <w:rsid w:val="00A860F1"/>
    <w:rsid w:val="00A863C5"/>
    <w:rsid w:val="00A87B29"/>
    <w:rsid w:val="00A90701"/>
    <w:rsid w:val="00A909A9"/>
    <w:rsid w:val="00A909AE"/>
    <w:rsid w:val="00A90F71"/>
    <w:rsid w:val="00A9133B"/>
    <w:rsid w:val="00A93096"/>
    <w:rsid w:val="00A9343C"/>
    <w:rsid w:val="00A9444F"/>
    <w:rsid w:val="00A946F5"/>
    <w:rsid w:val="00A94F02"/>
    <w:rsid w:val="00A95093"/>
    <w:rsid w:val="00A9549F"/>
    <w:rsid w:val="00A95501"/>
    <w:rsid w:val="00A95E2F"/>
    <w:rsid w:val="00A95F7F"/>
    <w:rsid w:val="00A96357"/>
    <w:rsid w:val="00A9704E"/>
    <w:rsid w:val="00A97D5E"/>
    <w:rsid w:val="00AA00EC"/>
    <w:rsid w:val="00AA096D"/>
    <w:rsid w:val="00AA0B1F"/>
    <w:rsid w:val="00AA146D"/>
    <w:rsid w:val="00AA1B18"/>
    <w:rsid w:val="00AA1BF7"/>
    <w:rsid w:val="00AA2468"/>
    <w:rsid w:val="00AA376F"/>
    <w:rsid w:val="00AA3949"/>
    <w:rsid w:val="00AA66F3"/>
    <w:rsid w:val="00AA798E"/>
    <w:rsid w:val="00AA7EC5"/>
    <w:rsid w:val="00AB041D"/>
    <w:rsid w:val="00AB07C5"/>
    <w:rsid w:val="00AB086B"/>
    <w:rsid w:val="00AB2C95"/>
    <w:rsid w:val="00AB4585"/>
    <w:rsid w:val="00AB48CD"/>
    <w:rsid w:val="00AB4E4B"/>
    <w:rsid w:val="00AB53C8"/>
    <w:rsid w:val="00AB60F8"/>
    <w:rsid w:val="00AB725D"/>
    <w:rsid w:val="00AC04A6"/>
    <w:rsid w:val="00AC0586"/>
    <w:rsid w:val="00AC0AC5"/>
    <w:rsid w:val="00AC1364"/>
    <w:rsid w:val="00AC37AE"/>
    <w:rsid w:val="00AC3ACC"/>
    <w:rsid w:val="00AC4C9C"/>
    <w:rsid w:val="00AC528C"/>
    <w:rsid w:val="00AC5D1B"/>
    <w:rsid w:val="00AC60E6"/>
    <w:rsid w:val="00AC621B"/>
    <w:rsid w:val="00AC63ED"/>
    <w:rsid w:val="00AC68E8"/>
    <w:rsid w:val="00AC75A8"/>
    <w:rsid w:val="00AC77AD"/>
    <w:rsid w:val="00AC7B61"/>
    <w:rsid w:val="00AD0491"/>
    <w:rsid w:val="00AD085D"/>
    <w:rsid w:val="00AD09D3"/>
    <w:rsid w:val="00AD1FC2"/>
    <w:rsid w:val="00AD2284"/>
    <w:rsid w:val="00AD2DED"/>
    <w:rsid w:val="00AD315F"/>
    <w:rsid w:val="00AD3872"/>
    <w:rsid w:val="00AD5320"/>
    <w:rsid w:val="00AD5BC2"/>
    <w:rsid w:val="00AD5BE5"/>
    <w:rsid w:val="00AD5CBB"/>
    <w:rsid w:val="00AD660B"/>
    <w:rsid w:val="00AE11FF"/>
    <w:rsid w:val="00AE2C0F"/>
    <w:rsid w:val="00AE30B0"/>
    <w:rsid w:val="00AE30BA"/>
    <w:rsid w:val="00AE31DA"/>
    <w:rsid w:val="00AE3921"/>
    <w:rsid w:val="00AE3FB5"/>
    <w:rsid w:val="00AE5443"/>
    <w:rsid w:val="00AE56FE"/>
    <w:rsid w:val="00AE64BA"/>
    <w:rsid w:val="00AE6ED7"/>
    <w:rsid w:val="00AE71AA"/>
    <w:rsid w:val="00AE7B0B"/>
    <w:rsid w:val="00AE7BA2"/>
    <w:rsid w:val="00AE7C00"/>
    <w:rsid w:val="00AF07FD"/>
    <w:rsid w:val="00AF08D0"/>
    <w:rsid w:val="00AF0FE0"/>
    <w:rsid w:val="00AF14B1"/>
    <w:rsid w:val="00AF2B13"/>
    <w:rsid w:val="00AF2B1A"/>
    <w:rsid w:val="00AF3268"/>
    <w:rsid w:val="00AF3388"/>
    <w:rsid w:val="00AF3EEB"/>
    <w:rsid w:val="00AF3F18"/>
    <w:rsid w:val="00AF4563"/>
    <w:rsid w:val="00AF4616"/>
    <w:rsid w:val="00AF4956"/>
    <w:rsid w:val="00AF4A46"/>
    <w:rsid w:val="00AF5CE7"/>
    <w:rsid w:val="00AF6175"/>
    <w:rsid w:val="00AF68C3"/>
    <w:rsid w:val="00AF69F9"/>
    <w:rsid w:val="00AF6CCD"/>
    <w:rsid w:val="00AF7925"/>
    <w:rsid w:val="00B00AD1"/>
    <w:rsid w:val="00B00C91"/>
    <w:rsid w:val="00B01535"/>
    <w:rsid w:val="00B01DB3"/>
    <w:rsid w:val="00B02141"/>
    <w:rsid w:val="00B0427B"/>
    <w:rsid w:val="00B057E3"/>
    <w:rsid w:val="00B064EC"/>
    <w:rsid w:val="00B0722F"/>
    <w:rsid w:val="00B1059F"/>
    <w:rsid w:val="00B10F9B"/>
    <w:rsid w:val="00B14DC2"/>
    <w:rsid w:val="00B170F7"/>
    <w:rsid w:val="00B17195"/>
    <w:rsid w:val="00B17B99"/>
    <w:rsid w:val="00B17EB3"/>
    <w:rsid w:val="00B2075C"/>
    <w:rsid w:val="00B209D7"/>
    <w:rsid w:val="00B20B99"/>
    <w:rsid w:val="00B2151C"/>
    <w:rsid w:val="00B218B0"/>
    <w:rsid w:val="00B228CE"/>
    <w:rsid w:val="00B22C23"/>
    <w:rsid w:val="00B22C9A"/>
    <w:rsid w:val="00B236E1"/>
    <w:rsid w:val="00B23DD6"/>
    <w:rsid w:val="00B25070"/>
    <w:rsid w:val="00B256D0"/>
    <w:rsid w:val="00B257C5"/>
    <w:rsid w:val="00B25D1E"/>
    <w:rsid w:val="00B25E6A"/>
    <w:rsid w:val="00B26BDB"/>
    <w:rsid w:val="00B276CE"/>
    <w:rsid w:val="00B27B24"/>
    <w:rsid w:val="00B3266E"/>
    <w:rsid w:val="00B33054"/>
    <w:rsid w:val="00B3449B"/>
    <w:rsid w:val="00B34B0C"/>
    <w:rsid w:val="00B35170"/>
    <w:rsid w:val="00B35419"/>
    <w:rsid w:val="00B356DC"/>
    <w:rsid w:val="00B35997"/>
    <w:rsid w:val="00B35BA6"/>
    <w:rsid w:val="00B36225"/>
    <w:rsid w:val="00B36E23"/>
    <w:rsid w:val="00B37550"/>
    <w:rsid w:val="00B40BCE"/>
    <w:rsid w:val="00B40F45"/>
    <w:rsid w:val="00B41633"/>
    <w:rsid w:val="00B41A16"/>
    <w:rsid w:val="00B41B71"/>
    <w:rsid w:val="00B41CD2"/>
    <w:rsid w:val="00B42397"/>
    <w:rsid w:val="00B4393B"/>
    <w:rsid w:val="00B43CC6"/>
    <w:rsid w:val="00B44FE6"/>
    <w:rsid w:val="00B475F7"/>
    <w:rsid w:val="00B4790D"/>
    <w:rsid w:val="00B50799"/>
    <w:rsid w:val="00B516F9"/>
    <w:rsid w:val="00B52447"/>
    <w:rsid w:val="00B53406"/>
    <w:rsid w:val="00B54A00"/>
    <w:rsid w:val="00B54A27"/>
    <w:rsid w:val="00B55868"/>
    <w:rsid w:val="00B56018"/>
    <w:rsid w:val="00B56221"/>
    <w:rsid w:val="00B56CED"/>
    <w:rsid w:val="00B57116"/>
    <w:rsid w:val="00B5745A"/>
    <w:rsid w:val="00B576D4"/>
    <w:rsid w:val="00B57B47"/>
    <w:rsid w:val="00B6047F"/>
    <w:rsid w:val="00B6075B"/>
    <w:rsid w:val="00B61718"/>
    <w:rsid w:val="00B63843"/>
    <w:rsid w:val="00B64FDE"/>
    <w:rsid w:val="00B65C4B"/>
    <w:rsid w:val="00B664B2"/>
    <w:rsid w:val="00B67BDB"/>
    <w:rsid w:val="00B67CB8"/>
    <w:rsid w:val="00B67ED3"/>
    <w:rsid w:val="00B702C9"/>
    <w:rsid w:val="00B704CB"/>
    <w:rsid w:val="00B70B30"/>
    <w:rsid w:val="00B7113E"/>
    <w:rsid w:val="00B71C4D"/>
    <w:rsid w:val="00B72CB9"/>
    <w:rsid w:val="00B72CD2"/>
    <w:rsid w:val="00B768FA"/>
    <w:rsid w:val="00B76A3C"/>
    <w:rsid w:val="00B76A8A"/>
    <w:rsid w:val="00B7721A"/>
    <w:rsid w:val="00B803E5"/>
    <w:rsid w:val="00B81148"/>
    <w:rsid w:val="00B815C3"/>
    <w:rsid w:val="00B81B8A"/>
    <w:rsid w:val="00B81FB5"/>
    <w:rsid w:val="00B82685"/>
    <w:rsid w:val="00B8276D"/>
    <w:rsid w:val="00B82A97"/>
    <w:rsid w:val="00B82C40"/>
    <w:rsid w:val="00B831C0"/>
    <w:rsid w:val="00B85471"/>
    <w:rsid w:val="00B8548C"/>
    <w:rsid w:val="00B87A47"/>
    <w:rsid w:val="00B87B6A"/>
    <w:rsid w:val="00B90851"/>
    <w:rsid w:val="00B90E12"/>
    <w:rsid w:val="00B915B8"/>
    <w:rsid w:val="00B91919"/>
    <w:rsid w:val="00B91993"/>
    <w:rsid w:val="00B922A4"/>
    <w:rsid w:val="00B927A1"/>
    <w:rsid w:val="00B92A68"/>
    <w:rsid w:val="00B9327D"/>
    <w:rsid w:val="00B943BC"/>
    <w:rsid w:val="00B948AE"/>
    <w:rsid w:val="00B94983"/>
    <w:rsid w:val="00B95455"/>
    <w:rsid w:val="00B95665"/>
    <w:rsid w:val="00B957F9"/>
    <w:rsid w:val="00B95BFD"/>
    <w:rsid w:val="00B96815"/>
    <w:rsid w:val="00B96963"/>
    <w:rsid w:val="00B96E70"/>
    <w:rsid w:val="00BA084D"/>
    <w:rsid w:val="00BA100A"/>
    <w:rsid w:val="00BA1060"/>
    <w:rsid w:val="00BA1195"/>
    <w:rsid w:val="00BA2484"/>
    <w:rsid w:val="00BA2D46"/>
    <w:rsid w:val="00BA2E32"/>
    <w:rsid w:val="00BA2EE0"/>
    <w:rsid w:val="00BA4585"/>
    <w:rsid w:val="00BA5223"/>
    <w:rsid w:val="00BA525A"/>
    <w:rsid w:val="00BA599A"/>
    <w:rsid w:val="00BA5AF2"/>
    <w:rsid w:val="00BA5BAC"/>
    <w:rsid w:val="00BA5E75"/>
    <w:rsid w:val="00BA6409"/>
    <w:rsid w:val="00BA7757"/>
    <w:rsid w:val="00BA7A21"/>
    <w:rsid w:val="00BB0AF8"/>
    <w:rsid w:val="00BB0E79"/>
    <w:rsid w:val="00BB170D"/>
    <w:rsid w:val="00BB1A38"/>
    <w:rsid w:val="00BB1EEB"/>
    <w:rsid w:val="00BB1F02"/>
    <w:rsid w:val="00BB2CA8"/>
    <w:rsid w:val="00BB3D52"/>
    <w:rsid w:val="00BB3FD8"/>
    <w:rsid w:val="00BB5147"/>
    <w:rsid w:val="00BB57FE"/>
    <w:rsid w:val="00BB5E2F"/>
    <w:rsid w:val="00BB7C2C"/>
    <w:rsid w:val="00BC0C86"/>
    <w:rsid w:val="00BC0CA3"/>
    <w:rsid w:val="00BC0E73"/>
    <w:rsid w:val="00BC1065"/>
    <w:rsid w:val="00BC16AF"/>
    <w:rsid w:val="00BC18A6"/>
    <w:rsid w:val="00BC19CF"/>
    <w:rsid w:val="00BC268C"/>
    <w:rsid w:val="00BC2D33"/>
    <w:rsid w:val="00BC311F"/>
    <w:rsid w:val="00BC34AE"/>
    <w:rsid w:val="00BC36E7"/>
    <w:rsid w:val="00BC4032"/>
    <w:rsid w:val="00BC425B"/>
    <w:rsid w:val="00BC4E45"/>
    <w:rsid w:val="00BC4F25"/>
    <w:rsid w:val="00BC5DF4"/>
    <w:rsid w:val="00BC62B7"/>
    <w:rsid w:val="00BC6829"/>
    <w:rsid w:val="00BC6FE4"/>
    <w:rsid w:val="00BC7438"/>
    <w:rsid w:val="00BC7647"/>
    <w:rsid w:val="00BC79C4"/>
    <w:rsid w:val="00BC7A98"/>
    <w:rsid w:val="00BD1990"/>
    <w:rsid w:val="00BD1D7C"/>
    <w:rsid w:val="00BD2226"/>
    <w:rsid w:val="00BD2757"/>
    <w:rsid w:val="00BD29B0"/>
    <w:rsid w:val="00BD3D8A"/>
    <w:rsid w:val="00BD43F6"/>
    <w:rsid w:val="00BD577C"/>
    <w:rsid w:val="00BD6D14"/>
    <w:rsid w:val="00BD6FEA"/>
    <w:rsid w:val="00BD7700"/>
    <w:rsid w:val="00BE00BC"/>
    <w:rsid w:val="00BE233E"/>
    <w:rsid w:val="00BE2B46"/>
    <w:rsid w:val="00BE3D2F"/>
    <w:rsid w:val="00BE4317"/>
    <w:rsid w:val="00BE4787"/>
    <w:rsid w:val="00BE6866"/>
    <w:rsid w:val="00BE6B21"/>
    <w:rsid w:val="00BF0040"/>
    <w:rsid w:val="00BF0950"/>
    <w:rsid w:val="00BF1458"/>
    <w:rsid w:val="00BF18E4"/>
    <w:rsid w:val="00BF46FC"/>
    <w:rsid w:val="00BF53F1"/>
    <w:rsid w:val="00BF5D0B"/>
    <w:rsid w:val="00BF7930"/>
    <w:rsid w:val="00C010FD"/>
    <w:rsid w:val="00C01FAD"/>
    <w:rsid w:val="00C029B4"/>
    <w:rsid w:val="00C03247"/>
    <w:rsid w:val="00C037DB"/>
    <w:rsid w:val="00C039E4"/>
    <w:rsid w:val="00C03C8B"/>
    <w:rsid w:val="00C03D5A"/>
    <w:rsid w:val="00C03D99"/>
    <w:rsid w:val="00C054F4"/>
    <w:rsid w:val="00C05B7A"/>
    <w:rsid w:val="00C0632E"/>
    <w:rsid w:val="00C065D6"/>
    <w:rsid w:val="00C06CCC"/>
    <w:rsid w:val="00C0746E"/>
    <w:rsid w:val="00C074CB"/>
    <w:rsid w:val="00C07803"/>
    <w:rsid w:val="00C07B21"/>
    <w:rsid w:val="00C07CBD"/>
    <w:rsid w:val="00C1084F"/>
    <w:rsid w:val="00C109F4"/>
    <w:rsid w:val="00C11CA9"/>
    <w:rsid w:val="00C143BE"/>
    <w:rsid w:val="00C14585"/>
    <w:rsid w:val="00C14B44"/>
    <w:rsid w:val="00C169E9"/>
    <w:rsid w:val="00C17E96"/>
    <w:rsid w:val="00C17F2F"/>
    <w:rsid w:val="00C22229"/>
    <w:rsid w:val="00C22C59"/>
    <w:rsid w:val="00C22D96"/>
    <w:rsid w:val="00C232B7"/>
    <w:rsid w:val="00C23428"/>
    <w:rsid w:val="00C24056"/>
    <w:rsid w:val="00C24530"/>
    <w:rsid w:val="00C24687"/>
    <w:rsid w:val="00C24BF5"/>
    <w:rsid w:val="00C24EFF"/>
    <w:rsid w:val="00C264C2"/>
    <w:rsid w:val="00C2660B"/>
    <w:rsid w:val="00C2682F"/>
    <w:rsid w:val="00C30B0C"/>
    <w:rsid w:val="00C31008"/>
    <w:rsid w:val="00C3257E"/>
    <w:rsid w:val="00C325D3"/>
    <w:rsid w:val="00C32B23"/>
    <w:rsid w:val="00C32D55"/>
    <w:rsid w:val="00C3366A"/>
    <w:rsid w:val="00C33C93"/>
    <w:rsid w:val="00C34FD6"/>
    <w:rsid w:val="00C354D5"/>
    <w:rsid w:val="00C3588C"/>
    <w:rsid w:val="00C35F9C"/>
    <w:rsid w:val="00C404CA"/>
    <w:rsid w:val="00C408FA"/>
    <w:rsid w:val="00C40A87"/>
    <w:rsid w:val="00C41544"/>
    <w:rsid w:val="00C41923"/>
    <w:rsid w:val="00C41FD2"/>
    <w:rsid w:val="00C42171"/>
    <w:rsid w:val="00C4356B"/>
    <w:rsid w:val="00C46331"/>
    <w:rsid w:val="00C46A2A"/>
    <w:rsid w:val="00C46DE7"/>
    <w:rsid w:val="00C46F5A"/>
    <w:rsid w:val="00C47738"/>
    <w:rsid w:val="00C47DA3"/>
    <w:rsid w:val="00C50155"/>
    <w:rsid w:val="00C5148C"/>
    <w:rsid w:val="00C5181B"/>
    <w:rsid w:val="00C51C6A"/>
    <w:rsid w:val="00C52A38"/>
    <w:rsid w:val="00C530FA"/>
    <w:rsid w:val="00C53573"/>
    <w:rsid w:val="00C53C19"/>
    <w:rsid w:val="00C553F2"/>
    <w:rsid w:val="00C55B06"/>
    <w:rsid w:val="00C55C7E"/>
    <w:rsid w:val="00C560C4"/>
    <w:rsid w:val="00C56137"/>
    <w:rsid w:val="00C6254D"/>
    <w:rsid w:val="00C62E40"/>
    <w:rsid w:val="00C630BA"/>
    <w:rsid w:val="00C63683"/>
    <w:rsid w:val="00C642DF"/>
    <w:rsid w:val="00C676A2"/>
    <w:rsid w:val="00C67AB9"/>
    <w:rsid w:val="00C67F77"/>
    <w:rsid w:val="00C703A5"/>
    <w:rsid w:val="00C736F0"/>
    <w:rsid w:val="00C73B02"/>
    <w:rsid w:val="00C73DF8"/>
    <w:rsid w:val="00C7457E"/>
    <w:rsid w:val="00C76B54"/>
    <w:rsid w:val="00C773A4"/>
    <w:rsid w:val="00C77DCD"/>
    <w:rsid w:val="00C77F4F"/>
    <w:rsid w:val="00C80027"/>
    <w:rsid w:val="00C80D27"/>
    <w:rsid w:val="00C82726"/>
    <w:rsid w:val="00C82AA0"/>
    <w:rsid w:val="00C82CB4"/>
    <w:rsid w:val="00C8344D"/>
    <w:rsid w:val="00C83EFB"/>
    <w:rsid w:val="00C875ED"/>
    <w:rsid w:val="00C91873"/>
    <w:rsid w:val="00C9187A"/>
    <w:rsid w:val="00C92E4B"/>
    <w:rsid w:val="00C93183"/>
    <w:rsid w:val="00C93428"/>
    <w:rsid w:val="00C944EC"/>
    <w:rsid w:val="00C9492A"/>
    <w:rsid w:val="00C94C96"/>
    <w:rsid w:val="00C9503D"/>
    <w:rsid w:val="00C957A7"/>
    <w:rsid w:val="00C95D16"/>
    <w:rsid w:val="00C96C7B"/>
    <w:rsid w:val="00C97C6D"/>
    <w:rsid w:val="00CA00D5"/>
    <w:rsid w:val="00CA0225"/>
    <w:rsid w:val="00CA0B25"/>
    <w:rsid w:val="00CA0CFC"/>
    <w:rsid w:val="00CA0DFB"/>
    <w:rsid w:val="00CA1958"/>
    <w:rsid w:val="00CA43BD"/>
    <w:rsid w:val="00CA4915"/>
    <w:rsid w:val="00CA58CB"/>
    <w:rsid w:val="00CA646D"/>
    <w:rsid w:val="00CA64E0"/>
    <w:rsid w:val="00CA7957"/>
    <w:rsid w:val="00CB0999"/>
    <w:rsid w:val="00CB1560"/>
    <w:rsid w:val="00CB18D1"/>
    <w:rsid w:val="00CB2663"/>
    <w:rsid w:val="00CB2728"/>
    <w:rsid w:val="00CB2ADE"/>
    <w:rsid w:val="00CB2F11"/>
    <w:rsid w:val="00CB3724"/>
    <w:rsid w:val="00CB44AE"/>
    <w:rsid w:val="00CB48A5"/>
    <w:rsid w:val="00CB50E9"/>
    <w:rsid w:val="00CB7815"/>
    <w:rsid w:val="00CC04D3"/>
    <w:rsid w:val="00CC1905"/>
    <w:rsid w:val="00CC1F43"/>
    <w:rsid w:val="00CC26F0"/>
    <w:rsid w:val="00CC2C9C"/>
    <w:rsid w:val="00CC3076"/>
    <w:rsid w:val="00CC31F4"/>
    <w:rsid w:val="00CC37EF"/>
    <w:rsid w:val="00CC4B3C"/>
    <w:rsid w:val="00CC50F1"/>
    <w:rsid w:val="00CC5C6E"/>
    <w:rsid w:val="00CC7CAA"/>
    <w:rsid w:val="00CD0D90"/>
    <w:rsid w:val="00CD1E68"/>
    <w:rsid w:val="00CD27D4"/>
    <w:rsid w:val="00CD309E"/>
    <w:rsid w:val="00CD335E"/>
    <w:rsid w:val="00CD3405"/>
    <w:rsid w:val="00CD36DF"/>
    <w:rsid w:val="00CD39A2"/>
    <w:rsid w:val="00CD44BD"/>
    <w:rsid w:val="00CD4BF3"/>
    <w:rsid w:val="00CD4EAB"/>
    <w:rsid w:val="00CD698B"/>
    <w:rsid w:val="00CD79C8"/>
    <w:rsid w:val="00CD7C91"/>
    <w:rsid w:val="00CE00F7"/>
    <w:rsid w:val="00CE08AB"/>
    <w:rsid w:val="00CE0D58"/>
    <w:rsid w:val="00CE1492"/>
    <w:rsid w:val="00CE1BEA"/>
    <w:rsid w:val="00CE2907"/>
    <w:rsid w:val="00CE33A1"/>
    <w:rsid w:val="00CE3E5E"/>
    <w:rsid w:val="00CE4E14"/>
    <w:rsid w:val="00CE50D0"/>
    <w:rsid w:val="00CE5A3E"/>
    <w:rsid w:val="00CE5B79"/>
    <w:rsid w:val="00CE665E"/>
    <w:rsid w:val="00CE6900"/>
    <w:rsid w:val="00CE72D0"/>
    <w:rsid w:val="00CE7321"/>
    <w:rsid w:val="00CE7C06"/>
    <w:rsid w:val="00CF0A4D"/>
    <w:rsid w:val="00CF0F94"/>
    <w:rsid w:val="00CF104B"/>
    <w:rsid w:val="00CF113B"/>
    <w:rsid w:val="00CF11CB"/>
    <w:rsid w:val="00CF1712"/>
    <w:rsid w:val="00CF1C48"/>
    <w:rsid w:val="00CF20ED"/>
    <w:rsid w:val="00CF215A"/>
    <w:rsid w:val="00CF2CAF"/>
    <w:rsid w:val="00CF37EA"/>
    <w:rsid w:val="00CF455C"/>
    <w:rsid w:val="00CF5214"/>
    <w:rsid w:val="00CF5A84"/>
    <w:rsid w:val="00CF5DE6"/>
    <w:rsid w:val="00CF5FDC"/>
    <w:rsid w:val="00CF64DB"/>
    <w:rsid w:val="00CF7B1F"/>
    <w:rsid w:val="00D0042C"/>
    <w:rsid w:val="00D0073B"/>
    <w:rsid w:val="00D0125A"/>
    <w:rsid w:val="00D01F0C"/>
    <w:rsid w:val="00D01F35"/>
    <w:rsid w:val="00D02AB2"/>
    <w:rsid w:val="00D02E4B"/>
    <w:rsid w:val="00D038D7"/>
    <w:rsid w:val="00D03A61"/>
    <w:rsid w:val="00D03C4E"/>
    <w:rsid w:val="00D03FBF"/>
    <w:rsid w:val="00D04590"/>
    <w:rsid w:val="00D047A0"/>
    <w:rsid w:val="00D0722E"/>
    <w:rsid w:val="00D07A50"/>
    <w:rsid w:val="00D10545"/>
    <w:rsid w:val="00D10B38"/>
    <w:rsid w:val="00D11990"/>
    <w:rsid w:val="00D1365A"/>
    <w:rsid w:val="00D1419E"/>
    <w:rsid w:val="00D174B0"/>
    <w:rsid w:val="00D17D8D"/>
    <w:rsid w:val="00D202A0"/>
    <w:rsid w:val="00D20C5F"/>
    <w:rsid w:val="00D21456"/>
    <w:rsid w:val="00D2156A"/>
    <w:rsid w:val="00D21913"/>
    <w:rsid w:val="00D21A6B"/>
    <w:rsid w:val="00D224FA"/>
    <w:rsid w:val="00D23B91"/>
    <w:rsid w:val="00D242E3"/>
    <w:rsid w:val="00D25BB2"/>
    <w:rsid w:val="00D25C67"/>
    <w:rsid w:val="00D25FF8"/>
    <w:rsid w:val="00D26149"/>
    <w:rsid w:val="00D26853"/>
    <w:rsid w:val="00D26896"/>
    <w:rsid w:val="00D27045"/>
    <w:rsid w:val="00D27D62"/>
    <w:rsid w:val="00D30183"/>
    <w:rsid w:val="00D30CD6"/>
    <w:rsid w:val="00D315CF"/>
    <w:rsid w:val="00D31A18"/>
    <w:rsid w:val="00D322BB"/>
    <w:rsid w:val="00D3276C"/>
    <w:rsid w:val="00D34785"/>
    <w:rsid w:val="00D34AAB"/>
    <w:rsid w:val="00D3507F"/>
    <w:rsid w:val="00D360D3"/>
    <w:rsid w:val="00D36266"/>
    <w:rsid w:val="00D37149"/>
    <w:rsid w:val="00D379E0"/>
    <w:rsid w:val="00D37AAF"/>
    <w:rsid w:val="00D37C98"/>
    <w:rsid w:val="00D40A6F"/>
    <w:rsid w:val="00D40A83"/>
    <w:rsid w:val="00D40B7F"/>
    <w:rsid w:val="00D41385"/>
    <w:rsid w:val="00D413FC"/>
    <w:rsid w:val="00D416A5"/>
    <w:rsid w:val="00D42A48"/>
    <w:rsid w:val="00D42ACC"/>
    <w:rsid w:val="00D43B2E"/>
    <w:rsid w:val="00D446E3"/>
    <w:rsid w:val="00D447B5"/>
    <w:rsid w:val="00D449AB"/>
    <w:rsid w:val="00D451AC"/>
    <w:rsid w:val="00D4528C"/>
    <w:rsid w:val="00D45C34"/>
    <w:rsid w:val="00D46CEF"/>
    <w:rsid w:val="00D47450"/>
    <w:rsid w:val="00D47B2E"/>
    <w:rsid w:val="00D47E6C"/>
    <w:rsid w:val="00D50318"/>
    <w:rsid w:val="00D509FF"/>
    <w:rsid w:val="00D50F8F"/>
    <w:rsid w:val="00D5104F"/>
    <w:rsid w:val="00D510E3"/>
    <w:rsid w:val="00D518DF"/>
    <w:rsid w:val="00D5285C"/>
    <w:rsid w:val="00D529FE"/>
    <w:rsid w:val="00D53A16"/>
    <w:rsid w:val="00D542D1"/>
    <w:rsid w:val="00D543EC"/>
    <w:rsid w:val="00D54765"/>
    <w:rsid w:val="00D56064"/>
    <w:rsid w:val="00D573F3"/>
    <w:rsid w:val="00D57719"/>
    <w:rsid w:val="00D578B9"/>
    <w:rsid w:val="00D57E5F"/>
    <w:rsid w:val="00D61B91"/>
    <w:rsid w:val="00D61E2E"/>
    <w:rsid w:val="00D623CE"/>
    <w:rsid w:val="00D628FB"/>
    <w:rsid w:val="00D62A84"/>
    <w:rsid w:val="00D6528D"/>
    <w:rsid w:val="00D67F5C"/>
    <w:rsid w:val="00D70000"/>
    <w:rsid w:val="00D70678"/>
    <w:rsid w:val="00D719E2"/>
    <w:rsid w:val="00D723C0"/>
    <w:rsid w:val="00D73A1F"/>
    <w:rsid w:val="00D73DE5"/>
    <w:rsid w:val="00D741CF"/>
    <w:rsid w:val="00D74697"/>
    <w:rsid w:val="00D7473E"/>
    <w:rsid w:val="00D74A87"/>
    <w:rsid w:val="00D74C80"/>
    <w:rsid w:val="00D77706"/>
    <w:rsid w:val="00D77FD5"/>
    <w:rsid w:val="00D807FF"/>
    <w:rsid w:val="00D81639"/>
    <w:rsid w:val="00D81C7F"/>
    <w:rsid w:val="00D82109"/>
    <w:rsid w:val="00D824C0"/>
    <w:rsid w:val="00D82EA2"/>
    <w:rsid w:val="00D8397A"/>
    <w:rsid w:val="00D83F96"/>
    <w:rsid w:val="00D84316"/>
    <w:rsid w:val="00D84D46"/>
    <w:rsid w:val="00D85F1A"/>
    <w:rsid w:val="00D86F92"/>
    <w:rsid w:val="00D8705F"/>
    <w:rsid w:val="00D8736A"/>
    <w:rsid w:val="00D87ED9"/>
    <w:rsid w:val="00D88636"/>
    <w:rsid w:val="00D91101"/>
    <w:rsid w:val="00D91835"/>
    <w:rsid w:val="00D9203D"/>
    <w:rsid w:val="00D930A1"/>
    <w:rsid w:val="00D937FD"/>
    <w:rsid w:val="00D94228"/>
    <w:rsid w:val="00D9465A"/>
    <w:rsid w:val="00D959DC"/>
    <w:rsid w:val="00D95AA1"/>
    <w:rsid w:val="00D95DEE"/>
    <w:rsid w:val="00D9686E"/>
    <w:rsid w:val="00D97509"/>
    <w:rsid w:val="00D97F2D"/>
    <w:rsid w:val="00DA0866"/>
    <w:rsid w:val="00DA1172"/>
    <w:rsid w:val="00DA1EEA"/>
    <w:rsid w:val="00DA2801"/>
    <w:rsid w:val="00DA2F24"/>
    <w:rsid w:val="00DA4F74"/>
    <w:rsid w:val="00DA67C5"/>
    <w:rsid w:val="00DA69AC"/>
    <w:rsid w:val="00DA7ECC"/>
    <w:rsid w:val="00DB0775"/>
    <w:rsid w:val="00DB0E52"/>
    <w:rsid w:val="00DB10DD"/>
    <w:rsid w:val="00DB11A2"/>
    <w:rsid w:val="00DB2402"/>
    <w:rsid w:val="00DB2933"/>
    <w:rsid w:val="00DB2CF9"/>
    <w:rsid w:val="00DB30FD"/>
    <w:rsid w:val="00DB3B9B"/>
    <w:rsid w:val="00DB3D3C"/>
    <w:rsid w:val="00DB40D3"/>
    <w:rsid w:val="00DB4E56"/>
    <w:rsid w:val="00DB5182"/>
    <w:rsid w:val="00DB6268"/>
    <w:rsid w:val="00DB6A0E"/>
    <w:rsid w:val="00DB6F70"/>
    <w:rsid w:val="00DB780C"/>
    <w:rsid w:val="00DC2076"/>
    <w:rsid w:val="00DC40B0"/>
    <w:rsid w:val="00DC47DA"/>
    <w:rsid w:val="00DC4814"/>
    <w:rsid w:val="00DC4943"/>
    <w:rsid w:val="00DC6DAD"/>
    <w:rsid w:val="00DC709B"/>
    <w:rsid w:val="00DC743E"/>
    <w:rsid w:val="00DC7523"/>
    <w:rsid w:val="00DC7AD5"/>
    <w:rsid w:val="00DC7DCF"/>
    <w:rsid w:val="00DD04B9"/>
    <w:rsid w:val="00DD04C2"/>
    <w:rsid w:val="00DD0A1F"/>
    <w:rsid w:val="00DD0AE9"/>
    <w:rsid w:val="00DD0B2A"/>
    <w:rsid w:val="00DD0FFE"/>
    <w:rsid w:val="00DD1F40"/>
    <w:rsid w:val="00DD46DE"/>
    <w:rsid w:val="00DD4B09"/>
    <w:rsid w:val="00DD4F62"/>
    <w:rsid w:val="00DD580A"/>
    <w:rsid w:val="00DD6D0E"/>
    <w:rsid w:val="00DD6D56"/>
    <w:rsid w:val="00DD7F55"/>
    <w:rsid w:val="00DE1080"/>
    <w:rsid w:val="00DE22EB"/>
    <w:rsid w:val="00DE3A23"/>
    <w:rsid w:val="00DE59EB"/>
    <w:rsid w:val="00DE5AB0"/>
    <w:rsid w:val="00DE5CAF"/>
    <w:rsid w:val="00DE6DD5"/>
    <w:rsid w:val="00DE7DE6"/>
    <w:rsid w:val="00DF1124"/>
    <w:rsid w:val="00DF156F"/>
    <w:rsid w:val="00DF1D06"/>
    <w:rsid w:val="00DF1D11"/>
    <w:rsid w:val="00DF3909"/>
    <w:rsid w:val="00DF3A6D"/>
    <w:rsid w:val="00DF4EB6"/>
    <w:rsid w:val="00DF5A4F"/>
    <w:rsid w:val="00DF5EB6"/>
    <w:rsid w:val="00DF6F8D"/>
    <w:rsid w:val="00E0050A"/>
    <w:rsid w:val="00E00BAF"/>
    <w:rsid w:val="00E00CCB"/>
    <w:rsid w:val="00E0126C"/>
    <w:rsid w:val="00E01558"/>
    <w:rsid w:val="00E02DDB"/>
    <w:rsid w:val="00E02E77"/>
    <w:rsid w:val="00E035B2"/>
    <w:rsid w:val="00E04290"/>
    <w:rsid w:val="00E05985"/>
    <w:rsid w:val="00E06208"/>
    <w:rsid w:val="00E06F35"/>
    <w:rsid w:val="00E10C98"/>
    <w:rsid w:val="00E11233"/>
    <w:rsid w:val="00E11437"/>
    <w:rsid w:val="00E1173E"/>
    <w:rsid w:val="00E11FE3"/>
    <w:rsid w:val="00E12312"/>
    <w:rsid w:val="00E13438"/>
    <w:rsid w:val="00E14329"/>
    <w:rsid w:val="00E15FCA"/>
    <w:rsid w:val="00E15FD5"/>
    <w:rsid w:val="00E1610A"/>
    <w:rsid w:val="00E166E6"/>
    <w:rsid w:val="00E16944"/>
    <w:rsid w:val="00E16DDD"/>
    <w:rsid w:val="00E16F33"/>
    <w:rsid w:val="00E194BF"/>
    <w:rsid w:val="00E20547"/>
    <w:rsid w:val="00E209C0"/>
    <w:rsid w:val="00E20EA3"/>
    <w:rsid w:val="00E2271A"/>
    <w:rsid w:val="00E2383A"/>
    <w:rsid w:val="00E23886"/>
    <w:rsid w:val="00E256DB"/>
    <w:rsid w:val="00E256DC"/>
    <w:rsid w:val="00E26C98"/>
    <w:rsid w:val="00E27564"/>
    <w:rsid w:val="00E31DD4"/>
    <w:rsid w:val="00E31F82"/>
    <w:rsid w:val="00E33EA0"/>
    <w:rsid w:val="00E33EC3"/>
    <w:rsid w:val="00E341E6"/>
    <w:rsid w:val="00E3431C"/>
    <w:rsid w:val="00E34425"/>
    <w:rsid w:val="00E34A13"/>
    <w:rsid w:val="00E34C98"/>
    <w:rsid w:val="00E40047"/>
    <w:rsid w:val="00E40663"/>
    <w:rsid w:val="00E407FE"/>
    <w:rsid w:val="00E417FB"/>
    <w:rsid w:val="00E420E4"/>
    <w:rsid w:val="00E424DF"/>
    <w:rsid w:val="00E42540"/>
    <w:rsid w:val="00E42A48"/>
    <w:rsid w:val="00E42EF0"/>
    <w:rsid w:val="00E42F4E"/>
    <w:rsid w:val="00E444F2"/>
    <w:rsid w:val="00E44D74"/>
    <w:rsid w:val="00E45500"/>
    <w:rsid w:val="00E45BF0"/>
    <w:rsid w:val="00E474AF"/>
    <w:rsid w:val="00E47EB4"/>
    <w:rsid w:val="00E50583"/>
    <w:rsid w:val="00E51674"/>
    <w:rsid w:val="00E52693"/>
    <w:rsid w:val="00E52705"/>
    <w:rsid w:val="00E52FB4"/>
    <w:rsid w:val="00E53747"/>
    <w:rsid w:val="00E5386F"/>
    <w:rsid w:val="00E53F39"/>
    <w:rsid w:val="00E5403F"/>
    <w:rsid w:val="00E54247"/>
    <w:rsid w:val="00E54DA6"/>
    <w:rsid w:val="00E5553C"/>
    <w:rsid w:val="00E57860"/>
    <w:rsid w:val="00E601D6"/>
    <w:rsid w:val="00E60DDB"/>
    <w:rsid w:val="00E61273"/>
    <w:rsid w:val="00E612BA"/>
    <w:rsid w:val="00E61827"/>
    <w:rsid w:val="00E6189F"/>
    <w:rsid w:val="00E62148"/>
    <w:rsid w:val="00E6370D"/>
    <w:rsid w:val="00E63BB3"/>
    <w:rsid w:val="00E63FB5"/>
    <w:rsid w:val="00E643F1"/>
    <w:rsid w:val="00E645A2"/>
    <w:rsid w:val="00E65315"/>
    <w:rsid w:val="00E65566"/>
    <w:rsid w:val="00E66E86"/>
    <w:rsid w:val="00E700CB"/>
    <w:rsid w:val="00E70613"/>
    <w:rsid w:val="00E723E7"/>
    <w:rsid w:val="00E73DE8"/>
    <w:rsid w:val="00E740E2"/>
    <w:rsid w:val="00E74701"/>
    <w:rsid w:val="00E7493A"/>
    <w:rsid w:val="00E75819"/>
    <w:rsid w:val="00E75BC7"/>
    <w:rsid w:val="00E76DA6"/>
    <w:rsid w:val="00E8053A"/>
    <w:rsid w:val="00E80D20"/>
    <w:rsid w:val="00E8196F"/>
    <w:rsid w:val="00E81D4A"/>
    <w:rsid w:val="00E8325C"/>
    <w:rsid w:val="00E8373A"/>
    <w:rsid w:val="00E838FB"/>
    <w:rsid w:val="00E867D3"/>
    <w:rsid w:val="00E86990"/>
    <w:rsid w:val="00E86BEA"/>
    <w:rsid w:val="00E9072E"/>
    <w:rsid w:val="00E90F1D"/>
    <w:rsid w:val="00E919CA"/>
    <w:rsid w:val="00E91CEE"/>
    <w:rsid w:val="00E92E54"/>
    <w:rsid w:val="00E93CCC"/>
    <w:rsid w:val="00E94911"/>
    <w:rsid w:val="00E95163"/>
    <w:rsid w:val="00E95DA4"/>
    <w:rsid w:val="00EA029C"/>
    <w:rsid w:val="00EA02EB"/>
    <w:rsid w:val="00EA1A53"/>
    <w:rsid w:val="00EA1CDC"/>
    <w:rsid w:val="00EA235E"/>
    <w:rsid w:val="00EA3AC8"/>
    <w:rsid w:val="00EA3F57"/>
    <w:rsid w:val="00EA44FA"/>
    <w:rsid w:val="00EA4AD4"/>
    <w:rsid w:val="00EA4B93"/>
    <w:rsid w:val="00EA4CEF"/>
    <w:rsid w:val="00EA4D9E"/>
    <w:rsid w:val="00EA4DEC"/>
    <w:rsid w:val="00EA4F38"/>
    <w:rsid w:val="00EA5028"/>
    <w:rsid w:val="00EA529F"/>
    <w:rsid w:val="00EA5F91"/>
    <w:rsid w:val="00EA62A3"/>
    <w:rsid w:val="00EA6C11"/>
    <w:rsid w:val="00EA6C48"/>
    <w:rsid w:val="00EA6E87"/>
    <w:rsid w:val="00EA6F3D"/>
    <w:rsid w:val="00EA7776"/>
    <w:rsid w:val="00EB00A6"/>
    <w:rsid w:val="00EB08E7"/>
    <w:rsid w:val="00EB17DD"/>
    <w:rsid w:val="00EB1CAD"/>
    <w:rsid w:val="00EB2E6C"/>
    <w:rsid w:val="00EB388D"/>
    <w:rsid w:val="00EB4AFC"/>
    <w:rsid w:val="00EB4EA6"/>
    <w:rsid w:val="00EB593A"/>
    <w:rsid w:val="00EB5CAF"/>
    <w:rsid w:val="00EB64C6"/>
    <w:rsid w:val="00EB6D38"/>
    <w:rsid w:val="00EB7E51"/>
    <w:rsid w:val="00EB7F77"/>
    <w:rsid w:val="00EC0444"/>
    <w:rsid w:val="00EC079C"/>
    <w:rsid w:val="00EC09C2"/>
    <w:rsid w:val="00EC10ED"/>
    <w:rsid w:val="00EC2C73"/>
    <w:rsid w:val="00EC2FD8"/>
    <w:rsid w:val="00EC363A"/>
    <w:rsid w:val="00EC38BF"/>
    <w:rsid w:val="00EC3DC5"/>
    <w:rsid w:val="00EC45BD"/>
    <w:rsid w:val="00EC56A6"/>
    <w:rsid w:val="00EC682A"/>
    <w:rsid w:val="00EC6D2F"/>
    <w:rsid w:val="00EC7132"/>
    <w:rsid w:val="00ED0A18"/>
    <w:rsid w:val="00ED0A83"/>
    <w:rsid w:val="00ED1398"/>
    <w:rsid w:val="00ED1449"/>
    <w:rsid w:val="00ED1A5C"/>
    <w:rsid w:val="00ED24AE"/>
    <w:rsid w:val="00ED3883"/>
    <w:rsid w:val="00ED3CA4"/>
    <w:rsid w:val="00ED4772"/>
    <w:rsid w:val="00ED4B3D"/>
    <w:rsid w:val="00ED4DA7"/>
    <w:rsid w:val="00ED4EA6"/>
    <w:rsid w:val="00ED5756"/>
    <w:rsid w:val="00ED5FAA"/>
    <w:rsid w:val="00ED5FD9"/>
    <w:rsid w:val="00ED6C20"/>
    <w:rsid w:val="00ED73B4"/>
    <w:rsid w:val="00ED7522"/>
    <w:rsid w:val="00ED78BD"/>
    <w:rsid w:val="00ED7FB2"/>
    <w:rsid w:val="00EE2598"/>
    <w:rsid w:val="00EE4579"/>
    <w:rsid w:val="00EE5215"/>
    <w:rsid w:val="00EE65DD"/>
    <w:rsid w:val="00EE668D"/>
    <w:rsid w:val="00EE69E0"/>
    <w:rsid w:val="00EE6DC8"/>
    <w:rsid w:val="00EE7513"/>
    <w:rsid w:val="00EE7B73"/>
    <w:rsid w:val="00EF02AB"/>
    <w:rsid w:val="00EF07FE"/>
    <w:rsid w:val="00EF0B64"/>
    <w:rsid w:val="00EF1FB8"/>
    <w:rsid w:val="00EF2453"/>
    <w:rsid w:val="00EF3F8A"/>
    <w:rsid w:val="00EF4BEE"/>
    <w:rsid w:val="00EF4EFA"/>
    <w:rsid w:val="00EF5B34"/>
    <w:rsid w:val="00EF667D"/>
    <w:rsid w:val="00F02960"/>
    <w:rsid w:val="00F029EC"/>
    <w:rsid w:val="00F02D0E"/>
    <w:rsid w:val="00F03B3D"/>
    <w:rsid w:val="00F04FDD"/>
    <w:rsid w:val="00F056C9"/>
    <w:rsid w:val="00F05A9E"/>
    <w:rsid w:val="00F05B7C"/>
    <w:rsid w:val="00F05FF5"/>
    <w:rsid w:val="00F06134"/>
    <w:rsid w:val="00F06675"/>
    <w:rsid w:val="00F07D63"/>
    <w:rsid w:val="00F07E01"/>
    <w:rsid w:val="00F10CF7"/>
    <w:rsid w:val="00F10FDB"/>
    <w:rsid w:val="00F11136"/>
    <w:rsid w:val="00F11956"/>
    <w:rsid w:val="00F12373"/>
    <w:rsid w:val="00F12976"/>
    <w:rsid w:val="00F12D91"/>
    <w:rsid w:val="00F13E36"/>
    <w:rsid w:val="00F15916"/>
    <w:rsid w:val="00F15F09"/>
    <w:rsid w:val="00F161EB"/>
    <w:rsid w:val="00F169B7"/>
    <w:rsid w:val="00F169D4"/>
    <w:rsid w:val="00F16D0B"/>
    <w:rsid w:val="00F17054"/>
    <w:rsid w:val="00F17625"/>
    <w:rsid w:val="00F17F23"/>
    <w:rsid w:val="00F221B2"/>
    <w:rsid w:val="00F23A87"/>
    <w:rsid w:val="00F23BDE"/>
    <w:rsid w:val="00F255F5"/>
    <w:rsid w:val="00F25729"/>
    <w:rsid w:val="00F2611D"/>
    <w:rsid w:val="00F265B9"/>
    <w:rsid w:val="00F268CF"/>
    <w:rsid w:val="00F27B40"/>
    <w:rsid w:val="00F313D3"/>
    <w:rsid w:val="00F32185"/>
    <w:rsid w:val="00F322CD"/>
    <w:rsid w:val="00F337B8"/>
    <w:rsid w:val="00F33F08"/>
    <w:rsid w:val="00F378EE"/>
    <w:rsid w:val="00F4009B"/>
    <w:rsid w:val="00F40470"/>
    <w:rsid w:val="00F41134"/>
    <w:rsid w:val="00F41A29"/>
    <w:rsid w:val="00F42D96"/>
    <w:rsid w:val="00F4459F"/>
    <w:rsid w:val="00F44BDB"/>
    <w:rsid w:val="00F45CEA"/>
    <w:rsid w:val="00F45DD0"/>
    <w:rsid w:val="00F45ECA"/>
    <w:rsid w:val="00F464B3"/>
    <w:rsid w:val="00F468B5"/>
    <w:rsid w:val="00F475AF"/>
    <w:rsid w:val="00F50B79"/>
    <w:rsid w:val="00F50EAF"/>
    <w:rsid w:val="00F5199B"/>
    <w:rsid w:val="00F524EB"/>
    <w:rsid w:val="00F5287B"/>
    <w:rsid w:val="00F53F7B"/>
    <w:rsid w:val="00F53FDC"/>
    <w:rsid w:val="00F54352"/>
    <w:rsid w:val="00F543F9"/>
    <w:rsid w:val="00F54483"/>
    <w:rsid w:val="00F553E8"/>
    <w:rsid w:val="00F55CDE"/>
    <w:rsid w:val="00F564A7"/>
    <w:rsid w:val="00F569C1"/>
    <w:rsid w:val="00F56F05"/>
    <w:rsid w:val="00F57673"/>
    <w:rsid w:val="00F57C20"/>
    <w:rsid w:val="00F57D82"/>
    <w:rsid w:val="00F610B0"/>
    <w:rsid w:val="00F6136D"/>
    <w:rsid w:val="00F61517"/>
    <w:rsid w:val="00F62236"/>
    <w:rsid w:val="00F62A50"/>
    <w:rsid w:val="00F62BB5"/>
    <w:rsid w:val="00F62DCC"/>
    <w:rsid w:val="00F62E64"/>
    <w:rsid w:val="00F632D7"/>
    <w:rsid w:val="00F638B2"/>
    <w:rsid w:val="00F6401C"/>
    <w:rsid w:val="00F64551"/>
    <w:rsid w:val="00F64977"/>
    <w:rsid w:val="00F64E6D"/>
    <w:rsid w:val="00F6557E"/>
    <w:rsid w:val="00F661D8"/>
    <w:rsid w:val="00F66DF0"/>
    <w:rsid w:val="00F6700D"/>
    <w:rsid w:val="00F67883"/>
    <w:rsid w:val="00F67BF6"/>
    <w:rsid w:val="00F70BA0"/>
    <w:rsid w:val="00F711C1"/>
    <w:rsid w:val="00F73FD0"/>
    <w:rsid w:val="00F748CB"/>
    <w:rsid w:val="00F75672"/>
    <w:rsid w:val="00F75BFA"/>
    <w:rsid w:val="00F75C2F"/>
    <w:rsid w:val="00F80522"/>
    <w:rsid w:val="00F80601"/>
    <w:rsid w:val="00F80940"/>
    <w:rsid w:val="00F819A8"/>
    <w:rsid w:val="00F832AA"/>
    <w:rsid w:val="00F83B5D"/>
    <w:rsid w:val="00F83DCD"/>
    <w:rsid w:val="00F845D4"/>
    <w:rsid w:val="00F849FA"/>
    <w:rsid w:val="00F8572F"/>
    <w:rsid w:val="00F85E06"/>
    <w:rsid w:val="00F86F48"/>
    <w:rsid w:val="00F8793A"/>
    <w:rsid w:val="00F87A82"/>
    <w:rsid w:val="00F87B03"/>
    <w:rsid w:val="00F91B1F"/>
    <w:rsid w:val="00F926CB"/>
    <w:rsid w:val="00F930E9"/>
    <w:rsid w:val="00F94A43"/>
    <w:rsid w:val="00F94A46"/>
    <w:rsid w:val="00F972E6"/>
    <w:rsid w:val="00F97886"/>
    <w:rsid w:val="00F97CB9"/>
    <w:rsid w:val="00FA13F2"/>
    <w:rsid w:val="00FA1578"/>
    <w:rsid w:val="00FA211F"/>
    <w:rsid w:val="00FA21DD"/>
    <w:rsid w:val="00FA2EDA"/>
    <w:rsid w:val="00FA36EB"/>
    <w:rsid w:val="00FA3D8C"/>
    <w:rsid w:val="00FA3DC8"/>
    <w:rsid w:val="00FA5EA3"/>
    <w:rsid w:val="00FA68F4"/>
    <w:rsid w:val="00FA751A"/>
    <w:rsid w:val="00FA7FA3"/>
    <w:rsid w:val="00FB0175"/>
    <w:rsid w:val="00FB0A12"/>
    <w:rsid w:val="00FB1FB5"/>
    <w:rsid w:val="00FB2AA1"/>
    <w:rsid w:val="00FB2CA1"/>
    <w:rsid w:val="00FB2CE7"/>
    <w:rsid w:val="00FB2FFF"/>
    <w:rsid w:val="00FB546B"/>
    <w:rsid w:val="00FB59A7"/>
    <w:rsid w:val="00FB6713"/>
    <w:rsid w:val="00FB6B3A"/>
    <w:rsid w:val="00FB79E5"/>
    <w:rsid w:val="00FB79F2"/>
    <w:rsid w:val="00FC062D"/>
    <w:rsid w:val="00FC0652"/>
    <w:rsid w:val="00FC095F"/>
    <w:rsid w:val="00FC0B3A"/>
    <w:rsid w:val="00FC1481"/>
    <w:rsid w:val="00FC182A"/>
    <w:rsid w:val="00FC23F3"/>
    <w:rsid w:val="00FC2A2A"/>
    <w:rsid w:val="00FC3147"/>
    <w:rsid w:val="00FC3BF8"/>
    <w:rsid w:val="00FC3EB1"/>
    <w:rsid w:val="00FC3EDE"/>
    <w:rsid w:val="00FC5159"/>
    <w:rsid w:val="00FC574A"/>
    <w:rsid w:val="00FC601D"/>
    <w:rsid w:val="00FC6C8D"/>
    <w:rsid w:val="00FC7136"/>
    <w:rsid w:val="00FD40E5"/>
    <w:rsid w:val="00FD4342"/>
    <w:rsid w:val="00FD4580"/>
    <w:rsid w:val="00FD4F4B"/>
    <w:rsid w:val="00FD4F93"/>
    <w:rsid w:val="00FD56A9"/>
    <w:rsid w:val="00FD74EF"/>
    <w:rsid w:val="00FD7612"/>
    <w:rsid w:val="00FE195A"/>
    <w:rsid w:val="00FE2F1D"/>
    <w:rsid w:val="00FE314F"/>
    <w:rsid w:val="00FE3E3A"/>
    <w:rsid w:val="00FE3E5F"/>
    <w:rsid w:val="00FE421E"/>
    <w:rsid w:val="00FE51B8"/>
    <w:rsid w:val="00FE528C"/>
    <w:rsid w:val="00FE556C"/>
    <w:rsid w:val="00FE5BD1"/>
    <w:rsid w:val="00FE682D"/>
    <w:rsid w:val="00FE6A42"/>
    <w:rsid w:val="00FE6F12"/>
    <w:rsid w:val="00FE75CF"/>
    <w:rsid w:val="00FF07F8"/>
    <w:rsid w:val="00FF1228"/>
    <w:rsid w:val="00FF420C"/>
    <w:rsid w:val="00FF42B4"/>
    <w:rsid w:val="00FF4855"/>
    <w:rsid w:val="00FF4C6C"/>
    <w:rsid w:val="00FF4CE8"/>
    <w:rsid w:val="00FF56EF"/>
    <w:rsid w:val="00FF581C"/>
    <w:rsid w:val="00FF5AFE"/>
    <w:rsid w:val="00FF5DB9"/>
    <w:rsid w:val="00FF5EBD"/>
    <w:rsid w:val="00FF608F"/>
    <w:rsid w:val="00FF6391"/>
    <w:rsid w:val="00FF656C"/>
    <w:rsid w:val="00FF6625"/>
    <w:rsid w:val="00FF6669"/>
    <w:rsid w:val="00FF77A5"/>
    <w:rsid w:val="01158240"/>
    <w:rsid w:val="012F80DF"/>
    <w:rsid w:val="0181D834"/>
    <w:rsid w:val="019DF2B7"/>
    <w:rsid w:val="01F69028"/>
    <w:rsid w:val="021D424B"/>
    <w:rsid w:val="035B38DA"/>
    <w:rsid w:val="03AF0AAC"/>
    <w:rsid w:val="042ECADD"/>
    <w:rsid w:val="04A2B928"/>
    <w:rsid w:val="04C6B90C"/>
    <w:rsid w:val="04DA1DAA"/>
    <w:rsid w:val="04FC5F60"/>
    <w:rsid w:val="053097BF"/>
    <w:rsid w:val="05309800"/>
    <w:rsid w:val="059B352E"/>
    <w:rsid w:val="06E7B393"/>
    <w:rsid w:val="073D7F4F"/>
    <w:rsid w:val="074AC6C6"/>
    <w:rsid w:val="07A1FF19"/>
    <w:rsid w:val="07E444E0"/>
    <w:rsid w:val="07F1C7B3"/>
    <w:rsid w:val="08BDE9CB"/>
    <w:rsid w:val="08E61C22"/>
    <w:rsid w:val="099A3240"/>
    <w:rsid w:val="099B3483"/>
    <w:rsid w:val="09EFA9E5"/>
    <w:rsid w:val="09F2D744"/>
    <w:rsid w:val="0B545CE2"/>
    <w:rsid w:val="0B6BC2F1"/>
    <w:rsid w:val="0BD9AA84"/>
    <w:rsid w:val="0C7DE7C9"/>
    <w:rsid w:val="0CD2BA60"/>
    <w:rsid w:val="0D143D75"/>
    <w:rsid w:val="0D7DC914"/>
    <w:rsid w:val="0D868E71"/>
    <w:rsid w:val="0D900A66"/>
    <w:rsid w:val="0E85EE22"/>
    <w:rsid w:val="0E942DF4"/>
    <w:rsid w:val="0EA150DF"/>
    <w:rsid w:val="0F6AFD8F"/>
    <w:rsid w:val="0F8CFBB3"/>
    <w:rsid w:val="0F9DC373"/>
    <w:rsid w:val="0FCFA6B7"/>
    <w:rsid w:val="101B3193"/>
    <w:rsid w:val="1101B022"/>
    <w:rsid w:val="1129F185"/>
    <w:rsid w:val="116C2B0F"/>
    <w:rsid w:val="12271073"/>
    <w:rsid w:val="126CB56E"/>
    <w:rsid w:val="127C1C18"/>
    <w:rsid w:val="13409D0A"/>
    <w:rsid w:val="1345EF55"/>
    <w:rsid w:val="134EA3A1"/>
    <w:rsid w:val="1367724B"/>
    <w:rsid w:val="13A0E039"/>
    <w:rsid w:val="1447E867"/>
    <w:rsid w:val="145976B1"/>
    <w:rsid w:val="14DA3C3C"/>
    <w:rsid w:val="150E5EAB"/>
    <w:rsid w:val="1516387F"/>
    <w:rsid w:val="15C39917"/>
    <w:rsid w:val="1658A691"/>
    <w:rsid w:val="16922C2B"/>
    <w:rsid w:val="169C70D1"/>
    <w:rsid w:val="16C3DDC5"/>
    <w:rsid w:val="16D96A2B"/>
    <w:rsid w:val="17131A44"/>
    <w:rsid w:val="175A6161"/>
    <w:rsid w:val="179AA925"/>
    <w:rsid w:val="179C8893"/>
    <w:rsid w:val="180464FB"/>
    <w:rsid w:val="181786CB"/>
    <w:rsid w:val="184C9DF3"/>
    <w:rsid w:val="18605D3F"/>
    <w:rsid w:val="1881E7B3"/>
    <w:rsid w:val="18A9AFF4"/>
    <w:rsid w:val="18DEEC14"/>
    <w:rsid w:val="18ED6E9C"/>
    <w:rsid w:val="1A005B6B"/>
    <w:rsid w:val="1A6332FC"/>
    <w:rsid w:val="1A70CBDB"/>
    <w:rsid w:val="1AA00CA1"/>
    <w:rsid w:val="1B73E952"/>
    <w:rsid w:val="1B82ECC8"/>
    <w:rsid w:val="1BF938D1"/>
    <w:rsid w:val="1C0CDE0A"/>
    <w:rsid w:val="1C14A613"/>
    <w:rsid w:val="1C18A865"/>
    <w:rsid w:val="1C96F0F8"/>
    <w:rsid w:val="1CBD35FA"/>
    <w:rsid w:val="1CD3E0E8"/>
    <w:rsid w:val="1D052B31"/>
    <w:rsid w:val="1D2BEC96"/>
    <w:rsid w:val="1D2FB2AA"/>
    <w:rsid w:val="1DC938A7"/>
    <w:rsid w:val="1DFEAD76"/>
    <w:rsid w:val="1E51BFE7"/>
    <w:rsid w:val="1E5B1B74"/>
    <w:rsid w:val="1E5ED2B5"/>
    <w:rsid w:val="1E83C10F"/>
    <w:rsid w:val="1EEB9D8A"/>
    <w:rsid w:val="1F3723E0"/>
    <w:rsid w:val="1F4E4740"/>
    <w:rsid w:val="1F8E640A"/>
    <w:rsid w:val="1FFB8F3A"/>
    <w:rsid w:val="201548E0"/>
    <w:rsid w:val="201B06CD"/>
    <w:rsid w:val="208A1012"/>
    <w:rsid w:val="20A3D30B"/>
    <w:rsid w:val="20D92857"/>
    <w:rsid w:val="219C9C61"/>
    <w:rsid w:val="220B3EC5"/>
    <w:rsid w:val="222DA3BC"/>
    <w:rsid w:val="224DAD12"/>
    <w:rsid w:val="2286D09D"/>
    <w:rsid w:val="22933EF4"/>
    <w:rsid w:val="22BEC214"/>
    <w:rsid w:val="22C22548"/>
    <w:rsid w:val="22CF4E56"/>
    <w:rsid w:val="22DDD7A6"/>
    <w:rsid w:val="23D07354"/>
    <w:rsid w:val="241A761A"/>
    <w:rsid w:val="242B921A"/>
    <w:rsid w:val="24876588"/>
    <w:rsid w:val="253A13B0"/>
    <w:rsid w:val="258FD390"/>
    <w:rsid w:val="262B84DE"/>
    <w:rsid w:val="26520B3A"/>
    <w:rsid w:val="2781210D"/>
    <w:rsid w:val="27A28AAA"/>
    <w:rsid w:val="27A613C2"/>
    <w:rsid w:val="282007DC"/>
    <w:rsid w:val="286E6BB6"/>
    <w:rsid w:val="28D0FBFF"/>
    <w:rsid w:val="28D2157C"/>
    <w:rsid w:val="28F65CA2"/>
    <w:rsid w:val="2917ECB4"/>
    <w:rsid w:val="2961F5D9"/>
    <w:rsid w:val="2984DB39"/>
    <w:rsid w:val="29F9F838"/>
    <w:rsid w:val="2A30C690"/>
    <w:rsid w:val="2A83C1FA"/>
    <w:rsid w:val="2B370BA2"/>
    <w:rsid w:val="2B9BE775"/>
    <w:rsid w:val="2BBDD367"/>
    <w:rsid w:val="2C540DAB"/>
    <w:rsid w:val="2CA9922E"/>
    <w:rsid w:val="2D0FC439"/>
    <w:rsid w:val="2D1DFA00"/>
    <w:rsid w:val="2D9629D8"/>
    <w:rsid w:val="2DA7823B"/>
    <w:rsid w:val="2E9F1340"/>
    <w:rsid w:val="2F901AC6"/>
    <w:rsid w:val="3058F76B"/>
    <w:rsid w:val="305D3EA8"/>
    <w:rsid w:val="3078CB0B"/>
    <w:rsid w:val="30F76C95"/>
    <w:rsid w:val="30F9C127"/>
    <w:rsid w:val="31092B42"/>
    <w:rsid w:val="31C2A69E"/>
    <w:rsid w:val="322A7C5B"/>
    <w:rsid w:val="324B1CC9"/>
    <w:rsid w:val="32F3FE06"/>
    <w:rsid w:val="334F986C"/>
    <w:rsid w:val="3382FBA8"/>
    <w:rsid w:val="338C0C42"/>
    <w:rsid w:val="33C05FB9"/>
    <w:rsid w:val="33C27F10"/>
    <w:rsid w:val="33FD0C6C"/>
    <w:rsid w:val="3491DB67"/>
    <w:rsid w:val="349E7DF0"/>
    <w:rsid w:val="35058DD0"/>
    <w:rsid w:val="354563A7"/>
    <w:rsid w:val="357FC5FA"/>
    <w:rsid w:val="358AAC73"/>
    <w:rsid w:val="359F9CE4"/>
    <w:rsid w:val="35C55C13"/>
    <w:rsid w:val="3616D967"/>
    <w:rsid w:val="361C6D59"/>
    <w:rsid w:val="3620E658"/>
    <w:rsid w:val="363CCDDD"/>
    <w:rsid w:val="386B0AB1"/>
    <w:rsid w:val="387CABF8"/>
    <w:rsid w:val="387FE005"/>
    <w:rsid w:val="38C51432"/>
    <w:rsid w:val="38F77529"/>
    <w:rsid w:val="38FB4560"/>
    <w:rsid w:val="391D73EF"/>
    <w:rsid w:val="39497D70"/>
    <w:rsid w:val="39CF0E57"/>
    <w:rsid w:val="39DC4A3C"/>
    <w:rsid w:val="39E7AE10"/>
    <w:rsid w:val="39FE1AF2"/>
    <w:rsid w:val="3A1A6A0F"/>
    <w:rsid w:val="3A5E0C91"/>
    <w:rsid w:val="3A7A5F7D"/>
    <w:rsid w:val="3A963637"/>
    <w:rsid w:val="3B71BA72"/>
    <w:rsid w:val="3BB0A3AE"/>
    <w:rsid w:val="3BFD4424"/>
    <w:rsid w:val="3C041454"/>
    <w:rsid w:val="3C6057C7"/>
    <w:rsid w:val="3C7C27B6"/>
    <w:rsid w:val="3CC4C660"/>
    <w:rsid w:val="3CDE19FD"/>
    <w:rsid w:val="3D6FDB13"/>
    <w:rsid w:val="3E6EFDFD"/>
    <w:rsid w:val="3F7C984C"/>
    <w:rsid w:val="3FA2D2DD"/>
    <w:rsid w:val="3FD4F4BC"/>
    <w:rsid w:val="403710A3"/>
    <w:rsid w:val="40BFC4DC"/>
    <w:rsid w:val="41D2CF85"/>
    <w:rsid w:val="42039B9C"/>
    <w:rsid w:val="425BB04C"/>
    <w:rsid w:val="428172CC"/>
    <w:rsid w:val="42C6B423"/>
    <w:rsid w:val="4322BBF2"/>
    <w:rsid w:val="43DA8ACD"/>
    <w:rsid w:val="443DDD9F"/>
    <w:rsid w:val="4468E901"/>
    <w:rsid w:val="460767BC"/>
    <w:rsid w:val="464428CC"/>
    <w:rsid w:val="4670EC93"/>
    <w:rsid w:val="47407150"/>
    <w:rsid w:val="474F3B52"/>
    <w:rsid w:val="47559400"/>
    <w:rsid w:val="4770E99D"/>
    <w:rsid w:val="478ACE0B"/>
    <w:rsid w:val="47F7FC5D"/>
    <w:rsid w:val="4809F61F"/>
    <w:rsid w:val="488169F1"/>
    <w:rsid w:val="48B435B5"/>
    <w:rsid w:val="48C694BD"/>
    <w:rsid w:val="496F76FB"/>
    <w:rsid w:val="49E76C9B"/>
    <w:rsid w:val="4A340232"/>
    <w:rsid w:val="4A3B2B4E"/>
    <w:rsid w:val="4ABFBC0F"/>
    <w:rsid w:val="4ACD9D4B"/>
    <w:rsid w:val="4AD38131"/>
    <w:rsid w:val="4B0D4940"/>
    <w:rsid w:val="4B631C5C"/>
    <w:rsid w:val="4B6A0271"/>
    <w:rsid w:val="4B9BA7BC"/>
    <w:rsid w:val="4BA222BB"/>
    <w:rsid w:val="4BCFA84D"/>
    <w:rsid w:val="4CAFBBFB"/>
    <w:rsid w:val="4D013575"/>
    <w:rsid w:val="4D02DAAB"/>
    <w:rsid w:val="4D384B15"/>
    <w:rsid w:val="4D5B5722"/>
    <w:rsid w:val="4D6649A1"/>
    <w:rsid w:val="4D92629D"/>
    <w:rsid w:val="4E14D4BE"/>
    <w:rsid w:val="4E2CDD12"/>
    <w:rsid w:val="4EABB3F0"/>
    <w:rsid w:val="4ED1ED71"/>
    <w:rsid w:val="4F8A318B"/>
    <w:rsid w:val="4F92B573"/>
    <w:rsid w:val="4FDCC1D5"/>
    <w:rsid w:val="502F3947"/>
    <w:rsid w:val="503D0E41"/>
    <w:rsid w:val="50486ED7"/>
    <w:rsid w:val="50A69D76"/>
    <w:rsid w:val="5106BC59"/>
    <w:rsid w:val="513428DF"/>
    <w:rsid w:val="5164E751"/>
    <w:rsid w:val="516D6359"/>
    <w:rsid w:val="5202B77A"/>
    <w:rsid w:val="523E2093"/>
    <w:rsid w:val="5258053E"/>
    <w:rsid w:val="5266D620"/>
    <w:rsid w:val="530740FC"/>
    <w:rsid w:val="5378A1E5"/>
    <w:rsid w:val="5546D252"/>
    <w:rsid w:val="5569AB65"/>
    <w:rsid w:val="55F5B009"/>
    <w:rsid w:val="56544BC8"/>
    <w:rsid w:val="56E9BCA6"/>
    <w:rsid w:val="5726443D"/>
    <w:rsid w:val="57357BAE"/>
    <w:rsid w:val="57B5DDD0"/>
    <w:rsid w:val="57EBA74B"/>
    <w:rsid w:val="584E706C"/>
    <w:rsid w:val="5852807A"/>
    <w:rsid w:val="5893DE82"/>
    <w:rsid w:val="58F50F93"/>
    <w:rsid w:val="592FE1A1"/>
    <w:rsid w:val="59504885"/>
    <w:rsid w:val="59B0BEF9"/>
    <w:rsid w:val="59DA9CA4"/>
    <w:rsid w:val="5A7ED913"/>
    <w:rsid w:val="5A9AB167"/>
    <w:rsid w:val="5AA2C442"/>
    <w:rsid w:val="5AA3F0E7"/>
    <w:rsid w:val="5ADCE3C1"/>
    <w:rsid w:val="5B5F3D7B"/>
    <w:rsid w:val="5BE3CEA7"/>
    <w:rsid w:val="5BEC6B40"/>
    <w:rsid w:val="5C42F0AB"/>
    <w:rsid w:val="5CA260CA"/>
    <w:rsid w:val="5D005A75"/>
    <w:rsid w:val="5D6348ED"/>
    <w:rsid w:val="5D9C7736"/>
    <w:rsid w:val="5E3F3A7A"/>
    <w:rsid w:val="5E7BA03F"/>
    <w:rsid w:val="5E855F07"/>
    <w:rsid w:val="5EA59BA4"/>
    <w:rsid w:val="5EB965EB"/>
    <w:rsid w:val="5EBA0E12"/>
    <w:rsid w:val="5EE67921"/>
    <w:rsid w:val="5F52D520"/>
    <w:rsid w:val="5FAD9F15"/>
    <w:rsid w:val="60241FE9"/>
    <w:rsid w:val="60373D6B"/>
    <w:rsid w:val="60F2F537"/>
    <w:rsid w:val="6125C144"/>
    <w:rsid w:val="61757D81"/>
    <w:rsid w:val="61784913"/>
    <w:rsid w:val="61E6C035"/>
    <w:rsid w:val="61E79BED"/>
    <w:rsid w:val="620132FD"/>
    <w:rsid w:val="622578AB"/>
    <w:rsid w:val="63A96AD9"/>
    <w:rsid w:val="64DF2448"/>
    <w:rsid w:val="6531C29E"/>
    <w:rsid w:val="65E53C15"/>
    <w:rsid w:val="66A07346"/>
    <w:rsid w:val="66A4BB64"/>
    <w:rsid w:val="67352C6C"/>
    <w:rsid w:val="675C3C44"/>
    <w:rsid w:val="67E6B822"/>
    <w:rsid w:val="68053FCF"/>
    <w:rsid w:val="680D98C2"/>
    <w:rsid w:val="68228459"/>
    <w:rsid w:val="68294FC8"/>
    <w:rsid w:val="684D42E9"/>
    <w:rsid w:val="68A39152"/>
    <w:rsid w:val="696C9591"/>
    <w:rsid w:val="69A588FC"/>
    <w:rsid w:val="69A6D85C"/>
    <w:rsid w:val="6A214C70"/>
    <w:rsid w:val="6A597ADB"/>
    <w:rsid w:val="6AD6FA5B"/>
    <w:rsid w:val="6AFC953F"/>
    <w:rsid w:val="6B9B5461"/>
    <w:rsid w:val="6CDAAFB4"/>
    <w:rsid w:val="6D3724C2"/>
    <w:rsid w:val="6D78D254"/>
    <w:rsid w:val="6D79E67A"/>
    <w:rsid w:val="6DAE0693"/>
    <w:rsid w:val="6E913B79"/>
    <w:rsid w:val="6ED032F0"/>
    <w:rsid w:val="6FDF5CCE"/>
    <w:rsid w:val="701B4AED"/>
    <w:rsid w:val="702F6F90"/>
    <w:rsid w:val="711238E9"/>
    <w:rsid w:val="71964342"/>
    <w:rsid w:val="71A60313"/>
    <w:rsid w:val="71E1E61E"/>
    <w:rsid w:val="722FB8FC"/>
    <w:rsid w:val="728ED303"/>
    <w:rsid w:val="72BB4E78"/>
    <w:rsid w:val="72C2C30D"/>
    <w:rsid w:val="73610086"/>
    <w:rsid w:val="7383FD1B"/>
    <w:rsid w:val="73A8962E"/>
    <w:rsid w:val="73B1AFEF"/>
    <w:rsid w:val="73BB8497"/>
    <w:rsid w:val="7661050C"/>
    <w:rsid w:val="774A948C"/>
    <w:rsid w:val="7801B8EC"/>
    <w:rsid w:val="78885786"/>
    <w:rsid w:val="78AEC449"/>
    <w:rsid w:val="79434E0E"/>
    <w:rsid w:val="7997222C"/>
    <w:rsid w:val="7AF13462"/>
    <w:rsid w:val="7B2B5A35"/>
    <w:rsid w:val="7B67FF1C"/>
    <w:rsid w:val="7B71FFE9"/>
    <w:rsid w:val="7B7E62C4"/>
    <w:rsid w:val="7BAC411A"/>
    <w:rsid w:val="7DFEF35B"/>
    <w:rsid w:val="7E865C21"/>
    <w:rsid w:val="7E8F3A96"/>
    <w:rsid w:val="7F19F29E"/>
    <w:rsid w:val="7F56B1B2"/>
    <w:rsid w:val="7FFD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D110F"/>
  <w15:docId w15:val="{36E8A8AD-8C04-4337-99BF-83CD8F52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D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008"/>
    <w:pPr>
      <w:keepNext/>
      <w:keepLines/>
      <w:spacing w:before="3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47B5"/>
    <w:pPr>
      <w:keepNext/>
      <w:keepLines/>
      <w:spacing w:before="240"/>
      <w:outlineLvl w:val="1"/>
    </w:pPr>
    <w:rPr>
      <w:rFonts w:eastAsiaTheme="majorEastAsia" w:cstheme="majorBidi"/>
      <w:b/>
      <w:color w:val="153A6E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60802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008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447B5"/>
    <w:rPr>
      <w:rFonts w:ascii="Arial" w:eastAsiaTheme="majorEastAsia" w:hAnsi="Arial" w:cstheme="majorBidi"/>
      <w:b/>
      <w:color w:val="153A6E"/>
      <w:sz w:val="32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31008"/>
    <w:pPr>
      <w:keepNext/>
      <w:spacing w:before="0" w:after="200" w:line="240" w:lineRule="auto"/>
    </w:pPr>
    <w:rPr>
      <w:b/>
      <w:iCs/>
      <w:color w:val="1E1545" w:themeColor="text2"/>
      <w:sz w:val="22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60802"/>
    <w:rPr>
      <w:rFonts w:ascii="Arial" w:eastAsiaTheme="majorEastAsia" w:hAnsi="Arial" w:cstheme="majorBidi"/>
      <w:b/>
      <w:color w:val="153A6E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C31008"/>
    <w:pPr>
      <w:spacing w:before="0" w:after="240"/>
    </w:pPr>
    <w:rPr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3F3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3F34"/>
    <w:rPr>
      <w:rFonts w:ascii="Arial" w:hAnsi="Arial"/>
      <w:sz w:val="20"/>
      <w:szCs w:val="20"/>
    </w:rPr>
  </w:style>
  <w:style w:type="character" w:styleId="FootnoteReference">
    <w:name w:val="footnote reference"/>
    <w:uiPriority w:val="99"/>
    <w:unhideWhenUsed/>
    <w:rsid w:val="00C31008"/>
    <w:rPr>
      <w:rFonts w:cs="Arial"/>
      <w:i/>
      <w:iCs/>
      <w:sz w:val="18"/>
      <w:szCs w:val="18"/>
    </w:rPr>
  </w:style>
  <w:style w:type="paragraph" w:styleId="ListBullet">
    <w:name w:val="List Bullet"/>
    <w:basedOn w:val="Normal"/>
    <w:uiPriority w:val="99"/>
    <w:unhideWhenUsed/>
    <w:rsid w:val="00BA5AF2"/>
    <w:pPr>
      <w:numPr>
        <w:numId w:val="3"/>
      </w:numPr>
      <w:contextualSpacing/>
    </w:pPr>
  </w:style>
  <w:style w:type="table" w:styleId="TableGridLight">
    <w:name w:val="Grid Table Light"/>
    <w:basedOn w:val="TableNormal"/>
    <w:uiPriority w:val="40"/>
    <w:rsid w:val="004B5DCF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  <w:style w:type="table" w:styleId="PlainTable1">
    <w:name w:val="Plain Table 1"/>
    <w:basedOn w:val="TableNormal"/>
    <w:uiPriority w:val="41"/>
    <w:rsid w:val="00A8091D"/>
    <w:tblPr>
      <w:tblStyleRowBandSize w:val="1"/>
      <w:tblStyleColBandSize w:val="1"/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7B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3">
    <w:name w:val="Plain Table 3"/>
    <w:basedOn w:val="TableNormal"/>
    <w:uiPriority w:val="43"/>
    <w:rsid w:val="00A809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25DC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25DC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80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5">
    <w:name w:val="Plain Table 5"/>
    <w:basedOn w:val="TableNormal"/>
    <w:uiPriority w:val="45"/>
    <w:rsid w:val="00A809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5DCD" w:themeColor="text1" w:themeTint="80"/>
        </w:tcBorders>
        <w:shd w:val="clear" w:color="auto" w:fill="F1F2F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5DCD" w:themeColor="text1" w:themeTint="80"/>
        </w:tcBorders>
        <w:shd w:val="clear" w:color="auto" w:fill="F1F2F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5DCD" w:themeColor="text1" w:themeTint="80"/>
        </w:tcBorders>
        <w:shd w:val="clear" w:color="auto" w:fill="F1F2F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5DCD" w:themeColor="text1" w:themeTint="80"/>
        </w:tcBorders>
        <w:shd w:val="clear" w:color="auto" w:fill="F1F2F2" w:themeFill="background1"/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A8091D"/>
    <w:tblPr>
      <w:tblStyleRowBandSize w:val="1"/>
      <w:tblStyleColBandSize w:val="1"/>
      <w:tblBorders>
        <w:top w:val="single" w:sz="4" w:space="0" w:color="573EC3" w:themeColor="text1" w:themeTint="99"/>
        <w:left w:val="single" w:sz="4" w:space="0" w:color="573EC3" w:themeColor="text1" w:themeTint="99"/>
        <w:bottom w:val="single" w:sz="4" w:space="0" w:color="573EC3" w:themeColor="text1" w:themeTint="99"/>
        <w:right w:val="single" w:sz="4" w:space="0" w:color="573EC3" w:themeColor="text1" w:themeTint="99"/>
        <w:insideH w:val="single" w:sz="4" w:space="0" w:color="573EC3" w:themeColor="text1" w:themeTint="99"/>
        <w:insideV w:val="single" w:sz="4" w:space="0" w:color="573EC3" w:themeColor="text1" w:themeTint="99"/>
      </w:tblBorders>
    </w:tblPr>
    <w:tblStylePr w:type="firstRow">
      <w:rPr>
        <w:b/>
        <w:bCs/>
        <w:color w:val="F1F2F2" w:themeColor="background1"/>
      </w:rPr>
      <w:tblPr/>
      <w:tcPr>
        <w:tcBorders>
          <w:top w:val="single" w:sz="4" w:space="0" w:color="1E1544" w:themeColor="text1"/>
          <w:left w:val="single" w:sz="4" w:space="0" w:color="1E1544" w:themeColor="text1"/>
          <w:bottom w:val="single" w:sz="4" w:space="0" w:color="1E1544" w:themeColor="text1"/>
          <w:right w:val="single" w:sz="4" w:space="0" w:color="1E1544" w:themeColor="text1"/>
          <w:insideH w:val="nil"/>
          <w:insideV w:val="nil"/>
        </w:tcBorders>
        <w:shd w:val="clear" w:color="auto" w:fill="1E1544" w:themeFill="text1"/>
      </w:tcPr>
    </w:tblStylePr>
    <w:tblStylePr w:type="lastRow">
      <w:rPr>
        <w:b/>
        <w:bCs/>
      </w:rPr>
      <w:tblPr/>
      <w:tcPr>
        <w:tcBorders>
          <w:top w:val="double" w:sz="4" w:space="0" w:color="1E15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EEB" w:themeFill="text1" w:themeFillTint="33"/>
      </w:tcPr>
    </w:tblStylePr>
    <w:tblStylePr w:type="band1Horz">
      <w:tblPr/>
      <w:tcPr>
        <w:shd w:val="clear" w:color="auto" w:fill="C6BEEB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8591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1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E317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17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177FF"/>
  </w:style>
  <w:style w:type="character" w:customStyle="1" w:styleId="eop">
    <w:name w:val="eop"/>
    <w:basedOn w:val="DefaultParagraphFont"/>
    <w:rsid w:val="00A177FF"/>
  </w:style>
  <w:style w:type="paragraph" w:styleId="ListParagraph">
    <w:name w:val="List Paragraph"/>
    <w:basedOn w:val="Normal"/>
    <w:uiPriority w:val="34"/>
    <w:qFormat/>
    <w:rsid w:val="2286D09D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4E325B"/>
    <w:rPr>
      <w:color w:val="2B579A"/>
      <w:shd w:val="clear" w:color="auto" w:fill="E1DFDD"/>
    </w:rPr>
  </w:style>
  <w:style w:type="table" w:customStyle="1" w:styleId="tablestylepurple-grey">
    <w:name w:val="table_style_purple-grey"/>
    <w:basedOn w:val="TableNormal"/>
    <w:uiPriority w:val="99"/>
    <w:rsid w:val="008C691C"/>
    <w:rPr>
      <w:rFonts w:ascii="Arial" w:hAnsi="Arial" w:cs="Times New Roman"/>
      <w:sz w:val="20"/>
    </w:rPr>
    <w:tblPr>
      <w:tblBorders>
        <w:insideH w:val="single" w:sz="4" w:space="0" w:color="D9D9D9"/>
      </w:tblBorders>
    </w:tblPr>
    <w:tcPr>
      <w:shd w:val="clear" w:color="auto" w:fill="F2F2F2"/>
      <w:vAlign w:val="center"/>
    </w:tc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insideH w:val="nil"/>
          <w:insideV w:val="single" w:sz="4" w:space="0" w:color="F1F2F2" w:themeColor="background1"/>
        </w:tcBorders>
        <w:shd w:val="clear" w:color="auto" w:fill="3F335A"/>
        <w:vAlign w:val="center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Header2">
    <w:name w:val="Header 2"/>
    <w:basedOn w:val="Introduction"/>
    <w:qFormat/>
    <w:rsid w:val="003C212E"/>
    <w:pPr>
      <w:spacing w:before="100" w:beforeAutospacing="1" w:after="120"/>
      <w:outlineLvl w:val="1"/>
    </w:pPr>
    <w:rPr>
      <w:rFonts w:eastAsia="Times New Roman"/>
      <w:b/>
      <w:bCs/>
      <w:noProof/>
      <w:color w:val="1E1545"/>
      <w:szCs w:val="28"/>
      <w:shd w:val="clear" w:color="auto" w:fill="FFFFFF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yagedcare.gov.au/find-a-provider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star-ratings-for-residential-aged-care" TargetMode="External"/><Relationship Id="rId17" Type="http://schemas.openxmlformats.org/officeDocument/2006/relationships/hyperlink" Target="https://www.myagedcare.gov.au/find-a-provider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starratings/resources/publications/star-ratings-fact-sheet-for-older-australian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7" ma:contentTypeDescription="Create a new document." ma:contentTypeScope="" ma:versionID="99447dac4a7d6b64b4b3f54daab52b9a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5250f7ec43de7b8c47b8d726a58b3c08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4bc7fab-8ab7-46ff-b906-4fd78cb065de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04F15D-DBC3-4651-B917-5FB78CC59D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c4876c76-5897-4d5d-ac80-954d0599e137"/>
    <ds:schemaRef ds:uri="01920aa1-7832-453e-a147-98c77996387c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275F2E-8F3A-4D9F-BAEE-2811F32F6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40cdab9-3592-4269-8944-10949a3bf55a}" enabled="1" method="Privileged" siteId="{311f614e-2687-4905-bb5c-f592370e0d41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247 RN consumer fact sheet FINAL version SK comments v2 (002).dotx</Template>
  <TotalTime>9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to Star Ratings: Staffing rating - information for older people</vt:lpstr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Star Ratings: Staffing rating - information for older people</dc:title>
  <dc:subject>Aged Care Star Ratings</dc:subject>
  <dc:creator>Australian Government Department of Health Disability and Ageing</dc:creator>
  <cp:keywords>aged care, star ratings, staffing rating, care minutes</cp:keywords>
  <dc:description/>
  <cp:revision>22</cp:revision>
  <cp:lastPrinted>2025-05-10T22:47:00Z</cp:lastPrinted>
  <dcterms:created xsi:type="dcterms:W3CDTF">2025-08-19T17:13:00Z</dcterms:created>
  <dcterms:modified xsi:type="dcterms:W3CDTF">2025-09-03T03:50:00Z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0x010100FEE71144B0A72D48BAD5085EFC329F68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57546770,6da292f1,3422501e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32c01fe6,436418f6,1b2bcfc4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2025-08-15T06:24:20Z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2ed3c309-b6bd-45a2-8050-ec2a4e05519c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</Properties>
</file>