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2"/>
      </w:tblGrid>
      <w:tr w:rsidR="00F77285" w:rsidTr="000C6421">
        <w:trPr>
          <w:cantSplit/>
          <w:trHeight w:hRule="exact" w:val="17294"/>
        </w:trPr>
        <w:tc>
          <w:tcPr>
            <w:tcW w:w="14220" w:type="dxa"/>
          </w:tcPr>
          <w:p w:rsidR="00F77285" w:rsidRPr="00F77285" w:rsidRDefault="004E70FE" w:rsidP="00F77285">
            <w:pPr>
              <w:pStyle w:val="Heading1"/>
            </w:pPr>
            <w:r w:rsidRPr="004E70FE">
              <w:t>When you need treatment the same day &lt;Location&gt; Medicare Urgent Care Clinic is there for you</w:t>
            </w:r>
          </w:p>
        </w:tc>
      </w:tr>
      <w:tr w:rsidR="00F77285" w:rsidTr="007C4887">
        <w:tc>
          <w:tcPr>
            <w:tcW w:w="14220" w:type="dxa"/>
          </w:tcPr>
          <w:p w:rsidR="00F77285" w:rsidRDefault="004E70FE" w:rsidP="004E70FE">
            <w:pPr>
              <w:pStyle w:val="Heading2"/>
            </w:pPr>
            <w:r>
              <w:t>To find out more about how &lt;Location&gt; Medicare Urgent Care Clinic can help you and your family, visit &lt;www.clinic website.com&gt;</w:t>
            </w:r>
          </w:p>
        </w:tc>
      </w:tr>
    </w:tbl>
    <w:p w:rsidR="0052682E" w:rsidRDefault="0052682E"/>
    <w:sectPr w:rsidR="0052682E" w:rsidSect="007C4887">
      <w:headerReference w:type="default" r:id="rId9"/>
      <w:pgSz w:w="16840" w:h="23820"/>
      <w:pgMar w:top="3175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596A" w:rsidRDefault="0075596A" w:rsidP="00F77285">
      <w:r>
        <w:separator/>
      </w:r>
    </w:p>
  </w:endnote>
  <w:endnote w:type="continuationSeparator" w:id="0">
    <w:p w:rsidR="0075596A" w:rsidRDefault="0075596A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596A" w:rsidRDefault="0075596A" w:rsidP="00F77285">
      <w:r>
        <w:separator/>
      </w:r>
    </w:p>
  </w:footnote>
  <w:footnote w:type="continuationSeparator" w:id="0">
    <w:p w:rsidR="0075596A" w:rsidRDefault="0075596A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73A808" wp14:editId="39F1F71F">
          <wp:simplePos x="0" y="0"/>
          <wp:positionH relativeFrom="page">
            <wp:posOffset>6349</wp:posOffset>
          </wp:positionH>
          <wp:positionV relativeFrom="page">
            <wp:posOffset>0</wp:posOffset>
          </wp:positionV>
          <wp:extent cx="10679301" cy="15111021"/>
          <wp:effectExtent l="0" t="0" r="1905" b="2540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301" cy="15111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94"/>
    <w:rsid w:val="000C6421"/>
    <w:rsid w:val="00181AF3"/>
    <w:rsid w:val="00183AE7"/>
    <w:rsid w:val="00451671"/>
    <w:rsid w:val="004E70FE"/>
    <w:rsid w:val="0052682E"/>
    <w:rsid w:val="00663472"/>
    <w:rsid w:val="0075596A"/>
    <w:rsid w:val="00797DAF"/>
    <w:rsid w:val="007C4887"/>
    <w:rsid w:val="0087393E"/>
    <w:rsid w:val="00876519"/>
    <w:rsid w:val="008E05B5"/>
    <w:rsid w:val="00A01346"/>
    <w:rsid w:val="00B37A39"/>
    <w:rsid w:val="00B9026F"/>
    <w:rsid w:val="00C35DFA"/>
    <w:rsid w:val="00C62F23"/>
    <w:rsid w:val="00E63003"/>
    <w:rsid w:val="00F77285"/>
    <w:rsid w:val="00FD4B94"/>
    <w:rsid w:val="00FF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A8FBA"/>
  <w15:chartTrackingRefBased/>
  <w15:docId w15:val="{AF4B8191-4B04-BD4B-A9A7-C0CE40FC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70FE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84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285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5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0FE"/>
    <w:rPr>
      <w:rFonts w:ascii="Arial" w:eastAsiaTheme="majorEastAsia" w:hAnsi="Arial" w:cstheme="majorBidi"/>
      <w:b/>
      <w:color w:val="004221" w:themeColor="accent1" w:themeShade="BF"/>
      <w:sz w:val="8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5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lthdesign/Downloads/RE_%20Medicare%20UCC%20animation%20transcripts%20%5bSEC=OFFICIAL%5d%20(2)/When%20you%20need%20treatment%20the%20same%20day_A3.dotx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19e0a7ce93b2f94a996ca29339a93794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1a412ac151712f30f68176f79fe54047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CC870F-CA36-4205-9198-E1AC0A6BF188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2.xml><?xml version="1.0" encoding="utf-8"?>
<ds:datastoreItem xmlns:ds="http://schemas.openxmlformats.org/officeDocument/2006/customXml" ds:itemID="{03A749A8-BC65-4C35-9BDE-CC82FBAF0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055713-4B9F-4776-8EEF-402A1D58D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When you need treatment the same day_A3.dotx</Template>
  <TotalTime>1</TotalTime>
  <Pages>1</Pages>
  <Words>36</Words>
  <Characters>184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When you need treatment the same day </vt:lpstr>
    </vt:vector>
  </TitlesOfParts>
  <Manager/>
  <Company/>
  <LinksUpToDate>false</LinksUpToDate>
  <CharactersWithSpaces>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you need treatment the same day </dc:title>
  <dc:subject>Medicare Urgent Care Clinic</dc:subject>
  <dc:creator>Australian Government Department of Health, Disability and Ageing</dc:creator>
  <cp:keywords>Medicare Urgent Care Clinic; Medicare</cp:keywords>
  <dc:description/>
  <cp:lastModifiedBy>HOOD, Jodi</cp:lastModifiedBy>
  <cp:revision>2</cp:revision>
  <dcterms:created xsi:type="dcterms:W3CDTF">2025-07-02T07:09:00Z</dcterms:created>
  <dcterms:modified xsi:type="dcterms:W3CDTF">2025-07-02T07:12:00Z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