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198"/>
      </w:tblGrid>
      <w:tr w:rsidR="00F77285" w:rsidTr="00EE0624">
        <w:trPr>
          <w:cantSplit/>
          <w:trHeight w:hRule="exact" w:val="11964"/>
        </w:trPr>
        <w:tc>
          <w:tcPr>
            <w:tcW w:w="14220" w:type="dxa"/>
          </w:tcPr>
          <w:p w:rsidR="00F77285" w:rsidRPr="00F77285" w:rsidRDefault="00F77285" w:rsidP="00F77285">
            <w:pPr>
              <w:pStyle w:val="Heading1"/>
            </w:pPr>
            <w:r w:rsidRPr="00F77285">
              <w:t>Bulk billed, walk-in health care at &lt;Location&gt; Medicare Urgent Care</w:t>
            </w:r>
            <w:r w:rsidR="007C4887">
              <w:t xml:space="preserve"> </w:t>
            </w:r>
            <w:r w:rsidRPr="00F77285">
              <w:t>Clinic</w:t>
            </w:r>
          </w:p>
        </w:tc>
      </w:tr>
      <w:tr w:rsidR="00F77285" w:rsidTr="007C4887">
        <w:tc>
          <w:tcPr>
            <w:tcW w:w="14220" w:type="dxa"/>
          </w:tcPr>
          <w:p w:rsidR="00F77285" w:rsidRDefault="00F77285" w:rsidP="00F77285">
            <w:pPr>
              <w:pStyle w:val="Heading2"/>
            </w:pPr>
            <w:r w:rsidRPr="00F77285">
              <w:t>To find out more about how &lt;Location&gt; Medicare Urgent Care Clinic can help you, visit</w:t>
            </w:r>
            <w:r w:rsidR="007C4887">
              <w:t xml:space="preserve"> </w:t>
            </w:r>
            <w:r w:rsidRPr="00F77285">
              <w:t>&lt;www.clinic</w:t>
            </w:r>
            <w:r w:rsidR="00EE0624">
              <w:t xml:space="preserve"> </w:t>
            </w:r>
            <w:r w:rsidRPr="00F77285">
              <w:t>website.com&gt;</w:t>
            </w:r>
          </w:p>
        </w:tc>
      </w:tr>
    </w:tbl>
    <w:p w:rsidR="0052682E" w:rsidRDefault="0052682E"/>
    <w:sectPr w:rsidR="0052682E" w:rsidSect="00AF1AFF">
      <w:headerReference w:type="default" r:id="rId9"/>
      <w:pgSz w:w="11900" w:h="16820"/>
      <w:pgMar w:top="2552" w:right="851" w:bottom="567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B172B" w:rsidRDefault="003B172B" w:rsidP="00F77285">
      <w:r>
        <w:separator/>
      </w:r>
    </w:p>
  </w:endnote>
  <w:endnote w:type="continuationSeparator" w:id="0">
    <w:p w:rsidR="003B172B" w:rsidRDefault="003B172B" w:rsidP="00F772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 (Body CS)">
    <w:altName w:val="Times New Roman"/>
    <w:panose1 w:val="020B0604020202020204"/>
    <w:charset w:val="00"/>
    <w:family w:val="roman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B172B" w:rsidRDefault="003B172B" w:rsidP="00F77285">
      <w:r>
        <w:separator/>
      </w:r>
    </w:p>
  </w:footnote>
  <w:footnote w:type="continuationSeparator" w:id="0">
    <w:p w:rsidR="003B172B" w:rsidRDefault="003B172B" w:rsidP="00F7728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77285" w:rsidRDefault="00F77285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4D6CC9DB" wp14:editId="21BCF768">
          <wp:simplePos x="0" y="0"/>
          <wp:positionH relativeFrom="page">
            <wp:posOffset>0</wp:posOffset>
          </wp:positionH>
          <wp:positionV relativeFrom="page">
            <wp:posOffset>5721</wp:posOffset>
          </wp:positionV>
          <wp:extent cx="7556400" cy="10680558"/>
          <wp:effectExtent l="0" t="0" r="635" b="635"/>
          <wp:wrapNone/>
          <wp:docPr id="1690020464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90020464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400" cy="1068055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attachedTemplate r:id="rId1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1AFF"/>
    <w:rsid w:val="00183AE7"/>
    <w:rsid w:val="00297EFE"/>
    <w:rsid w:val="003B172B"/>
    <w:rsid w:val="00474CD4"/>
    <w:rsid w:val="004B3187"/>
    <w:rsid w:val="0052682E"/>
    <w:rsid w:val="005F611D"/>
    <w:rsid w:val="00640CD0"/>
    <w:rsid w:val="006623D6"/>
    <w:rsid w:val="00691F00"/>
    <w:rsid w:val="00797DAF"/>
    <w:rsid w:val="007C4887"/>
    <w:rsid w:val="00826B20"/>
    <w:rsid w:val="00AB27B9"/>
    <w:rsid w:val="00AF1AFF"/>
    <w:rsid w:val="00B37A39"/>
    <w:rsid w:val="00B63D98"/>
    <w:rsid w:val="00C62F23"/>
    <w:rsid w:val="00D8420D"/>
    <w:rsid w:val="00EE0624"/>
    <w:rsid w:val="00F772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10472A"/>
  <w15:chartTrackingRefBased/>
  <w15:docId w15:val="{98E6ED82-8DFD-6447-8A77-FC34EE1B6A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Theme="minorHAnsi" w:hAnsi="Calibri" w:cs="Times New Roman (Body CS)"/>
        <w:kern w:val="2"/>
        <w:sz w:val="22"/>
        <w:szCs w:val="24"/>
        <w:lang w:val="en-AU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77285"/>
    <w:rPr>
      <w:rFonts w:ascii="Arial" w:eastAsiaTheme="minorEastAsia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6623D6"/>
    <w:pPr>
      <w:keepNext/>
      <w:keepLines/>
      <w:spacing w:after="360"/>
      <w:outlineLvl w:val="0"/>
    </w:pPr>
    <w:rPr>
      <w:rFonts w:eastAsiaTheme="majorEastAsia" w:cstheme="majorBidi"/>
      <w:b/>
      <w:color w:val="004221" w:themeColor="accent1" w:themeShade="BF"/>
      <w:sz w:val="62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623D6"/>
    <w:pPr>
      <w:keepNext/>
      <w:keepLines/>
      <w:spacing w:after="240"/>
      <w:outlineLvl w:val="1"/>
    </w:pPr>
    <w:rPr>
      <w:rFonts w:eastAsiaTheme="majorEastAsia" w:cstheme="majorBidi"/>
      <w:b/>
      <w:color w:val="004221" w:themeColor="accent1" w:themeShade="BF"/>
      <w:sz w:val="34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C4887"/>
    <w:pPr>
      <w:keepNext/>
      <w:keepLines/>
      <w:spacing w:before="160" w:after="80"/>
      <w:outlineLvl w:val="2"/>
    </w:pPr>
    <w:rPr>
      <w:rFonts w:eastAsiaTheme="majorEastAsia" w:cstheme="majorBidi"/>
      <w:b/>
      <w:color w:val="00422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7728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0422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77285"/>
    <w:pPr>
      <w:keepNext/>
      <w:keepLines/>
      <w:spacing w:before="80" w:after="40"/>
      <w:outlineLvl w:val="4"/>
    </w:pPr>
    <w:rPr>
      <w:rFonts w:eastAsiaTheme="majorEastAsia" w:cstheme="majorBidi"/>
      <w:color w:val="00422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77285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77285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77285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F77285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623D6"/>
    <w:rPr>
      <w:rFonts w:ascii="Arial" w:eastAsiaTheme="majorEastAsia" w:hAnsi="Arial" w:cstheme="majorBidi"/>
      <w:b/>
      <w:color w:val="004221" w:themeColor="accent1" w:themeShade="BF"/>
      <w:sz w:val="62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6623D6"/>
    <w:rPr>
      <w:rFonts w:ascii="Arial" w:eastAsiaTheme="majorEastAsia" w:hAnsi="Arial" w:cstheme="majorBidi"/>
      <w:b/>
      <w:color w:val="004221" w:themeColor="accent1" w:themeShade="BF"/>
      <w:sz w:val="34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C4887"/>
    <w:rPr>
      <w:rFonts w:ascii="Arial" w:eastAsiaTheme="majorEastAsia" w:hAnsi="Arial" w:cstheme="majorBidi"/>
      <w:b/>
      <w:color w:val="00422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77285"/>
    <w:rPr>
      <w:rFonts w:ascii="Arial" w:eastAsiaTheme="majorEastAsia" w:hAnsi="Arial" w:cstheme="majorBidi"/>
      <w:i/>
      <w:iCs/>
      <w:color w:val="00422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77285"/>
    <w:rPr>
      <w:rFonts w:ascii="Arial" w:eastAsiaTheme="majorEastAsia" w:hAnsi="Arial" w:cstheme="majorBidi"/>
      <w:color w:val="00422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77285"/>
    <w:rPr>
      <w:rFonts w:ascii="Arial" w:eastAsiaTheme="majorEastAsia" w:hAnsi="Arial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77285"/>
    <w:rPr>
      <w:rFonts w:ascii="Arial" w:eastAsiaTheme="majorEastAsia" w:hAnsi="Arial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77285"/>
    <w:rPr>
      <w:rFonts w:ascii="Arial" w:eastAsiaTheme="majorEastAsia" w:hAnsi="Arial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rsid w:val="00F77285"/>
    <w:rPr>
      <w:rFonts w:ascii="Arial" w:eastAsiaTheme="majorEastAsia" w:hAnsi="Arial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77285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7728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77285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77285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77285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77285"/>
    <w:rPr>
      <w:rFonts w:ascii="Arial" w:hAnsi="Arial"/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7728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77285"/>
    <w:rPr>
      <w:rFonts w:ascii="Arial" w:hAnsi="Arial"/>
      <w:i/>
      <w:iCs/>
      <w:color w:val="00422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77285"/>
    <w:pPr>
      <w:pBdr>
        <w:top w:val="single" w:sz="4" w:space="10" w:color="004221" w:themeColor="accent1" w:themeShade="BF"/>
        <w:bottom w:val="single" w:sz="4" w:space="10" w:color="004221" w:themeColor="accent1" w:themeShade="BF"/>
      </w:pBdr>
      <w:spacing w:before="360" w:after="360"/>
      <w:ind w:left="864" w:right="864"/>
      <w:jc w:val="center"/>
    </w:pPr>
    <w:rPr>
      <w:i/>
      <w:iCs/>
      <w:color w:val="00422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77285"/>
    <w:rPr>
      <w:rFonts w:ascii="Arial" w:hAnsi="Arial"/>
      <w:i/>
      <w:iCs/>
      <w:color w:val="00422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77285"/>
    <w:rPr>
      <w:rFonts w:ascii="Arial" w:hAnsi="Arial"/>
      <w:b/>
      <w:bCs/>
      <w:smallCaps/>
      <w:color w:val="00422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F7728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77285"/>
    <w:rPr>
      <w:rFonts w:ascii="Arial" w:eastAsiaTheme="minorEastAsia" w:hAnsi="Arial"/>
    </w:rPr>
  </w:style>
  <w:style w:type="paragraph" w:styleId="Footer">
    <w:name w:val="footer"/>
    <w:basedOn w:val="Normal"/>
    <w:link w:val="FooterChar"/>
    <w:uiPriority w:val="99"/>
    <w:unhideWhenUsed/>
    <w:rsid w:val="00F7728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77285"/>
    <w:rPr>
      <w:rFonts w:ascii="Arial" w:eastAsiaTheme="minorEastAsia" w:hAnsi="Arial"/>
    </w:rPr>
  </w:style>
  <w:style w:type="table" w:styleId="TableGrid">
    <w:name w:val="Table Grid"/>
    <w:basedOn w:val="TableNormal"/>
    <w:uiPriority w:val="39"/>
    <w:rsid w:val="00F772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tcMar>
        <w:left w:w="0" w:type="dxa"/>
        <w:right w:w="0" w:type="dxa"/>
      </w:tcMar>
    </w:tc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healthdesign/Downloads/RE_%20Medicare%20UCC%20animation%20transcripts%20%5bSEC=OFFICIAL%5d%20(2)/Bulk%20billed%20walk-in%20health%20care_A4.dotx" TargetMode="External"/></Relationships>
</file>

<file path=word/theme/theme1.xml><?xml version="1.0" encoding="utf-8"?>
<a:theme xmlns:a="http://schemas.openxmlformats.org/drawingml/2006/main" name="UCCposter">
  <a:themeElements>
    <a:clrScheme name="UCCposter">
      <a:dk1>
        <a:srgbClr val="000000"/>
      </a:dk1>
      <a:lt1>
        <a:srgbClr val="FFFFFF"/>
      </a:lt1>
      <a:dk2>
        <a:srgbClr val="004120"/>
      </a:dk2>
      <a:lt2>
        <a:srgbClr val="FFFFFF"/>
      </a:lt2>
      <a:accent1>
        <a:srgbClr val="00592D"/>
      </a:accent1>
      <a:accent2>
        <a:srgbClr val="00592D"/>
      </a:accent2>
      <a:accent3>
        <a:srgbClr val="00592D"/>
      </a:accent3>
      <a:accent4>
        <a:srgbClr val="00592D"/>
      </a:accent4>
      <a:accent5>
        <a:srgbClr val="00592D"/>
      </a:accent5>
      <a:accent6>
        <a:srgbClr val="00592D"/>
      </a:accent6>
      <a:hlink>
        <a:srgbClr val="000000"/>
      </a:hlink>
      <a:folHlink>
        <a:srgbClr val="000000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UCCposter" id="{087F2F13-7597-0743-98AF-754911A2C1D7}" vid="{855F6D02-7593-D64F-9D7E-4A02CECD4E53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8d296df-c91f-46ec-882c-a5f320b081a8">
      <Terms xmlns="http://schemas.microsoft.com/office/infopath/2007/PartnerControls"/>
    </lcf76f155ced4ddcb4097134ff3c332f>
    <TaxCatchAll xmlns="2c0b4a26-a0a6-442a-a800-f5fe1d9f3f5b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EAD95CDC3CF6F4BB024108E1E74F34E" ma:contentTypeVersion="19" ma:contentTypeDescription="Create a new document." ma:contentTypeScope="" ma:versionID="19e0a7ce93b2f94a996ca29339a93794">
  <xsd:schema xmlns:xsd="http://www.w3.org/2001/XMLSchema" xmlns:xs="http://www.w3.org/2001/XMLSchema" xmlns:p="http://schemas.microsoft.com/office/2006/metadata/properties" xmlns:ns2="2c0b4a26-a0a6-442a-a800-f5fe1d9f3f5b" xmlns:ns3="b8d296df-c91f-46ec-882c-a5f320b081a8" targetNamespace="http://schemas.microsoft.com/office/2006/metadata/properties" ma:root="true" ma:fieldsID="1a412ac151712f30f68176f79fe54047" ns2:_="" ns3:_="">
    <xsd:import namespace="2c0b4a26-a0a6-442a-a800-f5fe1d9f3f5b"/>
    <xsd:import namespace="b8d296df-c91f-46ec-882c-a5f320b081a8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LengthInSecond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  <xsd:element ref="ns3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0b4a26-a0a6-442a-a800-f5fe1d9f3f5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b69abc5-6d2b-4500-9626-2e2a8cb229a8}" ma:internalName="TaxCatchAll" ma:showField="CatchAllData" ma:web="2c0b4a26-a0a6-442a-a800-f5fe1d9f3f5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d296df-c91f-46ec-882c-a5f320b081a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BAAAC59-747E-4FEA-8604-6B2766B07FF5}">
  <ds:schemaRefs>
    <ds:schemaRef ds:uri="http://schemas.microsoft.com/office/2006/metadata/properties"/>
    <ds:schemaRef ds:uri="http://schemas.microsoft.com/office/infopath/2007/PartnerControls"/>
    <ds:schemaRef ds:uri="b8d296df-c91f-46ec-882c-a5f320b081a8"/>
    <ds:schemaRef ds:uri="2c0b4a26-a0a6-442a-a800-f5fe1d9f3f5b"/>
  </ds:schemaRefs>
</ds:datastoreItem>
</file>

<file path=customXml/itemProps2.xml><?xml version="1.0" encoding="utf-8"?>
<ds:datastoreItem xmlns:ds="http://schemas.openxmlformats.org/officeDocument/2006/customXml" ds:itemID="{587FCA5C-9478-467A-B9AB-42A70723448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D87F348-9082-4404-9C91-96A87E2D2AA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c0b4a26-a0a6-442a-a800-f5fe1d9f3f5b"/>
    <ds:schemaRef ds:uri="b8d296df-c91f-46ec-882c-a5f320b081a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Bulk billed walk-in health care_A4.dotx</Template>
  <TotalTime>1</TotalTime>
  <Pages>1</Pages>
  <Words>28</Words>
  <Characters>158</Characters>
  <Application>Microsoft Office Word</Application>
  <DocSecurity>0</DocSecurity>
  <Lines>5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184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Bulk billed, walk-in health care at &lt;Location&gt; Medicare Urgent Care Clinic</dc:title>
  <dc:subject>Medicare Urgent Care Clinic</dc:subject>
  <dc:creator>Australian Government, Department of Health, Disability and Ageing</dc:creator>
  <cp:keywords>Medicare Urgent Care Clinic; Medicare; Bulk billed, walk-in health care</cp:keywords>
  <dc:description/>
  <cp:lastModifiedBy>HOOD, Jodi</cp:lastModifiedBy>
  <cp:revision>1</cp:revision>
  <dcterms:created xsi:type="dcterms:W3CDTF">2025-07-02T07:09:00Z</dcterms:created>
  <dcterms:modified xsi:type="dcterms:W3CDTF">2025-07-02T07:16:00Z</dcterms:modified>
  <cp:category>Medicare Urgent Care Clinic</cp:category>
</cp:coreProperties>
</file>