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AC27A8" w14:textId="77777777" w:rsidR="003619F4" w:rsidRDefault="00C11E48" w:rsidP="00BB2CA8">
      <w:pPr>
        <w:pStyle w:val="Heading1"/>
        <w:spacing w:before="3120"/>
      </w:pPr>
      <w:r>
        <w:rPr>
          <w:lang w:val="hu"/>
        </w:rPr>
        <w:t>Előírt minimum gondozási idő az idősotthonokban</w:t>
      </w:r>
    </w:p>
    <w:p w14:paraId="1F7A043E" w14:textId="77777777" w:rsidR="00D04590" w:rsidRPr="00C576E1" w:rsidRDefault="00C11E48" w:rsidP="00AE3E66">
      <w:pPr>
        <w:pStyle w:val="Introduction"/>
        <w:rPr>
          <w:b/>
          <w:bCs/>
          <w:sz w:val="30"/>
          <w:szCs w:val="30"/>
          <w:lang w:val="hu"/>
        </w:rPr>
      </w:pPr>
      <w:r w:rsidRPr="00C576E1">
        <w:rPr>
          <w:b/>
          <w:bCs/>
          <w:sz w:val="30"/>
          <w:szCs w:val="30"/>
          <w:lang w:val="hu"/>
        </w:rPr>
        <w:t>Minden idősotthonnak kötelező bizonyos előírt gondozási időt az idősotthonban élőkre fordítani. A vonatkozó ellátást kizárólag szakápolók, általános ápolók, személyi gondozók és segédápolók nyújthatják. Ezt hívjuk kötelező gondozásra fordított időnek.</w:t>
      </w:r>
    </w:p>
    <w:p w14:paraId="27017872" w14:textId="77777777" w:rsidR="003619F4" w:rsidRPr="00C576E1" w:rsidRDefault="00C11E48" w:rsidP="00D04590">
      <w:pPr>
        <w:pStyle w:val="Heading2"/>
        <w:rPr>
          <w:sz w:val="30"/>
          <w:szCs w:val="30"/>
          <w:lang w:val="hu"/>
        </w:rPr>
      </w:pPr>
      <w:r w:rsidRPr="00C576E1">
        <w:rPr>
          <w:sz w:val="30"/>
          <w:szCs w:val="30"/>
          <w:lang w:val="hu"/>
        </w:rPr>
        <w:t>Mi változott?</w:t>
      </w:r>
    </w:p>
    <w:p w14:paraId="7E76708C" w14:textId="3D06683C" w:rsidR="0048729A" w:rsidRPr="00C576E1" w:rsidRDefault="00C11E48" w:rsidP="00722944">
      <w:pPr>
        <w:rPr>
          <w:sz w:val="22"/>
          <w:szCs w:val="22"/>
          <w:lang w:val="hu"/>
        </w:rPr>
      </w:pPr>
      <w:r w:rsidRPr="00C576E1">
        <w:rPr>
          <w:sz w:val="22"/>
          <w:szCs w:val="22"/>
          <w:lang w:val="hu"/>
        </w:rPr>
        <w:t xml:space="preserve">2021-ben a Royal Commission for Aged Care Quality and Safety </w:t>
      </w:r>
      <w:r w:rsidR="0045363C">
        <w:rPr>
          <w:sz w:val="22"/>
          <w:szCs w:val="22"/>
          <w:lang w:val="hu"/>
        </w:rPr>
        <w:t>[</w:t>
      </w:r>
      <w:r w:rsidRPr="00C576E1">
        <w:rPr>
          <w:sz w:val="22"/>
          <w:szCs w:val="22"/>
          <w:lang w:val="hu"/>
        </w:rPr>
        <w:t>Bizottság</w:t>
      </w:r>
      <w:r w:rsidR="0045363C">
        <w:rPr>
          <w:sz w:val="22"/>
          <w:szCs w:val="22"/>
          <w:lang w:val="hu"/>
        </w:rPr>
        <w:t>]</w:t>
      </w:r>
      <w:r w:rsidRPr="00C576E1">
        <w:rPr>
          <w:sz w:val="22"/>
          <w:szCs w:val="22"/>
          <w:lang w:val="hu"/>
        </w:rPr>
        <w:t xml:space="preserve"> azzal a javaslattal állt elő, hogy a lakók szükségletei alapján minden idősotthonnak bizonyos minimum időt gondozásra kell fordítania. Az ausztrál kormány 2023. október 1-től kötelezővé tette a gondozásra szánt mimimum idő betartását.</w:t>
      </w:r>
    </w:p>
    <w:p w14:paraId="20C8A179" w14:textId="77777777" w:rsidR="00D04590" w:rsidRPr="00C576E1" w:rsidRDefault="00C11E48" w:rsidP="00D04590">
      <w:pPr>
        <w:pStyle w:val="Heading2"/>
        <w:rPr>
          <w:sz w:val="30"/>
          <w:szCs w:val="30"/>
          <w:lang w:val="hu"/>
        </w:rPr>
      </w:pPr>
      <w:r w:rsidRPr="00C576E1">
        <w:rPr>
          <w:sz w:val="30"/>
          <w:szCs w:val="30"/>
          <w:lang w:val="hu"/>
        </w:rPr>
        <w:t>Miért fontos ez?</w:t>
      </w:r>
    </w:p>
    <w:p w14:paraId="4BE7671D" w14:textId="74084D6F" w:rsidR="00F10FDB" w:rsidRPr="00C576E1" w:rsidRDefault="00C11E48" w:rsidP="00722944">
      <w:pPr>
        <w:rPr>
          <w:sz w:val="22"/>
          <w:szCs w:val="22"/>
          <w:lang w:val="hu"/>
        </w:rPr>
      </w:pPr>
      <w:r w:rsidRPr="00C576E1">
        <w:rPr>
          <w:sz w:val="22"/>
          <w:szCs w:val="22"/>
          <w:lang w:val="hu"/>
        </w:rPr>
        <w:t xml:space="preserve">A </w:t>
      </w:r>
      <w:r w:rsidR="0045363C">
        <w:rPr>
          <w:sz w:val="22"/>
          <w:szCs w:val="22"/>
          <w:lang w:val="hu"/>
        </w:rPr>
        <w:t xml:space="preserve">Royal Commission </w:t>
      </w:r>
      <w:r w:rsidRPr="00C576E1">
        <w:rPr>
          <w:sz w:val="22"/>
          <w:szCs w:val="22"/>
          <w:lang w:val="hu"/>
        </w:rPr>
        <w:t>megállapította, hogy a személyzet létszáma létfontosságú az ausztráliai idős személyek bentlakásos ellátásának minősége szempontjából. A kötelező ápolási idő bevezetésével az idősotthonban élők könnyebben férhetnek hozzá az egyéni és klinikai gondozáshoz.</w:t>
      </w:r>
    </w:p>
    <w:p w14:paraId="076B9A4E" w14:textId="77777777" w:rsidR="00CD79C8" w:rsidRPr="00C576E1" w:rsidRDefault="00C11E48" w:rsidP="00D04590">
      <w:pPr>
        <w:pStyle w:val="Heading2"/>
        <w:rPr>
          <w:sz w:val="30"/>
          <w:szCs w:val="30"/>
        </w:rPr>
      </w:pPr>
      <w:r w:rsidRPr="00C576E1">
        <w:rPr>
          <w:sz w:val="30"/>
          <w:szCs w:val="30"/>
          <w:lang w:val="hu"/>
        </w:rPr>
        <w:t>Mennyi gondozási idő jut egy lakóra?</w:t>
      </w:r>
    </w:p>
    <w:p w14:paraId="460B62D9" w14:textId="77777777" w:rsidR="00CD79C8" w:rsidRPr="00C576E1" w:rsidRDefault="00C11E48" w:rsidP="00722944">
      <w:pPr>
        <w:rPr>
          <w:sz w:val="22"/>
          <w:szCs w:val="22"/>
          <w:lang w:val="hu"/>
        </w:rPr>
      </w:pPr>
      <w:r w:rsidRPr="00C576E1">
        <w:rPr>
          <w:sz w:val="22"/>
          <w:szCs w:val="22"/>
          <w:lang w:val="hu"/>
        </w:rPr>
        <w:t>Minden idősotthonban élő személyre átlagosan napi 215 perc jut, amelyből legalább 44 percet szakképzett ápoló biztosít. Nem kell a teljes gondozási időt személyes ellátás keretében felhasználni. Például az ellátási tervek kidolgozása, a családtagokkal való egyeztetés, vagy más egészségügyi szakemberekkel való találkozók szervezése is beleszámít a gondozási időbe.</w:t>
      </w:r>
    </w:p>
    <w:p w14:paraId="3DDC07BB" w14:textId="77777777" w:rsidR="002A00C9" w:rsidRPr="00C576E1" w:rsidRDefault="00C11E48" w:rsidP="00722944">
      <w:pPr>
        <w:rPr>
          <w:sz w:val="22"/>
          <w:szCs w:val="22"/>
          <w:lang w:val="hu"/>
        </w:rPr>
      </w:pPr>
      <w:r w:rsidRPr="00C576E1">
        <w:rPr>
          <w:sz w:val="22"/>
          <w:szCs w:val="22"/>
          <w:lang w:val="hu"/>
        </w:rPr>
        <w:t>Mivel a gondozási idő átlagosan oszlik el a lakók között, egyesekre több, míg másokra kevesebb gondozási idő jut a személyes gondozási és klinikai szükségletek függvényében.</w:t>
      </w:r>
    </w:p>
    <w:p w14:paraId="3D21762A" w14:textId="34F0B396" w:rsidR="0017107B" w:rsidRPr="00C576E1" w:rsidRDefault="00C11E48" w:rsidP="00926EE4">
      <w:pPr>
        <w:pStyle w:val="Heading2"/>
        <w:rPr>
          <w:sz w:val="30"/>
          <w:szCs w:val="30"/>
          <w:lang w:val="hu"/>
        </w:rPr>
      </w:pPr>
      <w:r w:rsidRPr="00C576E1">
        <w:rPr>
          <w:sz w:val="30"/>
          <w:szCs w:val="30"/>
          <w:lang w:val="hu"/>
        </w:rPr>
        <w:lastRenderedPageBreak/>
        <w:t>Miként alakítj</w:t>
      </w:r>
      <w:r>
        <w:rPr>
          <w:sz w:val="30"/>
          <w:szCs w:val="30"/>
          <w:lang w:val="hu"/>
        </w:rPr>
        <w:t>á</w:t>
      </w:r>
      <w:r w:rsidRPr="00C576E1">
        <w:rPr>
          <w:sz w:val="30"/>
          <w:szCs w:val="30"/>
          <w:lang w:val="hu"/>
        </w:rPr>
        <w:t>k ki az idősotthonok a gondozás célidőtartamát?</w:t>
      </w:r>
    </w:p>
    <w:p w14:paraId="47BEEBF2" w14:textId="50632E16" w:rsidR="00E27C05" w:rsidRPr="00C576E1" w:rsidRDefault="00C11E48" w:rsidP="00722944">
      <w:pPr>
        <w:rPr>
          <w:sz w:val="22"/>
          <w:szCs w:val="22"/>
          <w:lang w:val="hu"/>
        </w:rPr>
      </w:pPr>
      <w:r w:rsidRPr="00C576E1">
        <w:rPr>
          <w:sz w:val="22"/>
          <w:szCs w:val="22"/>
          <w:lang w:val="hu"/>
        </w:rPr>
        <w:t xml:space="preserve">Az idősotthonok 3 havonta (vagy negyedévente) dolgozzák ki a gondozás célidőtartamát. Ezt az otthonban élő személyek előző 3 hónapban felmerült gondozási szükségletei alapján határozzák meg. Ez azt jelenti, hogy negyedévente változhat a kitűzött célidőtartam. Ön, illetve családtagjai és gondozói megtekinthetik az Ön otthonára vonatkozó aktuális gondozásra szánt célidőt a weboldalunkon az adatok rovat alatt: </w:t>
      </w:r>
      <w:hyperlink r:id="rId11" w:anchor="data" w:history="1">
        <w:r w:rsidR="2403F451" w:rsidRPr="007B3387">
          <w:rPr>
            <w:rStyle w:val="Hyperlink"/>
            <w:sz w:val="22"/>
            <w:szCs w:val="22"/>
            <w:lang w:val="hu"/>
          </w:rPr>
          <w:t>www.health.gov.au/resources/collections/care-minutes-and-247-registered-nurse-responsibility-resources#data</w:t>
        </w:r>
      </w:hyperlink>
      <w:r w:rsidRPr="00C576E1">
        <w:rPr>
          <w:sz w:val="22"/>
          <w:szCs w:val="22"/>
          <w:lang w:val="hu"/>
        </w:rPr>
        <w:t>.</w:t>
      </w:r>
    </w:p>
    <w:p w14:paraId="026E6FB8" w14:textId="77777777" w:rsidR="00235EAD" w:rsidRPr="00C576E1" w:rsidRDefault="00C11E48" w:rsidP="00235EAD">
      <w:pPr>
        <w:pStyle w:val="Heading2"/>
        <w:rPr>
          <w:sz w:val="30"/>
          <w:szCs w:val="30"/>
          <w:lang w:val="hu"/>
        </w:rPr>
      </w:pPr>
      <w:bookmarkStart w:id="0" w:name="_Hlk137035443"/>
      <w:r w:rsidRPr="00C576E1">
        <w:rPr>
          <w:sz w:val="30"/>
          <w:szCs w:val="30"/>
          <w:lang w:val="hu"/>
        </w:rPr>
        <w:t xml:space="preserve">Hol nézhetem meg, hogy az otthonom teljesíti-e a gondozási időre vonatkozó célkitűzéseit? </w:t>
      </w:r>
    </w:p>
    <w:bookmarkEnd w:id="0"/>
    <w:p w14:paraId="61C0A049" w14:textId="66CD4655" w:rsidR="007F49D6" w:rsidRPr="00C576E1" w:rsidRDefault="00C11E48" w:rsidP="00722944">
      <w:pPr>
        <w:rPr>
          <w:sz w:val="22"/>
          <w:szCs w:val="22"/>
          <w:lang w:val="hu"/>
        </w:rPr>
      </w:pPr>
      <w:r w:rsidRPr="00C576E1">
        <w:rPr>
          <w:sz w:val="22"/>
          <w:szCs w:val="22"/>
          <w:lang w:val="hu"/>
        </w:rPr>
        <w:t xml:space="preserve">A gondozási idő teljesítését a Staffing Star Rating </w:t>
      </w:r>
      <w:r w:rsidR="00EE1A63">
        <w:rPr>
          <w:sz w:val="22"/>
          <w:szCs w:val="22"/>
          <w:lang w:val="hu"/>
        </w:rPr>
        <w:t>[</w:t>
      </w:r>
      <w:r w:rsidRPr="00C576E1">
        <w:rPr>
          <w:sz w:val="22"/>
          <w:szCs w:val="22"/>
          <w:lang w:val="hu"/>
        </w:rPr>
        <w:t>Személyzet Csillagos Besorolása</w:t>
      </w:r>
      <w:r w:rsidR="00EE1A63">
        <w:rPr>
          <w:sz w:val="22"/>
          <w:szCs w:val="22"/>
          <w:lang w:val="hu"/>
        </w:rPr>
        <w:t>]</w:t>
      </w:r>
      <w:r w:rsidRPr="00C576E1">
        <w:rPr>
          <w:sz w:val="22"/>
          <w:szCs w:val="22"/>
          <w:lang w:val="hu"/>
        </w:rPr>
        <w:t xml:space="preserve"> részeként mérik minden idősotthonban. Megtekintheti otthona Staffing Star Rating besorolását, valamint az otthonában teljesített gondozási időt a kitűzött célhoz képest a My Aged Care „Szolgáltató keresése” eszközén keresztül a Staffing Star Rating lapon: </w:t>
      </w:r>
      <w:hyperlink r:id="rId12">
        <w:r w:rsidR="00403B70" w:rsidRPr="00C576E1">
          <w:rPr>
            <w:rStyle w:val="Hyperlink"/>
            <w:sz w:val="22"/>
            <w:szCs w:val="22"/>
            <w:lang w:val="hu"/>
          </w:rPr>
          <w:t>myagedcare.gov.au/find-a-provider</w:t>
        </w:r>
      </w:hyperlink>
      <w:r w:rsidRPr="00C576E1">
        <w:rPr>
          <w:sz w:val="22"/>
          <w:szCs w:val="22"/>
          <w:lang w:val="hu"/>
        </w:rPr>
        <w:t>.</w:t>
      </w:r>
    </w:p>
    <w:p w14:paraId="55010717" w14:textId="7A4B8623" w:rsidR="00686DDD" w:rsidRPr="00841F83" w:rsidRDefault="00C11E48" w:rsidP="00722944">
      <w:pPr>
        <w:rPr>
          <w:rStyle w:val="Hyperlink"/>
          <w:sz w:val="22"/>
          <w:szCs w:val="22"/>
          <w:lang w:val="hu"/>
        </w:rPr>
      </w:pPr>
      <w:r w:rsidRPr="00C576E1">
        <w:rPr>
          <w:sz w:val="22"/>
          <w:szCs w:val="22"/>
          <w:lang w:val="hu"/>
        </w:rPr>
        <w:t>Az információt körülbelül 4 hónappal az egyes negyedévek vége után frissítik,</w:t>
      </w:r>
      <w:r w:rsidR="00841F83">
        <w:rPr>
          <w:sz w:val="22"/>
          <w:szCs w:val="22"/>
          <w:lang w:val="hu"/>
        </w:rPr>
        <w:t xml:space="preserve"> </w:t>
      </w:r>
      <w:r w:rsidRPr="00C576E1">
        <w:rPr>
          <w:sz w:val="22"/>
          <w:szCs w:val="22"/>
          <w:lang w:val="hu"/>
        </w:rPr>
        <w:t xml:space="preserve">amit ugyancsak megtekinthet a honlapunkon: </w:t>
      </w:r>
      <w:hyperlink r:id="rId13">
        <w:r w:rsidR="00686DDD" w:rsidRPr="00C576E1">
          <w:rPr>
            <w:rStyle w:val="Hyperlink"/>
            <w:sz w:val="22"/>
            <w:szCs w:val="22"/>
            <w:lang w:val="hu"/>
          </w:rPr>
          <w:t>https://www.health.gov.au/resources/publications/service-level-care-minutes-performance-in-residential-aged-care-from-october-2023</w:t>
        </w:r>
      </w:hyperlink>
    </w:p>
    <w:p w14:paraId="2379E55C" w14:textId="77777777" w:rsidR="0004327D" w:rsidRPr="00841F83" w:rsidRDefault="00C11E48" w:rsidP="0004327D">
      <w:pPr>
        <w:pStyle w:val="Heading2"/>
        <w:rPr>
          <w:sz w:val="30"/>
          <w:szCs w:val="30"/>
          <w:lang w:val="hu"/>
        </w:rPr>
      </w:pPr>
      <w:r w:rsidRPr="00DB7E4B">
        <w:rPr>
          <w:sz w:val="30"/>
          <w:szCs w:val="30"/>
          <w:lang w:val="hu"/>
        </w:rPr>
        <w:t>Mi van akkor, ha az idősek otthonában nincs megfelelő számú személyzet?</w:t>
      </w:r>
    </w:p>
    <w:p w14:paraId="1660B265" w14:textId="77777777" w:rsidR="002079C8" w:rsidRPr="00DB7E4B" w:rsidRDefault="00C11E48" w:rsidP="00722944">
      <w:pPr>
        <w:rPr>
          <w:sz w:val="22"/>
          <w:szCs w:val="22"/>
        </w:rPr>
      </w:pPr>
      <w:r w:rsidRPr="00DB7E4B">
        <w:rPr>
          <w:sz w:val="22"/>
          <w:szCs w:val="22"/>
          <w:lang w:val="hu"/>
        </w:rPr>
        <w:t xml:space="preserve">Ausztrália egyes részein, például regionális és távoli vidéki területeken, az idősotthonok számára nehézséget jelenthet a megfelelő számú ápoló személyzet biztosítása. A kormány az idősotthonokkal együttműködve dolgozik azért, hogy minél több gondozó álljon a rendelkezésre. További információ:  </w:t>
      </w:r>
      <w:hyperlink r:id="rId14" w:history="1">
        <w:r w:rsidR="3616D967" w:rsidRPr="00DB7E4B">
          <w:rPr>
            <w:rStyle w:val="Hyperlink"/>
            <w:sz w:val="22"/>
            <w:szCs w:val="22"/>
            <w:lang w:val="hu"/>
          </w:rPr>
          <w:t>health.gov.au/topics/aged-care-workforce/what-were-doing</w:t>
        </w:r>
      </w:hyperlink>
      <w:r w:rsidRPr="00DB7E4B">
        <w:rPr>
          <w:sz w:val="22"/>
          <w:szCs w:val="22"/>
          <w:lang w:val="hu"/>
        </w:rPr>
        <w:t>.</w:t>
      </w:r>
    </w:p>
    <w:p w14:paraId="16A89A78" w14:textId="77777777" w:rsidR="008425A6" w:rsidRPr="00DB7E4B" w:rsidRDefault="00C11E48" w:rsidP="008425A6">
      <w:pPr>
        <w:pStyle w:val="Heading2"/>
        <w:rPr>
          <w:sz w:val="30"/>
          <w:szCs w:val="30"/>
        </w:rPr>
      </w:pPr>
      <w:r w:rsidRPr="00DB7E4B">
        <w:rPr>
          <w:sz w:val="30"/>
          <w:szCs w:val="30"/>
          <w:lang w:val="hu"/>
        </w:rPr>
        <w:t>Mit tegyek, ha aggályaim vannak az idősotthonomban a személyi feltételekkel kapcsolatban?</w:t>
      </w:r>
    </w:p>
    <w:p w14:paraId="5D3AB5E6" w14:textId="77777777" w:rsidR="00442231" w:rsidRPr="00DB7E4B" w:rsidRDefault="00C11E48" w:rsidP="00722944">
      <w:pPr>
        <w:rPr>
          <w:sz w:val="22"/>
          <w:szCs w:val="22"/>
        </w:rPr>
      </w:pPr>
      <w:r w:rsidRPr="00DB7E4B">
        <w:rPr>
          <w:sz w:val="22"/>
          <w:szCs w:val="22"/>
          <w:lang w:val="hu"/>
        </w:rPr>
        <w:t xml:space="preserve">Ha a bejelentett gondozási időtartam megbízhatóságával kapcsolatban észrevétele van, írjon nekünk a következő e-mail címre: </w:t>
      </w:r>
      <w:hyperlink r:id="rId15" w:history="1">
        <w:r w:rsidR="00E060DD" w:rsidRPr="00DB7E4B">
          <w:rPr>
            <w:rStyle w:val="Hyperlink"/>
            <w:sz w:val="22"/>
            <w:szCs w:val="22"/>
            <w:lang w:val="hu"/>
          </w:rPr>
          <w:t>ANACCReportingAssessments@health.gov.au</w:t>
        </w:r>
      </w:hyperlink>
      <w:r w:rsidRPr="00DB7E4B">
        <w:rPr>
          <w:sz w:val="22"/>
          <w:szCs w:val="22"/>
          <w:lang w:val="hu"/>
        </w:rPr>
        <w:t>.</w:t>
      </w:r>
    </w:p>
    <w:p w14:paraId="30611D42" w14:textId="77777777" w:rsidR="004C7A0D" w:rsidRPr="00DB7E4B" w:rsidRDefault="00C11E48" w:rsidP="00722944">
      <w:pPr>
        <w:rPr>
          <w:sz w:val="22"/>
          <w:szCs w:val="22"/>
        </w:rPr>
      </w:pPr>
      <w:r w:rsidRPr="00DB7E4B">
        <w:rPr>
          <w:sz w:val="22"/>
          <w:szCs w:val="22"/>
          <w:lang w:val="hu"/>
        </w:rPr>
        <w:t xml:space="preserve">Az Aged Care Quality and Safety Commission segít megőrizni az idősotthonban élők életminőségét. Ha aggályai merülnek fel az ellátással kapcsolatban, a Bizottságra számíthat. Ha aggálya van a személyzeti feltételek teljesítésével kapcsolatban vagy bármilyen más panasza merülne fel, forduljon a Bizottsághoz a honlapjukon: </w:t>
      </w:r>
      <w:hyperlink r:id="rId16" w:history="1">
        <w:r w:rsidR="004C7A0D" w:rsidRPr="00DB7E4B">
          <w:rPr>
            <w:rStyle w:val="Hyperlink"/>
            <w:sz w:val="22"/>
            <w:szCs w:val="22"/>
            <w:lang w:val="hu"/>
          </w:rPr>
          <w:t>agedcarequality.gov.au/making-complaint</w:t>
        </w:r>
      </w:hyperlink>
      <w:r w:rsidRPr="00DB7E4B">
        <w:rPr>
          <w:sz w:val="22"/>
          <w:szCs w:val="22"/>
          <w:lang w:val="hu"/>
        </w:rPr>
        <w:t xml:space="preserve"> vagy hívja a 1800 951 822-es telefonszámot.</w:t>
      </w:r>
      <w:r w:rsidR="001B48E0" w:rsidRPr="00DB7E4B">
        <w:rPr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63360" behindDoc="0" locked="1" layoutInCell="1" allowOverlap="0" wp14:anchorId="18AC4B9D" wp14:editId="18304FB2">
                <wp:simplePos x="0" y="0"/>
                <wp:positionH relativeFrom="page">
                  <wp:posOffset>1050290</wp:posOffset>
                </wp:positionH>
                <wp:positionV relativeFrom="page">
                  <wp:posOffset>8277860</wp:posOffset>
                </wp:positionV>
                <wp:extent cx="6979920" cy="2515870"/>
                <wp:effectExtent l="0" t="0" r="5080" b="0"/>
                <wp:wrapNone/>
                <wp:docPr id="22" name="Group 2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79920" cy="2515870"/>
                          <a:chOff x="0" y="0"/>
                          <a:chExt cx="6979920" cy="2325371"/>
                        </a:xfrm>
                      </wpg:grpSpPr>
                      <wpg:grpSp>
                        <wpg:cNvPr id="23" name="Group 23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g:cNvPr>
                        <wpg:cNvGrpSpPr/>
                        <wpg:grpSpPr>
                          <a:xfrm>
                            <a:off x="0" y="0"/>
                            <a:ext cx="6979920" cy="2325371"/>
                            <a:chOff x="0" y="0"/>
                            <a:chExt cx="6981825" cy="2324100"/>
                          </a:xfrm>
                        </wpg:grpSpPr>
                        <wps:wsp>
                          <wps:cNvPr id="24" name="Rectangle: Single Corner Rounded 24"/>
                          <wps:cNvSpPr/>
                          <wps:spPr>
                            <a:xfrm flipH="1">
                              <a:off x="0" y="0"/>
                              <a:ext cx="6981825" cy="2324100"/>
                            </a:xfrm>
                            <a:prstGeom prst="round1Rect">
                              <a:avLst/>
                            </a:prstGeom>
                            <a:solidFill>
                              <a:schemeClr val="bg2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25" name="Text Box 25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28584" y="142861"/>
                              <a:ext cx="6238875" cy="2075033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40B3FBF6" w14:textId="77777777" w:rsidR="001B48E0" w:rsidRPr="00F45B7B" w:rsidRDefault="00C11E48" w:rsidP="001B48E0">
                                <w:pPr>
                                  <w:spacing w:before="100" w:beforeAutospacing="1"/>
                                  <w:ind w:right="323"/>
                                  <w:rPr>
                                    <w:rFonts w:cs="Arial"/>
                                    <w:b/>
                                    <w:bCs/>
                                    <w:color w:val="171919" w:themeColor="background1" w:themeShade="1A"/>
                                    <w:sz w:val="32"/>
                                    <w:szCs w:val="32"/>
                                  </w:rPr>
                                </w:pPr>
                                <w:r w:rsidRPr="00F45B7B">
                                  <w:rPr>
                                    <w:rFonts w:cs="Arial"/>
                                    <w:b/>
                                    <w:bCs/>
                                    <w:color w:val="171919" w:themeColor="background1" w:themeShade="1A"/>
                                    <w:sz w:val="32"/>
                                    <w:szCs w:val="32"/>
                                    <w:lang w:val="hu"/>
                                  </w:rPr>
                                  <w:t xml:space="preserve">Javítsunk együtt az idősgondozás minőségén! </w:t>
                                </w:r>
                              </w:p>
                              <w:p w14:paraId="53D5F2F1" w14:textId="77777777" w:rsidR="001B48E0" w:rsidRPr="00DB7E4B" w:rsidRDefault="00C11E48" w:rsidP="001B48E0">
                                <w:pPr>
                                  <w:spacing w:beforeLines="100" w:before="240" w:afterLines="40" w:after="96"/>
                                  <w:ind w:right="323"/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</w:rPr>
                                </w:pPr>
                                <w:r w:rsidRPr="00DB7E4B"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  <w:lang w:val="hu"/>
                                  </w:rPr>
                                  <w:t>Emlékeztetünk minden ausztráliai lakost, hogy módjában áll elmondani a véleményét az idősgondozási reformmal kapcsolatban.</w:t>
                                </w:r>
                              </w:p>
                              <w:p w14:paraId="51D5FAF1" w14:textId="77777777" w:rsidR="001B48E0" w:rsidRPr="00012F32" w:rsidRDefault="00C11E48" w:rsidP="001B48E0">
                                <w:pPr>
                                  <w:spacing w:beforeLines="100" w:before="240" w:afterLines="40" w:after="96"/>
                                  <w:ind w:left="567" w:right="323"/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</w:rPr>
                                </w:pPr>
                                <w:r w:rsidRPr="00DB7E4B"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  <w:lang w:val="hu"/>
                                  </w:rPr>
                                  <w:t xml:space="preserve">Látogasson el az </w:t>
                                </w:r>
                                <w:r w:rsidRPr="00DB7E4B">
                                  <w:rPr>
                                    <w:rFonts w:cs="Arial"/>
                                    <w:b/>
                                    <w:bCs/>
                                    <w:color w:val="171919" w:themeColor="background1" w:themeShade="1A"/>
                                    <w:sz w:val="18"/>
                                    <w:szCs w:val="18"/>
                                    <w:lang w:val="hu"/>
                                  </w:rPr>
                                  <w:t xml:space="preserve">agedcareengagement.health.gov.au </w:t>
                                </w:r>
                                <w:r w:rsidRPr="00012F32"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  <w:lang w:val="hu"/>
                                  </w:rPr>
                                  <w:t>honlapra!</w:t>
                                </w:r>
                              </w:p>
                              <w:p w14:paraId="1908BEE7" w14:textId="77777777" w:rsidR="001B48E0" w:rsidRPr="00DB7E4B" w:rsidRDefault="00C11E48" w:rsidP="001B48E0">
                                <w:pPr>
                                  <w:spacing w:beforeLines="100" w:before="240" w:afterLines="40" w:after="96"/>
                                  <w:ind w:left="567" w:right="326"/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</w:rPr>
                                </w:pPr>
                                <w:r w:rsidRPr="00DB7E4B"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  <w:lang w:val="hu"/>
                                  </w:rPr>
                                  <w:t xml:space="preserve">Hívja a </w:t>
                                </w:r>
                                <w:r w:rsidRPr="00DB7E4B">
                                  <w:rPr>
                                    <w:rFonts w:cs="Arial"/>
                                    <w:b/>
                                    <w:bCs/>
                                    <w:color w:val="171919" w:themeColor="background1" w:themeShade="1A"/>
                                    <w:sz w:val="18"/>
                                    <w:szCs w:val="18"/>
                                    <w:lang w:val="hu"/>
                                  </w:rPr>
                                  <w:t>1800 318 209-es</w:t>
                                </w:r>
                                <w:r w:rsidRPr="00DB7E4B"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  <w:lang w:val="hu"/>
                                  </w:rPr>
                                  <w:t xml:space="preserve"> (az idősgondozási reform ingyenesen hívható) telefonszámát!</w:t>
                                </w:r>
                              </w:p>
                              <w:p w14:paraId="7F90651A" w14:textId="4B40F989" w:rsidR="001B48E0" w:rsidRPr="00DB7E4B" w:rsidRDefault="00C11E48" w:rsidP="001B48E0">
                                <w:pPr>
                                  <w:ind w:left="567"/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  <w:lang w:val="hu"/>
                                  </w:rPr>
                                </w:pPr>
                                <w:r w:rsidRPr="00DB7E4B"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  <w:lang w:val="hu"/>
                                  </w:rPr>
                                  <w:t xml:space="preserve">Ha ehhez tolmácsra van szüksége, hívja a 131 450-es telefonszámot és kérje a 1800 318 209-es számot! </w:t>
                                </w:r>
                                <w:r w:rsidRPr="00DB7E4B"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  <w:lang w:val="hu"/>
                                  </w:rPr>
                                  <w:br/>
                                  <w:t>A National Relay Service (jelnyelv) használatához látogasson el a nrschat.nrscall.gov.au/nrs oldalra, és válassza ki a kívánt hozzáférési pontot a webhelyükön, vagy hívja az NRS Helpdesk-et a 1800 555 660-os telefonszámon</w:t>
                                </w:r>
                                <w:r w:rsidR="005B7D5A"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  <w:lang w:val="hu"/>
                                  </w:rPr>
                                  <w:t>.</w:t>
                                </w:r>
                                <w:r w:rsidRPr="00DB7E4B">
                                  <w:rPr>
                                    <w:rFonts w:cs="Arial"/>
                                    <w:color w:val="171919" w:themeColor="background1" w:themeShade="1A"/>
                                    <w:sz w:val="18"/>
                                    <w:szCs w:val="18"/>
                                    <w:lang w:val="hu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</wps:bodyPr>
                        </wps:wsp>
                      </wpg:grpSp>
                      <wpg:grpSp>
                        <wpg:cNvPr id="26" name="Group 26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g:cNvPr>
                        <wpg:cNvGrpSpPr/>
                        <wpg:grpSpPr>
                          <a:xfrm>
                            <a:off x="257175" y="1283210"/>
                            <a:ext cx="266047" cy="260324"/>
                            <a:chOff x="-21762" y="-56788"/>
                            <a:chExt cx="270001" cy="270000"/>
                          </a:xfrm>
                          <a:solidFill>
                            <a:schemeClr val="accent1"/>
                          </a:solidFill>
                        </wpg:grpSpPr>
                        <wps:wsp>
                          <wps:cNvPr id="27" name="Oval 27"/>
                          <wps:cNvSpPr/>
                          <wps:spPr>
                            <a:xfrm>
                              <a:off x="-21762" y="-56788"/>
                              <a:ext cx="270001" cy="270000"/>
                            </a:xfrm>
                            <a:prstGeom prst="ellipse">
                              <a:avLst/>
                            </a:prstGeom>
                            <a:grpFill/>
                            <a:ln>
                              <a:noFill/>
                            </a:ln>
                          </wps:spPr>
                          <wps:style>
                            <a:lnRef idx="0">
                              <a:scrgbClr r="0" g="0" b="0"/>
                            </a:lnRef>
                            <a:fillRef idx="0">
                              <a:scrgbClr r="0" g="0" b="0"/>
                            </a:fillRef>
                            <a:effectRef idx="0">
                              <a:scrgbClr r="0" g="0" b="0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</wps:bodyPr>
                        </wps:wsp>
                        <pic:pic xmlns:pic="http://schemas.openxmlformats.org/drawingml/2006/picture">
                          <pic:nvPicPr>
                            <pic:cNvPr id="28" name="Picture 2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3037" y="2289"/>
                              <a:ext cx="137160" cy="137158"/>
                            </a:xfrm>
                            <a:prstGeom prst="rect">
                              <a:avLst/>
                            </a:prstGeom>
                            <a:grpFill/>
                          </pic:spPr>
                        </pic:pic>
                      </wpg:grpSp>
                      <wpg:grpSp>
                        <wpg:cNvPr id="29" name="Group 29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g:cNvPr>
                        <wpg:cNvGrpSpPr/>
                        <wpg:grpSpPr>
                          <a:xfrm>
                            <a:off x="257175" y="940305"/>
                            <a:ext cx="266047" cy="259054"/>
                            <a:chOff x="-21762" y="-94090"/>
                            <a:chExt cx="270000" cy="270000"/>
                          </a:xfrm>
                          <a:solidFill>
                            <a:schemeClr val="accent1"/>
                          </a:solidFill>
                        </wpg:grpSpPr>
                        <wps:wsp>
                          <wps:cNvPr id="30" name="Oval 30"/>
                          <wps:cNvSpPr/>
                          <wps:spPr>
                            <a:xfrm>
                              <a:off x="-21762" y="-94090"/>
                              <a:ext cx="270000" cy="270000"/>
                            </a:xfrm>
                            <a:prstGeom prst="ellipse">
                              <a:avLst/>
                            </a:prstGeom>
                            <a:grpFill/>
                            <a:ln>
                              <a:noFill/>
                            </a:ln>
                          </wps:spPr>
                          <wps:style>
                            <a:lnRef idx="0">
                              <a:scrgbClr r="0" g="0" b="0"/>
                            </a:lnRef>
                            <a:fillRef idx="0">
                              <a:scrgbClr r="0" g="0" b="0"/>
                            </a:fillRef>
                            <a:effectRef idx="0">
                              <a:scrgbClr r="0" g="0" b="0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</wps:bodyPr>
                        </wps:wsp>
                        <pic:pic xmlns:pic="http://schemas.openxmlformats.org/drawingml/2006/picture">
                          <pic:nvPicPr>
                            <pic:cNvPr id="31" name="Picture 3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9438" y="-42263"/>
                              <a:ext cx="140335" cy="140335"/>
                            </a:xfrm>
                            <a:prstGeom prst="rect">
                              <a:avLst/>
                            </a:prstGeom>
                            <a:grpFill/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8AC4B9D" id="Group 22" o:spid="_x0000_s1026" alt="&quot;&quot;" style="position:absolute;margin-left:82.7pt;margin-top:651.8pt;width:549.6pt;height:198.1pt;z-index:251663360;mso-position-horizontal-relative:page;mso-position-vertical-relative:page;mso-width-relative:margin;mso-height-relative:margin" coordsize="69799,23253" o:gfxdata="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" o:allowoverlap="f">
                <v:group id="Group 23" o:spid="_x0000_s1027" alt="&quot;&quot;" style="position:absolute;width:69799;height:23253" coordsize="69818,2324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">
                  <v:shape id="Rectangle: Single Corner Rounded 24" o:spid="_x0000_s1028" style="position:absolute;width:69818;height:23241;flip:x;visibility:visible;mso-wrap-style:square;v-text-anchor:middle" coordsize="6981825,2324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" path="m,l6594467,v213932,,387358,173426,387358,387358l6981825,2324100,,2324100,,xe" fillcolor="#f1f2f2 [3214]" stroked="f" strokeweight="1pt">
                    <v:stroke joinstyle="miter"/>
                    <v:path arrowok="t" o:connecttype="custom" o:connectlocs="0,0;6594467,0;6981825,387358;6981825,2324100;0,2324100;0,0" o:connectangles="0,0,0,0,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9" type="#_x0000_t202" alt="&quot;&quot;" style="position:absolute;left:2285;top:1428;width:62389;height:2075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" filled="f" stroked="f" strokeweight=".5pt">
                    <v:textbox>
                      <w:txbxContent>
                        <w:p w14:paraId="40B3FBF6" w14:textId="77777777" w:rsidR="001B48E0" w:rsidRPr="00F45B7B" w:rsidRDefault="00C11E48" w:rsidP="001B48E0">
                          <w:pPr>
                            <w:spacing w:before="100" w:beforeAutospacing="1"/>
                            <w:ind w:right="323"/>
                            <w:rPr>
                              <w:rFonts w:cs="Arial"/>
                              <w:b/>
                              <w:bCs/>
                              <w:color w:val="171919" w:themeColor="background1" w:themeShade="1A"/>
                              <w:sz w:val="32"/>
                              <w:szCs w:val="32"/>
                            </w:rPr>
                          </w:pPr>
                          <w:r w:rsidRPr="00F45B7B">
                            <w:rPr>
                              <w:rFonts w:cs="Arial"/>
                              <w:b/>
                              <w:bCs/>
                              <w:color w:val="171919" w:themeColor="background1" w:themeShade="1A"/>
                              <w:sz w:val="32"/>
                              <w:szCs w:val="32"/>
                              <w:lang w:val="hu"/>
                            </w:rPr>
                            <w:t xml:space="preserve">Javítsunk együtt az idősgondozás minőségén! </w:t>
                          </w:r>
                        </w:p>
                        <w:p w14:paraId="53D5F2F1" w14:textId="77777777" w:rsidR="001B48E0" w:rsidRPr="00DB7E4B" w:rsidRDefault="00C11E48" w:rsidP="001B48E0">
                          <w:pPr>
                            <w:spacing w:beforeLines="100" w:before="240" w:afterLines="40" w:after="96"/>
                            <w:ind w:right="323"/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</w:rPr>
                          </w:pPr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>Emlékeztetünk minden ausztráliai lakost, hogy módjában áll elmondani a véleményét az idősgondozási reformmal kapcsolatban.</w:t>
                          </w:r>
                        </w:p>
                        <w:p w14:paraId="51D5FAF1" w14:textId="77777777" w:rsidR="001B48E0" w:rsidRPr="00012F32" w:rsidRDefault="00C11E48" w:rsidP="001B48E0">
                          <w:pPr>
                            <w:spacing w:beforeLines="100" w:before="240" w:afterLines="40" w:after="96"/>
                            <w:ind w:left="567" w:right="323"/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</w:rPr>
                          </w:pPr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 xml:space="preserve">Látogasson el az </w:t>
                          </w:r>
                          <w:r w:rsidRPr="00DB7E4B">
                            <w:rPr>
                              <w:rFonts w:cs="Arial"/>
                              <w:b/>
                              <w:bCs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 xml:space="preserve">agedcareengagement.health.gov.au </w:t>
                          </w:r>
                          <w:r w:rsidRPr="00012F32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>honlapra!</w:t>
                          </w:r>
                        </w:p>
                        <w:p w14:paraId="1908BEE7" w14:textId="77777777" w:rsidR="001B48E0" w:rsidRPr="00DB7E4B" w:rsidRDefault="00C11E48" w:rsidP="001B48E0">
                          <w:pPr>
                            <w:spacing w:beforeLines="100" w:before="240" w:afterLines="40" w:after="96"/>
                            <w:ind w:left="567" w:right="326"/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</w:rPr>
                          </w:pPr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 xml:space="preserve">Hívja a </w:t>
                          </w:r>
                          <w:r w:rsidRPr="00DB7E4B">
                            <w:rPr>
                              <w:rFonts w:cs="Arial"/>
                              <w:b/>
                              <w:bCs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>1800 318 209-es</w:t>
                          </w:r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 xml:space="preserve"> (az idősgondozási reform ingyenesen hívható) telefonszámát!</w:t>
                          </w:r>
                        </w:p>
                        <w:p w14:paraId="7F90651A" w14:textId="4B40F989" w:rsidR="001B48E0" w:rsidRPr="00DB7E4B" w:rsidRDefault="00C11E48" w:rsidP="001B48E0">
                          <w:pPr>
                            <w:ind w:left="567"/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</w:pPr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 xml:space="preserve">Ha ehhez tolmácsra van szüksége, hívja a 131 450-es telefonszámot és kérje a 1800 318 209-es számot! </w:t>
                          </w:r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br/>
                            <w:t xml:space="preserve">A National </w:t>
                          </w:r>
                          <w:proofErr w:type="spellStart"/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>Relay</w:t>
                          </w:r>
                          <w:proofErr w:type="spellEnd"/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 xml:space="preserve"> Service (jelnyelv) használatához látogasson el a nrschat.nrscall.gov.au/</w:t>
                          </w:r>
                          <w:proofErr w:type="spellStart"/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>nrs</w:t>
                          </w:r>
                          <w:proofErr w:type="spellEnd"/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 xml:space="preserve"> oldalra, és válassza ki a kívánt hozzáférési pontot a webhelyükön, vagy hívja az NRS </w:t>
                          </w:r>
                          <w:proofErr w:type="spellStart"/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>Helpdesk-et</w:t>
                          </w:r>
                          <w:proofErr w:type="spellEnd"/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 xml:space="preserve"> a 1800 555 660-os telefonszámon</w:t>
                          </w:r>
                          <w:r w:rsidR="005B7D5A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>.</w:t>
                          </w:r>
                          <w:r w:rsidRPr="00DB7E4B">
                            <w:rPr>
                              <w:rFonts w:cs="Arial"/>
                              <w:color w:val="171919" w:themeColor="background1" w:themeShade="1A"/>
                              <w:sz w:val="18"/>
                              <w:szCs w:val="18"/>
                              <w:lang w:val="hu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</v:group>
                <v:group id="Group 26" o:spid="_x0000_s1030" alt="&quot;&quot;" style="position:absolute;left:2571;top:12832;width:2661;height:2603" coordorigin="-21762,-56788" coordsize="270001,2700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">
                  <v:oval id="Oval 27" o:spid="_x0000_s1031" style="position:absolute;left:-21762;top:-56788;width:270001;height:27000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" filled="f" stroked="f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28" o:spid="_x0000_s1032" type="#_x0000_t75" style="position:absolute;left:43037;top:2289;width:137160;height:13715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">
                    <v:imagedata r:id="rId19" o:title=""/>
                  </v:shape>
                </v:group>
                <v:group id="Group 29" o:spid="_x0000_s1033" alt="&quot;&quot;" style="position:absolute;left:2571;top:9403;width:2661;height:2590" coordorigin="-21762,-94090" coordsize="270000,2700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">
                  <v:oval id="Oval 30" o:spid="_x0000_s1034" style="position:absolute;left:-21762;top:-94090;width:270000;height:27000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" filled="f" stroked="f"/>
                  <v:shape id="Picture 31" o:spid="_x0000_s1035" type="#_x0000_t75" style="position:absolute;left:39438;top:-42263;width:140335;height:140335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">
                    <v:imagedata r:id="rId20" o:title=""/>
                  </v:shape>
                </v:group>
                <w10:wrap anchorx="page" anchory="page"/>
                <w10:anchorlock/>
              </v:group>
            </w:pict>
          </mc:Fallback>
        </mc:AlternateContent>
      </w:r>
      <w:r w:rsidR="00690051" w:rsidRPr="00DB7E4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1E9ECF9" wp14:editId="6634F2A8">
                <wp:simplePos x="0" y="0"/>
                <wp:positionH relativeFrom="page">
                  <wp:posOffset>1321435</wp:posOffset>
                </wp:positionH>
                <wp:positionV relativeFrom="paragraph">
                  <wp:posOffset>6533515</wp:posOffset>
                </wp:positionV>
                <wp:extent cx="6718300" cy="2257425"/>
                <wp:effectExtent l="0" t="0" r="6350" b="9525"/>
                <wp:wrapNone/>
                <wp:docPr id="1" name="Rectangle: Single Corner Rounded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6718300" cy="2257425"/>
                        </a:xfrm>
                        <a:prstGeom prst="round1Rect">
                          <a:avLst/>
                        </a:prstGeom>
                        <a:solidFill>
                          <a:srgbClr val="F1F2F2"/>
                        </a:solidFill>
                        <a:ln w="12700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ectangle: Single Corner Rounded 1" o:spid="_x0000_s1035" alt="&quot;&quot;" style="width:529pt;height:177.75pt;margin-top:514.45pt;margin-left:104.05pt;flip:x;mso-height-percent:0;mso-height-relative:margin;mso-position-horizontal-relative:page;mso-wrap-distance-bottom:0;mso-wrap-distance-left:9pt;mso-wrap-distance-right:9pt;mso-wrap-distance-top:0;mso-wrap-style:square;position:absolute;v-text-anchor:middle;visibility:visible;z-index:251659264" coordsize="6718300,2257425" path="m,l6342055,c6549849,,6718300,168451,6718300,376245l6718300,2257425,,2257425,,xe" fillcolor="#f1f2f2" stroked="f" strokeweight="1pt">
                <v:stroke joinstyle="miter"/>
                <v:path arrowok="t" o:connecttype="custom" o:connectlocs="0,0;6342055,0;6718300,376245;6718300,2257425;0,2257425;0,0" o:connectangles="0,0,0,0,0,0"/>
              </v:shape>
            </w:pict>
          </mc:Fallback>
        </mc:AlternateContent>
      </w:r>
      <w:r w:rsidR="00690051" w:rsidRPr="00DB7E4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4E0DF2" wp14:editId="0579BA82">
                <wp:simplePos x="0" y="0"/>
                <wp:positionH relativeFrom="page">
                  <wp:posOffset>1681480</wp:posOffset>
                </wp:positionH>
                <wp:positionV relativeFrom="paragraph">
                  <wp:posOffset>6696075</wp:posOffset>
                </wp:positionV>
                <wp:extent cx="6002949" cy="1976120"/>
                <wp:effectExtent l="0" t="0" r="0" b="5080"/>
                <wp:wrapNone/>
                <wp:docPr id="6" name="Text Box 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02949" cy="19761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05F6E3E" w14:textId="77777777" w:rsidR="00B43CC6" w:rsidRPr="00F45B7B" w:rsidRDefault="00C11E48" w:rsidP="00B43CC6">
                            <w:pPr>
                              <w:spacing w:before="100" w:beforeAutospacing="1"/>
                              <w:ind w:right="323"/>
                              <w:rPr>
                                <w:rFonts w:cs="Arial"/>
                                <w:b/>
                                <w:bCs/>
                                <w:color w:val="171919" w:themeColor="background1" w:themeShade="1A"/>
                                <w:sz w:val="32"/>
                                <w:szCs w:val="32"/>
                              </w:rPr>
                            </w:pPr>
                            <w:r w:rsidRPr="00F45B7B">
                              <w:rPr>
                                <w:rFonts w:cs="Arial"/>
                                <w:b/>
                                <w:bCs/>
                                <w:color w:val="171919" w:themeColor="background1" w:themeShade="1A"/>
                                <w:sz w:val="32"/>
                                <w:szCs w:val="32"/>
                                <w:lang w:val="hu"/>
                              </w:rPr>
                              <w:t xml:space="preserve">Javítsunk együtt az idősgondozás minőségén! </w:t>
                            </w:r>
                          </w:p>
                          <w:p w14:paraId="38150D8D" w14:textId="77777777" w:rsidR="00B43CC6" w:rsidRPr="00F45B7B" w:rsidRDefault="00C11E48" w:rsidP="00B43CC6">
                            <w:pPr>
                              <w:spacing w:beforeLines="100" w:before="240" w:afterLines="40" w:after="96"/>
                              <w:ind w:right="323"/>
                              <w:rPr>
                                <w:rFonts w:cs="Arial"/>
                                <w:color w:val="171919" w:themeColor="background1" w:themeShade="1A"/>
                                <w:sz w:val="22"/>
                                <w:szCs w:val="22"/>
                              </w:rPr>
                            </w:pPr>
                            <w:r w:rsidRPr="00F45B7B">
                              <w:rPr>
                                <w:rFonts w:cs="Arial"/>
                                <w:color w:val="171919" w:themeColor="background1" w:themeShade="1A"/>
                                <w:sz w:val="22"/>
                                <w:szCs w:val="22"/>
                                <w:lang w:val="hu"/>
                              </w:rPr>
                              <w:t>We invite Australians to continue to have their say about the aged care reforms.</w:t>
                            </w:r>
                          </w:p>
                          <w:p w14:paraId="1AB5A993" w14:textId="77777777" w:rsidR="00B43CC6" w:rsidRPr="00F45B7B" w:rsidRDefault="00C11E48" w:rsidP="00B43CC6">
                            <w:pPr>
                              <w:spacing w:beforeLines="100" w:before="240" w:afterLines="40" w:after="96"/>
                              <w:ind w:left="567" w:right="323"/>
                              <w:rPr>
                                <w:rFonts w:cs="Arial"/>
                                <w:color w:val="171919" w:themeColor="background1" w:themeShade="1A"/>
                                <w:sz w:val="22"/>
                                <w:szCs w:val="22"/>
                              </w:rPr>
                            </w:pPr>
                            <w:r w:rsidRPr="00F45B7B">
                              <w:rPr>
                                <w:rFonts w:cs="Arial"/>
                                <w:color w:val="171919" w:themeColor="background1" w:themeShade="1A"/>
                                <w:sz w:val="22"/>
                                <w:szCs w:val="22"/>
                                <w:lang w:val="hu"/>
                              </w:rPr>
                              <w:t xml:space="preserve">Visit </w:t>
                            </w:r>
                            <w:r w:rsidRPr="00F45B7B">
                              <w:rPr>
                                <w:rFonts w:cs="Arial"/>
                                <w:b/>
                                <w:bCs/>
                                <w:color w:val="171919" w:themeColor="background1" w:themeShade="1A"/>
                                <w:sz w:val="22"/>
                                <w:szCs w:val="22"/>
                                <w:lang w:val="hu"/>
                              </w:rPr>
                              <w:t>agedcareengagement.health.gov.au</w:t>
                            </w:r>
                          </w:p>
                          <w:p w14:paraId="46372D97" w14:textId="77777777" w:rsidR="00B43CC6" w:rsidRPr="00F45B7B" w:rsidRDefault="00C11E48" w:rsidP="00B43CC6">
                            <w:pPr>
                              <w:spacing w:beforeLines="100" w:before="240" w:afterLines="40" w:after="96"/>
                              <w:ind w:left="567" w:right="326"/>
                              <w:rPr>
                                <w:rFonts w:cs="Arial"/>
                                <w:color w:val="171919" w:themeColor="background1" w:themeShade="1A"/>
                                <w:sz w:val="22"/>
                                <w:szCs w:val="22"/>
                              </w:rPr>
                            </w:pPr>
                            <w:r w:rsidRPr="00F45B7B">
                              <w:rPr>
                                <w:rFonts w:cs="Arial"/>
                                <w:color w:val="171919" w:themeColor="background1" w:themeShade="1A"/>
                                <w:sz w:val="22"/>
                                <w:szCs w:val="22"/>
                                <w:lang w:val="hu"/>
                              </w:rPr>
                              <w:t xml:space="preserve">Phone </w:t>
                            </w:r>
                            <w:r w:rsidRPr="00F45B7B">
                              <w:rPr>
                                <w:rFonts w:cs="Arial"/>
                                <w:b/>
                                <w:bCs/>
                                <w:color w:val="171919" w:themeColor="background1" w:themeShade="1A"/>
                                <w:sz w:val="22"/>
                                <w:szCs w:val="22"/>
                                <w:lang w:val="hu"/>
                              </w:rPr>
                              <w:t>1800 318 209</w:t>
                            </w:r>
                            <w:r w:rsidRPr="00F45B7B">
                              <w:rPr>
                                <w:rFonts w:cs="Arial"/>
                                <w:color w:val="171919" w:themeColor="background1" w:themeShade="1A"/>
                                <w:sz w:val="22"/>
                                <w:szCs w:val="22"/>
                                <w:lang w:val="hu"/>
                              </w:rPr>
                              <w:t xml:space="preserve"> (Aged care reform free-call phone line)</w:t>
                            </w:r>
                          </w:p>
                          <w:p w14:paraId="4DDCD4BE" w14:textId="77777777" w:rsidR="00B43CC6" w:rsidRPr="00F45B7B" w:rsidRDefault="00C11E48" w:rsidP="00B43CC6">
                            <w:pPr>
                              <w:ind w:left="567"/>
                              <w:rPr>
                                <w:rFonts w:cs="Arial"/>
                                <w:color w:val="171919" w:themeColor="background1" w:themeShade="1A"/>
                                <w:sz w:val="22"/>
                                <w:szCs w:val="22"/>
                              </w:rPr>
                            </w:pPr>
                            <w:r w:rsidRPr="00F45B7B">
                              <w:rPr>
                                <w:rFonts w:cs="Arial"/>
                                <w:color w:val="171919" w:themeColor="background1" w:themeShade="1A"/>
                                <w:sz w:val="22"/>
                                <w:szCs w:val="22"/>
                                <w:lang w:val="hu"/>
                              </w:rPr>
                              <w:t xml:space="preserve">For translating and interpreting services, call 131 450 and ask for 1800 318 209. </w:t>
                            </w:r>
                            <w:r w:rsidRPr="00F45B7B">
                              <w:rPr>
                                <w:rFonts w:cs="Arial"/>
                                <w:color w:val="171919" w:themeColor="background1" w:themeShade="1A"/>
                                <w:sz w:val="22"/>
                                <w:szCs w:val="22"/>
                                <w:lang w:val="hu"/>
                              </w:rPr>
                              <w:br/>
                              <w:t xml:space="preserve">To use the National Relay Service, visit nrschat.nrscall.gov.au/nrs to choose your preferred access point on their website, or call the NRS Helpdesk on 1800 555 660.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4E0DF2" id="Text Box 6" o:spid="_x0000_s1036" type="#_x0000_t202" alt="&quot;&quot;" style="position:absolute;margin-left:132.4pt;margin-top:527.25pt;width:472.65pt;height:155.6pt;z-index:251661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" filled="f" stroked="f" strokeweight=".5pt">
                <v:textbox>
                  <w:txbxContent>
                    <w:p w14:paraId="105F6E3E" w14:textId="77777777" w:rsidR="00B43CC6" w:rsidRPr="00F45B7B" w:rsidRDefault="00C11E48" w:rsidP="00B43CC6">
                      <w:pPr>
                        <w:spacing w:before="100" w:beforeAutospacing="1"/>
                        <w:ind w:right="323"/>
                        <w:rPr>
                          <w:rFonts w:cs="Arial"/>
                          <w:b/>
                          <w:bCs/>
                          <w:color w:val="171919" w:themeColor="background1" w:themeShade="1A"/>
                          <w:sz w:val="32"/>
                          <w:szCs w:val="32"/>
                        </w:rPr>
                      </w:pPr>
                      <w:r w:rsidRPr="00F45B7B">
                        <w:rPr>
                          <w:rFonts w:cs="Arial"/>
                          <w:b/>
                          <w:bCs/>
                          <w:color w:val="171919" w:themeColor="background1" w:themeShade="1A"/>
                          <w:sz w:val="32"/>
                          <w:szCs w:val="32"/>
                          <w:lang w:val="hu"/>
                        </w:rPr>
                        <w:t xml:space="preserve">Javítsunk együtt az idősgondozás minőségén! </w:t>
                      </w:r>
                    </w:p>
                    <w:p w14:paraId="38150D8D" w14:textId="77777777" w:rsidR="00B43CC6" w:rsidRPr="00F45B7B" w:rsidRDefault="00C11E48" w:rsidP="00B43CC6">
                      <w:pPr>
                        <w:spacing w:beforeLines="100" w:before="240" w:afterLines="40" w:after="96"/>
                        <w:ind w:right="323"/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</w:rPr>
                      </w:pP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We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invite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Australians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to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continue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to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have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their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say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about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the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aged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care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reforms.</w:t>
                      </w:r>
                    </w:p>
                    <w:p w14:paraId="1AB5A993" w14:textId="77777777" w:rsidR="00B43CC6" w:rsidRPr="00F45B7B" w:rsidRDefault="00C11E48" w:rsidP="00B43CC6">
                      <w:pPr>
                        <w:spacing w:beforeLines="100" w:before="240" w:afterLines="40" w:after="96"/>
                        <w:ind w:left="567" w:right="323"/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</w:rPr>
                      </w:pPr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Visit </w:t>
                      </w:r>
                      <w:r w:rsidRPr="00F45B7B">
                        <w:rPr>
                          <w:rFonts w:cs="Arial"/>
                          <w:b/>
                          <w:bCs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agedcareengagement.health.gov.au</w:t>
                      </w:r>
                    </w:p>
                    <w:p w14:paraId="46372D97" w14:textId="77777777" w:rsidR="00B43CC6" w:rsidRPr="00F45B7B" w:rsidRDefault="00C11E48" w:rsidP="00B43CC6">
                      <w:pPr>
                        <w:spacing w:beforeLines="100" w:before="240" w:afterLines="40" w:after="96"/>
                        <w:ind w:left="567" w:right="326"/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</w:rPr>
                      </w:pP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Phone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r w:rsidRPr="00F45B7B">
                        <w:rPr>
                          <w:rFonts w:cs="Arial"/>
                          <w:b/>
                          <w:bCs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1800 318 </w:t>
                      </w:r>
                      <w:r w:rsidRPr="00F45B7B">
                        <w:rPr>
                          <w:rFonts w:cs="Arial"/>
                          <w:b/>
                          <w:bCs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209</w:t>
                      </w:r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(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Aged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care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reform free-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call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phone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line)</w:t>
                      </w:r>
                    </w:p>
                    <w:p w14:paraId="4DDCD4BE" w14:textId="77777777" w:rsidR="00B43CC6" w:rsidRPr="00F45B7B" w:rsidRDefault="00C11E48" w:rsidP="00B43CC6">
                      <w:pPr>
                        <w:ind w:left="567"/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</w:rPr>
                      </w:pPr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For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translating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and interpreting services,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call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131 450 and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ask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for 1800 318 209. </w:t>
                      </w:r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br/>
                        <w:t xml:space="preserve">To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use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the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National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Relay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Service,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visit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nrschat.nrscall.gov.au/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nrs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to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choose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your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preferred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access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point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on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their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website,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or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call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the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NRS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Helpdesk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</w:t>
                      </w:r>
                      <w:proofErr w:type="spellStart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>on</w:t>
                      </w:r>
                      <w:proofErr w:type="spellEnd"/>
                      <w:r w:rsidRPr="00F45B7B">
                        <w:rPr>
                          <w:rFonts w:cs="Arial"/>
                          <w:color w:val="171919" w:themeColor="background1" w:themeShade="1A"/>
                          <w:sz w:val="22"/>
                          <w:szCs w:val="22"/>
                          <w:lang w:val="hu"/>
                        </w:rPr>
                        <w:t xml:space="preserve"> 1800 555 660.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DB7E4B">
        <w:rPr>
          <w:sz w:val="22"/>
          <w:szCs w:val="22"/>
          <w:lang w:val="hu"/>
        </w:rPr>
        <w:t xml:space="preserve"> Panaszt tehet nyíltan, bizalmasan vagy névtelenül.</w:t>
      </w:r>
    </w:p>
    <w:sectPr w:rsidR="004C7A0D" w:rsidRPr="00DB7E4B" w:rsidSect="004E6BCE">
      <w:headerReference w:type="first" r:id="rId21"/>
      <w:pgSz w:w="11906" w:h="16838"/>
      <w:pgMar w:top="1440" w:right="565" w:bottom="851" w:left="851" w:header="221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8879CF" w14:textId="77777777" w:rsidR="003E0F78" w:rsidRDefault="003E0F78" w:rsidP="0076491B">
      <w:pPr>
        <w:spacing w:before="0" w:after="0" w:line="240" w:lineRule="auto"/>
      </w:pPr>
      <w:r>
        <w:separator/>
      </w:r>
    </w:p>
  </w:endnote>
  <w:endnote w:type="continuationSeparator" w:id="0">
    <w:p w14:paraId="1D6C99A6" w14:textId="77777777" w:rsidR="003E0F78" w:rsidRDefault="003E0F78" w:rsidP="0076491B">
      <w:pPr>
        <w:spacing w:before="0" w:after="0" w:line="240" w:lineRule="auto"/>
      </w:pPr>
      <w:r>
        <w:continuationSeparator/>
      </w:r>
    </w:p>
  </w:endnote>
  <w:endnote w:type="continuationNotice" w:id="1">
    <w:p w14:paraId="7ADF06AF" w14:textId="77777777" w:rsidR="003E0F78" w:rsidRDefault="003E0F78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C9B294" w14:textId="77777777" w:rsidR="003E0F78" w:rsidRDefault="003E0F78" w:rsidP="0076491B">
      <w:pPr>
        <w:spacing w:before="0" w:after="0" w:line="240" w:lineRule="auto"/>
      </w:pPr>
      <w:r>
        <w:separator/>
      </w:r>
    </w:p>
  </w:footnote>
  <w:footnote w:type="continuationSeparator" w:id="0">
    <w:p w14:paraId="08C37D24" w14:textId="77777777" w:rsidR="003E0F78" w:rsidRDefault="003E0F78" w:rsidP="0076491B">
      <w:pPr>
        <w:spacing w:before="0" w:after="0" w:line="240" w:lineRule="auto"/>
      </w:pPr>
      <w:r>
        <w:continuationSeparator/>
      </w:r>
    </w:p>
  </w:footnote>
  <w:footnote w:type="continuationNotice" w:id="1">
    <w:p w14:paraId="15BDB0C6" w14:textId="77777777" w:rsidR="003E0F78" w:rsidRDefault="003E0F78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B31A4A" w14:textId="77777777" w:rsidR="008147EE" w:rsidRDefault="00C11E48">
    <w:pPr>
      <w:pStyle w:val="Header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440E62D2" wp14:editId="76F1E65B">
          <wp:simplePos x="0" y="0"/>
          <wp:positionH relativeFrom="page">
            <wp:align>left</wp:align>
          </wp:positionH>
          <wp:positionV relativeFrom="paragraph">
            <wp:posOffset>-1400175</wp:posOffset>
          </wp:positionV>
          <wp:extent cx="7533441" cy="3609975"/>
          <wp:effectExtent l="0" t="0" r="0" b="0"/>
          <wp:wrapNone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8156"/>
                  <a:stretch>
                    <a:fillRect/>
                  </a:stretch>
                </pic:blipFill>
                <pic:spPr bwMode="auto">
                  <a:xfrm>
                    <a:off x="0" y="0"/>
                    <a:ext cx="7533441" cy="36099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E046F15" w14:textId="77777777" w:rsidR="0076491B" w:rsidRDefault="00C11E48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391F299E" wp14:editId="7B8C7646">
          <wp:simplePos x="0" y="0"/>
          <wp:positionH relativeFrom="page">
            <wp:posOffset>-361950</wp:posOffset>
          </wp:positionH>
          <wp:positionV relativeFrom="page">
            <wp:posOffset>-219074</wp:posOffset>
          </wp:positionV>
          <wp:extent cx="8201025" cy="3687494"/>
          <wp:effectExtent l="0" t="0" r="0" b="8255"/>
          <wp:wrapNone/>
          <wp:docPr id="43" name="Picture 4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376" t="391" r="-4282" b="35047"/>
                  <a:stretch>
                    <a:fillRect/>
                  </a:stretch>
                </pic:blipFill>
                <pic:spPr bwMode="auto">
                  <a:xfrm flipH="1">
                    <a:off x="0" y="0"/>
                    <a:ext cx="8204288" cy="368896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56A26080" wp14:editId="2E5CFF1E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531100" cy="2109470"/>
          <wp:effectExtent l="0" t="0" r="0" b="5080"/>
          <wp:wrapNone/>
          <wp:docPr id="7" name="Pictur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1100" cy="21094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D0C9B"/>
    <w:multiLevelType w:val="hybridMultilevel"/>
    <w:tmpl w:val="CB484122"/>
    <w:lvl w:ilvl="0" w:tplc="A9CA4A5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D77E94A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DCC251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326843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D0A78D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8110B42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D46E42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6FADD1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22CFF6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D850F3"/>
    <w:multiLevelType w:val="hybridMultilevel"/>
    <w:tmpl w:val="7EB2E112"/>
    <w:lvl w:ilvl="0" w:tplc="18421B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17685A7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106BBA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88A11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5C6624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ECFA4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B5423F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572312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6CED2C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F525F6"/>
    <w:multiLevelType w:val="hybridMultilevel"/>
    <w:tmpl w:val="75FA7438"/>
    <w:lvl w:ilvl="0" w:tplc="15C2FB2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4118B03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05CDE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468BA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D9AEBE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4C2D9C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EDC196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9425A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D16E23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9A6CFC"/>
    <w:multiLevelType w:val="hybridMultilevel"/>
    <w:tmpl w:val="F04C3AF0"/>
    <w:lvl w:ilvl="0" w:tplc="C4741E42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26E21B0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FF4F92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F32BE1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140E76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A1AF7E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EC8AAD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CCA701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A9263C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D277586"/>
    <w:multiLevelType w:val="multilevel"/>
    <w:tmpl w:val="F03858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06F5CDB"/>
    <w:multiLevelType w:val="hybridMultilevel"/>
    <w:tmpl w:val="7F926684"/>
    <w:lvl w:ilvl="0" w:tplc="B986DB7C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AE1AA72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E3D0297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16675C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71C8BC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C10A12CE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838D4C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5EC90F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4CCEC9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0ED3C1E"/>
    <w:multiLevelType w:val="hybridMultilevel"/>
    <w:tmpl w:val="0B2ABC50"/>
    <w:lvl w:ilvl="0" w:tplc="79262ACE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8990CEAC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4E7E8FBC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B0B8F9C0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DA00E416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DE84F0A8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E46CA4C4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602ABEC0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5428D296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7" w15:restartNumberingAfterBreak="0">
    <w:nsid w:val="316478CD"/>
    <w:multiLevelType w:val="hybridMultilevel"/>
    <w:tmpl w:val="0276DAE8"/>
    <w:lvl w:ilvl="0" w:tplc="B712CA34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A8E0332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C5C08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C76275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C639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98343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B7A2D4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C8CEF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03EBAC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833706"/>
    <w:multiLevelType w:val="hybridMultilevel"/>
    <w:tmpl w:val="F7AAFA7A"/>
    <w:lvl w:ilvl="0" w:tplc="BC7EBDD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602AB8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A4CA59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F667E1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84CB1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D90CC6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8657C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98FF9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8680B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825D12"/>
    <w:multiLevelType w:val="hybridMultilevel"/>
    <w:tmpl w:val="13760F64"/>
    <w:lvl w:ilvl="0" w:tplc="D03ABA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84C30C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A84758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9AE90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768A30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5D23A6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BC085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1A53A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888B86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061057"/>
    <w:multiLevelType w:val="hybridMultilevel"/>
    <w:tmpl w:val="F9F266F8"/>
    <w:lvl w:ilvl="0" w:tplc="BBA64DBE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CB70406A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B2C8510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9A1ED7E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50CFD1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D08CAC2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E768A4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92089F9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D6F035F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CD454CD"/>
    <w:multiLevelType w:val="hybridMultilevel"/>
    <w:tmpl w:val="BF9EAA8C"/>
    <w:lvl w:ilvl="0" w:tplc="3CBC59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B424E1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B8074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788936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EE45A8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F88CE5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349FF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D5251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6047BA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BA1844"/>
    <w:multiLevelType w:val="hybridMultilevel"/>
    <w:tmpl w:val="3CC48E92"/>
    <w:lvl w:ilvl="0" w:tplc="49F472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6966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1D61FB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EC2660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3098A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532523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50C3A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A2E8F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3B83A0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882E49"/>
    <w:multiLevelType w:val="hybridMultilevel"/>
    <w:tmpl w:val="00FC372E"/>
    <w:lvl w:ilvl="0" w:tplc="F4DE69A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8908A110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5526E79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7524720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B9E31F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7F2C0FE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7602D3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E8C93C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E1A6528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82A2C4D"/>
    <w:multiLevelType w:val="hybridMultilevel"/>
    <w:tmpl w:val="9F4255D2"/>
    <w:lvl w:ilvl="0" w:tplc="AC54C6EA">
      <w:start w:val="1"/>
      <w:numFmt w:val="bullet"/>
      <w:lvlText w:val=""/>
      <w:lvlJc w:val="left"/>
      <w:pPr>
        <w:ind w:left="1582" w:hanging="360"/>
      </w:pPr>
      <w:rPr>
        <w:rFonts w:ascii="Symbol" w:hAnsi="Symbol" w:hint="default"/>
      </w:rPr>
    </w:lvl>
    <w:lvl w:ilvl="1" w:tplc="A970BE5C" w:tentative="1">
      <w:start w:val="1"/>
      <w:numFmt w:val="bullet"/>
      <w:lvlText w:val="o"/>
      <w:lvlJc w:val="left"/>
      <w:pPr>
        <w:ind w:left="2302" w:hanging="360"/>
      </w:pPr>
      <w:rPr>
        <w:rFonts w:ascii="Courier New" w:hAnsi="Courier New" w:cs="Courier New" w:hint="default"/>
      </w:rPr>
    </w:lvl>
    <w:lvl w:ilvl="2" w:tplc="65CE2E22" w:tentative="1">
      <w:start w:val="1"/>
      <w:numFmt w:val="bullet"/>
      <w:lvlText w:val=""/>
      <w:lvlJc w:val="left"/>
      <w:pPr>
        <w:ind w:left="3022" w:hanging="360"/>
      </w:pPr>
      <w:rPr>
        <w:rFonts w:ascii="Wingdings" w:hAnsi="Wingdings" w:hint="default"/>
      </w:rPr>
    </w:lvl>
    <w:lvl w:ilvl="3" w:tplc="32AEC792" w:tentative="1">
      <w:start w:val="1"/>
      <w:numFmt w:val="bullet"/>
      <w:lvlText w:val=""/>
      <w:lvlJc w:val="left"/>
      <w:pPr>
        <w:ind w:left="3742" w:hanging="360"/>
      </w:pPr>
      <w:rPr>
        <w:rFonts w:ascii="Symbol" w:hAnsi="Symbol" w:hint="default"/>
      </w:rPr>
    </w:lvl>
    <w:lvl w:ilvl="4" w:tplc="C2445144" w:tentative="1">
      <w:start w:val="1"/>
      <w:numFmt w:val="bullet"/>
      <w:lvlText w:val="o"/>
      <w:lvlJc w:val="left"/>
      <w:pPr>
        <w:ind w:left="4462" w:hanging="360"/>
      </w:pPr>
      <w:rPr>
        <w:rFonts w:ascii="Courier New" w:hAnsi="Courier New" w:cs="Courier New" w:hint="default"/>
      </w:rPr>
    </w:lvl>
    <w:lvl w:ilvl="5" w:tplc="F54AD6AE" w:tentative="1">
      <w:start w:val="1"/>
      <w:numFmt w:val="bullet"/>
      <w:lvlText w:val=""/>
      <w:lvlJc w:val="left"/>
      <w:pPr>
        <w:ind w:left="5182" w:hanging="360"/>
      </w:pPr>
      <w:rPr>
        <w:rFonts w:ascii="Wingdings" w:hAnsi="Wingdings" w:hint="default"/>
      </w:rPr>
    </w:lvl>
    <w:lvl w:ilvl="6" w:tplc="87903DF4" w:tentative="1">
      <w:start w:val="1"/>
      <w:numFmt w:val="bullet"/>
      <w:lvlText w:val=""/>
      <w:lvlJc w:val="left"/>
      <w:pPr>
        <w:ind w:left="5902" w:hanging="360"/>
      </w:pPr>
      <w:rPr>
        <w:rFonts w:ascii="Symbol" w:hAnsi="Symbol" w:hint="default"/>
      </w:rPr>
    </w:lvl>
    <w:lvl w:ilvl="7" w:tplc="2ED4E300" w:tentative="1">
      <w:start w:val="1"/>
      <w:numFmt w:val="bullet"/>
      <w:lvlText w:val="o"/>
      <w:lvlJc w:val="left"/>
      <w:pPr>
        <w:ind w:left="6622" w:hanging="360"/>
      </w:pPr>
      <w:rPr>
        <w:rFonts w:ascii="Courier New" w:hAnsi="Courier New" w:cs="Courier New" w:hint="default"/>
      </w:rPr>
    </w:lvl>
    <w:lvl w:ilvl="8" w:tplc="2FC88A1A" w:tentative="1">
      <w:start w:val="1"/>
      <w:numFmt w:val="bullet"/>
      <w:lvlText w:val=""/>
      <w:lvlJc w:val="left"/>
      <w:pPr>
        <w:ind w:left="7342" w:hanging="360"/>
      </w:pPr>
      <w:rPr>
        <w:rFonts w:ascii="Wingdings" w:hAnsi="Wingdings" w:hint="default"/>
      </w:rPr>
    </w:lvl>
  </w:abstractNum>
  <w:abstractNum w:abstractNumId="15" w15:restartNumberingAfterBreak="0">
    <w:nsid w:val="491D2983"/>
    <w:multiLevelType w:val="hybridMultilevel"/>
    <w:tmpl w:val="54605FE8"/>
    <w:lvl w:ilvl="0" w:tplc="CC486A3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DCA68F9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97C0DE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E6B93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04E8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22EB4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56F74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5A78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F3C2F9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1D57B8"/>
    <w:multiLevelType w:val="hybridMultilevel"/>
    <w:tmpl w:val="CB54CEB0"/>
    <w:lvl w:ilvl="0" w:tplc="D51AF1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FAA06FD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FF8BD6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38F39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DA0FAB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7826F3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FEB0A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1074D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966801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BD0DA0"/>
    <w:multiLevelType w:val="hybridMultilevel"/>
    <w:tmpl w:val="D0D04BF6"/>
    <w:lvl w:ilvl="0" w:tplc="CA1E9B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E468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2E4D49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1613F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6661DF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46C9E5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6209C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06581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AAE02D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F509F4"/>
    <w:multiLevelType w:val="hybridMultilevel"/>
    <w:tmpl w:val="0E401322"/>
    <w:lvl w:ilvl="0" w:tplc="9BB2990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167837D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86108B7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E02439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014D94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EC2CFE3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C22C7D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74035E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A29E305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9B95FCA"/>
    <w:multiLevelType w:val="hybridMultilevel"/>
    <w:tmpl w:val="140C4EAC"/>
    <w:lvl w:ilvl="0" w:tplc="26C4AD1E">
      <w:numFmt w:val="bullet"/>
      <w:lvlText w:val="○"/>
      <w:lvlJc w:val="left"/>
      <w:pPr>
        <w:ind w:left="1582" w:hanging="720"/>
      </w:pPr>
      <w:rPr>
        <w:rFonts w:ascii="Arial" w:eastAsiaTheme="minorHAnsi" w:hAnsi="Arial" w:hint="default"/>
      </w:rPr>
    </w:lvl>
    <w:lvl w:ilvl="1" w:tplc="CF16FD94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B3AEB164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B58EBF5E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748D904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268B94A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6CE342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F7FE6D70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E362CB94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0" w15:restartNumberingAfterBreak="0">
    <w:nsid w:val="65C57DFD"/>
    <w:multiLevelType w:val="hybridMultilevel"/>
    <w:tmpl w:val="521E9DF2"/>
    <w:lvl w:ilvl="0" w:tplc="90FC9AEA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9D8C941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7450AC1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1948FC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B5368712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4660C3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01A5D7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7A0A85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CC610E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9570BA3"/>
    <w:multiLevelType w:val="hybridMultilevel"/>
    <w:tmpl w:val="48C8B4FA"/>
    <w:lvl w:ilvl="0" w:tplc="3C5C11F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4234171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E9A955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C7439C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E0A60E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15EE80E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EF3EB20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38C7D1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140ED9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AF21357"/>
    <w:multiLevelType w:val="hybridMultilevel"/>
    <w:tmpl w:val="62E215F0"/>
    <w:lvl w:ilvl="0" w:tplc="A858BE8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3806999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22C6DA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9288F72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06C176C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C26CCFE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3504FD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30E140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E6C36B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2B5475C"/>
    <w:multiLevelType w:val="hybridMultilevel"/>
    <w:tmpl w:val="2820CE56"/>
    <w:lvl w:ilvl="0" w:tplc="61F6AB8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6BC58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DE0A31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696DFA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474AB4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B868A4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6F89C7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243B0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326395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996252"/>
    <w:multiLevelType w:val="hybridMultilevel"/>
    <w:tmpl w:val="731093A6"/>
    <w:lvl w:ilvl="0" w:tplc="6FB04E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9FCC48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632064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5263D7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7305C6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C8C039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58DB6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886680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2F87F6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44157D"/>
    <w:multiLevelType w:val="hybridMultilevel"/>
    <w:tmpl w:val="01709A6E"/>
    <w:lvl w:ilvl="0" w:tplc="7062CE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42D2CF2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56922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5CEFA6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7E435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2A04F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94D7D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1CDFF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4EC7AA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3728660">
    <w:abstractNumId w:val="24"/>
  </w:num>
  <w:num w:numId="2" w16cid:durableId="1345475022">
    <w:abstractNumId w:val="5"/>
  </w:num>
  <w:num w:numId="3" w16cid:durableId="177276738">
    <w:abstractNumId w:val="21"/>
  </w:num>
  <w:num w:numId="4" w16cid:durableId="736131030">
    <w:abstractNumId w:val="22"/>
  </w:num>
  <w:num w:numId="5" w16cid:durableId="771359989">
    <w:abstractNumId w:val="12"/>
  </w:num>
  <w:num w:numId="6" w16cid:durableId="1014771192">
    <w:abstractNumId w:val="3"/>
  </w:num>
  <w:num w:numId="7" w16cid:durableId="967010540">
    <w:abstractNumId w:val="18"/>
  </w:num>
  <w:num w:numId="8" w16cid:durableId="1341470384">
    <w:abstractNumId w:val="16"/>
  </w:num>
  <w:num w:numId="9" w16cid:durableId="987435694">
    <w:abstractNumId w:val="20"/>
  </w:num>
  <w:num w:numId="10" w16cid:durableId="1431776527">
    <w:abstractNumId w:val="0"/>
  </w:num>
  <w:num w:numId="11" w16cid:durableId="1201436750">
    <w:abstractNumId w:val="25"/>
  </w:num>
  <w:num w:numId="12" w16cid:durableId="1786925401">
    <w:abstractNumId w:val="7"/>
  </w:num>
  <w:num w:numId="13" w16cid:durableId="1056775692">
    <w:abstractNumId w:val="15"/>
  </w:num>
  <w:num w:numId="14" w16cid:durableId="90904501">
    <w:abstractNumId w:val="1"/>
  </w:num>
  <w:num w:numId="15" w16cid:durableId="519245328">
    <w:abstractNumId w:val="10"/>
  </w:num>
  <w:num w:numId="16" w16cid:durableId="1117338527">
    <w:abstractNumId w:val="13"/>
  </w:num>
  <w:num w:numId="17" w16cid:durableId="754204567">
    <w:abstractNumId w:val="19"/>
  </w:num>
  <w:num w:numId="18" w16cid:durableId="481436065">
    <w:abstractNumId w:val="14"/>
  </w:num>
  <w:num w:numId="19" w16cid:durableId="2129155702">
    <w:abstractNumId w:val="6"/>
  </w:num>
  <w:num w:numId="20" w16cid:durableId="108593958">
    <w:abstractNumId w:val="8"/>
  </w:num>
  <w:num w:numId="21" w16cid:durableId="1038044079">
    <w:abstractNumId w:val="9"/>
  </w:num>
  <w:num w:numId="22" w16cid:durableId="587466836">
    <w:abstractNumId w:val="2"/>
  </w:num>
  <w:num w:numId="23" w16cid:durableId="122387216">
    <w:abstractNumId w:val="23"/>
  </w:num>
  <w:num w:numId="24" w16cid:durableId="647130708">
    <w:abstractNumId w:val="11"/>
  </w:num>
  <w:num w:numId="25" w16cid:durableId="1120564737">
    <w:abstractNumId w:val="4"/>
  </w:num>
  <w:num w:numId="26" w16cid:durableId="5528157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3DE"/>
    <w:rsid w:val="0000417B"/>
    <w:rsid w:val="000068DE"/>
    <w:rsid w:val="00007F3B"/>
    <w:rsid w:val="000108CB"/>
    <w:rsid w:val="00012F32"/>
    <w:rsid w:val="00013048"/>
    <w:rsid w:val="00014671"/>
    <w:rsid w:val="00014D1A"/>
    <w:rsid w:val="00021EAA"/>
    <w:rsid w:val="00024258"/>
    <w:rsid w:val="000264D4"/>
    <w:rsid w:val="000320B0"/>
    <w:rsid w:val="00040314"/>
    <w:rsid w:val="00042D22"/>
    <w:rsid w:val="0004327D"/>
    <w:rsid w:val="00043532"/>
    <w:rsid w:val="000451A1"/>
    <w:rsid w:val="00045AE1"/>
    <w:rsid w:val="00045CCA"/>
    <w:rsid w:val="00045F9E"/>
    <w:rsid w:val="00046591"/>
    <w:rsid w:val="0005283C"/>
    <w:rsid w:val="0005599A"/>
    <w:rsid w:val="00055DDF"/>
    <w:rsid w:val="00057599"/>
    <w:rsid w:val="0005759F"/>
    <w:rsid w:val="00057BD0"/>
    <w:rsid w:val="00060F86"/>
    <w:rsid w:val="00062976"/>
    <w:rsid w:val="000649DB"/>
    <w:rsid w:val="000661CF"/>
    <w:rsid w:val="00067DB8"/>
    <w:rsid w:val="000762A0"/>
    <w:rsid w:val="000765E4"/>
    <w:rsid w:val="00077572"/>
    <w:rsid w:val="00080470"/>
    <w:rsid w:val="00094EEB"/>
    <w:rsid w:val="000A5BCD"/>
    <w:rsid w:val="000A5D8C"/>
    <w:rsid w:val="000B1599"/>
    <w:rsid w:val="000B30E5"/>
    <w:rsid w:val="000B3154"/>
    <w:rsid w:val="000B5257"/>
    <w:rsid w:val="000C0C7E"/>
    <w:rsid w:val="000C2E02"/>
    <w:rsid w:val="000C3BC2"/>
    <w:rsid w:val="000C4D64"/>
    <w:rsid w:val="000C6F18"/>
    <w:rsid w:val="000C7F42"/>
    <w:rsid w:val="000D0850"/>
    <w:rsid w:val="000D0A56"/>
    <w:rsid w:val="000D21D1"/>
    <w:rsid w:val="000D3B78"/>
    <w:rsid w:val="000D61CC"/>
    <w:rsid w:val="000D6209"/>
    <w:rsid w:val="000E04B6"/>
    <w:rsid w:val="000E2725"/>
    <w:rsid w:val="000E2B3F"/>
    <w:rsid w:val="000E2B97"/>
    <w:rsid w:val="000F27B2"/>
    <w:rsid w:val="000F4DBF"/>
    <w:rsid w:val="000F6745"/>
    <w:rsid w:val="0011384F"/>
    <w:rsid w:val="00115564"/>
    <w:rsid w:val="0011604F"/>
    <w:rsid w:val="00121831"/>
    <w:rsid w:val="00132CCA"/>
    <w:rsid w:val="0013410A"/>
    <w:rsid w:val="00140CF2"/>
    <w:rsid w:val="0014183C"/>
    <w:rsid w:val="00142461"/>
    <w:rsid w:val="00145232"/>
    <w:rsid w:val="001566ED"/>
    <w:rsid w:val="00160036"/>
    <w:rsid w:val="0016036A"/>
    <w:rsid w:val="00163E80"/>
    <w:rsid w:val="00164F57"/>
    <w:rsid w:val="00165834"/>
    <w:rsid w:val="0017107B"/>
    <w:rsid w:val="001736A8"/>
    <w:rsid w:val="00177365"/>
    <w:rsid w:val="00177716"/>
    <w:rsid w:val="0018391A"/>
    <w:rsid w:val="0018537B"/>
    <w:rsid w:val="001869EE"/>
    <w:rsid w:val="001A023A"/>
    <w:rsid w:val="001B2C73"/>
    <w:rsid w:val="001B48E0"/>
    <w:rsid w:val="001B6FBB"/>
    <w:rsid w:val="001C2132"/>
    <w:rsid w:val="001C5964"/>
    <w:rsid w:val="001C6DA6"/>
    <w:rsid w:val="001C6FC7"/>
    <w:rsid w:val="001D1A78"/>
    <w:rsid w:val="001D4E09"/>
    <w:rsid w:val="001D567F"/>
    <w:rsid w:val="001D5977"/>
    <w:rsid w:val="001D5DD5"/>
    <w:rsid w:val="001E4E9B"/>
    <w:rsid w:val="001E63D5"/>
    <w:rsid w:val="001E7402"/>
    <w:rsid w:val="001E776E"/>
    <w:rsid w:val="001F01DA"/>
    <w:rsid w:val="001F428C"/>
    <w:rsid w:val="001F5A6D"/>
    <w:rsid w:val="001F5EC0"/>
    <w:rsid w:val="001F6742"/>
    <w:rsid w:val="00201AE3"/>
    <w:rsid w:val="00202B0B"/>
    <w:rsid w:val="00205469"/>
    <w:rsid w:val="002079C8"/>
    <w:rsid w:val="00211344"/>
    <w:rsid w:val="00214975"/>
    <w:rsid w:val="00223A7D"/>
    <w:rsid w:val="0022750E"/>
    <w:rsid w:val="00230A7A"/>
    <w:rsid w:val="002347F1"/>
    <w:rsid w:val="00235EAD"/>
    <w:rsid w:val="00246FEF"/>
    <w:rsid w:val="00250E5F"/>
    <w:rsid w:val="00252C55"/>
    <w:rsid w:val="0025341F"/>
    <w:rsid w:val="00265F6F"/>
    <w:rsid w:val="002730FB"/>
    <w:rsid w:val="00275972"/>
    <w:rsid w:val="002779D5"/>
    <w:rsid w:val="00283F6E"/>
    <w:rsid w:val="00287FF3"/>
    <w:rsid w:val="002935EA"/>
    <w:rsid w:val="002962B3"/>
    <w:rsid w:val="002A00C9"/>
    <w:rsid w:val="002B0598"/>
    <w:rsid w:val="002B1A38"/>
    <w:rsid w:val="002C2967"/>
    <w:rsid w:val="002C2D46"/>
    <w:rsid w:val="002C3BED"/>
    <w:rsid w:val="002C7AFE"/>
    <w:rsid w:val="002D3149"/>
    <w:rsid w:val="002D3763"/>
    <w:rsid w:val="002D4443"/>
    <w:rsid w:val="002E04EF"/>
    <w:rsid w:val="002E0BE6"/>
    <w:rsid w:val="002E153B"/>
    <w:rsid w:val="002E40DE"/>
    <w:rsid w:val="002E427B"/>
    <w:rsid w:val="002F2844"/>
    <w:rsid w:val="002F318A"/>
    <w:rsid w:val="002F354F"/>
    <w:rsid w:val="002F40D6"/>
    <w:rsid w:val="003042D5"/>
    <w:rsid w:val="00306DBC"/>
    <w:rsid w:val="00306F35"/>
    <w:rsid w:val="003070C0"/>
    <w:rsid w:val="00310EB5"/>
    <w:rsid w:val="003122A8"/>
    <w:rsid w:val="003167F1"/>
    <w:rsid w:val="00322215"/>
    <w:rsid w:val="003229A6"/>
    <w:rsid w:val="0033458E"/>
    <w:rsid w:val="003363D2"/>
    <w:rsid w:val="0035151C"/>
    <w:rsid w:val="00354DC5"/>
    <w:rsid w:val="00360B34"/>
    <w:rsid w:val="003619F4"/>
    <w:rsid w:val="00364AA4"/>
    <w:rsid w:val="00367375"/>
    <w:rsid w:val="00370D4C"/>
    <w:rsid w:val="0037792C"/>
    <w:rsid w:val="00383BDD"/>
    <w:rsid w:val="00394756"/>
    <w:rsid w:val="003961F2"/>
    <w:rsid w:val="003A2118"/>
    <w:rsid w:val="003C1303"/>
    <w:rsid w:val="003C7FF1"/>
    <w:rsid w:val="003D3BE4"/>
    <w:rsid w:val="003D5911"/>
    <w:rsid w:val="003D77D3"/>
    <w:rsid w:val="003E0D46"/>
    <w:rsid w:val="003E0F78"/>
    <w:rsid w:val="003E2A9B"/>
    <w:rsid w:val="003E423D"/>
    <w:rsid w:val="003E53A6"/>
    <w:rsid w:val="003E6547"/>
    <w:rsid w:val="003F1AFB"/>
    <w:rsid w:val="003F3968"/>
    <w:rsid w:val="003F5048"/>
    <w:rsid w:val="004004FE"/>
    <w:rsid w:val="0040390E"/>
    <w:rsid w:val="00403B70"/>
    <w:rsid w:val="00405010"/>
    <w:rsid w:val="004109B8"/>
    <w:rsid w:val="00410C2A"/>
    <w:rsid w:val="00412EA7"/>
    <w:rsid w:val="004150AA"/>
    <w:rsid w:val="00422631"/>
    <w:rsid w:val="00426070"/>
    <w:rsid w:val="00430A08"/>
    <w:rsid w:val="0043378C"/>
    <w:rsid w:val="00434A79"/>
    <w:rsid w:val="00436EF3"/>
    <w:rsid w:val="00442231"/>
    <w:rsid w:val="00450CE5"/>
    <w:rsid w:val="0045363C"/>
    <w:rsid w:val="00453FBE"/>
    <w:rsid w:val="004557A0"/>
    <w:rsid w:val="00461191"/>
    <w:rsid w:val="00461B91"/>
    <w:rsid w:val="00466933"/>
    <w:rsid w:val="00473E61"/>
    <w:rsid w:val="0047452F"/>
    <w:rsid w:val="00482C60"/>
    <w:rsid w:val="00483E24"/>
    <w:rsid w:val="0048729A"/>
    <w:rsid w:val="0048761C"/>
    <w:rsid w:val="004911D8"/>
    <w:rsid w:val="00493340"/>
    <w:rsid w:val="0049436C"/>
    <w:rsid w:val="004A054B"/>
    <w:rsid w:val="004A3D99"/>
    <w:rsid w:val="004A5316"/>
    <w:rsid w:val="004B1CE6"/>
    <w:rsid w:val="004B5FEF"/>
    <w:rsid w:val="004C08F6"/>
    <w:rsid w:val="004C11EB"/>
    <w:rsid w:val="004C568B"/>
    <w:rsid w:val="004C5DD8"/>
    <w:rsid w:val="004C7A0D"/>
    <w:rsid w:val="004D1BAB"/>
    <w:rsid w:val="004D53AF"/>
    <w:rsid w:val="004D5537"/>
    <w:rsid w:val="004E6BCE"/>
    <w:rsid w:val="004F32A2"/>
    <w:rsid w:val="004F7E50"/>
    <w:rsid w:val="004F7FEA"/>
    <w:rsid w:val="005001DE"/>
    <w:rsid w:val="005035B6"/>
    <w:rsid w:val="0050441A"/>
    <w:rsid w:val="005143F7"/>
    <w:rsid w:val="0051664F"/>
    <w:rsid w:val="005174BF"/>
    <w:rsid w:val="00520E33"/>
    <w:rsid w:val="005272E5"/>
    <w:rsid w:val="00530D30"/>
    <w:rsid w:val="00536D86"/>
    <w:rsid w:val="00544909"/>
    <w:rsid w:val="00544A35"/>
    <w:rsid w:val="00555E8A"/>
    <w:rsid w:val="00560BC8"/>
    <w:rsid w:val="00563226"/>
    <w:rsid w:val="00564A6D"/>
    <w:rsid w:val="00566E11"/>
    <w:rsid w:val="005673AD"/>
    <w:rsid w:val="00567C55"/>
    <w:rsid w:val="0057133C"/>
    <w:rsid w:val="005729EC"/>
    <w:rsid w:val="00577BBA"/>
    <w:rsid w:val="005807FB"/>
    <w:rsid w:val="00582FA8"/>
    <w:rsid w:val="005867F6"/>
    <w:rsid w:val="00592E07"/>
    <w:rsid w:val="005A2722"/>
    <w:rsid w:val="005A4741"/>
    <w:rsid w:val="005A7546"/>
    <w:rsid w:val="005A7C58"/>
    <w:rsid w:val="005B2FF6"/>
    <w:rsid w:val="005B4614"/>
    <w:rsid w:val="005B6D6A"/>
    <w:rsid w:val="005B7D5A"/>
    <w:rsid w:val="005C055F"/>
    <w:rsid w:val="005C1553"/>
    <w:rsid w:val="005C504E"/>
    <w:rsid w:val="005C5BF2"/>
    <w:rsid w:val="005D154B"/>
    <w:rsid w:val="005D314C"/>
    <w:rsid w:val="005D3CF2"/>
    <w:rsid w:val="005D4B57"/>
    <w:rsid w:val="005D4EE7"/>
    <w:rsid w:val="005E4C76"/>
    <w:rsid w:val="005E5ED9"/>
    <w:rsid w:val="005E606B"/>
    <w:rsid w:val="005E6235"/>
    <w:rsid w:val="005F0E67"/>
    <w:rsid w:val="006003A5"/>
    <w:rsid w:val="00605D45"/>
    <w:rsid w:val="006073D9"/>
    <w:rsid w:val="00610C28"/>
    <w:rsid w:val="00610FE8"/>
    <w:rsid w:val="006169C4"/>
    <w:rsid w:val="0062025B"/>
    <w:rsid w:val="006221CC"/>
    <w:rsid w:val="00632C8A"/>
    <w:rsid w:val="006338B8"/>
    <w:rsid w:val="00633DB4"/>
    <w:rsid w:val="006444E7"/>
    <w:rsid w:val="00646412"/>
    <w:rsid w:val="00647FAF"/>
    <w:rsid w:val="0065047A"/>
    <w:rsid w:val="0065167C"/>
    <w:rsid w:val="0065440C"/>
    <w:rsid w:val="00654BD9"/>
    <w:rsid w:val="006624AF"/>
    <w:rsid w:val="006631AD"/>
    <w:rsid w:val="00664C10"/>
    <w:rsid w:val="006675F3"/>
    <w:rsid w:val="00670F41"/>
    <w:rsid w:val="00672E40"/>
    <w:rsid w:val="0067741F"/>
    <w:rsid w:val="006808C1"/>
    <w:rsid w:val="00681310"/>
    <w:rsid w:val="00682C17"/>
    <w:rsid w:val="00685056"/>
    <w:rsid w:val="00686DDD"/>
    <w:rsid w:val="00686FAC"/>
    <w:rsid w:val="00690051"/>
    <w:rsid w:val="006917B3"/>
    <w:rsid w:val="006920A2"/>
    <w:rsid w:val="006933C9"/>
    <w:rsid w:val="00697F1D"/>
    <w:rsid w:val="006A7505"/>
    <w:rsid w:val="006B41B9"/>
    <w:rsid w:val="006B7C10"/>
    <w:rsid w:val="006B7EFC"/>
    <w:rsid w:val="006C07D3"/>
    <w:rsid w:val="006C73CF"/>
    <w:rsid w:val="006D4826"/>
    <w:rsid w:val="006D6C8A"/>
    <w:rsid w:val="006D7863"/>
    <w:rsid w:val="006D793B"/>
    <w:rsid w:val="006E1B7B"/>
    <w:rsid w:val="006E29EF"/>
    <w:rsid w:val="006E3FBC"/>
    <w:rsid w:val="006E6CEC"/>
    <w:rsid w:val="006F0A6B"/>
    <w:rsid w:val="006F2F79"/>
    <w:rsid w:val="00701B3E"/>
    <w:rsid w:val="00703370"/>
    <w:rsid w:val="00712AC2"/>
    <w:rsid w:val="00714006"/>
    <w:rsid w:val="00714656"/>
    <w:rsid w:val="0072220A"/>
    <w:rsid w:val="00722944"/>
    <w:rsid w:val="00725A4D"/>
    <w:rsid w:val="00726939"/>
    <w:rsid w:val="00736077"/>
    <w:rsid w:val="007371B1"/>
    <w:rsid w:val="00740326"/>
    <w:rsid w:val="00741BC7"/>
    <w:rsid w:val="00741F4A"/>
    <w:rsid w:val="00742A8D"/>
    <w:rsid w:val="00746037"/>
    <w:rsid w:val="0075281A"/>
    <w:rsid w:val="00755E39"/>
    <w:rsid w:val="0075626D"/>
    <w:rsid w:val="007562D7"/>
    <w:rsid w:val="00757157"/>
    <w:rsid w:val="00757238"/>
    <w:rsid w:val="0076376E"/>
    <w:rsid w:val="00764714"/>
    <w:rsid w:val="0076491B"/>
    <w:rsid w:val="0076616A"/>
    <w:rsid w:val="00771514"/>
    <w:rsid w:val="0077419B"/>
    <w:rsid w:val="00781AA3"/>
    <w:rsid w:val="00784D16"/>
    <w:rsid w:val="00785B17"/>
    <w:rsid w:val="0078781E"/>
    <w:rsid w:val="00790BE8"/>
    <w:rsid w:val="007914A1"/>
    <w:rsid w:val="007A1382"/>
    <w:rsid w:val="007B14E8"/>
    <w:rsid w:val="007B312F"/>
    <w:rsid w:val="007B3387"/>
    <w:rsid w:val="007B43DE"/>
    <w:rsid w:val="007B58F4"/>
    <w:rsid w:val="007B5905"/>
    <w:rsid w:val="007B638F"/>
    <w:rsid w:val="007D629A"/>
    <w:rsid w:val="007D72B3"/>
    <w:rsid w:val="007D73F2"/>
    <w:rsid w:val="007E21E9"/>
    <w:rsid w:val="007E2D16"/>
    <w:rsid w:val="007E444A"/>
    <w:rsid w:val="007E7500"/>
    <w:rsid w:val="007F07B6"/>
    <w:rsid w:val="007F0D75"/>
    <w:rsid w:val="007F49D6"/>
    <w:rsid w:val="007F682D"/>
    <w:rsid w:val="007F7568"/>
    <w:rsid w:val="00810098"/>
    <w:rsid w:val="00811F89"/>
    <w:rsid w:val="008147EE"/>
    <w:rsid w:val="00822588"/>
    <w:rsid w:val="00822CF6"/>
    <w:rsid w:val="00827B7B"/>
    <w:rsid w:val="00830131"/>
    <w:rsid w:val="00841F83"/>
    <w:rsid w:val="008425A6"/>
    <w:rsid w:val="00850161"/>
    <w:rsid w:val="008524BB"/>
    <w:rsid w:val="0085603D"/>
    <w:rsid w:val="00856B90"/>
    <w:rsid w:val="00857944"/>
    <w:rsid w:val="00857EEC"/>
    <w:rsid w:val="0086099C"/>
    <w:rsid w:val="008609C1"/>
    <w:rsid w:val="00861893"/>
    <w:rsid w:val="0086401E"/>
    <w:rsid w:val="00871682"/>
    <w:rsid w:val="008805DD"/>
    <w:rsid w:val="00882B2A"/>
    <w:rsid w:val="00884863"/>
    <w:rsid w:val="00885E49"/>
    <w:rsid w:val="00886A8A"/>
    <w:rsid w:val="00893BA9"/>
    <w:rsid w:val="00893D17"/>
    <w:rsid w:val="00896EFD"/>
    <w:rsid w:val="008A7CC5"/>
    <w:rsid w:val="008A7D9A"/>
    <w:rsid w:val="008B00FF"/>
    <w:rsid w:val="008B7ACA"/>
    <w:rsid w:val="008C32EA"/>
    <w:rsid w:val="008C5100"/>
    <w:rsid w:val="008C7BAC"/>
    <w:rsid w:val="008D028A"/>
    <w:rsid w:val="008D0F20"/>
    <w:rsid w:val="008D1F67"/>
    <w:rsid w:val="008D1FD3"/>
    <w:rsid w:val="008D7632"/>
    <w:rsid w:val="008E233D"/>
    <w:rsid w:val="008E736C"/>
    <w:rsid w:val="008E789D"/>
    <w:rsid w:val="008E7C21"/>
    <w:rsid w:val="008F467F"/>
    <w:rsid w:val="008F6756"/>
    <w:rsid w:val="0090254B"/>
    <w:rsid w:val="009133D7"/>
    <w:rsid w:val="00916DE1"/>
    <w:rsid w:val="00920D46"/>
    <w:rsid w:val="0092525B"/>
    <w:rsid w:val="00926E9C"/>
    <w:rsid w:val="00926EE4"/>
    <w:rsid w:val="00930325"/>
    <w:rsid w:val="009316AD"/>
    <w:rsid w:val="009346B6"/>
    <w:rsid w:val="00946DF0"/>
    <w:rsid w:val="009501FE"/>
    <w:rsid w:val="00951998"/>
    <w:rsid w:val="009521A9"/>
    <w:rsid w:val="009568F8"/>
    <w:rsid w:val="00960DB1"/>
    <w:rsid w:val="0096175C"/>
    <w:rsid w:val="00967D60"/>
    <w:rsid w:val="00973562"/>
    <w:rsid w:val="009769E5"/>
    <w:rsid w:val="00977675"/>
    <w:rsid w:val="00977AA4"/>
    <w:rsid w:val="00981651"/>
    <w:rsid w:val="00981AE6"/>
    <w:rsid w:val="00991BD9"/>
    <w:rsid w:val="00992FA1"/>
    <w:rsid w:val="0099536B"/>
    <w:rsid w:val="009A0DC8"/>
    <w:rsid w:val="009A1743"/>
    <w:rsid w:val="009A2F57"/>
    <w:rsid w:val="009A33E1"/>
    <w:rsid w:val="009A6529"/>
    <w:rsid w:val="009B2828"/>
    <w:rsid w:val="009B344F"/>
    <w:rsid w:val="009B437F"/>
    <w:rsid w:val="009C1F16"/>
    <w:rsid w:val="009C3240"/>
    <w:rsid w:val="009C3329"/>
    <w:rsid w:val="009C5600"/>
    <w:rsid w:val="009C5990"/>
    <w:rsid w:val="009C5D27"/>
    <w:rsid w:val="009D1007"/>
    <w:rsid w:val="009D25DC"/>
    <w:rsid w:val="009D2C10"/>
    <w:rsid w:val="009D4837"/>
    <w:rsid w:val="009D6CBA"/>
    <w:rsid w:val="009F2E28"/>
    <w:rsid w:val="009F5C94"/>
    <w:rsid w:val="009F6411"/>
    <w:rsid w:val="009F6666"/>
    <w:rsid w:val="009F6B9A"/>
    <w:rsid w:val="00A02440"/>
    <w:rsid w:val="00A03DF9"/>
    <w:rsid w:val="00A04C7B"/>
    <w:rsid w:val="00A04EEF"/>
    <w:rsid w:val="00A157ED"/>
    <w:rsid w:val="00A22B1D"/>
    <w:rsid w:val="00A25039"/>
    <w:rsid w:val="00A32A30"/>
    <w:rsid w:val="00A32C7D"/>
    <w:rsid w:val="00A34C41"/>
    <w:rsid w:val="00A37CA4"/>
    <w:rsid w:val="00A446EE"/>
    <w:rsid w:val="00A47703"/>
    <w:rsid w:val="00A477F1"/>
    <w:rsid w:val="00A50CE9"/>
    <w:rsid w:val="00A56F1A"/>
    <w:rsid w:val="00A6436C"/>
    <w:rsid w:val="00A674D5"/>
    <w:rsid w:val="00A70407"/>
    <w:rsid w:val="00A705F9"/>
    <w:rsid w:val="00A7235F"/>
    <w:rsid w:val="00A738AD"/>
    <w:rsid w:val="00A762BA"/>
    <w:rsid w:val="00A83BE7"/>
    <w:rsid w:val="00A90701"/>
    <w:rsid w:val="00A909A9"/>
    <w:rsid w:val="00A9410B"/>
    <w:rsid w:val="00A9549F"/>
    <w:rsid w:val="00AA22C5"/>
    <w:rsid w:val="00AA7EC5"/>
    <w:rsid w:val="00AB07C5"/>
    <w:rsid w:val="00AB2C95"/>
    <w:rsid w:val="00AB60F8"/>
    <w:rsid w:val="00AC04A6"/>
    <w:rsid w:val="00AC63ED"/>
    <w:rsid w:val="00AD085D"/>
    <w:rsid w:val="00AD2284"/>
    <w:rsid w:val="00AD5320"/>
    <w:rsid w:val="00AD5BC2"/>
    <w:rsid w:val="00AD5CBB"/>
    <w:rsid w:val="00AD660B"/>
    <w:rsid w:val="00AE2C0F"/>
    <w:rsid w:val="00AE3921"/>
    <w:rsid w:val="00AE3E66"/>
    <w:rsid w:val="00AF3EEB"/>
    <w:rsid w:val="00AF6CCD"/>
    <w:rsid w:val="00AF7925"/>
    <w:rsid w:val="00B06279"/>
    <w:rsid w:val="00B0653E"/>
    <w:rsid w:val="00B06CED"/>
    <w:rsid w:val="00B170F7"/>
    <w:rsid w:val="00B17B99"/>
    <w:rsid w:val="00B17EB3"/>
    <w:rsid w:val="00B22C9A"/>
    <w:rsid w:val="00B25070"/>
    <w:rsid w:val="00B257C5"/>
    <w:rsid w:val="00B25D1E"/>
    <w:rsid w:val="00B35997"/>
    <w:rsid w:val="00B37ECF"/>
    <w:rsid w:val="00B41633"/>
    <w:rsid w:val="00B43CC6"/>
    <w:rsid w:val="00B454D9"/>
    <w:rsid w:val="00B576D4"/>
    <w:rsid w:val="00B6075B"/>
    <w:rsid w:val="00B63843"/>
    <w:rsid w:val="00B67BDB"/>
    <w:rsid w:val="00B70B30"/>
    <w:rsid w:val="00B7102F"/>
    <w:rsid w:val="00B72CB9"/>
    <w:rsid w:val="00B72CD2"/>
    <w:rsid w:val="00B73210"/>
    <w:rsid w:val="00B756D7"/>
    <w:rsid w:val="00B81148"/>
    <w:rsid w:val="00B8276D"/>
    <w:rsid w:val="00B831C0"/>
    <w:rsid w:val="00B87B6A"/>
    <w:rsid w:val="00B90159"/>
    <w:rsid w:val="00B9327D"/>
    <w:rsid w:val="00B95455"/>
    <w:rsid w:val="00BA100A"/>
    <w:rsid w:val="00BA2EE0"/>
    <w:rsid w:val="00BA6409"/>
    <w:rsid w:val="00BB170D"/>
    <w:rsid w:val="00BB2CA8"/>
    <w:rsid w:val="00BB341C"/>
    <w:rsid w:val="00BB3FD8"/>
    <w:rsid w:val="00BB7DA2"/>
    <w:rsid w:val="00BC16AF"/>
    <w:rsid w:val="00BC7438"/>
    <w:rsid w:val="00BC79C4"/>
    <w:rsid w:val="00BD2757"/>
    <w:rsid w:val="00BD3D8A"/>
    <w:rsid w:val="00BD577C"/>
    <w:rsid w:val="00BD6D14"/>
    <w:rsid w:val="00BD6FEA"/>
    <w:rsid w:val="00BD7700"/>
    <w:rsid w:val="00BE00BC"/>
    <w:rsid w:val="00BF5D0B"/>
    <w:rsid w:val="00C0047E"/>
    <w:rsid w:val="00C029B4"/>
    <w:rsid w:val="00C037DB"/>
    <w:rsid w:val="00C0632E"/>
    <w:rsid w:val="00C06F63"/>
    <w:rsid w:val="00C074CB"/>
    <w:rsid w:val="00C07CBD"/>
    <w:rsid w:val="00C11E48"/>
    <w:rsid w:val="00C14B44"/>
    <w:rsid w:val="00C24056"/>
    <w:rsid w:val="00C24BF5"/>
    <w:rsid w:val="00C36D88"/>
    <w:rsid w:val="00C404CA"/>
    <w:rsid w:val="00C46331"/>
    <w:rsid w:val="00C46358"/>
    <w:rsid w:val="00C46F5A"/>
    <w:rsid w:val="00C47DA3"/>
    <w:rsid w:val="00C52A38"/>
    <w:rsid w:val="00C53C19"/>
    <w:rsid w:val="00C576E1"/>
    <w:rsid w:val="00C642DF"/>
    <w:rsid w:val="00C73DF8"/>
    <w:rsid w:val="00C76B54"/>
    <w:rsid w:val="00C770D9"/>
    <w:rsid w:val="00C82726"/>
    <w:rsid w:val="00C83EFB"/>
    <w:rsid w:val="00C9180D"/>
    <w:rsid w:val="00C91873"/>
    <w:rsid w:val="00C9187A"/>
    <w:rsid w:val="00C94C06"/>
    <w:rsid w:val="00C94C96"/>
    <w:rsid w:val="00C95253"/>
    <w:rsid w:val="00CA0225"/>
    <w:rsid w:val="00CA0CFC"/>
    <w:rsid w:val="00CA64E0"/>
    <w:rsid w:val="00CA7957"/>
    <w:rsid w:val="00CC04D3"/>
    <w:rsid w:val="00CD39A2"/>
    <w:rsid w:val="00CD4BF3"/>
    <w:rsid w:val="00CD79C8"/>
    <w:rsid w:val="00CD7D53"/>
    <w:rsid w:val="00CE3E5E"/>
    <w:rsid w:val="00CE578C"/>
    <w:rsid w:val="00CE6ADA"/>
    <w:rsid w:val="00CF01C8"/>
    <w:rsid w:val="00CF0A4D"/>
    <w:rsid w:val="00CF0A87"/>
    <w:rsid w:val="00CF1712"/>
    <w:rsid w:val="00CF5DE6"/>
    <w:rsid w:val="00CF5FDC"/>
    <w:rsid w:val="00D038D7"/>
    <w:rsid w:val="00D03A61"/>
    <w:rsid w:val="00D04590"/>
    <w:rsid w:val="00D07EB5"/>
    <w:rsid w:val="00D11990"/>
    <w:rsid w:val="00D174B0"/>
    <w:rsid w:val="00D21913"/>
    <w:rsid w:val="00D26896"/>
    <w:rsid w:val="00D27045"/>
    <w:rsid w:val="00D315CF"/>
    <w:rsid w:val="00D3276C"/>
    <w:rsid w:val="00D33DAC"/>
    <w:rsid w:val="00D36266"/>
    <w:rsid w:val="00D36AD0"/>
    <w:rsid w:val="00D413FC"/>
    <w:rsid w:val="00D43111"/>
    <w:rsid w:val="00D435C7"/>
    <w:rsid w:val="00D43D98"/>
    <w:rsid w:val="00D47450"/>
    <w:rsid w:val="00D509FF"/>
    <w:rsid w:val="00D510E3"/>
    <w:rsid w:val="00D62A84"/>
    <w:rsid w:val="00D84D46"/>
    <w:rsid w:val="00D8705F"/>
    <w:rsid w:val="00DA1EEA"/>
    <w:rsid w:val="00DB0E52"/>
    <w:rsid w:val="00DB10DD"/>
    <w:rsid w:val="00DB11A2"/>
    <w:rsid w:val="00DB3D3C"/>
    <w:rsid w:val="00DB780C"/>
    <w:rsid w:val="00DB7E4B"/>
    <w:rsid w:val="00DC14B4"/>
    <w:rsid w:val="00DC2076"/>
    <w:rsid w:val="00DC2411"/>
    <w:rsid w:val="00DD0AE9"/>
    <w:rsid w:val="00DD0B2A"/>
    <w:rsid w:val="00DD46DE"/>
    <w:rsid w:val="00DD4F62"/>
    <w:rsid w:val="00DD5588"/>
    <w:rsid w:val="00DE10E9"/>
    <w:rsid w:val="00DE59EB"/>
    <w:rsid w:val="00DF403F"/>
    <w:rsid w:val="00DF5A4F"/>
    <w:rsid w:val="00E00CCB"/>
    <w:rsid w:val="00E035B2"/>
    <w:rsid w:val="00E03876"/>
    <w:rsid w:val="00E0473C"/>
    <w:rsid w:val="00E060DD"/>
    <w:rsid w:val="00E06F35"/>
    <w:rsid w:val="00E10D28"/>
    <w:rsid w:val="00E16F33"/>
    <w:rsid w:val="00E20EA3"/>
    <w:rsid w:val="00E2271A"/>
    <w:rsid w:val="00E23886"/>
    <w:rsid w:val="00E24451"/>
    <w:rsid w:val="00E27C05"/>
    <w:rsid w:val="00E31F82"/>
    <w:rsid w:val="00E35673"/>
    <w:rsid w:val="00E407FE"/>
    <w:rsid w:val="00E42540"/>
    <w:rsid w:val="00E45BF0"/>
    <w:rsid w:val="00E5386F"/>
    <w:rsid w:val="00E53F39"/>
    <w:rsid w:val="00E54DA6"/>
    <w:rsid w:val="00E61827"/>
    <w:rsid w:val="00E643F1"/>
    <w:rsid w:val="00E666A7"/>
    <w:rsid w:val="00E76B08"/>
    <w:rsid w:val="00E8586C"/>
    <w:rsid w:val="00E90422"/>
    <w:rsid w:val="00E919CA"/>
    <w:rsid w:val="00E91CEE"/>
    <w:rsid w:val="00E92E54"/>
    <w:rsid w:val="00EA02EB"/>
    <w:rsid w:val="00EA4D9E"/>
    <w:rsid w:val="00EA6F3D"/>
    <w:rsid w:val="00EB64C6"/>
    <w:rsid w:val="00EB650F"/>
    <w:rsid w:val="00EC09C2"/>
    <w:rsid w:val="00EC1DAA"/>
    <w:rsid w:val="00EC6E28"/>
    <w:rsid w:val="00EC7132"/>
    <w:rsid w:val="00ED0A18"/>
    <w:rsid w:val="00ED17FF"/>
    <w:rsid w:val="00ED24AE"/>
    <w:rsid w:val="00ED4772"/>
    <w:rsid w:val="00ED4EA6"/>
    <w:rsid w:val="00EE1A63"/>
    <w:rsid w:val="00EE69E0"/>
    <w:rsid w:val="00EF0DC3"/>
    <w:rsid w:val="00EF1FB8"/>
    <w:rsid w:val="00EF4BEE"/>
    <w:rsid w:val="00EF5B34"/>
    <w:rsid w:val="00F05A9E"/>
    <w:rsid w:val="00F05B7C"/>
    <w:rsid w:val="00F05FF5"/>
    <w:rsid w:val="00F10FDB"/>
    <w:rsid w:val="00F13E36"/>
    <w:rsid w:val="00F16D0B"/>
    <w:rsid w:val="00F17625"/>
    <w:rsid w:val="00F27B40"/>
    <w:rsid w:val="00F41134"/>
    <w:rsid w:val="00F45B7B"/>
    <w:rsid w:val="00F5199B"/>
    <w:rsid w:val="00F524EB"/>
    <w:rsid w:val="00F54352"/>
    <w:rsid w:val="00F543F9"/>
    <w:rsid w:val="00F6136D"/>
    <w:rsid w:val="00F618B5"/>
    <w:rsid w:val="00F64551"/>
    <w:rsid w:val="00F75D3F"/>
    <w:rsid w:val="00F80601"/>
    <w:rsid w:val="00F86F48"/>
    <w:rsid w:val="00F87A82"/>
    <w:rsid w:val="00F91B1F"/>
    <w:rsid w:val="00F92C91"/>
    <w:rsid w:val="00F94A43"/>
    <w:rsid w:val="00F95B1B"/>
    <w:rsid w:val="00F97886"/>
    <w:rsid w:val="00FA21DD"/>
    <w:rsid w:val="00FA36EB"/>
    <w:rsid w:val="00FA3DC8"/>
    <w:rsid w:val="00FB54FC"/>
    <w:rsid w:val="00FB6713"/>
    <w:rsid w:val="00FC0B3A"/>
    <w:rsid w:val="00FC1481"/>
    <w:rsid w:val="00FC4D70"/>
    <w:rsid w:val="00FC5159"/>
    <w:rsid w:val="00FC5167"/>
    <w:rsid w:val="00FC5B82"/>
    <w:rsid w:val="00FD1D81"/>
    <w:rsid w:val="00FD56A9"/>
    <w:rsid w:val="00FE2F1D"/>
    <w:rsid w:val="00FE556C"/>
    <w:rsid w:val="00FE5BD1"/>
    <w:rsid w:val="00FE682D"/>
    <w:rsid w:val="00FE7F8E"/>
    <w:rsid w:val="00FF1228"/>
    <w:rsid w:val="00FF420C"/>
    <w:rsid w:val="00FF5DB9"/>
    <w:rsid w:val="00FF608F"/>
    <w:rsid w:val="023E865C"/>
    <w:rsid w:val="06EE07FC"/>
    <w:rsid w:val="0F49CEAB"/>
    <w:rsid w:val="0F8CFBB3"/>
    <w:rsid w:val="1101B022"/>
    <w:rsid w:val="16174B8B"/>
    <w:rsid w:val="169EA607"/>
    <w:rsid w:val="16D96A2B"/>
    <w:rsid w:val="1AB4D324"/>
    <w:rsid w:val="1EEB9D8A"/>
    <w:rsid w:val="1F8E640A"/>
    <w:rsid w:val="21C284BC"/>
    <w:rsid w:val="224DAD12"/>
    <w:rsid w:val="2403F451"/>
    <w:rsid w:val="2A8DB8BE"/>
    <w:rsid w:val="2FCEA2BD"/>
    <w:rsid w:val="31C2A69E"/>
    <w:rsid w:val="3616D967"/>
    <w:rsid w:val="3881C3DB"/>
    <w:rsid w:val="3A5E0C91"/>
    <w:rsid w:val="43DB7F8B"/>
    <w:rsid w:val="4ED1ED71"/>
    <w:rsid w:val="5463AABD"/>
    <w:rsid w:val="5D005A75"/>
    <w:rsid w:val="5E3F3A7A"/>
    <w:rsid w:val="5EB965EB"/>
    <w:rsid w:val="622578AB"/>
    <w:rsid w:val="680D98C2"/>
    <w:rsid w:val="6A214C70"/>
    <w:rsid w:val="6C400130"/>
    <w:rsid w:val="78885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D58855"/>
  <w15:chartTrackingRefBased/>
  <w15:docId w15:val="{946298E4-9C47-4FA4-8D91-0DAEE5E02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2944"/>
    <w:pPr>
      <w:spacing w:before="120" w:after="120" w:line="276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19F4"/>
    <w:pPr>
      <w:keepNext/>
      <w:keepLines/>
      <w:spacing w:before="1440" w:after="240"/>
      <w:outlineLvl w:val="0"/>
    </w:pPr>
    <w:rPr>
      <w:rFonts w:eastAsiaTheme="majorEastAsia" w:cs="Arial"/>
      <w:b/>
      <w:bCs/>
      <w:color w:val="1E1544" w:themeColor="text1"/>
      <w:sz w:val="60"/>
      <w:szCs w:val="6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22631"/>
    <w:pPr>
      <w:keepNext/>
      <w:keepLines/>
      <w:spacing w:before="240"/>
      <w:outlineLvl w:val="1"/>
    </w:pPr>
    <w:rPr>
      <w:rFonts w:eastAsiaTheme="majorEastAsia" w:cstheme="majorBidi"/>
      <w:b/>
      <w:color w:val="1E1544" w:themeColor="text1"/>
      <w:sz w:val="32"/>
      <w:szCs w:val="2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76491B"/>
    <w:pPr>
      <w:outlineLvl w:val="2"/>
    </w:pPr>
    <w:rPr>
      <w:sz w:val="28"/>
      <w:szCs w:val="24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76491B"/>
    <w:pPr>
      <w:outlineLvl w:val="3"/>
    </w:pPr>
    <w:rPr>
      <w:sz w:val="24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8537B"/>
    <w:pPr>
      <w:keepNext/>
      <w:keepLines/>
      <w:spacing w:before="40" w:after="0"/>
      <w:outlineLvl w:val="4"/>
    </w:pPr>
    <w:rPr>
      <w:rFonts w:eastAsiaTheme="majorEastAsia" w:cstheme="majorBidi"/>
      <w:color w:val="1E1544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19F4"/>
    <w:rPr>
      <w:rFonts w:ascii="Arial" w:eastAsiaTheme="majorEastAsia" w:hAnsi="Arial" w:cs="Arial"/>
      <w:b/>
      <w:bCs/>
      <w:color w:val="1E1544" w:themeColor="text1"/>
      <w:sz w:val="60"/>
      <w:szCs w:val="60"/>
    </w:rPr>
  </w:style>
  <w:style w:type="paragraph" w:styleId="NoSpacing">
    <w:name w:val="No Spacing"/>
    <w:uiPriority w:val="1"/>
    <w:qFormat/>
    <w:rsid w:val="00C9187A"/>
    <w:pPr>
      <w:spacing w:line="276" w:lineRule="auto"/>
    </w:pPr>
    <w:rPr>
      <w:rFonts w:ascii="Arial" w:hAnsi="Arial"/>
    </w:rPr>
  </w:style>
  <w:style w:type="character" w:customStyle="1" w:styleId="Heading2Char">
    <w:name w:val="Heading 2 Char"/>
    <w:basedOn w:val="DefaultParagraphFont"/>
    <w:link w:val="Heading2"/>
    <w:uiPriority w:val="9"/>
    <w:rsid w:val="00422631"/>
    <w:rPr>
      <w:rFonts w:ascii="Arial" w:eastAsiaTheme="majorEastAsia" w:hAnsi="Arial" w:cstheme="majorBidi"/>
      <w:b/>
      <w:color w:val="1E1544" w:themeColor="text1"/>
      <w:sz w:val="32"/>
      <w:szCs w:val="26"/>
    </w:rPr>
  </w:style>
  <w:style w:type="paragraph" w:styleId="ListParagraph">
    <w:name w:val="List Paragraph"/>
    <w:basedOn w:val="Normal"/>
    <w:uiPriority w:val="34"/>
    <w:qFormat/>
    <w:rsid w:val="00C9187A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76491B"/>
    <w:rPr>
      <w:rFonts w:ascii="Arial" w:eastAsiaTheme="majorEastAsia" w:hAnsi="Arial" w:cstheme="majorBidi"/>
      <w:b/>
      <w:color w:val="1E1544" w:themeColor="text1"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76491B"/>
    <w:rPr>
      <w:rFonts w:ascii="Arial" w:eastAsiaTheme="majorEastAsia" w:hAnsi="Arial" w:cstheme="majorBidi"/>
      <w:b/>
      <w:color w:val="1E1544" w:themeColor="text1"/>
      <w:szCs w:val="22"/>
    </w:rPr>
  </w:style>
  <w:style w:type="paragraph" w:styleId="Header">
    <w:name w:val="header"/>
    <w:basedOn w:val="Normal"/>
    <w:link w:val="HeaderChar"/>
    <w:uiPriority w:val="99"/>
    <w:unhideWhenUsed/>
    <w:rsid w:val="0076491B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491B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76491B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491B"/>
    <w:rPr>
      <w:rFonts w:ascii="Arial" w:hAnsi="Arial"/>
    </w:rPr>
  </w:style>
  <w:style w:type="paragraph" w:customStyle="1" w:styleId="Introduction">
    <w:name w:val="Introduction"/>
    <w:basedOn w:val="Normal"/>
    <w:qFormat/>
    <w:rsid w:val="009B2828"/>
    <w:pPr>
      <w:spacing w:before="0"/>
    </w:pPr>
    <w:rPr>
      <w:color w:val="1E1544" w:themeColor="text1"/>
      <w:sz w:val="32"/>
      <w:szCs w:val="32"/>
    </w:rPr>
  </w:style>
  <w:style w:type="character" w:customStyle="1" w:styleId="Heading5Char">
    <w:name w:val="Heading 5 Char"/>
    <w:basedOn w:val="DefaultParagraphFont"/>
    <w:link w:val="Heading5"/>
    <w:uiPriority w:val="9"/>
    <w:rsid w:val="0018537B"/>
    <w:rPr>
      <w:rFonts w:ascii="Arial" w:eastAsiaTheme="majorEastAsia" w:hAnsi="Arial" w:cstheme="majorBidi"/>
      <w:color w:val="1E1544" w:themeColor="text1"/>
    </w:rPr>
  </w:style>
  <w:style w:type="table" w:styleId="TableGrid">
    <w:name w:val="Table Grid"/>
    <w:aliases w:val="Aged Care"/>
    <w:basedOn w:val="TableNormal"/>
    <w:uiPriority w:val="39"/>
    <w:rsid w:val="008F467F"/>
    <w:pPr>
      <w:spacing w:after="240"/>
    </w:pPr>
    <w:rPr>
      <w:rFonts w:ascii="Arial" w:hAnsi="Arial"/>
    </w:rPr>
    <w:tblPr>
      <w:tblBorders>
        <w:top w:val="single" w:sz="4" w:space="0" w:color="2AB1BB" w:themeColor="accent1"/>
        <w:bottom w:val="single" w:sz="4" w:space="0" w:color="2AB1BB" w:themeColor="accent1"/>
        <w:insideH w:val="single" w:sz="4" w:space="0" w:color="2AB1BB" w:themeColor="accent1"/>
      </w:tblBorders>
    </w:tblPr>
    <w:trPr>
      <w:cantSplit/>
    </w:trPr>
    <w:tcPr>
      <w:shd w:val="clear" w:color="auto" w:fill="auto"/>
    </w:tcPr>
    <w:tblStylePr w:type="firstRow">
      <w:rPr>
        <w:rFonts w:ascii="Arial" w:hAnsi="Arial"/>
        <w:b/>
        <w:sz w:val="24"/>
      </w:rPr>
    </w:tblStylePr>
  </w:style>
  <w:style w:type="table" w:styleId="GridTable1Light">
    <w:name w:val="Grid Table 1 Light"/>
    <w:basedOn w:val="TableNormal"/>
    <w:uiPriority w:val="46"/>
    <w:rsid w:val="0018537B"/>
    <w:tblPr>
      <w:tblStyleRowBandSize w:val="1"/>
      <w:tblStyleColBandSize w:val="1"/>
      <w:tblBorders>
        <w:top w:val="single" w:sz="4" w:space="0" w:color="8E7ED7" w:themeColor="text1" w:themeTint="66"/>
        <w:bottom w:val="single" w:sz="4" w:space="0" w:color="8E7ED7" w:themeColor="text1" w:themeTint="66"/>
        <w:insideH w:val="single" w:sz="4" w:space="0" w:color="8E7ED7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573EC3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73EC3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18537B"/>
    <w:rPr>
      <w:rFonts w:ascii="Arial" w:hAnsi="Arial"/>
    </w:rPr>
    <w:tblPr>
      <w:tblStyleRowBandSize w:val="1"/>
      <w:tblStyleColBandSize w:val="1"/>
      <w:tblBorders>
        <w:top w:val="single" w:sz="4" w:space="0" w:color="A3E5EA" w:themeColor="accent1" w:themeTint="66"/>
        <w:bottom w:val="single" w:sz="4" w:space="0" w:color="A3E5EA" w:themeColor="accent1" w:themeTint="66"/>
        <w:insideH w:val="single" w:sz="4" w:space="0" w:color="A3E5E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75D8E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5D8E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Quote">
    <w:name w:val="Quote"/>
    <w:basedOn w:val="Normal"/>
    <w:next w:val="Normal"/>
    <w:link w:val="QuoteChar"/>
    <w:uiPriority w:val="29"/>
    <w:qFormat/>
    <w:rsid w:val="00AC04A6"/>
    <w:pPr>
      <w:spacing w:before="200" w:after="160"/>
      <w:ind w:left="864" w:right="864"/>
      <w:jc w:val="center"/>
    </w:pPr>
    <w:rPr>
      <w:i/>
      <w:iCs/>
      <w:color w:val="412E94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C04A6"/>
    <w:rPr>
      <w:rFonts w:ascii="Arial" w:hAnsi="Arial"/>
      <w:i/>
      <w:iCs/>
      <w:color w:val="412E94" w:themeColor="text1" w:themeTint="BF"/>
    </w:rPr>
  </w:style>
  <w:style w:type="paragraph" w:styleId="IntenseQuote">
    <w:name w:val="Intense Quote"/>
    <w:aliases w:val="Boxed text Heading"/>
    <w:basedOn w:val="Normal"/>
    <w:next w:val="Normal"/>
    <w:link w:val="IntenseQuoteChar"/>
    <w:uiPriority w:val="30"/>
    <w:qFormat/>
    <w:rsid w:val="00AC04A6"/>
    <w:pPr>
      <w:pBdr>
        <w:top w:val="single" w:sz="4" w:space="10" w:color="2AB1BB" w:themeColor="accent1"/>
        <w:left w:val="single" w:sz="4" w:space="4" w:color="2AB1BB" w:themeColor="accent1"/>
        <w:bottom w:val="single" w:sz="4" w:space="10" w:color="2AB1BB" w:themeColor="accent1"/>
        <w:right w:val="single" w:sz="4" w:space="4" w:color="2AB1BB" w:themeColor="accent1"/>
      </w:pBdr>
      <w:ind w:left="862" w:right="862"/>
    </w:pPr>
    <w:rPr>
      <w:b/>
      <w:iCs/>
    </w:rPr>
  </w:style>
  <w:style w:type="character" w:customStyle="1" w:styleId="IntenseQuoteChar">
    <w:name w:val="Intense Quote Char"/>
    <w:aliases w:val="Boxed text Heading Char"/>
    <w:basedOn w:val="DefaultParagraphFont"/>
    <w:link w:val="IntenseQuote"/>
    <w:uiPriority w:val="30"/>
    <w:rsid w:val="00AC04A6"/>
    <w:rPr>
      <w:rFonts w:ascii="Arial" w:hAnsi="Arial"/>
      <w:b/>
      <w:iCs/>
    </w:rPr>
  </w:style>
  <w:style w:type="paragraph" w:customStyle="1" w:styleId="boxtext">
    <w:name w:val="box text"/>
    <w:basedOn w:val="IntenseQuote"/>
    <w:qFormat/>
    <w:rsid w:val="00AC04A6"/>
    <w:rPr>
      <w:b w:val="0"/>
      <w:bCs/>
    </w:rPr>
  </w:style>
  <w:style w:type="paragraph" w:customStyle="1" w:styleId="Boxtexthead">
    <w:name w:val="Box text head"/>
    <w:basedOn w:val="IntenseQuote"/>
    <w:qFormat/>
    <w:rsid w:val="00AC04A6"/>
  </w:style>
  <w:style w:type="character" w:styleId="IntenseEmphasis">
    <w:name w:val="Intense Emphasis"/>
    <w:basedOn w:val="DefaultParagraphFont"/>
    <w:uiPriority w:val="21"/>
    <w:qFormat/>
    <w:rsid w:val="008F467F"/>
    <w:rPr>
      <w:i/>
      <w:iCs/>
      <w:color w:val="2AB1BB" w:themeColor="accent1"/>
    </w:rPr>
  </w:style>
  <w:style w:type="paragraph" w:styleId="NormalWeb">
    <w:name w:val="Normal (Web)"/>
    <w:basedOn w:val="Normal"/>
    <w:uiPriority w:val="99"/>
    <w:unhideWhenUsed/>
    <w:rsid w:val="00E91CEE"/>
    <w:pPr>
      <w:spacing w:before="100" w:beforeAutospacing="1" w:after="100" w:afterAutospacing="1" w:line="240" w:lineRule="auto"/>
    </w:pPr>
    <w:rPr>
      <w:rFonts w:eastAsia="Times New Roman" w:cs="Times New Roman"/>
      <w:u w:val="single"/>
      <w:lang w:eastAsia="en-AU"/>
    </w:rPr>
  </w:style>
  <w:style w:type="character" w:styleId="Hyperlink">
    <w:name w:val="Hyperlink"/>
    <w:basedOn w:val="DefaultParagraphFont"/>
    <w:uiPriority w:val="99"/>
    <w:unhideWhenUsed/>
    <w:rsid w:val="00E91CEE"/>
    <w:rPr>
      <w:color w:val="1E154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1CEE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D045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04590"/>
    <w:pPr>
      <w:spacing w:before="0" w:after="16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04590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3D17"/>
    <w:pPr>
      <w:spacing w:before="120" w:after="120"/>
    </w:pPr>
    <w:rPr>
      <w:rFonts w:ascii="Arial" w:hAnsi="Arial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3D17"/>
    <w:rPr>
      <w:rFonts w:ascii="Arial" w:hAnsi="Arial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10EB5"/>
    <w:rPr>
      <w:color w:val="6D6D70" w:themeColor="followedHyperlink"/>
      <w:u w:val="single"/>
    </w:rPr>
  </w:style>
  <w:style w:type="paragraph" w:styleId="Revision">
    <w:name w:val="Revision"/>
    <w:hidden/>
    <w:uiPriority w:val="99"/>
    <w:semiHidden/>
    <w:rsid w:val="002C7AFE"/>
    <w:rPr>
      <w:rFonts w:ascii="Arial" w:hAnsi="Arial"/>
    </w:rPr>
  </w:style>
  <w:style w:type="paragraph" w:customStyle="1" w:styleId="TableParagraph">
    <w:name w:val="Table Paragraph"/>
    <w:basedOn w:val="Normal"/>
    <w:uiPriority w:val="1"/>
    <w:qFormat/>
    <w:rsid w:val="00A90701"/>
    <w:pPr>
      <w:widowControl w:val="0"/>
      <w:autoSpaceDE w:val="0"/>
      <w:autoSpaceDN w:val="0"/>
      <w:spacing w:after="0" w:line="240" w:lineRule="auto"/>
      <w:ind w:left="109" w:right="12"/>
    </w:pPr>
    <w:rPr>
      <w:rFonts w:eastAsia="Arial" w:cs="Arial"/>
      <w:sz w:val="22"/>
      <w:szCs w:val="22"/>
      <w:lang w:val="en-US"/>
    </w:rPr>
  </w:style>
  <w:style w:type="paragraph" w:customStyle="1" w:styleId="Factsheetbodytext">
    <w:name w:val="Fact sheet body text"/>
    <w:basedOn w:val="Normal"/>
    <w:link w:val="FactsheetbodytextChar"/>
    <w:qFormat/>
    <w:rsid w:val="000C0C7E"/>
    <w:rPr>
      <w:color w:val="1E1544" w:themeColor="text1"/>
    </w:rPr>
  </w:style>
  <w:style w:type="character" w:customStyle="1" w:styleId="FactsheetbodytextChar">
    <w:name w:val="Fact sheet body text Char"/>
    <w:basedOn w:val="DefaultParagraphFont"/>
    <w:link w:val="Factsheetbodytext"/>
    <w:rsid w:val="000C0C7E"/>
    <w:rPr>
      <w:rFonts w:ascii="Arial" w:hAnsi="Arial"/>
      <w:color w:val="1E1544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ealth.gov.au/resources/publications/service-level-care-minutes-performance-in-residential-aged-care-from-october-2023" TargetMode="External"/><Relationship Id="rId18" Type="http://schemas.openxmlformats.org/officeDocument/2006/relationships/image" Target="media/image2.emf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myagedcare.gov.au/find-a-provider" TargetMode="External"/><Relationship Id="rId17" Type="http://schemas.openxmlformats.org/officeDocument/2006/relationships/image" Target="media/image1.emf"/><Relationship Id="rId2" Type="http://schemas.openxmlformats.org/officeDocument/2006/relationships/customXml" Target="../customXml/item2.xml"/><Relationship Id="rId16" Type="http://schemas.openxmlformats.org/officeDocument/2006/relationships/hyperlink" Target="https://www.agedcarequality.gov.au/making-complaint" TargetMode="External"/><Relationship Id="rId20" Type="http://schemas.openxmlformats.org/officeDocument/2006/relationships/image" Target="media/image4.emf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ealth.gov.au/resources/collections/care-minutes-and-247-registered-nurse-responsibility-resources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ANACCReportingAssessments@health.gov.au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3.emf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ealth.gov.au/topics/aged-care-workforce/what-were-doing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mbaj\AppData\Local\Microsoft\Windows\INetCache\Content.Outlook\Y02VLQZX\247%20RN%20consumer%20fact%20sheet%20FINAL%20version%20SK%20comments%20v2%20(002).dotx" TargetMode="External"/></Relationships>
</file>

<file path=word/theme/theme1.xml><?xml version="1.0" encoding="utf-8"?>
<a:theme xmlns:a="http://schemas.openxmlformats.org/drawingml/2006/main" name="Office Theme 2013 - 2022">
  <a:themeElements>
    <a:clrScheme name="AGEDCARE">
      <a:dk1>
        <a:srgbClr val="1E1544"/>
      </a:dk1>
      <a:lt1>
        <a:srgbClr val="F1F2F2"/>
      </a:lt1>
      <a:dk2>
        <a:srgbClr val="1E1545"/>
      </a:dk2>
      <a:lt2>
        <a:srgbClr val="F1F2F2"/>
      </a:lt2>
      <a:accent1>
        <a:srgbClr val="2AB1BB"/>
      </a:accent1>
      <a:accent2>
        <a:srgbClr val="78BE43"/>
      </a:accent2>
      <a:accent3>
        <a:srgbClr val="8C59A5"/>
      </a:accent3>
      <a:accent4>
        <a:srgbClr val="DA576C"/>
      </a:accent4>
      <a:accent5>
        <a:srgbClr val="F2692B"/>
      </a:accent5>
      <a:accent6>
        <a:srgbClr val="F3B223"/>
      </a:accent6>
      <a:hlink>
        <a:srgbClr val="1E1545"/>
      </a:hlink>
      <a:folHlink>
        <a:srgbClr val="6D6D7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CBC94E77987C41993F439068FD1049" ma:contentTypeVersion="13" ma:contentTypeDescription="Create a new document." ma:contentTypeScope="" ma:versionID="26e18a671da00c5858ce6fada515e972">
  <xsd:schema xmlns:xsd="http://www.w3.org/2001/XMLSchema" xmlns:xs="http://www.w3.org/2001/XMLSchema" xmlns:p="http://schemas.microsoft.com/office/2006/metadata/properties" xmlns:ns2="b1b56ecb-a70b-4ee8-ac17-06b72cc19e6e" xmlns:ns3="0248287d-23c7-4a2a-a3e0-c0447c1b254b" targetNamespace="http://schemas.microsoft.com/office/2006/metadata/properties" ma:root="true" ma:fieldsID="10aeebd942d84997cd5deb6fd7bcae8a" ns2:_="" ns3:_="">
    <xsd:import namespace="b1b56ecb-a70b-4ee8-ac17-06b72cc19e6e"/>
    <xsd:import namespace="0248287d-23c7-4a2a-a3e0-c0447c1b25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b56ecb-a70b-4ee8-ac17-06b72cc19e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48287d-23c7-4a2a-a3e0-c0447c1b254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e80bcdcb-5d35-4cfa-b459-3cbb3cdeb293}" ma:internalName="TaxCatchAll" ma:showField="CatchAllData" ma:web="0248287d-23c7-4a2a-a3e0-c0447c1b25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248287d-23c7-4a2a-a3e0-c0447c1b254b" xsi:nil="true"/>
    <SharedWithUsers xmlns="0248287d-23c7-4a2a-a3e0-c0447c1b254b">
      <UserInfo>
        <DisplayName>MELVILLE, Charlotte</DisplayName>
        <AccountId>93</AccountId>
        <AccountType/>
      </UserInfo>
      <UserInfo>
        <DisplayName>HENKEL, Jasmine</DisplayName>
        <AccountId>30</AccountId>
        <AccountType/>
      </UserInfo>
      <UserInfo>
        <DisplayName>PHILBRICK, Penny</DisplayName>
        <AccountId>43</AccountId>
        <AccountType/>
      </UserInfo>
      <UserInfo>
        <DisplayName>SPRINGETT, Meaghan</DisplayName>
        <AccountId>253</AccountId>
        <AccountType/>
      </UserInfo>
    </SharedWithUsers>
    <lcf76f155ced4ddcb4097134ff3c332f xmlns="b1b56ecb-a70b-4ee8-ac17-06b72cc19e6e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BBF3291-9B48-0A45-B0DA-D92CB654D19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6C53269-3FC3-475F-B986-0D94FC17B864}"/>
</file>

<file path=customXml/itemProps3.xml><?xml version="1.0" encoding="utf-8"?>
<ds:datastoreItem xmlns:ds="http://schemas.openxmlformats.org/officeDocument/2006/customXml" ds:itemID="{C40E2362-356C-4CDA-9392-C485AD76B771}">
  <ds:schemaRefs>
    <ds:schemaRef ds:uri="http://schemas.microsoft.com/office/2006/metadata/properties"/>
    <ds:schemaRef ds:uri="http://schemas.microsoft.com/office/infopath/2007/PartnerControls"/>
    <ds:schemaRef ds:uri="0248287d-23c7-4a2a-a3e0-c0447c1b254b"/>
    <ds:schemaRef ds:uri="12f7b466-49fa-4efd-8558-afd11113d64c"/>
  </ds:schemaRefs>
</ds:datastoreItem>
</file>

<file path=customXml/itemProps4.xml><?xml version="1.0" encoding="utf-8"?>
<ds:datastoreItem xmlns:ds="http://schemas.openxmlformats.org/officeDocument/2006/customXml" ds:itemID="{12482C8F-E0B2-481F-A178-9FE4AA0C5F6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C:\Users\lombaj\AppData\Local\Microsoft\Windows\INetCache\Content.Outlook\Y02VLQZX\247 RN consumer fact sheet FINAL version SK comments v2 (002).dotx</Template>
  <TotalTime>15</TotalTime>
  <Pages>2</Pages>
  <Words>671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Care minutes in aged care homes</vt:lpstr>
    </vt:vector>
  </TitlesOfParts>
  <Company/>
  <LinksUpToDate>false</LinksUpToDate>
  <CharactersWithSpaces>4488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Care minutes in aged care homes</dc:title>
  <dc:subject>Aged Care</dc:subject>
  <dc:creator>Australian Government Department of Health and Aged Care</dc:creator>
  <cp:lastModifiedBy>Inma Cortes</cp:lastModifiedBy>
  <cp:revision>8</cp:revision>
  <dcterms:created xsi:type="dcterms:W3CDTF">2025-03-24T00:38:00Z</dcterms:created>
  <dcterms:modified xsi:type="dcterms:W3CDTF">2025-03-31T04:09:00Z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0x01010006CBC94E77987C41993F439068FD1049</vt:lpwstr>
  </property>
  <property fmtid="{D5CDD505-2E9C-101B-9397-08002B2CF9AE}" pid="3" name="MediaServiceImageTags">
    <vt:lpwstr/>
  </property>
</Properties>
</file>