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BE97F" w14:textId="77777777" w:rsidR="003619F4" w:rsidRPr="006D37FE" w:rsidRDefault="00000000" w:rsidP="00BB2CA8">
      <w:pPr>
        <w:pStyle w:val="Heading1"/>
        <w:spacing w:before="3120"/>
        <w:rPr>
          <w:sz w:val="52"/>
          <w:szCs w:val="52"/>
        </w:rPr>
      </w:pPr>
      <w:r w:rsidRPr="006D37FE">
        <w:rPr>
          <w:sz w:val="52"/>
          <w:szCs w:val="52"/>
        </w:rPr>
        <w:t>Minuti ta' kura fid-djar tal-kura tal-anzjani</w:t>
      </w:r>
    </w:p>
    <w:p w14:paraId="336980FC" w14:textId="77777777" w:rsidR="00D04590" w:rsidRPr="006D37FE" w:rsidRDefault="00000000" w:rsidP="00AE3E66">
      <w:pPr>
        <w:pStyle w:val="Introduction"/>
        <w:rPr>
          <w:b/>
          <w:bCs/>
          <w:sz w:val="30"/>
          <w:szCs w:val="30"/>
        </w:rPr>
      </w:pPr>
      <w:r w:rsidRPr="006D37FE">
        <w:rPr>
          <w:b/>
          <w:bCs/>
          <w:sz w:val="30"/>
          <w:szCs w:val="30"/>
        </w:rPr>
        <w:t>Kull dar tal-kura tal-anzjani trid tipprovdi ċertu ammont ta' ħin ta' kura għal kull min jgħix f'dik id-dar. Il-kura trid tingħata minn infermiera reġistrati, infermiera 'enrolled', ħaddiema tal-kura personali u assistenti tal-infermiera. Din tissejjaħ ir-responsabbiltà tal-minuti ta' kura.</w:t>
      </w:r>
    </w:p>
    <w:p w14:paraId="718600D6" w14:textId="77777777" w:rsidR="003619F4" w:rsidRPr="006D37FE" w:rsidRDefault="00000000" w:rsidP="00D04590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X'inbidel?</w:t>
      </w:r>
    </w:p>
    <w:p w14:paraId="3CDB01E9" w14:textId="0ACFB524" w:rsidR="0048729A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Fl-2021, </w:t>
      </w:r>
      <w:proofErr w:type="spellStart"/>
      <w:r w:rsidRPr="006D37FE">
        <w:rPr>
          <w:sz w:val="22"/>
          <w:szCs w:val="22"/>
        </w:rPr>
        <w:t>i</w:t>
      </w:r>
      <w:r w:rsidR="0053151C">
        <w:rPr>
          <w:sz w:val="22"/>
          <w:szCs w:val="22"/>
        </w:rPr>
        <w:t>r</w:t>
      </w:r>
      <w:proofErr w:type="spellEnd"/>
      <w:r w:rsidR="0053151C">
        <w:rPr>
          <w:sz w:val="22"/>
          <w:szCs w:val="22"/>
        </w:rPr>
        <w:t>-</w:t>
      </w:r>
      <w:r w:rsidR="0053151C" w:rsidRPr="0053151C">
        <w:rPr>
          <w:sz w:val="22"/>
          <w:szCs w:val="22"/>
        </w:rPr>
        <w:t>Royal Commission into Aged Care Quality and Safety</w:t>
      </w:r>
      <w:r w:rsidRPr="006D37FE">
        <w:rPr>
          <w:sz w:val="22"/>
          <w:szCs w:val="22"/>
        </w:rPr>
        <w:t xml:space="preserve"> (</w:t>
      </w:r>
      <w:proofErr w:type="spellStart"/>
      <w:r w:rsidR="0053151C">
        <w:rPr>
          <w:sz w:val="22"/>
          <w:szCs w:val="22"/>
        </w:rPr>
        <w:t>ir</w:t>
      </w:r>
      <w:proofErr w:type="spellEnd"/>
      <w:r w:rsidR="0053151C">
        <w:rPr>
          <w:sz w:val="22"/>
          <w:szCs w:val="22"/>
        </w:rPr>
        <w:t>-Royal Commission</w:t>
      </w:r>
      <w:r w:rsidRPr="006D37FE">
        <w:rPr>
          <w:sz w:val="22"/>
          <w:szCs w:val="22"/>
        </w:rPr>
        <w:t xml:space="preserve">) </w:t>
      </w:r>
      <w:proofErr w:type="spellStart"/>
      <w:r w:rsidRPr="006D37FE">
        <w:rPr>
          <w:sz w:val="22"/>
          <w:szCs w:val="22"/>
        </w:rPr>
        <w:t>irrakommandat</w:t>
      </w:r>
      <w:proofErr w:type="spellEnd"/>
      <w:r w:rsidRPr="006D37FE">
        <w:rPr>
          <w:sz w:val="22"/>
          <w:szCs w:val="22"/>
        </w:rPr>
        <w:t xml:space="preserve"> li </w:t>
      </w:r>
      <w:proofErr w:type="spellStart"/>
      <w:r w:rsidRPr="006D37FE">
        <w:rPr>
          <w:sz w:val="22"/>
          <w:szCs w:val="22"/>
        </w:rPr>
        <w:t>kull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dar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tal-kura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tal-anzjani</w:t>
      </w:r>
      <w:proofErr w:type="spellEnd"/>
      <w:r w:rsidRPr="006D37FE">
        <w:rPr>
          <w:sz w:val="22"/>
          <w:szCs w:val="22"/>
        </w:rPr>
        <w:t xml:space="preserve"> għandha jkollha r-responsabbiltà tal-minuti ta' kura ibbażata fuq il-bżonnijiet tar-residenti tagħhom. Il-Gvern </w:t>
      </w:r>
      <w:proofErr w:type="spellStart"/>
      <w:r w:rsidRPr="006D37FE">
        <w:rPr>
          <w:sz w:val="22"/>
          <w:szCs w:val="22"/>
        </w:rPr>
        <w:t>Awstraljan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għamel</w:t>
      </w:r>
      <w:proofErr w:type="spellEnd"/>
      <w:r w:rsidRPr="006D37FE">
        <w:rPr>
          <w:sz w:val="22"/>
          <w:szCs w:val="22"/>
        </w:rPr>
        <w:t xml:space="preserve"> dawn il-</w:t>
      </w:r>
      <w:proofErr w:type="spellStart"/>
      <w:r w:rsidRPr="006D37FE">
        <w:rPr>
          <w:sz w:val="22"/>
          <w:szCs w:val="22"/>
        </w:rPr>
        <w:t>minuti</w:t>
      </w:r>
      <w:proofErr w:type="spellEnd"/>
      <w:r w:rsidRPr="006D37FE">
        <w:rPr>
          <w:sz w:val="22"/>
          <w:szCs w:val="22"/>
        </w:rPr>
        <w:t xml:space="preserve"> ta' </w:t>
      </w:r>
      <w:proofErr w:type="spellStart"/>
      <w:r w:rsidRPr="006D37FE">
        <w:rPr>
          <w:sz w:val="22"/>
          <w:szCs w:val="22"/>
        </w:rPr>
        <w:t>kura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mandatorji</w:t>
      </w:r>
      <w:proofErr w:type="spellEnd"/>
      <w:r w:rsidRPr="006D37FE">
        <w:rPr>
          <w:sz w:val="22"/>
          <w:szCs w:val="22"/>
        </w:rPr>
        <w:t xml:space="preserve"> mill-1 ta' </w:t>
      </w:r>
      <w:proofErr w:type="spellStart"/>
      <w:r w:rsidRPr="006D37FE">
        <w:rPr>
          <w:sz w:val="22"/>
          <w:szCs w:val="22"/>
        </w:rPr>
        <w:t>Ottubru</w:t>
      </w:r>
      <w:proofErr w:type="spellEnd"/>
      <w:r w:rsidRPr="006D37FE">
        <w:rPr>
          <w:sz w:val="22"/>
          <w:szCs w:val="22"/>
        </w:rPr>
        <w:t xml:space="preserve"> 2023.</w:t>
      </w:r>
    </w:p>
    <w:p w14:paraId="38E51E56" w14:textId="77777777" w:rsidR="00D04590" w:rsidRPr="006D37FE" w:rsidRDefault="00000000" w:rsidP="00D04590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Għalfejn huwa importanti dan?</w:t>
      </w:r>
    </w:p>
    <w:p w14:paraId="48C9A926" w14:textId="6A9017C7" w:rsidR="00F10FDB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>Il-</w:t>
      </w:r>
      <w:r w:rsidR="00042D14">
        <w:rPr>
          <w:sz w:val="22"/>
          <w:szCs w:val="22"/>
        </w:rPr>
        <w:t>Royal Commission</w:t>
      </w:r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identifikat</w:t>
      </w:r>
      <w:proofErr w:type="spellEnd"/>
      <w:r w:rsidRPr="006D37FE">
        <w:rPr>
          <w:sz w:val="22"/>
          <w:szCs w:val="22"/>
        </w:rPr>
        <w:t xml:space="preserve"> li n-</w:t>
      </w:r>
      <w:proofErr w:type="spellStart"/>
      <w:r w:rsidRPr="006D37FE">
        <w:rPr>
          <w:sz w:val="22"/>
          <w:szCs w:val="22"/>
        </w:rPr>
        <w:t>numru</w:t>
      </w:r>
      <w:proofErr w:type="spellEnd"/>
      <w:r w:rsidRPr="006D37FE">
        <w:rPr>
          <w:sz w:val="22"/>
          <w:szCs w:val="22"/>
        </w:rPr>
        <w:t xml:space="preserve"> </w:t>
      </w:r>
      <w:proofErr w:type="spellStart"/>
      <w:r w:rsidRPr="006D37FE">
        <w:rPr>
          <w:sz w:val="22"/>
          <w:szCs w:val="22"/>
        </w:rPr>
        <w:t>tal-impjegati</w:t>
      </w:r>
      <w:proofErr w:type="spellEnd"/>
      <w:r w:rsidRPr="006D37FE">
        <w:rPr>
          <w:sz w:val="22"/>
          <w:szCs w:val="22"/>
        </w:rPr>
        <w:t xml:space="preserve"> hu importanti għall-kwalità tal-kura residenzjali li jirċievu persuni anzjani fl-Awstralja. Il-minuti mandatorji ta' kura jfissru li persuni li jgħixu fi djar tal-kura tal-anzjani madwar l-Awstralja ser ikollhom aċċess aħjar għal kura personali u klinika.</w:t>
      </w:r>
    </w:p>
    <w:p w14:paraId="7B6B03D2" w14:textId="77777777" w:rsidR="00CD79C8" w:rsidRPr="006D37FE" w:rsidRDefault="00000000" w:rsidP="00D04590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Kemm ħin ta' kura ser tirċievi kull persuna?</w:t>
      </w:r>
    </w:p>
    <w:p w14:paraId="537E9A81" w14:textId="77777777" w:rsidR="00CD79C8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>Bħala medja, persuna li tgħix f'dar tal-kura tal-anzjani ser tirċievi 215 minuta ta' kura kuljum, inkluż mill-anqas 44 minuta minn infermier reġistrat. Mhux il-ħin ta' kura kollu ser jingħata wiċċ imb' wiċċ. Per eżempju, attivitajiet bħal żvilupp ta' pjanijiet ta' kura, koordinazzjoni ma' membri tal-familja fuq kwistjonijiet ta' kura u arranġament ta' appuntamenti ma' prattikanti tas-saħħa oħrajn huma inklużi fil-minuti ta' kura.</w:t>
      </w:r>
    </w:p>
    <w:p w14:paraId="3AFA3396" w14:textId="77777777" w:rsidR="002A00C9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>Peress li l-miri (targets) ta' minuti ta' kura huma kkalkulati bħala medja għar-residenti kollha, ċerti persuni jistgħu jirċievu aktar ħin ta' kura, u oħrajn jistgħu jirċievu anqas, skont il-bżonnijiet ta' kura personali u klinika tagħhom.</w:t>
      </w:r>
    </w:p>
    <w:p w14:paraId="2B99CA79" w14:textId="77777777" w:rsidR="0017107B" w:rsidRPr="006D37FE" w:rsidRDefault="00000000" w:rsidP="00926EE4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Kif jaħdmu l-miri ta' minuti ta' kura tagħhom id-djar tal-kura tal-anzjani?</w:t>
      </w:r>
    </w:p>
    <w:p w14:paraId="45F95AA6" w14:textId="10245AB3" w:rsidR="00E27C05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Id-djar tal-kura tal-anzjani jaħdmu l-miri ta' minuti ta' kura tagħhom kull 3 xhur (jew kull kwart tas-sena). Dawn huma ibbażati fuq il-bżonnijiet ta' kura ta' persuni li għexu fid-dar fit-3 xhur ta' qabel. Dan ifisser li ser </w:t>
      </w:r>
      <w:r w:rsidRPr="006D37FE">
        <w:rPr>
          <w:sz w:val="22"/>
          <w:szCs w:val="22"/>
        </w:rPr>
        <w:lastRenderedPageBreak/>
        <w:t xml:space="preserve">ikollhom miri differenti kull tlett xhur. Inti, kif ukoll il-familja u l-kerers tiegħek, tistgħu taraw il-miri kurrenti ta' minuti ta' kura tad-dar tiegħek fil-websajt tagħna fis-sezzjoni tad-data: </w:t>
      </w:r>
      <w:hyperlink r:id="rId11" w:anchor="data" w:history="1">
        <w:r w:rsidR="2403F451" w:rsidRPr="006F69F3">
          <w:rPr>
            <w:rStyle w:val="Hyperlink"/>
            <w:sz w:val="22"/>
            <w:szCs w:val="22"/>
          </w:rPr>
          <w:t>www.health.gov.au/resources/collections/care-minutes-and-247-registered-nurse-responsibility-resources#data</w:t>
        </w:r>
      </w:hyperlink>
      <w:r w:rsidRPr="006D37FE">
        <w:rPr>
          <w:sz w:val="22"/>
          <w:szCs w:val="22"/>
        </w:rPr>
        <w:t>.</w:t>
      </w:r>
    </w:p>
    <w:p w14:paraId="0A177237" w14:textId="77777777" w:rsidR="00235EAD" w:rsidRPr="006D37FE" w:rsidRDefault="00000000" w:rsidP="00235EAD">
      <w:pPr>
        <w:pStyle w:val="Heading2"/>
        <w:rPr>
          <w:sz w:val="30"/>
          <w:szCs w:val="30"/>
        </w:rPr>
      </w:pPr>
      <w:bookmarkStart w:id="0" w:name="_Hlk137035443"/>
      <w:r w:rsidRPr="006D37FE">
        <w:rPr>
          <w:sz w:val="30"/>
          <w:szCs w:val="30"/>
        </w:rPr>
        <w:t xml:space="preserve">Kif nista' nara jekk id-dar tiegħi qegħdiex tilħaq il-miri tagħha ta' minuti ta' kura? </w:t>
      </w:r>
    </w:p>
    <w:bookmarkEnd w:id="0"/>
    <w:p w14:paraId="40856EA3" w14:textId="77777777" w:rsidR="007F49D6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It-twassil tal-miri ta' minuti ta' kura huwa mkejjel bħala parti mill-iStaffing Star Rating għal kull dar tal-kura tal-anzjani. Tista' tara l-iStaffing Star Rating kif ukoll l-ammont ta' ħin ta' kura mwassal fid-dar tiegħek ikkomparat mal-miri tagħha permezz tal-faċilità ta' My Aged Care 'Find a Provider' fuq it-tab tal-iStaffing Star Rating: </w:t>
      </w:r>
      <w:hyperlink r:id="rId12">
        <w:r w:rsidR="00403B70" w:rsidRPr="006D37FE">
          <w:rPr>
            <w:rStyle w:val="Hyperlink"/>
            <w:sz w:val="22"/>
            <w:szCs w:val="22"/>
          </w:rPr>
          <w:t>myagedcare.gov.au/find-a-provider</w:t>
        </w:r>
      </w:hyperlink>
      <w:r w:rsidRPr="006D37FE">
        <w:rPr>
          <w:sz w:val="22"/>
          <w:szCs w:val="22"/>
        </w:rPr>
        <w:t>.</w:t>
      </w:r>
    </w:p>
    <w:p w14:paraId="59F24811" w14:textId="77777777" w:rsidR="00115564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>Din l-informazzjoni tiġi aġġornata madwar 4 xhur wara t-tmiem ta' kull kwart tas-sena.</w:t>
      </w:r>
    </w:p>
    <w:p w14:paraId="3EC3A0BF" w14:textId="77777777" w:rsidR="00686DDD" w:rsidRPr="006D37FE" w:rsidRDefault="00000000" w:rsidP="00722944">
      <w:pPr>
        <w:rPr>
          <w:rStyle w:val="Hyperlink"/>
          <w:sz w:val="22"/>
          <w:szCs w:val="22"/>
        </w:rPr>
      </w:pPr>
      <w:r w:rsidRPr="006D37FE">
        <w:rPr>
          <w:sz w:val="22"/>
          <w:szCs w:val="22"/>
        </w:rPr>
        <w:t xml:space="preserve">Tista' tara dan ukoll fuq il-websajt tagħna: </w:t>
      </w:r>
      <w:hyperlink r:id="rId13">
        <w:r w:rsidR="00686DDD" w:rsidRPr="006D37FE">
          <w:rPr>
            <w:rStyle w:val="Hyperlink"/>
            <w:sz w:val="22"/>
            <w:szCs w:val="22"/>
          </w:rPr>
          <w:t>https://www.health.gov.au/resources/publications/service-level-care-minutes-performance-in-residential-aged-care-from-october-2023</w:t>
        </w:r>
      </w:hyperlink>
    </w:p>
    <w:p w14:paraId="71FAA0CA" w14:textId="77777777" w:rsidR="0004327D" w:rsidRPr="006D37FE" w:rsidRDefault="00000000" w:rsidP="0004327D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X'jiġri jekk id-dar tal-kura tal-anzjani tiegħi m'għandhiex impjegati biżżejjed?</w:t>
      </w:r>
    </w:p>
    <w:p w14:paraId="36F76AAE" w14:textId="77777777" w:rsidR="002079C8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F'xi partijiet tal-Awstralja, bħal f'żoni reġjonali u rimoti tal-kampanja, id-djar tal-kura tal-anzjani jistgħu isibuha diffiċli li jkollhom il-ħaddiema tal-kura kollha li jkollhom bżonn. Il-gvern qiegħed jaħdem mad-djar tal-kura tal-anzjani kollha biex jgħinhom iġiebu aktar ħaddiema tal-kura. Tgħallem aktar: </w:t>
      </w:r>
      <w:hyperlink r:id="rId14" w:history="1">
        <w:r w:rsidR="3616D967" w:rsidRPr="006D37FE">
          <w:rPr>
            <w:rStyle w:val="Hyperlink"/>
            <w:sz w:val="22"/>
            <w:szCs w:val="22"/>
          </w:rPr>
          <w:t>health.gov.au/topics/aged-care-workforce/what-were-doing</w:t>
        </w:r>
      </w:hyperlink>
      <w:r w:rsidRPr="006D37FE">
        <w:rPr>
          <w:sz w:val="22"/>
          <w:szCs w:val="22"/>
        </w:rPr>
        <w:t>.</w:t>
      </w:r>
    </w:p>
    <w:p w14:paraId="4CC47472" w14:textId="77777777" w:rsidR="008425A6" w:rsidRPr="006D37FE" w:rsidRDefault="00000000" w:rsidP="008425A6">
      <w:pPr>
        <w:pStyle w:val="Heading2"/>
        <w:rPr>
          <w:sz w:val="30"/>
          <w:szCs w:val="30"/>
        </w:rPr>
      </w:pPr>
      <w:r w:rsidRPr="006D37FE">
        <w:rPr>
          <w:sz w:val="30"/>
          <w:szCs w:val="30"/>
        </w:rPr>
        <w:t>X'għandi nagħmel jekk għandi xi tħassib dwar in-numru ta' impjegati fid-dar tal-kura tal-anzjani tiegħi?</w:t>
      </w:r>
    </w:p>
    <w:p w14:paraId="27B40E16" w14:textId="77777777" w:rsidR="00442231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Jekk inti mħasseb dwar l-eżatezza tal-minuti ta' kura irrapportati għad-dar tal-kura tal-anzjani tiegħek, tista' tibgħatilna email fuq </w:t>
      </w:r>
      <w:hyperlink r:id="rId15" w:history="1">
        <w:r w:rsidR="00E060DD" w:rsidRPr="006D37FE">
          <w:rPr>
            <w:rStyle w:val="Hyperlink"/>
            <w:sz w:val="22"/>
            <w:szCs w:val="22"/>
          </w:rPr>
          <w:t>ANACCReportingAssessments@health.gov.au</w:t>
        </w:r>
      </w:hyperlink>
      <w:r w:rsidRPr="006D37FE">
        <w:rPr>
          <w:sz w:val="22"/>
          <w:szCs w:val="22"/>
        </w:rPr>
        <w:t>.</w:t>
      </w:r>
    </w:p>
    <w:p w14:paraId="418D1F35" w14:textId="77777777" w:rsidR="004C7A0D" w:rsidRPr="006D37FE" w:rsidRDefault="00000000" w:rsidP="00722944">
      <w:pPr>
        <w:rPr>
          <w:sz w:val="22"/>
          <w:szCs w:val="22"/>
        </w:rPr>
      </w:pPr>
      <w:r w:rsidRPr="006D37FE">
        <w:rPr>
          <w:sz w:val="22"/>
          <w:szCs w:val="22"/>
        </w:rPr>
        <w:t xml:space="preserve">Il-Kummissjoni dwar il-Kwalità u s-Sigurtà tal-Kura tal-Anzjani tgħin biex tipproteġi l-kwalità tal-ħajja għal persuni li jgħixu fi djar tal-kura tal-anzjani. Fejn hemm tħassib dwar il-kura li qed titwassal, il-Kummissjoni ser tirrispondi. Jekk inti mħasseb dwar in-numru ta' impjegati jew kwalunkwe kwistjoni oħra fid-dar tal-kura tal-anzjani tiegħek, tista' tressaq ilment lill-Kummissjoni billi żżur il-websajt tagħhom fuq </w:t>
      </w:r>
      <w:hyperlink r:id="rId16" w:history="1">
        <w:r w:rsidR="004C7A0D" w:rsidRPr="006D37FE">
          <w:rPr>
            <w:rStyle w:val="Hyperlink"/>
            <w:sz w:val="22"/>
            <w:szCs w:val="22"/>
          </w:rPr>
          <w:t>agedcarequality.gov.au/making-complaint</w:t>
        </w:r>
      </w:hyperlink>
      <w:r w:rsidRPr="006D37FE">
        <w:rPr>
          <w:sz w:val="22"/>
          <w:szCs w:val="22"/>
        </w:rPr>
        <w:t xml:space="preserve"> jew billi ċċempel 1800 951 822.</w:t>
      </w:r>
      <w:r w:rsidR="001B48E0" w:rsidRPr="006D37FE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5DF31D74" wp14:editId="52BDC5E1">
                <wp:simplePos x="0" y="0"/>
                <wp:positionH relativeFrom="page">
                  <wp:posOffset>1059815</wp:posOffset>
                </wp:positionH>
                <wp:positionV relativeFrom="page">
                  <wp:posOffset>8467725</wp:posOffset>
                </wp:positionV>
                <wp:extent cx="6979920" cy="2325370"/>
                <wp:effectExtent l="0" t="0" r="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1"/>
                          <a:chOff x="0" y="0"/>
                          <a:chExt cx="6979920" cy="2325371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1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02FBC6" w14:textId="77777777" w:rsidR="001B48E0" w:rsidRPr="00F45B7B" w:rsidRDefault="00000000" w:rsidP="001B48E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Ejjew nibdlu l-kura tal-anzjani flimkien </w:t>
                                </w:r>
                              </w:p>
                              <w:p w14:paraId="3181BE70" w14:textId="77777777" w:rsidR="001B48E0" w:rsidRPr="006D37FE" w:rsidRDefault="00000000" w:rsidP="001B48E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Nistiednu lill-Awstraljani biex ikomplu jsemmgħu leħinhom dwar ir-riformi fil-kura tal-anzjani.</w:t>
                                </w:r>
                              </w:p>
                              <w:p w14:paraId="59738A8E" w14:textId="77777777" w:rsidR="001B48E0" w:rsidRPr="006D37FE" w:rsidRDefault="00000000" w:rsidP="001B48E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Żur </w:t>
                                </w:r>
                                <w:r w:rsidRPr="006D37FE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agedcareengagement.health.gov.au</w:t>
                                </w:r>
                              </w:p>
                              <w:p w14:paraId="40974872" w14:textId="77777777" w:rsidR="001B48E0" w:rsidRPr="006D37FE" w:rsidRDefault="00000000" w:rsidP="001B48E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Ċempel </w:t>
                                </w:r>
                                <w:r w:rsidRPr="006D37FE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1800 318 209</w:t>
                                </w: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(Linja tat-telefon bla ħlas għar-riforma fil-kura tal-anzjani)</w:t>
                                </w:r>
                              </w:p>
                              <w:p w14:paraId="06C3159C" w14:textId="77777777" w:rsidR="001B48E0" w:rsidRPr="006D37FE" w:rsidRDefault="00000000" w:rsidP="001B48E0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Għal servizzi ta' traduzzjoni u interpretar, ċempel 131 450 u staqsi għal 1800 318 209. </w:t>
                                </w:r>
                                <w:r w:rsidRPr="006D37F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br/>
                                  <w:t xml:space="preserve">Biex tuża n-National Relay Service, żur nrschat.nrscall.gov.au/nrs biex tagħżel il-punt ta' aċċess preferut tiegħek fuq il-websajt tagħhom, jew ċempel lill-Helpdesk tal-NRS fuq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9" name="Group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31D74" id="Group 22" o:spid="_x0000_s1026" style="position:absolute;margin-left:83.45pt;margin-top:666.75pt;width:549.6pt;height:183.1pt;z-index:251663360;mso-position-horizontal-relative:page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ABUg6t9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QAdIOLf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wAdIOLf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QAyIM3f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gAnINjf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8AMSDO3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QAXIOjf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gAvINDf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wAxIM7f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ACEg3t9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QAyIM3f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wAsINPf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AAeIOHf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wALSDS35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AB4g4d8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AkINvf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oAGSDm39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AA5IMbf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sALCDT3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UANiDJ39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ADYgyd/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gA2IMnf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AKSDW3x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8AIyDc3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oA&#10;KiDV30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AB8g4N9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0AKiDV39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AC0g0t/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QAkINv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MAMiDN3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IANiDJ34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AD4gwd8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AEcguN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AEAgv9/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ALSDS3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ACsg1N+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QAISDe&#10;37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ABYg6d+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IAIyDc30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AAKyDU&#10;38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QAzIMzf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QAJyDY39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ACsg1N+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wAOyDE30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4ANCDL33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" o:allowoverlap="f">
                <v:group id="Group 23" o:spid="_x0000_s1027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402FBC6" w14:textId="77777777" w:rsidR="001B48E0" w:rsidRPr="00F45B7B" w:rsidRDefault="00000000" w:rsidP="001B48E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Ejjew nibdlu l-kura tal-anzjani flimkien </w:t>
                          </w:r>
                        </w:p>
                        <w:p w14:paraId="3181BE70" w14:textId="77777777" w:rsidR="001B48E0" w:rsidRPr="006D37FE" w:rsidRDefault="00000000" w:rsidP="001B48E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t>Nistiednu lill-Awstraljani biex ikomplu jsemmgħu leħinhom dwar ir-riformi fil-kura tal-anzjani.</w:t>
                          </w:r>
                        </w:p>
                        <w:p w14:paraId="59738A8E" w14:textId="77777777" w:rsidR="001B48E0" w:rsidRPr="006D37FE" w:rsidRDefault="00000000" w:rsidP="001B48E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Żur </w:t>
                          </w:r>
                          <w:r w:rsidRPr="006D37FE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</w:rPr>
                            <w:t>agedcareengagement.health.gov.au</w:t>
                          </w:r>
                        </w:p>
                        <w:p w14:paraId="40974872" w14:textId="77777777" w:rsidR="001B48E0" w:rsidRPr="006D37FE" w:rsidRDefault="00000000" w:rsidP="001B48E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Ċempel </w:t>
                          </w:r>
                          <w:r w:rsidRPr="006D37FE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</w:rPr>
                            <w:t>1800 318 209</w:t>
                          </w: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(Linja tat-telefon bla ħlas għar-riforma fil-kura tal-anzjani)</w:t>
                          </w:r>
                        </w:p>
                        <w:p w14:paraId="06C3159C" w14:textId="77777777" w:rsidR="001B48E0" w:rsidRPr="006D37FE" w:rsidRDefault="00000000" w:rsidP="001B48E0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Għal servizzi ta' traduzzjoni u interpretar, ċempel 131 450 u staqsi għal 1800 318 209. </w:t>
                          </w:r>
                          <w:r w:rsidRPr="006D37F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  <w:br/>
                            <w:t xml:space="preserve">Biex tuża n-National Relay Service, żur nrschat.nrscall.gov.au/nrs biex tagħżel il-punt ta' aċċess preferut tiegħek fuq il-websajt tagħhom, jew ċempel lill-Helpdesk tal-NRS fuq 1800 555 660. </w:t>
                          </w:r>
                        </w:p>
                      </w:txbxContent>
                    </v:textbox>
                  </v:shape>
                </v:group>
                <v:group id="Group 26" o:spid="_x0000_s1030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">
                    <v:imagedata r:id="rId22" o:title=""/>
                  </v:shape>
                </v:group>
                <v:group id="Group 29" o:spid="_x0000_s1033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oval id="Oval 30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" filled="f" stroked="f"/>
                  <v:shape id="Picture 31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690051" w:rsidRPr="006D37F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D214D" wp14:editId="70D37BA2">
                <wp:simplePos x="0" y="0"/>
                <wp:positionH relativeFrom="page">
                  <wp:posOffset>1321435</wp:posOffset>
                </wp:positionH>
                <wp:positionV relativeFrom="paragraph">
                  <wp:posOffset>6533515</wp:posOffset>
                </wp:positionV>
                <wp:extent cx="6718300" cy="2257425"/>
                <wp:effectExtent l="0" t="0" r="6350" b="9525"/>
                <wp:wrapNone/>
                <wp:docPr id="1" name="Rectangle: Single Corner Rounded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18300" cy="2257425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Rounded 1" o:spid="_x0000_s1035" alt="&quot;&quot;" style="width:529pt;height:177.75pt;margin-top:514.45pt;margin-left:104.05pt;flip:x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59264" coordsize="6718300,2257425" path="m,l6342055,c6549849,,6718300,168451,6718300,376245l6718300,2257425,,2257425,,xe" fillcolor="#f1f2f2" stroked="f" strokeweight="1pt">
                <v:stroke joinstyle="miter"/>
                <v:path arrowok="t" o:connecttype="custom" o:connectlocs="0,0;6342055,0;6718300,376245;6718300,2257425;0,2257425;0,0" o:connectangles="0,0,0,0,0,0"/>
              </v:shape>
            </w:pict>
          </mc:Fallback>
        </mc:AlternateContent>
      </w:r>
      <w:r w:rsidR="00690051" w:rsidRPr="006D37F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AEEEF" wp14:editId="7BED350A">
                <wp:simplePos x="0" y="0"/>
                <wp:positionH relativeFrom="page">
                  <wp:posOffset>1681480</wp:posOffset>
                </wp:positionH>
                <wp:positionV relativeFrom="paragraph">
                  <wp:posOffset>6696075</wp:posOffset>
                </wp:positionV>
                <wp:extent cx="6002949" cy="1976120"/>
                <wp:effectExtent l="0" t="0" r="0" b="508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949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EB250" w14:textId="77777777" w:rsidR="00B43CC6" w:rsidRPr="00F45B7B" w:rsidRDefault="00000000" w:rsidP="00B43CC6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</w:pP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  <w:t xml:space="preserve">Ejjew nibdlu l-kura tal-anzjani flimkien </w:t>
                            </w:r>
                          </w:p>
                          <w:p w14:paraId="502B9368" w14:textId="77777777" w:rsidR="00B43CC6" w:rsidRPr="00F45B7B" w:rsidRDefault="00000000" w:rsidP="00B43CC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We invite Australians to continue to have their say about the aged care reforms.</w:t>
                            </w:r>
                          </w:p>
                          <w:p w14:paraId="32C2EFA6" w14:textId="77777777" w:rsidR="00B43CC6" w:rsidRPr="00F45B7B" w:rsidRDefault="00000000" w:rsidP="00B43CC6">
                            <w:pPr>
                              <w:spacing w:beforeLines="100" w:before="240" w:afterLines="40" w:after="96"/>
                              <w:ind w:left="567" w:right="323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agedcareengagement.health.gov.au</w:t>
                            </w:r>
                          </w:p>
                          <w:p w14:paraId="7B70783C" w14:textId="77777777" w:rsidR="00B43CC6" w:rsidRPr="00F45B7B" w:rsidRDefault="00000000" w:rsidP="00B43CC6">
                            <w:pPr>
                              <w:spacing w:beforeLines="100" w:before="240" w:afterLines="40" w:after="96"/>
                              <w:ind w:left="567" w:right="326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1800 318 209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(Aged care reform free-call phone line)</w:t>
                            </w:r>
                          </w:p>
                          <w:p w14:paraId="24C19A32" w14:textId="77777777" w:rsidR="00B43CC6" w:rsidRPr="00F45B7B" w:rsidRDefault="00000000" w:rsidP="00B43CC6">
                            <w:pPr>
                              <w:ind w:left="567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For translating and interpreting services, call 131 450 and ask for 1800 318 209. 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br/>
                              <w:t xml:space="preserve">To use the National Relay Service, visit nrschat.nrscall.gov.au/nrs to choose your preferred access point on their website, or call the NRS Helpdesk on 1800 555 660.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AEEEF" id="Text Box 6" o:spid="_x0000_s1036" type="#_x0000_t202" style="position:absolute;margin-left:132.4pt;margin-top:527.25pt;width:472.65pt;height:155.6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" filled="f" stroked="f" strokeweight=".5pt">
                <v:textbox>
                  <w:txbxContent>
                    <w:p w14:paraId="519EB250" w14:textId="77777777" w:rsidR="00B43CC6" w:rsidRPr="00F45B7B" w:rsidRDefault="00000000" w:rsidP="00B43CC6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</w:pP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  <w:t xml:space="preserve">Ejjew nibdlu l-kura tal-anzjani flimkien </w:t>
                      </w:r>
                    </w:p>
                    <w:p w14:paraId="502B9368" w14:textId="77777777" w:rsidR="00B43CC6" w:rsidRPr="00F45B7B" w:rsidRDefault="00000000" w:rsidP="00B43CC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>We invite Australians to continue to have their say about the aged care reforms.</w:t>
                      </w:r>
                    </w:p>
                    <w:p w14:paraId="32C2EFA6" w14:textId="77777777" w:rsidR="00B43CC6" w:rsidRPr="00F45B7B" w:rsidRDefault="00000000" w:rsidP="00B43CC6">
                      <w:pPr>
                        <w:spacing w:beforeLines="100" w:before="240" w:afterLines="40" w:after="96"/>
                        <w:ind w:left="567" w:right="323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Visit </w:t>
                      </w: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>agedcareengagement.health.gov.au</w:t>
                      </w:r>
                    </w:p>
                    <w:p w14:paraId="7B70783C" w14:textId="77777777" w:rsidR="00B43CC6" w:rsidRPr="00F45B7B" w:rsidRDefault="00000000" w:rsidP="00B43CC6">
                      <w:pPr>
                        <w:spacing w:beforeLines="100" w:before="240" w:afterLines="40" w:after="96"/>
                        <w:ind w:left="567" w:right="326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Phone </w:t>
                      </w: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>1800 318 209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 (Aged care reform free-call phone line)</w:t>
                      </w:r>
                    </w:p>
                    <w:p w14:paraId="24C19A32" w14:textId="77777777" w:rsidR="00B43CC6" w:rsidRPr="00F45B7B" w:rsidRDefault="00000000" w:rsidP="00B43CC6">
                      <w:pPr>
                        <w:ind w:left="567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For translating and interpreting services, call 131 450 and ask for 1800 318 209. 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br/>
                        <w:t xml:space="preserve">To use the National Relay Service, visit nrschat.nrscall.gov.au/nrs to choose your preferred access point on their website, or call the NRS Helpdesk on 1800 555 660.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D37FE">
        <w:rPr>
          <w:sz w:val="22"/>
          <w:szCs w:val="22"/>
        </w:rPr>
        <w:t xml:space="preserve"> L-ilmenti jistgħu jkunu miftuħa, kunfidenzjali jew anonimi.</w:t>
      </w:r>
    </w:p>
    <w:sectPr w:rsidR="004C7A0D" w:rsidRPr="006D37FE" w:rsidSect="004E6BCE">
      <w:headerReference w:type="first" r:id="rId24"/>
      <w:pgSz w:w="11906" w:h="16838"/>
      <w:pgMar w:top="1440" w:right="565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3231E" w14:textId="77777777" w:rsidR="00F6493D" w:rsidRDefault="00F6493D" w:rsidP="0076491B">
      <w:pPr>
        <w:spacing w:before="0" w:after="0" w:line="240" w:lineRule="auto"/>
      </w:pPr>
      <w:r>
        <w:separator/>
      </w:r>
    </w:p>
  </w:endnote>
  <w:endnote w:type="continuationSeparator" w:id="0">
    <w:p w14:paraId="26534677" w14:textId="77777777" w:rsidR="00F6493D" w:rsidRDefault="00F6493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CB28A91" w14:textId="77777777" w:rsidR="00F6493D" w:rsidRDefault="00F6493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0391F" w14:textId="77777777" w:rsidR="00F6493D" w:rsidRDefault="00F6493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85FF443" w14:textId="77777777" w:rsidR="00F6493D" w:rsidRDefault="00F6493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0692ADB" w14:textId="77777777" w:rsidR="00F6493D" w:rsidRDefault="00F6493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C75E6" w14:textId="77777777" w:rsidR="008147EE" w:rsidRDefault="0000000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B1B60" wp14:editId="41B5DDC9">
          <wp:simplePos x="0" y="0"/>
          <wp:positionH relativeFrom="page">
            <wp:align>left</wp:align>
          </wp:positionH>
          <wp:positionV relativeFrom="paragraph">
            <wp:posOffset>-1400175</wp:posOffset>
          </wp:positionV>
          <wp:extent cx="7533441" cy="360997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156"/>
                  <a:stretch>
                    <a:fillRect/>
                  </a:stretch>
                </pic:blipFill>
                <pic:spPr bwMode="auto">
                  <a:xfrm>
                    <a:off x="0" y="0"/>
                    <a:ext cx="7533441" cy="360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3B34C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90A2C6D" wp14:editId="16574B95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FB61E1" wp14:editId="1FE6CAE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C81C90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DDC1D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64EE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AC65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BCA0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52E9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802A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886A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8EF7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52167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67024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4C3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07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D8B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CE71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05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C36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C58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4BA0A7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25CC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C8C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47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E830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A84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60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046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856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05E0E04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0408C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8C05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F062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5CA2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A267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5C71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C6C9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1451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77586"/>
    <w:multiLevelType w:val="multilevel"/>
    <w:tmpl w:val="F038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CDB"/>
    <w:multiLevelType w:val="hybridMultilevel"/>
    <w:tmpl w:val="7F926684"/>
    <w:lvl w:ilvl="0" w:tplc="4DFE5AA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C1C7A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2841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8803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C2A5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8C9C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4CAC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525A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8A83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7A0C9AB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D9AADF5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45E0EEFE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202EE4F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D64462A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C9CD50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38C8E32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6D14148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F1C0F7F8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EAFEBB0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623612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E1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E4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4C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E68E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293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023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107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06"/>
    <w:multiLevelType w:val="hybridMultilevel"/>
    <w:tmpl w:val="F7AAFA7A"/>
    <w:lvl w:ilvl="0" w:tplc="726295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9361A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761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2425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8D3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724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A91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A8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2E4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25D12"/>
    <w:multiLevelType w:val="hybridMultilevel"/>
    <w:tmpl w:val="13760F64"/>
    <w:lvl w:ilvl="0" w:tplc="F0D849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3DAA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F6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AAAF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287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98FA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03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AC6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1283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12A0CEF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6B8E2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D656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3452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8A77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1CA3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A479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36F0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16F8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454CD"/>
    <w:multiLevelType w:val="hybridMultilevel"/>
    <w:tmpl w:val="BF9EAA8C"/>
    <w:lvl w:ilvl="0" w:tplc="175A4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82BF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2A0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B45E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0A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24EE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433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CB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AE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78049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EE4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FCB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83C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CE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6E9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C56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6CCC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BE7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FB8848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7709B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1043C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168B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D4D6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98B9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EA6E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3E36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8C84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538EE56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3B4067A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72940538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9320A59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72E3F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E58834DA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1D7C6956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A5FC4B16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DEFA966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0756C7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09E1F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B6BE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1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E58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A1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43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CD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3AF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62329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1DC0E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68B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20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6C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C2C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C3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040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7095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A0"/>
    <w:multiLevelType w:val="hybridMultilevel"/>
    <w:tmpl w:val="D0D04BF6"/>
    <w:lvl w:ilvl="0" w:tplc="A210C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7AB4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24E6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4F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4C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EE40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F076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4A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A5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0E401322"/>
    <w:lvl w:ilvl="0" w:tplc="546063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410FE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0C1A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9622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A039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26E7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6C44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EA25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3811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6A5CA7D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9A9CEC6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284B23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5E789DB6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C194FE4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E968C0A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6E982EF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E6CCE29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E308403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A0C4057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172B0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A011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E62D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12E9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F8E7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A08F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5A83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4E6E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4A025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0DC64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6400A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2E8E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1E9F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7E57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8EAF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0A5F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401B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78AA82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58464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CC1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B626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62CB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EDD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80CF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DE4A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C633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B5475C"/>
    <w:multiLevelType w:val="hybridMultilevel"/>
    <w:tmpl w:val="2820CE56"/>
    <w:lvl w:ilvl="0" w:tplc="5A249A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5E48E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A29A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DE9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89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25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031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4E8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804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E10C4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56DE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86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4C8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4041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FA98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21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82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549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C4C67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39921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C3E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B6C6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F24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2A45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E8B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C34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F4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28660">
    <w:abstractNumId w:val="24"/>
  </w:num>
  <w:num w:numId="2" w16cid:durableId="1345475022">
    <w:abstractNumId w:val="5"/>
  </w:num>
  <w:num w:numId="3" w16cid:durableId="177276738">
    <w:abstractNumId w:val="21"/>
  </w:num>
  <w:num w:numId="4" w16cid:durableId="736131030">
    <w:abstractNumId w:val="22"/>
  </w:num>
  <w:num w:numId="5" w16cid:durableId="771359989">
    <w:abstractNumId w:val="12"/>
  </w:num>
  <w:num w:numId="6" w16cid:durableId="1014771192">
    <w:abstractNumId w:val="3"/>
  </w:num>
  <w:num w:numId="7" w16cid:durableId="967010540">
    <w:abstractNumId w:val="18"/>
  </w:num>
  <w:num w:numId="8" w16cid:durableId="1341470384">
    <w:abstractNumId w:val="16"/>
  </w:num>
  <w:num w:numId="9" w16cid:durableId="987435694">
    <w:abstractNumId w:val="20"/>
  </w:num>
  <w:num w:numId="10" w16cid:durableId="1431776527">
    <w:abstractNumId w:val="0"/>
  </w:num>
  <w:num w:numId="11" w16cid:durableId="1201436750">
    <w:abstractNumId w:val="25"/>
  </w:num>
  <w:num w:numId="12" w16cid:durableId="1786925401">
    <w:abstractNumId w:val="7"/>
  </w:num>
  <w:num w:numId="13" w16cid:durableId="1056775692">
    <w:abstractNumId w:val="15"/>
  </w:num>
  <w:num w:numId="14" w16cid:durableId="90904501">
    <w:abstractNumId w:val="1"/>
  </w:num>
  <w:num w:numId="15" w16cid:durableId="519245328">
    <w:abstractNumId w:val="10"/>
  </w:num>
  <w:num w:numId="16" w16cid:durableId="1117338527">
    <w:abstractNumId w:val="13"/>
  </w:num>
  <w:num w:numId="17" w16cid:durableId="754204567">
    <w:abstractNumId w:val="19"/>
  </w:num>
  <w:num w:numId="18" w16cid:durableId="481436065">
    <w:abstractNumId w:val="14"/>
  </w:num>
  <w:num w:numId="19" w16cid:durableId="2129155702">
    <w:abstractNumId w:val="6"/>
  </w:num>
  <w:num w:numId="20" w16cid:durableId="108593958">
    <w:abstractNumId w:val="8"/>
  </w:num>
  <w:num w:numId="21" w16cid:durableId="1038044079">
    <w:abstractNumId w:val="9"/>
  </w:num>
  <w:num w:numId="22" w16cid:durableId="587466836">
    <w:abstractNumId w:val="2"/>
  </w:num>
  <w:num w:numId="23" w16cid:durableId="122387216">
    <w:abstractNumId w:val="23"/>
  </w:num>
  <w:num w:numId="24" w16cid:durableId="647130708">
    <w:abstractNumId w:val="11"/>
  </w:num>
  <w:num w:numId="25" w16cid:durableId="1120564737">
    <w:abstractNumId w:val="4"/>
  </w:num>
  <w:num w:numId="26" w16cid:durableId="5528157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DE"/>
    <w:rsid w:val="0000417B"/>
    <w:rsid w:val="000068DE"/>
    <w:rsid w:val="00007F3B"/>
    <w:rsid w:val="000108CB"/>
    <w:rsid w:val="00013048"/>
    <w:rsid w:val="00014671"/>
    <w:rsid w:val="00014D1A"/>
    <w:rsid w:val="00021EAA"/>
    <w:rsid w:val="00024258"/>
    <w:rsid w:val="000264D4"/>
    <w:rsid w:val="000320B0"/>
    <w:rsid w:val="00040314"/>
    <w:rsid w:val="00042D14"/>
    <w:rsid w:val="00042D22"/>
    <w:rsid w:val="0004327D"/>
    <w:rsid w:val="00043532"/>
    <w:rsid w:val="000451A1"/>
    <w:rsid w:val="00045AE1"/>
    <w:rsid w:val="00045CCA"/>
    <w:rsid w:val="00045F9E"/>
    <w:rsid w:val="00046591"/>
    <w:rsid w:val="0005283C"/>
    <w:rsid w:val="0005599A"/>
    <w:rsid w:val="00055DDF"/>
    <w:rsid w:val="00057599"/>
    <w:rsid w:val="0005759F"/>
    <w:rsid w:val="00057BD0"/>
    <w:rsid w:val="00060F86"/>
    <w:rsid w:val="00062976"/>
    <w:rsid w:val="000649DB"/>
    <w:rsid w:val="000661CF"/>
    <w:rsid w:val="00067DB8"/>
    <w:rsid w:val="000762A0"/>
    <w:rsid w:val="000765E4"/>
    <w:rsid w:val="00077572"/>
    <w:rsid w:val="00080470"/>
    <w:rsid w:val="00094EEB"/>
    <w:rsid w:val="000A5BCD"/>
    <w:rsid w:val="000A5D8C"/>
    <w:rsid w:val="000B1599"/>
    <w:rsid w:val="000B30E5"/>
    <w:rsid w:val="000B3154"/>
    <w:rsid w:val="000B5257"/>
    <w:rsid w:val="000C0C7E"/>
    <w:rsid w:val="000C2E02"/>
    <w:rsid w:val="000C3BC2"/>
    <w:rsid w:val="000C4D64"/>
    <w:rsid w:val="000C6F18"/>
    <w:rsid w:val="000C7F42"/>
    <w:rsid w:val="000D0850"/>
    <w:rsid w:val="000D0A56"/>
    <w:rsid w:val="000D21D1"/>
    <w:rsid w:val="000D3B78"/>
    <w:rsid w:val="000D61CC"/>
    <w:rsid w:val="000D6209"/>
    <w:rsid w:val="000E04B6"/>
    <w:rsid w:val="000E2725"/>
    <w:rsid w:val="000E2B3F"/>
    <w:rsid w:val="000E2B97"/>
    <w:rsid w:val="000F27B2"/>
    <w:rsid w:val="000F4DBF"/>
    <w:rsid w:val="000F6745"/>
    <w:rsid w:val="0011384F"/>
    <w:rsid w:val="00115564"/>
    <w:rsid w:val="0011604F"/>
    <w:rsid w:val="00121831"/>
    <w:rsid w:val="00132CCA"/>
    <w:rsid w:val="0013410A"/>
    <w:rsid w:val="00140CF2"/>
    <w:rsid w:val="0014183C"/>
    <w:rsid w:val="00142461"/>
    <w:rsid w:val="00145232"/>
    <w:rsid w:val="001566ED"/>
    <w:rsid w:val="00160036"/>
    <w:rsid w:val="0016036A"/>
    <w:rsid w:val="00163E80"/>
    <w:rsid w:val="00164F57"/>
    <w:rsid w:val="00165834"/>
    <w:rsid w:val="0017107B"/>
    <w:rsid w:val="001736A8"/>
    <w:rsid w:val="00177365"/>
    <w:rsid w:val="00177716"/>
    <w:rsid w:val="0018391A"/>
    <w:rsid w:val="0018537B"/>
    <w:rsid w:val="001869EE"/>
    <w:rsid w:val="001A023A"/>
    <w:rsid w:val="001B2C73"/>
    <w:rsid w:val="001B48E0"/>
    <w:rsid w:val="001B6FBB"/>
    <w:rsid w:val="001C2132"/>
    <w:rsid w:val="001C5964"/>
    <w:rsid w:val="001C6DA6"/>
    <w:rsid w:val="001C6FC7"/>
    <w:rsid w:val="001D1A78"/>
    <w:rsid w:val="001D4E09"/>
    <w:rsid w:val="001D567F"/>
    <w:rsid w:val="001D5977"/>
    <w:rsid w:val="001D5DD5"/>
    <w:rsid w:val="001E4E9B"/>
    <w:rsid w:val="001E63D5"/>
    <w:rsid w:val="001E7402"/>
    <w:rsid w:val="001E776E"/>
    <w:rsid w:val="001F01DA"/>
    <w:rsid w:val="001F428C"/>
    <w:rsid w:val="001F5A6D"/>
    <w:rsid w:val="001F5EC0"/>
    <w:rsid w:val="001F6742"/>
    <w:rsid w:val="00201AE3"/>
    <w:rsid w:val="00202B0B"/>
    <w:rsid w:val="00205469"/>
    <w:rsid w:val="002079C8"/>
    <w:rsid w:val="00211344"/>
    <w:rsid w:val="00214975"/>
    <w:rsid w:val="00223A7D"/>
    <w:rsid w:val="0022750E"/>
    <w:rsid w:val="00230A7A"/>
    <w:rsid w:val="002347F1"/>
    <w:rsid w:val="00235EAD"/>
    <w:rsid w:val="00246FEF"/>
    <w:rsid w:val="00250E5F"/>
    <w:rsid w:val="00252C55"/>
    <w:rsid w:val="0025341F"/>
    <w:rsid w:val="00265F6F"/>
    <w:rsid w:val="002730FB"/>
    <w:rsid w:val="00275972"/>
    <w:rsid w:val="002779D5"/>
    <w:rsid w:val="00283F6E"/>
    <w:rsid w:val="00287FF3"/>
    <w:rsid w:val="002935EA"/>
    <w:rsid w:val="002962B3"/>
    <w:rsid w:val="002A00C9"/>
    <w:rsid w:val="002B0598"/>
    <w:rsid w:val="002B1A38"/>
    <w:rsid w:val="002C2967"/>
    <w:rsid w:val="002C2D46"/>
    <w:rsid w:val="002C3BED"/>
    <w:rsid w:val="002C7AFE"/>
    <w:rsid w:val="002D3149"/>
    <w:rsid w:val="002D3763"/>
    <w:rsid w:val="002D4443"/>
    <w:rsid w:val="002E04EF"/>
    <w:rsid w:val="002E0BE6"/>
    <w:rsid w:val="002E153B"/>
    <w:rsid w:val="002E40DE"/>
    <w:rsid w:val="002E427B"/>
    <w:rsid w:val="002F2844"/>
    <w:rsid w:val="002F318A"/>
    <w:rsid w:val="002F354F"/>
    <w:rsid w:val="002F40D6"/>
    <w:rsid w:val="003042D5"/>
    <w:rsid w:val="00306DBC"/>
    <w:rsid w:val="00306F35"/>
    <w:rsid w:val="003070C0"/>
    <w:rsid w:val="00310EB5"/>
    <w:rsid w:val="003122A8"/>
    <w:rsid w:val="003167F1"/>
    <w:rsid w:val="00322215"/>
    <w:rsid w:val="003229A6"/>
    <w:rsid w:val="0033458E"/>
    <w:rsid w:val="003363D2"/>
    <w:rsid w:val="0035151C"/>
    <w:rsid w:val="00354DC5"/>
    <w:rsid w:val="00360B34"/>
    <w:rsid w:val="003619F4"/>
    <w:rsid w:val="00364AA4"/>
    <w:rsid w:val="00367375"/>
    <w:rsid w:val="00370D4C"/>
    <w:rsid w:val="0037792C"/>
    <w:rsid w:val="00383BDD"/>
    <w:rsid w:val="00394756"/>
    <w:rsid w:val="003961F2"/>
    <w:rsid w:val="003A2118"/>
    <w:rsid w:val="003C1303"/>
    <w:rsid w:val="003C7FF1"/>
    <w:rsid w:val="003D3BE4"/>
    <w:rsid w:val="003D3F29"/>
    <w:rsid w:val="003D5911"/>
    <w:rsid w:val="003D77D3"/>
    <w:rsid w:val="003E0D46"/>
    <w:rsid w:val="003E2A9B"/>
    <w:rsid w:val="003E423D"/>
    <w:rsid w:val="003E53A6"/>
    <w:rsid w:val="003E6547"/>
    <w:rsid w:val="003F1AFB"/>
    <w:rsid w:val="003F3968"/>
    <w:rsid w:val="003F5048"/>
    <w:rsid w:val="0040390E"/>
    <w:rsid w:val="00403B70"/>
    <w:rsid w:val="00405010"/>
    <w:rsid w:val="004109B8"/>
    <w:rsid w:val="00410C2A"/>
    <w:rsid w:val="00412EA7"/>
    <w:rsid w:val="004150AA"/>
    <w:rsid w:val="00422631"/>
    <w:rsid w:val="00426070"/>
    <w:rsid w:val="00430A08"/>
    <w:rsid w:val="0043378C"/>
    <w:rsid w:val="00434A79"/>
    <w:rsid w:val="00436EF3"/>
    <w:rsid w:val="00442231"/>
    <w:rsid w:val="00450CE5"/>
    <w:rsid w:val="00453FBE"/>
    <w:rsid w:val="004557A0"/>
    <w:rsid w:val="00461191"/>
    <w:rsid w:val="00461B91"/>
    <w:rsid w:val="00466933"/>
    <w:rsid w:val="00473E61"/>
    <w:rsid w:val="0047452F"/>
    <w:rsid w:val="00482C60"/>
    <w:rsid w:val="00483E24"/>
    <w:rsid w:val="0048729A"/>
    <w:rsid w:val="0048761C"/>
    <w:rsid w:val="004911D8"/>
    <w:rsid w:val="00493340"/>
    <w:rsid w:val="0049436C"/>
    <w:rsid w:val="004A054B"/>
    <w:rsid w:val="004A3D99"/>
    <w:rsid w:val="004A5316"/>
    <w:rsid w:val="004B1CE6"/>
    <w:rsid w:val="004B5FEF"/>
    <w:rsid w:val="004C08F6"/>
    <w:rsid w:val="004C11EB"/>
    <w:rsid w:val="004C568B"/>
    <w:rsid w:val="004C5DD8"/>
    <w:rsid w:val="004C7A0D"/>
    <w:rsid w:val="004D1BAB"/>
    <w:rsid w:val="004D53AF"/>
    <w:rsid w:val="004D5537"/>
    <w:rsid w:val="004E6BCE"/>
    <w:rsid w:val="004F32A2"/>
    <w:rsid w:val="004F7E50"/>
    <w:rsid w:val="004F7FEA"/>
    <w:rsid w:val="005001DE"/>
    <w:rsid w:val="005035B6"/>
    <w:rsid w:val="0050441A"/>
    <w:rsid w:val="005143F7"/>
    <w:rsid w:val="0051664F"/>
    <w:rsid w:val="005174BF"/>
    <w:rsid w:val="00520E33"/>
    <w:rsid w:val="005272E5"/>
    <w:rsid w:val="00530D30"/>
    <w:rsid w:val="0053151C"/>
    <w:rsid w:val="00536D86"/>
    <w:rsid w:val="00544909"/>
    <w:rsid w:val="00544A35"/>
    <w:rsid w:val="00555E8A"/>
    <w:rsid w:val="00560BC8"/>
    <w:rsid w:val="00563226"/>
    <w:rsid w:val="00564A6D"/>
    <w:rsid w:val="00566E11"/>
    <w:rsid w:val="005673AD"/>
    <w:rsid w:val="00567C55"/>
    <w:rsid w:val="0057133C"/>
    <w:rsid w:val="005729EC"/>
    <w:rsid w:val="00577BBA"/>
    <w:rsid w:val="005807FB"/>
    <w:rsid w:val="00582FA8"/>
    <w:rsid w:val="00583113"/>
    <w:rsid w:val="005867F6"/>
    <w:rsid w:val="00592E07"/>
    <w:rsid w:val="005A2722"/>
    <w:rsid w:val="005A4741"/>
    <w:rsid w:val="005A650B"/>
    <w:rsid w:val="005A7C58"/>
    <w:rsid w:val="005B2FF6"/>
    <w:rsid w:val="005B4614"/>
    <w:rsid w:val="005B6D6A"/>
    <w:rsid w:val="005C055F"/>
    <w:rsid w:val="005C1553"/>
    <w:rsid w:val="005C504E"/>
    <w:rsid w:val="005C5BF2"/>
    <w:rsid w:val="005D154B"/>
    <w:rsid w:val="005D314C"/>
    <w:rsid w:val="005D3CF2"/>
    <w:rsid w:val="005D4B57"/>
    <w:rsid w:val="005D4EE7"/>
    <w:rsid w:val="005E4C76"/>
    <w:rsid w:val="005E5ED9"/>
    <w:rsid w:val="005E606B"/>
    <w:rsid w:val="005E6235"/>
    <w:rsid w:val="005F0E67"/>
    <w:rsid w:val="006003A5"/>
    <w:rsid w:val="00605D45"/>
    <w:rsid w:val="006073D9"/>
    <w:rsid w:val="00610C28"/>
    <w:rsid w:val="00610FE8"/>
    <w:rsid w:val="006169C4"/>
    <w:rsid w:val="0062025B"/>
    <w:rsid w:val="006221CC"/>
    <w:rsid w:val="00632C8A"/>
    <w:rsid w:val="006338B8"/>
    <w:rsid w:val="00633DB4"/>
    <w:rsid w:val="006444E7"/>
    <w:rsid w:val="00646412"/>
    <w:rsid w:val="00647FAF"/>
    <w:rsid w:val="0065047A"/>
    <w:rsid w:val="0065167C"/>
    <w:rsid w:val="0065440C"/>
    <w:rsid w:val="00654BD9"/>
    <w:rsid w:val="006624AF"/>
    <w:rsid w:val="006631AD"/>
    <w:rsid w:val="00664C10"/>
    <w:rsid w:val="006675F3"/>
    <w:rsid w:val="00670F41"/>
    <w:rsid w:val="00672E40"/>
    <w:rsid w:val="0067741F"/>
    <w:rsid w:val="006808C1"/>
    <w:rsid w:val="00681310"/>
    <w:rsid w:val="00682C17"/>
    <w:rsid w:val="00685056"/>
    <w:rsid w:val="00686DDD"/>
    <w:rsid w:val="00686FAC"/>
    <w:rsid w:val="00690051"/>
    <w:rsid w:val="006917B3"/>
    <w:rsid w:val="006920A2"/>
    <w:rsid w:val="006933C9"/>
    <w:rsid w:val="00697F1D"/>
    <w:rsid w:val="006A7505"/>
    <w:rsid w:val="006B41B9"/>
    <w:rsid w:val="006B7C10"/>
    <w:rsid w:val="006B7EFC"/>
    <w:rsid w:val="006C07D3"/>
    <w:rsid w:val="006C73CF"/>
    <w:rsid w:val="006D37FE"/>
    <w:rsid w:val="006D4826"/>
    <w:rsid w:val="006D6C8A"/>
    <w:rsid w:val="006D7863"/>
    <w:rsid w:val="006D793B"/>
    <w:rsid w:val="006E1B7B"/>
    <w:rsid w:val="006E29EF"/>
    <w:rsid w:val="006E3FBC"/>
    <w:rsid w:val="006E6CEC"/>
    <w:rsid w:val="006F0A6B"/>
    <w:rsid w:val="006F2F79"/>
    <w:rsid w:val="006F69F3"/>
    <w:rsid w:val="00701B3E"/>
    <w:rsid w:val="00703370"/>
    <w:rsid w:val="00712AC2"/>
    <w:rsid w:val="00714006"/>
    <w:rsid w:val="00714656"/>
    <w:rsid w:val="0072220A"/>
    <w:rsid w:val="00722944"/>
    <w:rsid w:val="00725A4D"/>
    <w:rsid w:val="00726939"/>
    <w:rsid w:val="00736077"/>
    <w:rsid w:val="007371B1"/>
    <w:rsid w:val="00740326"/>
    <w:rsid w:val="00741BC7"/>
    <w:rsid w:val="00741F4A"/>
    <w:rsid w:val="00742A8D"/>
    <w:rsid w:val="00746037"/>
    <w:rsid w:val="0075281A"/>
    <w:rsid w:val="00755E39"/>
    <w:rsid w:val="0075626D"/>
    <w:rsid w:val="007562D7"/>
    <w:rsid w:val="00757157"/>
    <w:rsid w:val="00757238"/>
    <w:rsid w:val="0076376E"/>
    <w:rsid w:val="0076458C"/>
    <w:rsid w:val="00764714"/>
    <w:rsid w:val="0076491B"/>
    <w:rsid w:val="0076616A"/>
    <w:rsid w:val="00771514"/>
    <w:rsid w:val="0077419B"/>
    <w:rsid w:val="00781AA3"/>
    <w:rsid w:val="00784D16"/>
    <w:rsid w:val="00785B17"/>
    <w:rsid w:val="0078781E"/>
    <w:rsid w:val="00790BE8"/>
    <w:rsid w:val="007914A1"/>
    <w:rsid w:val="007A1382"/>
    <w:rsid w:val="007B14E8"/>
    <w:rsid w:val="007B312F"/>
    <w:rsid w:val="007B43DE"/>
    <w:rsid w:val="007B58F4"/>
    <w:rsid w:val="007B5905"/>
    <w:rsid w:val="007B638F"/>
    <w:rsid w:val="007D629A"/>
    <w:rsid w:val="007D72B3"/>
    <w:rsid w:val="007D73F2"/>
    <w:rsid w:val="007E21E9"/>
    <w:rsid w:val="007E2D16"/>
    <w:rsid w:val="007E444A"/>
    <w:rsid w:val="007E7500"/>
    <w:rsid w:val="007F07B6"/>
    <w:rsid w:val="007F0D75"/>
    <w:rsid w:val="007F49D6"/>
    <w:rsid w:val="007F682D"/>
    <w:rsid w:val="007F7568"/>
    <w:rsid w:val="00810098"/>
    <w:rsid w:val="00811F89"/>
    <w:rsid w:val="008147EE"/>
    <w:rsid w:val="00822588"/>
    <w:rsid w:val="00822CF6"/>
    <w:rsid w:val="00827B7B"/>
    <w:rsid w:val="00830131"/>
    <w:rsid w:val="008425A6"/>
    <w:rsid w:val="00850161"/>
    <w:rsid w:val="008524BB"/>
    <w:rsid w:val="0085603D"/>
    <w:rsid w:val="00856B90"/>
    <w:rsid w:val="00857944"/>
    <w:rsid w:val="00857EEC"/>
    <w:rsid w:val="0086099C"/>
    <w:rsid w:val="008609C1"/>
    <w:rsid w:val="00861893"/>
    <w:rsid w:val="0086401E"/>
    <w:rsid w:val="00871682"/>
    <w:rsid w:val="008805DD"/>
    <w:rsid w:val="008823ED"/>
    <w:rsid w:val="00882B2A"/>
    <w:rsid w:val="00884863"/>
    <w:rsid w:val="00885E49"/>
    <w:rsid w:val="00886A8A"/>
    <w:rsid w:val="00893BA9"/>
    <w:rsid w:val="00893D17"/>
    <w:rsid w:val="00896EFD"/>
    <w:rsid w:val="008A7CC5"/>
    <w:rsid w:val="008A7D9A"/>
    <w:rsid w:val="008B00FF"/>
    <w:rsid w:val="008B7ACA"/>
    <w:rsid w:val="008C32EA"/>
    <w:rsid w:val="008C5100"/>
    <w:rsid w:val="008C7BAC"/>
    <w:rsid w:val="008D028A"/>
    <w:rsid w:val="008D0F20"/>
    <w:rsid w:val="008D1F67"/>
    <w:rsid w:val="008D1FD3"/>
    <w:rsid w:val="008D7632"/>
    <w:rsid w:val="008E233D"/>
    <w:rsid w:val="008E736C"/>
    <w:rsid w:val="008E789D"/>
    <w:rsid w:val="008E7C21"/>
    <w:rsid w:val="008F467F"/>
    <w:rsid w:val="008F6756"/>
    <w:rsid w:val="0090254B"/>
    <w:rsid w:val="009133D7"/>
    <w:rsid w:val="00916DE1"/>
    <w:rsid w:val="00920D46"/>
    <w:rsid w:val="0092525B"/>
    <w:rsid w:val="00926E9C"/>
    <w:rsid w:val="00926EE4"/>
    <w:rsid w:val="00930325"/>
    <w:rsid w:val="009316AD"/>
    <w:rsid w:val="009346B6"/>
    <w:rsid w:val="00946DF0"/>
    <w:rsid w:val="009501FE"/>
    <w:rsid w:val="00951998"/>
    <w:rsid w:val="009521A9"/>
    <w:rsid w:val="009568F8"/>
    <w:rsid w:val="00960DB1"/>
    <w:rsid w:val="0096175C"/>
    <w:rsid w:val="00967D60"/>
    <w:rsid w:val="00973562"/>
    <w:rsid w:val="009769E5"/>
    <w:rsid w:val="00977675"/>
    <w:rsid w:val="00977AA4"/>
    <w:rsid w:val="00981651"/>
    <w:rsid w:val="00981AE6"/>
    <w:rsid w:val="00991BD9"/>
    <w:rsid w:val="00992FA1"/>
    <w:rsid w:val="0099536B"/>
    <w:rsid w:val="009A0DC8"/>
    <w:rsid w:val="009A1743"/>
    <w:rsid w:val="009A2F57"/>
    <w:rsid w:val="009A33E1"/>
    <w:rsid w:val="009A6529"/>
    <w:rsid w:val="009B2828"/>
    <w:rsid w:val="009B344F"/>
    <w:rsid w:val="009B437F"/>
    <w:rsid w:val="009C1F16"/>
    <w:rsid w:val="009C3240"/>
    <w:rsid w:val="009C3329"/>
    <w:rsid w:val="009C5600"/>
    <w:rsid w:val="009C5990"/>
    <w:rsid w:val="009C5D27"/>
    <w:rsid w:val="009D1007"/>
    <w:rsid w:val="009D25DC"/>
    <w:rsid w:val="009D2C10"/>
    <w:rsid w:val="009D4837"/>
    <w:rsid w:val="009D6CBA"/>
    <w:rsid w:val="009E0770"/>
    <w:rsid w:val="009F2E28"/>
    <w:rsid w:val="009F5C94"/>
    <w:rsid w:val="009F6411"/>
    <w:rsid w:val="009F6666"/>
    <w:rsid w:val="009F6B9A"/>
    <w:rsid w:val="00A02440"/>
    <w:rsid w:val="00A03DF9"/>
    <w:rsid w:val="00A04C7B"/>
    <w:rsid w:val="00A04EEF"/>
    <w:rsid w:val="00A157ED"/>
    <w:rsid w:val="00A22B1D"/>
    <w:rsid w:val="00A25039"/>
    <w:rsid w:val="00A32A30"/>
    <w:rsid w:val="00A32C7D"/>
    <w:rsid w:val="00A34C41"/>
    <w:rsid w:val="00A37CA4"/>
    <w:rsid w:val="00A446EE"/>
    <w:rsid w:val="00A47703"/>
    <w:rsid w:val="00A477F1"/>
    <w:rsid w:val="00A50CE9"/>
    <w:rsid w:val="00A6436C"/>
    <w:rsid w:val="00A674D5"/>
    <w:rsid w:val="00A70407"/>
    <w:rsid w:val="00A705F9"/>
    <w:rsid w:val="00A7235F"/>
    <w:rsid w:val="00A738AD"/>
    <w:rsid w:val="00A762BA"/>
    <w:rsid w:val="00A83BE7"/>
    <w:rsid w:val="00A90701"/>
    <w:rsid w:val="00A909A9"/>
    <w:rsid w:val="00A9410B"/>
    <w:rsid w:val="00A9549F"/>
    <w:rsid w:val="00AA22C5"/>
    <w:rsid w:val="00AA7EC5"/>
    <w:rsid w:val="00AB07C5"/>
    <w:rsid w:val="00AB2C95"/>
    <w:rsid w:val="00AB60F8"/>
    <w:rsid w:val="00AC04A6"/>
    <w:rsid w:val="00AC63ED"/>
    <w:rsid w:val="00AD085D"/>
    <w:rsid w:val="00AD2284"/>
    <w:rsid w:val="00AD5320"/>
    <w:rsid w:val="00AD5BC2"/>
    <w:rsid w:val="00AD5CBB"/>
    <w:rsid w:val="00AD660B"/>
    <w:rsid w:val="00AE2C0F"/>
    <w:rsid w:val="00AE3921"/>
    <w:rsid w:val="00AE3E66"/>
    <w:rsid w:val="00AF3EEB"/>
    <w:rsid w:val="00AF6CCD"/>
    <w:rsid w:val="00AF7925"/>
    <w:rsid w:val="00B06279"/>
    <w:rsid w:val="00B0653E"/>
    <w:rsid w:val="00B06CED"/>
    <w:rsid w:val="00B170F7"/>
    <w:rsid w:val="00B17B99"/>
    <w:rsid w:val="00B17EB3"/>
    <w:rsid w:val="00B22C9A"/>
    <w:rsid w:val="00B25070"/>
    <w:rsid w:val="00B257C5"/>
    <w:rsid w:val="00B25D1E"/>
    <w:rsid w:val="00B35997"/>
    <w:rsid w:val="00B37ECF"/>
    <w:rsid w:val="00B41633"/>
    <w:rsid w:val="00B43CC6"/>
    <w:rsid w:val="00B454D9"/>
    <w:rsid w:val="00B576D4"/>
    <w:rsid w:val="00B6075B"/>
    <w:rsid w:val="00B63843"/>
    <w:rsid w:val="00B67BDB"/>
    <w:rsid w:val="00B70B30"/>
    <w:rsid w:val="00B7102F"/>
    <w:rsid w:val="00B72CB9"/>
    <w:rsid w:val="00B72CD2"/>
    <w:rsid w:val="00B73210"/>
    <w:rsid w:val="00B756D7"/>
    <w:rsid w:val="00B81148"/>
    <w:rsid w:val="00B8276D"/>
    <w:rsid w:val="00B831C0"/>
    <w:rsid w:val="00B87B6A"/>
    <w:rsid w:val="00B90159"/>
    <w:rsid w:val="00B9327D"/>
    <w:rsid w:val="00B95455"/>
    <w:rsid w:val="00BA100A"/>
    <w:rsid w:val="00BA2EE0"/>
    <w:rsid w:val="00BA6409"/>
    <w:rsid w:val="00BB170D"/>
    <w:rsid w:val="00BB2CA8"/>
    <w:rsid w:val="00BB341C"/>
    <w:rsid w:val="00BB3FD8"/>
    <w:rsid w:val="00BB7DA2"/>
    <w:rsid w:val="00BC16AF"/>
    <w:rsid w:val="00BC7438"/>
    <w:rsid w:val="00BC79C4"/>
    <w:rsid w:val="00BD2757"/>
    <w:rsid w:val="00BD3D8A"/>
    <w:rsid w:val="00BD577C"/>
    <w:rsid w:val="00BD6D14"/>
    <w:rsid w:val="00BD6FEA"/>
    <w:rsid w:val="00BD7700"/>
    <w:rsid w:val="00BE00BC"/>
    <w:rsid w:val="00BF5D0B"/>
    <w:rsid w:val="00C0047E"/>
    <w:rsid w:val="00C029B4"/>
    <w:rsid w:val="00C037DB"/>
    <w:rsid w:val="00C0632E"/>
    <w:rsid w:val="00C06F63"/>
    <w:rsid w:val="00C074CB"/>
    <w:rsid w:val="00C07CBD"/>
    <w:rsid w:val="00C14B44"/>
    <w:rsid w:val="00C24056"/>
    <w:rsid w:val="00C24BF5"/>
    <w:rsid w:val="00C36D88"/>
    <w:rsid w:val="00C404CA"/>
    <w:rsid w:val="00C46331"/>
    <w:rsid w:val="00C46358"/>
    <w:rsid w:val="00C46F5A"/>
    <w:rsid w:val="00C47DA3"/>
    <w:rsid w:val="00C52A38"/>
    <w:rsid w:val="00C53C19"/>
    <w:rsid w:val="00C642DF"/>
    <w:rsid w:val="00C73DF8"/>
    <w:rsid w:val="00C76B54"/>
    <w:rsid w:val="00C770D9"/>
    <w:rsid w:val="00C805A6"/>
    <w:rsid w:val="00C82726"/>
    <w:rsid w:val="00C83EFB"/>
    <w:rsid w:val="00C9180D"/>
    <w:rsid w:val="00C91873"/>
    <w:rsid w:val="00C9187A"/>
    <w:rsid w:val="00C94C06"/>
    <w:rsid w:val="00C94C96"/>
    <w:rsid w:val="00CA0225"/>
    <w:rsid w:val="00CA0CFC"/>
    <w:rsid w:val="00CA64E0"/>
    <w:rsid w:val="00CA7957"/>
    <w:rsid w:val="00CC04D3"/>
    <w:rsid w:val="00CD39A2"/>
    <w:rsid w:val="00CD4BF3"/>
    <w:rsid w:val="00CD5183"/>
    <w:rsid w:val="00CD79C8"/>
    <w:rsid w:val="00CE0B5F"/>
    <w:rsid w:val="00CE3E5E"/>
    <w:rsid w:val="00CE578C"/>
    <w:rsid w:val="00CE6ADA"/>
    <w:rsid w:val="00CF01C8"/>
    <w:rsid w:val="00CF0A4D"/>
    <w:rsid w:val="00CF0A87"/>
    <w:rsid w:val="00CF1712"/>
    <w:rsid w:val="00CF5DE6"/>
    <w:rsid w:val="00CF5FDC"/>
    <w:rsid w:val="00D038D7"/>
    <w:rsid w:val="00D03A61"/>
    <w:rsid w:val="00D04590"/>
    <w:rsid w:val="00D07EB5"/>
    <w:rsid w:val="00D11990"/>
    <w:rsid w:val="00D174B0"/>
    <w:rsid w:val="00D21913"/>
    <w:rsid w:val="00D26896"/>
    <w:rsid w:val="00D27045"/>
    <w:rsid w:val="00D315CF"/>
    <w:rsid w:val="00D3276C"/>
    <w:rsid w:val="00D33DAC"/>
    <w:rsid w:val="00D36266"/>
    <w:rsid w:val="00D36AD0"/>
    <w:rsid w:val="00D413FC"/>
    <w:rsid w:val="00D43111"/>
    <w:rsid w:val="00D435C7"/>
    <w:rsid w:val="00D43D98"/>
    <w:rsid w:val="00D47450"/>
    <w:rsid w:val="00D509FF"/>
    <w:rsid w:val="00D510E3"/>
    <w:rsid w:val="00D62A84"/>
    <w:rsid w:val="00D84207"/>
    <w:rsid w:val="00D84D46"/>
    <w:rsid w:val="00D8705F"/>
    <w:rsid w:val="00DA1EEA"/>
    <w:rsid w:val="00DB0E52"/>
    <w:rsid w:val="00DB10DD"/>
    <w:rsid w:val="00DB11A2"/>
    <w:rsid w:val="00DB3D3C"/>
    <w:rsid w:val="00DB780C"/>
    <w:rsid w:val="00DC14B4"/>
    <w:rsid w:val="00DC2076"/>
    <w:rsid w:val="00DC2411"/>
    <w:rsid w:val="00DD0AE9"/>
    <w:rsid w:val="00DD0B2A"/>
    <w:rsid w:val="00DD46DE"/>
    <w:rsid w:val="00DD4F62"/>
    <w:rsid w:val="00DD5588"/>
    <w:rsid w:val="00DE10E9"/>
    <w:rsid w:val="00DE59EB"/>
    <w:rsid w:val="00DF403F"/>
    <w:rsid w:val="00DF5A4F"/>
    <w:rsid w:val="00E00CCB"/>
    <w:rsid w:val="00E035B2"/>
    <w:rsid w:val="00E03876"/>
    <w:rsid w:val="00E0473C"/>
    <w:rsid w:val="00E060DD"/>
    <w:rsid w:val="00E0693A"/>
    <w:rsid w:val="00E06F35"/>
    <w:rsid w:val="00E10D28"/>
    <w:rsid w:val="00E16F33"/>
    <w:rsid w:val="00E20EA3"/>
    <w:rsid w:val="00E2271A"/>
    <w:rsid w:val="00E23886"/>
    <w:rsid w:val="00E24451"/>
    <w:rsid w:val="00E27C05"/>
    <w:rsid w:val="00E31F82"/>
    <w:rsid w:val="00E35673"/>
    <w:rsid w:val="00E407FE"/>
    <w:rsid w:val="00E42540"/>
    <w:rsid w:val="00E45BF0"/>
    <w:rsid w:val="00E5386F"/>
    <w:rsid w:val="00E53F39"/>
    <w:rsid w:val="00E54DA6"/>
    <w:rsid w:val="00E61827"/>
    <w:rsid w:val="00E643F1"/>
    <w:rsid w:val="00E666A7"/>
    <w:rsid w:val="00E76B08"/>
    <w:rsid w:val="00E90422"/>
    <w:rsid w:val="00E919CA"/>
    <w:rsid w:val="00E91CEE"/>
    <w:rsid w:val="00E92E54"/>
    <w:rsid w:val="00EA02EB"/>
    <w:rsid w:val="00EA4D9E"/>
    <w:rsid w:val="00EA6F3D"/>
    <w:rsid w:val="00EB64C6"/>
    <w:rsid w:val="00EB650F"/>
    <w:rsid w:val="00EC09C2"/>
    <w:rsid w:val="00EC1DAA"/>
    <w:rsid w:val="00EC6E28"/>
    <w:rsid w:val="00EC7132"/>
    <w:rsid w:val="00ED0A18"/>
    <w:rsid w:val="00ED17FF"/>
    <w:rsid w:val="00ED24AE"/>
    <w:rsid w:val="00ED4772"/>
    <w:rsid w:val="00ED4EA6"/>
    <w:rsid w:val="00EE69E0"/>
    <w:rsid w:val="00EF0DC3"/>
    <w:rsid w:val="00EF1FB8"/>
    <w:rsid w:val="00EF4BEE"/>
    <w:rsid w:val="00EF5B34"/>
    <w:rsid w:val="00F05A9E"/>
    <w:rsid w:val="00F05B7C"/>
    <w:rsid w:val="00F05FF5"/>
    <w:rsid w:val="00F10FDB"/>
    <w:rsid w:val="00F13E36"/>
    <w:rsid w:val="00F16D0B"/>
    <w:rsid w:val="00F17625"/>
    <w:rsid w:val="00F27B40"/>
    <w:rsid w:val="00F41134"/>
    <w:rsid w:val="00F45B7B"/>
    <w:rsid w:val="00F5199B"/>
    <w:rsid w:val="00F524EB"/>
    <w:rsid w:val="00F54352"/>
    <w:rsid w:val="00F543F9"/>
    <w:rsid w:val="00F6136D"/>
    <w:rsid w:val="00F618B5"/>
    <w:rsid w:val="00F64551"/>
    <w:rsid w:val="00F6493D"/>
    <w:rsid w:val="00F75D3F"/>
    <w:rsid w:val="00F80601"/>
    <w:rsid w:val="00F86F48"/>
    <w:rsid w:val="00F87A82"/>
    <w:rsid w:val="00F91B1F"/>
    <w:rsid w:val="00F92C91"/>
    <w:rsid w:val="00F94A43"/>
    <w:rsid w:val="00F95B1B"/>
    <w:rsid w:val="00F97886"/>
    <w:rsid w:val="00FA21DD"/>
    <w:rsid w:val="00FA36EB"/>
    <w:rsid w:val="00FA3DC8"/>
    <w:rsid w:val="00FB54FC"/>
    <w:rsid w:val="00FB6713"/>
    <w:rsid w:val="00FC0B3A"/>
    <w:rsid w:val="00FC1481"/>
    <w:rsid w:val="00FC4D70"/>
    <w:rsid w:val="00FC5159"/>
    <w:rsid w:val="00FC5B82"/>
    <w:rsid w:val="00FD1D81"/>
    <w:rsid w:val="00FD56A9"/>
    <w:rsid w:val="00FE2F1D"/>
    <w:rsid w:val="00FE556C"/>
    <w:rsid w:val="00FE5BD1"/>
    <w:rsid w:val="00FE682D"/>
    <w:rsid w:val="00FE7F8E"/>
    <w:rsid w:val="00FF1228"/>
    <w:rsid w:val="00FF420C"/>
    <w:rsid w:val="00FF5DB9"/>
    <w:rsid w:val="00FF608F"/>
    <w:rsid w:val="023E865C"/>
    <w:rsid w:val="06EE07FC"/>
    <w:rsid w:val="0F49CEAB"/>
    <w:rsid w:val="0F8CFBB3"/>
    <w:rsid w:val="1101B022"/>
    <w:rsid w:val="16174B8B"/>
    <w:rsid w:val="169EA607"/>
    <w:rsid w:val="16D96A2B"/>
    <w:rsid w:val="1AB4D324"/>
    <w:rsid w:val="1EEB9D8A"/>
    <w:rsid w:val="1F8E640A"/>
    <w:rsid w:val="21C284BC"/>
    <w:rsid w:val="224DAD12"/>
    <w:rsid w:val="2403F451"/>
    <w:rsid w:val="2A8DB8BE"/>
    <w:rsid w:val="2FCEA2BD"/>
    <w:rsid w:val="31C2A69E"/>
    <w:rsid w:val="3616D967"/>
    <w:rsid w:val="3881C3DB"/>
    <w:rsid w:val="3A5E0C91"/>
    <w:rsid w:val="43DB7F8B"/>
    <w:rsid w:val="4ED1ED71"/>
    <w:rsid w:val="5463AABD"/>
    <w:rsid w:val="5D005A75"/>
    <w:rsid w:val="5E3F3A7A"/>
    <w:rsid w:val="5EB965EB"/>
    <w:rsid w:val="622578AB"/>
    <w:rsid w:val="680D98C2"/>
    <w:rsid w:val="6A214C70"/>
    <w:rsid w:val="6C400130"/>
    <w:rsid w:val="788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53191"/>
  <w15:chartTrackingRefBased/>
  <w15:docId w15:val="{946298E4-9C47-4FA4-8D91-0DAEE5E0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4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customStyle="1" w:styleId="Factsheetbodytext">
    <w:name w:val="Fact sheet body text"/>
    <w:basedOn w:val="Normal"/>
    <w:link w:val="FactsheetbodytextChar"/>
    <w:qFormat/>
    <w:rsid w:val="000C0C7E"/>
    <w:rPr>
      <w:color w:val="1E1544" w:themeColor="text1"/>
    </w:rPr>
  </w:style>
  <w:style w:type="character" w:customStyle="1" w:styleId="FactsheetbodytextChar">
    <w:name w:val="Fact sheet body text Char"/>
    <w:basedOn w:val="DefaultParagraphFont"/>
    <w:link w:val="Factsheetbodytext"/>
    <w:rsid w:val="000C0C7E"/>
    <w:rPr>
      <w:rFonts w:ascii="Arial" w:hAnsi="Arial"/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ervice-level-care-minutes-performance-in-residential-aged-care-from-october-2023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find-a-provider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edcarequality.gov.au/making-compla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collections/care-minutes-and-247-registered-nurse-responsibility-resource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ANACCReportingAssessments@health.gov.au" TargetMode="External"/><Relationship Id="rId23" Type="http://schemas.openxmlformats.org/officeDocument/2006/relationships/image" Target="media/image4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-workforce/what-were-doing" TargetMode="External"/><Relationship Id="rId2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MELVILLE, Charlotte</DisplayName>
        <AccountId>93</AccountId>
        <AccountType/>
      </UserInfo>
      <UserInfo>
        <DisplayName>HENKEL, Jasmine</DisplayName>
        <AccountId>30</AccountId>
        <AccountType/>
      </UserInfo>
      <UserInfo>
        <DisplayName>PHILBRICK, Penny</DisplayName>
        <AccountId>43</AccountId>
        <AccountType/>
      </UserInfo>
      <UserInfo>
        <DisplayName>SPRINGETT, Meaghan</DisplayName>
        <AccountId>253</AccountId>
        <AccountType/>
      </UserInfo>
    </SharedWithUsers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009CFF2B-598F-4AAC-A8B9-26FE61E6D931}"/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24</TotalTime>
  <Pages>2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minutes in aged care homes</dc:title>
  <dc:subject>Aged Care</dc:subject>
  <dc:creator>Australian Government Department of Health and Aged Care</dc:creator>
  <cp:lastModifiedBy>Inma Cortes</cp:lastModifiedBy>
  <cp:revision>18</cp:revision>
  <dcterms:created xsi:type="dcterms:W3CDTF">2025-02-25T21:55:00Z</dcterms:created>
  <dcterms:modified xsi:type="dcterms:W3CDTF">2025-03-31T04:11:00Z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