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7EEAE4" w14:textId="77777777" w:rsidR="003619F4" w:rsidRPr="00396D87" w:rsidRDefault="00000000" w:rsidP="00BB2CA8">
      <w:pPr>
        <w:pStyle w:val="Heading1"/>
        <w:spacing w:before="3120"/>
        <w:rPr>
          <w:sz w:val="56"/>
          <w:szCs w:val="56"/>
        </w:rPr>
      </w:pPr>
      <w:r w:rsidRPr="00396D87">
        <w:rPr>
          <w:sz w:val="56"/>
          <w:szCs w:val="56"/>
          <w:lang w:val="pl"/>
        </w:rPr>
        <w:t>Minuty sprawowania opieki w domach opieki nad osobami starszymi</w:t>
      </w:r>
    </w:p>
    <w:p w14:paraId="2D061189" w14:textId="77777777" w:rsidR="00D04590" w:rsidRPr="00396D87" w:rsidRDefault="00000000" w:rsidP="00AE3E66">
      <w:pPr>
        <w:pStyle w:val="Introduction"/>
        <w:rPr>
          <w:b/>
          <w:bCs/>
          <w:sz w:val="30"/>
          <w:szCs w:val="30"/>
        </w:rPr>
      </w:pPr>
      <w:r w:rsidRPr="00396D87">
        <w:rPr>
          <w:b/>
          <w:bCs/>
          <w:sz w:val="30"/>
          <w:szCs w:val="30"/>
          <w:lang w:val="pl"/>
        </w:rPr>
        <w:t>Każdy dom opieki nad osobami starszymi musi zapewnić określoną ilość czasu opieki dla każdego mieszkańca domu. Opieka musi być świadczona przez dyplomowane pielęgniarki, zwykłe pielęgniarki, pracowników opieki osobistej i asystentów pielęgniarskich. Nazywa się to obowiązkowymi minutami sprawowania opieki.</w:t>
      </w:r>
    </w:p>
    <w:p w14:paraId="5CDB6D0A" w14:textId="77777777" w:rsidR="003619F4" w:rsidRPr="00396D87" w:rsidRDefault="00000000" w:rsidP="00D04590">
      <w:pPr>
        <w:pStyle w:val="Heading2"/>
        <w:rPr>
          <w:sz w:val="30"/>
          <w:szCs w:val="30"/>
        </w:rPr>
      </w:pPr>
      <w:r w:rsidRPr="00396D87">
        <w:rPr>
          <w:sz w:val="30"/>
          <w:szCs w:val="30"/>
          <w:lang w:val="pl"/>
        </w:rPr>
        <w:t>Co się zmieniło?</w:t>
      </w:r>
    </w:p>
    <w:p w14:paraId="68F30248" w14:textId="77777777" w:rsidR="0048729A" w:rsidRPr="00396D87" w:rsidRDefault="00000000" w:rsidP="00722944">
      <w:pPr>
        <w:rPr>
          <w:sz w:val="22"/>
          <w:szCs w:val="22"/>
        </w:rPr>
      </w:pPr>
      <w:r w:rsidRPr="00396D87">
        <w:rPr>
          <w:sz w:val="22"/>
          <w:szCs w:val="22"/>
          <w:lang w:val="pl"/>
        </w:rPr>
        <w:t>W 2021 r. Royal Commission into Aged Care Quality and Safety [Komisja Królewska ds. Jakości i Bezpieczeństwa Opieki nad Osobami Starszymi] (Royal Commission) zaleciła, aby każdy dom opieki nad osobami starszymi miał obowiązkowe minuty sprawowania opieki w oparciu o potrzeby swoich mieszkańców. Rząd Australii wprowadził ten obowiązek 1 października 2023 r.</w:t>
      </w:r>
    </w:p>
    <w:p w14:paraId="4DAB6257" w14:textId="77777777" w:rsidR="00D04590" w:rsidRPr="00396D87" w:rsidRDefault="00000000" w:rsidP="00D04590">
      <w:pPr>
        <w:pStyle w:val="Heading2"/>
        <w:rPr>
          <w:sz w:val="30"/>
          <w:szCs w:val="30"/>
        </w:rPr>
      </w:pPr>
      <w:r w:rsidRPr="00396D87">
        <w:rPr>
          <w:sz w:val="30"/>
          <w:szCs w:val="30"/>
          <w:lang w:val="pl"/>
        </w:rPr>
        <w:t>Dlaczego jest to ważne?</w:t>
      </w:r>
    </w:p>
    <w:p w14:paraId="42E889CF" w14:textId="77777777" w:rsidR="00F10FDB" w:rsidRPr="00396D87" w:rsidRDefault="00000000" w:rsidP="00722944">
      <w:pPr>
        <w:rPr>
          <w:sz w:val="22"/>
          <w:szCs w:val="22"/>
          <w:lang w:val="pl"/>
        </w:rPr>
      </w:pPr>
      <w:r w:rsidRPr="00396D87">
        <w:rPr>
          <w:sz w:val="22"/>
          <w:szCs w:val="22"/>
          <w:lang w:val="pl"/>
        </w:rPr>
        <w:t>Royal Commission stwierdziła, że poziom zatrudnienia ma kluczowe znaczenie dla jakości opieki nad osobami starszymi w Australii. Obowiązkowe minuty sprawowania opieki oznaczają, że osoby mieszkające w domach opieki w całej Australii będą miały lepszy dostęp do opieki osobistej i klinicznej.</w:t>
      </w:r>
    </w:p>
    <w:p w14:paraId="6DFB9ABF" w14:textId="77777777" w:rsidR="00CD79C8" w:rsidRPr="00396D87" w:rsidRDefault="00000000" w:rsidP="00D04590">
      <w:pPr>
        <w:pStyle w:val="Heading2"/>
        <w:rPr>
          <w:sz w:val="30"/>
          <w:szCs w:val="30"/>
        </w:rPr>
      </w:pPr>
      <w:r w:rsidRPr="00396D87">
        <w:rPr>
          <w:sz w:val="30"/>
          <w:szCs w:val="30"/>
          <w:lang w:val="pl"/>
        </w:rPr>
        <w:t>Ile minut opieki otrzyma każda osoba?</w:t>
      </w:r>
    </w:p>
    <w:p w14:paraId="686C7557" w14:textId="77777777" w:rsidR="00CD79C8" w:rsidRPr="00396D87" w:rsidRDefault="00000000" w:rsidP="00722944">
      <w:pPr>
        <w:rPr>
          <w:sz w:val="22"/>
          <w:szCs w:val="22"/>
          <w:lang w:val="pl"/>
        </w:rPr>
      </w:pPr>
      <w:r w:rsidRPr="00396D87">
        <w:rPr>
          <w:sz w:val="22"/>
          <w:szCs w:val="22"/>
          <w:lang w:val="pl"/>
        </w:rPr>
        <w:t>Osoby mieszkające w domach opieki otrzymają średnio 215 minut opieki dziennie, w tym co najmniej 44 minuty opieki świadczonej przez dyplomowaną pielęgniarkę. Nie cały czas opieki będzie świadczony osobiście. Na przykład działania takie jak opracowywanie planów opieki, współpraca z członkami rodziny w kwestiach opieki i umawianie spotkań z innymi lekarzami są uwzględnione w minutach sprawowania opieki.</w:t>
      </w:r>
    </w:p>
    <w:p w14:paraId="23DE706F" w14:textId="77777777" w:rsidR="002A00C9" w:rsidRPr="00396D87" w:rsidRDefault="00000000" w:rsidP="00722944">
      <w:pPr>
        <w:rPr>
          <w:sz w:val="22"/>
          <w:szCs w:val="22"/>
          <w:lang w:val="pl"/>
        </w:rPr>
      </w:pPr>
      <w:r w:rsidRPr="00396D87">
        <w:rPr>
          <w:sz w:val="22"/>
          <w:szCs w:val="22"/>
          <w:lang w:val="pl"/>
        </w:rPr>
        <w:lastRenderedPageBreak/>
        <w:t>Ponieważ założenia dotyczące minut sprawowania opieki są podawane jako średnia dla wszystkich mieszkańców, niektóre osoby mogą otrzymać więcej czasu opieki, a inne mniej, w zależności od ich osobistych potrzeb w zakresie opieki i potrzeb klinicznych.</w:t>
      </w:r>
    </w:p>
    <w:p w14:paraId="278C2665" w14:textId="77777777" w:rsidR="0017107B" w:rsidRPr="00396D87" w:rsidRDefault="00000000" w:rsidP="00926EE4">
      <w:pPr>
        <w:pStyle w:val="Heading2"/>
        <w:rPr>
          <w:sz w:val="30"/>
          <w:szCs w:val="30"/>
        </w:rPr>
      </w:pPr>
      <w:r w:rsidRPr="00396D87">
        <w:rPr>
          <w:sz w:val="30"/>
          <w:szCs w:val="30"/>
          <w:lang w:val="pl"/>
        </w:rPr>
        <w:t>W jaki sposób domy opieki ustalają swoje cele dotyczące minut sprawowania opieki?</w:t>
      </w:r>
    </w:p>
    <w:p w14:paraId="46A9C2E3" w14:textId="4A0630B0" w:rsidR="00E27C05" w:rsidRPr="00396D87" w:rsidRDefault="00000000" w:rsidP="00396D87">
      <w:pPr>
        <w:ind w:right="284"/>
        <w:rPr>
          <w:sz w:val="22"/>
          <w:szCs w:val="22"/>
          <w:lang w:val="pl"/>
        </w:rPr>
      </w:pPr>
      <w:r w:rsidRPr="00396D87">
        <w:rPr>
          <w:sz w:val="22"/>
          <w:szCs w:val="22"/>
          <w:lang w:val="pl"/>
        </w:rPr>
        <w:t xml:space="preserve">Domy opieki opracowują swoje cele dotyczące minut sprawowania opieki co 3 miesiące (lub co kwartał). Są one ustalane na podstawie potrzeb osób, które mieszkały w domu opieki przez ostatnie 3 miesiące. Oznacza to, że cele w każdym kwartale będą inne. Ty, a także twoja rodzina i opiekunowie, możecie zobaczyć aktualne cele dotyczące minut sprawowania opieki w swoim domu na naszej stronie internetowej w sekcji: </w:t>
      </w:r>
      <w:hyperlink r:id="rId11" w:anchor="data" w:history="1">
        <w:r w:rsidR="2403F451" w:rsidRPr="00C4486E">
          <w:rPr>
            <w:rStyle w:val="Hyperlink"/>
            <w:sz w:val="22"/>
            <w:szCs w:val="22"/>
            <w:lang w:val="pl"/>
          </w:rPr>
          <w:t>www.health.gov.au/resources/collections/care-minutes-and-247-registered-nurse-responsibility-resources#data</w:t>
        </w:r>
      </w:hyperlink>
      <w:r w:rsidRPr="00396D87">
        <w:rPr>
          <w:sz w:val="22"/>
          <w:szCs w:val="22"/>
          <w:lang w:val="pl"/>
        </w:rPr>
        <w:t>.</w:t>
      </w:r>
    </w:p>
    <w:p w14:paraId="79A66244" w14:textId="77777777" w:rsidR="00235EAD" w:rsidRPr="00396D87" w:rsidRDefault="00000000" w:rsidP="00235EAD">
      <w:pPr>
        <w:pStyle w:val="Heading2"/>
        <w:rPr>
          <w:sz w:val="30"/>
          <w:szCs w:val="30"/>
        </w:rPr>
      </w:pPr>
      <w:bookmarkStart w:id="0" w:name="_Hlk137035443"/>
      <w:r w:rsidRPr="00396D87">
        <w:rPr>
          <w:sz w:val="30"/>
          <w:szCs w:val="30"/>
          <w:lang w:val="pl"/>
        </w:rPr>
        <w:t xml:space="preserve">Jak mogę sprawdzić, czy mój dom realizuje cele dotyczące minut sprawowania opieki? </w:t>
      </w:r>
    </w:p>
    <w:bookmarkEnd w:id="0"/>
    <w:p w14:paraId="7F14C8CE" w14:textId="77777777" w:rsidR="007F49D6" w:rsidRPr="00396D87" w:rsidRDefault="00000000" w:rsidP="00722944">
      <w:pPr>
        <w:rPr>
          <w:sz w:val="22"/>
          <w:szCs w:val="22"/>
          <w:lang w:val="pl"/>
        </w:rPr>
      </w:pPr>
      <w:r w:rsidRPr="00396D87">
        <w:rPr>
          <w:sz w:val="22"/>
          <w:szCs w:val="22"/>
          <w:lang w:val="pl"/>
        </w:rPr>
        <w:t xml:space="preserve">Realizacja celów dotyczących minut sprawowania opieki jest mierzona w ramach oceny gwiazdkowej personelu dla każdego domu opieki nad osobami starszymi. Ocenę gwiazdkową personelu, a także ilość czasu opieki świadczonego w twoim domu w porównaniu z jego celami można zobaczyć za pomocą narzędzia Find a Provider w zakładce Staffing Star Rating na stronie My Aged Care: </w:t>
      </w:r>
      <w:hyperlink r:id="rId12">
        <w:r w:rsidR="00403B70" w:rsidRPr="00396D87">
          <w:rPr>
            <w:rStyle w:val="Hyperlink"/>
            <w:sz w:val="22"/>
            <w:szCs w:val="22"/>
            <w:lang w:val="pl"/>
          </w:rPr>
          <w:t>myagedcare.gov.au/find-a-provider</w:t>
        </w:r>
      </w:hyperlink>
      <w:r w:rsidRPr="00396D87">
        <w:rPr>
          <w:sz w:val="22"/>
          <w:szCs w:val="22"/>
          <w:lang w:val="pl"/>
        </w:rPr>
        <w:t>.</w:t>
      </w:r>
    </w:p>
    <w:p w14:paraId="5B687BA6" w14:textId="77777777" w:rsidR="00115564" w:rsidRPr="00396D87" w:rsidRDefault="00000000" w:rsidP="00722944">
      <w:pPr>
        <w:rPr>
          <w:sz w:val="22"/>
          <w:szCs w:val="22"/>
          <w:lang w:val="pl"/>
        </w:rPr>
      </w:pPr>
      <w:r w:rsidRPr="00396D87">
        <w:rPr>
          <w:sz w:val="22"/>
          <w:szCs w:val="22"/>
          <w:lang w:val="pl"/>
        </w:rPr>
        <w:t>Informacje te są aktualizowane około 4 miesiące po zakończeniu każdego kwartału.</w:t>
      </w:r>
    </w:p>
    <w:p w14:paraId="525C7009" w14:textId="77777777" w:rsidR="00686DDD" w:rsidRPr="00396D87" w:rsidRDefault="00000000" w:rsidP="00722944">
      <w:pPr>
        <w:rPr>
          <w:rStyle w:val="Hyperlink"/>
          <w:sz w:val="22"/>
          <w:szCs w:val="22"/>
        </w:rPr>
      </w:pPr>
      <w:r w:rsidRPr="00396D87">
        <w:rPr>
          <w:sz w:val="22"/>
          <w:szCs w:val="22"/>
          <w:lang w:val="pl"/>
        </w:rPr>
        <w:t xml:space="preserve">Można je również zobaczyć na naszej stronie internetowej: </w:t>
      </w:r>
      <w:hyperlink r:id="rId13">
        <w:r w:rsidR="00686DDD" w:rsidRPr="00396D87">
          <w:rPr>
            <w:rStyle w:val="Hyperlink"/>
            <w:sz w:val="22"/>
            <w:szCs w:val="22"/>
            <w:lang w:val="pl"/>
          </w:rPr>
          <w:t>https://www.health.gov.au/resources/publications/service-level-care-minutes-performance-in-residential-aged-care-from-october-2023</w:t>
        </w:r>
      </w:hyperlink>
    </w:p>
    <w:p w14:paraId="3F42F637" w14:textId="77777777" w:rsidR="0004327D" w:rsidRPr="00396D87" w:rsidRDefault="00000000" w:rsidP="0004327D">
      <w:pPr>
        <w:pStyle w:val="Heading2"/>
        <w:rPr>
          <w:sz w:val="30"/>
          <w:szCs w:val="30"/>
        </w:rPr>
      </w:pPr>
      <w:r w:rsidRPr="00396D87">
        <w:rPr>
          <w:sz w:val="30"/>
          <w:szCs w:val="30"/>
          <w:lang w:val="pl"/>
        </w:rPr>
        <w:t>Co, jeśli w moim domu opieki nie ma wystarczającej liczby pracowników?</w:t>
      </w:r>
    </w:p>
    <w:p w14:paraId="06EC79DF" w14:textId="77777777" w:rsidR="002079C8" w:rsidRDefault="00000000" w:rsidP="00722944">
      <w:pPr>
        <w:rPr>
          <w:sz w:val="22"/>
          <w:szCs w:val="22"/>
          <w:lang w:val="pl"/>
        </w:rPr>
      </w:pPr>
      <w:r w:rsidRPr="00396D87">
        <w:rPr>
          <w:sz w:val="22"/>
          <w:szCs w:val="22"/>
          <w:lang w:val="pl"/>
        </w:rPr>
        <w:t xml:space="preserve">W niektórych częściach Australii, takich jak regionalne i oddalone obszary wiejskie, domy opieki nad osobami starszymi mogą mieć trudności z pozyskaniem wszystkich potrzebnych pracowników opieki. Rząd współpracuje ze wszystkimi domami opieki, aby pomóc im pozyskać większą liczbę pracowników opieki. Dowiedz się więcej: </w:t>
      </w:r>
      <w:hyperlink r:id="rId14" w:history="1">
        <w:r w:rsidR="3616D967" w:rsidRPr="00396D87">
          <w:rPr>
            <w:rStyle w:val="Hyperlink"/>
            <w:sz w:val="22"/>
            <w:szCs w:val="22"/>
            <w:lang w:val="pl"/>
          </w:rPr>
          <w:t>health.gov.au/topics/aged-care-workforce/what-were-doing</w:t>
        </w:r>
      </w:hyperlink>
      <w:r w:rsidRPr="00396D87">
        <w:rPr>
          <w:sz w:val="22"/>
          <w:szCs w:val="22"/>
          <w:lang w:val="pl"/>
        </w:rPr>
        <w:t>.</w:t>
      </w:r>
    </w:p>
    <w:p w14:paraId="2305A280" w14:textId="77777777" w:rsidR="00396D87" w:rsidRDefault="00396D87" w:rsidP="00722944">
      <w:pPr>
        <w:rPr>
          <w:sz w:val="22"/>
          <w:szCs w:val="22"/>
          <w:lang w:val="pl"/>
        </w:rPr>
      </w:pPr>
    </w:p>
    <w:p w14:paraId="39F377CF" w14:textId="77777777" w:rsidR="00396D87" w:rsidRDefault="00396D87" w:rsidP="00722944">
      <w:pPr>
        <w:rPr>
          <w:sz w:val="22"/>
          <w:szCs w:val="22"/>
          <w:lang w:val="pl"/>
        </w:rPr>
      </w:pPr>
    </w:p>
    <w:p w14:paraId="0335F92A" w14:textId="77777777" w:rsidR="00396D87" w:rsidRDefault="00396D87" w:rsidP="00722944">
      <w:pPr>
        <w:rPr>
          <w:sz w:val="22"/>
          <w:szCs w:val="22"/>
          <w:lang w:val="pl"/>
        </w:rPr>
      </w:pPr>
    </w:p>
    <w:p w14:paraId="68CA9B87" w14:textId="77777777" w:rsidR="00396D87" w:rsidRDefault="00396D87" w:rsidP="00722944">
      <w:pPr>
        <w:rPr>
          <w:sz w:val="22"/>
          <w:szCs w:val="22"/>
          <w:lang w:val="pl"/>
        </w:rPr>
      </w:pPr>
    </w:p>
    <w:p w14:paraId="433F3B7E" w14:textId="77777777" w:rsidR="00396D87" w:rsidRDefault="00396D87" w:rsidP="00722944">
      <w:pPr>
        <w:rPr>
          <w:sz w:val="22"/>
          <w:szCs w:val="22"/>
          <w:lang w:val="pl"/>
        </w:rPr>
      </w:pPr>
    </w:p>
    <w:p w14:paraId="2AB02592" w14:textId="77777777" w:rsidR="00396D87" w:rsidRPr="00396D87" w:rsidRDefault="00396D87" w:rsidP="00722944">
      <w:pPr>
        <w:rPr>
          <w:sz w:val="22"/>
          <w:szCs w:val="22"/>
        </w:rPr>
      </w:pPr>
    </w:p>
    <w:p w14:paraId="390C03FA" w14:textId="77777777" w:rsidR="008425A6" w:rsidRPr="00396D87" w:rsidRDefault="00000000" w:rsidP="008425A6">
      <w:pPr>
        <w:pStyle w:val="Heading2"/>
        <w:rPr>
          <w:sz w:val="30"/>
          <w:szCs w:val="30"/>
        </w:rPr>
      </w:pPr>
      <w:r w:rsidRPr="00396D87">
        <w:rPr>
          <w:sz w:val="30"/>
          <w:szCs w:val="30"/>
          <w:lang w:val="pl"/>
        </w:rPr>
        <w:lastRenderedPageBreak/>
        <w:t>Co powinienem zrobić, jeśli mam obawy dotyczące liczby pracowników w moim domu opieki?</w:t>
      </w:r>
    </w:p>
    <w:p w14:paraId="1D016EDB" w14:textId="77777777" w:rsidR="00442231" w:rsidRPr="00396D87" w:rsidRDefault="00000000" w:rsidP="00722944">
      <w:pPr>
        <w:rPr>
          <w:sz w:val="22"/>
          <w:szCs w:val="22"/>
        </w:rPr>
      </w:pPr>
      <w:r w:rsidRPr="00396D87">
        <w:rPr>
          <w:sz w:val="22"/>
          <w:szCs w:val="22"/>
          <w:lang w:val="pl"/>
        </w:rPr>
        <w:t xml:space="preserve">Jeśli masz obawy dotyczące dokładności świadczenia minut sprawowania opieki ustalonego dla twojego domu opieki, możesz wysłać do nas wiadomość e-mail na adres </w:t>
      </w:r>
      <w:hyperlink r:id="rId15" w:history="1">
        <w:r w:rsidR="00E060DD" w:rsidRPr="00396D87">
          <w:rPr>
            <w:rStyle w:val="Hyperlink"/>
            <w:sz w:val="22"/>
            <w:szCs w:val="22"/>
            <w:lang w:val="pl"/>
          </w:rPr>
          <w:t>ANACCReportingAssessments@health.gov.au.</w:t>
        </w:r>
      </w:hyperlink>
    </w:p>
    <w:p w14:paraId="5B0683A6" w14:textId="7E7C6CA8" w:rsidR="004C7A0D" w:rsidRPr="00396D87" w:rsidRDefault="00000000" w:rsidP="00722944">
      <w:pPr>
        <w:rPr>
          <w:sz w:val="22"/>
          <w:szCs w:val="22"/>
        </w:rPr>
      </w:pPr>
      <w:r w:rsidRPr="00396D87">
        <w:rPr>
          <w:sz w:val="22"/>
          <w:szCs w:val="22"/>
          <w:lang w:val="pl"/>
        </w:rPr>
        <w:t xml:space="preserve">Aged Care Quality and Safety Commission pomaga chronić jakość życia osób mieszkających w domach opieki nad osobami starszymi. W przypadku obaw dotyczących świadczonej opieki Komisja podejmie odpowiednie kroki. Jeśli masz obawy dotyczące liczby pracowników lub jakiejkolwiek innej kwestii w twoim domu opieki, możesz złożyć skargę do Komisji poprzez stronę </w:t>
      </w:r>
      <w:hyperlink r:id="rId16" w:history="1">
        <w:r w:rsidR="004C7A0D" w:rsidRPr="00396D87">
          <w:rPr>
            <w:rStyle w:val="Hyperlink"/>
            <w:sz w:val="22"/>
            <w:szCs w:val="22"/>
            <w:lang w:val="pl"/>
          </w:rPr>
          <w:t>agedcarequality.gov.au/making-complaint</w:t>
        </w:r>
      </w:hyperlink>
      <w:r w:rsidRPr="00396D87">
        <w:rPr>
          <w:sz w:val="22"/>
          <w:szCs w:val="22"/>
          <w:lang w:val="pl"/>
        </w:rPr>
        <w:t xml:space="preserve"> lub dzwoniąc pod numer 1800 951 822.</w:t>
      </w:r>
      <w:r w:rsidR="001B48E0" w:rsidRPr="00396D87"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3360" behindDoc="0" locked="1" layoutInCell="1" allowOverlap="0" wp14:anchorId="23F56B12" wp14:editId="04A8183B">
                <wp:simplePos x="0" y="0"/>
                <wp:positionH relativeFrom="page">
                  <wp:posOffset>1054100</wp:posOffset>
                </wp:positionH>
                <wp:positionV relativeFrom="page">
                  <wp:posOffset>8013700</wp:posOffset>
                </wp:positionV>
                <wp:extent cx="6979920" cy="2782570"/>
                <wp:effectExtent l="0" t="0" r="5080" b="0"/>
                <wp:wrapNone/>
                <wp:docPr id="22" name="Group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920" cy="2782570"/>
                          <a:chOff x="0" y="0"/>
                          <a:chExt cx="6979920" cy="2325371"/>
                        </a:xfrm>
                      </wpg:grpSpPr>
                      <wpg:grpSp>
                        <wpg:cNvPr id="23" name="Group 2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979920" cy="2325371"/>
                            <a:chOff x="0" y="0"/>
                            <a:chExt cx="6981825" cy="2324100"/>
                          </a:xfrm>
                        </wpg:grpSpPr>
                        <wps:wsp>
                          <wps:cNvPr id="24" name="Rectangle: Single Corner Rounded 24"/>
                          <wps:cNvSpPr/>
                          <wps:spPr>
                            <a:xfrm flipH="1">
                              <a:off x="0" y="0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" name="Text Box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8584" y="142861"/>
                              <a:ext cx="6238875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858E872" w14:textId="77777777" w:rsidR="001B48E0" w:rsidRPr="00F45B7B" w:rsidRDefault="00000000" w:rsidP="001B48E0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  <w:lang w:val="pl"/>
                                  </w:rPr>
                                  <w:t xml:space="preserve">Wspólnie zmieńmy opiekę nad osobami starszymi </w:t>
                                </w:r>
                              </w:p>
                              <w:p w14:paraId="25DA1D68" w14:textId="77777777" w:rsidR="001B48E0" w:rsidRPr="00396D87" w:rsidRDefault="00000000" w:rsidP="001B48E0">
                                <w:pPr>
                                  <w:spacing w:beforeLines="100" w:before="240" w:afterLines="40" w:after="96"/>
                                  <w:ind w:right="323"/>
                                  <w:rPr>
                                    <w:rFonts w:cs="Arial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</w:pPr>
                                <w:r w:rsidRPr="00396D87">
                                  <w:rPr>
                                    <w:rFonts w:cs="Arial"/>
                                    <w:color w:val="171919" w:themeColor="background1" w:themeShade="1A"/>
                                    <w:sz w:val="20"/>
                                    <w:szCs w:val="20"/>
                                    <w:lang w:val="pl"/>
                                  </w:rPr>
                                  <w:t>Zachęcamy Australijczyków do dalszego wyrażania opinii na temat reformy opieki nad osobami starszymi.</w:t>
                                </w:r>
                              </w:p>
                              <w:p w14:paraId="3BA6D6E7" w14:textId="77777777" w:rsidR="001B48E0" w:rsidRPr="00396D87" w:rsidRDefault="00000000" w:rsidP="001B48E0">
                                <w:pPr>
                                  <w:spacing w:beforeLines="100" w:before="240" w:afterLines="40" w:after="96"/>
                                  <w:ind w:left="567" w:right="323"/>
                                  <w:rPr>
                                    <w:rFonts w:cs="Arial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</w:pPr>
                                <w:r w:rsidRPr="00396D87">
                                  <w:rPr>
                                    <w:rFonts w:cs="Arial"/>
                                    <w:color w:val="171919" w:themeColor="background1" w:themeShade="1A"/>
                                    <w:sz w:val="20"/>
                                    <w:szCs w:val="20"/>
                                    <w:lang w:val="pl"/>
                                  </w:rPr>
                                  <w:t xml:space="preserve">Odwiedź stronę </w:t>
                                </w:r>
                                <w:r w:rsidRPr="00396D87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0"/>
                                    <w:szCs w:val="20"/>
                                    <w:lang w:val="pl"/>
                                  </w:rPr>
                                  <w:t>agedcareengagement.health.gov.au</w:t>
                                </w:r>
                              </w:p>
                              <w:p w14:paraId="0A8F37A2" w14:textId="77777777" w:rsidR="001B48E0" w:rsidRPr="00396D87" w:rsidRDefault="00000000" w:rsidP="001B48E0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</w:pPr>
                                <w:r w:rsidRPr="00396D87">
                                  <w:rPr>
                                    <w:rFonts w:cs="Arial"/>
                                    <w:color w:val="171919" w:themeColor="background1" w:themeShade="1A"/>
                                    <w:sz w:val="20"/>
                                    <w:szCs w:val="20"/>
                                    <w:lang w:val="pl"/>
                                  </w:rPr>
                                  <w:t xml:space="preserve">Telefon </w:t>
                                </w:r>
                                <w:r w:rsidRPr="00396D87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0"/>
                                    <w:szCs w:val="20"/>
                                    <w:lang w:val="pl"/>
                                  </w:rPr>
                                  <w:t>1800 318 209</w:t>
                                </w:r>
                                <w:r w:rsidRPr="00396D87">
                                  <w:rPr>
                                    <w:rFonts w:cs="Arial"/>
                                    <w:color w:val="171919" w:themeColor="background1" w:themeShade="1A"/>
                                    <w:sz w:val="20"/>
                                    <w:szCs w:val="20"/>
                                    <w:lang w:val="pl"/>
                                  </w:rPr>
                                  <w:t xml:space="preserve"> (bezpłatna infolinia dotycząca reformy opieki nad osobami starszymi)</w:t>
                                </w:r>
                              </w:p>
                              <w:p w14:paraId="335601EB" w14:textId="77777777" w:rsidR="001B48E0" w:rsidRPr="00396D87" w:rsidRDefault="00000000" w:rsidP="001B48E0">
                                <w:pPr>
                                  <w:ind w:left="567"/>
                                  <w:rPr>
                                    <w:rFonts w:cs="Arial"/>
                                    <w:color w:val="171919" w:themeColor="background1" w:themeShade="1A"/>
                                    <w:sz w:val="20"/>
                                    <w:szCs w:val="20"/>
                                    <w:lang w:val="pl"/>
                                  </w:rPr>
                                </w:pPr>
                                <w:r w:rsidRPr="00396D87">
                                  <w:rPr>
                                    <w:rFonts w:cs="Arial"/>
                                    <w:color w:val="171919" w:themeColor="background1" w:themeShade="1A"/>
                                    <w:sz w:val="20"/>
                                    <w:szCs w:val="20"/>
                                    <w:lang w:val="pl"/>
                                  </w:rPr>
                                  <w:t xml:space="preserve">Z usług tłumaczenia pisemnego i ustnego można skorzystać, dzwoniąc pod numer 131 450 i prosząc o połączenie z 1800 318 209. </w:t>
                                </w:r>
                                <w:r w:rsidRPr="00396D87">
                                  <w:rPr>
                                    <w:rFonts w:cs="Arial"/>
                                    <w:color w:val="171919" w:themeColor="background1" w:themeShade="1A"/>
                                    <w:sz w:val="20"/>
                                    <w:szCs w:val="20"/>
                                    <w:lang w:val="pl"/>
                                  </w:rPr>
                                  <w:br/>
                                  <w:t xml:space="preserve">Aby skorzystać z National Relay Service, odwiedź stronę nrschat.nrscall.gov.au/nrs i wybierz preferowany punkt dostępu na ich stronie internetowej lub zadzwoń do działu NRS Helpdesk pod numer 1800 555 660.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26" name="Group 2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238250"/>
                            <a:ext cx="266047" cy="260324"/>
                            <a:chOff x="-21762" y="-103418"/>
                            <a:chExt cx="270001" cy="270000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27" name="Oval 27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pic:pic xmlns:pic="http://schemas.openxmlformats.org/drawingml/2006/picture">
                          <pic:nvPicPr>
                            <pic:cNvPr id="28" name="Picture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29" name="Group 2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895350"/>
                            <a:ext cx="266047" cy="259054"/>
                            <a:chOff x="-21762" y="-140945"/>
                            <a:chExt cx="270000" cy="270000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30" name="Oval 30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pic:pic xmlns:pic="http://schemas.openxmlformats.org/drawingml/2006/picture">
                          <pic:nvPicPr>
                            <pic:cNvPr id="31" name="Picture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F56B12" id="Group 22" o:spid="_x0000_s1026" alt="&quot;&quot;" style="position:absolute;margin-left:83pt;margin-top:631pt;width:549.6pt;height:219.1pt;z-index:251663360;mso-position-horizontal-relative:page;mso-position-vertical-relative:page;mso-width-relative:margin;mso-height-relative:margin" coordsize="69799,23253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" o:allowoverlap="f">
                <v:group id="Group 23" o:spid="_x0000_s1027" alt="&quot;&quot;" style="position:absolute;width:69799;height:23253" coordsize="69818,232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L1f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">
                  <v:shape id="Rectangle: Single Corner Rounded 24" o:spid="_x0000_s1028" style="position:absolute;width:69818;height:23241;flip:x;visibility:visible;mso-wrap-style:square;v-text-anchor:middle" coordsize="6981825,2324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" path="m,l6594467,v213932,,387358,173426,387358,387358l6981825,2324100,,2324100,,xe" fillcolor="#f1f2f2 [3214]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9" type="#_x0000_t202" alt="&quot;&quot;" style="position:absolute;left:2285;top:1428;width:62389;height:207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" filled="f" stroked="f" strokeweight=".5pt">
                    <v:textbox>
                      <w:txbxContent>
                        <w:p w14:paraId="1858E872" w14:textId="77777777" w:rsidR="001B48E0" w:rsidRPr="00F45B7B" w:rsidRDefault="00000000" w:rsidP="001B48E0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</w:pP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  <w:lang w:val="pl"/>
                            </w:rPr>
                            <w:t xml:space="preserve">Wspólnie zmieńmy opiekę nad osobami starszymi </w:t>
                          </w:r>
                        </w:p>
                        <w:p w14:paraId="25DA1D68" w14:textId="77777777" w:rsidR="001B48E0" w:rsidRPr="00396D87" w:rsidRDefault="00000000" w:rsidP="001B48E0">
                          <w:pPr>
                            <w:spacing w:beforeLines="100" w:before="240" w:afterLines="40" w:after="96"/>
                            <w:ind w:right="323"/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</w:pPr>
                          <w:r w:rsidRPr="00396D87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  <w:lang w:val="pl"/>
                            </w:rPr>
                            <w:t>Zachęcamy Australijczyków do dalszego wyrażania opinii na temat reformy opieki nad osobami starszymi.</w:t>
                          </w:r>
                        </w:p>
                        <w:p w14:paraId="3BA6D6E7" w14:textId="77777777" w:rsidR="001B48E0" w:rsidRPr="00396D87" w:rsidRDefault="00000000" w:rsidP="001B48E0">
                          <w:pPr>
                            <w:spacing w:beforeLines="100" w:before="240" w:afterLines="40" w:after="96"/>
                            <w:ind w:left="567" w:right="323"/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</w:pPr>
                          <w:r w:rsidRPr="00396D87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  <w:lang w:val="pl"/>
                            </w:rPr>
                            <w:t xml:space="preserve">Odwiedź stronę </w:t>
                          </w:r>
                          <w:r w:rsidRPr="00396D87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0"/>
                              <w:szCs w:val="20"/>
                              <w:lang w:val="pl"/>
                            </w:rPr>
                            <w:t>agedcareengagement.health.gov.au</w:t>
                          </w:r>
                        </w:p>
                        <w:p w14:paraId="0A8F37A2" w14:textId="77777777" w:rsidR="001B48E0" w:rsidRPr="00396D87" w:rsidRDefault="00000000" w:rsidP="001B48E0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</w:rPr>
                          </w:pPr>
                          <w:r w:rsidRPr="00396D87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  <w:lang w:val="pl"/>
                            </w:rPr>
                            <w:t xml:space="preserve">Telefon </w:t>
                          </w:r>
                          <w:r w:rsidRPr="00396D87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0"/>
                              <w:szCs w:val="20"/>
                              <w:lang w:val="pl"/>
                            </w:rPr>
                            <w:t>1800 318 209</w:t>
                          </w:r>
                          <w:r w:rsidRPr="00396D87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  <w:lang w:val="pl"/>
                            </w:rPr>
                            <w:t xml:space="preserve"> (bezpłatna infolinia dotycząca reformy opieki nad osobami starszymi)</w:t>
                          </w:r>
                        </w:p>
                        <w:p w14:paraId="335601EB" w14:textId="77777777" w:rsidR="001B48E0" w:rsidRPr="00396D87" w:rsidRDefault="00000000" w:rsidP="001B48E0">
                          <w:pPr>
                            <w:ind w:left="567"/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  <w:lang w:val="pl"/>
                            </w:rPr>
                          </w:pPr>
                          <w:r w:rsidRPr="00396D87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  <w:lang w:val="pl"/>
                            </w:rPr>
                            <w:t xml:space="preserve">Z usług tłumaczenia pisemnego i ustnego można skorzystać, dzwoniąc pod numer 131 450 i prosząc o połączenie z 1800 318 209. </w:t>
                          </w:r>
                          <w:r w:rsidRPr="00396D87">
                            <w:rPr>
                              <w:rFonts w:cs="Arial"/>
                              <w:color w:val="171919" w:themeColor="background1" w:themeShade="1A"/>
                              <w:sz w:val="20"/>
                              <w:szCs w:val="20"/>
                              <w:lang w:val="pl"/>
                            </w:rPr>
                            <w:br/>
                            <w:t xml:space="preserve">Aby skorzystać z National Relay Service, odwiedź stronę nrschat.nrscall.gov.au/nrs i wybierz preferowany punkt dostępu na ich stronie internetowej lub zadzwoń do działu NRS Helpdesk pod numer 1800 555 660. </w:t>
                          </w:r>
                        </w:p>
                      </w:txbxContent>
                    </v:textbox>
                  </v:shape>
                </v:group>
                <v:group id="Group 26" o:spid="_x0000_s1030" alt="&quot;&quot;" style="position:absolute;left:2571;top:12382;width:2661;height:2603" coordorigin="-21762,-103418" coordsize="270001,27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x7HyAAAAOA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">
                  <v:oval id="Oval 27" o:spid="_x0000_s1031" style="position:absolute;left:-21762;top:-103418;width:270001;height:2700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&#13;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8" o:spid="_x0000_s1032" type="#_x0000_t75" style="position:absolute;left:43037;top:-35013;width:137160;height:1371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">
                    <v:imagedata r:id="rId19" o:title=""/>
                  </v:shape>
                </v:group>
                <v:group id="Group 29" o:spid="_x0000_s1033" alt="&quot;&quot;" style="position:absolute;left:2571;top:8953;width:2661;height:2591" coordorigin="-21762,-140945" coordsize="270000,27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iIq1yQAAAOA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">
                  <v:oval id="Oval 30" o:spid="_x0000_s1034" style="position:absolute;left:-21762;top:-140945;width:270000;height:2700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" filled="f" stroked="f"/>
                  <v:shape id="Picture 31" o:spid="_x0000_s1035" type="#_x0000_t75" style="position:absolute;left:39438;top:-79747;width:140335;height:1403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">
                    <v:imagedata r:id="rId20" o:title=""/>
                  </v:shape>
                </v:group>
                <w10:wrap anchorx="page" anchory="page"/>
                <w10:anchorlock/>
              </v:group>
            </w:pict>
          </mc:Fallback>
        </mc:AlternateContent>
      </w:r>
      <w:r w:rsidRPr="00396D87">
        <w:rPr>
          <w:sz w:val="22"/>
          <w:szCs w:val="22"/>
          <w:lang w:val="pl"/>
        </w:rPr>
        <w:t xml:space="preserve"> Skargi mogą być jawne, poufne lub anonimowe.</w:t>
      </w:r>
    </w:p>
    <w:sectPr w:rsidR="004C7A0D" w:rsidRPr="00396D87" w:rsidSect="004E6BCE">
      <w:headerReference w:type="first" r:id="rId21"/>
      <w:pgSz w:w="11906" w:h="16838"/>
      <w:pgMar w:top="1440" w:right="565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713B8C" w14:textId="77777777" w:rsidR="00DD28E6" w:rsidRDefault="00DD28E6" w:rsidP="0076491B">
      <w:pPr>
        <w:spacing w:before="0" w:after="0" w:line="240" w:lineRule="auto"/>
      </w:pPr>
      <w:r>
        <w:separator/>
      </w:r>
    </w:p>
  </w:endnote>
  <w:endnote w:type="continuationSeparator" w:id="0">
    <w:p w14:paraId="404BB118" w14:textId="77777777" w:rsidR="00DD28E6" w:rsidRDefault="00DD28E6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4E2B16B9" w14:textId="77777777" w:rsidR="00DD28E6" w:rsidRDefault="00DD28E6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395D8F" w14:textId="77777777" w:rsidR="00DD28E6" w:rsidRDefault="00DD28E6" w:rsidP="0076491B">
      <w:pPr>
        <w:spacing w:before="0" w:after="0" w:line="240" w:lineRule="auto"/>
      </w:pPr>
      <w:r>
        <w:separator/>
      </w:r>
    </w:p>
  </w:footnote>
  <w:footnote w:type="continuationSeparator" w:id="0">
    <w:p w14:paraId="12A8ABEA" w14:textId="77777777" w:rsidR="00DD28E6" w:rsidRDefault="00DD28E6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57B715C2" w14:textId="77777777" w:rsidR="00DD28E6" w:rsidRDefault="00DD28E6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532A3" w14:textId="77777777" w:rsidR="008147EE" w:rsidRDefault="00000000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18C5B1A" wp14:editId="008F9FC2">
          <wp:simplePos x="0" y="0"/>
          <wp:positionH relativeFrom="page">
            <wp:align>left</wp:align>
          </wp:positionH>
          <wp:positionV relativeFrom="paragraph">
            <wp:posOffset>-1400175</wp:posOffset>
          </wp:positionV>
          <wp:extent cx="7533441" cy="3609975"/>
          <wp:effectExtent l="0" t="0" r="0" b="0"/>
          <wp:wrapNone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8156"/>
                  <a:stretch>
                    <a:fillRect/>
                  </a:stretch>
                </pic:blipFill>
                <pic:spPr bwMode="auto">
                  <a:xfrm>
                    <a:off x="0" y="0"/>
                    <a:ext cx="7533441" cy="3609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049A91" w14:textId="77777777" w:rsidR="0076491B" w:rsidRDefault="00000000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0F08882" wp14:editId="46B19696">
          <wp:simplePos x="0" y="0"/>
          <wp:positionH relativeFrom="page">
            <wp:posOffset>-361950</wp:posOffset>
          </wp:positionH>
          <wp:positionV relativeFrom="page">
            <wp:posOffset>-219074</wp:posOffset>
          </wp:positionV>
          <wp:extent cx="8201025" cy="3687494"/>
          <wp:effectExtent l="0" t="0" r="0" b="8255"/>
          <wp:wrapNone/>
          <wp:docPr id="43" name="Picture 4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76" t="391" r="-4282" b="35047"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8204288" cy="368896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5EAE241" wp14:editId="3EF6AD08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31100" cy="2109470"/>
          <wp:effectExtent l="0" t="0" r="0" b="508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1100" cy="2109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D0C9B"/>
    <w:multiLevelType w:val="hybridMultilevel"/>
    <w:tmpl w:val="CB484122"/>
    <w:lvl w:ilvl="0" w:tplc="23EEE16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BFC6B0B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E6A7F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DB2DB0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14771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146A9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6AE118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DF8E7D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71EB9D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850F3"/>
    <w:multiLevelType w:val="hybridMultilevel"/>
    <w:tmpl w:val="7EB2E112"/>
    <w:lvl w:ilvl="0" w:tplc="3CE6C2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49EAF1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5D43D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5A5E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E49E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7C80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D80E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0CEA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37AD0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525F6"/>
    <w:multiLevelType w:val="hybridMultilevel"/>
    <w:tmpl w:val="75FA7438"/>
    <w:lvl w:ilvl="0" w:tplc="9782BA3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AE78AF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9EAD3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3046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20A9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0496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D08D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6080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862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9A6CFC"/>
    <w:multiLevelType w:val="hybridMultilevel"/>
    <w:tmpl w:val="F04C3AF0"/>
    <w:lvl w:ilvl="0" w:tplc="11485A2A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8EBAF19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C36794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F50D7F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6C77D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996038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C78306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B96602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AF49D6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D277586"/>
    <w:multiLevelType w:val="multilevel"/>
    <w:tmpl w:val="F0385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6F5CDB"/>
    <w:multiLevelType w:val="hybridMultilevel"/>
    <w:tmpl w:val="7F926684"/>
    <w:lvl w:ilvl="0" w:tplc="4F501706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C528114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ED4F21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D52298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6C81E5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7ABD0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9E270C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98FB0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01AFD5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ED3C1E"/>
    <w:multiLevelType w:val="hybridMultilevel"/>
    <w:tmpl w:val="0B2ABC50"/>
    <w:lvl w:ilvl="0" w:tplc="28082582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467C7B32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90F6D81A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1B248B0C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EAD8E1BC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99D86788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4AFAD12E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612A0634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750CD2C6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7" w15:restartNumberingAfterBreak="0">
    <w:nsid w:val="316478CD"/>
    <w:multiLevelType w:val="hybridMultilevel"/>
    <w:tmpl w:val="0276DAE8"/>
    <w:lvl w:ilvl="0" w:tplc="363E6D08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57E432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1292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043B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4EC2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2E279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60AE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7EF9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76893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833706"/>
    <w:multiLevelType w:val="hybridMultilevel"/>
    <w:tmpl w:val="F7AAFA7A"/>
    <w:lvl w:ilvl="0" w:tplc="342A8CF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779047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A3ED4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08F4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7CEB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9DCAF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3814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5CF3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BEC5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825D12"/>
    <w:multiLevelType w:val="hybridMultilevel"/>
    <w:tmpl w:val="13760F64"/>
    <w:lvl w:ilvl="0" w:tplc="5B0C51D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9A68272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B4AE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0000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B664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C2A51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1492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5899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09821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061057"/>
    <w:multiLevelType w:val="hybridMultilevel"/>
    <w:tmpl w:val="F9F266F8"/>
    <w:lvl w:ilvl="0" w:tplc="FC5E68FE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55FC1CC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048D4C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5DCE3F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19472D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548180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24EE82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91E45B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D6E3E0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D454CD"/>
    <w:multiLevelType w:val="hybridMultilevel"/>
    <w:tmpl w:val="BF9EAA8C"/>
    <w:lvl w:ilvl="0" w:tplc="18DAA7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8402F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BEB1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80E8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0E02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5A02A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4C5E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0291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E5CD2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BA1844"/>
    <w:multiLevelType w:val="hybridMultilevel"/>
    <w:tmpl w:val="3CC48E92"/>
    <w:lvl w:ilvl="0" w:tplc="8876AA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46B0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6B647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A2A5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4A49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DF68D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F81E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9A45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B4E2E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882E49"/>
    <w:multiLevelType w:val="hybridMultilevel"/>
    <w:tmpl w:val="00FC372E"/>
    <w:lvl w:ilvl="0" w:tplc="7248C16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1542096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26DA4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18E993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12E82A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010CF4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E16ED2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C121BD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3CAACC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82A2C4D"/>
    <w:multiLevelType w:val="hybridMultilevel"/>
    <w:tmpl w:val="9F4255D2"/>
    <w:lvl w:ilvl="0" w:tplc="D9228582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6D7A7634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28406D7E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E3A2423C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7F3C9EAC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BBA6534C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FB52FB4C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3A089DEA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8ADC79C4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5" w15:restartNumberingAfterBreak="0">
    <w:nsid w:val="491D2983"/>
    <w:multiLevelType w:val="hybridMultilevel"/>
    <w:tmpl w:val="54605FE8"/>
    <w:lvl w:ilvl="0" w:tplc="823245E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424B3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9129B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64C8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E644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C4E7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622E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EE56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F0E5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1D57B8"/>
    <w:multiLevelType w:val="hybridMultilevel"/>
    <w:tmpl w:val="CB54CEB0"/>
    <w:lvl w:ilvl="0" w:tplc="520E54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A484FB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A65A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10B3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4C22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A67E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A026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78D4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F1A90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BD0DA0"/>
    <w:multiLevelType w:val="hybridMultilevel"/>
    <w:tmpl w:val="D0D04BF6"/>
    <w:lvl w:ilvl="0" w:tplc="9D649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9EDD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DA2B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8E39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C04D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34E23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80F1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5882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304AF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F509F4"/>
    <w:multiLevelType w:val="hybridMultilevel"/>
    <w:tmpl w:val="0E401322"/>
    <w:lvl w:ilvl="0" w:tplc="62C0ED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B378AC0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CA65C6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6F661C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136FDB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DEEA91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1F47E9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1000E4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8BE47F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9B95FCA"/>
    <w:multiLevelType w:val="hybridMultilevel"/>
    <w:tmpl w:val="140C4EAC"/>
    <w:lvl w:ilvl="0" w:tplc="550284D0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86F29952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4D508134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914B878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5E347F36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C044743A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5AB68172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928EC6EC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CF00B954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0" w15:restartNumberingAfterBreak="0">
    <w:nsid w:val="65C57DFD"/>
    <w:multiLevelType w:val="hybridMultilevel"/>
    <w:tmpl w:val="521E9DF2"/>
    <w:lvl w:ilvl="0" w:tplc="BE1A662E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4C585DB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FEE8AB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2686C4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772507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5E206E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E06BD4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64249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97CA76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9570BA3"/>
    <w:multiLevelType w:val="hybridMultilevel"/>
    <w:tmpl w:val="48C8B4FA"/>
    <w:lvl w:ilvl="0" w:tplc="19A6480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E5E2BAB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B84C3A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71C879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8A8185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08CA0D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254411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23CE28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3E42AC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AF21357"/>
    <w:multiLevelType w:val="hybridMultilevel"/>
    <w:tmpl w:val="62E215F0"/>
    <w:lvl w:ilvl="0" w:tplc="E5825E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5E7E946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960662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082F18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DA491E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E1E175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BF09ED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FF4567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97E794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2B5475C"/>
    <w:multiLevelType w:val="hybridMultilevel"/>
    <w:tmpl w:val="2820CE56"/>
    <w:lvl w:ilvl="0" w:tplc="EC16C0F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4E2690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09A8D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900D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782E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1923F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460D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1A14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D36FB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996252"/>
    <w:multiLevelType w:val="hybridMultilevel"/>
    <w:tmpl w:val="731093A6"/>
    <w:lvl w:ilvl="0" w:tplc="30A0EA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2C15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DEE7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B860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04D7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327D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A4BC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28E5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F02F2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44157D"/>
    <w:multiLevelType w:val="hybridMultilevel"/>
    <w:tmpl w:val="01709A6E"/>
    <w:lvl w:ilvl="0" w:tplc="4F1E9B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567C4A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12EA1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EE1F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1A9B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E1AC7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FCAE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480A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26A79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3728660">
    <w:abstractNumId w:val="24"/>
  </w:num>
  <w:num w:numId="2" w16cid:durableId="1345475022">
    <w:abstractNumId w:val="5"/>
  </w:num>
  <w:num w:numId="3" w16cid:durableId="177276738">
    <w:abstractNumId w:val="21"/>
  </w:num>
  <w:num w:numId="4" w16cid:durableId="736131030">
    <w:abstractNumId w:val="22"/>
  </w:num>
  <w:num w:numId="5" w16cid:durableId="771359989">
    <w:abstractNumId w:val="12"/>
  </w:num>
  <w:num w:numId="6" w16cid:durableId="1014771192">
    <w:abstractNumId w:val="3"/>
  </w:num>
  <w:num w:numId="7" w16cid:durableId="967010540">
    <w:abstractNumId w:val="18"/>
  </w:num>
  <w:num w:numId="8" w16cid:durableId="1341470384">
    <w:abstractNumId w:val="16"/>
  </w:num>
  <w:num w:numId="9" w16cid:durableId="987435694">
    <w:abstractNumId w:val="20"/>
  </w:num>
  <w:num w:numId="10" w16cid:durableId="1431776527">
    <w:abstractNumId w:val="0"/>
  </w:num>
  <w:num w:numId="11" w16cid:durableId="1201436750">
    <w:abstractNumId w:val="25"/>
  </w:num>
  <w:num w:numId="12" w16cid:durableId="1786925401">
    <w:abstractNumId w:val="7"/>
  </w:num>
  <w:num w:numId="13" w16cid:durableId="1056775692">
    <w:abstractNumId w:val="15"/>
  </w:num>
  <w:num w:numId="14" w16cid:durableId="90904501">
    <w:abstractNumId w:val="1"/>
  </w:num>
  <w:num w:numId="15" w16cid:durableId="519245328">
    <w:abstractNumId w:val="10"/>
  </w:num>
  <w:num w:numId="16" w16cid:durableId="1117338527">
    <w:abstractNumId w:val="13"/>
  </w:num>
  <w:num w:numId="17" w16cid:durableId="754204567">
    <w:abstractNumId w:val="19"/>
  </w:num>
  <w:num w:numId="18" w16cid:durableId="481436065">
    <w:abstractNumId w:val="14"/>
  </w:num>
  <w:num w:numId="19" w16cid:durableId="2129155702">
    <w:abstractNumId w:val="6"/>
  </w:num>
  <w:num w:numId="20" w16cid:durableId="108593958">
    <w:abstractNumId w:val="8"/>
  </w:num>
  <w:num w:numId="21" w16cid:durableId="1038044079">
    <w:abstractNumId w:val="9"/>
  </w:num>
  <w:num w:numId="22" w16cid:durableId="587466836">
    <w:abstractNumId w:val="2"/>
  </w:num>
  <w:num w:numId="23" w16cid:durableId="122387216">
    <w:abstractNumId w:val="23"/>
  </w:num>
  <w:num w:numId="24" w16cid:durableId="647130708">
    <w:abstractNumId w:val="11"/>
  </w:num>
  <w:num w:numId="25" w16cid:durableId="1120564737">
    <w:abstractNumId w:val="4"/>
  </w:num>
  <w:num w:numId="26" w16cid:durableId="5528157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3DE"/>
    <w:rsid w:val="0000417B"/>
    <w:rsid w:val="000068DE"/>
    <w:rsid w:val="00007F3B"/>
    <w:rsid w:val="000108CB"/>
    <w:rsid w:val="00013048"/>
    <w:rsid w:val="00014671"/>
    <w:rsid w:val="00014D1A"/>
    <w:rsid w:val="00021EAA"/>
    <w:rsid w:val="00024258"/>
    <w:rsid w:val="000264D4"/>
    <w:rsid w:val="000320B0"/>
    <w:rsid w:val="00040314"/>
    <w:rsid w:val="00042D22"/>
    <w:rsid w:val="0004327D"/>
    <w:rsid w:val="00043532"/>
    <w:rsid w:val="000451A1"/>
    <w:rsid w:val="00045AE1"/>
    <w:rsid w:val="00045CCA"/>
    <w:rsid w:val="00045F9E"/>
    <w:rsid w:val="00046591"/>
    <w:rsid w:val="0005283C"/>
    <w:rsid w:val="0005599A"/>
    <w:rsid w:val="00055DDF"/>
    <w:rsid w:val="00057599"/>
    <w:rsid w:val="0005759F"/>
    <w:rsid w:val="00057BD0"/>
    <w:rsid w:val="00060F86"/>
    <w:rsid w:val="00062976"/>
    <w:rsid w:val="000649DB"/>
    <w:rsid w:val="000661CF"/>
    <w:rsid w:val="00067DB8"/>
    <w:rsid w:val="000762A0"/>
    <w:rsid w:val="000765E4"/>
    <w:rsid w:val="00077572"/>
    <w:rsid w:val="00080470"/>
    <w:rsid w:val="00094EEB"/>
    <w:rsid w:val="000A5BCD"/>
    <w:rsid w:val="000A5D8C"/>
    <w:rsid w:val="000A7745"/>
    <w:rsid w:val="000B1599"/>
    <w:rsid w:val="000B30E5"/>
    <w:rsid w:val="000B3154"/>
    <w:rsid w:val="000B5257"/>
    <w:rsid w:val="000C0C7E"/>
    <w:rsid w:val="000C2E02"/>
    <w:rsid w:val="000C3BC2"/>
    <w:rsid w:val="000C4D64"/>
    <w:rsid w:val="000C6F18"/>
    <w:rsid w:val="000C7F42"/>
    <w:rsid w:val="000D0850"/>
    <w:rsid w:val="000D0A56"/>
    <w:rsid w:val="000D21D1"/>
    <w:rsid w:val="000D3B78"/>
    <w:rsid w:val="000D61CC"/>
    <w:rsid w:val="000D6209"/>
    <w:rsid w:val="000E04B6"/>
    <w:rsid w:val="000E2725"/>
    <w:rsid w:val="000E2B3F"/>
    <w:rsid w:val="000E2B97"/>
    <w:rsid w:val="000F27B2"/>
    <w:rsid w:val="000F4DBF"/>
    <w:rsid w:val="000F6745"/>
    <w:rsid w:val="0011384F"/>
    <w:rsid w:val="00115564"/>
    <w:rsid w:val="0011604F"/>
    <w:rsid w:val="00121831"/>
    <w:rsid w:val="00132CCA"/>
    <w:rsid w:val="0013410A"/>
    <w:rsid w:val="00140CF2"/>
    <w:rsid w:val="0014183C"/>
    <w:rsid w:val="00142461"/>
    <w:rsid w:val="00145232"/>
    <w:rsid w:val="001566ED"/>
    <w:rsid w:val="00160036"/>
    <w:rsid w:val="0016036A"/>
    <w:rsid w:val="00163E80"/>
    <w:rsid w:val="00164F57"/>
    <w:rsid w:val="00165834"/>
    <w:rsid w:val="0017107B"/>
    <w:rsid w:val="001736A8"/>
    <w:rsid w:val="00177365"/>
    <w:rsid w:val="00177716"/>
    <w:rsid w:val="0018391A"/>
    <w:rsid w:val="0018537B"/>
    <w:rsid w:val="001869EE"/>
    <w:rsid w:val="001A023A"/>
    <w:rsid w:val="001B2C73"/>
    <w:rsid w:val="001B48E0"/>
    <w:rsid w:val="001B6FBB"/>
    <w:rsid w:val="001C2132"/>
    <w:rsid w:val="001C5964"/>
    <w:rsid w:val="001C6DA6"/>
    <w:rsid w:val="001C6FC7"/>
    <w:rsid w:val="001D1A78"/>
    <w:rsid w:val="001D4E09"/>
    <w:rsid w:val="001D567F"/>
    <w:rsid w:val="001D5977"/>
    <w:rsid w:val="001D5DD5"/>
    <w:rsid w:val="001E4E9B"/>
    <w:rsid w:val="001E63D5"/>
    <w:rsid w:val="001E7402"/>
    <w:rsid w:val="001E776E"/>
    <w:rsid w:val="001F01DA"/>
    <w:rsid w:val="001F428C"/>
    <w:rsid w:val="001F5A6D"/>
    <w:rsid w:val="001F5EC0"/>
    <w:rsid w:val="001F6742"/>
    <w:rsid w:val="00201AE3"/>
    <w:rsid w:val="00202B0B"/>
    <w:rsid w:val="00205469"/>
    <w:rsid w:val="002079C8"/>
    <w:rsid w:val="00211344"/>
    <w:rsid w:val="00214975"/>
    <w:rsid w:val="00223A7D"/>
    <w:rsid w:val="0022750E"/>
    <w:rsid w:val="00230A7A"/>
    <w:rsid w:val="002347F1"/>
    <w:rsid w:val="00235EAD"/>
    <w:rsid w:val="00246FEF"/>
    <w:rsid w:val="00250E5F"/>
    <w:rsid w:val="00252C55"/>
    <w:rsid w:val="0025341F"/>
    <w:rsid w:val="00265F6F"/>
    <w:rsid w:val="002730FB"/>
    <w:rsid w:val="00275972"/>
    <w:rsid w:val="002779D5"/>
    <w:rsid w:val="00283F6E"/>
    <w:rsid w:val="00287FF3"/>
    <w:rsid w:val="002935EA"/>
    <w:rsid w:val="002962B3"/>
    <w:rsid w:val="002A00C9"/>
    <w:rsid w:val="002B0598"/>
    <w:rsid w:val="002B1A38"/>
    <w:rsid w:val="002C2967"/>
    <w:rsid w:val="002C2D46"/>
    <w:rsid w:val="002C3BED"/>
    <w:rsid w:val="002C7AFE"/>
    <w:rsid w:val="002D3149"/>
    <w:rsid w:val="002D3763"/>
    <w:rsid w:val="002D4443"/>
    <w:rsid w:val="002E04EF"/>
    <w:rsid w:val="002E0BE6"/>
    <w:rsid w:val="002E153B"/>
    <w:rsid w:val="002E40DE"/>
    <w:rsid w:val="002E427B"/>
    <w:rsid w:val="002F2844"/>
    <w:rsid w:val="002F318A"/>
    <w:rsid w:val="002F354F"/>
    <w:rsid w:val="002F40D6"/>
    <w:rsid w:val="00302475"/>
    <w:rsid w:val="003042D5"/>
    <w:rsid w:val="00306DBC"/>
    <w:rsid w:val="00306F35"/>
    <w:rsid w:val="003070C0"/>
    <w:rsid w:val="00310EB5"/>
    <w:rsid w:val="003122A8"/>
    <w:rsid w:val="003167F1"/>
    <w:rsid w:val="00322215"/>
    <w:rsid w:val="003229A6"/>
    <w:rsid w:val="0033458E"/>
    <w:rsid w:val="003363D2"/>
    <w:rsid w:val="0035151C"/>
    <w:rsid w:val="00354DC5"/>
    <w:rsid w:val="00360B34"/>
    <w:rsid w:val="003619F4"/>
    <w:rsid w:val="00364AA4"/>
    <w:rsid w:val="00367375"/>
    <w:rsid w:val="00370D4C"/>
    <w:rsid w:val="0037792C"/>
    <w:rsid w:val="00383BDD"/>
    <w:rsid w:val="00394756"/>
    <w:rsid w:val="00396D87"/>
    <w:rsid w:val="003A2118"/>
    <w:rsid w:val="003C1303"/>
    <w:rsid w:val="003C7FF1"/>
    <w:rsid w:val="003D3BE4"/>
    <w:rsid w:val="003D5911"/>
    <w:rsid w:val="003D77D3"/>
    <w:rsid w:val="003E0D46"/>
    <w:rsid w:val="003E2A9B"/>
    <w:rsid w:val="003E423D"/>
    <w:rsid w:val="003E53A6"/>
    <w:rsid w:val="003E6547"/>
    <w:rsid w:val="003F1AFB"/>
    <w:rsid w:val="003F3968"/>
    <w:rsid w:val="003F5048"/>
    <w:rsid w:val="0040390E"/>
    <w:rsid w:val="00403B70"/>
    <w:rsid w:val="00405010"/>
    <w:rsid w:val="004109B8"/>
    <w:rsid w:val="00410C2A"/>
    <w:rsid w:val="00412EA7"/>
    <w:rsid w:val="004150AA"/>
    <w:rsid w:val="00422631"/>
    <w:rsid w:val="00426070"/>
    <w:rsid w:val="00430A08"/>
    <w:rsid w:val="0043378C"/>
    <w:rsid w:val="00434A79"/>
    <w:rsid w:val="00436EF3"/>
    <w:rsid w:val="00442231"/>
    <w:rsid w:val="00450CE5"/>
    <w:rsid w:val="00453FBE"/>
    <w:rsid w:val="004557A0"/>
    <w:rsid w:val="00461191"/>
    <w:rsid w:val="00461B91"/>
    <w:rsid w:val="00466933"/>
    <w:rsid w:val="00473E61"/>
    <w:rsid w:val="0047452F"/>
    <w:rsid w:val="00482C60"/>
    <w:rsid w:val="00483E24"/>
    <w:rsid w:val="0048729A"/>
    <w:rsid w:val="0048761C"/>
    <w:rsid w:val="004911D8"/>
    <w:rsid w:val="00493340"/>
    <w:rsid w:val="0049436C"/>
    <w:rsid w:val="004A054B"/>
    <w:rsid w:val="004A3D99"/>
    <w:rsid w:val="004A5316"/>
    <w:rsid w:val="004B1CE6"/>
    <w:rsid w:val="004B5FEF"/>
    <w:rsid w:val="004C08F6"/>
    <w:rsid w:val="004C11EB"/>
    <w:rsid w:val="004C568B"/>
    <w:rsid w:val="004C5DD8"/>
    <w:rsid w:val="004C7A0D"/>
    <w:rsid w:val="004D1BAB"/>
    <w:rsid w:val="004D53AF"/>
    <w:rsid w:val="004D5537"/>
    <w:rsid w:val="004E6BCE"/>
    <w:rsid w:val="004F32A2"/>
    <w:rsid w:val="004F7E50"/>
    <w:rsid w:val="004F7FEA"/>
    <w:rsid w:val="005001DE"/>
    <w:rsid w:val="005035B6"/>
    <w:rsid w:val="0050441A"/>
    <w:rsid w:val="005143F7"/>
    <w:rsid w:val="0051664F"/>
    <w:rsid w:val="005174BF"/>
    <w:rsid w:val="00520E33"/>
    <w:rsid w:val="005272E5"/>
    <w:rsid w:val="00530D30"/>
    <w:rsid w:val="00536D86"/>
    <w:rsid w:val="00544909"/>
    <w:rsid w:val="00544A35"/>
    <w:rsid w:val="00555E8A"/>
    <w:rsid w:val="00560BC8"/>
    <w:rsid w:val="00563226"/>
    <w:rsid w:val="00564A6D"/>
    <w:rsid w:val="00566E11"/>
    <w:rsid w:val="005673AD"/>
    <w:rsid w:val="00567C55"/>
    <w:rsid w:val="0057133C"/>
    <w:rsid w:val="005729EC"/>
    <w:rsid w:val="00577BBA"/>
    <w:rsid w:val="005807FB"/>
    <w:rsid w:val="00582FA8"/>
    <w:rsid w:val="005867F6"/>
    <w:rsid w:val="00592E07"/>
    <w:rsid w:val="005A2722"/>
    <w:rsid w:val="005A4741"/>
    <w:rsid w:val="005A7C58"/>
    <w:rsid w:val="005B2FF6"/>
    <w:rsid w:val="005B4614"/>
    <w:rsid w:val="005B6D6A"/>
    <w:rsid w:val="005C055F"/>
    <w:rsid w:val="005C1553"/>
    <w:rsid w:val="005C504E"/>
    <w:rsid w:val="005C5BF2"/>
    <w:rsid w:val="005D154B"/>
    <w:rsid w:val="005D314C"/>
    <w:rsid w:val="005D3CF2"/>
    <w:rsid w:val="005D4B57"/>
    <w:rsid w:val="005D4EE7"/>
    <w:rsid w:val="005E4C76"/>
    <w:rsid w:val="005E5ED9"/>
    <w:rsid w:val="005E606B"/>
    <w:rsid w:val="005E6235"/>
    <w:rsid w:val="005F0E67"/>
    <w:rsid w:val="006003A5"/>
    <w:rsid w:val="00605D45"/>
    <w:rsid w:val="006073D9"/>
    <w:rsid w:val="00610C28"/>
    <w:rsid w:val="00610FE8"/>
    <w:rsid w:val="006169C4"/>
    <w:rsid w:val="0062025B"/>
    <w:rsid w:val="006221CC"/>
    <w:rsid w:val="00632C8A"/>
    <w:rsid w:val="006338B8"/>
    <w:rsid w:val="00633DB4"/>
    <w:rsid w:val="006444E7"/>
    <w:rsid w:val="00646412"/>
    <w:rsid w:val="00647FAF"/>
    <w:rsid w:val="0065047A"/>
    <w:rsid w:val="0065167C"/>
    <w:rsid w:val="0065440C"/>
    <w:rsid w:val="00654BD9"/>
    <w:rsid w:val="006624AF"/>
    <w:rsid w:val="006631AD"/>
    <w:rsid w:val="00664C10"/>
    <w:rsid w:val="006675F3"/>
    <w:rsid w:val="00670F41"/>
    <w:rsid w:val="00672E40"/>
    <w:rsid w:val="0067741F"/>
    <w:rsid w:val="006808C1"/>
    <w:rsid w:val="00681310"/>
    <w:rsid w:val="00682C17"/>
    <w:rsid w:val="00685056"/>
    <w:rsid w:val="00685B97"/>
    <w:rsid w:val="00686DDD"/>
    <w:rsid w:val="00686FAC"/>
    <w:rsid w:val="00690051"/>
    <w:rsid w:val="006917B3"/>
    <w:rsid w:val="006920A2"/>
    <w:rsid w:val="006933C9"/>
    <w:rsid w:val="00697F1D"/>
    <w:rsid w:val="006A7505"/>
    <w:rsid w:val="006B41B9"/>
    <w:rsid w:val="006B7C10"/>
    <w:rsid w:val="006B7EFC"/>
    <w:rsid w:val="006C07D3"/>
    <w:rsid w:val="006C73CF"/>
    <w:rsid w:val="006D4826"/>
    <w:rsid w:val="006D6C8A"/>
    <w:rsid w:val="006D7863"/>
    <w:rsid w:val="006D793B"/>
    <w:rsid w:val="006E1B7B"/>
    <w:rsid w:val="006E29EF"/>
    <w:rsid w:val="006E3FBC"/>
    <w:rsid w:val="006E6CEC"/>
    <w:rsid w:val="006F0A6B"/>
    <w:rsid w:val="006F2F79"/>
    <w:rsid w:val="00701B3E"/>
    <w:rsid w:val="00703370"/>
    <w:rsid w:val="00712AC2"/>
    <w:rsid w:val="00714006"/>
    <w:rsid w:val="00714656"/>
    <w:rsid w:val="0072220A"/>
    <w:rsid w:val="00722944"/>
    <w:rsid w:val="00725A4D"/>
    <w:rsid w:val="00726939"/>
    <w:rsid w:val="00736077"/>
    <w:rsid w:val="007371B1"/>
    <w:rsid w:val="00740326"/>
    <w:rsid w:val="00741BC7"/>
    <w:rsid w:val="00741F4A"/>
    <w:rsid w:val="00742A8D"/>
    <w:rsid w:val="00746037"/>
    <w:rsid w:val="0075281A"/>
    <w:rsid w:val="00755E39"/>
    <w:rsid w:val="0075626D"/>
    <w:rsid w:val="007562D7"/>
    <w:rsid w:val="00757157"/>
    <w:rsid w:val="00757238"/>
    <w:rsid w:val="0076376E"/>
    <w:rsid w:val="00764714"/>
    <w:rsid w:val="0076491B"/>
    <w:rsid w:val="0076616A"/>
    <w:rsid w:val="00771514"/>
    <w:rsid w:val="0077419B"/>
    <w:rsid w:val="00781AA3"/>
    <w:rsid w:val="00784D16"/>
    <w:rsid w:val="00785B17"/>
    <w:rsid w:val="0078781E"/>
    <w:rsid w:val="00790BE8"/>
    <w:rsid w:val="007914A1"/>
    <w:rsid w:val="007A1382"/>
    <w:rsid w:val="007B14E8"/>
    <w:rsid w:val="007B312F"/>
    <w:rsid w:val="007B43DE"/>
    <w:rsid w:val="007B58F4"/>
    <w:rsid w:val="007B5905"/>
    <w:rsid w:val="007B638F"/>
    <w:rsid w:val="007D629A"/>
    <w:rsid w:val="007D72B3"/>
    <w:rsid w:val="007D73F2"/>
    <w:rsid w:val="007E21E9"/>
    <w:rsid w:val="007E2D16"/>
    <w:rsid w:val="007E444A"/>
    <w:rsid w:val="007E7500"/>
    <w:rsid w:val="007F07B6"/>
    <w:rsid w:val="007F0D75"/>
    <w:rsid w:val="007F49D6"/>
    <w:rsid w:val="007F682D"/>
    <w:rsid w:val="007F7568"/>
    <w:rsid w:val="00810098"/>
    <w:rsid w:val="00811F89"/>
    <w:rsid w:val="008147EE"/>
    <w:rsid w:val="00822588"/>
    <w:rsid w:val="00822CF6"/>
    <w:rsid w:val="00827B7B"/>
    <w:rsid w:val="00830131"/>
    <w:rsid w:val="008425A6"/>
    <w:rsid w:val="00850161"/>
    <w:rsid w:val="008524BB"/>
    <w:rsid w:val="0085603D"/>
    <w:rsid w:val="00856B90"/>
    <w:rsid w:val="00857944"/>
    <w:rsid w:val="00857EEC"/>
    <w:rsid w:val="0086099C"/>
    <w:rsid w:val="008609C1"/>
    <w:rsid w:val="00861893"/>
    <w:rsid w:val="0086401E"/>
    <w:rsid w:val="00871682"/>
    <w:rsid w:val="008805DD"/>
    <w:rsid w:val="00882B2A"/>
    <w:rsid w:val="00884863"/>
    <w:rsid w:val="00885E49"/>
    <w:rsid w:val="00886A8A"/>
    <w:rsid w:val="00893BA9"/>
    <w:rsid w:val="00893D17"/>
    <w:rsid w:val="00896EFD"/>
    <w:rsid w:val="008A7CC5"/>
    <w:rsid w:val="008A7D9A"/>
    <w:rsid w:val="008B00FF"/>
    <w:rsid w:val="008B7ACA"/>
    <w:rsid w:val="008C32EA"/>
    <w:rsid w:val="008C5100"/>
    <w:rsid w:val="008C7BAC"/>
    <w:rsid w:val="008D028A"/>
    <w:rsid w:val="008D0F20"/>
    <w:rsid w:val="008D1F67"/>
    <w:rsid w:val="008D1FD3"/>
    <w:rsid w:val="008D7632"/>
    <w:rsid w:val="008E233D"/>
    <w:rsid w:val="008E736C"/>
    <w:rsid w:val="008E789D"/>
    <w:rsid w:val="008E7C21"/>
    <w:rsid w:val="008F467F"/>
    <w:rsid w:val="008F6756"/>
    <w:rsid w:val="0090254B"/>
    <w:rsid w:val="009133D7"/>
    <w:rsid w:val="00916DE1"/>
    <w:rsid w:val="00920D46"/>
    <w:rsid w:val="0092525B"/>
    <w:rsid w:val="00926E9C"/>
    <w:rsid w:val="00926EE4"/>
    <w:rsid w:val="00930325"/>
    <w:rsid w:val="009316AD"/>
    <w:rsid w:val="009346B6"/>
    <w:rsid w:val="00946DF0"/>
    <w:rsid w:val="009501FE"/>
    <w:rsid w:val="00951998"/>
    <w:rsid w:val="009521A9"/>
    <w:rsid w:val="009568F8"/>
    <w:rsid w:val="00960DB1"/>
    <w:rsid w:val="0096175C"/>
    <w:rsid w:val="00967D60"/>
    <w:rsid w:val="00973562"/>
    <w:rsid w:val="009769E5"/>
    <w:rsid w:val="00977675"/>
    <w:rsid w:val="00977AA4"/>
    <w:rsid w:val="00981651"/>
    <w:rsid w:val="00981AE6"/>
    <w:rsid w:val="00991BD9"/>
    <w:rsid w:val="00992FA1"/>
    <w:rsid w:val="0099536B"/>
    <w:rsid w:val="009A0DC8"/>
    <w:rsid w:val="009A1743"/>
    <w:rsid w:val="009A2F57"/>
    <w:rsid w:val="009A33E1"/>
    <w:rsid w:val="009A6529"/>
    <w:rsid w:val="009B0AEC"/>
    <w:rsid w:val="009B2828"/>
    <w:rsid w:val="009B344F"/>
    <w:rsid w:val="009B437F"/>
    <w:rsid w:val="009C1F16"/>
    <w:rsid w:val="009C3240"/>
    <w:rsid w:val="009C3329"/>
    <w:rsid w:val="009C5600"/>
    <w:rsid w:val="009C5990"/>
    <w:rsid w:val="009C5D27"/>
    <w:rsid w:val="009D1007"/>
    <w:rsid w:val="009D25DC"/>
    <w:rsid w:val="009D2C10"/>
    <w:rsid w:val="009D4837"/>
    <w:rsid w:val="009D6CBA"/>
    <w:rsid w:val="009F2E28"/>
    <w:rsid w:val="009F5C94"/>
    <w:rsid w:val="009F6411"/>
    <w:rsid w:val="009F6666"/>
    <w:rsid w:val="009F6B9A"/>
    <w:rsid w:val="00A02440"/>
    <w:rsid w:val="00A03DF9"/>
    <w:rsid w:val="00A04C7B"/>
    <w:rsid w:val="00A04EEF"/>
    <w:rsid w:val="00A157ED"/>
    <w:rsid w:val="00A22B1D"/>
    <w:rsid w:val="00A25039"/>
    <w:rsid w:val="00A32A30"/>
    <w:rsid w:val="00A32C7D"/>
    <w:rsid w:val="00A34C41"/>
    <w:rsid w:val="00A37CA4"/>
    <w:rsid w:val="00A446EE"/>
    <w:rsid w:val="00A47703"/>
    <w:rsid w:val="00A477F1"/>
    <w:rsid w:val="00A50CE9"/>
    <w:rsid w:val="00A6436C"/>
    <w:rsid w:val="00A674D5"/>
    <w:rsid w:val="00A70407"/>
    <w:rsid w:val="00A705F9"/>
    <w:rsid w:val="00A7235F"/>
    <w:rsid w:val="00A738AD"/>
    <w:rsid w:val="00A762BA"/>
    <w:rsid w:val="00A83BE7"/>
    <w:rsid w:val="00A90701"/>
    <w:rsid w:val="00A909A9"/>
    <w:rsid w:val="00A9410B"/>
    <w:rsid w:val="00A9549F"/>
    <w:rsid w:val="00AA22C5"/>
    <w:rsid w:val="00AA7EC5"/>
    <w:rsid w:val="00AB07C5"/>
    <w:rsid w:val="00AB2C95"/>
    <w:rsid w:val="00AB60F8"/>
    <w:rsid w:val="00AC04A6"/>
    <w:rsid w:val="00AC63ED"/>
    <w:rsid w:val="00AD085D"/>
    <w:rsid w:val="00AD2284"/>
    <w:rsid w:val="00AD5320"/>
    <w:rsid w:val="00AD5BC2"/>
    <w:rsid w:val="00AD5CBB"/>
    <w:rsid w:val="00AD660B"/>
    <w:rsid w:val="00AE2C0F"/>
    <w:rsid w:val="00AE3921"/>
    <w:rsid w:val="00AE3E66"/>
    <w:rsid w:val="00AF3EEB"/>
    <w:rsid w:val="00AF6CCD"/>
    <w:rsid w:val="00AF7925"/>
    <w:rsid w:val="00B06279"/>
    <w:rsid w:val="00B0653E"/>
    <w:rsid w:val="00B06CED"/>
    <w:rsid w:val="00B170F7"/>
    <w:rsid w:val="00B17B99"/>
    <w:rsid w:val="00B17EB3"/>
    <w:rsid w:val="00B22C9A"/>
    <w:rsid w:val="00B25070"/>
    <w:rsid w:val="00B257C5"/>
    <w:rsid w:val="00B25D1E"/>
    <w:rsid w:val="00B35997"/>
    <w:rsid w:val="00B37ECF"/>
    <w:rsid w:val="00B41633"/>
    <w:rsid w:val="00B43CC6"/>
    <w:rsid w:val="00B454D9"/>
    <w:rsid w:val="00B576D4"/>
    <w:rsid w:val="00B6075B"/>
    <w:rsid w:val="00B63843"/>
    <w:rsid w:val="00B67BDB"/>
    <w:rsid w:val="00B70B30"/>
    <w:rsid w:val="00B7102F"/>
    <w:rsid w:val="00B72CB9"/>
    <w:rsid w:val="00B72CD2"/>
    <w:rsid w:val="00B73210"/>
    <w:rsid w:val="00B756D7"/>
    <w:rsid w:val="00B81148"/>
    <w:rsid w:val="00B8276D"/>
    <w:rsid w:val="00B831C0"/>
    <w:rsid w:val="00B87B6A"/>
    <w:rsid w:val="00B90159"/>
    <w:rsid w:val="00B9327D"/>
    <w:rsid w:val="00B95455"/>
    <w:rsid w:val="00BA100A"/>
    <w:rsid w:val="00BA2EE0"/>
    <w:rsid w:val="00BA6409"/>
    <w:rsid w:val="00BB170D"/>
    <w:rsid w:val="00BB2CA8"/>
    <w:rsid w:val="00BB341C"/>
    <w:rsid w:val="00BB3FD8"/>
    <w:rsid w:val="00BB7DA2"/>
    <w:rsid w:val="00BC16AF"/>
    <w:rsid w:val="00BC7438"/>
    <w:rsid w:val="00BC79C4"/>
    <w:rsid w:val="00BD2757"/>
    <w:rsid w:val="00BD3D8A"/>
    <w:rsid w:val="00BD577C"/>
    <w:rsid w:val="00BD6D14"/>
    <w:rsid w:val="00BD6FEA"/>
    <w:rsid w:val="00BD7700"/>
    <w:rsid w:val="00BE00BC"/>
    <w:rsid w:val="00BF5D0B"/>
    <w:rsid w:val="00C0047E"/>
    <w:rsid w:val="00C029B4"/>
    <w:rsid w:val="00C037DB"/>
    <w:rsid w:val="00C0632E"/>
    <w:rsid w:val="00C06F63"/>
    <w:rsid w:val="00C074CB"/>
    <w:rsid w:val="00C07CBD"/>
    <w:rsid w:val="00C14B44"/>
    <w:rsid w:val="00C24056"/>
    <w:rsid w:val="00C24BF5"/>
    <w:rsid w:val="00C36D88"/>
    <w:rsid w:val="00C404CA"/>
    <w:rsid w:val="00C4486E"/>
    <w:rsid w:val="00C46331"/>
    <w:rsid w:val="00C46358"/>
    <w:rsid w:val="00C46F5A"/>
    <w:rsid w:val="00C47DA3"/>
    <w:rsid w:val="00C52A38"/>
    <w:rsid w:val="00C53C19"/>
    <w:rsid w:val="00C642DF"/>
    <w:rsid w:val="00C73DF8"/>
    <w:rsid w:val="00C76B54"/>
    <w:rsid w:val="00C770D9"/>
    <w:rsid w:val="00C82726"/>
    <w:rsid w:val="00C83EFB"/>
    <w:rsid w:val="00C9180D"/>
    <w:rsid w:val="00C91873"/>
    <w:rsid w:val="00C9187A"/>
    <w:rsid w:val="00C94C06"/>
    <w:rsid w:val="00C94C96"/>
    <w:rsid w:val="00CA0225"/>
    <w:rsid w:val="00CA0CFC"/>
    <w:rsid w:val="00CA64E0"/>
    <w:rsid w:val="00CA7957"/>
    <w:rsid w:val="00CC04D3"/>
    <w:rsid w:val="00CD39A2"/>
    <w:rsid w:val="00CD4BF3"/>
    <w:rsid w:val="00CD79C8"/>
    <w:rsid w:val="00CE3E5E"/>
    <w:rsid w:val="00CE578C"/>
    <w:rsid w:val="00CE6ADA"/>
    <w:rsid w:val="00CF01C8"/>
    <w:rsid w:val="00CF0A4D"/>
    <w:rsid w:val="00CF0A87"/>
    <w:rsid w:val="00CF1712"/>
    <w:rsid w:val="00CF5DE6"/>
    <w:rsid w:val="00CF5FDC"/>
    <w:rsid w:val="00D038D7"/>
    <w:rsid w:val="00D03A61"/>
    <w:rsid w:val="00D04590"/>
    <w:rsid w:val="00D07EB5"/>
    <w:rsid w:val="00D11990"/>
    <w:rsid w:val="00D174B0"/>
    <w:rsid w:val="00D21913"/>
    <w:rsid w:val="00D26896"/>
    <w:rsid w:val="00D27045"/>
    <w:rsid w:val="00D315CF"/>
    <w:rsid w:val="00D3276C"/>
    <w:rsid w:val="00D33DAC"/>
    <w:rsid w:val="00D36266"/>
    <w:rsid w:val="00D36AD0"/>
    <w:rsid w:val="00D413FC"/>
    <w:rsid w:val="00D43111"/>
    <w:rsid w:val="00D435C7"/>
    <w:rsid w:val="00D43D98"/>
    <w:rsid w:val="00D47450"/>
    <w:rsid w:val="00D509FF"/>
    <w:rsid w:val="00D510E3"/>
    <w:rsid w:val="00D62A84"/>
    <w:rsid w:val="00D84D46"/>
    <w:rsid w:val="00D8705F"/>
    <w:rsid w:val="00DA1EEA"/>
    <w:rsid w:val="00DA7D86"/>
    <w:rsid w:val="00DB0E52"/>
    <w:rsid w:val="00DB10DD"/>
    <w:rsid w:val="00DB11A2"/>
    <w:rsid w:val="00DB3D3C"/>
    <w:rsid w:val="00DB780C"/>
    <w:rsid w:val="00DC14B4"/>
    <w:rsid w:val="00DC2076"/>
    <w:rsid w:val="00DC2411"/>
    <w:rsid w:val="00DD0AE9"/>
    <w:rsid w:val="00DD0B2A"/>
    <w:rsid w:val="00DD28E6"/>
    <w:rsid w:val="00DD46DE"/>
    <w:rsid w:val="00DD4F62"/>
    <w:rsid w:val="00DD5588"/>
    <w:rsid w:val="00DE10E9"/>
    <w:rsid w:val="00DE59EB"/>
    <w:rsid w:val="00DF403F"/>
    <w:rsid w:val="00DF5A4F"/>
    <w:rsid w:val="00E00CCB"/>
    <w:rsid w:val="00E035B2"/>
    <w:rsid w:val="00E03876"/>
    <w:rsid w:val="00E0473C"/>
    <w:rsid w:val="00E060DD"/>
    <w:rsid w:val="00E06F35"/>
    <w:rsid w:val="00E10D28"/>
    <w:rsid w:val="00E16F33"/>
    <w:rsid w:val="00E20EA3"/>
    <w:rsid w:val="00E2271A"/>
    <w:rsid w:val="00E23886"/>
    <w:rsid w:val="00E24451"/>
    <w:rsid w:val="00E27C05"/>
    <w:rsid w:val="00E31F82"/>
    <w:rsid w:val="00E35673"/>
    <w:rsid w:val="00E407FE"/>
    <w:rsid w:val="00E42540"/>
    <w:rsid w:val="00E45BF0"/>
    <w:rsid w:val="00E5386F"/>
    <w:rsid w:val="00E53F39"/>
    <w:rsid w:val="00E54DA6"/>
    <w:rsid w:val="00E61827"/>
    <w:rsid w:val="00E643F1"/>
    <w:rsid w:val="00E666A7"/>
    <w:rsid w:val="00E76B08"/>
    <w:rsid w:val="00E90422"/>
    <w:rsid w:val="00E919CA"/>
    <w:rsid w:val="00E91CEE"/>
    <w:rsid w:val="00E92E54"/>
    <w:rsid w:val="00EA02EB"/>
    <w:rsid w:val="00EA4D9E"/>
    <w:rsid w:val="00EA6F3D"/>
    <w:rsid w:val="00EB64C6"/>
    <w:rsid w:val="00EB650F"/>
    <w:rsid w:val="00EC09C2"/>
    <w:rsid w:val="00EC1DAA"/>
    <w:rsid w:val="00EC6E28"/>
    <w:rsid w:val="00EC7132"/>
    <w:rsid w:val="00ED0A18"/>
    <w:rsid w:val="00ED17FF"/>
    <w:rsid w:val="00ED24AE"/>
    <w:rsid w:val="00ED4772"/>
    <w:rsid w:val="00ED4EA6"/>
    <w:rsid w:val="00EE69E0"/>
    <w:rsid w:val="00EF0DC3"/>
    <w:rsid w:val="00EF1FB8"/>
    <w:rsid w:val="00EF4BEE"/>
    <w:rsid w:val="00EF5B34"/>
    <w:rsid w:val="00F05A9E"/>
    <w:rsid w:val="00F05B7C"/>
    <w:rsid w:val="00F05FF5"/>
    <w:rsid w:val="00F10FDB"/>
    <w:rsid w:val="00F13E36"/>
    <w:rsid w:val="00F16D0B"/>
    <w:rsid w:val="00F17625"/>
    <w:rsid w:val="00F27B40"/>
    <w:rsid w:val="00F41134"/>
    <w:rsid w:val="00F45B7B"/>
    <w:rsid w:val="00F5199B"/>
    <w:rsid w:val="00F524EB"/>
    <w:rsid w:val="00F54352"/>
    <w:rsid w:val="00F543F9"/>
    <w:rsid w:val="00F6136D"/>
    <w:rsid w:val="00F64551"/>
    <w:rsid w:val="00F75D3F"/>
    <w:rsid w:val="00F80601"/>
    <w:rsid w:val="00F86F48"/>
    <w:rsid w:val="00F87A82"/>
    <w:rsid w:val="00F91B1F"/>
    <w:rsid w:val="00F92C91"/>
    <w:rsid w:val="00F94A43"/>
    <w:rsid w:val="00F95B1B"/>
    <w:rsid w:val="00F97886"/>
    <w:rsid w:val="00FA21DD"/>
    <w:rsid w:val="00FA33CF"/>
    <w:rsid w:val="00FA36EB"/>
    <w:rsid w:val="00FA3DC8"/>
    <w:rsid w:val="00FB54FC"/>
    <w:rsid w:val="00FB6713"/>
    <w:rsid w:val="00FC0B3A"/>
    <w:rsid w:val="00FC1481"/>
    <w:rsid w:val="00FC4D70"/>
    <w:rsid w:val="00FC5159"/>
    <w:rsid w:val="00FC5B82"/>
    <w:rsid w:val="00FD1D81"/>
    <w:rsid w:val="00FD56A9"/>
    <w:rsid w:val="00FE2F1D"/>
    <w:rsid w:val="00FE556C"/>
    <w:rsid w:val="00FE5BD1"/>
    <w:rsid w:val="00FE682D"/>
    <w:rsid w:val="00FE7F8E"/>
    <w:rsid w:val="00FF1228"/>
    <w:rsid w:val="00FF420C"/>
    <w:rsid w:val="00FF5DB9"/>
    <w:rsid w:val="00FF608F"/>
    <w:rsid w:val="023E865C"/>
    <w:rsid w:val="06EE07FC"/>
    <w:rsid w:val="0F49CEAB"/>
    <w:rsid w:val="0F8CFBB3"/>
    <w:rsid w:val="1101B022"/>
    <w:rsid w:val="16174B8B"/>
    <w:rsid w:val="169EA607"/>
    <w:rsid w:val="16D96A2B"/>
    <w:rsid w:val="1AB4D324"/>
    <w:rsid w:val="1EEB9D8A"/>
    <w:rsid w:val="1F8E640A"/>
    <w:rsid w:val="21C284BC"/>
    <w:rsid w:val="224DAD12"/>
    <w:rsid w:val="2403F451"/>
    <w:rsid w:val="2A8DB8BE"/>
    <w:rsid w:val="2FCEA2BD"/>
    <w:rsid w:val="31C2A69E"/>
    <w:rsid w:val="3616D967"/>
    <w:rsid w:val="3881C3DB"/>
    <w:rsid w:val="3A5E0C91"/>
    <w:rsid w:val="43DB7F8B"/>
    <w:rsid w:val="4ED1ED71"/>
    <w:rsid w:val="5463AABD"/>
    <w:rsid w:val="5D005A75"/>
    <w:rsid w:val="5E3F3A7A"/>
    <w:rsid w:val="5EB965EB"/>
    <w:rsid w:val="622578AB"/>
    <w:rsid w:val="680D98C2"/>
    <w:rsid w:val="6A214C70"/>
    <w:rsid w:val="6C400130"/>
    <w:rsid w:val="78885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58EF30"/>
  <w15:chartTrackingRefBased/>
  <w15:docId w15:val="{946298E4-9C47-4FA4-8D91-0DAEE5E02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2944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045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4590"/>
    <w:pPr>
      <w:spacing w:before="0" w:after="16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4590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3D17"/>
    <w:pPr>
      <w:spacing w:before="120" w:after="120"/>
    </w:pPr>
    <w:rPr>
      <w:rFonts w:ascii="Arial" w:hAnsi="Arial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3D17"/>
    <w:rPr>
      <w:rFonts w:ascii="Arial" w:hAnsi="Arial" w:cs="Times New Roman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10EB5"/>
    <w:rPr>
      <w:color w:val="6D6D70" w:themeColor="followedHyperlink"/>
      <w:u w:val="single"/>
    </w:rPr>
  </w:style>
  <w:style w:type="paragraph" w:styleId="Revision">
    <w:name w:val="Revision"/>
    <w:hidden/>
    <w:uiPriority w:val="99"/>
    <w:semiHidden/>
    <w:rsid w:val="002C7AFE"/>
    <w:rPr>
      <w:rFonts w:ascii="Arial" w:hAnsi="Arial"/>
    </w:rPr>
  </w:style>
  <w:style w:type="paragraph" w:customStyle="1" w:styleId="TableParagraph">
    <w:name w:val="Table Paragraph"/>
    <w:basedOn w:val="Normal"/>
    <w:uiPriority w:val="1"/>
    <w:qFormat/>
    <w:rsid w:val="00A90701"/>
    <w:pPr>
      <w:widowControl w:val="0"/>
      <w:autoSpaceDE w:val="0"/>
      <w:autoSpaceDN w:val="0"/>
      <w:spacing w:after="0" w:line="240" w:lineRule="auto"/>
      <w:ind w:left="109" w:right="12"/>
    </w:pPr>
    <w:rPr>
      <w:rFonts w:eastAsia="Arial" w:cs="Arial"/>
      <w:sz w:val="22"/>
      <w:szCs w:val="22"/>
      <w:lang w:val="en-US"/>
    </w:rPr>
  </w:style>
  <w:style w:type="paragraph" w:customStyle="1" w:styleId="Factsheetbodytext">
    <w:name w:val="Fact sheet body text"/>
    <w:basedOn w:val="Normal"/>
    <w:link w:val="FactsheetbodytextChar"/>
    <w:qFormat/>
    <w:rsid w:val="000C0C7E"/>
    <w:rPr>
      <w:color w:val="1E1544" w:themeColor="text1"/>
    </w:rPr>
  </w:style>
  <w:style w:type="character" w:customStyle="1" w:styleId="FactsheetbodytextChar">
    <w:name w:val="Fact sheet body text Char"/>
    <w:basedOn w:val="DefaultParagraphFont"/>
    <w:link w:val="Factsheetbodytext"/>
    <w:rsid w:val="000C0C7E"/>
    <w:rPr>
      <w:rFonts w:ascii="Arial" w:hAnsi="Arial"/>
      <w:color w:val="1E1544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resources/publications/service-level-care-minutes-performance-in-residential-aged-care-from-october-2023" TargetMode="External"/><Relationship Id="rId18" Type="http://schemas.openxmlformats.org/officeDocument/2006/relationships/image" Target="media/image2.emf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www.myagedcare.gov.au/find-a-provider" TargetMode="External"/><Relationship Id="rId17" Type="http://schemas.openxmlformats.org/officeDocument/2006/relationships/image" Target="media/image1.emf"/><Relationship Id="rId2" Type="http://schemas.openxmlformats.org/officeDocument/2006/relationships/customXml" Target="../customXml/item2.xml"/><Relationship Id="rId16" Type="http://schemas.openxmlformats.org/officeDocument/2006/relationships/hyperlink" Target="https://www.agedcarequality.gov.au/making-complaint" TargetMode="External"/><Relationship Id="rId20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health.gov.au/resources/collections/care-minutes-and-247-registered-nurse-responsibility-resources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ANACCReportingAssessments@health.gov.au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3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topics/aged-care-workforce/what-were-doing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mbaj\AppData\Local\Microsoft\Windows\INetCache\Content.Outlook\Y02VLQZX\247%20RN%20consumer%20fact%20sheet%20FINAL%20version%20SK%20comments%20v2%20(002)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CBC94E77987C41993F439068FD1049" ma:contentTypeVersion="13" ma:contentTypeDescription="Create a new document." ma:contentTypeScope="" ma:versionID="26e18a671da00c5858ce6fada515e972">
  <xsd:schema xmlns:xsd="http://www.w3.org/2001/XMLSchema" xmlns:xs="http://www.w3.org/2001/XMLSchema" xmlns:p="http://schemas.microsoft.com/office/2006/metadata/properties" xmlns:ns2="b1b56ecb-a70b-4ee8-ac17-06b72cc19e6e" xmlns:ns3="0248287d-23c7-4a2a-a3e0-c0447c1b254b" targetNamespace="http://schemas.microsoft.com/office/2006/metadata/properties" ma:root="true" ma:fieldsID="10aeebd942d84997cd5deb6fd7bcae8a" ns2:_="" ns3:_="">
    <xsd:import namespace="b1b56ecb-a70b-4ee8-ac17-06b72cc19e6e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b56ecb-a70b-4ee8-ac17-06b72cc19e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SharedWithUsers xmlns="0248287d-23c7-4a2a-a3e0-c0447c1b254b">
      <UserInfo>
        <DisplayName>MELVILLE, Charlotte</DisplayName>
        <AccountId>93</AccountId>
        <AccountType/>
      </UserInfo>
      <UserInfo>
        <DisplayName>HENKEL, Jasmine</DisplayName>
        <AccountId>30</AccountId>
        <AccountType/>
      </UserInfo>
      <UserInfo>
        <DisplayName>PHILBRICK, Penny</DisplayName>
        <AccountId>43</AccountId>
        <AccountType/>
      </UserInfo>
      <UserInfo>
        <DisplayName>SPRINGETT, Meaghan</DisplayName>
        <AccountId>253</AccountId>
        <AccountType/>
      </UserInfo>
    </SharedWithUsers>
    <lcf76f155ced4ddcb4097134ff3c332f xmlns="b1b56ecb-a70b-4ee8-ac17-06b72cc19e6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61FD0B4-6162-46C8-9636-7B55405DBF3A}"/>
</file>

<file path=customXml/itemProps2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12f7b466-49fa-4efd-8558-afd11113d64c"/>
  </ds:schemaRefs>
</ds:datastoreItem>
</file>

<file path=customXml/itemProps3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BBF3291-9B48-0A45-B0DA-D92CB654D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C:\Users\lombaj\AppData\Local\Microsoft\Windows\INetCache\Content.Outlook\Y02VLQZX\247 RN consumer fact sheet FINAL version SK comments v2 (002).dotx</Template>
  <TotalTime>4</TotalTime>
  <Pages>3</Pages>
  <Words>730</Words>
  <Characters>4167</Characters>
  <Application>Microsoft Office Word</Application>
  <DocSecurity>0</DocSecurity>
  <Lines>34</Lines>
  <Paragraphs>9</Paragraphs>
  <ScaleCrop>false</ScaleCrop>
  <Company/>
  <LinksUpToDate>false</LinksUpToDate>
  <CharactersWithSpaces>4888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Care minutes in aged care homes</dc:title>
  <dc:subject>Aged Care</dc:subject>
  <dc:creator>Australian Government Department of Health and Aged Care</dc:creator>
  <cp:lastModifiedBy>Inma Cortes</cp:lastModifiedBy>
  <cp:revision>14</cp:revision>
  <dcterms:created xsi:type="dcterms:W3CDTF">2025-02-25T21:55:00Z</dcterms:created>
  <dcterms:modified xsi:type="dcterms:W3CDTF">2025-03-31T04:12:00Z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0x01010006CBC94E77987C41993F439068FD1049</vt:lpwstr>
  </property>
  <property fmtid="{D5CDD505-2E9C-101B-9397-08002B2CF9AE}" pid="3" name="MediaServiceImageTags">
    <vt:lpwstr/>
  </property>
</Properties>
</file>