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E1470" w14:textId="77777777" w:rsidR="003619F4" w:rsidRDefault="00000000" w:rsidP="00BB2CA8">
      <w:pPr>
        <w:pStyle w:val="Heading1"/>
        <w:spacing w:before="3120"/>
      </w:pPr>
      <w:r>
        <w:rPr>
          <w:lang w:val="vi"/>
        </w:rPr>
        <w:t>Y tá có đăng ký có mặt 24/7 tại các viện dưỡng lão</w:t>
      </w:r>
    </w:p>
    <w:p w14:paraId="0BF2F105" w14:textId="77777777" w:rsidR="00D04590" w:rsidRPr="00BB2CA8" w:rsidRDefault="00000000" w:rsidP="73DBA202">
      <w:pPr>
        <w:pStyle w:val="Introduction"/>
        <w:rPr>
          <w:b/>
          <w:bCs/>
        </w:rPr>
      </w:pPr>
      <w:r w:rsidRPr="73DBA202">
        <w:rPr>
          <w:b/>
          <w:bCs/>
          <w:lang w:val="vi"/>
        </w:rPr>
        <w:t>Kể từ ngày 1 tháng 7 năm 2023, tất cả các viện dưỡng lão phải có ít nhất một y tá có đăng ký túc trực tại viện để chăm sóc cư dân mọi lúc - 24 giờ một ngày, tất cả các ngày trong tuần.</w:t>
      </w:r>
    </w:p>
    <w:p w14:paraId="0215089D" w14:textId="77777777" w:rsidR="00D04590" w:rsidRDefault="00000000" w:rsidP="00BB2CA8">
      <w:pPr>
        <w:pStyle w:val="Introduction"/>
        <w:rPr>
          <w:b/>
        </w:rPr>
      </w:pPr>
      <w:r w:rsidRPr="00D04590">
        <w:rPr>
          <w:lang w:val="vi"/>
        </w:rPr>
        <w:t>Điều này có nghĩa là những người sống trong các viện dưỡng lão trên khắp nước Úc có thể tiếp cận tốt hơn với các y tá có đăng ký, để họ chăm sóc và xử lý các trường hợp khẩn cấp.</w:t>
      </w:r>
    </w:p>
    <w:p w14:paraId="7BF8208F" w14:textId="77777777" w:rsidR="00D04590" w:rsidRPr="00D04590" w:rsidRDefault="00000000" w:rsidP="00D04590">
      <w:pPr>
        <w:pStyle w:val="Heading2"/>
      </w:pPr>
      <w:r w:rsidRPr="00D04590">
        <w:rPr>
          <w:lang w:val="vi"/>
        </w:rPr>
        <w:t>Tại sao điều này lại quan trọng?</w:t>
      </w:r>
    </w:p>
    <w:p w14:paraId="78B8B2A6" w14:textId="48805F01" w:rsidR="002C6CE2" w:rsidRPr="00AB1D13" w:rsidRDefault="00000000" w:rsidP="00AB1D13">
      <w:pPr>
        <w:rPr>
          <w:lang w:val="vi"/>
        </w:rPr>
      </w:pPr>
      <w:r w:rsidRPr="00D04590">
        <w:rPr>
          <w:lang w:val="vi"/>
        </w:rPr>
        <w:t xml:space="preserve">Việc có một y tá túc trực bất kể ngày hay đêm có nghĩa là cư dân viện dưỡng lão có thể được chăm sóc lâm sàng bất cứ khi nào họ cần. Y tá có đăng ký cung cấp điều trị y tế thiết yếu, giảm nguy cơ bị tổn hại cho cư dân và giúp ngăn ngừa các chuyến đi không cần thiết đến phòng cấp cứu tại bệnh viện. Họ được đào tạo để nhận biết và ứng phó với những thay đổi trong nhu cầu chăm sóc của cư dân, có thể đưa ra quyết định về kế hoạch chăm sóc, quản lý thuốc men và công việc của các y tá khác dưới sự giám sát của họ. </w:t>
      </w:r>
    </w:p>
    <w:p w14:paraId="60AA7321" w14:textId="77777777" w:rsidR="00D04590" w:rsidRPr="00AB1D13" w:rsidRDefault="00000000" w:rsidP="00D04590">
      <w:pPr>
        <w:pStyle w:val="Heading2"/>
        <w:rPr>
          <w:lang w:val="vi"/>
        </w:rPr>
      </w:pPr>
      <w:r>
        <w:rPr>
          <w:lang w:val="vi"/>
        </w:rPr>
        <w:t>Nếu viện dưỡng lão của tôi không có y tá có đăng ký túc trực mọi lúc thì sao?</w:t>
      </w:r>
    </w:p>
    <w:p w14:paraId="060F9754" w14:textId="77777777" w:rsidR="00D04590" w:rsidRPr="00AB1D13" w:rsidRDefault="00000000" w:rsidP="00D04590">
      <w:pPr>
        <w:rPr>
          <w:lang w:val="vi"/>
        </w:rPr>
      </w:pPr>
      <w:r w:rsidRPr="00D04590">
        <w:rPr>
          <w:lang w:val="vi"/>
        </w:rPr>
        <w:t>Đôi khi, viện dưỡng lão không thể đáp ứng được trách nhiệm này. Ví dụ, một y tá có đăng ký có thể nghỉ làm vì bị ốm hoặc bị thương và viện dưỡng lão có thể không thể sắp xếp được người thay thế kịp thời. Các viện dưỡng lão phải có kế hoạch dự phòng khi điều này xảy ra.</w:t>
      </w:r>
    </w:p>
    <w:p w14:paraId="1F2D18EE" w14:textId="77777777" w:rsidR="00B75CE7" w:rsidRPr="00AB1D13" w:rsidRDefault="00000000" w:rsidP="004109B8">
      <w:pPr>
        <w:rPr>
          <w:lang w:val="vi"/>
        </w:rPr>
      </w:pPr>
      <w:r w:rsidRPr="73DBA202">
        <w:rPr>
          <w:lang w:val="vi"/>
        </w:rPr>
        <w:t xml:space="preserve">Ở một số vùng của Úc, như vùng nông thôn và vùng xa, các viện dưỡng lão có thể gặp khó khăn khi phải có y tá có đăng ký túc trực tại viện vào một số thời điểm hoặc toàn bộ thời gian. Chính phủ đang làm việc với tất cả các viện dưỡng lão để giúp họ có thêm y tá có đăng ký. </w:t>
      </w:r>
    </w:p>
    <w:p w14:paraId="20222AC5" w14:textId="77777777" w:rsidR="004109B8" w:rsidRPr="00AB1D13" w:rsidRDefault="00000000" w:rsidP="004109B8">
      <w:pPr>
        <w:rPr>
          <w:lang w:val="vi"/>
        </w:rPr>
      </w:pPr>
      <w:r>
        <w:rPr>
          <w:lang w:val="vi"/>
        </w:rPr>
        <w:lastRenderedPageBreak/>
        <w:t>Trong trường hợp không có y tá có đăng ký do thiếu hụt nhân lực, cần phải có các biện pháp thay thế để đảm bảo cư dân vẫn nhận được dịch vụ chăm sóc an toàn và chất lượng.</w:t>
      </w:r>
    </w:p>
    <w:p w14:paraId="59CF85E8" w14:textId="77777777" w:rsidR="00D04590" w:rsidRPr="00AB1D13" w:rsidRDefault="00000000" w:rsidP="1F8E640A">
      <w:pPr>
        <w:rPr>
          <w:b/>
          <w:bCs/>
          <w:lang w:val="vi"/>
        </w:rPr>
      </w:pPr>
      <w:r>
        <w:rPr>
          <w:lang w:val="vi"/>
        </w:rPr>
        <w:t>Một số viện dưỡng lão ở vùng sâu vùng xa có thể được miễn trách nhiệm phải có ý tá có đăng ký 24/7 nếu họ chứng minh được rằng họ vẫn có thể đáp ứng nhu cầu chăm sóc lâm sàng của cư dân khi không có y tá có đăng ký trực tiếp có mặt tại đó.</w:t>
      </w:r>
    </w:p>
    <w:p w14:paraId="01AA41A9" w14:textId="7FC97F01" w:rsidR="002C6CE2" w:rsidRPr="00CB6077" w:rsidRDefault="00000000" w:rsidP="00AB1D13">
      <w:pPr>
        <w:rPr>
          <w:rFonts w:ascii="Calibri" w:hAnsi="Calibri"/>
          <w:lang w:val="vi"/>
        </w:rPr>
      </w:pPr>
      <w:r w:rsidRPr="73DBA202">
        <w:rPr>
          <w:lang w:val="vi"/>
        </w:rPr>
        <w:t xml:space="preserve">Tất cả các viện dưỡng lão cần báo cáo hàng tháng về cách họ thực hiện trách nhiệm mới về việc phải luôn có ít nhất một y tá có đăng ký túc trực. </w:t>
      </w:r>
      <w:bookmarkStart w:id="0" w:name="_Hlk137035443"/>
    </w:p>
    <w:p w14:paraId="7BA5A836" w14:textId="77777777" w:rsidR="00D04590" w:rsidRPr="00CB6077" w:rsidRDefault="00000000" w:rsidP="000E2B97">
      <w:pPr>
        <w:pStyle w:val="Heading2"/>
        <w:rPr>
          <w:lang w:val="vi"/>
        </w:rPr>
      </w:pPr>
      <w:r>
        <w:rPr>
          <w:lang w:val="vi"/>
        </w:rPr>
        <w:t>Thông tin về dịch vụ y tá có đăng ký túc trực 24/7 có được công bố không?</w:t>
      </w:r>
    </w:p>
    <w:p w14:paraId="1D332C30" w14:textId="77777777" w:rsidR="00B75CE7" w:rsidRPr="00DE23DD" w:rsidRDefault="00000000" w:rsidP="00D62A84">
      <w:pPr>
        <w:rPr>
          <w:lang w:val="vi"/>
        </w:rPr>
      </w:pPr>
      <w:r>
        <w:rPr>
          <w:lang w:val="vi"/>
        </w:rPr>
        <w:t xml:space="preserve">Quý vị có thể xem viện dưỡng lão nào có y tá có đăng ký túc trực 24/7 thông qua công cụ Find a Provider [Tìm Nhà Cung cấp]j của My Aged Care trong mục Staffing Star Rating [Xếp hạng Sao về Nhân sự]: </w:t>
      </w:r>
      <w:bookmarkEnd w:id="0"/>
      <w:r w:rsidR="20EF1BE9">
        <w:fldChar w:fldCharType="begin"/>
      </w:r>
      <w:r w:rsidR="20EF1BE9" w:rsidRPr="00DE23DD">
        <w:rPr>
          <w:lang w:val="vi"/>
        </w:rPr>
        <w:instrText>HYPERLINK "https://www.myagedcare.gov.au/find-a-provider/"</w:instrText>
      </w:r>
      <w:r w:rsidR="20EF1BE9">
        <w:fldChar w:fldCharType="separate"/>
      </w:r>
      <w:r w:rsidR="20EF1BE9" w:rsidRPr="2095F9C1">
        <w:rPr>
          <w:rStyle w:val="Hyperlink"/>
          <w:rFonts w:eastAsia="Arial" w:cs="Arial"/>
          <w:lang w:val="vi"/>
        </w:rPr>
        <w:t>www.myagedcare.gov.au/find-a-provider/</w:t>
      </w:r>
      <w:r w:rsidR="20EF1BE9">
        <w:fldChar w:fldCharType="end"/>
      </w:r>
      <w:r>
        <w:rPr>
          <w:lang w:val="vi"/>
        </w:rPr>
        <w:t xml:space="preserve"> </w:t>
      </w:r>
    </w:p>
    <w:p w14:paraId="6E417ECC" w14:textId="701A3ACD" w:rsidR="002C6CE2" w:rsidRPr="00DE23DD" w:rsidRDefault="00000000" w:rsidP="00AB1D13">
      <w:pPr>
        <w:rPr>
          <w:lang w:val="vi"/>
        </w:rPr>
      </w:pPr>
      <w:r>
        <w:rPr>
          <w:lang w:val="vi"/>
        </w:rPr>
        <w:t xml:space="preserve">Quý vị cũng có thể xem </w:t>
      </w:r>
      <w:hyperlink r:id="rId11" w:history="1">
        <w:r w:rsidR="00D52852" w:rsidRPr="5202797F">
          <w:rPr>
            <w:rStyle w:val="Hyperlink"/>
            <w:lang w:val="vi"/>
          </w:rPr>
          <w:t>bảng thông tin</w:t>
        </w:r>
      </w:hyperlink>
      <w:r>
        <w:rPr>
          <w:lang w:val="vi"/>
        </w:rPr>
        <w:t xml:space="preserve"> 24/7 RN được xuất bản hàng tháng, hiển thị thời gian có y tá có đăng ký đối với tất cả các viện dưỡng lão ở Úc.  </w:t>
      </w:r>
    </w:p>
    <w:p w14:paraId="61AA4F52" w14:textId="77777777" w:rsidR="00D04590" w:rsidRPr="00DE23DD" w:rsidRDefault="00000000" w:rsidP="00D04590">
      <w:pPr>
        <w:pStyle w:val="Heading2"/>
        <w:rPr>
          <w:lang w:val="vi"/>
        </w:rPr>
      </w:pPr>
      <w:r w:rsidRPr="00D04590">
        <w:rPr>
          <w:lang w:val="vi"/>
        </w:rPr>
        <w:t>Tôi nên làm gì nếu tôi lo ngại về vấn đề nhân sự tại viện dưỡng lão?</w:t>
      </w:r>
    </w:p>
    <w:p w14:paraId="5DB1D654" w14:textId="77777777" w:rsidR="009F6411" w:rsidRPr="00AB1D13" w:rsidRDefault="00000000" w:rsidP="00BB2CA8">
      <w:pPr>
        <w:rPr>
          <w:lang w:val="vi"/>
        </w:rPr>
      </w:pPr>
      <w:r>
        <w:rPr>
          <w:lang w:val="vi"/>
        </w:rPr>
        <w:t>Aged Care Quality and Safety Commission giúp bảo vệ chất lượng cuộc sống cho những người sống tại viện dưỡng lão. Trong trường hợp có lo ngại về các dịch vụ chăm sóc được cung cấp, Ủy ban sẽ hồi đáp. Điều này có thể bao gồm việc yêu cầu nhà cung cấp cung cấp thêm thông tin hoặc yêu cầu nhà cung cấp hành động ngay lập tức.</w:t>
      </w:r>
    </w:p>
    <w:p w14:paraId="0A7830AE" w14:textId="77777777" w:rsidR="00D04590" w:rsidRPr="00AB1D13" w:rsidRDefault="00000000" w:rsidP="003619F4">
      <w:pPr>
        <w:rPr>
          <w:lang w:val="vi"/>
        </w:rPr>
      </w:pPr>
      <w:r w:rsidRPr="00BB2CA8">
        <w:rPr>
          <w:lang w:val="vi"/>
        </w:rPr>
        <w:t xml:space="preserve">Nếu lo ngại về vấn đề nhân sự tại viện dưỡng lão, quý vị có thể khiếu nại với Ủy ban bằng cách truy cập trang </w:t>
      </w:r>
      <w:hyperlink r:id="rId12" w:history="1">
        <w:r w:rsidR="00310EB5" w:rsidRPr="00324A10">
          <w:rPr>
            <w:rStyle w:val="Hyperlink"/>
            <w:lang w:val="vi"/>
          </w:rPr>
          <w:t>agecarequality.gov.au/making-complaint</w:t>
        </w:r>
      </w:hyperlink>
      <w:r w:rsidRPr="00BB2CA8">
        <w:rPr>
          <w:lang w:val="vi"/>
        </w:rPr>
        <w:t xml:space="preserve"> hoặc gọi đến số 1800 951 822</w:t>
      </w:r>
      <w:r w:rsidR="00DB11A2">
        <w:rPr>
          <w:noProof/>
          <w:lang w:eastAsia="en-AU"/>
        </w:rPr>
        <mc:AlternateContent>
          <mc:Choice Requires="wpg">
            <w:drawing>
              <wp:anchor distT="0" distB="0" distL="114300" distR="114300" simplePos="0" relativeHeight="251659264" behindDoc="0" locked="1" layoutInCell="1" allowOverlap="0" wp14:anchorId="7FD5F3EE" wp14:editId="022A8635">
                <wp:simplePos x="0" y="0"/>
                <wp:positionH relativeFrom="margin">
                  <wp:posOffset>269240</wp:posOffset>
                </wp:positionH>
                <wp:positionV relativeFrom="page">
                  <wp:posOffset>8136890</wp:posOffset>
                </wp:positionV>
                <wp:extent cx="6718300" cy="25184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5184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330900" cy="2181239"/>
                            </a:xfrm>
                            <a:prstGeom prst="rect">
                              <a:avLst/>
                            </a:prstGeom>
                            <a:noFill/>
                            <a:ln w="6350">
                              <a:noFill/>
                            </a:ln>
                          </wps:spPr>
                          <wps:txbx>
                            <w:txbxContent>
                              <w:p w14:paraId="13A9AF3E"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vi"/>
                                  </w:rPr>
                                  <w:t xml:space="preserve">Hãy cùng thay đổi lĩnh vực chăm sóc cao niên </w:t>
                                </w:r>
                              </w:p>
                              <w:p w14:paraId="6FB4A9B9" w14:textId="77777777" w:rsidR="006D334E" w:rsidRPr="00CB6077" w:rsidRDefault="00000000" w:rsidP="00DB11A2">
                                <w:pPr>
                                  <w:spacing w:beforeLines="100" w:before="240" w:afterLines="40" w:after="96"/>
                                  <w:ind w:right="323"/>
                                  <w:rPr>
                                    <w:rFonts w:cs="Arial"/>
                                    <w:color w:val="171919" w:themeColor="background1" w:themeShade="1A"/>
                                    <w:sz w:val="21"/>
                                    <w:szCs w:val="21"/>
                                  </w:rPr>
                                </w:pPr>
                                <w:r w:rsidRPr="00CB6077">
                                  <w:rPr>
                                    <w:rFonts w:cs="Arial"/>
                                    <w:color w:val="171919" w:themeColor="background1" w:themeShade="1A"/>
                                    <w:sz w:val="21"/>
                                    <w:szCs w:val="21"/>
                                    <w:lang w:val="vi"/>
                                  </w:rPr>
                                  <w:t>Chúng tôi mời người dân Úc tiếp tục bày tỏ ý kiến của mình về các cải cách trong chăm sóc cao niên.</w:t>
                                </w:r>
                              </w:p>
                              <w:p w14:paraId="00E01400" w14:textId="77777777" w:rsidR="006D334E" w:rsidRPr="00CB6077" w:rsidRDefault="00000000" w:rsidP="00DB11A2">
                                <w:pPr>
                                  <w:spacing w:beforeLines="100" w:before="240" w:afterLines="40" w:after="96"/>
                                  <w:ind w:left="567" w:right="323"/>
                                  <w:rPr>
                                    <w:rFonts w:cs="Arial"/>
                                    <w:color w:val="171919" w:themeColor="background1" w:themeShade="1A"/>
                                    <w:sz w:val="21"/>
                                    <w:szCs w:val="21"/>
                                  </w:rPr>
                                </w:pPr>
                                <w:r w:rsidRPr="00CB6077">
                                  <w:rPr>
                                    <w:rFonts w:cs="Arial"/>
                                    <w:color w:val="171919" w:themeColor="background1" w:themeShade="1A"/>
                                    <w:sz w:val="21"/>
                                    <w:szCs w:val="21"/>
                                    <w:lang w:val="vi"/>
                                  </w:rPr>
                                  <w:t>Truy cập</w:t>
                                </w:r>
                                <w:r w:rsidRPr="00CB6077">
                                  <w:rPr>
                                    <w:rFonts w:cs="Arial"/>
                                    <w:b/>
                                    <w:bCs/>
                                    <w:color w:val="171919" w:themeColor="background1" w:themeShade="1A"/>
                                    <w:sz w:val="21"/>
                                    <w:szCs w:val="21"/>
                                    <w:lang w:val="vi"/>
                                  </w:rPr>
                                  <w:t xml:space="preserve"> agedcareengagement.health.gov.au</w:t>
                                </w:r>
                              </w:p>
                              <w:p w14:paraId="2F6BE5CB" w14:textId="77777777" w:rsidR="006D334E" w:rsidRPr="00CB6077" w:rsidRDefault="00000000" w:rsidP="00DB11A2">
                                <w:pPr>
                                  <w:spacing w:beforeLines="100" w:before="240" w:afterLines="40" w:after="96"/>
                                  <w:ind w:left="567" w:right="326"/>
                                  <w:rPr>
                                    <w:rFonts w:cs="Arial"/>
                                    <w:color w:val="171919" w:themeColor="background1" w:themeShade="1A"/>
                                    <w:sz w:val="21"/>
                                    <w:szCs w:val="21"/>
                                  </w:rPr>
                                </w:pPr>
                                <w:r w:rsidRPr="00CB6077">
                                  <w:rPr>
                                    <w:rFonts w:cs="Arial"/>
                                    <w:color w:val="171919" w:themeColor="background1" w:themeShade="1A"/>
                                    <w:sz w:val="21"/>
                                    <w:szCs w:val="21"/>
                                    <w:lang w:val="vi"/>
                                  </w:rPr>
                                  <w:t xml:space="preserve">Gọi </w:t>
                                </w:r>
                                <w:r w:rsidRPr="00CB6077">
                                  <w:rPr>
                                    <w:rFonts w:cs="Arial"/>
                                    <w:b/>
                                    <w:bCs/>
                                    <w:color w:val="171919" w:themeColor="background1" w:themeShade="1A"/>
                                    <w:sz w:val="21"/>
                                    <w:szCs w:val="21"/>
                                    <w:lang w:val="vi"/>
                                  </w:rPr>
                                  <w:t>1800 318 209</w:t>
                                </w:r>
                                <w:r w:rsidRPr="00CB6077">
                                  <w:rPr>
                                    <w:rFonts w:cs="Arial"/>
                                    <w:color w:val="171919" w:themeColor="background1" w:themeShade="1A"/>
                                    <w:sz w:val="21"/>
                                    <w:szCs w:val="21"/>
                                    <w:lang w:val="vi"/>
                                  </w:rPr>
                                  <w:t xml:space="preserve"> (Đường dây miễn phí về cải cách chăm sóc cao niên)</w:t>
                                </w:r>
                              </w:p>
                              <w:p w14:paraId="595B7383" w14:textId="77777777" w:rsidR="006D334E" w:rsidRPr="00CB6077" w:rsidRDefault="00000000" w:rsidP="00DB11A2">
                                <w:pPr>
                                  <w:ind w:left="567"/>
                                  <w:rPr>
                                    <w:rFonts w:cs="Arial"/>
                                    <w:color w:val="171919" w:themeColor="background1" w:themeShade="1A"/>
                                    <w:sz w:val="21"/>
                                    <w:szCs w:val="21"/>
                                    <w:lang w:val="vi"/>
                                  </w:rPr>
                                </w:pPr>
                                <w:r w:rsidRPr="00CB6077">
                                  <w:rPr>
                                    <w:rFonts w:cs="Arial"/>
                                    <w:color w:val="171919" w:themeColor="background1" w:themeShade="1A"/>
                                    <w:sz w:val="21"/>
                                    <w:szCs w:val="21"/>
                                    <w:lang w:val="vi"/>
                                  </w:rPr>
                                  <w:t xml:space="preserve">Để dùng dịch vụ biên dịch và thông dịch, gọi 131 450 và yêu cầu số 1800 318 209. </w:t>
                                </w:r>
                                <w:r w:rsidRPr="00CB6077">
                                  <w:rPr>
                                    <w:rFonts w:cs="Arial"/>
                                    <w:color w:val="171919" w:themeColor="background1" w:themeShade="1A"/>
                                    <w:sz w:val="21"/>
                                    <w:szCs w:val="21"/>
                                    <w:lang w:val="vi"/>
                                  </w:rPr>
                                  <w:br/>
                                  <w:t xml:space="preserve">Để sử dụng National Relay Service, hãy truy cập </w:t>
                                </w:r>
                                <w:hyperlink r:id="rId13" w:history="1">
                                  <w:r w:rsidR="006D334E" w:rsidRPr="00CB6077">
                                    <w:rPr>
                                      <w:rStyle w:val="Hyperlink"/>
                                      <w:rFonts w:cs="Arial"/>
                                      <w:sz w:val="21"/>
                                      <w:szCs w:val="21"/>
                                      <w:lang w:val="vi"/>
                                    </w:rPr>
                                    <w:t>nrschat.nrscall.gov.au/nrs</w:t>
                                  </w:r>
                                </w:hyperlink>
                                <w:r w:rsidRPr="00CB6077">
                                  <w:rPr>
                                    <w:rFonts w:cs="Arial"/>
                                    <w:color w:val="171919" w:themeColor="background1" w:themeShade="1A"/>
                                    <w:sz w:val="21"/>
                                    <w:szCs w:val="21"/>
                                    <w:lang w:val="vi"/>
                                  </w:rPr>
                                  <w:t xml:space="preserve"> để chọn cách nhận thông tin ưa thích của quý vị trên trang web của họ, hoặc gọi NRS Helpdesk theo số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93250" y="1291690"/>
                            <a:ext cx="266047" cy="260324"/>
                            <a:chOff x="14850" y="-47993"/>
                            <a:chExt cx="270001" cy="270000"/>
                          </a:xfrm>
                          <a:solidFill>
                            <a:schemeClr val="accent1"/>
                          </a:solidFill>
                        </wpg:grpSpPr>
                        <wps:wsp>
                          <wps:cNvPr id="20" name="Oval 20"/>
                          <wps:cNvSpPr/>
                          <wps:spPr>
                            <a:xfrm>
                              <a:off x="14850" y="-47993"/>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9650" y="20412"/>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93250" y="948784"/>
                            <a:ext cx="266047" cy="259054"/>
                            <a:chOff x="14850" y="-85251"/>
                            <a:chExt cx="270000" cy="270000"/>
                          </a:xfrm>
                          <a:solidFill>
                            <a:schemeClr val="accent1"/>
                          </a:solidFill>
                        </wpg:grpSpPr>
                        <wps:wsp>
                          <wps:cNvPr id="23" name="Oval 23"/>
                          <wps:cNvSpPr/>
                          <wps:spPr>
                            <a:xfrm>
                              <a:off x="14850" y="-85251"/>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6051" y="-24051"/>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FD5F3EE" id="Group 2" o:spid="_x0000_s1026" alt="&quot;&quot;" style="position:absolute;margin-left:21.2pt;margin-top:640.7pt;width:529pt;height:198.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aoHNBQAA0BgAAA4AAABkcnMvZTJvRG9jLnhtbOxZa2/bNhT9PmD/&#13;&#10;gdD31JL8koQ6RZY+NiBog6ZDP9MUZQuVRI2iY2e/focv+ZHUbtOtRYcUqEuKr8uje8+5V33+YlNX&#13;&#10;5JbLrhTNLIiehQHhDRN52SxmwZ8fXp8lAekUbXJaiYbPgjveBS/Of/3l+brNeCyWosq5JNik6bJ1&#13;&#10;OwuWSrXZYNCxJa9p90y0vMFgIWRNFbpyMcglXWP3uhrEYTgZrIXMWykY7zo8fWkHg3Ozf1Fwpt4V&#13;&#10;RccVqWYBbFPmV5rfuf4dnD+n2ULSdlkyZwZ9hBU1LRsc2m/1kipKVrK8t1VdMik6UahnTNQDURQl&#13;&#10;4+YOuE0UHtzmjRSr1txlka0XbQ8ToD3A6dHbsre3b2R7015LILFuF8DC9PRdNoWs9b+wkmwMZHc9&#13;&#10;ZHyjCMPDyTRKhiGQZRiLx1EyihyobAnk761jy1d+ZTpN09ivHMbj4dSsHPiDB3vm9B1rJuy+lqTM&#13;&#10;4XPjgDS0hm8ZuAj67irffLfPWEiz03dLoiSGYQaVYQxQjt8Nzt9t32/3be/3Zklbbtymy3Zwmnqc&#13;&#10;3iMqaLOoeEZuEDMVJ5dCNgjD92LV5Dwn0dRCaJb3vtFlHdzEOwYpqrL9HfAbtz/qIukJMGjWyk69&#13;&#10;4aImujEL4PZNHmkzzeb09qpTeKfwDD9RW9GJqsxfl1VlOpow+GUlyS1FqM8Xsb4CVuzNqho9txF6&#13;&#10;lR3WT+Bo/m6mpe4qrudVzXtewMfg5rExxLDS9hDKGG+UBaBb0pzbs8ch/vjTvVnGFrOh3rnA+f3e&#13;&#10;bgM/027i97ZWuvl6KTek1i8OjxlmF/crzMmiUf3iumyEfGiDCrdyJ9v5HiQLjUZpLvI7RKAUllK7&#13;&#10;lr0u8fKuaKeuqQSHIrKhC+odfopKrGeBcK2ALIX8+6Hnej5cH6MBWYOTZ0H314pKHpDqjwZBkUaj&#13;&#10;kSZx0xmNp5o95O7IfHekWdWXAr4QQYFaZpp6vqp8s5Ci/gj5uNCnYog2DGfPAqak71wqqxUQIMYv&#13;&#10;Lsw0EHdL1VVz0zLv/totP2w+Utk6D1bgx7fCByLNDlzYznWgWiRdBzSgCe578AGU2fLmB03mv4kN&#13;&#10;iZKDuCdqg+f6lvCGbZR4hu6lIY6TcTIKCDQgGsXJxMyHr3qqHw7DtBeJKIniYer8y2uMD2zPACdi&#13;&#10;vw9hHaUEzjUZjm0o9COI/QeCW23mG3eX/7EHqx/rv1vl3skp7ul26v3P6bZxCS3zX6HbcYrEAaGr&#13;&#10;HS9Oo0nqkg/vefFkEo4gfEaHJyGUWPvdjoBHo8StPxshHxn64VfOdeMpyBwMYjbQbc/s3nH39OUz&#13;&#10;AmGpdGfmFiAtqN8l3DVX2nB/B4Uk6LowANqfkXgNlBP2h2HqUT4F0kF08wq5Q6dTlHvMqLMA/Rhp&#13;&#10;qBNpG8aPUm0vjnIx15mBpXIkz4DCJ/+GJSCI+sw9Vf6ytaeF+fjZT9r8s2lzW7IMf10thta9XP10&#13;&#10;zYpVaqXTGlv31l+0R03lp1V7ZrOPcl5WpbozJTDCSBvV3F6XTNOJ7mzT/hjkZeMew/pUgicIfT/L&#13;&#10;rkFmXbIrwT51pBGXS1QH/KJrIcJO+wf7001378A5IloHrI4j3XZXQ8gdVKoPoAOOQRX8UrBVjXza&#13;&#10;lvWSV1Thm0K3BFMga8t4Pec5SoM/cpdcdEpyxZbbwGWuRugHjJVbw/QVdisYvdLR2zSdOBWIw1Fk&#13;&#10;Sodt9hINp9EElKElQLfHJksCcXgJOGA3eSJ32VKbMdCaZJqw0KSBrgo/Ip5x7N+qFU/0DZ0/VjzT&#13;&#10;UTJFAoc9tvfe085xGo6PaGcyRu1vl28rfKOdDjjXxgE7wO0oIgq1YwXQzswfoZ1Dj7bVTpMlaNX+&#13;&#10;Wu3cgWlPO4+BdOBdT9rpM7An7XzSzuy/1U6UtAfaaThwXwx/Ju100tZLpE96v0U7JyGoX1dgZ/FI&#13;&#10;N/dEJBqFw6H7EOra+xpwQG//ongaocBncyM57hO//i6/2zdyu/2PiPN/AAAA//8DAFBLAwQUAAYA&#13;&#10;CAAAACEAWCbB3bL8BQAYAgYAFAAAAGRycy9tZWRpYS9pbWFnZTEuZW1mjHgHVFNN127oiKAgTREF&#13;&#10;EVBqQu8g0qtIR2qAAJEqCb0kEAKB0Lv03rsgIL0jvQgiCChdFGz0IjdY3vL9//3unaxZM2f23s8+&#13;&#10;s8tz1goeAABwwM0/4yJucz7/jFPc5nwyK2goAgB4gKv4xAB+3DP+H4Xf6ydCAKCaAAC4hwcAfPkP&#13;&#10;GWCJEIAsJgDgAABlp0SAdNxUkleRw5nc+6P6xy/OHMCsKK91vj7B6XHjVjYteUUePl5BCral5dFJ&#13;&#10;CjI+ZhCzs+VjCklJoDrYyfYuxIlHT4cDqAGBg63BcDAzP06uDdQC20JgzAI/97peLhCgHE7m4GwL&#13;&#10;1IdCPCCuWq4QG4grxMkKAsPhyENdIVZwqLMTUJ1fWxo3KCBO1uc+zrH++II42cLtmPn4RISAOm6W&#13;&#10;8HNMQw114E/wP86lpWFwVwjYkYJMUsbTBWxlD4EzW0JsoU5SLJ+b2liYodZSLAZCGiANFzmIHVTZ&#13;&#10;2xWi462pa+VtbyVmzSIjTSbpKe7p6OKIuwqzp6ODE0zcU4oFjHsTiDhuf34MZGH+qQK3l2KRPRcw&#13;&#10;G2poMcs5u0KYRXj5eKxAIBCziBivlaWIlRCYj5uZH8TPDwQJAvkEeUBC4vz84gJCzL8HizQZbifp&#13;&#10;am0jri2v+Nsf7kmKxQ4OdxEHAj08PHg9BHidXW2BfGJiYkAQP5CfnwenwQPzcoKDPXmcYLd/gfzB&#13;&#10;kYfArFyhLueRZD7HBVs6u8GlWFjOHf01fl/M0eUvR04w3p+X5LVydgR6gl2AfLwg4P/FSEPjv5s5&#13;&#10;Ov6vltZWf5m5uLk6/LyUtRUQ4gBxhDjBYTiPfP+rncs/4vGv18QJcEYCwL8CgLufJC534hrO1lAb&#13;&#10;L3kwHCJ9HnwekAgPP58uH784SExcSJSLDyQOAkkC/0Pz7wD9xJDD1RAc8v+D8Q/N/8D4U5L/Pyj/&#13;&#10;0v0PnJ8enF11nZ0dpH9VnIoTLs9QWydmPhFeAea7GmArqBPcGWbH8eta/zT4N5aGhri8s5XbecRV&#13;&#10;5KXd3KDW4laifPxCIJAgj5CNiBWPqIAgmAfMBwLxWIH5xECCliB+YYjNT9h/2/4PXBUnGByM6+Y/&#13;&#10;uMICfCB+EQgEByQA4bGxFBTiERUSteSxthIQEBESEQCLWVr9wf2H7T9wra3EbZxdHcFwabCLiwPU&#13;&#10;CvyTH3BplwT+LfqHPk4iruXqbO1mBXH9HSgccTGrQy1dwa5ezHzCvCBeEUngv9T+w1zXFecKYi2t&#13;&#10;CHaAQX6p/jn6rSkJPG+rf7TZrx7+eYprYhyBAP9iENzDXxyEozMpFlccw5wT22+K+k1x5xT5m+Lk&#13;&#10;nN2c4Mx8QDWoNcxY6Jw6TX/R208y/ZsVz0W/TWRd4fedPY1BvCDm8ynKyycoIvhrEeUzBd53gECs&#13;&#10;/5uCnLMT/LwBmYXP3QHlXJ1d/pu6BsQaCv5vClpgHKnDf/O+NgTm7Ob6i+LlnB2cXXVwlAzB8b2c&#13;&#10;Do4lzx1KSwMVPOFKOnBcu+HOlXDnor/OcRJdV6jjf/P1k/nPQ/N3ZM5v8TsyilAHOMQVqOhw3skQ&#13;&#10;K2drCFD91yeEX0Tw7++Ecqh8jIZTN4gUvS9NRE8qhCCubNp4sZlDgpl14k8oaGzTdVFkMLp/CLrc&#13;&#10;NdjitkGpvMlFfOJX9+DAEVjJdGOP+mi5vdH2G0+cjG0TQTlrgNWGlkUt3rGjUFNdxNib7FwuRgWd&#13;&#10;K4EEwooMD0Ws6JQr+VMv+cwR+ozGRjo8g4fFjzKTdNl42d5TvklUcHvROjNfZ8gmXIA3ZpxQVjUm&#13;&#10;59KAMx+w6u3D6SweYxdRk69348fkP5aeWgSEPWMuIxsuh7c+KuAtFCNTkmd52v68GdADPSJcV9OP&#13;&#10;ty8sY79QsgWLfzvd63mPzp0mZv1GKJ1dYY6ZZh7KPp7fphFSJ7sZD345+HBNDeR4WtjiV78veYZP&#13;&#10;DjCcNUv6nyV6npI/9aaiw2xz3h7A+xpAzfP+dADKyTKffzAeaP2WPNDSwBWxjiwz3NUNAtTRAMPs&#13;&#10;capOkF+1/Fe+gVbgn3bOLr/s/s7ieWmc+zMGqsjJ3QfDINbMYudVYXr+aueC86f/Z5oFRMVwTAPU&#13;&#10;ZP5XtuPj3XRfqV3vQ8DVMPEYNVUV7ohA+N15LCl+k+AnfLW+iXm2icZa5SRB1duBE7FXAu8qk5F6&#13;&#10;NO7/eDLq9dlr8bv/qMD64dBT2xFJge9DgCA8UiMiMQUHMsC9BmbTlalbD14N8dwjXAbgtQPe4Zkg&#13;&#10;MY35XPf11dQo2jfE6Q4u33iAZ/ja/9uPtqgzAyo5cEXiVUQAVFlN/QoAiW4HRZFceTJsdLUgkWjw&#13;&#10;gsWBEIDmndXVk8t0hMjONftEgkEygGGYKeC5p1QwER4jYmWRnPhLimjlm9m3VBcoTwwByKDuttct&#13;&#10;dCjpTF6mfkobvNiQ1NtgLcrCiuwCOvr+GycIpzXEhQvf5c18vEQ7B3umZ4kv4F8kJUVaZ7tcvKr8&#13;&#10;epD2Agy+SlQsbvQND0nVfXXndRmxFcDTigKggh+p3y+j09lzC/+H+HfEhvnR1a7eq9e3bzSL4Rt3&#13;&#10;Glk+jNWa8K/hcpUl0xmwKylILa1XtmuvDYab7Xwgp6i/cxUBql5EIzuf2hutGVbOGInRbBs9CX6S&#13;&#10;4LL/3WH+zsryigFVFW04YS7aO4heYaRno1uBtZbtBpO8NHfiZoyZL5xTjaOPDVhokbNRQFNpUjBR&#13;&#10;enT4NZQhQbwyuJld/mLFjYK4fONSkaI2axcHeWKwUKJviaPl7tCk4AD3d68Er5Aen0HIRivtc6EE&#13;&#10;itLy6PS0lkhUcW5dnMDb61SfGJdjl1LQ3HAuj8qvdt8c9jd3b365tnvj+/VdJlkKEnLiPZIWiu0L&#13;&#10;H8gdL9qTVWI9aY3o9GjSqeNupl6lp/sch1QOYr/GVprfn0eW/6Q568EdjTbvQ4FltTXd6Xvuxpp6&#13;&#10;Tk5mJq3OAabZ4BjLakoGXdfclRx4k8OLE0cFU4i/3glX2+Pj19EMq4/GxZ97lxBngeufVECzGrPz&#13;&#10;q4Syh88i/CTy5Bp18rD5qTnHNevGn03Mz+aCPdCnoQQ/UJfkosFoqtaHL/jKqtP3M3slpOPVWdW9&#13;&#10;/QTP8sTZRDVECIYchiJHpkYKgQd+zw11zZZMCwylTZ4aORoPHi49c2q4VetlBbMvPbbvff49cqBe&#13;&#10;YnHP3aet8NRlcXKR/kjlB+w4ax/0sX/XcDfow8q7nfnKVwLfYRXf07Gxi+xJrEm7Br0GBsmcM50c&#13;&#10;Hcs9l29tsL5l7WXLvgVhtXrRoaz5QFZNRUPhSVwQQ9LR0jTeMPEW+TzpKU3X0hZtb4KEmvp3j8J7&#13;&#10;TMkhRkeGEjMpbz6Kms1zrcvDaF3Wv658sVkcfae2+oAG06Mrl6xV5ZJFqkrDFnzlcjRprLzUF8QG&#13;&#10;1yrX1nH/A2K266z0nEzFlKXJefEVadmxxSmnovsq2QyPWkxyHz0zK9VrUis091D/HPejtqPsffM4&#13;&#10;i/Ubz60PBS/3nplO+j3LXS9co08E0JAEEzXVvKiSfiZWJ1UjUbUIO9huWK4lMlcqEwW+GGrUvKU0&#13;&#10;7z1vLFkihW3hb6H2ve/Xcvruh1b8Q6R3lkO0MsiA1OquwgZkxunAt1vLGkYjLi7ELjottu3VrBio&#13;&#10;y+I8sWW9tPIsvrL4GRQFfDSpZsZuS2gtbnPNtnQFs1az/nB9eY2J1oFmhIaCtj7XXnUs/ykkdPU9&#13;&#10;bZFqFOcB18fN9coI+53HQh9fbepdj2egTaVJoTWOf6Q3e7Nt3O71B9An32nIG8fXyxMfJ+m/CW+a&#13;&#10;3kfM3tuz+Ko15bKsvL7RPtN9jP4acfmYep3pq8xDDT4N2ChmmHMIOprKO4PYe0RurGo08ojDkMe0&#13;&#10;9Ei7aaFh/MWb1qndOo/j5ZGj+tzPDTJFe/eOm2V6Lq9cFopk7ku8416o2fbO9tL62EXUIlnSiUHt&#13;&#10;6/2oiBABlC3qLJIyk1S9TA7/ttut783vNbY13mt8UFh1p5Z1hA3GK4box2iGZ2BlD57T5A6lK6nH&#13;&#10;eqBlm4fKuHfKVhwaHNpm2mBl86nvGd9vrjmtFL8bbskcoh/5zIWkDAq8dX+zs4YlJ0fScmhJ8Apr&#13;&#10;LHLlK2o+xF77+0RcVDDkyHpuNWXFnpaTdlz1cMCIE6irc/OOZKgOVj9qAvMqfCxsLPJV6FjEGHYs&#13;&#10;CoQRDOcPC+5m6JPREFTxT7RJiTykrxmG8Xzj/p6NrmLhqnUL1Sh2fGra6Ncoh7ZC6xA14z9cM9nU&#13;&#10;/vQIMwQbdEd8iNl8ukG7fGObeuXjx/Xty0pviJNJGEigJKVByiFhQV+DBJTGFGMVwUrp8p97y3pH&#13;&#10;uiN699lrWfXv0N6xzWfNVywgav6irtRcO1g1JDgcaP1xfWPl8Sp0zZ7OjnaT5gO93JgNm36+JiRj&#13;&#10;VZb2SYKRHm3lbImSGXCK8RXVFIqh+3pdKmNKl3HYI59Z/dlq8WSJ1SaL+fdSqy1WfsefnXbVyJMv&#13;&#10;EVNkh4QouvfdXUD17Uoz39Fmt5dpPasViJDpEuQSLxR2bkWeMLYmt+rWmNRPVM+2CR+tdh119x6s&#13;&#10;9esvvp7eGkgfcn7f9OWzooz6Xsb29RNdiWjxFekccXHpDPFiiYhTyJNehLunGQy8m/rNYz7/aHUg&#13;&#10;4XvmZwTdHbooUvMogEKyYvwDE/lYtRR1OjiBrJNitiKHYo9v3Mbazd1X5cIpJrMWL+55yxCvOHIp&#13;&#10;nkrUqDd7QGUBdqlesfnptMOJ7dvDeC2FHRwdPSMaHaeptqkeR/5M5hSIyHvhWfQzj5TNDWUJuQdY&#13;&#10;FDki2VqB1Zxih1mfwSiaR+KnD+PDM7lNRu6bmcvqfc2ORfKXkpVzhm5OLaPuGD++uLnM4CxkXFtS&#13;&#10;+91Nm8/tXflnOwubIkfWy1R8a56qtvetXfcc+uAdDiteTV75CgUQ1lfUNpB8Wx7b2xaD1kqWHo/b&#13;&#10;tkHvZ97rXnogRygm0XC1YYC58W3R25H5Ns9wb2HvVc+QQ9FDhgOV42e5/VoheN8DpGTzO6pv8WYH&#13;&#10;gy93ylJ5Us3FIAAEpCf7o2HPsMnhfhGWkUpRPNFXog9iFmK740riYxI8Ey2SlJKBT6+m4KVspr5K&#13;&#10;a0svyUjMRGU9yTbPeZArkwfKZymgLSQtPC36XrxZslQ6VzZVPlYxWNlX1V3dWdPxrKO2s67neX/9&#13;&#10;cMNk49yL5aat5oNWwjaqduYOUOe9Lu1umx7v3qi+gv7Wl9MDX4fIhzlHlEatxpDjmRNtk++mCKbv&#13;&#10;vFafgb1Jne2e+zzPsKC4CHuX/X50GX9FY/Xp2vqG8IfgzZlPXFvI7ddf+L5Gf/u8o7Fbsk948Oiw&#13;&#10;9GjvRPzU50fT2dkZAIn7rdYihhG6QzKIfP+umnBEvD80GYHI8Ff3W0Z0+FtZyiJ++MfKg5EIBBGT&#13;&#10;dcAPJONJgz8c67Vy2d8gtGZgzv8BhqZa2t8kuDYJ6B+ITvWN828NemHxAXEZtSMHQCSiPG/kIFdQ&#13;&#10;i0e5fmxJpEvKfozxfC8N/dhivCtH/NSibiZM+wVHUPho+r3GSprX+ouEhsoO+rdjeBgJEaMYqoM2&#13;&#10;X/qcqneBvvQZL/tqfLlSaSoUfI2TcuNhvqXxBd6X/Mhj1swS/DyiHtx77ncWwcMQ7t+Nfbl/wUep&#13;&#10;wm1h1ke+2Lv3uo9pXnfZhE9ilk0cpc9m2iPPWV/j5CZTjO9ogoZMo592LPaapF9v5JddtHfJC9N5&#13;&#10;I+/MWuXuQu9nFdhSX+8vxVIxSz7qeZoeNT7tmS9MsL5SqVHSk77Nye5X6X3nolV2RL2Bva5vKbyv&#13;&#10;t0l0WXrfaYCVaHhb1whHL3q/LHviPuEjX0hpXOHTngOSJveVyLxMz+hLEpX1/YbX+ET/7Fev2gFw&#13;&#10;p4pXQ2dEsYzXlyZw1Lq3Ue2IO7H3fEWvMbGPWXGIlJXPWN4knYqPdhTVN06v8MWgN6deNlOTHXpe&#13;&#10;FkPbRfpe8d1LUdReP1pi3dS8g+tJHkF9yKvfSs76eBez0WZ490emb22FUvtzTftjAH7VrcMhRH4G&#13;&#10;BXXBID+BSAZ0kJ8yfCzoxC/8kX1Qqt+GVGRQpj/2KjbYG4n38WVIRSjpFCA4N8SvJQLdGHwr3z/o&#13;&#10;AE0QPhZkHcQJ80PtoDBGl1FFKBJJMVRD4Du6Q7RHEMGH42CXuINJHbRHjFszZVBa1LU8GtRuBDU2&#13;&#10;FOWG1XfVQ9GHThmcBc5gfCW4Az+GxNNignxCija00bCMg/GaIFRqwAsEqiZZIicbdSlBPEw0MCs2&#13;&#10;+wlHoFa0nP5+4PVIRnHBQN7wRBpRVGjYy7X+oJKSq2P8qKb88kbiwK/ZgdkygXrpeZjtgOWUKy4X&#13;&#10;A3IT1/XxA9zizsR0AoJjyalpA1PC11etgsjrLEemUTeqCOrrArVLNrOIAhoLeEOmAjSze51OAy6k&#13;&#10;N+sxIZdTBERDkd+TRa8wBTSHy64AUdj22eGywLQXgc9jA0ZqvTN2AoQrFoM3kJPFVU58yLi8LV0T&#13;&#10;JCRrRmQeCc8wpNINIMDWL3OgWIcShioDhXsk6pIDIK1yGQTIgfrB4AtIaPW8owdSoCxCpxdJWqQv&#13;&#10;ooEkyzWhrEA6YJWWNAPHZpoGZwPWxjRruwOo+8HpQkh4Bw1aE3nlhbfDFGKxdlhHEvGiSll4HNGc&#13;&#10;T0nJidgJ256XjAX7JvfZR3v7ylXrR9b4Uqb0RTD4UqGSsPW+KvYZYYG+1dpuoRg/fuHI0Dv+eFT8&#13;&#10;2GnEwpxiDE/wYC9R1H10UBVnBCrI+WkN9gQVHYgKKw/89jg8NCIQ89AMkxt4T8gboxJoQUkYlowK&#13;&#10;fvMsGhDD2p0eyRK5VXEabhW+mIwM+4plD9ALfRZaA32MKcD4aqmGDIa4C7qHeIUQXToK1Q9umlGK&#13;&#10;Ik2N7eKN4E/2KQ/ABickJd0Mo449RdJjNqJb7XRC1iKbHxiHUIefCaQHd4bfuESDuRsaNP0hUrWA&#13;&#10;tmM83DOHvYw17FUGLGEi1C6VzH8Nw5+0aasWIp3Ao+kX7Bw7xP8mmDGmg0IzhA1zNlUYUV3V156K&#13;&#10;XSoDlOyFSRd6xNdipnNl/ZZC8jJNbAyDC1NnNerQ88mH/NzosKRv5EXBapioV9ERAk35bbFY2+dE&#13;&#10;xd9CO6sK4loxxqV5fmQhoEJSSEawcM66BjnaPLOSLx19MV2G/CY6CcM3mRs+2NvX+gxL0K5STBdq&#13;&#10;9oImdj1kp1bF937wUCWh9R76bYmHegiaqBDCxxqUky1+sQJNGLI28S7cdcKg5TisauBrkWkoRdf7&#13;&#10;WL6Q3BYdn/Rg73pfaygaW9OnThHUUmELqg8yyfpyUS8oMqR46Dj1m49xQ9xTJZ9buXuJDT4XIhfi&#13;&#10;LXzYvWhjFXw8LaHREJ9DVdfIWd84oFWkkJ8/mX80E6J9UDxlKei03ib5Nmo9Fy/haeBJxFGcRqCa&#13;&#10;J1eMXMAM2DfKLSBFxT9iPyCA1yvCIGD5wmhkKor05eTTxcjy54xJbOGd2avxyWEH4e9jjUNDPW5F&#13;&#10;m2F0LVCRGSFmyskRnMFZPIXh4cHpF4QilNAb/UXJ68mRtcuJUgkjWYVxLXGC2KYY1+gtd4Ko4Mgz&#13;&#10;c0TERIS2UnW4DfaYewE7hB0mrQxnQi/2+SZz5wQ/600IyjjK9Im7mFoWFhQ9kVwC/xT5JmHHLCqC&#13;&#10;Ly5LcRvbE9PNLYG9E9NKKom9hY7pNU9KLcuvqYnfLTLKcIj1z1MNDYpWzYqA40XqpN82bQhPT7mj&#13;&#10;KIsVTNrnqgiLT5IgmQtTR2v12CSxP/9U/TIeWb2QHhpLWn4JUxI1VZQCuxexmhdlSh0OyqZWqA6r&#13;&#10;zZjkEg+7ktpPMx2io3MBn/hLYVZROMnmY30tF25KSRpD2occgYb6RA7Iu6qwBHb8TlX8W1HRhBPH&#13;&#10;aj4fWu7dR44phPFeTIPQV229MXjycCU47tlSyymBv8DikMji0LpirrKK2alJUWVhWUfE58lsFGL1&#13;&#10;ahrXY3ajnr2XlnQoaw31nvGbV3t8bhcXH21E7HMoHuTOyYZJPKn5fE0XFF5t/o7CrI0kV0xlPi/F&#13;&#10;c/rF894cI0W7OLEpdK+dIZ2E6m5Nr0NZ1kr7lhPX457u7Iq7847c082q6RERqO27+uB9fQQJsB33&#13;&#10;r0I3eCYm/l7/Q3/eNVFz0+p+RIqI6depqaGu5d0bEbO2U76TilMc+OQ8ScCSFxrKSb7lYc0HWrXU&#13;&#10;aaJP2TaInBWpPdPfyZ2VS+6XaL92qLgoO2FW+jRrn+HhgMMsY4f3G1dVWb0MQr3r0WdM758ynFlz&#13;&#10;nt04PNnW3GaFvo16SXE7053CUoRKcZZTcCFw/6iSjOLy4DFxoYs7ErrkOZ3YvB8d3qFSsuycH/Ip&#13;&#10;Y3Beda76/e11sq3WQQO6pHd26FehYQ6nLIf2nhc99B/TKb2Pk/fGJK5zNvQtpnlmGnREhIn3Flu3&#13;&#10;vdFq315jbTwZoaHOoot43C5oUK+RUWQ8Ms9tmjNQyopJ7DdY26ZkVXnNXrGqiSmL8fsk0llEAZv5&#13;&#10;Ed2EjeC71y4WovsykndL4c2kN5Nmq7zNi4DrNJxuHq7MP4KOZi5gLnKW3KaeOfxG/bGcO99uBt31&#13;&#10;hWVFVCr+WbrmMMW1bDaU1N1Ql7wlfPRDty4x2IH6ZBz13W32riWMx6f82dZdmepABW168nRZZSiv&#13;&#10;9qz/hVdBg8K7WTPjS23iE5zwsXgBzqbEtrnqHc/b66GOMq7X/QWuvT7mP+Ma8DgMbU1xaVjoE8Z6&#13;&#10;4ZEY3gSn6T7ouh2+TKaH7WyWrDfn6LypcnC3KdyvcdKAX2fEkJqZSo8GD/nO4yRrt4BCoyjRJtVc&#13;&#10;N5Qj4YjkXVymjH1igJGRIppmR0300nKHm4Qq6/f2rlZOPl00PkCampA76uNtu1Q23Ulu9MO5fB/j&#13;&#10;j7swjHjyidh3dHNcM7vZram4ZHDu0r2JW4vDLBe9mABfyKjqanmT9lUdhB3XlR8Hu3VwW36g0hPO&#13;&#10;5YIVf7p4ave2wTqNjo6OZyC/xI8Y7QGNALTzEODBat0ona5IgcK6W1agPOYYTg69hSXzQUzcjaXZ&#13;&#10;ZUtWKsadPScwl8Rooe7BDQkCl3UXWRHqOYai63RE11qL5PpJBJlWR3kvc9arLOangkNEd6s0hq6s&#13;&#10;OUZR8wb+2JGVg57EIUWamEwe+9pAnzWSThGnNSa8KuWY3jddKK96vJdH0p49ENQ1vqT3zTRbgPJu&#13;&#10;V3kGHfkXDwK7PdWxuatWL+14qCoEPUUS4/bs6F63cd7UYgS1KX+MjrymHpIRVvExI2Q2220zdKor&#13;&#10;kLCVqQrdg/+aYZZ70Gf0vrcfohAtWuD+nIbWdsCWMXOiJs/a+PiWoe6j9euPeA/q3R3qZKui266S&#13;&#10;2pbjjZP5SFDpdDI6PrdwX9qeabPw75exzQfzppEJZHSFf/IpLO9bC1YvMktsyi541bNqgIdEEeM1&#13;&#10;tg4b5UN6BXcDTRvUjyVdnizUoiOTCmsZRt5j91ftN79O3TocUDq4GW9ad9GBBOCOR9r/47W4/DWI&#13;&#10;MgPT1A/DJ4NrChlDaoL2ys46vjuGE9MtD6ZEMF0dmTTOmNMizlXOGi5AVTBlwjz/8G4ewm7HoqXk&#13;&#10;S4lM70GavfB8nm169wfuWg0fHV2BVysWAZbXhCgTSgwV6m5zXiF8N57oF8voXXBbrggIrJy8+Hxt&#13;&#10;RKR83S/zRF+iR4z6WJe2Z4GOkUOmdwETFh/Cb4yHfBNVZDritMu65d91g4j+uHiEwGZ1LJz7a4h1&#13;&#10;+F68Czdd4cp9tCyTtasy9luSqcU1Kjc6wjyCES1srP4Mpf0YWEE/0N1IM3pcTwjohbKR5w2fzzZh&#13;&#10;PuYrYsoIPH04CL6tFlakgBGf8a0P1TS2Z6qW6mY3NuVO/PSaOJyP9UP1WvRI6zr2flYCSQfI6Frg&#13;&#10;3VeLYU9uELLup740pX51y0fFXmiPiU4vV2Du8ZfnUg9cixanOPYl9YOeUsgyiipfQ35LEDd6LH/r&#13;&#10;eEndfLTT98GXrR/lDkWeCj4KRsbBBWKFnypvK7gTrHnmNe3yrykgFwjBMKkRY+2Beao6kodzx9B3&#13;&#10;g5zrU9CTkJwFYeEfFr0dBdiE0Uju5y+5jm9vckMTEMRpfBl9Z+9k+XcDqgH3Monw9tqOGup6S04N&#13;&#10;6F8d0Kc7JsT9UEbMGKqmaWpNcWE4qPqGCjFcBNPXLl1ZlnLoJVxizfGm1Juyt1wPWDb9mAxFVxqL&#13;&#10;fwjckSR5upZU9WxEdp4SL9mVQ3In/AdgtbGPAMUF4c3ZwJB9ukbPhjwZmQxcu18BCzOI3V4Y66Dq&#13;&#10;jjLum/F/76fIy0XiZ5DUs7cHn5LKj2Qm+4DdVRulgrBfnRznnjO7uv6WpzHNvRScfRfUurBJQou+&#13;&#10;SF5PdAleSXcF7v1D5zjtyKMTJJ/eJvx4ZbkN7vBqgddk3EF/Kq94K2klapmDLmOIh9F25oLxeHnK&#13;&#10;nVj8Uc8t31lf+XL5+MW63L39g/fuCQke0II3r0Xje6ukXs9j2yyNinbJ2vI+6yLkRB5HqqlkHKYY&#13;&#10;pogAxloDALA8n5ItA1+/4wL2D/n1GtrHBbUMcw8/Fh64wrLZhBhfVfI1K51l34zmlNra1J/Fk9dA&#13;&#10;Aqo/PM9xeLGzbaFqtHt49EMNUhiXZHKDq2vL3mE5QWpmbboZAHMdxpHt2hnN6KG5OhYf8MUkT+Et&#13;&#10;dqDibZ4yR/79xJBsFjSdU3cCh2r+3NPdNAHbzDqjEii7hg+7xnCtCpau4D7XLbb9r9wPglJXpYyk&#13;&#10;RZwXmL6cvrdP3i3Yu+VR//Tpl1KVU/8m3N/2rk1gM0apfDn8j7eJHzG1N9mtX5+0MPgc4ubnUtS1&#13;&#10;vsnR0M5S4Z0mYmPDXiNQnIUXu0jEuohffGMnXTH2gC5mckJVdOK5EOHy4YJjHRmjW22F9pI5t5l+&#13;&#10;4zsd9lWwdq2/lg1J91t1dXN5j4YMzkishckwLU+BmOkTqu3disrsiwWM8+QBnfSJfTuNug0qW8Ic&#13;&#10;Z9Juwhfk5y0gwznApsQcT6Ynz43YLueJTc8NpDVLlHblP2CM2rxhbTLYOoDQQrPTQrQHvT+vS+Bn&#13;&#10;m+Y3Yj/wbmnXSeI7lwyMZB+a7mkR+8hUiheQuw4VmSTXzQ80WV7YnchbohLwLXm9teTIXATLmcnc&#13;&#10;nps2qBLLKfpat+b8CG6q7RQ3ytiFNmmxQqAN9m5zoZ2IEAkqeOy7tqNELXQz814NabKXH8PGNbEg&#13;&#10;YeJ4Zah8eXVD/517Z/lfdlW5bhSkgIX0/ZFMVtoYlbrdodLP+O4ecL2oSStjAS4ZRV+Hu+Pj0N5Z&#13;&#10;vaSMA9IdqnwzrgdJMtpbVQuw4pSzsyQA37HyE6jD+AarQVer3Unq8VOpIlT73RFtBbKZDiq+yvup&#13;&#10;je7jmdmXKpzmCJKJFIHVyxT3YYtKz1a7u7s00owOSj+ui5FK575NFECj+5OeqOzQoShmc6vbhFB1&#13;&#10;RVP6tDQhb80J2/n6c9tGatJWoV1fy1ShhsegOYMr+okd29S0ysaitkGlAPNt4El2LpmTQD65BfJC&#13;&#10;3tgPgf8DFSDq3zhBLnyrZnzRmA8VMEn1vTYH1mLloHYaqyXTJv0gO1mu/eO/nNXShCMA55Fk/5ZE&#13;&#10;LinC7C5wBYIn4+8ZM8tK7psxMksSW0TMdQXJpSRzOLdJPMFSqGmpbeyjSreoOI59hv9mgNMgG7KN&#13;&#10;5URKFrzGgOC6g3dzgCHDyquujMRylxIf5qJSWNTKHC1ceV7NKtPMj0xkJ6jpm7I5PykNCyLYcenX&#13;&#10;XoWmNbUvGzwHBDT+p2kKGKj9UTyfwdHHCpuYOy+5pdSx7EpCIhSskfw3/g/YdM2a+aksbbrzWGTa&#13;&#10;vl7rO+y0no7xJnPgYKtZ0SLg6xWGoI/RWR2f/IqZr3saPsaK1S7138B6XjQ4r4llIbn0UpE2fdj1&#13;&#10;dmMa+/bsxk1pn296Fu4Gstpv8X8wohsnkz2YfrWvwmksM8M6Py2Lqd0/bxVTLNn19Dnhzvx33wa8&#13;&#10;hLW5/iPuzlLnT2GD7Nn8o5iYnZf0HjvGCQ4/gR3g/uTvjOVw781/QuSB0n+twAqx1p5JzBWdvPxP&#13;&#10;tAvdn/cEZSN91K/oTiTtXB3qimw/vBxdjyz3/QvFEbd5LNwB0T4m0KD0iu4Q5Kn4cV0Ywhd5aOKQ&#13;&#10;MEEHcR/x4ksSKcSdQg/NRraT0o1jSDrx7JctaC3xx59jyBq16mYpr0s5VKPjMTI3XRjn0eT3cZC3&#13;&#10;RWpMiOLtlTw+aMGLFTv5fONVCp/+vBYB+NcfneAFlGTccIJHCsarvWC5JiEHhc/kOGEe8Mls+7Ob&#13;&#10;YDgzPswWLpF/8nGEn8mC5m7nnRaFjtrApEHfOQo76JwM76Chi63qYKimSIbaQtV55We8oN4LS0L9&#13;&#10;oK8qa+/jsJcyZg4XRoQ9I5+gT03jHbcg6WVUPwptrfJUbYEW6hyQX6HlF5PjT0LbilYfAKG4PMmG&#13;&#10;Rignl24zAnUIo0d+hsiuI8Y30Ir2OZUfwVuNw9mhYE7tc94usFB/Li4P7L2kDBkFJ0sfbnCDlhRG&#13;&#10;2RyCXIQ/DcdCPoP2xi3gne6xyvVgkvGGEgO9r07CBOhX30+fBE9Xq0IOg6rKbK9msKF43+xXoF7Q&#13;&#10;PHg9PYyR0VovfsM0L58uKmfCmbBQyrKEPAUqVi19Jr+Lzdmfz3fhBHr58VdxPWc/EDqB7DtbxB+Q&#13;&#10;my2gKAfZWjYqPMUbyIgXhPNgcAU/iRcZ+50y8ML2ZVHLedGePtRintr6LV+MHB14JioXL7nqKIwR&#13;&#10;arSVgrUCX4UHfz3fhvORiqLmn3pGlpO0YBnpTGSv30U6Erusl1NOuLEfFsqUQFONIDDT/qIzf5V8&#13;&#10;VNZPuUtvs2vIxHTr328SfWJGkIYIE9l6JBE04RGrBOIt1dDnLKguGG2M5CdqKkoGqJCcfClKHss2&#13;&#10;sghCnbX8pJGwUAwGXsMzZXfcq3BY+sHyLv6UKu35LDDTxTd4UK3as8U6Mr9YkB5PVOePMjF8Ijf5&#13;&#10;xD08Sn1873dsXPncfRZ2R2ljGYabUfu6v/JT6xdd8aU8q0OKasi5FSoJQDiULWaU4fTiyRP22N2C&#13;&#10;PXvDsSgNsI6L+V0ItHiJ0agZ3W786e0/6s+RXc1xhU+IgsuPxUV4eVUG8Bib0Blj4jC6tnTPTfRd&#13;&#10;ydd1M9Dm/BQLGWogu28pKENvwOV+Mq1zpNCDCGzjiMbx4MZ4wAeT1pkdH8LMDfV7gtBM3QM3FXo8&#13;&#10;39kiCPUhc42zslsBoupIlohhrbHJwBkq/nu5gbkx9YtsFvPTMfP0LFbv7iZJKlu7drokhCMxL5f8&#13;&#10;ADXXWpQQz81wKDMU7s1doDgEw/xpMgF8KNUy/R18IHqpRACf2zUgToZz1qwW74S/mbuJExH7dmlW&#13;&#10;pGBEvzDDm5+X812+kQLIF1IWKUz5IRknbvzmIs4gPHZ+EKF4s+sp0X68aWabyAp3bkvO3JFRVvFC&#13;&#10;4SL/H8P1/dfUvQZw/KAgKtYr2KqAFkVEr6DIKqAgobaIqReBKBaoygUZsm8JEEKCJ3twkpzsvXdI&#13;&#10;2IbKtCpK0aptQS1urKhXahVHRa3t+QPer+d5fvp+P3LZSV4cV08d5dRA96uftLxsKc7dxraxV+/y&#13;&#10;Z2lYvpscrCLmQ68jzGsU/eBuQYmK5rgMp8u7pHLuf6XzKWLIIaJV/dqySZCSg2I9gbM+xzB/457f&#13;&#10;tJCp4455fcS4QikbSOQPW+j2EZ7d8EYCcwa0DLIU8lahK5+xGfLMrytZKEl/ipWZKLqzkcB4Jtrh&#13;&#10;OUp/QUnsz+MndFhtj3kbnEfEPZxYWzjpVEuzKaYynO2pkx08xxxUU1L8GXaleKMP44BsyJNHT6R8&#13;&#10;0meCL/d72D7jDroB0Rw01vkvkmfLUufhikaWyLbt4CbmQdM1lJqBMtwMddCvKkI882kW8uu+AJgw&#13;&#10;0me1citPzRflQbi+LDCf7e6ZLZ9ixXWkZ1sZ71x+qC30GdvZ0DQ6ST7luYMWQb7VdUaHx57Rp6mZ&#13;&#10;dem8RMX5uilCqSypHirtFD9uwGAeCSdxUUl6wZeNS9aXCPY0jnug4RxCX2eHNp84rSOqyokyLkHu&#13;&#10;JBY2OaQhxMySGdF1YjEmRPAzUZ14g48i3gs+yY9u3u8Rzr14/FZHvyaVsVTbqPyG9pLDkympc3i3&#13;&#10;ZC01usRLeIuiysrg36NEJq6BMeSnwZ/CsZQdHr6cavBk+4AaA0dqShWV3HyoStoDuRt7xdtaoouX&#13;&#10;C96y3mY2872YL3ZU8XDMhHViHprZDbyFUKC9bUJVI2er6+VCqWfLt5IpkRXXLSoS1BZFCgJhcoYb&#13;&#10;juY+3T7GtXJurlvJreRGANMtSaDK9UJ50bhQ5ZQ91f7EtkviVUMNd4UD8gdHC/lE6cF9f/PY4qTt&#13;&#10;8ZwPIr+1dk6v4C5wlV0I8l1Ryv84dcoZWbXte9Yjca/pQ8MG4XZ9c2Ef/LemeF8Vb7HyecJpTply&#13;&#10;3toDnBXim8Aoqw1kOGHFE3eZMkP2Ued9Vpo401VXTxNcsmcXroWF5gvp01yrEZ2QwwH0eWuXQLC4&#13;&#10;FRhkBYKg82OF6pRa8Yt0qL+aOSQG3Nl1fwpwnYYCLZzg+jEdz93beij+PdRmKQoagnaK64EephnE&#13;&#10;mxY5+NgEodYygx0gdxoJdfv+54W85+8P16rR9SPoAYWtwRB7UDaEKw9EyctxM0hJaY77GrfZJYT7&#13;&#10;Qh/zQ4KSHGKoIdTW1GtjCDWHJlUJBCk6WK4k3I4ZlrqIWwKuyGKJMqQdKkDAUGtj05iCZNNvVBqp&#13;&#10;Ql9MMVV3aSLJHw4FKRPJzD2NMiP5i5hwSRc5LKBS6k8+h1RAPgjoO6xibgS/0PgaooBEHcj+UHVD&#13;&#10;/QWr65sDihxma9oF6QjjXrRe/BMDF7BcEsCMR36VDSCgu28Zl0zDUmOsSHHcrj0tOF41T8WEtXkq&#13;&#10;OYv7Oi1c8hdnODpUPI8T4T8q3gL9jrRDO6K2W4K1t3m/G1iqF83vtSsUsZXZykmpO/eNbFJM362T&#13;&#10;JAgfRPWLdghZ/lRRNvx/RHmDgFZt1ttmeSUGL3NJc4OGbVhQMapM1bzIrZKlq/J2bxZ3KYRRBUK1&#13;&#10;Ypl/htDAXwMATAKiVph3dcVwp/WmtmXEl5r1jk8q0hSTFnzOK+ldoyh1SLzXsDTKV7hVi/UPFS7j&#13;&#10;eyDKBwQ0DtNc/20uUb+/dx2Rqr7S1VJ+TUFpw+fAUnorJbVC9If988hLgut656o/BSfgewDA6AAB&#13;&#10;8fMTC2vP0okd32Hj6mGnAXu66A/bSF3F/hJzWH1kisGwsGF++DPtmwanX5VhdYMTuasZUQd6ggke&#13;&#10;9KD2kaae+phWTRNcxLV2NUkw70y+TaMp8brHhIBwnuYHwjG//To1oR3Z8CwIiCa6/anhNKjtDCWm&#13;&#10;rsMhJBcdfW+xk65jqo3epOOoQe1dUl54hLqHVOKXrE0mL0LUOkSldwVBGOqM6zL7NPad3cTKP5pj&#13;&#10;7mQmZ101rGKUopI0s/TrYT+r+ujf+4VpFtDHkLuEICDs78SIBNT9Lk9BDTbHdhNmFnaZHnPvZKH1&#13;&#10;KA41eVQTBOnDSMobkM0vUPWUPYUopGGFmzt6VXOUC85ixVe147Z46URhhClF7Mq8pBMJHyQXq3ME&#13;&#10;Z8JQSh/hcr9lylnoMwCgd4OAYKhjg5lGyW+dMHxVW2o1a9EF54wulTWzSueh4CYHqobl+LBlilSZ&#13;&#10;yG+RcgkUhajDiMK0j7R9SQlsrXDgakOt4Zb7BThjkPGHzDXaSj1n5yVVkq5v86R8TDXn5604BEUi&#13;&#10;CtmQ/64d31tBHmtd2e377YTlStvzgs2G4VZCxk3tInvtTo1y3PLj5gH5UdUDvwXyaWgbANCmQIBZ&#13;&#10;P/ygNrPxXt+rWlfZr+5d2LC8jZ1j2ItotktTx4gXOj6uTw3JsoXV9y7+2uHdsBKZtQRRnw57NW1t&#13;&#10;PNm3ED9e1nYiEe/MfdnRinej9zmr8E/jj9gmmnaFxFjON5EWa21bCQXILDcIMG4PzpIfNxZ89xfp&#13;&#10;ZdnhnlDS1lxJOw88sed1614QGx9gdYIVIcvNJFC0+I6FQgpFVDmipAMP2bJGj95XrMBjD7uDGeO5&#13;&#10;4W0k+rU9IkcKfUvcZYuaNrF+1pRHX+Wz0uxNy0TUvxG1c2CxIB9n7l0BFxyjdqVwLTmnXBpO9J5k&#13;&#10;ezq0Oo5ndrZI1l8zZkM7fdDGkwwDAFCfgwD9Tn+BAoPLcJdIrx6L7WSKVTl1zjvCwbQ5GyQ4EHfI&#13;&#10;9Av/3PozhnL+Ix+sQcQYRtRpRDH6bhuO4BadmNQeLX31D8l0/g9lwgAA3NoQk0S07YdI0iE1JMke&#13;&#10;mixJilE6pMiWUsLczzHPM8/MPM8YNxnHGMcM42qGMYxbztCKVKrdDm31vqhXd3pVu3jf+Xz2D/j+&#13;&#10;+NW+K9aEe9f6yOL29Ve/lj728q5wlaqcOsqk+UpScVmu+KFeyfTqYMevqjzgfvOJavvYIW2cci7c&#13;&#10;Qq0ri9knq46UT3lZK6vkZk4qxbx0DalX0ST+qFdcvTLvsNT5AL1NX+q9Y1vrZ9X48f+qnWpq9iVX&#13;&#10;dVV7e60sX6iwcOpXnJZuJX1QrEleqVfRfANuwog7YyG+cLCF6RV1vBdjyqjMTiFrI6W05SlrhOyv&#13;&#10;c2SftTVu+MKO+zZRexBIMTDA1+tV7A0KnByvHuiHLaMie+Kgh1RaRyD0iFLYLIbNyYcaauCjtgFa&#13;&#10;dzhqCUlDRvbq1Tq9YgxbCR7GF1wr5T+ICuj+mW9BDW4nYQoK2vQDFk+magMwwBbV5GDqJQW1gXy2&#13;&#10;Xukvc2nXX6ZYx6P9THFp1Hddlknnqc6t90QiSqTuG5EheX+9IfHUtq5ujYgwslIV4Ql65aBXEUOv&#13;&#10;s2PiY/pomfzIxatL0l9SDVv60yopIQ1PU2+RqXUTqbW2T9W309yMBFfW4+16Za9X3kPOBZPxYb2y&#13;&#10;vOzIz50Okkzqt833L89RQrRvs1+To2vHL39jZ6OqyiYZTVY/x//WqzV69d0gIWfHB/TMFOsiP3ec&#13;&#10;lgVQzZqXSc9RIrTOBafIUK1BAWQXdEUpcTT+sWqM8PpHwXODxtVu8bt7IpQLkfPtfWWu1FVN0XJr&#13;&#10;yvl6dmk4OUN9tPiuHVjzTEIxFle+Ii7qlZ1eTQyU1PvE+3Q/V0uiTNt31URQXXSjVR4UkeaPijFy&#13;&#10;u0qr8LfT1bhLzhv/VrmXyP9HTTtwaMzVt22BIOaHdj7owBotdwFn2PWp66FGThn9DIwBymNJ3BBQ&#13;&#10;/iMZcYfyV5WgjtDLSQuWmBc7FsdO4dm2/sVB0CnFCBCD3kh+AgahN2nbIA908mgEbIN+/cEEfsez&#13;&#10;slnLDUP7/uXOeJ8yPipjGSafbYlim4mt5Hs5ZqIFMQ9YKrJMmAWNCd8jPuAcDu36Cg0IB1YOQPeF&#13;&#10;pGcX6JK8XTduMjQ5PU3FzN7sSyUNrDuZB5Is2dPpnPhGzlxqf5gL8DHF0WsRbBS3WuWCaaLXfw7T&#13;&#10;2IqS4e30nBKyzpChLnxRvIU5mH+f0LCmJF8uIRyTyxcOOwGkzL+8bIDO9EXLLICesvvJpURprfn1&#13;&#10;h7Sm6o4GFX1EickeM17KYRxgWRQ1xR1ne0o9Dm3j7Mmz2OnLeZ4zuKKJQ6QFTQQnvGpNH+qjLWmM&#13;&#10;0KbRbercC7sZbjU/CRnMU0rZRQYrVX4g9AQ7t4jtmcVxLnS2WGT3pN5+nJgQf81+cCpR0GVTr6Ql&#13;&#10;ty6RjtCLGpwEIsawuvZCBXOhqoVazzYt5+74xBaVNltcZDukXno0kmA7NjTol7j5+qTmFc2xd7bg&#13;&#10;f/SNHTv5nYwQ3XzsKyauQalmrExV4I4zrAXlpuWfWPJUu99tsOX0lr4pbAXjRu0nbA3zVoED5sm6&#13;&#10;w2djR9lPYt9iyZw5qjt2C1y6Q8YPh0wsjgs+Qj/dS0dDEay3EWUisHoMLUCQvEW0F8nCDqOzSPv5&#13;&#10;uzwv5HOIPS8D3eGRjVmhjOV7+PtQ/K4Bd1xM7TFBDJN8VXsQD5FfrgChE4noItKJd50rR23wDcEk&#13;&#10;lCOUbpegb4TO5gd44wL8TgKclLO6Kwa+mv19TRn8OdNNYs6lpF9AVNyy1CcxILIshXHQFOEkO7rX&#13;&#10;IX+K7ZeBaAYxf2sWYhT/p/MdpJKRqrdCbwr2XK6Ad+dKuefgyhy7sxHcdVkvDnzPlWQ8d5vgzqRj&#13;&#10;pH4EEM+O6cCi6vEOHXivwqHyI2SjoGczoIvF0/B+6PfCy2eOwofziSAfeFQy7ebItckRkjZzM8Rp&#13;&#10;NzXAh8a77VrQRRNcMQPGXOnJugS2V4ZBJyDXsh2/iiBNCX0/ATvKgsg4fFLKMFPBI+Kdo5MAs+tD&#13;&#10;278BVZuiYgUwofPMTAM31r0CBWDRFdPoAWhjRWvgFFRcFrdtHuorCTbzhbcmvR89AtgP+7TtB0Kv&#13;&#10;OSmjAODqs4wRoLmlH/gNXN9Ajl4Lamu5gWHQxpqP21BojzzR9D1Un9Q2xEteTUvVzYs96N2KnCQG&#13;&#10;41G6regO8y2nVRTAJp0+SUxwPPc1EaXAka2DxCfw0NKJpBDo9ODeJD7c1jgj6oRn5EzRMq5tmgnB&#13;&#10;5h5jq/Cv3OqoCLwYMQ3owGORC64P8EakdymZUKHsASvRcuJrQw1xknAvjcJ1OCPlIe4qHGeJhR3C&#13;&#10;sMhQYZxgdu91oZ9AvuVvoUiQYCLFvQWk/jr8epaL1h1flZFRPCxE0j4n04UGqQjTV1CTsvOUpyAu&#13;&#10;2cr/vmC/eOUWVwGYxDOxFnwhNvWFCbsKozUPhOb5C0VsAZxbIt4sMMoJZdjytdlbT3ryicwwfwN+&#13;&#10;bPpVF5BPpJsaK/nTBNrrJnij7K5rE1AU+bJjfHXJ2SRr/i6ZP90Oe1FwIiIUa8nt9/PDynKaNv+B&#13;&#10;aXNWGvthi8TPPX6CQI1X7QhfrgouPMs3qgoSrcUyyyNoP2N+pW0ncrDVRcJfqnhzhes2h/K+FPga&#13;&#10;zWG7iaXd2fyxtke1K/gbmrZLCzGi/jQRjBmq5IlMXmtVcPgDXl75lV+W8QAFbdNTXmSR0KiFp8Qn&#13;&#10;uq354LU+tRC7232m4DW2vq0Pl/AkOs+EIR5FExjuz1urYvpKeCbVbpsgdLoo0gjnbcA7Wv/Pc51G&#13;&#10;NXWmcQCPWLQuodWCo0JxB0sVUATBoIAgKgijgqIDuKBsgoaEJXu42ZN7syf35mYnO5ssGlRULKJi&#13;&#10;wYriaB3rvlVxGbUyWh2UueeMM+f9/Dvnff4fnvP881Q5xHZ3tMJS8VI7Rx5EngoMS/sqw8svQGhV&#13;&#10;do4GhKuFia8k92qcIRyQQOGMDcN2edeRbYr7tCxXsnwtzaIJll6lDdV+gET0hLJfwZ30hq2NkiLG&#13;&#10;/MSJ4g4GuuCQ+CNj2OemmM8q7Vgvh7jPnJNlPtx89VhIzfk7+zqYxSnd94tkOWfGlhPiNOBhQozI&#13;&#10;Ahyf/1E0ABzzgUXTALt3kSxDCtuvQhegVcoj4D7JU1anJEzsLe0SzxI1Zw+IVgnPryoTokL8/I3C&#13;&#10;I4LffbYLbnCQw77SdGS9rQe8oI1VmCRE9WImJF6hXF7SJloiL8u6K9wtfbzSJeiCWucdFpyFOn0W&#13;&#10;8Ps5lYfGQYK6WXWnwAnm7XJU3GxQMNQimu634n4hCc7NmipANUviP/Pfq1rmLeK/UM0Z84H3mLO1&#13;&#10;PRocavSzPpeQ3IisW/yNA08/KbxhNRf7Cq6ZGJv38T/pr8ZX89PQVXO7+ZGwecw1XihnZZsaJHtD&#13;&#10;rYniz20+sgkipOkU3Ue41aMr2iTY6Li/qZfPqxsmvOYNWHfO3c3T6hLGHOPKOD+0zQZnnoIsJ8WN&#13;&#10;nT3SAyKCt5eWL3jV+s/CTv6Dpu5NKfzv6n8n1PL2upbMGeXNRUbG1HGncmbUGw1DxK9ROVpZkSRy&#13;&#10;IfGk0uo2bTxZWtChLqk8mqlWXqt6EntV0VM9HOxQCmv4WBslM9Z4+vVmaqjuim4lFRBeh/2ot6se&#13;&#10;afC0tbufqwi0cxmXFc30jbEz5DD9l+BximjGJKwT3WBr3K/QHA4BGUQmAP2CIc1NoLDypeoxELTb&#13;&#10;V/l97ZuMMXK09u7yPTJO7a/fU2Sfa99i7YYM4Fz/0sWAiXCP9plkFr9XfV6MJ79TXhR9sytQ8Z0w&#13;&#10;aUOcDBHAMd1StiAwaER6W1CEtQACpiYh4RqSdkDzQuXgXVBdVjwgvVPckkftTJVPkx5OZ0tdECsm&#13;&#10;DJKCLUEK6DL4ELvMIwGccxlMNPVq8ZoIwybeRJWf7g5pvmImLNxBkf1NU5LWD91VtUSj4Dnl+aB5&#13;&#10;4B8KFXbB/hXAOTja39zhms1qi2MGN01Jt36sKJFzTCP5fdIzhqy0GCgVTYheAE7TaQMHwUXqS9hF&#13;&#10;BAM4+xttaesJdZd6SfMkTpNyfH0q8bz8K6cnf7E0xQaud4OXrHuXeSWo+UYgJBGprTgc9xOmQO20&#13;&#10;ToN6nepeRy5nnqKl7S0xVmZr/imvEfpHw+b1y8FdnnXLNksi7dcDl0umq4sxxQdwhs3Omwf4ULzt&#13;&#10;OLGVsd1yu+LKPoYpljS8Ddb3VgauOaBrrUqIJCOF1QsDRtGM6oVYhrPZpfpDjhOUcNBb56QI6GfM&#13;&#10;pylDpY+MU6g7ckZQI/VJym2ES6NHPIPDaC8D3MhV2i0sQxyA00+yC2tPS55ZWbU76BNNSC2+dJb+&#13;&#10;JfteTqqOzr6cQoCL2DciCrTj2U8DsmFq7ddYhl8BODTNVihOk+Ate0QptOlGoTCrJBO9IeBvBZBK&#13;&#10;/sNkjXYvf1/4HfUo/8eA8dpV2Eg43kIAp2PXMZW3xclmpmI1da3BJusqrtK9l27bMghzoJmrRzQM&#13;&#10;MDq8XD1ZMujfrwmUJGJplAM45Lq1Td8k0pk6dXSKTn8Xzinq00VosrZEaI+qZKsZaqMyMXyyKlTp&#13;&#10;569W+8uw7sAZwFSqNciuEE03LbReogToU8z4ojgENFRlm7UBaFLSqGoE6VvsVe5HBP67VbGynzGV&#13;&#10;DuDgAUt7k05oNnbVZ9ao0SvOD4VHED/b9exgDWzdlCRScS3fLt6mGDLe849T8mXNOBxwD1PVlgLv&#13;&#10;ayHBWNb+Q81clHowtTAJbmxoyfJqwjx+SRGqqa4Vi/0ULEuNv49yskyEKQjASU2tyw7g2DlNDOJf&#13;&#10;iPn1YysidtKc3aT0TKntBLkkPsm6vJISetH8vmo+PqLuWOU5LI1aTC1qiatJYo9rpNfIiTj3y5o/&#13;&#10;ds50wJTyzB/reJR/E56ah6nSUL5JT32EX2F5QB3E5joH4KDjB/HsfFZlwzbW6AGmq4d1YgdkL2XZ&#13;&#10;MzzWrax6As10ntUbGmXMYd3BJ5hj2ARMYU0Kimx6JixmXqpfIaDsP+Ns4tvzn9syeB8ypliSeRwC&#13;&#10;zujlxYTcM0TzFuMTjB28KdhcGgAHGhs/yHnMZZ4MGX5/sOM05M1PqisAORsk5g0SyQqZ4bT4RYhW&#13;&#10;v0Q8ik8w5IlWYmompr5tTELOMlrciPZiOerwVb/IO261qeI2TDAJFIMrlupvy4dDctEERS5+tT5U&#13;&#10;/B5T2JPUN1issxmJrj9NTeUh9r2G1Lx1lk/o9HSb8Q6SF/dQHw4LQ2J0O7S38GnoFPHIF5XesMzj&#13;&#10;Yfi6QGdX2RPbI9tA7p+WAuu89DRjnDkuDkT1puYFb5ELejI+TRf3fzW2/mkbl37SFXUwrAy2cRu6&#13;&#10;cx3md+6utFHDOefHuEx0lv3sgp+RTXopPhmp+98Pa8mdo/vLSfc7ug+U7mlv7yKSspsODlUAKfrG&#13;&#10;XSRZ1BiPhkwNPuEeJJ/27fIkVO7/oqI6Z1VvJJ339lVL96jaLNVD2WBzQ01BSk3DhJrXS5+7QyjV&#13;&#10;wWddkRT1uNmuOdRz/1XsD0ffMD+TiIetTPOeNa3FzB3ZUU0lzOyUME8Ps2zpEec1JhLc6ehg2saR&#13;&#10;HTEsxxfVeOQnvprke4jEayvobVnJfZPV3xjLLUrucyNc/6Vkh5PzOthpL+BO+w9L9f7P5MIAAFw4&#13;&#10;qUi9naObjnN0USPF4S2tTkSlKYUucyqKWsbY9Xmebc9uz2abGbONzVyGMWzYxcLkknuljihF6T31&#13;&#10;VkdXpds5nepz3jrv55M/4Pvzd7a9ksefnFH7WrpzQ8jVNqr0QfIx8/bsxoOH6zZLzBFAjTjr9U+B&#13;&#10;VQVZ5V6KymCJ3+w3FZ+Etq+K87r5s2o2+UCjOT8seY6JotAcdDQmy30i1lTX5y0K/FxZJmvx4utW&#13;&#10;ye67eJfrhaMzqqI5tfQx2bVxUbE96WLDZU1xXJfBqh4If6h/rxIEjuruqWAvbsWGfIPL/jKG8M2M&#13;&#10;Smt6pn9Eum3Nq4xJUjT8XH41Tmzw1NaFm/THS8mBWl1UyUOvM+VslcyFqYVE7jNqU1OpKZJ0zepX&#13;&#10;dyRJWN9bmxB3ulagnwpXVJmr+gNVFfKKd15Q2WVVsYuu9IJo3VdFtV7Yk34PV9NjymiO/75zC7EC&#13;&#10;c6P1BUmNBptnkfmog7Zgiv93hbZn5HMODg0ogDWjqgboABnX320DcuLRHc7AGOaNXQyGoQvPQmA3&#13;&#10;SmblQd4eHtYBsMNhQd0zxpMZpe9Hs87h6rv+P3u8T1sL/D/MeMtq+C+0xObEWoQqN79lhXgQzfdY&#13;&#10;zg56ww3Ohhml7n0puINDzvvwP2CfnEvjh2OMTaPIEPqM1YwUorQmKaLwsJoCkKFZ3jUfkIEZBfWM&#13;&#10;Sl1xJzpdJIPYntZdWXYMABUg6t941ii+g4610MSxqPKGSDHG42W9VayYpaw+zF8wo2K7PyrxuKiO&#13;&#10;H+S/Ys/a9+cdwqTYjLKV6B3m9NxElLHeO1e0eG1dfE7mrDdVz/kxMyqgO6boBi60PbnwPtbSwlPP&#13;&#10;w5xqHCmQoUNNivw+lL0upMBl8Umjv9zbMbKymS+dUd923dCdxP3cNlS+HGtrHiudxpxuXFyCRqMb&#13;&#10;RovtqFYjp4i5WGSIlqMdZbomfvtXRfncBRk34SLaYmqqsB3NEfp1GIKVXklA72pA6WJR1wxXtLsW&#13;&#10;G2vl8jjH9op3/Ntf1UQLhZ9ef8Gdeou42doNeJJai0tBDMVfYIIIVH3aFF0KeMZ9w9CBgk0wUwf1&#13;&#10;LHKEmZD5VisJS7/XTyb/xoi0YKg7GK1Fe2lyZjAfAEaZXamXIHc4NmaKHgyP/xvP8GZtXzjM6IPN&#13;&#10;Yw8zhJnf91aTPAUpphZyMb+vcIjqwMcgK2iJyHN8AXAW0R6YAB8hUcHpUCfv1YIe+g7eypvLCM/z&#13;&#10;orrHMvJyFfXTpGXS12o0WZMNchup7pLAFCwNynLePwQ0ix4GISBV+B/3cfBdZsAonKYqJnVtTQ8r&#13;&#10;HKo7lDGuCi2wkBKVY5w48kO56swaaqJMGT1Mq84x/lQDREqXursDN8XG6z6p0uqyzilCSOUqo2P6&#13;&#10;SFl9fhLxeEksewXpqcYXN4+CV4Xu+51qV9YG3qeFyofn42i/Z7tf88C3WW923E1LaZDWThE+GvyU&#13;&#10;mAxR1RPWUtLS8senfcgVpUH7llGeal4FoqlHC79zm6B5ShpHIvE/dHh0LEz91T6r1o1wsLFfkZg+&#13;&#10;3lAEbySm1V48hSV9qMrYS6ZElA8G1FM0pQq3FCpTkjzcltJ58WQ7kprUw6lJSrvTfkquTY9uPsnM&#13;&#10;yLhjGUk2kPB1r6KGyZbamIDl5KmKaTc3yl+SNVeOMicJOa0c+HTGXn0v/Jg4JXdk4ckA8zBrmvIp&#13;&#10;uYXNpvGiRjkewPTGB5xrkJfrFt5paPPgM/pTaJsdy1BCk1XVTH96puwFc4CxkhEOJzCuJFnhL0wY&#13;&#10;M8Gqgpdv+JONgRXzCBwbbLyEg3yRyWYL9BjJqlxBVyPrc2mMCN5T6C3jT17bSRHTzCvaMwIf5dE2&#13;&#10;uMCPeGFz7ewg7viFG0BNDtzkChKkQRUMaK3kbY4TNJk1AFbRLeLuEycYDNG1yDGmv/CVfwBTKwye&#13;&#10;uwx+KqAPHKMlFH5r0wC+Be/LnYHXyolsDdgqvwrgoGzZg8Q99DO5/rtfMn6Ulq1PZ1CzpXMKmEOi&#13;&#10;gv7V1GO6vsZk2vqyW9ph2tuSexI80KX5gxYFatRBCXshIN+y25MerMjxO08nyOE5Kxl3RUifH0Xe&#13;&#10;wLWeoSYZhkqv0lbpP2bhadO6IGoCMKI1HeeAtmJoVxqUWnjdbz2Upca6DDCWiMJ6ieQP9mhLNeWS&#13;&#10;baLkE5VvDhTn0XYaCyhZgE919LHz4L90uTuHwctlPb4W8FLJKhcGHRLN73lNVvVusiyhJHY6lcRR&#13;&#10;59qzRePULpsXeYxWbPI75gUIjXN2bgW31iz09QVXaQUuW6H3wskOokCVpq0PFISkMzRT/I9EXyGT&#13;&#10;f53UTfqb30aJPkrmn6NORCD8u0AkylnABw9+sy2zA5K170POA011CxEZKCtsQnDQkcwDyF76EuIj&#13;&#10;JJx+9xcyEsOoDS9AGMyj6zYgfzMHnQcFbvBo2wqeO/eqoY/7kduqLuL+l6sVrObe5oozRri/cTPj&#13;&#10;mdwPXNmOdt5abv5aIi+Py3ZORpTc/NZOjkoyVnucI86aVrlz2OLPyGUOX+yRruBUiPZhkzhDwqKw&#13;&#10;Ic6XzPc+Ru7OTKHzXN4e/k17BvuX/Ac1ruwYZUh+NztGzuMJ2QmyQQKdjeT6H8Gzu6SXQj+z/8hW&#13;&#10;rPnCWZo926mLu1EgaTnMSi5z079jJZbolUZWYpEXF2QR1aVpTJa6YNthKWtE6RW6mz1XDq7BsxfI&#13;&#10;HZy4nB2C480gXG7A6OfDZdU+ik64WDfGkcKGMkmqDr5ZAh4aZi3SdG83sbarL65+wfJV/eiEYXME&#13;&#10;W5qGYFebrioedjNflH9gfqn7h+Y6f2vqzOIAHtFq6lIoIqACAkUKKoqAggrotAKiBQVlESlEREnY&#13;&#10;EhIC2XNzs9ws92ZfbjYIAcIiuICKOmhtsWgr1F1BccOxldFRcaHiU51hnqR/wOc573t+OOd8D7N+&#13;&#10;YsxoNuJHGKsb7u1axKDXnU5cyGi0/CuEyyhFM6cHMO+Bft359JbewIZr9JYeVJFNR7rOsrzo/M4x&#13;&#10;/Dp6a5thJ0x/4fhHgoGxqJEVMoc+iBa6/cUsAGd0DMnOEO5YJqVA2T9lHyWcChL9nLiNiD1AgMZJ&#13;&#10;aMZzqIgcsuEpFEgRBh2F3lWnT2VYXm3IwTdSN8p+yyzx++os6QvxXGoU7RS0sQa7v0qE1IxmzBLN&#13;&#10;rO3d8KXwHI0WOCEqpV2YSlI65oL2V+JS1l3TTYjJmpQMi1D2nFqr8A47qLhKGMNO3hEuOMmmrs8Q&#13;&#10;kNnGwCzBW7ZyKhP9zpG2XRVNiPKMTSJ3YY9YKUwUYmpkApFg5z46/z/8vu35fDo/dZ2DHwc+XtLP&#13;&#10;R8Gp+wEkApjWZmGf4i6KCh7KpRBf4IMEU4v4JbITRUTwlrQ4vQykSrbGPQKjxJVLosAD4ql7g7cS&#13;&#10;wLQcFNw2cgx6/gcDR8TjR+ryq4kgoIneC/PGVZFp7TyRghaXxEuSZwYc5+Ui96a2XiCAcYwK/Bqj&#13;&#10;9Bf5STaxsBOssXZQpraR6VfceV4sGpqGAQZ1r2MvADXa0wEZQLk6x7krHVv5ik6s/ivwbNtpwXve&#13;&#10;H45Q8iNeqB3GeQKG+uzvdgLrLMOxsdwH5uP+77kt2s1O1fyYH9GzSNcE4rqjBQU81qFn5Higrd1W&#13;&#10;yAI8HC+33eYebmKsHeTmNtD967jztLOcqs6hCyCkK25oQsu+4r5Q0ctvVA4op1eW5iPyI8SJVHfE&#13;&#10;WlUdfQvxIHcthOR28sRU570ZvdbnGi05T+GtukhJ43opv66Orvgg76B67TmP5FInt2TBSTXD0WGy&#13;&#10;zlqp70cEU8uf6mEDZ4nVVz2fmS73UBYx2ZwgeT+zpQKD5DKH8h7C81i+KXLZNFZhFEe6j6Xy5chY&#13;&#10;rPKpF+YBGMtCZY9gOfxRMYffzZpAOPw15Z/DHuDJ3R+kt8Dc5N8k18HPVz+RRPIGfb+UevKGnf8y&#13;&#10;hyoEyAoYg4zCHsz3cIF0rAwrnZD8sDtCclzclewnPguNrN4t9oF2+BwR90O5TmXKlNv0GbKNyEwt&#13;&#10;yoyVcdTnS9dIvZSvcgvENxXJSRXQDWQ88hIUjqT5pEId8GdOZWxCXtaDUgjOs0Yy6NJB03ECQ1KA&#13;&#10;JuR0ioP0szffhPy0eyILRDmat97/FXUpEJfyQ/CtA5J3sqHmMfqIdLN9ED8i/qW+J8cTElvdN28S&#13;&#10;ycypq34XnjGFe58VPlLsdSr0DILtypYIZMxD4/RsycjBdfh0cWaLMlsFzWzSfntTNMM+sUokjKv3&#13;&#10;9y4TblG4bmzlUN0j/AB42/JdKUJ5YHIrj9l33vCy4udMSD+HmLrxuVZEOrp8q+ZpVbdHuf5+1ar/&#13;&#10;K/YV5SYrUrUP3GL2IGdQ4tE+yvp9ofrG6uCMV9oT1Lkb92uWUceWXVdTaxgecdp31NfOWgrUEkQf&#13;&#10;5lGNpxmeZLahgpFWhNPtZOgyEjSljLHES6pHzE3Ldqv8mFUeMzWrmEudSn7ZNAAmAGq0kne3SqCP&#13;&#10;4NH3KrXzeaE7mOpY4N+Jy5TdwE/h9xWjQJv7NZUaaHcpjPGYtJXbb9gtOUU6pvMXX8Ad08yC7m+/&#13;&#10;pfKD5iaYFTYRI7xW/qMo0b1T6S10ZQckC+3XpHB99DTVJdI0bbxyE262eon89PZoZTSCS1gqr4dL&#13;&#10;w4ORE/D37jL5OYnKqeB+1Nf8J8eku2x8TwQ1EsONQoYKpzuVXqegasbjm5FR9WDYZXhI/bM7AbFK&#13;&#10;y1wqy2Bs+oETrMu0f0vEaKbXawomlIOW8XR/+YjpRnwost04ElYGx6GL3LfBHVLXBICnGRI6z7P7&#13;&#10;tG/bRypValNLawGozG5SpR2T77FnbLgM99vehS2RHTYHufvJJqWxTsWXtM3Hx9bEN08QHuIXNAaU&#13;&#10;0XJHbbTyT1tkdV9Uktd2WdYQe4ILzI9Jedhc62FSoEt5trwmlVDvN92qSinpbPiDvCKXV/81xXtL&#13;&#10;pOUg5dPaElNf9aXg5aYUagAWMFdTVzsVqHfoaXjqxkYxzV4SbNPQnuS8tF6jJ6QcMe+i29ZijCX0&#13;&#10;T0HP0AHGAqzVWMJocSlM8zfAjmqlfT2AOVBYn849kZNugblgip/Jl0tYI0PDuYVBDQYqNxd7yCDj&#13;&#10;apyKV9y0VJxCedUQAtH2H6+LF3Vm15vpwvFkPfpBmL9mscFd6BaUp/9G6IXt1T3gX3UqYKhxm7KQ&#13;&#10;grelKxbuX2ndi1zKXmBCYUXyfNRTJo65qJ8lHQ9arguRFWEHtDjhG5eqsCtRiPxnvVH/W/FJS6vO&#13;&#10;LctqvKNJS3IYMlSvY2p18ao9QQu0Acqn2FHNFyI3l/Kye9muk/vqF9edKuZYfCwVWRnGFaa4pB16&#13;&#10;HeqI8dHK0b2B/Rqijot9qsaIZjoV92pDb1s+mV3X43hevNLsaIra9QHtbGhOctPPs0VED2v+qmMF&#13;&#10;GtVD+tnYx6oNf9eqOdb9YwmX8O5IHAGbD3Q8KYXTfdt6y90SIcdoRX5EQtOzyjLfU82GyvJpEns7&#13;&#10;6W+V13WFmEn49XAYyT8/56CDNJk22bqr6l4iqbmA3BuxvjGVUur7uLGFkjztky2W6po2NXOPsmqe&#13;&#10;EnCdQ7WL893aU2pxaTbHs9q+xLDG57SICI+GCzSB74uGMdoutwLrJMM1RakdR/w53+PHOtgc7z21&#13;&#10;rW/Y99JimrXsvoQLdiO7f8UVW+n/eKzvr6YOBQDAQUbrAitU47MOjIAIooweB7OAE9QoQ0BSUUb2&#13;&#10;uje5N+MGMoCwSQIkkMFeYSTMEEVxg6A+HrUu9EFFBBX1tWKPiuv1HGn/gO/3TzCCnq6ME5xd0KKZ&#13;&#10;SzXOq1DDm4xHhLTmmAyP49YNw+nS8J5aqmTWH6hKkhS6yyq8JGT0/fK3kvMLXqp9RR++KtakwT4/&#13;&#10;h7CpiZ0HxBnrH+fGhJ+o4ebE+K+tJGSr3U+Uo7MJ6F90pmyJJabUJF43r4pbk0v88VP6i0VDcbR6&#13;&#10;jCIkHF3dKhvz+7VCXfjKfZvOV/YNelRbUhBrGa0iiYPnFa7lrm4Bvl2/ReMb51WXWRYddq/aRlXj&#13;&#10;V1z+QtntNqMtUkLoXk2/7LRltjJCnDSvPFpS61biuxr7albFedR+rPxPmLkKVz7oxy931c26zWj6&#13;&#10;NEXoEfVr2TXLlpI8MfJVkbzOW6Z04f7dG0SwxT7uURIZIZgua1K/z+a2p+Q3mHXGAEq1rWP7PvJj&#13;&#10;FKrCCmz7qogv+/xpXrjhMztp97B/moLp2pDdHTCD5nPc6MH0xICtB5ha227DU8YUCqW7wHGdVzfP&#13;&#10;TrOTcDrzKFuIvd01zDaHOLe9hFb5HGmVQQhG3pwFGex+aLkGOaNQ2mxkw7xq7AUQMu5kTwqyFivt&#13;&#10;xPGfBb82wvwxny0tDvzfMUX61/x3dvimCf49FEpDSKuaV7wznpI03I8mjHgUG93xvTgsuMvgJrrr&#13;&#10;49DUI1JjihszROV2ev02kQGFUlOEqHl16LRfTi9ubfcP2YPY0HZU1sPg8talWcu8P+rlUgVG17BL&#13;&#10;esFuqqE586/jlcn+Ua7mNPlnnEPXXtk1bGAbulAcXNyyuoDi/UejJv8RpqHeq2D3sg31sTnPUKjS&#13;&#10;8X/U0p7Zsljcys5y1RQ21BirjApWNB8s+dZ7smGg2ITR1v1cdGNZYF1szse/1L6/FWGup7ByBofp&#13;&#10;tK/Yjz1i6NYhwcomjdbJ+1nDYg0N015bXLphWXStJHcJCqXq+FvdxFKoKaGnp2nbCOy6W/R7JJns&#13;&#10;N2YipZhvC4zT8pOiWIcZgnAKuxbAerZCevDO0gGOJ2i6Hk98xYw0x5CnAXwtlWoC4cIKOp6VyX3M&#13;&#10;tGGrEgMAJVQXdhKcgzXb2lkPOVFLpiAW/GQwCz+IJJjkxIdIfPUj8nXkRIEztQwRcOT0aKTp1HLG&#13;&#10;F2TsQCxAF1ht7QfdBFZLHFmvEMlAb/KEFNt1ibAoE1u1mrQ4IyFPTX6dLoU3U29KbiU8oOdJtu6P&#13;&#10;ZFqL8z2eMctEM4shUCM096OT9ih8Ol1TEFlkhYSQX5Caa0eS5PWy71JouStPdNBCsqv3JdAvZf3k&#13;&#10;sZbhJl23aBLgpB+9cjURpXNs/29yoJpRvgMfperOHiJGlCxi1ZP3KjJ+rqM6yrz3imn1Ba5biLSp&#13;&#10;vKuLCMx06cLLppOfGu3bfk0KqlXpNqdEVc5l9RIidWRQTzqqtsddo3grv+wZoLYXR7r/Qr2umF20&#13;&#10;gHE688qllyf9Ohe2LU1MM1zRRiTnN4VLH+Az6h4AQ8T0KnP8FzK13HrPRspz9Sf3w5T7pfELjQyH&#13;&#10;zLxLpITec5+NGafmzNOajqR3nUVSp5QJwyFgJWFUD8bjSJfqAnbnUrZXB7j1U1DaxoVUxvLME31G&#13;&#10;VkFyQqsVW4zvU1MgJvF/mX1wHPkTYMcJpn6Ij+O601/tjuDZMXvdLHnj4KpvhIIVoODcHsCf/nvz&#13;&#10;MzCF6VsWx2IDjAwTGwJLmbYQyDp3nAQz2eOhEAcHTW7ewbWGZTZ/8o9zHHovMDx45KYAJsAzqW4B&#13;&#10;at779EDQxA+mX2QN80viQtmT/BchIHQH8XKNgQ8hgTY87h2EcsaVhksfalTTO9K9lZ6MFxKl+C6w&#13;&#10;WvyZxgEPi4WxLiyO2DY4g00TVWySs3tEHjZ2nAyhp9lAGSl0bXCheeVfLj5PR/KwIgrDnDNO3cN8&#13;&#10;m50e8y/QJ+voT42sLVJflzFWaCbXugtOklB6OGRlmbruDeWLilpUSDtYghGG0OWKUco2xn2Z8Zgr&#13;&#10;sKKgJ2gCtM9f7hIAfMiLtsZDY5IGk5ikqXWo/Uj5tmqjQkGNLLdO209Tq6fIe+kzqvfRCUyPkuig&#13;&#10;AGBd0Q7ns8wxBcbaBT4gQbqvE8cNqtoAcnjTtPwqRV7/LhWiDtfYkGD6hoqTUTUMmnZ7YD0TVzbr&#13;&#10;vJ/xXDlh9QauksR2RxNPnd5YYyYNdvXIMeTPxneCfurW5gDiMI1X/zrKjn61Bh+IZhiqljoNML4v&#13;&#10;y7Uagqcl/m0M5EtSS+VBwRr8msLvBJHEY4hSoCXjCZ8Ff1CTI0NTo+kRAd+l3mbabUSlNQPOFm9F&#13;&#10;eJaFMYI3Qqus8Oa7MOzzx/k8JoHP5t8G9PhZZBf4OCICMbId/HcI3KE1mBDBIFRhYUozcJiGNZzb&#13;&#10;HLnuN+5B7qq8Pq6JK+eF8Zx5qJRJnpYHHU3hr+O99GPwdfzwDVpkAT/SQpDqhhxrMcPLxHgtCJeK&#13;&#10;nXK3c1aIhjlzHKUISDZwXUTOR+K4Z4VPfAt5u4Q1jlO8JGG0RZhgJO1McwpblRekWQ9tzg3KfgJ1&#13;&#10;5TjB7XBgNipJC9+VzmBTOILMD7sGOHOZbo77OU8zblisT0ULLzcdZhGVXuqFbMtiTtYIW65QQrUQ&#13;&#10;RqZPrIIuFtw5rIAT87fvWgWP575ffx4uzTWhPqVGCZv1DJBTubXMibVS1yd9zqrRrGBfZP9Ymnzq&#13;&#10;Bnu0ZOLQA0hY1L4zB5pRbFp/BAJlN1DjqVKhqnEIuNi0sxQETzWskLqBT2ta/s9ynXg1dWBhAMeC&#13;&#10;OoKjCCpg2FSWKZuoLAGsAQoBRFBRyq6yBrKwZN+Tl5e87PtKyAaKoIOjUmsFPUgrCiqtI3Upo+jo&#13;&#10;aKfVKSCFwSlCpzb8Ab9z7znfueeej/gbEe9IqlpH8rV650eShs1U+CI5qtUzaIpE1826DLPPc6Hu&#13;&#10;cnzGxWLjNP7FeQmkJJT1VBFLCY+64ZUEIvkkkNdJ2tZ+Hs4kgXYoiELs1iNdLrLvcWkdHMGNGj+t&#13;&#10;Q7C5Tgwa+Zb6r/EIfhb63rHLfA/s7dy34ExjTwLAD27O9q8VVH74s9z95P52E3gZB2q6wMymNTwu&#13;&#10;78dmXEs8z94ycPQ6D0Nwy/XhlRJT4gd5LBIcNgI2keo+fAd6n0MKjJMfqOsAEUUKVAAp1MhmL8CV&#13;&#10;OlgxyH1KK9wH5z6ivYxfyf2FfgCWCJjpUR8UO9lex/Xjhqp2cya427g+nC6ua5M3h8Z5Wv6YU8P5&#13;&#10;OofLqeOcjaNy2Bzdltuc55zlxmFLYZ8Xs5QhbJboLmc1+6DwN9xLdqQwoOwhOxDal61m7xK07u5l&#13;&#10;pwv+vCWJXSJY61TWDJZKM6kIYdWq9Wx3VrJqPXaG5aeglM6x1sneZT1i+Ukv7PZnhUgm/IaZC5I6&#13;&#10;p7KwmGcsKHkJEzI3sD5hFplisGHMOP3L0jhmjPZWVhwTrnHf1cmMVIf5tTCGFeNO1faKsdD5i+wS&#13;&#10;48mJQqaC0eXAYCgMmhVfIma0mG8hlQzQdH1XEANn/J9fMH1ItbisWAzOObssiVHV08h4z9jaPY5+&#13;&#10;Sn/Zuad4iT7WEYD0o//TsWXnOfpNq933Mm1G9aVT6e4p11ZroBm5tfYtZVpGqw9G2aVidPhnMMkV&#13;&#10;7KZPP5FE4J7HkCUfN2V5j8jamjb+kVeqzlMejaVDkdJ53BJlneRVU33dHfFs82BhiTgU75GuFmkJ&#13;&#10;iOhnIhYx0LtKwiL0fFCsS9qd0mOkLIG/JI+8juwrziYP1d4X1VCaj7CEduqWtEdCb2pfdA40SQvy&#13;&#10;dhVxqGbnhpoo8WXWAt9D1MsOIc4Iv2LH17yGXrBTDp+GYthZaTGC0+zCqDsCMvuIVx/kYC83DnWs&#13;&#10;aD80Cq4XHoaKCO8hjOB69ZxAIwgomOOP84FUC7+cvzaqjB8MXvOi8H8EIadSFQlTlAO8I9A+RS/h&#13;&#10;U8FxOaV6G18gCy8IAUcl04gZMEPiEjnGWxTbvIJAlCjZqZTdUJXpC8AsoBp98AK+WJ9UhQJPa5GH&#13;&#10;cLwZtQRRyKtVpUc2AQuqgA2veIEyv2UVLLjaPgCs4Y/bDS0/gc+tsMpR3qxZevABL9FUurcP6DXM&#13;&#10;RkwDyQbkhl5gg3TeqRQDgswz81wjv7a7qKUarOrMrETwqjq2HiwGjHbT3s8Ad1ttRBtX0Ra/oYWb&#13;&#10;Kb3jVEKmyVq9id5gMNWWYDN0/0JRy59raxrw+3M06zF5yQnqYOxc6Lga3rjCY49WjyP+kRcSemBY&#13;&#10;xEhod/VBuI8wrdqGRlR5pvpx07XcqypGy6qkASWADw+lKsn4EY8YtS8+0zkLCtZnEx5TJ7UiYid6&#13;&#10;TD1OqiljqA6RA3PXKubI95Ni5L9SiKHr5PcpVzz8FSMUllMJsrXnmZspS+r3zP0No6oKJqH0lOIf&#13;&#10;TOO+XLmMOQhXy3TMVyEWWTHzB48Vsqus5avkN2kq+CWUCNUF/ur6d0pfsL3kptwM7szplqXxbsFX&#13;&#10;Sg/xhCFwyRIP5f6z5C0w6VRgvzpLNkLGK7ulU/UIxXrJbImvTCx+k7NKGiNaTLRIQkVl29+IB0UY&#13;&#10;93ExCtq4rMJURH0G6a1iQjuNuipP0VQVQ9Ju1Y1sjCRPWZ+4UZyuMG23iXoVN91vigKEOU7Fu6B8&#13;&#10;aP2WRFakW1aikmXG1qliN8l/jaNZr8Vaw5YEpUimx2yPE/6k2+R+Segp3LusSpU1p/ikzfJvT5bV&#13;&#10;3ZH5tA8XqSUo+44svmjeWpCwR/jK0rxtUphktLnrIaTwL05FV3V0VjU3ejvCavTH/2qdrHMUBLf9&#13;&#10;u16SXmwOROfHvjAtYa77A61fYRGuz0zt2IEPivN32vv2NDQD57CNYl4cj7NwcGmH+swVjfr0FSZu&#13;&#10;01jsCeO+5vv+dca7Lavdgg2eLWPOWTSMvQNfjJ20phO2HrOaZwk/HNpqukfsSeMZZkj1sRn6C6Ql&#13;&#10;/wTDStKCW4H2BiXPqahDNk96AHZX2xV65dFvWql0y0GmsZj+JPU/eoARsOM73R7GAdi8DsXY6UZU&#13;&#10;DzL3LyuY5RowhRGZ8UDf0UBTPEA+MGLwBqJT63Vx3Hc7ajRT3CewLzRz3O/dFMpFrtWpKFBbv/gZ&#13;&#10;+tdWghheoTXGikgHkvVrhGcRL7TbhKt3+Kn7oAswpdoq3OzWrSCDYctqg3lC/QjNNdlUQxWbDMVK&#13;&#10;KL9fF6nIRuA0qfL8mCHVbdksDFLVyk66Dcs/BlOcivy5ObP1DTrXtMoElk/o/2a4k0/QVurXIgLV&#13;&#10;tdqHMdXKBe0YLFYpU3/i9kDmDy5fChnT+rAjEv2RUe5glEv14bbyfH/NqCVj75hqqM0vJlyZ2zoN&#13;&#10;W634RoN0+15aACKdqnHV2aRKbZXrmYpqTWFy15e1YFZDZwqqCJ53IqB+PjyhwwcN84o4yWno+r21&#13;&#10;fddY5VQ4sMezAVHZfxqGVh5ZPIXEPM9KPeHARcAT2483Hg5HOHY2wbxaOqIbJb+3tmhCw7LyOQM0&#13;&#10;f16Z1KVtIRwxnbyIT0Q+7XAlrEj82d5H6A+H2fDEGC+Nw5tgcnHRO6ixToVt735N/dPxc6dcqYcP&#13;&#10;L56IolqQaAedOpUotu2mpYVNWJ7QsF5G2y7qnIuLLpZZvaz+z3N9fzWZYGEAjqDS9iiDKFgwiBJU&#13;&#10;iCtKU7ADggyKNKkmoaR++ZJ8aRBCAiEBAiENIQQCKST0GAEpAsqwjosMuthXRsZZF11FwbHruI4z&#13;&#10;eCx/wPPLved977kbm+V8AB1ktPBj4gr1k3zvsGktgr8w0FdzhfcKUV9H5b1wUmqKedMwmPLR17+S&#13;&#10;dLappPgFarLRVMyO89SNiu6HiRocRDEBt+vahQ8QlNqNwptOyjprYT8MpvjnN5Vl6pPmoxSGaxWW&#13;&#10;2F+1DyVdYTvr15YPBhTXDpWvRgSrPcsPOZnULWI9DCa/801tMC2tdkTFGxAnXsdqtNsrtaEvNShl&#13;&#10;csBe9StFt+dMDUYx5CSoMUuK5pXXV0V8ZtTXT6MS9UZNS6y6oab2bejtOoM6MWC72qVmwvODilj9&#13;&#10;0KlN1SppgDnIygpsPytMdz8XLU541cPNiI3Ud8mzXEMwlvPZ55GDZgnOc43SHIrrt007acSRYLDK&#13;&#10;JOj2F7W1T4G7kzB6+gjBKlLZuZwYFEI56QAdIOLfQMIiH7Rrgaw1z9rtgQHb5x12wPx+lS5s8LNC&#13;&#10;P+51AGcT2F3DFGVkugWihoUc6DhKs0Heav0XrdnNuXURbcwurdVEm0+W/F5ewRfVdjqLeTvBs3MV&#13;&#10;a2XEH+YrLEzIwrZ21gCyrcWd7eDm0ryNvdiupZnDDoLBZMP8FV8Uvus191r8jKWDOxxxriOdaw4+&#13;&#10;0+rH1SClTVVcg9tKk5SrtntsKs2fv5LSka8zRG/p/LnoefzoycIiVURj+4aizcF1zc8FI0iKKUJQ&#13;&#10;5OZpdBTo7L0aLwl2wGAV018V6o9TH8qd43vMFWX5ETVtcPFQcHnTPbEtMt3oW9rr5m24K3a3zzYc&#13;&#10;Ki6dV9u/qclTx5Th8V0d4wpeRE1rhJwVLDL9LhMjoxr3ybLdXPWz0iF7rh5e4gKDSTTf1IjlF7Uu&#13;&#10;frDDp+ZsRGOLQlUYXGLyqxYiYw3kaqTbdv2CysP2Sp1HyXzPSGBf1cgy3HLU3MnrhB0Zp+vmSLuz&#13;&#10;0aUe5A24p3QC+I5ISO+jngGuho9CYRRHnwk6gvqL/ULWZprzsHuWJ/GqOQpbBohqpfhh0Kf4EfEa&#13;&#10;ZRwKByZo6LQWsBN6EjZGjWTEeT+iPmem25EZeCbpbCSmitncXpzlzjqstsHms16K6Phuton6jngt&#13;&#10;Jy21ELiS+13oTyA11+K9FJzk2NvOQFMc5CAbFVWQ3tqPeV2wVHUgC+BfLHqKHeFXUFSEBXxCSizJ&#13;&#10;lR99YAI4x9+0eT9wnzdny6J184rPXEpPKF/Y4o52EU9VdWU0lfYICNl/K1GBsbiMYmmyP0Euat7/&#13;&#10;kLRDeHmTmLRSuMrWGUoW7Omnpf5Q1d1047iycvAEFYNU9BT6ZhpkvWQk1rriRlIIPlDitn8VYbpM&#13;&#10;t/EBgSfutBmBHoh296Wl5OoyTZfSE+sbKomo17UDBb4ZVNVdYFfW3SrfY0TcKuUP+2j4QbllIxrv&#13;&#10;IvvJhktPFjn2SpP57UtMi9IymrlKzfGPjef4KAxLZ0sCMx9q1IlmrI9atvcWbkzl5TWL/W+Vh00o&#13;&#10;vV/4uNc+6UZPh5GX2tO5R2l9PLTDxBtAd7asI05kuhmtE+HZaB1vbzT2WQPcC8y+qEbZuDKshZe6&#13;&#10;A8FZ1EGDmnokw1exhNacNcPDQ29wbOJpxh7CXMIMsxCI3jPEMoJshBU7hfJh4bY8O5pT5z8AH0K7&#13;&#10;Po88QZLIYZQYckw+iXoW/JNwHnKnahOW0HOgbbvfMXT0Ws9jzKWMHOt7uRBz7JQvoYf+SnuZxGP8&#13;&#10;Ks0juzP7896AZpYEz6FuZaPj5mj6nC27PkJjOVMbSqD/5SKs1blPOOEnlTgBD96AIGB5SMnPpHW8&#13;&#10;LZwqYJS3CRcEEnhbYycpT3nBu9bQXHgh669R7/EcrVM5cTxvs2O2tvSgphtXU1JeDhAIxQO5W0ju&#13;&#10;onvYZcBV0fKj/wYBIS4kiqIsGl2/lbK4KM4awTEXCtpvZbkq8+sKsHD5h7J9uPey5JwlhOEKS/Yi&#13;&#10;EkeyKuYNeUWZJfgEuFNc6qEjp4vhVu85vwus26YypjQ9teKs2VpIHIUdV31kw/FVVaL5JKRV+scE&#13;&#10;kD4qEDv/JDvJZB5/Jz2WTlndzAssfNy2HjPbNKe+lPmxcaZUmD2pa2El4rT1GZloArEWc6SA5Ky6&#13;&#10;uhME1lWvWDdGbKuUW/XlEQtvtZoxYZ1wdXhmvDm15FG2R2s0sxM7ZQrLuIA36I2H3xMPNfTueEI6&#13;&#10;pHm/7gihrFpkpc2rLLxgMrKXHz9fzWFbMAPFfjlpWQxGc64z9v+YZ7nXCbjDizl1pL6g8jwseXjt&#13;&#10;ODcYvP6pASC0MYeRi6+oSmHGE6WiBSxPgEAvZ70BvdBP2eOUm9EeOY00IPB8LhYaXbsx9zb96CfF&#13;&#10;XtQYALlAMSes6HA6WHSfsYTBgPCMd0wsapb5H1bc9+GsUXZA4HdsEXvOrZ6tzLH5pPJc9T9SXue9&#13;&#10;VVbQXLhHBEkQnCuhraSv5Z453s/w5M5EhTDX5rsG+DNv5geseclk51t/UjyDDgARIo0iiJIiCi60&#13;&#10;pTKFfZQbtCIhPP00dKJIfiiBri1y8ecyogXmNUS6SED53GzaGMAiS5S7k3+T7ua/oyyTvAUvU33K&#13;&#10;69PO0sLKEiIroO/FAX53oBelmat/o42XRn1WDWRSgXqZLAS4qDrIdyY/rdpDfkZxqPRKfUrdovCL&#13;&#10;mKIFykr9kmkXpLTVcmp6RdJnVf8jsdpwXVpGmtYd4yWRF9UryP6gW+1QagBlf413xFZqbPXK7Vep&#13;&#10;N6rgq3dS/BWcLyqe8LxDJbUl7WqF8keAeNMLQEVGGUgpJjBfG/0Xy/XhFdWVxwF8WHWICkSluOBS&#13;&#10;TlgdQdABXBQwSlOKAaSjSIeB6TMw/b035c2bN70zDEOVEldjAyuWxVUjxnISERUjBAthUU9MNARF&#13;&#10;ELPRmT/gc36/e+/v3nO/SafoqtYFEXn0P5t5Pt/SkkyO1Na4S2Qt3qNKETHKdgB/F/EqZkgNojYC&#13;&#10;p+CBaLjm3vYB8XqyK35C3E8Z8zoFf0nd+FFx9lqzoVXVjcodUBSxW+AEVZLlRCPUQk3LfwmN0z4k&#13;&#10;zgnjGHp8lPA/zOtekaITzPMflaC6IUowzOhXOAEBtU68CaC8DlfDA3pYm/Jmwc/Y0YkbQAYnaIMV&#13;&#10;HOE88LwKJXNkn1LblGUR71v+JHqBHyyo5Vr5MsFINZ//BIjKWyZIB3QJTMF/gdENi4FV4BJPAuAL&#13;&#10;7LevyzzEdZa6yY5yRfAUB+G+gHsIabwsOCvXn3dNMhffwE+WnFyfzzdJOB7P+WmSbLsy3WV3a3Yi&#13;&#10;Bzlr1HI2wrGqjFUFXKxSmhPNFSqkcY+5b+RHQwd4eHmoh4Q7gDpqmZxZsEUpHWG71AeyzrAhE1hp&#13;&#10;ZP9quJQNcSj6oLg4zlPtk9A9nPfabI8ojlDt+DkYSXV/ZRTpJha+5QZrKautiVcxyf6s0T1rmI1a&#13;&#10;pmI7OJh6QshDjrP5g/s0m6sV2pVhvnb+wD/gc3X6r1V1UN0fneaKXFZmuz4rmzXQMh8bwY5qJoVQ&#13;&#10;2BE2jbuadVK7ya7UIQph0SvhcvmR0mv0IblvBak0Ce2rGslgocwa3JfrUAIpZu0F9CX5rBtW8YGc&#13;&#10;9FHxh1SZ6EbCESha1l1zivaLLJTUVFKHfE8pTz+HqGifb9EjIF2/NhZ5xNC7DqMp9OlP51WgLEac&#13;&#10;6dmgr7Sb0UV9KY1njhRz4ana2bRH8HnW0pgHcC9rFncCfsuWu7ZJJ1m/2TtUZMAe3GeCWclVnpXS&#13;&#10;J+Hxg4sQSTj/QBpG4irwiwmUOAskuBBJuOCQK0EyKCiyK3mqOE+s5s+LV4m7yJdFj8QNe9Wi/WLa&#13;&#10;V9UiQJwSfUAEiUPXjIp04mWuWaIPomd2hdaInJUZ/EjhA8UQ+W/CZkVg4WVhsTxvp1a4CbVGzQtD&#13;&#10;0MVrMoX/lP3o6ioUIF12JeuFpkzLeXzolhFLSoK0+jOFrlC6blfqKBSk/TyKAHlpQlZPg+OaaJcX&#13;&#10;ULiiwaG+gHyb7nEnwTlbIrEHPGMt2cMH6Zby1BRwh/n45iFwo6l3NQz8z5TqchPEKRwThfSBoq5e&#13;&#10;Lgss7ThM3AC6t2/e/Qa40NKbch+QNx3ezAHItser1wAu1kAXFVCicLwAwgTjuyIC86HBWOpTSdQz&#13;&#10;y/fnntNJq5y392uvVEdt9NfWElf539HlkVZi03U2ksdHBd6EAP2zqgPMYF1P9b6K41obUZTrrekm&#13;&#10;J2yPVI9SJiJOqSHadn+dBkd7jCWp39BefVSiMfCodpg6yIjWXKUHlv+svsAoz0lX3WbqEtUq19qu&#13;&#10;iPXKg3Wof6QqsO4WlqtsZ62zdwhcV79kP6cnqn7lfFM2pnzHzcmWKd25rxOGFUU8ILxL/oY36feT&#13;&#10;YgfvJRaUm/gX7UrwXJUqXETjKQuEiWXeCrKwMqtHrhOSEjLRm0JqeCRaLeT6taIaYQVWIxsQHnOo&#13;&#10;LxSzaCL1rMJLNldaLA+WybOWovHITPw5GYgww35H3iIBfjTkHRKDNSJb4BG74kvlf+g01Gi5j/b7&#13;&#10;knEUp7mRyZXh1f+O90aIquNhpdIxVbhfkLRLpcSq4SmE4lAL5cENP1HOojmW3pIi2e563K5pJNcE&#13;&#10;xjVJpcYw/F14xvCdbx/crL+PVUomELJd8TpRU3saJUvW33qz+AXS1zywC5Z+beuMi4QvN67Go/Aa&#13;&#10;62lfieSYeQoLSTwQR65kHmt+sPd41Wvb25L43TGNpWUnd6Y3vK+Y27LE8pDgHPzUAlW3ea23yqqv&#13;&#10;/ZWkXImf9lCUynjb5FapqapuTCLQC042dNbEpj6xBBJnYk6bX5ClwcfMNMohL7xlJaUes8HQTztt&#13;&#10;r8XIaHSnxFd2NpCougK3+pu0W6nbzGn0uZiNpuXMxcF5Rph5w8vTNMqUYep0DFaEXdHNDWF14xWD&#13;&#10;9Q2sI/nrzM7sqhStUc9ZEW0zFHIOBE3oL3EXe44ZfuQcwXRqyPxEu6IN1zcDhoqVZhfgaR7TCIO+&#13;&#10;ybcNi8GE6BW6H8DqILYuDAQ9W/RuYDTmiuobyHFTaOHmQumectB4X7o1d9SQDM8lx+huwB1RiBaF&#13;&#10;84Lwmn54kydHWwnXYB4rcWKrXVEPmzLUuLJpwz1VR26Ofrvy56QT2otKzyishqPgrP1B3arI9GSr&#13;&#10;xxULnRbIH4kdE0WNN6rNS8p6DStN/8pdoeMbnZKImiF97+YLapZuaC1D1aZf6OmtuqbZ5+SDDor7&#13;&#10;7Yrym2Gm2a2sRA/ZZnLOau82liQt0wQ09G6uVfVaBtdGKa9acB7vldd1eCccukD8nV1Vle/PL+zZ&#13;&#10;s6Lbv9gz7VVnYGlV7KF9heXasN/bF1XWBEy2u1epls51nK/y+Svr1VPv2FXlie5bFbjd+zt1la/T&#13;&#10;zPuohJ5YShtQkxd2p+VP4sWAqZZ7JJVLRtsscR6DUc/V3nKodZ3PSOzdLvv6yH1p3m31lNfbZlqa&#13;&#10;aH5houbldJ+A202X6BYXqIVCx2IwKoDbaVcVrR3OzEMF5LantYKvalqu123Zxm4arJsOW25LZmkD&#13;&#10;DI1jrCsuuiZvVi4Go/QAJhzKrZ3Ge5X/pDWbX7BzrDmGf2TruG0b/xf8SetBAS4gzRoqCHPRNToJ&#13;&#10;gjEY+aCoxa7KDW0h4rx8ZouXuGwn2zYjTt4KWqfEPvj/81zfb02faxjAQwVaOOApKhEHoAIBtYBi&#13;&#10;AEVFQKWnGCgywszON3uTScgiCSQhrIQwAmGFPSt2AFWpWsWBYC14tEW9oIpKVRzHugoWD+of8Pnl&#13;&#10;fq7rfu83uTxO9nqDj6lR9tLJVO4hdwGB8r798BvFQiz++UMpa6rd8kWHvCsf570M9yufzCMEvjYF&#13;&#10;5S33nCmj5x1w6irjqp1BIPXoB4WZqEEWb4WPmGOKqmN+rVxfeGLvNdO8/vfAnrIDer5ngVGq73XS&#13;&#10;Gn3eta5640dlqr5Yfgk+VNVT7h1zpoJWNrf3uMnP2BXYaYwxEj2PGDJK55yGSh9o6kAgVc0HleZ1&#13;&#10;pDsdH7e2NyGzMArfvQbZEVzT6Yau9f2i/Q+sl6uxE4MlLTvY/j0uHQTS3GXPL6lU1jdEjCR2sHsa&#13;&#10;ty7Kq5OCHwiWtQcQwnzDWo8T0a6zbWNE1rIrLUOkxXWdX8/ve68+6zGQSLExXf8il0RebtdSvg3e&#13;&#10;2bqTOurr1txFM4MdW7JoOba7rM/owsUMidk3llRKT1crMwx2qwPCnI9MaW1jDUDvNiez6ZBb1mPs&#13;&#10;B2DHpjh2p62qIZPz92IakVLde5XQMc9fD9O15fJ1kbbNb/mzUJ21RbADMtjwXEAHOzQiBJttT9XZ&#13;&#10;C6cW0wj/kAb8bXu3xAsW37pFEhMx0WSRxEGRjaGSfRBDPVeyA7yuvkICtn1bMyddXFBK5Ec12Fav&#13;&#10;8odtblmhAkcMWHnKYWhkwydKGoRbB1V+CXav81fm24VXb8xdvFdu90elbr1SsB+2sjlINx/R0ajU&#13;&#10;EaFBdQvaMQiidqP2guvbWhdtiF1sVady8R3PBX9U2FaoQQpzaso2bIpobRgsTYYG1HmVNEGIlsCS&#13;&#10;KjCk5q/C23aUSpayHQRSyD+o7yCYxLQ+6wLuF8QyQwghEB0qyyOxcTDqTUodITrFj9ZD9oncwsBS&#13;&#10;x3z/ZPxGv2E/wLUyzhzdghjFYxrZaDOhq2QcF0KakR4CeqifUwZJznQ/uAclghkQEUz9m23v60Zb&#13;&#10;wUHa43jBWZFH4tKPMG3qOxBHWTHFsWglW59zFQfhjJIZQBfXOekNcYG3f184+Uc+HHKYDAgc7Vfz&#13;&#10;vhNu6uWm3BEpam9kgEWThXqkQ/YucRr6SnYFaRVOJrZJHAdmxdTwOGKb+GefCsIN8Z92E3zvHHP3&#13;&#10;iWSh8qklOnVUydPbZvyR+5foJvJMrogwjdHnfpZwDu+i6N3LBy4oUr2f4lUKFzsLXymndyUk8osI&#13;&#10;1S/g9wvddCPpqwp+EvYjnHUUYBR1W+t3+C6WpXHccwLvk7/GG4vl5VnsGPxflS2d/ofHKifMs8mp&#13;&#10;5d9rL6eWlikFFzIqDWn4OaS8JOmwN2ZVkXrPZmx/oZPXY/Q5faNdtACsLO2Ij1dZQ8weSevq92sd&#13;&#10;U9ItoQKndLx5Nz4UkVQhjxeinpg8dtdgdEa4VxGKVvrADiKAKcXtJ7+u7OZVGRKh7fUaIZzWPMAX&#13;&#10;pbEaXuK+yUTWVsXbIl9Xn9nth5aZ7bw2IQ+We9g5CwRKSttq0u9pX1XiKO2ZvfljNCpqhu/D8MQ+&#13;&#10;xgHMC8Dk1zI2itQatonTS92y4R7nCW3EBiYZYzxrUQAanKACSmwGbucdJ5tJ23n+VD4Fh5XTo2iS&#13;&#10;uKOMJwzZLi4rnHVwQwbrEzbMJkBqkzXcdBOroReZZPjrzOXqUMIbljCrn/SWPY7ZSZnLgsSW0/q5&#13;&#10;5J0K+jwvx9NCD+C9slkl9RcCVijqvwKNcQIbL9ymLMeXCYc5KEK/6DBqgXRJNAnTUzqycaGd1Jns&#13;&#10;MY/XFEv2FGhempRDaGhDyBQSAxq9RoHI9cfmKCCsBXy/fBp5jzAlbzpUQRqXC0LuUZbJD3lQSVy5&#13;&#10;O2hWypON1+MySgrEpVuRUbpyhQO6X2tg3sc5aJSIGSAiPzfmPDE4zxqyn5Sqfun+iNCp/g10XVoq&#13;&#10;N9ah0l6ZuCVBmceMI/K1qPDSN0x7THWJN8IFN13EjFkJTOqfBQ8R7hRMuRcDOwr0oBFpm1xXa0n9&#13;&#10;sQ5TnJWhqXkhS0M6mzMYMWhaxVBmOrbfhPmKhB8wkoNDgT5DqHsY3rYkBHRSOijPrXVPudYeUjSb&#13;&#10;3tziJD2N8GpspfehxHVxGZcxP9ek/uc57pT5U+hpfGPlnfUXcc5GIahfel6eUx3C6kt9oZ9gj2Si&#13;&#10;JUTOE1QJ7Rh3HVafPsU7AOC/PMknklYGPRWQKOg1SMElavq7BuC4V03R87GFBVbGI+DfOdtZkUQy&#13;&#10;1crWkxvS7nB+oZ6InuF+Sh8M2sl9zkS7XeGeZ06+U/xzlWpKA22Dbh8tgj4sdqEfZyZT1EwI62zq&#13;&#10;I5aS4xftxj6fxd1exWnm5rjhOBCu8Z3Knq6wJdnxqjQnyRf5UpGSShREk8NoDwSvUk4waELrQTDz&#13;&#10;lChy2zBLK/ph9QXmA5H+nZKyTfXAWdnyfCKxRbZHuIOMlEUTX1JeyXbBz9I0si8O7KI/lPltW8uo&#13;&#10;lXmsTmDYSx8vNVuZGDerMeTBgFsaRwGE2JIPJ7wgJ+bpk69SHqpH9stoceqtgRraXdUQ+D6No/pp&#13;&#10;SRmLsVjDCjWAJ5Rc40cTQooJhI3Eh4XTyc5kg14SdZXyvwJ4oCuVousCW6he2uElZbiJCajWqvpw&#13;&#10;u6saeEXA8goewCCcNoUlIUl0496oQPKV0r4AIyWg1AcMp7gWvt8bBgI6tumZKgCLaCRy3+A316nw&#13;&#10;14GrNTWJ14jZ5tWRJ0nXKxMDNpHdKtCud8iwotElVZQjvJt6ROErSsh04PwgmkL5YReyVdiVCTbi&#13;&#10;7fjxfRbxHBG5dU/OGXLG5zel8WT0/+/lUJjAm8IM/kN1fUZFdeZhADejUgQZVs0CIktTkaqCglSR&#13;&#10;otIZCDIwDEUYhunlTp97p/demBkGEMQabGsD7OvGlSR2V42aKKgsokY3lo1iDMuiw54Tv9xPz++8&#13;&#10;73n/9773PCJflrMpk9bJLmvuaJjgwFtuIII5V/E/Z9zn2og3orp5G8iZviq+nPT207yCdUFAIL5P&#13;&#10;cJrhSeRS+YwRclD9KPMkZVtpPMtIm5exkI2mo6O82C+AXN90ri/94kcF9WluUa3AYYhA+5pxlhJJ&#13;&#10;72Hur3sC6FnKkhIGj12QjmWWsD9EGpinOTjfmazn7Ol5qa1kAngALKU4oT+Tvai9UGXtMdpOiFeM&#13;&#10;pndB7WkaAIJOLLsPDELn4D3MJVCXS6nUxB3yfv4G0oicR/IhT8q90d9SPWWSIiHNXTqZOkL7Sepc&#13;&#10;hqJNSjHwaqBH8ptLKQ8TYgwneEwiVz9EXEfq1J1Dw8h7tebCQcpBDT91I1Wg3hXxG5WqxsHj6FVK&#13;&#10;6rTyxsMcx7mXCUh7DsFGBFvFNWiS2tJbGE42mOEpeygo49sIESXC+Bw+g1aqWeJSCgdu8dYj3BK8&#13;&#10;sOsoYQ6hqxOBukbscQ4V7CZtcfwzJZdcZz8Q8SXZ04bx2U01q5+4lPi2WItEM5FiJMqBHRRX1/Yg&#13;&#10;n4uhBvbGv4uPNQUmzZRENNPCrkuDsOMeY7Id2OGPiguILgr66x8xWgQXGuuabwpeYPqQfsK/YMc2&#13;&#10;egnrca8TqcILhONhWJGM+L3HsPgpsf3TvNyEJ8C5ODSQDG4iRGIugw7incoA8B65eUM8FEu5s/oM&#13;&#10;ZKfND30s8Kf1e5wXKmgdrh0K2ri7aBfoPry59HdNdl4LY/amON5Jxrv1KH4I88ZqP76SpQpl8G+y&#13;&#10;rnkchqhsL5eCRGw1r4D6nuPFu9eo43D5eRUxnB/5ztyj3LX8h6u03F4wMDSAexYM8djD7wHtLgUa&#13;&#10;mbclQ9QYFkEyvPky66Fk/1d17PWSmpxR9j6Jb8JrDkw8HNLNHhHf8pDygsU1LsW/yKBp8ZRmpq9m&#13;&#10;aLM3U63xLd/JfKVelrOKhVShE2pYW5V3Q/JZqSq4B51zR14xrVYCZdaX5CvAB8uDBoABmIXl8xm3&#13;&#10;TLOytzOTDZfiLzJ5hujge4wHhrkejewr8r0uxTtD53SC5Eogon2i/g3Q4fQtswKvHT7Zqxl5NnE8&#13;&#10;g8GzzQsWA/2WHzxi2HPkCpdiFmsGKn/EidQfql/WHFaD6KHiHeqI+o61q1T/bQyMfaPOx0QGCDXv&#13;&#10;MW+++FWzAOv/UYF1DKQqsG6s5YjSubkc9UQZ19RVNK6423w+o1ext+V4rEHxCF8QUKJagT8Ji1ES&#13;&#10;CZ/eeaEUwMvN2DHsPnkG7gjKS/aU0FwULushvk8fl3HITbHush4KFDBD7qRshRXL59MSXTukU6Vr&#13;&#10;KcPNPVIPWkDVW8m39DWF+RIdkJG+SkJlhMeQJAbGBf9OaSLjMAwtncO67FI0SJzFfoA5Lg7imKt8&#13;&#10;RM+4YQVo0QC3Lc0psnJ/j34i6uVl+W8UTfLmw8jiHP703UvdJTQJXzf9IhSKwpFlwgpRRH6fMFTk&#13;&#10;neYuGBe+jD4ieCoc9U8QvBE+gemFp4XjLkV5K0hWeTU1CFKUg5VXBXOV6fnR0AVFayod6lB4RUdC&#13;&#10;kPym3zsoShEEswtY4um1KDhoqWlx421ouZFemQvNMGDz9oB9+rSUX0FQVx+1A0To0vxM/KNaFKwb&#13;&#10;wosHXYo8AZa3FTTiwXpH1qYbYIztb3mp/B9aw1IcfL11XhSKn2eZ9EPwmEYjzARuFZ9yKdzMVmHl&#13;&#10;HPQ168aqd4gDloqa8zkIs61u82queUnDwcV087bGCnhJq64xYqpJeeI+fZWCmy1BlvDar9HB5gX1&#13;&#10;EwhPU2jjmuxLRgSmeLWf4RI2eHGGcVELCo4zk7BT81WEkZtca2ERxv7mpJrMqcxEaal+DLc/e5E+&#13;&#10;kJC+Sq8zE23hj3TfkMjwWoOE+HSq3dQCu12qWaCnkU6hanVd5MmSzdrvqVFZGO1sWlrCc42IHhJO&#13;&#10;0bTRt8CTtFfpPlON4xSn3aUwf9VCzMJqu+YU68viDvUr1jfrutRx7NKEZlU3+7vwmapt7Am4t7qc&#13;&#10;3TrVOIrB6b9e0zv1I/Bl1b/VK6CC4hkqLMRf56nshvTxQ8pZkDPsruIStB3upZwH9U3lA//fU5qq&#13;&#10;VSqZtqpM+VjGLmpRhsiWZ7IUX0mvxVfLD0o1YSI5UqqGJ8hDpRtcedezcUgp0uVWzVX8oh0tWq4I&#13;&#10;1i7OXCuP0aTGL5dh1QfDEmVumi98RqVbla8/U6DiUGsAcr8i1AoWXpQXWcrXPpSVmN1WjkgBEzkM&#13;&#10;JnlhivL5SYLWeP1R1TzoelUxXJa1pQrZvf5spwcqN/l9+wf0sWh1O1R3ZmFex+X6Y26yzvyGWVMN&#13;&#10;cTspb1q5dd5HByH2dVTVVaxPcv6ngZtsazvbSI9GtC3AeC8sdf4Jc9RtuO0+ZmTq5H3pK10KVdcu&#13;&#10;b8ou/dUZiPk9t9txGrstebZdhlsa9cx2Hr9p4VK7Et/n7mfrxP9rKu9gL3Cp6v62TEJ16Rr7GLEr&#13;&#10;57rNQbqyBt/aQB6Jwlu7KYcC7rcmUK64x1kOUcM/5vmYaeVtL6SLSyy2WQAqZ4V1gLEoadACMgai&#13;&#10;YOa9zNiAVssiZqj7SlMUc+jTPRPnUlVA6wD3uxI3K8TLzj5kiePZkhCmp7xzkW2mWbzhAJoplnfJ&#13;&#10;PVU/zr/+xzNEvrQSxPOL7ZYMcWp2oemZODzxhdEheh4ZZ9gpuhIQYugV/exeqlskevCZUllqVPXF&#13;&#10;y80pqtSsMeNj5T8STQaFMnHZPb1A6eY/oAeUG9yjNdtldz9TSWaDcbTY00Q3/o/K+gxr8lzjAB5M&#13;&#10;jzI0FRBBPBVEEDFgFQcgKFRAQAgrkL2TN3u92QQCZLBJ2IEICTMqOIrlEpzVOkAtBwftEW2p4nG0&#13;&#10;Ku7K5ThyDuAH/f78Pjz3dd3//92541yVh2lki8hYbfxtzd1KtPGs19tKx8r2BZKyrCKnz1X6nh5q&#13;&#10;FmInbV8T6nokYu8i7LZ1T+z38BzfYvtNwhSscV8n0RECaXOk5M28Bz9NIwAdIOLfbXBfPX5t/Pk9&#13;&#10;w8SwraftK8ih64o6f6JM+eI7BTQ4bMj+A20BBGLlAx4z7+Wfki1t2x4k9Vl8SJeZbtr6XcdjwGud&#13;&#10;a3s+M8fXvX0BCwW71jHBcoZAdv/BeTp7rUXNqdShLhf23rjODiznj4iutn6eQ0h7axIf4nPGdppf&#13;&#10;Axtsi+avgUCalCL4bPtPf1LJHS4iMA7exhOnRmy0XQBdQ+DWFLDLp7LFDr6BnbHeBE2QzWaI/Itp&#13;&#10;IG60cRWU2Mu2UcXz8HvWNcrs4MfNNmWND2b3DWULbKy5W0mCgHW31FlfKGmruyY7tsCq13SE72++&#13;&#10;oukNHtgdprH5rLYQNZWwa5b7/9/93lqn/JEvlL8NasDG7mqRGsBw7e5+Q2iwxeKov+3j3OSmvwfr&#13;&#10;aVLqcyFHqi2FuZ+rlBfWoIqq2DXN9RXF4QzL1QrH4OKmxeUmH3fzq/LvYTcbV5TGQcarWIXmz1X3&#13;&#10;CO4RsttykDiEzit9RSnGb1am04NJw4x9wHFabPoE2wNoiDzLGWd3rgrgiLl/QR/msPg/7z2L6iT5&#13;&#10;Ni3B3qF8LCkhPKUPKhaRx5gqeiGtlbM47d+AH8+4dZT5UHDVDwDGRHzoxZwWkGX/PXOYbTQnoLK5&#13;&#10;0qL32L38FFkDYVD4T1oo+YTodmo/jQRWR9xneEk9Vh6mHZYtgx7Muaygdb5NQ0rG69VIX+ktQxSq&#13;&#10;XfaL1Af7Qn6RMkFcojiBsJCvKvdFOFDzVKqVzpSvVG+hDTkv1X93hKbEaL6pvZOeqInT/Yj8oGGD&#13;&#10;36MFmmLyeVyfpifFRizVjIVvJa/Md/BVEy/lfwPVqpfk327rTeoqwdZUIMaLe7U1GceKpsXW7NSi&#13;&#10;VNI5TLehO3kMX2ZYEdZEXKTv83XAv9a3QcXq9Tp4qyIBrCmvViWPVi8qtKVdMZWIziMLjM7EKdSL&#13;&#10;ip7kQOxYuSLMGx9TVuXThZOXmaE0daIuyWaIP9DcVdW5a50lpeBOarT5ucg7Y7p+PxGdXVDbusuE&#13;&#10;4Vff3tKMPVbV65ONjTH9CkWpCbod1rtxZHtx1deJzzuSCrIRTq0ewub0kZalhMdZSItk12Z0dGPi&#13;&#10;lhgMx+y74iMmrnYailDzdFHWEtpqZKGpiwGgMflvmA34+cKt7AFSKYHKvUB9kJTB7wY8N/UJ57Mm&#13;&#10;l98Q6Dizd6/gefN50mKizEiiHKYwNLfogfTNgh1APvAAb2ANsJWJtZx+7r1NnjyowGE5i4sQ+s4o&#13;&#10;yehuFxyOha2wEWM5zLw08t88Am+Yli+IwkUx7oqcEpTM9+KTG+HsEMk67+OsGsmVGaXUN2Wi/guu&#13;&#10;LnuK85OQ1YeIUGkJV0Xul1mxjrR4+d6dcgao6AqlAkVKhTcciFT2z+a22Xw06x/qJ6VyNDGXnJOE&#13;&#10;4+ae4qwgbs9zxswjP8pDxZtoa/K6NhykL8+7v6yXHpc3mx4Fbg2MDJ3hSElUtoOBoYJjNujfsT3w&#13;&#10;AXodeiHxP3q3uF8p/rpjG7wpr3XaZYlUu659blPqM9LYJmlxNHK+kayMRaVVwlnRWFz5S9QOArzs&#13;&#10;lzg4SVj6YH03eUlpptcHCqL0U+vVaRFHm7yLcjME5jhFadaF+iRmDfq32sxsK26gui62kvCuKmR9&#13;&#10;MFFlyvM6Ro6onJxTta9TlO2Nhsn0sNav5FPIupY45gLUfoslOwBb2pgUG4wfbDB+e4ngXv/eC0ti&#13;&#10;VivmVA2GcwBJ09t4KehvZa/4z3HDwHJhNSksa7F4FVX13QGwiVEYIpfYWU7u16SDrKHZ3L5XdRk4&#13;&#10;R/hRh2SdIQ9I+znttDIGlCcCwpDLBIGsMzFjwkNc7+AhUS1/njtV/JCfOaMUDaZk2lqmb+E4Q8JO&#13;&#10;klQxK7lo2p9sLT82M4iLEnrGLOU9Fl0IjuDbQQ93NyER/Ho2t/sqB0h/ioQFSCpbfEP8kb5fEkBt&#13;&#10;BwalmPSPrHMyVfRyDl1eCAc5jxXxbrX8BMXC2fswoSKesFB1VPOSdCSHIzpI9c35QKHQsWp5+mKA&#13;&#10;r36wPYHlmZux9iqLnWt128RV54rmplHuim3TOeZdJ3B1C4QdpJfa22SAulPblhZIZ2kZ26yAizZy&#13;&#10;LQLw1wa7PmBPaSPnVNkytKUiLfchTlNuE1wgepWdJJnJBaUXUxnUQyWTUe/oySU7gv6iBxZPu/ax&#13;&#10;eotj51QpIftNvS53A2ayLlDgim+oMRGfkOZVPUKcpmwx5UbhqSNGMEhEFRqTXHXMnnLanCq5mXXc&#13;&#10;alH3oE81t/J1OJYFRSQRrjc6IuLJ0Ialke8oVXWjQU7kZ3VsV3/gWUXjnCpaD9YiY1RciRn1imuX&#13;&#10;9uFUeLtsjHgpmSSfojyMaFTC6CcCLMq3wA2X4+rzzHmzPXtWPyS4ToApw0TryVCOVmygjuDs4L8Y&#13;&#10;0l066XzmZPiEzI/jH+Aiu8jtdzEqp7g9MypnQifmEhnj8ut8B5YnGyPQc0KxRuFTXlBSkziGPx2+&#13;&#10;CiQJbf468KToBxdArhOVz/ZsoRbG2ijolYk5C0VhLAi3X9yOaeDHgC8TTwkOSf3CNMJhGdzfUzgh&#13;&#10;+9klVUqS9c39q+A4Q6IolCYypUo68Dt7u8oPTeGMq35KuMLD5WRt6eKrckZXCfgRag8XZ7BZ/T+q&#13;&#10;6zuuqXONAzjSgIDSGrSKgFo2XEYUcYBEHCyBssNICAlZJ3uPk83JHiRhE0BR3N5r1V6997rQtorV&#13;&#10;ch31qmil0iJqxX0riG3BasIf9N/zeb6fc877vp/n+b3TmU21g7BEXcVfQ0pRd5IGKcHqL8q5wDX1&#13;&#10;rqzXtDK1c7U3Had2hr2hfafe5TfEDVR/61bK0/gYUxSvhoA2fkf6hJRvTEYdovgbDFlIwKl/sopL&#13;&#10;bdZrwnYDu/UWv372Vd30Liv9ahobHnCP4m84xokkwjX7KdRcUouNkbmdsrS+KPkG4GfdE5ZIvm19&#13;&#10;7HeUNWqcTikKK7aio4mbhNvv/Ixwt3ZPW26Zjkhqqc2MJT1oupUMks80BYdeIhEai/0YbJJxOmmD&#13;&#10;k9LnJVMsmIxQ7sD7yz2qxosH5EewsZuyFVT8suXvlBsJh0KGVUxSOExX95jk6hvSzyRHxXhMDmNM&#13;&#10;ElODwH0s+T/+RdE78DhRv7FFqiQ/XC6UZQOjISa5F/UVrEsVS/vnB6X4SqwU+BPb6UeEi8g3sH+I&#13;&#10;fIFfC/8QjdKebDghPss4juiTKFmrQuZJ+lm3YFvlfewTri76QpTB9WIM0QS8VJay+iS/kD1VOE+Q&#13;&#10;ycWnDwsTeZ2IUOEQvy14r/Akfxi2XfqlMMb9X8L5rArhGmoe+4goFbOTc0+8pMCL+0h8Lz2Nd0tS&#13;&#10;n9jBl4MBwZW852AY7AtwsXT6bAg+ZgQqugEO06Gcj/6BdVWJ/jyJPaxUradzrii3JnpwS5S9QT9z&#13;&#10;TMpvYE4wTaVxK34qbaXuLaWHfkY3gl7I9NM15oOsSF0Y8iR7nvZ8Apst0rYHOVkm7T1YJ7hWo3Ur&#13;&#10;XhOwz5ZF8aBtrv+yCqS3WS/njTCOWK4gY5jNFu/4QeaQ+WRQHGPc/F9YB5iqDZlWn1J4rTayjhrU&#13;&#10;Yq98Q+M2h+WR6drG7rReRmVDXbyFoW/ALb5GP2Y3wZigUTPpVsw+zZ0Sea1Gcxn1CJWjeV0Vn92v&#13;&#10;TalGrr2l7cHNir6jA2vjA14bTtW2vr9JpZIPufbrI0abWocuwDeov8aGllHqZuOuZc+rQxFK126u&#13;&#10;O0FqiBZCDEpGwIDmdwru/W3Ul+7qNurVdJ2ilBCO4yj6STWlYmUSRZGVqGygstdYlRP06KhRlYUB&#13;&#10;BLSozYz0D/UcmfsLaSwphTZRUyCDMXpKimV6VkJmnuwN27n6rJzKuRKVL7/L7QlIUTi4OR/qhVNu&#13;&#10;RSWKb/L+hy2TNPDHirFgpGAsoxjcKfx+dbh0jsgWeVGKF38EH5NOiLpd53bYrQCBcIe0r5orAmWE&#13;&#10;IpN4qezm5k7xNnnkKrX4nZwUqZQskzfBByQn5HjXXJjO55RD/IvQUUy/oBe6WzguZEB9m+cI70P1&#13;&#10;yY9FKRAx4o0IAZHgB0Q/QOaZuZcSwNti7sQk8z83owoJglmm3k0agdDklQwIThmtEXyB2dgFzxPS&#13;&#10;DV/PVGQnd2GjAX2GF9MwWvCE95Pj7qb5/Dz70eQ5fJXdMwLBD7WvhsMF6ZaXMxV+bz2n2Fk+2/qs&#13;&#10;bDBXYj1QMYncam1FjyCCrANY8lIfW2zNb751djou9kM9jeb6Oy7OYS6pnELFmeGYU1v+brpXg0ob&#13;&#10;M53Hn07sMT0nXFhyyfyWOOG727Kf6DpL7Fj3u2q2GzbiiWUJhhUEZ86AYRHpcBrCAKO0JXoZIqix&#13;&#10;SwiGMeqk7y5jMfXJh3oBya2wR7RU4FJpklZCk2Xf1PIY/usALZ0pS0BpzaytIfd1EexAX4MOYLsm&#13;&#10;Mohxq+oLdb9wkCUFUACXl/UaCuHpU63Qp3xO/FdQtCAhBIDsAqJvLXRf4JoLioNuhXmt+lZ8vtik&#13;&#10;9pPos5DqZWBIyo/qRaA9Ply9ABwOiVTHgK980epj0o6Za4hJU7xUIYsGlIWqpswOJUd1LCVbSVL9&#13;&#10;J67r/ZOTwd8rI1TnfW3K6+qVMxX6oFyq7y8Syt/qr2RmKYL1YIq3/JVuMo4j/7fuXLBNjtYH+5Yo&#13;&#10;qrVDf1HrZLk2ZpGXbMAWl3FH9q6etXaf7LK1KS5aJrLmBBOkd6xJvvnyvxm2zFRle9oGi5C59a2v&#13;&#10;SlHp5tbC8tyVUa2elb9FXG2VYBYGvHCWYPbP0rTswdpc6XqBW5V2N09WpG853ZxR9dP6vqZ91dgk&#13;&#10;U1NGTVcE0GTCFwbcbnmE75h1o9GP4DoVvAm3KulvnFuTnjPYIMUD6/0cTwmsFbcdRlJK+IjjMNkY&#13;&#10;0NW4m2z39Lb1A4ArrY1MKw/7JvKGHG/bRcorZIwtjwqtQNQ/pv0cXmabRb8WkGtvpm/zXGZ5ydzt&#13;&#10;StfT86s4xXqRicrOsNJYbWkMyxv2v5YLLQ5Od9h9i4WLhE9Zz3AeeiaYQD7a1We83apIY/6HoC6r&#13;&#10;wwwIq9ddN02K/BGjpnqRI4xmoooG4MPmZSKTZ6YBBebOXMPCYeOw7EDWXONxecK6SmOZXISoM9yU&#13;&#10;t4fBDM3yvfD9hgdyqydXp1FW/EXhDUTofKbJUAK9TL2tH4cGEHP1XGhfaJceDu2FI/SB0DnPWi0c&#13;&#10;Es1UBRP6ZPPKTLQ+y7wh9YTuV1MvYp5urWlB6DOt1hQEH9EuMUZ4DkDHoKczVU7lTl4Bbv1QT1rx&#13;&#10;pmTaDqB0PKZqR0x5weJzPYKKsz67dgVXvk8mjS0415pzp7todvb2h2VTyInupxWSlWB3UFVftGPb&#13;&#10;YczpxZndPdW3ffZtF2CrPDzsgySVK60Vu1VW1zZ/zDZk8tYE7MGkb7o4OHvU3c63tRGB57p6a0d9&#13;&#10;2ruuEIo8POo301z10gPTanZnGiE1TdfBIQ6uGHeeJpdHbXBmU6yB2c5ngLdPnTMfeD8XzPfYCnda&#13;&#10;c6tMUvtx6i/rfmyfS49dUdNWydgQub/1OtNv0e9t+cw8H1HrJ8zDHh7GC39SXedBTVh5HMCNdQOi&#13;&#10;qAwIuhxeqIPIqaKAnOEM5CT3fd8h5CAHOUxIyMFhSDgEBKu1aKWlyqFyVHRELcUqFdDtZlldXXd1&#13;&#10;pK6KorKudVtiZ9r/32fevN+b9/u+nyLu99XIudrUIBlJBTf5lZ2Mf9hIlFK3FjeMSKdCBhqXSH/w&#13;&#10;dbujZL90GOsaDfcPKrXhsrI9ZaKBoEqOr3R/rWqOfOsGqL4J4bkjVK2+lc5J9S8TqKVXP/57BfrO&#13;&#10;naWvTxG7Xuufxie6YPq3kaP1dr0nJLterh/zRdY9N6h/Scnc39Z/VEbXMsu1lK31Ny2v4l7UJ1r6&#13;&#10;IludeAs7BOz8k8XmW1WLN+OWLKmU/lEdeVdyG3LbOYb1RYYblxE2Y+ASEnkngUnupK2nIMAXGWcZ&#13;&#10;AUlSFpNtiqAym7mvAFq9Ubi+/Ra0Cud7MAgZS5QYLOheykipLz6APkeSkEBsYOGXVB/u6z1GWovg&#13;&#10;0/BuWqJICajRsyQTbZ7CrxjptamQS6xB3TNEO3ezqBqdxdcSN+K+EI4U1BGrxY93t5FeSjzhq8hg&#13;&#10;aSSgTV+keNDyOHe/iFUtLOwTL2gTIdMSu3ADYlDqj/egMbKqfAMOKn++awxfVb477ADBowQCTuiT&#13;&#10;NDWH/LKSlGr79Tw/1T7NCFijmudfgDrVXbgfkSQNJa8dzatYsysEw6noC/PDTWl3AHr0kXp7Ezft&#13;&#10;lNFgE2ZPG0Xqw/k1RhJvtGjGWIR9BrtmTM99g7xrBCW6So4acaFfYqOMXwCG9EHGfzX6pTRXS63g&#13;&#10;zNUOu6onF2g/yQMUOmzT2FRIg21tLgnebdUmxiL2WDeFctHjVjfgst7XFO+e3wdszKhip11yK5UL&#13;&#10;2U/rr3BL81ucezCDRcN1d3JmoNO15xJGYetqQ0MTUKdrrgPGdO9Nu927klZ39FtGUucO+yilWdkt&#13;&#10;Vu6yvOXNRRgROKORmdMJwbv/meCAUNzwP78pmXA+B9zQzZv2NZgJI5D/VIHIdORGJZH6HpPM0TOq&#13;&#10;CXFoE2uB/A6Uxg2hO+NgvExWT3AXv5yDWuzbky4NuhXbar6NGyb8XB5DPEcBsw9Q6uhK1HF6Akud&#13;&#10;bWQKuODYQRaZfz4YyqEJPL8q2RlnG/whvbByKUrM/Iu8FTvIgbOWEiZ4p0sw5E7BXBaT+kK8JuYW&#13;&#10;raPUs7aH+Q/vJKVi1I0XNwhmjflwueikdB4FKMUw+rFIyRwyioCXqjMFpNOyRzGBZD/FurX76AMK&#13;&#10;+WLfVtaGFXytsBquFv+tXFvmhncrmXQaaqdqP2I3lqT2z2jED6und0rxQxpt0G3qI81iLhteVvfk&#13;&#10;FhhC9ZbCAQNEUgG5YpDROAiloRYORV00nEp/hQ03TEfPYy4dWB5ko7AO4LwvxWHPJtqO6Az5QJt/&#13;&#10;6aGiHKuYegQWUXUD1og0VIHScahpy73ow6hiy5UgNPkzy3+9yn4s43n9B21vzrizW/ygMP4gmAqA&#13;&#10;bKt9CfsE3lTzQ9p15Ez1QnQMMr/6WtAO8qzjsFfZPqQHtEVow0ArW4LFmPzqpnmKtcjdMAc9CvNz&#13;&#10;56ZVInJd4Tvuw7tdgYH3KPy6zI97hdN/gq6sGGX5IMNFPZxtmBDyYV4y/icIRhBLdqV+LvTQnm2f&#13;&#10;E7UwT61qKJtl8RZztt+6nbSADdUUUGsIKiGT/jP5HEnLQtCmivEcGXM05XteFKd8ezbPxmtcBSoN&#13;&#10;4H1YzFmepRTHoOWp+olExj1BDCWMzSSSaMe5V4v4jMeCT1JWsI6J/LcNstzi1lWBQpv46q+qoqZy&#13;&#10;GBXP5ytDsBphNq+JoBCvIASR40uHwBnUo2Xg5CA6Wtq/dYE2JrvgP8BXyyYW72uLKREulNkVXSWv&#13;&#10;5F3cLGyUYhA3TVhd3ltIIn2q7NhXTClSSbdyyWb1cn8DP0Gd4q3GgVnIJu1JuRF+XxfCSULl6yTY&#13;&#10;e1iM7myBFv9at7C3l1ivB0W+Jnyvd/gj+brf/tiG+2CIpV92ELrfomYTEeOW9dh1qLfmM/mXsJ1m&#13;&#10;/N71+G3mqMgTOJc5x38//5g58KMKzJ+v65ROFvvVjrK6YOdqejEq5Nvq9vzt6C7HQJIF6+eIjtyL&#13;&#10;uexg+G/lj9mSvEpfmbexmSstAJc0zrE2QAMaktAvEURXRd4QakV9SFICGuZEbLmHhjtZK+8L9tvP&#13;&#10;epWuiS+HBpYBhf6I/zGGROfRkyh6KQ5vzrkm+Tvp3S6nNJoWuGFa+hUj2WeX6hxzzWLOWiv6WL0Y&#13;&#10;V2k75zx+hm7mnSKvKMEJ9LS1oAeiTYwniZNiNpu3IUcM4/r5bFA84V5czNluTTgtlxotDmGcoH9H&#13;&#10;K2R5WFDkXo6Hczr7Ba+V9zBxDX9ccDNiiA8RvvHxV6wVdS7mLFLlJsVyp4RtFA9/hPKQniM8hEhl&#13;&#10;ysS47BB2UelsgpjDLsuNwLHvSgE+qxSB0pvecym34GxlagGFKJFeIJ+lLJc9hS+loRSArBhGVvmS&#13;&#10;+DZmavmd8AHGO2Ua8JECrbJ4leIlukSziZ+N42u+JZ0hRldAYQHk5opvMlFUh3ZzvA8NpzWHw2gO&#13;&#10;7TDwjkKme+JV8vdIl2mQR0NPmK4R7+N6TCegcGKiSZ5xlLzNBIsrJ18xFYWvpBhMduCPComJ/1Gl&#13;&#10;wUHVydzTJccdg8QkzBH7W0gffod9e4YPMdhmjb1L1NmywjpID21XgVMKtaXDq2R90DJ3GzcG8dT1&#13;&#10;GeEMar6+CBKHrTz4IL0FT6+bjK3GN9ZpwjKJR+rWAzsUUxaNV5XdksohD9hAWQPic5xafgONBt8q&#13;&#10;B+Lupt5QxpA27nikAlH+GtyhjqcFLzlp+Ddj8Ueq9khWi2bRM8zhUgE+EEuVzPyf7TIBaupa43hI&#13;&#10;IlqCIrIp+x52SIBE9n0NgkDYE7KQfQ8JWchKNgg0iFQoUF/dKCqoQ12ejqJtaa326VOeSnG3T1rR&#13;&#10;Z60PQeXpKA9unHk4fXfOvTP3zv8395zvO/M/34eLKngiRBH8ktY2skgTYWWiWgrENUv8CWUKdEU9&#13;&#10;SPcDuhUDt5exH/+aXMaSEbdXojgBDY75N7l/oTITg3n36G2hA/xdTLTLBYGKeRj0i9rECQOq3zFO&#13;&#10;POU4zY24QPuBsQH7kLGT+TrvPgvFPpuQyzZwt4T8m+PI07nguTzeQdCcmirsta6LNU0K4OUSTjXQ&#13;&#10;+IPlZ6gUwbPcv9HdGl0372PwRP4hXMb3ohkXD9ZPots2TuooqbeVYp6vh0i09ReJEunWshlyr3Qx&#13;&#10;Z56Ck3Wh/07dJ3eE36IOy2XORxgDcrrNBnWMYt5KMe7WYdQj+Gf4afV8mQfRR2OfgyK90MDQHg3h&#13;&#10;Gid4Hvm+JtpZSDujodkEqp00HxybEVQDMX2Lz647Y9pWKq+HmdyydxOmjWaUmbTGGBp8nEgyBjvb&#13;&#10;UrHGbJsY1Xvth91L/7IqsvNH3PlaUGfs1te4egsq278e+ak/ypeQ1sEKpteTOsxOo5TN5jkbB3W8&#13;&#10;9pSVokw322+prbnbfGrrQvFqRRtWlwFRUqruIcWqoto7fjvUWvxa+8va3XjZsp4K7CjF8YacpnHs&#13;&#10;g+oDku+qwUXvpKfrVqWHyQbxNxEX5TpiuZ9nM53saH9ceYicsqxn5QMuOk+aFe7H6avwjX8Q3DB/&#13;&#10;iDeQutKimxwapmLeND2iTvi2SGR0b3ulPIPuvqznV1pnSBzlTlKQlR78Ulpc4ajgc4ZXKlp4iPkg&#13;&#10;xrtRza7xmWw8xkmzj5FUc3yX9eJ/WCmCgYVjP66AcKBcQsEgl8kbS4ngdfDnomX8EsF/fDB8L2Eb&#13;&#10;7L1oQsgDfOaolaqX0HNFR7G2zE3iwfxzrJ1N4mQW+4LEP+oqRywZ9YGw70jeweaF/VIfwGeuWyl8&#13;&#10;H+UzhawcQ+tRzOV7MGKViUnXmAQlOSqW+VjZ4d3M9FIegk3xx1UpK+te3Ay5UI8sG6Rw9Rl5Kpqf&#13;&#10;fnVSFr1IdyxyhH5M1+71O+1fupOwdh5Op/iIIhO57b+XBZOH27/KXaTwzC8TL1N7zJGRGOrNtste&#13;&#10;B6jB5jBYDTfVNLySqp7T44qIxSP63pJ7WQYDtDwVbWcYqCSFjBm1NWC3ylZzLQ4qbJ2s27usZ8YD&#13;&#10;+XKvkmmKy5VbDJrJyvZMuZZYI0RFaGdxHiFOLV/XF7jO6mMJWVCLYQ0RiCF31vqvynxFbe2xIqzS&#13;&#10;B5+eoVD+RBiOT1URSFPwcjW4YbsrW/2WEg1t1/6VCuRXFGilKsKle0kvMQhZd8O79Ep5BfXXuGr5&#13;&#10;a/pAcFuzhvHI5XrzAjMaKlLdZfEBn/G1Ulh3cQIzrzC0qYx1Ja1CEs1BxZIlE1xO0EMpmlftkic1&#13;&#10;8OqhtQomfxrwmUYrVR4sjBCMFGQ18oVnUg0iSuMQco/YVkQPQotTRE9dVolbRdehZHlW04OVMSwr&#13;&#10;5Ulldvki/ozsYMoPgldyd8RLYa+cHbhH+IV8l/PexmC5FtolK1SIVlKlQxy4Rpz3nHtZcyqlmvda&#13;&#10;8zXiAN+ssQRS+WUas3OmIFEzCsXJ9mrhH1FBrDTTizw+x8b0JPkuN8MkQyRwrxjnAh25FOMd5/W8&#13;&#10;QeMpaKnshO7pSqrouWV34VQW0cIqRm2etOhLmRFnLYvYbO+KbYTKKnvt9nuVr5a60XZc3LKec9hK&#13;&#10;YT4zXyrdkbnZ/AjbgT7R7la1Nfx8u6bmnFd/R18dxz7B4lL381JfWUwEoiHstFKFRuObanqGpwlT&#13;&#10;+wQ1ZtqBTw6bMs0Rkjzvtt4gGmC/tn1JXDrB9VjqaaBaa7NSBRYdlpCX7qa7SCqJH9EHNISH2ehb&#13;&#10;KN94+hoQ1BFYm+EkdXxJOcy6D1RrH1aX/4V6lpacBtdso1+JG9e8Z6JDvbUlrCqPHu13rAVYUguR&#13;&#10;9W5ZKQBOLvU5K5V3WvGQW5S6RTnKE8S+V6H4jBChSiXwd3+rGhJwYE5qk6AVmFvFyhjmLsgRYnxK&#13;&#10;T3Nkk1csrvlS0374I8UqCcS9sXlG4mR3Q4mScAAPzPuIKpFMKDjJT2UQxQTyrGxMsQDHy54pQZve&#13;&#10;yAyKt3bcZr4SiLZGtpLKuS6+oxtLbpVk635B8qW+ul3wRGmCDuMeKGnU1dldWcqv7Uq99Zne35+T&#13;&#10;P4I+2ncY81vkvr4dxTf8hvtLS5M2yHciy8ohZf3nsEQQyHCUAPQ1grVWKg3dM1YCRWF7OktvRUT0&#13;&#10;9GPJvpje9EqaI69vT1U05JMel5o0EKjlCAWo5JtsrFRqRrdrhSw+sXtT1T/DvbtTa8E+id1TdbvX&#13;&#10;797xPc4HfK3ran0U4BgBgIuKrVQKv1NV9y5ua+cu/KuwjZ2ThIPe9G0U4mOHxa4pUhh42GLbAFTI&#13;&#10;PMABVNVWKnmgw5k8ECvuYFKCQ7M7DlPFXv2f+tMwDvst62l0cL/5PAPIlxi6MhpJl1pfMPHIobZW&#13;&#10;VktIV9tvbLaXrTmTPeuQZh5k/wweaoXwYoC5JX1EuRhDBaGIeeN7wXP4gkkqlHtaTN8Ij6+bMR0R&#13;&#10;msC9hvPicmBufSupRKXujNQOgddflSrhEgNVesQzyvC59MC6fYYCaTeYpwc3h/85X4lrtcNqeMxM&#13;&#10;yyt1CQAyIM3fHKY7pEZ4TOsuq23Wbdfh1FFgc0ubevHPFAi0uPi/m0sTI5c+gaCQpSbBBvTx9X/e&#13;&#10;lwZ4aQRCvVbdXs1cc8sOBTPaX1i76IBYX+/YseGk00MXmCvSrWqjfFOf+wmPa57PvYN8anxb/Y76&#13;&#10;3w5YDAoIzobTQkyh+8MuhD+OXBMVEp0fw0SYkUOx43H349+iN26OTyhN5CaZk79KGU+9n7aQ4ZgZ&#13;&#10;mpWZjctpyt2WdzD/vwAUCOv3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gzXiV9MiQMAcIu0socUS60tfn4sKun8&#13;&#10;hH6KxCZFKClEBznSdvyqeW+Od7958+bNPdNUUzPdd0n3IR2mRCmKSrKqJbuthN9PQnb/i+93/QUf&#13;&#10;Tjxp4tvC/QZf4OzOnUSKZ8dBG13NM3fQXtN82x48pH5d3gpiyoDkfeBTmRn3DttX9Pa8P7uPrvKZ&#13;&#10;5oD8Q04E9zwW/N4ZCC1Z9DQHiMj7s6MQILKMykKA2+mRyllwq3qWUwGWKWoioth7Je4+NuzPNOD4&#13;&#10;O+cdPv2/RlZX7fHRbayOClP9XtZEsWnpGsAq96xiBFBrh9nZ4IbUwHAF2KnIPwSzJSLIMYgjIc+8&#13;&#10;S2D5tRWOTLE8G+1uLWWdqjIq/sDKK90pfwlY5KWCQ0C1djJsEAxRP/H+i+0oPewwyXHl570NTXp/&#13;&#10;76vHg0njere2uaQ3TRNF71k7qqbkC1m1pRtASyAo1y3sALhc87v3VfAP+bgDn/2euvUmPqly+OTw&#13;&#10;n0mqXru275My9PKi1UnjTRdlO1lhlReBBODbIrfQVuCuTum9FCxT2Tu4sm8Iql8dJR9znB7hRDu7&#13;&#10;9WYG3saOLqCx5+zjUj9sCzseMERxtj60HZnhOHqLkETOS0cp8jNvwZQrwSbvPDT9p0BuzZcwBBvP&#13;&#10;D0Ub0BbJT6g58jSpH5Ej1ufSkLWw8KAUboNXOQzCYqjlDxa+XxbeH4cdEg83fUKvMrF5y5B2+oTo&#13;&#10;L8SFSkjsgrvIprPVcCSxyKsb3oh5O9jDhsjVyceYr2b+/m/omZS4RhbCqExziuAXskmmEo6RLEto&#13;&#10;gFcy7iEPoQ5BmNdqSEVesM+EBNjiF8GoIF/bdxnRZK9sWA73Z9RnB8HOqXIhD2pVKf5bDyXKGkK+&#13;&#10;hlxEFb/EQ2aCcPsNkAUOPF+AzFw/2GuOLC6pr+uGd+SfyLKDsrKsaQBySreM7+S9Upue8eLdkD0+&#13;&#10;MMErY3bY1fFaiHsTA0hs02zPHEzU+NdWQY3lY5nboI2F+YIMXns2FW/MQ9KPn87jHVP1HYjkHRUP&#13;&#10;2YXwYsiP4w+R7zpzegzgDTfHavRQQN1RnRev+doc1cs7W9gQd4lnkxV8ejPPMFVxYCHPULbT7gee&#13;&#10;LX9+fAHc9OBYtzP0sCuweg4ybEnRkryoOhPqXzzj8szYYe5Y/pJTNVx9+uf9Rdxehf/2Ee5H6tHo&#13;&#10;CskYWN75SjQDhl6/xqwGd6TvpC+A+0khNQqKYm7xI9lGp4yJT+z8/QCu5sjsjmAu3JmRLeJKXNUh&#13;&#10;Z1owvwop/Q7dpXESBCBBBMOfgKt/vU+SsGvwVsIeGvSsw15CmdvvoJmQZjhLxIgVehdhPhNwLUbw&#13;&#10;hP5P2koqgIrGE8lZcii6l6giLgQdwBOwT54GmCeasf0YugZxGNrDpKao2gfpZtXlckOBofxSSicf&#13;&#10;lmRjfqSLaO3VIcKAzj+JYIPUxn1X0XpCZDuFaNGyR6+Ez7LlbQS9VAuV1lNBaalqETmaPIHuIIQK&#13;&#10;36jX+CXJQGAP5sU4eEyirlSQrQRxxJc9rBIeLE1rDRYkFGhK1Pyu7PZkmPTT/oB4E1+ncqLMsGfK&#13;&#10;scCtaI90rUcs0kt/sd0HDxMeA3l0b21WSzD1paK8WMc/UjysSiWe5G2BcTxVR11JwFipvSd06DlF&#13;&#10;r8cKJFZ02dYAFpL+/a30xdbcmzilaagoukfOVPYr+wigdAXUg7vmBV0exzZr4RNO6Cq1z94WZJMk&#13;&#10;bVsf7MN3719Mm9wtaB6gDrVriyzIrMYc5SbCuvIG5IzNFI9ePo/+lj0Q0I8MpV3Zmwi/k2Hb8mBz&#13;&#10;yqDHN9Uc4NVnJgcCR3KnFcWA5z8+3QTEcibFemD4Yj4TDyb4k/R6tsseJb+Vc3jbHmIPd+yuJuV7&#13;&#10;9H4dpNqF3MhdIlfBA1IHqSW8gWMiegCVRA4Lk6HQ43pBILTd/RPfGHK2mcZzIdadPWpjZl2th3If&#13;&#10;bZP9QaahTkpsJM7kANuSmSPYkQvpPtzr+HdUDmbhHkdGo0Y2Obg5PNe1LvknFVOzWhEqr8u6I70t&#13;&#10;/UpsLg4Q0eBaxlp45IIlbSrYfOwE/wP5we0N8RhvsQnHMtDTnV9UEdr/VxvKSzQemWVSc3UzMydq&#13;&#10;UkYClkK+zP78EQFXbHz0Bv8K3e1GEaf4Z21sMAdM1zGlHCwMqZyXr895pCuVSHXRzDKRi2Y7y1u4&#13;&#10;VL0wQkXNynuOOpGvxXFutvi04IH1F3QQb9F/VIZdb660lJWW+msfSSwKDITuTGdWX1I6rUvPizCi&#13;&#10;ZOpQPz0Jy8Z2v8BFzLfWgyhNNOhtlIua1lwPl/lUt2vXiW+Wg7SUiSz0SJynPbONw/mUh6be7xLp&#13;&#10;pFq1uxB3Fy+zrkW9SfEtTFGm/7WiW/qp+ccMvjimRi+YZ9aWJyQCgo8FP4db8ud1FX5mxGf11O5o&#13;&#10;3FjSap2BmvHdmi2zCVZJ8W3tHEuYwtWALCVpmmLBGoyPUY4C/ucqZTngN4e3iIPAl67P6FccS6uL&#13;&#10;/J3cB02ZWWlIdNFYxhsYVPekxUJVRJTaAvp33C3FNO/+OSNpB6/Uly8S8XJdo2hH3ojVL6QKCmxE&#13;&#10;Mgtop8KRjCVUVPJUKkbew+lkdyI+9q3iR/zwWT/pIuywz1tmCA1yNRKIEczKijSA2xtg3RP5VEFv&#13;&#10;uoc0SDWUclf0AVOoOMLWWBN5mKA7JFlyjP/cJ4JxIOZ2VVAf8eVWJgSKGtfn6Mw0bfkvNUxKuPJF&#13;&#10;yjqVA6pTDss3xuySFUh2n3kuLvibIPgAa+JQAACsWKy4QWyFouJgyBQBBeWlCsgQqCxlqpE6AhQM&#13;&#10;RcEkQEKSS3LJ5bIuIXuQQQYkQcIUBSzIQ+VZW0VBO3yKC1RKa1U+sP1/uDTtMRth1cacZJ5jVAUu&#13;&#10;0NcD/+nuVXMMUuMm+UJjsWi7BFKiKb+JkqXECoYgUGQ7kcbdyp9Iq2Kvh5/EbAU/MTsDX9E6aQe7&#13;&#10;Xqu9bflNaDnTnCssl3jqKyiRwodqM/Y9f1A2dfw+p69hfdomqIm/Yt8MKIP6Ax/SMPSArj2q4S4X&#13;&#10;w4A8+JIfMibubc4l64V1Bjm2kl+qfnq8jIOVrUy9D+Uhf+4bBlNgKPA2zZ8+1alW4fodBpRsvPtX&#13;&#10;5Ki4pG01eYdwZ/Mh7DK+tx487skJUOpSJZB3Q/0+FejFdQ8cAv5igHaF1R/vq2KaRvEuMKyvw39V&#13;&#10;S9Ik4Uu+O6TYgv9Q4CyeIfQfckHUNa3RJVzX2n92/MjyIg7aClsyyWeUd43j9WR4qY5K+rHmkzqd&#13;&#10;lF/aJ99F2ppfK15D2pjMFtwg7Y7ewkkhCXb8ziytj7ZWN5cyVUqnpveM9+xMrYJOqElUVdISS9fJ&#13;&#10;jgFJeS8bDlIrkz0FKyjWqKewjLJ2xxvwNpnX4rDI+LcVIU0R3BKosvEJvItAULZCkSWFUi0Tm5ct&#13;&#10;4jMGkux8NN0tysb+BJTvmAMTKSPNr80L0nfyEoOo4S7L3JiMPMc7lB78oGK75COHkjsqnIU+JGXz&#13;&#10;hphHo8jsCro+4DPGHervzfHmIu0e2Yh+QZXJWqGxyyR4TwVVvKx4m+QMAuQeFWbwnJOceDvZpVH5&#13;&#10;0AxoC1jFKAfuWpSmt5bjsng9yWBkwprgxg04hWKRwoZpE7+VZOcsIM+QycQh7mVuWhQKYrDoAe4M&#13;&#10;L5restTU0IaR/qDf3DLB9FDfMH6HC5MrtZsx2WKB4mGOHRGKaxIF3BL+dFQAFMn2CfCgP6Bnmymm&#13;&#10;1MunpDm6EccL0KG+YAUu3pOnGQ9gPhcnNLrkXERSZO2J5dxQYXjUl9ASmBywia6lP2l83DmPGxYs&#13;&#10;vnQLp6XEtJhxXZUXjCK867cSbS2+OatPmUSgxCeIf6uhRR4SeNU+9yNC48QOzdPO4Ho2v7r1BclO&#13;&#10;HmvuJa2sdG3SEo3fBjZCRHpWruIYURn3R8MccSwyiB9POuLXC3nUe2m+7kgAY3kPW13odvJhywNa&#13;&#10;2vdUwzUgusiosVILM6fkNIo1Tt8QQHGP/IJHIRv9ZllYcpG6s/177jNevB0F6+tNFjdIWDGtn2UO&#13;&#10;Fnmrn4PBmfWy6/TWOLSogrY30pk7Tp3w38L8lcJQBzmGxXRup40vROo9zMX88YoCfSr38EmDOpz9&#13;&#10;MnObzIsli/MT/g/cH/GBG0d76p/EPEllq2SOWLUPd4/tMzmOpDWNSZywb3Q9wt6T8SodH8y4J63j&#13;&#10;HIn9KIyC3CNec/oYA/7F4HugXBXS1tNk54xZ8dr9pGRTqmoJVq6LlM6iF1Q+ojcZGqkT/2HsGGKB&#13;&#10;zRGTnATmGX8AVNNClZ1thTYPDtu60jRKWm38SefAHte2qkbR15R66VxGhUQqco3tRbJ5zhGT8BvW&#13;&#10;hL8MzKPdVqa1Le84y4lpsdojiDeNleadWH9tju4UWq5MVzoyCiRJ4rexDmStYFXEK7iD7ebfAnrT&#13;&#10;M4TTAws4In3X5Vlc+kVe+wdcUfG87R/ctYKzpik8JnVaqyEcRk0pVtcUhQEi59qffc7D54gmYcyA&#13;&#10;L+kB7c7lDcSPFw+2uxMLi622NcTPC9Yb/6ybTzU0NhGDUFfk64ikMIHwC9Jmn0dsRf1iZLx/F2MN&#13;&#10;rbQnnMaqnnIEAvuK06xbqQfye41LKNTUIk0veQ4llQWTwTA9sp+c4rsbekaOQnh96ZwQmnt3NntZ&#13;&#10;NbntMMsD87olBizLxzT5MJxSfdSTtHZUnfQEcD6sS0ClZvlSoSTKN0jsVYEoCbjexRfgqsMvMbmv&#13;&#10;MJJmPCzI9zHkQqdTPqj9mNmoUkkzIybsJv//tHDfYdY1aqzg6ZUFxTGA0DkjeVT1rvWxSIY5Y/lJ&#13;&#10;wM/7W9/O1aeMqWrZA6gTklXMn8N+4R+hP/P9xMoE1gvAKxTdN8DeTox6TdVga4Z8LeZrywFxSt4D&#13;&#10;fSjSmDKonOf+gcoVU9jBYdO8R+BpvyDmO+C6IO3KYss6YHXHpGF5VZN9VJOACTL3yfvyRnRt4syU&#13;&#10;HiVPcA91ROzBiQ+b41UwbX4ZTBMtX7Cot7G1nTrbcd7SV6WyZxjcMH7maHV33i1dkAxOGVa6iXJQ&#13;&#10;5Q09PNddG3g7Wdf9zjHLaXdA4a3tOCzh3dBunH/5masYXCh6uhPGcbK49ov4mIRikwshJHpCs6cm&#13;&#10;NWSp+G7tyDYd5zFRDibfDCCdJvQNFhGrykOvwHX30I4OeR0jq8CGrWMlJDf9XXcnely9kRgTEtcw&#13;&#10;TPxrezg8T3oJht/wpG8lNPxQAqjLl/UKqDloeruQgs2KsJ4k30zYbXhFRkdPqr4ku4WQRGP189vt&#13;&#10;8G7yOjB0ZCP7KgG8dpbVVPbiMhe8jS5xMBj7sza3FNLmEnbqZ4D70e+VQdShkG6RM+UXn6/YbIon&#13;&#10;uO2/sUg6gTxA4knLnvWoOCHoE21StlPWxuYSlnPCXr0bGLDXVYGmZ4S8EWYAQp8L0AJ1EegyTJU+&#13;&#10;IBD6Oxqqy2a6R5FT6AuXRnjCrFCLDn6ekK5Lg5L3hsptoCV0M9JN9/YZgADqEGP6+mNNKKGqf7li&#13;&#10;Q9lCt6ckGw1f2iCcyEqxLOL/y0Cd+NWcIAAAH4asJdO4WpodO/ORmC6dNoSSQpiaKelQ6ZjpoFTv&#13;&#10;fr/7fvfZ+Tpf96t0SLdOSaVU2A5ThJFjhNbOpDXZ/f4RX9gzofCawmK/T/Y2yS1bb60Lwzf/JP2W&#13;&#10;jGOGbvqV+giTOrh6ToJxE5azGG6oRTIHfow3XE7t9lQUuqga9ifrDLIiW5ZmVFSwy14yRv6bqe0d&#13;&#10;qbIXJrW/K6UTzBuX9K7hYzUfcgJ+1JW/zSj07NH3aub3F+m8FftsCzS0OG1XkERDXVi4I4zk1zyY&#13;&#10;Frbxx26UAV8J1lSZA7ggNDUJ+EMwDVaBgBCLfgttAQ6d8YAmQUfnQfgFBL6t4zcTd6asBY74QM93&#13;&#10;gqvY84o7wgOYvdZROIIaAAbgoO5Rs6AN8uS0P2SC5DmvgPcjMfO3eYHKlRNxvF9lU115fJ5kzBAq&#13;&#10;2CY2Ub8U9DOgMEoooVdHPgXCSOoUCAbjy06nIB12+LUR10Fn968r3FvpbzoWeTHaibJH/G2qBVUG&#13;&#10;f1bhJ3ATtEp7IhaEpeLt3k1AM+3lWAWtx/98FcvxKvG/b8aZ0X/enswlc2ZKuTy3zN+Up/lb0/7O&#13;&#10;3y0wUidHGAuN5GneKwErcaLjTlBG5rxcxdbUJt7t4FhUfnn9a85QyXjJPq6i4I7ClpeQ/Yy3gx+b&#13;&#10;/ucFFwGgfnUyTFgnu+RQDe6gTZ9PsVe3Ccdy2KkNG1o/cfZVtxTv5Py3XCt35T4tlHF9eS9zUsJR&#13;&#10;gVH6+hP3hN5KB4fTQDcTMzfHyu5LGq1hW3TMt5qwu5uERfs4WK2lLJybVL7I0fFw/ZWwBb4h6+OJ&#13;&#10;UMHv6lb7jwBLJJ2zYPmPuY38zprs17WcYsd1fipM4OxsQqR67qaaLez3PMtSJiyOH5wrP/5BUKtd&#13;&#10;sm8DnMXo40ziS57ZkAwnebymr/ANvFn9P7EKfpR0LRYiWM9uw3YIJsMQ9K2w54Q/+hj4zQHAVkHs&#13;&#10;R7OYHCu/HYKZos8aN6JX0cMFu9FopEv8ArVE4ln56FrEJTQFWUa2HWejW5Ad9o/QIOTEQ1/UTeY2&#13;&#10;0IVMShKupSGYqCmvFznNHBLVITbU2xQtsodsP69AnAixVwsShZ+zP4t0YGumO5Dd6b395nCf9n39&#13;&#10;ChhQu+eGwD6KZoYFe8sSkmk4RGIX0gjDzBOvTXAvxbKbRhzxyl88YHe9W99V6HGusC4Lys8ay1kD&#13;&#10;IeknaTcI00wniSCDUhP8Bnok+4enEHYRXbJjwS3k3qklSFnZfpMF2ZWtqo0E5wvP6Z6Ad3N7KVfw&#13;&#10;Ydbxy7nQ+tSRYBforMr52HuoW3rAzgz2peSTz6GVjfa9F8GiWqgmBAyt6Mt6Ch4t+YYMBYPyVYnP&#13;&#10;QHXWQlAuOJtqegyFQuSje0egD3TPpDGY3pVxIw3c3/K4GgZe12/NMgKGqk4TKmCuRJfoAlrnjQdt&#13;&#10;B+mMnmPfQH9RWe7VQNXM8MRP4MnB+Z55YP6GxZVeIKPNKdMDSKw/gD8CmMpzCSXA/aLwwErwQPZm&#13;&#10;j7vgLY3r3kiIJaoaeyN9xZnsUEsAbkDFdbE1dzo9jFnmAVg5/Yx/9NIoNSNwDPwbOSP09BAS74CC&#13;&#10;vUHEdih+lC3RIl3tUWIn5KChkHkPj6YF0fdhCq2mxuDoi8/JJ/DP544Qf8LCo7cJK7jFdh5PQL4b&#13;&#10;2SX2Ezdf3ypaLXIqx+l+eiDVkeqgNIiOHCHx+HfEB0IVcImwwvVHLXEu1mErw+6hY8PDIndtcWs9&#13;&#10;vajeV2ZCDSsea16Qg7KrMIf4j6Q+bolwEHWfNeAA3eOegz0gq21dMG/8/BDKxOYSLTH0tzrHkn7q&#13;&#10;s/QldR1ppJ2Eogg71XDcVpyUT/kvYTOSG+47MB+Gb/MOvUvcvB1Mt5fFNp+iBEXOxfVkQP5aVSUR&#13;&#10;oXsN8vHU9IexXtgLzbD/ecxPke1Wh05ITG2uohepdYM/0Q51Hk2h5EKVRVEfMVz6SdmPT+kfAnW4&#13;&#10;ac5ATBGWkpHvN4lOa1zdAtBkGWSDoFtpi4F8qq/ti8ZsUtywougzIrL6vnIVHldeIPyIGQq5Meuw&#13;&#10;zTn2frEonVbstg79WlFqcxYZZrYP/JVi9w41fk4ebO8sDCRMGkFFIL6xxlwYgfmW3ftZhnYWxPgZ&#13;&#10;oYcza470IrMqxsYRSWWe9rSmLrJnagc0dZzkvESVkmsi1SpU3H5+iKycZ4helgzym34YFL0SvDx8&#13;&#10;gzEG4q1jqZ1QeDeg7YIda0bUODSRSygvQRpJg1wAJfNIqR7iRzuJJ6HiHzaLvoDmDh+gveBga0uS&#13;&#10;hazvCtToGbhar0qkj+QIFUHURnG1jEuacdMkNYRHVLToIy72jWE8sfFDXZQWc7Z6T4yjOZ3H1BrV&#13;&#10;xBVAeVHRku0tj5YZRKVSUNLHyRXfFhtHqkR7mAifbpqmqg/5kG+IBatewhs36bBQtet2VbEUGRl2&#13;&#10;uoOy9FRfRiLpVIvYZeINivGIXgaROfnsoV6LOa6vyShaaZWNjxER7RYqs6KUSo58Mb8iy126mP2c&#13;&#10;LpCYZzqxxkW8VEnERnpO9cv3JVSEfINrJvFKtGzFx+NJ+fUzyoyqKxXFcgAnINjfXrlxZoqUUxRO&#13;&#10;TYmL8hpYu5ll3cYLJJ2Sdu57F/KF6qKrP4FJnaxC8C2Uui1PadcwaViSb6oNyOiRmlRco6zFLiVr&#13;&#10;UhgmLT8o/BNtmqU984DU/j9+M8JKbmN1DBumL7dtUzzs+MOQLLvZTGXYSDrrHpBpol8rTVNW/I9h&#13;&#10;+Qxr8kAAAFzQgyrVwyt3uK0DCHFEUwEhaJSyZRwK9DSAlgQ5IihowggZZH0ryZe9NxmMsBIREClU&#13;&#10;q6DeCWK5x6rUqmht9epgWa3Vu/f/C+1zHTyqBIYttCxAmK3Ni3/An5H+uAXPU0MRZ5dad9PxTrIJ&#13;&#10;Qx9VFutjqhncV5qSmqTKLUpHbVxRsuxBXVGGGV3GaCZEi7YwE7Ht0Fp2bnegJZL1zuEwhrB6FR26&#13;&#10;CBbKTVSTWMhJtsLJ8hU6pNNsv4zFEjybGjeBHOUEYc1gCef5mTXmUGCgsd2wRGiTj2s/E9gaKKpi&#13;&#10;/vgJn/wcP7JgRrqCZ93PFpfx1sWx4BbueawUuMA97os0RUqL7a36MAlHdlGzTzTAqVeykZCKH2SP&#13;&#10;IFNBEpoDbk3/Q+QVDsTtgBcK0rF8YAfvijfDuF+3znZZl6OmSW+pqxUP2VLFeVlxRagsRPI7ySZR&#13;&#10;iVzpQtECeFfsf6FywIetE3YLFnTRDB7bHVuAtstcIl2juql/yxpVrNDYy4ulDcoDpMXid9IP6auQ&#13;&#10;GrE8tgt8AU1jK4XpwuWd5w3bWuqsOdooVxxapsqzzbDC5GaT7/iodJGOflgphlXhaZfhP6RtsTxQ&#13;&#10;gLzBlgmmgY871+tHve8tX2sm2p5JJpTTTYNMpTy6ETqeijrNuYc3irfpAtMYsEsBxpLAzeJLWLKg&#13;&#10;FbjZ0arn9ldbkjVQN1eSq3R0HGL+RTbVvJp6C/27/cGhf4l+MKJp0fBX6sWx24FpNA1bJKgEa5v8&#13;&#10;mvtpF7Rs5ySdBPbZ11Z/UmM006sflsbqR2t+yr+kWVG3OtmuSGLURt9HE5lYDA5+z05145susRZr&#13;&#10;Zhz3mWNgtG0Ns7dmpek08+qxs7pxVlB+mjqCVZscIy9i+0U3SyrYVzD74V2ccRfHPSTcrfm88ZEg&#13;&#10;DpBY1/L/UU01Mnltx0K0Uzxs3gVVCvda0rhMzGVE14o93AwMBUK4BOewa0xCUh+zvxNZhF7LHuQj&#13;&#10;eqtBD6ElpdqlYHJejJIFBCdVSW8I7kZniD7wOzEMcJondC50LVNTVW47UfGb4LlZKHPRnuin0CrK&#13;&#10;FU26OD33nOIKQkhaIw2DlkdjRBThU4wErOR7HGQn2SxVBdp0hqOCbNM97Re0LH28KpYSr3bLY3LT&#13;&#10;FSvQXYkTKF8UEf0xchucw5hAP0Fb45jjsUujRGyhdid/wpRv7j49puvUj5KH1RvU0wd/lVsVixK1&#13;&#10;qD/6UdQLpBQew7QAbiHcmOWA2hnKZdbe5m/4hcZpx9zpQl2ydTP5iKrfUHpQJ9+nliUelTTJNFF3&#13;&#10;kSDRCUw3QAIS7D87iGdTFR1Wamcfb95ob/lw6jfttHMPeZGqxAIe/FL2XDeU+LnkiOJW1CV4THwN&#13;&#10;MwCsA27r23zltDJRfPsI7S3T3BJHb68YdJ6pFhd12VbWmLMbjUdrH+59r6lmZOMn5YnMkLB5US87&#13;&#10;Xr/SK2LGI4/bJpl+zPTmhPrZijKHl7m8KN8ayjyVnWMgM3/fO6RuYDnw4zISWxwej0xxenT2Lpj/&#13;&#10;FCn0POTN199sSuBhy39u7OaaCx9YPuPuyZrR13AD9vJU1oaH+BEp0vAknIFEcoN1Gzo1onr4auss&#13;&#10;fLd+m/swVFx+yD4CriosNhOBBVkKnV3otzdFOSEIwA+hN/nrwjthiJei1XWMKhfA8a04WT/D5NKi&#13;&#10;2uMj9gCxpuBXEx3xZsVpH0EP9n6qXA8G4vvQbUJc+CT0nk/SBndEGQBosEWplTE2Ol+ruo/n2Urk&#13;&#10;swWgcUKakPlSGyWWE58qWPD3+DMSCxgc4Q8hgv0aT7vL/hI63BJgSaq76KQamqlvrN9r1xTsMqYr&#13;&#10;9Zl9mg5ZEPG6/CcxFd8lWQ31R6yHsMJQTUp7cksMtLLZ5vx3HeCYsx2inrXmGF+R5gwXtfpMtiZO&#13;&#10;uYvokfPRC/hO8XkEH0EAJ4UX1bNt77q+Am80Z3oi63Y7TK4JapVlzgaQhgwlxpzMw+p7mhCiTr5T&#13;&#10;NvL/VScqj8gGzUCGZNnAAdpqTmPPFM126m9eAT2HQmkLrY7JN7k5Nbmpz2wdtR7CgEHHwOK2qzYy&#13;&#10;/Tf5SdLY28VD52vreRxWj199QtXLLkk9gRLrWVJ/Mr/CVV7/Y+qw1cwUEjx6ESsDd0C5kf3lphNi&#13;&#10;CsciFvSf4Pk427o/cEeqWjoF3E/Iv7T6Nxjyw53khsJUlcXUkEnQ6dQNubhKBbFBvOm6yNzwi3jf&#13;&#10;uXJ4kP2fbj8oqorYgQB3yGiLv7A/75bjhOBG6hGzT+BHEGp7+UQcIqfzTGHrkFe8ZaIXfWrZIJt3&#13;&#10;BovqKp+0+8Q2Mr55M3IzT9UogzGpO0xToI5QrZkFAnCNsmEBP4yCHOH/VaTtfaXtY+/0cVQvK+3t&#13;&#10;for9xTNNtdKreST7PUlR6lJTJPKBQNWkQCZcj2wrEB9mhR/x50VJvZUWMWvG+9q4qrKs7aR2sHjI&#13;&#10;fV/Fydtuz5Dnp8waTehmQom6E3mNuyJtBr8NG4U5gm5RcM+8C8+67GXa/1xJ9LwyzRcb3Ud0M3nB&#13;&#10;tuvqBSl3jJHyJYQCdbwkGHdbGgV/GjYHbxUeQCZ63J6vWV7vWvd3lTs8XPudYqHrrultnr+NqPsi&#13;&#10;5bbBrpQRqKrv0Hu4l+gzBBceAj0TjnOXDFNOz9OQb3bSKKXv+/9EDyKVnWmjz2RNtgfWrEzguYNq&#13;&#10;OdHfWroZSzdf0zyun9uQhPaww7iBlzmMNzT9UDaj6Z8LzwUwLKRSn5zxP4boxB/qRAEAuKTzbaet&#13;&#10;jTa1iy6GRKx0DrGppmhlMwqVq5bmPn73b+7fXMaYYRgzGMa4Moyr6EBlu9TmVSpUbKnnbatj1dOx&#13;&#10;vf0Tvp/vAOV+7SB4mKyoGISWBf9uksJOvu76q8ja7/tVnagUn38pGW9gSc+HYV3pr9r+wOZQoxuz&#13;&#10;0EbKxZpWVEMmys+j1uC/i1noPd9kXS8W5hmnHMMu4/MuRshCWLRzKyTt6T2tfWIWdU3DPhGLUldt&#13;&#10;ETaTxZY24aKQxUZYIPc1570SeHt2KgPxx9jH7v1qO4t6dq2yPL2hpV9+i/qV/QBBopRWVUrPkImy&#13;&#10;XklqiH9RhXiJ7728dcJRr28VBsE9bLBLp1/O2tWRrEXSa1pcNLOoc+pxVTel1HZPYSDrSj8RwpDo&#13;&#10;wlEpmzRDqxSDXhmKxcIa7FznpPEIa1t7u8EzvaZ5v34a1fXUTe18SrXNJ2cDuaI0QXksJLUwnCgg&#13;&#10;BWqnSIa8bPI6USJW0omUMVih7YEmZbq9qbuwg/rtqQ35cylNlQVanOwo6Vd/CIEM1xR80s+5Gtlc&#13;&#10;r4fyONE4Ju10s+1j/XCm09KU3t4UYfagkuochc2Uq5WL9AzyrZJDuZtDigxHVa4kXu5mYqa3s3yB&#13;&#10;OHW0jdPIzLgdx837xybh0dhB1o38Hzlr1WWAFzeUOw7O46Wm7IXm8Wuib8GbwdVBdqQD+vK0hdWP&#13;&#10;MG81sYcRn/Z5nCfwh/KX3AH4uYrGG4D/4jzkjyHuyfvBuUj0zvdQEpIfNB3+iHwaecbcQ8h7X7My&#13;&#10;Ze6nxWxUcskCc/TiKqUPt0lkZ1/gjQivJx0DVgpGdgaBenwikAbvxp4Or6Z/0qluBDI9tTNb77Ai&#13;&#10;c6yln9l01Qn5fU6d4jirlPueYB6G+fHSzB8xYFi8af0fkF3geKyjvSgBrlUyXI1vW3YxtxtkJUoW&#13;&#10;T08mctiXtN8wFdy1ObMPWXgWxd2oASBclrQegLxEhx9tp7nWxF09SN9q7W92ZmSXpZgpzDrTdBmN&#13;&#10;7WLoZEg5XB2U2M+brlkSFck/qziw3g08Jf59yOdkVovblWiawW51jNO7a1aYtjOdK6qlKCu1JIre&#13;&#10;wR4tvJu4iovrvCOv8KPViwKuglHSsMHY7LcX2n/l0Jae2eNYQN/iaC1OZPDr3CQVzGGrmj6VTTO/&#13;&#10;oRZxlxicIhN5/9XoAiTAW1naQFO29Zpnz8OTPd2OxhTaUIezsZgxtylMPMZk1yK0ZPbschvVlXPO&#13;&#10;yN3xnles7QmIAexESv8KdBHD/WIR6sYMtWPoahal6Cq6jZ0hrkGPcQpoR9B87jNqIHqfT4n0wLYA&#13;&#10;EwEI9gj6fLccToMKuxmwAiqqz4CboPLC0/AI1CUyIx7Qx5OZSBa8NyEGuQ07dqShh5CQACfsO+Tp&#13;&#10;HU/wrfTrzn5otcSl7iWULHY2xELVotXCVHiK8ER2IkwTdB+kw68FSyJOIwacti4XZWPNfWbAkcu6&#13;&#10;EAGM52TWJoMbVNn5E6BSoRT4QVOIO1lxECHz/rkE9pakRSyDn4sU6/yRQUH6bT9+lbHn3BB/zNBb&#13;&#10;/TcQqh/SWwCT9hM+DVymIf1CBTtVrPghiCkvCNfAu6W4/0MkTvj+1iTvQeXCs3X8ZZZ1VX38LDNZ&#13;&#10;J+TfL0rAnIFj+fAJLjhfWxxPAh+ozeGu0BX5Tn8tPCJOufmZt6Fhd0cTD6iFbf28XyuVeWp+UJkO&#13;&#10;XcW/Xlx5vAsQFVgPGMAD2ixyLRSvfOAfD+OSkpuh3LPtGe3jPKfmGttMXlR9vfYsz15lRFL4uyzq&#13;&#10;426Aa3HWgSXA63wXciz4IWeN/0p4nbSx1849fulweyK37lxlZRL3RatOO5O3w54An+E9qfLKJPj2&#13;&#10;0ntxFUBR4abtX8CGXD+/L9C4TH9llrSPPq11o+QFI7K8TbKcydFwxCdZtn/GbrJfZTwWhXET47yF&#13;&#10;jbyx7VJhOHDWDxRMQpM9g5Io4FlLkBgBl1tsoqtgQg5LtAa0gr1CIzQ7Y4rwO0jxU5KgGV6x7U9B&#13;&#10;Gjzot0qwEbl+uUk0LLrW7CQiiZzLLEJcSFYnCCYEZuCygC9wT18q+Aav21+CX8MjtqXgJmyU9AhX&#13;&#10;Y8JLCUKrWu0oFPylfFr6veCgYpPqK3yQsPFLcFQWnLYK/0FyM3YEnyo+vPUR9qfwPsmEvRN4XJwr&#13;&#10;qDBsa6Tg7/TnzU/w1LxgxQD2RtPA02NmdXDqLoyu+HdsGBZDxG7NwvZLSklpGF2o75rAB8omGsLw&#13;&#10;9WajqQ+zGL3kA1hQQQW3Af2Pbs0xGdqpqY+pRttUS7fOQm8SG0kh6BfR066F+OZao/0gZrAdKX6J&#13;&#10;uVjeEZNogZnOeY7GF745+gzdqE+N8UMDNae2tKGHFSbSfLRUMqvzGNbTsra+EvNumFNMQhU1ZUQw&#13;&#10;utg6i7MeeVDCOxqF3Cjs33ca6dM5baGhzqpu31dojNTlwkuMdb6s3gO9e9pglKMBDncZgdhrk9j5&#13;&#10;yMkK+5FrSKbpzT4qAud/2rIe6cgx+fajC6V3z3A19bTI6oXqUbq24H+q3YzfJB6KO6wFzNvyTHZ2&#13;&#10;SgIxg/Nmr5vUyjNunirZB+T4VIpnQG9PIzkRfH2Vr6qYP1YwTfk1EC4OkduAesZ7IhoMTtZLP4FD&#13;&#10;lF8kDVDRJkLMhmU+iCgccbQBqknBdZuL8qhgq/6jfBhvFfkSYnwX41+yMGwyqVfqgp3fc0P8G6bc&#13;&#10;tExUjx33SRDmYT+1ZigvK52sA4pQuUl3kbhCBAtXymj/Z7DMwppIDAC8ux5Fad3FrrSgrihHNhwK&#13;&#10;ooAIrhyLHAKiIiASwAoiKBCuBEgymcyZmWRmct8JJJAIiAd44FqPRRQPUD6KxaOKuh61+unW80Os&#13;&#10;1Mf/4X/7H37sGdcbi0WPF85GvRE6fRU8De9cewqahIKDoiWT4PixDHJIE9A2TiQo36tO4beYXyXz&#13;&#10;MZqiq4PRXbIyzjokn8jc2AJvxhevLYY4yKUgH0ktFHF0O/kna4rjvlRqSldewn30a8AQ9I5mUVUR&#13;&#10;clz5dYEa7qYebPSDTpAdaxdIbuGrguZIvoL39SqJBle246/4BwemmMZkNpm4HE0yCSp7ELauvGAO&#13;&#10;zFYlpZ2FVlIfo29KSomywPdgKyLoeU98czjZzsPxrjbFVszLeRI4hwy1Oiu/h4+YFTvE0Dnd7rQC&#13;&#10;yajSPdoucZNxAp+Cm9GdPbj04MmlrR/xqF4b04/2d/cCbGSvi95HwRmt5Ts8oWJTaNocCageiK4A&#13;&#10;Byj3wNvgn7ElXdsN56pOmX11Qdy5sgz1YE1W86gSrLWXP2cS6j3yJqhvGjpSvMnj/NIoo3RXUy17&#13;&#10;NjZD8KJTpQf4oImr/Zr/lKRVrsbcZm9FSeO98mh6RROcFyf73JyWrCb6BcFRyTgsjGf/AV0tMnSc&#13;&#10;1yWAwUZAfVN8huhRSsScpmgmU+y9p4ZiA29yDTJ34HHyfOlvwMPIz9gvwCTbDQHErP03tEHSowax&#13;&#10;6gKOSdsVTVhJYz6djGaWueQRSF7OBzIQrthglXpCwsiz2AwJxZ4DT4Aq13tNkDJNb1KOMAX4aYam&#13;&#10;uPw6qlQG734lyyScOUVEHn5jw2o8F30diaMF8CR7Lpwt+ZcrUF1jnNA9Vnrrw3B3elxTzTshP6zs&#13;&#10;2B1DOuhH20ak3fLFSdexvxNxkVnIGBbFngvdhz47AdUDxxZdhIK2/YZtp1PMKbx5ch+9pdRFeqlf&#13;&#10;bsuVshVhSSJstXxz5I8IR7qO7Q4B8If2D6q6rnZtp8LftRcdpO7YXzcIZV3WraU+hNPQk/0Y/1X9&#13;&#10;KWkFOsr4RM6C/0e6fbFWIFfaNSrf3nvaGGb84D/RFArrKK//JMtwXCk5RCRaWdlyfKe+9ufnKKg0&#13;&#10;RNyBT8pItrvkFcqzDDvcq/Lpdtuxaod40kxyX3L7DbW1qTtXabfUDW5WqHwbqhNS6Zv8davKZNym&#13;&#10;wgA7/kDwyBLR+pbnoFnWTv48cbVJyJdzY/RFjaziXk1845PNS5SLmq7Gv6LuNg+tiiNR4eyAq7ib&#13;&#10;SGw2tFwGBqhyCwXsAQaNRcCyakq3Efiq2EsdLZrOsiv8AO94jfw9kLRqMdEDKAN+x5KBKdNDWw92&#13;&#10;UW4xi9ATov8Y8pG+qhvaFHisqFaVDM/L8mESoNz4dfIASVv4lPQdOMX6Fm0Ft5qWWa/TR2UPTFb5&#13;&#10;pChYL5YlV32vqSUchRPKCunMTV00H+PHvZXtQe6F35duhNewAlEPidSIWN10R2TxxoeaRKFcd1F5&#13;&#10;rVKkPsFsLcxR9Mjvbkqm+siyuGPkL/jT8Mv4MTSZtR7RQzrDJ0ujjSaHjNvMlUJP3UoDe9+0epFm&#13;&#10;jHNX8YMSynxGLafZcQIymOwLP4qvwX1ZW5BwWGSQWTxcieR2wyvHHoFNe8G2aR+pcpq8OLXMfu2j&#13;&#10;TErer7THxREXqA3hdmxMOsDaCT9A1huizAMHbxPTBltnjGCNtrJ9/T4/VXKLF8ebSTK+y0yVF2su&#13;&#10;xn1HcBlJOIlR5FJWJdyCTDAvD1BVs6AT+0XV8Q0/tMm5VNnCFmPN27zbZqIOSNPrcxrWxF5RTfK9&#13;&#10;QyG6pCnDDyQMgjsM0mVquA3tdUl5CfVXHBjv6u7LNoTPzyNM3MZNaTm6xKbNsRblq+aaUJwqF4z4&#13;&#10;jUiPiMqYhZ2NokbJE2eNiF2fba8Qvt+dbt0rfJO3xFgkWpA2Sxsn2h67T/FR1BNKynEg3H8B/gT4&#13;&#10;B23sKEJ+l2xq58BTdYdaC+HFpQOWYmhXrtNQIrmeekCzVZIeu1axGLwRSsjOglz/LDwCXEh/u79B&#13;&#10;ngv2tzWS5+sWtgDET6VhZggfzo3UQxg3NU8Nof6x85g8eOyLNe8LwJhNEktRrvPqk+AGx2UlVNtm&#13;&#10;u8qklZw2DVMLc0Z0w+TrVE9Vv3Qo5gXtxByhMrIG2et/EFsKRVMhLj/TlPihI9TwQ+06W5g2qCTf&#13;&#10;tFK1MkegW81Ep9xVhchjYsbpmUR4KE08xRb5j6J9sId83Hna4SXutg/aFLWzrX2m0ZK/GO26qZxI&#13;&#10;bYt6eYpFeYApjDlEaWRoKEMIcL3/S/Rv8AW5ylnTOV9cbq9pv1FzxprX+tOua8ZYM7btozZSN5HC&#13;&#10;VSaqImO0VDRFhMqIMOlYwCx0CZIDnzqeVNnJLz4CVd2uuHjgEjeA88z1qkab9dw+URf280yLqn46&#13;&#10;yqX/I+9d8FtlVFPsMruMJRiFwWOVDZ781MOGBn5FV9cZnhtn2DnMG8waae3l9yW+M1c03oo6oH3e&#13;&#10;vDDEX8ESWHwXkKGiLfDGo+nCtbyPh4SC/1aUdRoF1zhIe7vg31nqFka4InHElC20Rjk1D0UBIRlM&#13;&#10;uOiOL5/IBQ7BM3p/hJfzTAd3QOnlkx0iiZwT0kaCn7JSbRCoT7Qbt4HpUSb1W9AjpIrOF7/2HZZa&#13;&#10;xU+h7i+pePASusuk1nLzfjmeVDDkMGKzs9ysDPI0scFQB9+LYtQ+X25NRlkl9/088WlwCso7Uq94&#13;&#10;0fDhQBf9pHyL64r8cQFqHyPfbLpq+T9BcAIPZaIAANxbx9uK7Xi2e/0K0XPkSP10GC1iTZcjorKl&#13;&#10;dDhmxtzfNfN9c99jzMEwhmYwDA1DY0KkS+hS6pVtY7NF0e211dZr9/3/16X/SkjXW8XbosWaPCEp&#13;&#10;tE7xiW/yTxND3Oe8+fZJfTWj+/TiMpeC5Q3BmpSc3eYwlTml3BikdE3YqPeSnYwWqfvEN0K7FfnC&#13;&#10;MH++2IvXzh2359f4MOTNesNE/gtLgx7JWWWy6LxSiFWnSpsSFparlInRkDpOOhU6LH8jEvnbRA5+&#13;&#10;NrfFvrKeyxA0bzGdyn9s2WDMz3E1rahYlpJVNUf7IsGz7KvqWjSvdFjeEfq73CC2+N8UEfgT4PIL&#13;&#10;4cRjBFb3dRKWe6sDXzyQObcVo8Tgk6wHqVO4TvMEfWj9taolzHv/btS+giJWfVaUIkPgd335dBKh&#13;&#10;vOsp/WLuM8d6Rmqmb0sS0wd/qNEbCMT9ajKAJ6L+UTkKXQ/y0FxCyKsVcjEbBy44j0N8CJzOLng4&#13;&#10;937733BHpqdtDjyNz7CMImm4qVMFyMuotRUdrNqgDHUXW+brKatFlaBrrytXRTh4lsPpyjW1DXHm&#13;&#10;ZzxrfoCZ8Vvr2zACbrImDcuK2q63Y9lB+tJhjO0LSn/DuoBn5/4QvyLEOqkiXS5m7xbmZvQ1DQlS&#13;&#10;8aF19fxC3FR1Ns8Sdbh8iDsTNFL6Dfcn3/vSaE4fcPVcQEkCIbSjQnEil9Y6KqvIcFgnJU/wvrX9&#13;&#10;4iTcSyMovBwFlX0V7Ah2V6XxJv38JKe5p4DGboGuiODvmNZ45Ba3rlSVZdita5SR+FW1XrJJ3Puq&#13;&#10;axJLlKZst4gcHFnSK0j1OyLZzMsBlN1ehlyCryNHX5BLbeHoUjLaGnnqjfiVZmJJFO6Pqi3y2Kg6&#13;&#10;3ZAkOzizJE4o8dOJx3ifAbjLYQogBJ6ZMZbmIra/Ki5kOBs+6Z7j/U1P1GGx7oZOpSTKocuWfgwm&#13;&#10;KJ+LJH7nxRo++LCe/JYQdNVCTSVeaQ+m1RXvM66iz5CnRQ5mOFVCCQAE9LiDHeB/md8nEWAt6Bdp&#13;&#10;Y0lhzaiT9CuwrH8JuRCQ2K9SnoDuhqe0PaBaqKWfh6LIvswY6MWBG8A9uDXRBlUj2sg1SBer7v4b&#13;&#10;4lKe++UDpD5uamsCeS+npRKmjHM2CPbRSNiD4kUMb0y6f4Z5B4vZ/hXsQ99H2OAvqPE/UUUliuGL&#13;&#10;RuJ2uZdNTXopPVrhQi4V3+fPocaL6MQv9LnClfvnM6b5zu37gU+86IgEOJUD3TUXJulZFxYRvtX1&#13;&#10;n55L7NWsKJcXU1QC7iBli9Kd8Iq2WlaVHcvwkXgn9AN4YVb4NNTDixzJKkiuXXp+uGh+DaNpkDBk&#13;&#10;GCzbSxLr/TjN5ENaedF7aqbqQxZGJymSEmKZHRJ8eBW0hX/xTko+x1bee70w2epl7SN8U5el20Xs&#13;&#10;rzFi54ubKl8XhVLayyL3jdEelsbHDzM3yt3CD4DDQt/b4pNvzr7s9ShwtjMbXxSdPN2lJRMDLePo&#13;&#10;dLG3yasQoAQbQvdl0PJ038aTGLeUcHggSBelD/91UnXJtQcpSD+nbfyp8KPjiuYcwWYbQKNJesvN&#13;&#10;gnFyZ01f5gj1q/5E/HwGQ2UO+wqGiNOvX4GWFfl3lUPVhFlLL7yW1KgJgZ3kvagvspPqWTCDvKP9&#13;&#10;lnmf1cy4HTfNLgFdwirRs7D+2mEgjCHrZAGPmVvrbaCYOa0OhMIBI3st9DuYV+ABW6G4zO8QCRwZ&#13;&#10;t5tVjiSHbWI/Y2kGnzO42JhzkpmMceo2Af/EglQDwA10BvkA1qB9+a6QDLVkbIYVqOrHdqQH5a17&#13;&#10;wg5GqQN5dC/ZvI50+oSkx9zMsIuLS4qZElE43A+whAtOuoEi/oe9NMjKu/tjAPwn17hOz+JzNvT/&#13;&#10;Sb2rCzzzlmZXz5p20JUqp9KHwVSyIAsTlu854Q3USSPSe8EJ0cdtVniXQLUuC5nljly5RXlUs6l9&#13;&#10;gNpX5X8qgGbSv1O40bU6J9jAaFCzj29mjpXEpy8FN8jebtsMdYsz1q1G6PzEy2OU5dbItgdUl/rN&#13;&#10;NeupE6Z58sW00aoB4A79k55/TMLEacPTlIC5pCV2HMJJH4e+R+YJFJcDyZIz7m0/UEgta6sLqTsa&#13;&#10;P8l20mJra4AF9OPViXmTjF79wzRvIEITEVsCjiqCQm/BDqHlUgs5qKfeXkbxdP5ivEl5ZK+SmqhX&#13;&#10;mwKZJNqr2pa8HMZO4+pUM/NWWXpsDCgo8Q9tg4kiVe9hLlyYdnqM60OINUg4j0jzJD9zWooHGTaO&#13;&#10;nKI9OsgBaGjqQg6FIcOJOApgLOQMZxQ29CRjTvqK5iFMxHCpPIodYjwU78ASmU56O7YFMB95jSWA&#13;&#10;DSkHsBzoIs4Nq0TcQkCOBws7F4AuYf/SJEc92Fcrstjv2HbRRvYbdi2ti/2F3XxkJbqK3b/Hge5n&#13;&#10;T8Wo0B7UOyQRS0aTu+6ybGKadSOrXiQon2LVCaWCjyyHoJRqZE3wW3PD2Wt493b/zYa572OWsz9z&#13;&#10;3UKWoWZstlONoKX/a/iAoKpNZc2ITHmYfwNpksMUM/JUWnX4Z9Z28eDuI6wO4fhWJ3sP/0bwLLqQ&#13;&#10;yzgrhDUGjuUlXKmf0Vlga1kgbwS+rdlDvogsVlEP1SKYQr1rlDVXatiaw+oRHQ0eYet4t52t0Gjd&#13;&#10;a8si6KkJ1Q5Bs8ab3C8AMSDO3/CKio9kF5hY9sMhD3hKHbHrGAIofbZ+z9omuRR8lh3K/8vpCe1o&#13;&#10;ia4/Du23vtIuhPLqE7jxkPj/BMEHWFMHAgDgqufV/XFY13181hMQI0NpwWMIaNlLmQcIyFZGIEAg&#13;&#10;ZJK3d17ey05IIEwRBxUKamvFddZqta2ziFa0SkUpnq2jFsf9v3N3bbr8Xgu0q1ZRZaKSXioX8IWh&#13;&#10;N5Rj9Li3U3UTmzXULps6ktU1IXszsEEvl/11QAV2yT/qYUSn5VVOQ/5r+YyNSDIp+gwxoXolrTns&#13;&#10;rVXpsZv9u+nQygHndvK5sJfLIcZrmtUwPl0bWyPAP6x3z3Niggb3xCw0VRIfshXhpF8JZuAphf0Q&#13;&#10;RerEj9sqCXXDpDYfRxpvNxuwNsm16h3o+aZ7ub+gH8jmJxxDtskTgkdhh+Irwa/wUlX1QT2xQPm+&#13;&#10;NQ5fqnJnczFPVbiKR/+jKhaKEIPKmusDT6geJvjCUc2hwRA00twluAGlqdccgLBubKFjPfolWqgR&#13;&#10;IPeQdqUFWQ3/WmWC6+ConQg0Bu2LPwxlQ4uDA8GXYIXgHNgLHN5fgqrZd3YfxKYxMBvhS8xCBQMv&#13;&#10;p+oqD0Jy4nbOCDQHz4x3B03o8aAJMAH5m+AYuBxy65MgDvOzlmD4pPEkHQG90O+S90OR3J2KR+Bh&#13;&#10;NjtnLRhOX40bBCbJsKAuYBgTCQ4BFrhg3zD82PmNTQIvc1yiFFCcjZJNg2bzqopgcIm+M9sC7OXW&#13;&#10;xuUAGQwcJAKCiA5BN7AJadrnCZfuA6xjkLH7KHkNPNNOyeLA+Q638jYAtvRlLwL8DOtj/1BParGg&#13;&#10;beorlFnQqh5Dy3rPwn8fWGEthbYcVJHRYGFvpnQQsHTcLl8NLHEUZ/WqT5jvxPaqSV1AkKsaZiIF&#13;&#10;FrUJE7Q/NHxUuV3/VDdbGIH6cr41KxvtrEQ0VWZmTtVdz6ym54snok1kkmT15vm4WdrjJUEnFS3t&#13;&#10;gTqbeJY+nBtqmIeUsdONCxvGNSGSVaWPaU1TRMYtckKKRn9MhMkmAr/B2hTNXgQ6T5XjFPIChUYX&#13;&#10;ry1U/BfGNJ2Kdw2z6PfK6NL1VKmyM2MLcV21MqoPj1LZAxn0ZPMWLzOytflVm1w7Bj/l49hVcD3U&#13;&#10;wNRA02IP6gpUWVJKpoAz6d34T6ApKhIrAAMCc5BXwHWvLpgH6luN7BdMNpfHvKfdQZouIMfqt5Lf&#13;&#10;E2jxEJGCb05fhT1D/4h8gPJIV6APEglHen0O/QWed1zS3DKMaHsZP91V4BbFcl/XoeQHLFs8F6eZ&#13;&#10;vDQO20RtiESRB/jjgLfwARTy+hKSQy8cAs1Gx2z2DU3ZcgFf8pG5vvZnIsdQXFSLTfFJaf9Erax3&#13;&#10;5BYkmfo9YAz2xkmv05AL/Kd9H9Pf7cY20i7tw2oHWe54XpuG/2h9Xfgbttv4IrUHXcvf/2wKvqsZ&#13;&#10;DjgBnSLTvc6Dx5Cr9h1M+sGl7CLqSO+U2p38sGub6Dpe1pZUCKLPbamp6cgXxvjPDsIAty7AAomp&#13;&#10;G16XQDGKG35xeFS8xcds+VUP5L7m89UjVTeNkaLW/DW6gTrT9kzORXw04pkmVzLL/zVllbZ4euPf&#13;&#10;KsyGzJY79Z/i2dZN4jCZ1WRv2F6VbHBtrM3r4mFJf/JT9jepa0QPEyPT+d8nzYokzyJsTBWtP2ID&#13;&#10;5UGY0fxEDkmnjbnyq5VO3W1FaJ4Ll6s4kazUjCrzInbSsapF/t8R/aq7nhy2oPkH3Yw1BFqBnjUd&#13;&#10;Aoekiw2+YHrFE34IeJ9bq00ATibPYe4AfMRiqggo9x/Cx4Ekz2NoBhCkC7H4kOPofGMPcaspTe+L&#13;&#10;X6jw4b7Ghnc+YlPQniQL/RrpCb9E8nCrfxe+HtJ6jiFHQBlvM8fxg8geww/cHMlhXQ4bUG7RTjIp&#13;&#10;O0s0IFWVtI32IqhwK3EN6/A3YhjS4fka+RTS88tM7dYS+IVhk3mhJIIfMDSUu2lD+GM5k8wo+zbx&#13;&#10;PkUzYeF7iCBS5I+h7zBg3T/gczDC7Td5OSdgTH/UcbfxAh9gU+7pYwdMD3IAJk2fkIhQLtq94QL8&#13;&#10;LP3SX4ZyxNp1HrAQ2cHlGy/3RsAb9bu6sMY93I/OxD0xbHTLxZwN9Lg5PjGKbNedCpvBS1hf/xJ0&#13;&#10;KwmsC4A9kecE0COs2KtM7fizChR1tnVX5xdL7PGi2My5lgt1KbFGo0CMhrTzuxvv+4Vq1FLO/V8k&#13;&#10;oNATrt1ZdULFm/ZH9WJRbCsk1hS7tyxvOJNx3GyQuMUW6GeaHCEIFykL99vBiBRu7jICUfnjzq4F&#13;&#10;0t8VVc4+WXTNd44o2f6iXusd+ScZWabd8tHYFbqfFR0hhdogJeCXR8tVuPs5vLf5AL684yyQIL/U&#13;&#10;JgQ+qFljd1WPFK2xDKhN6feNyWoi5hz/k1ob8m82Vt3pV0Y51Rc95mGTwGwMbR/EefmW1hKsv5pu&#13;&#10;cUEvFjLmQeRJusyQiqyOaeL+B+8KcdHUQU4/ITkOTnhsxWLAT7C5znvsZdlph1mTUb3Mto0+U7jS&#13;&#10;9IBan+6qhwkuJoxzw94Fv2L60Wo/MRkEX/EQocehULTD6WuckOXZn+i/Fx6wGniyYNC0Wbsh7bhu&#13;&#10;lPk2Zq5WSpUFP2Zm42/9molulPAwoYmwG5rSNmy/KfOxN9gEQrl1iXlNQYPRon+YJtdt5j6PPsNO&#13;&#10;atTBIzRKJfuBxCZ8nscQ8hQeRV3bijrt0mn7MmeiMMDSaW8q8DZ6WIrTwvgThqxoCyvm0oL30h8z&#13;&#10;O/ya8TEixuMy0o3UK0/0P6mIqEvcf7NqYRm997Tw/wAFCPr36Fl8o4Ju301InwRw/EEvmkxzSTWn&#13;&#10;lWN1vyrOkER4hCFXiwx7jXxtrwNwnXElqthxnWVopp1ywVliokJ0C003nbt1gUEtmQp3JTW7lCx4&#13;&#10;6ysLjx967iHOigF9H3wlrb93rHDIqZl4BWUfpVh4fFkaoPx5JE0CnH158kESl9x66DXAkw97+Ss9&#13;&#10;jhp9NSI2iRl+i3vOrHF+hHBeqFF+TWSopBl+KljCn8R+LEy5m1V+U0DplsZ+kzW9kg1+5StmjTJ/&#13;&#10;VCKPiFB/0ntwq1WFSXAApzyEimRHowiD01hdnraDJ0x6mkqCmEDAlc+CHzW3kSmBrCuHjGeBSSLb&#13;&#10;h6WA83sZqn6MBm+zpmWKvmP+oiyJZFgWndiICUw7mW+Gu0ChlPKFfTWzkF6ERSuji7aDESMahxaB&#13;&#10;7XrQqdeSlm95pbuQw2PGoXqOwVfcnR+MrUwEmLuKo0CDlEWIojW3j6yGpSu9ix2EpiNOhqGCwXqf&#13;&#10;qU+Y729LpS+WimOToOiT3VepnIiRDEvVmCSOQkBXk7yLfDWojyWIwCvXipyGBSN4hkGDcXp0qPmf&#13;&#10;Jm9NpMmcOWOPoGyYx1eOm/KVF0vDl4KRgkBWkx+OADWzjqiKkSvpikCHKSOahfWEAHGBuaNo3Gar&#13;&#10;tQRqklvFsDFsbVDKqv9ucEXQpWlwojsNn4FzCzDymVh1nCejkul4eh/CjHJ7h3FEuORv12artBJw&#13;&#10;yFvUrwJx8VDkqapzTkXxpAh04zs9niV2rDE1mAZ4mSgKka56xCBXi1d9DXEot6J2c2aAssp2yVu6&#13;&#10;rbB3TFDMqE94E0XrorN5CjtOnN56MTFjltJ7dihfkJV86CDXimJ+bXEHtkN8z2ZMsW98olt5rFt8&#13;&#10;mVCjpwN8w0XSoXR9HztPm7J9mzGFlbx+Lyimj51+5CFFiZB/p3DetRSDFGYmsEKCcFtRqy+B4FB0&#13;&#10;pduBZ0XBoFOBGDtQmqaA6DGjlMaAwyjjjsSAtyGjiN6AunC4tCyJUmYTr0+INltCqjWHEVBjpOGF&#13;&#10;9UWwn2CE8DtVmbeEBTG+k+uDKikXjgiCXiHwiEiBp3CXs3mPYGYLrouNyFs+qWaMCVBbpBCKQUWp&#13;&#10;npeIjDtamPiG6THZkzCFVSlGjWqD0iIwh86Cb3B+svWVN2YNrfCTIVtCqLyQwFBZo1+ORUWfnemL&#13;&#10;3DtUmFyJhTHmkqCHQylrjOeFEiJkh2qDFXBtspaa2WYXrXKYPVtNqCyVMVBcoseR/EWjnVOO3Dtg&#13;&#10;l9CL1DHwkieI5Sl9jISGFyKNhxyDm86hbRhm+rvobuxpPai1cK1rcZTqcl5tnIC1dBJvzmxWddpy&#13;&#10;F1ggd790f0Qded93JzDJfFl6Psy+arRxxbpqbMFy5Kdgbq10BpO+cIt1MH+kcm52Z2tidGd3s1dJ&#13;&#10;dn55EkN0eM96mzBie3h8Ysr5aKd8fri0atJ8gaXobOR8jZJebuZ8tn5wcPJ882pccxd9QVZ0dVt9&#13;&#10;lkLXd9p9+zAHeqx+bMk7ZteHDbb4aRuGCqQ5a0SFFpDrbWiENX0pb5yDdmlOceqCv1WldFiCA0JF&#13;&#10;dv+BPS+3efeAVsenZVCRe7VxZ6aPi6K2aeWNno98bB6Lu3v1bm+J6GhMcOOIKFTic3WGU0HBdkCE&#13;&#10;Wi9yeViCG8ZfZByb1rQyZn2ZA6F9aMaWGo5NaxCTL3rhbXSQTGdkb/6NalQzcrKKeEFLdZyHSS84&#13;&#10;eM+DtMVbYyamErM1ZY+iW6B9Z9yeco1Rai6aeHn9bKWWhmalb0SSiFOfcgyOZEDqdRKJ/i8IeFyF&#13;&#10;HcSZYnCwILJ2ZNyrgZ+yZyWmlIyAaXehhHkza/iceWX4bqyXYlMfcYmSE0CXdKCMby7gd/2GVcQa&#13;&#10;Yfe567H0ZGC0Up8ZZp+uV4vYaOioLXiRa2uiB2Vtbimb0FKncRWVXEA/dECOjC7Ad7CHWsCCdP9m&#13;&#10;NK+Pdf5opp3ldv9q9Yt4eAFtMHiKeQ5vc2Vrei5x0FJ8e2l0UD/EfNZ3FC3TfpB6S78ncshwe66B&#13;&#10;c/9x1JzjdSNzHoqEdkZ0Z3ejd3R1vWSdeL53KlHPeiV4rj9Fe8R6Yi2Ofa98WL2vcNF6n6zqcid6&#13;&#10;8ptzc2p7QIkodK97mXZ4dgV8A2Ojd3l8f1EHeQp9BD66etN9nC1SfOR+SLwobxeEmatZcIKD/pnp&#13;&#10;cd2DXofbcz2CwXVQdLqCO2KwdlOBvFBQeAuBPD5BefuAti0dfDCAGLq7bZ+Oe6n4bxuNBJiNcIuL&#13;&#10;eoaNcgCJ6HQ/c5OIXmHMdVGG4k+mdyuFVD3UeT6DqCzve5OBwrmSbHWYU6jUbfyWAJdvb3WThoV7&#13;&#10;cPqQ+XNHcqCObGEBdHGL3U8QdmuJPz10eJ2GaizJew2DQLima4iiC6fobRae3JaCbpKbbISWcB+X&#13;&#10;3XJ4cdiUTWBXc7yQr06TdciM7z0meBWI8Sypep2Ej7f3atermKc0bGeniJXBbeGjHIPUb22egnG/&#13;&#10;cTCZ5V+5cyqVOU4gdUmQXzzid6WLNiyPekCFr7eGamG06Kaza+2v7ZUpbVyqfIMybuCkz3EpcKWf&#13;&#10;IF88cqqZYE22dNqTbDyVd0qNKSx6efWGnrLVfSFlpKN1fURoLJM5fYFqiYIcfdBsz3Bwfi5vH16S&#13;&#10;fp1xjkzwfyF0IjuNf893ASsIgLp6VbHEewxvS6Jqe2lwz5Ibe8dyPoETfDJzp2+EfK11HV3KfUB2&#13;&#10;rExPfep4VDsifsJ6LSrmf9V8TLCceSh44aEqeat5cpENeiR5+QzWZ1dUBwKAYRXLoqjErmtUZEBE&#13;&#10;XGRQUHAtSEfAhCZdpDMwwPS5vd87c6cPQ2coAoagIDFERbIqbgQPujbctWHveg7qKqsmmuUHPJ/e&#13;&#10;Ly82BegEELENDAYXpE8DP4P9UX3QMCQJOAtfhLd7DqGOiFt3qBIgohovq74hZhibVW14F3JJHYx/&#13;&#10;V0IDDviUtDXAKNYftRC8iikDMqCP2AbPLiQevd01VbGQb7YbFX1agyFPuU+TBreq5nGLi22qx8z1&#13;&#10;1Az1A7o+kgQ+UIkBM6CtxLhnFXwMFx36LPtY8aaBk/9gnaPPUySaPkJHlIsM50THlR91hpQj6mna&#13;&#10;7yOnAv7cjC39YB2t85x4SuLyIXfZAvvK+h7ZhTqRziiHq4vBB4pgW0jRV6W/ZVHKMlWC4UZEg7qC&#13;&#10;h7Zg4Hz2maccOkPN6GSlBQcF9Y4ywYEaflR2rbETFMpr6uiiZEVlVWIyrzxvXRjhr15q6NoSBbRq&#13;&#10;J3sWQLm0c+dKybvut3UGaVenho+Wxbe3APXyb5rlhVcVc+u3Ja9QRlWOh99WHTYTW2YBu/kLnhnQ&#13;&#10;cvp1G09DuYFVKDWUP8TpqeAiL9Uv5N1isOA7khTfSPqV9C1PCpMQb6Rf/SXEBcV7jyJiBEhr7SY5&#13;&#10;cVyljZxXOsbqiO5ymfIckSYZz0eIJTIuaTb+RLEx9CV+RvmHvyt+Wv3JQ4Q/h7YdOIKfVobYCvAy&#13;&#10;lSOD4q6qk4rT2At1aV4jdgrwTkzBDoMOoQXYj+BTv9vYRejxhFqETG6pw5ZgrhXh6D1sFR2HdmEO&#13;&#10;8jsoiz7MvYUC6HDCIMqg/widhrajvX7t6Fv0kIcIy0CbmlFkgBuzRiGVnDeVjEjZCNkFJJ2JzPmM&#13;&#10;5NDRCY6IhdobAiOXyGS/THQTEeYhQk/hS5oq4Z/MRy1psNnkQ5bDcoNC+h4u0lXlbIERbU+8Aj7G&#13;&#10;DYYsQuYyV/w8ECvVM6E2E7mNN6Gbtd+b7dBAtRPRCx20KaTboCZLT7YNGjDej/sAz9RPDv4NFmln&#13;&#10;bfqKODIPPUTIIMk0RkIbW4bM0yFB40liATS9fpekBfyjWpftAAkqhuKkEGZ6F1wEvdVP2nQDruZG&#13;&#10;JpSIAu3PwdOdTiYzePTgRtwA6luuSJaBavuK/XqwuSYzbjE0tcIQvAJijfZNB+EgrXpCudAh1Q0G&#13;&#10;n5wXfIeuK78YHuULCi+XBmh3Fnvs+1azXGzec5f9VL5q52fmP9KbvhL6vOKp25/UdSCr6rmuqESt&#13;&#10;fcO7lC6DnTXvyrrEKHdNEpIJsP3SsT3JTLf8xM5q+gdls28odVz9m7sLeR/aULVY+7P8nuaDxqI4&#13;&#10;AflwMqW2pJ0VqTIzzjIidWjsMA0AwTv9KDOY4PsteQZi3beRM+DRytUaV2QZ94lzRsJAd9YJySy+&#13;&#10;yTgj5Rnz6L8hxthIKhU5vuMpaUZeCr8Qj1A3971EBJpn28QOM0mcMzNEXwXC6Kv0uuIp1BNKnA5R&#13;&#10;TmRPzG0ykXTYYSc6iT3C+8RK3OouxtuxoQoRc95gZLPpK/oUdRN1l38tiiDHtYlpl8i1XH9MCgGx&#13;&#10;a3eE4S9pg/AEriZH3DF8OTHJOkj/XtnIHKNnV/yi+kAttQBF7aSvaWaaP1Gut0Y/wi/zS3b8Bd/F&#13;&#10;mYRN2Gt61N2IdZBO1jA6044zQkpd91BVQOLV14pWElYbknoCH7G4RIvxUEP/9uPYOT5SqMVUbId7&#13;&#10;PRZFjlleU2PtAfR5ak7LE+UYOdv+v8I2Yn5td2ocHluZE+2KDVoWbCexZH2vsARboVnv3o5Nojp0&#13;&#10;HlUOOYexFRWX81dJky0jhWTuPdNz0aO9Uw2vxEmRS3UPysa3NmkvSk9713P9inuuF5hjQDZvsKmK&#13;&#10;B1CzVSzeJzljVpZ+yU02suXtSRa9UZofMcBXyXdvzddUK+O8bWyzukYwh+6FXLRPrbdkrcg/zW/k&#13;&#10;GomzabqiNOeQwU2ZlTRNt0MlikjRZqlNW9dyMHDRW88cgISCcOoafFK7wpIEpcMvTBBkL19jOAhd&#13;&#10;zx7XjcDzEgv5WXBG+EtNKNwf+IxFEHdvjB5A2gRqag7qo0kwL6KmwGuNYWRbmUgPkj7Z/nwv0ZPw&#13;&#10;TPOO8A2nuQh8MPAwU4fv9VZSn7HXglYyF0O4w6a5/I8QYYjRdpQO6TQaeH+r9iwnTMjTODKPwwMn&#13;&#10;+jcG4vS/Jm6thIomHQRDxL/xFs7NGGZdDznpLWZdaTw/aLTvX6P5XY/Hv+Ii+f1ht5ifNSGBCbQr&#13;&#10;6+qdQ/ZRjwVPiH1EA3vCcLQWAe36ydWbxQ94Hxud1afJsJjjabbbWBsGMWt0zYFLqRZNm3c6GcRo&#13;&#10;BF+ISWQpW2AIbbaDoTqb/Scxqu2vE2Ylc/eq0uM3sl5WNiyI7jD2BLylfPkb3tHEM/almzN+lPor&#13;&#10;FtTklJMqG2/YnHeqUFBLFLqkDVcNiPR71leMihfuqjDfLhv2xwynpJ1eDrxNcdflBicGctA+e5/o&#13;&#10;i8xU976kpuDXGmHpzjRFZU7Zn7GvrKjkzq4ik1b20F+qx5QzvQTaErV09WY2E5qH+jUIpdnSt7Wk&#13;&#10;LK4goGpQHpP60TZFkRWrsXgpzbvWGaNVj/xTdalAjNc2TTb4ZLWOkcD1iL2uF6iTRtTMB/6bz1YW&#13;&#10;gLtTy6xHwN7YxaZ30Mag+4Z10Hn/QD4OLvWK5VTIhtXX6VbkT2RqrQI/I+mpuo9zeWO2v+NBKXcs&#13;&#10;emw85qjx/wABCP732YC7QpaNKoCQNxqKaYBqLFyHqYBQIxKE9YA7fX2ZfojdcjSW8YgSZniUT4ci&#13;&#10;WmiRoIYfTk2O8IUeQmWMQIQoNweJl4M4LGmG9YJBI0aEYYFOfRKYro/OcceWKo5sZguTiYzNWgCQ&#13;&#10;24sMTfWOMolIQi2LjIeGNwKI34XHLHmGWYP9I3CD54I5fL2YHZaVcZeVnpSoZduS75JOWcaQKo+1&#13;&#10;TbqNfY0iQe6K7YqYNtiIVYgVLICF24WBI5KDhIL9fHyXtJ0ocVeVLJqmZZWSc5eMWX+PppQhTYGM&#13;&#10;9pC+QceKao1lNsOH4ooXLIGFfYbDI66DNYOddOupUGPoak+l42Y9X2CicmihVB+e0GseSLma7m2+&#13;&#10;PW+W2XCQMr6Sn3OMKMCOSHbZICKJ+HpidHWoNWsjahCkuGy6Xy2hJG5uU/+danBESKmZg3JCPXSV&#13;&#10;eXRuMt2RT3a9KQeNDnlMIJ6I23wDdBWmvHIUaZ+jSXMNXtmftXQcU7Gb/XVTSHSYI3atPV+ULngw&#13;&#10;MuuQGnnOKUKL9nubIQqH4n1+c6ylPHjRaSeh1Hk/XleeTHm5U1aaonpPSC2W3HsFPTqS/nvWMu6P&#13;&#10;BHy8KXCK/X3BIWeHC37Tc0Cj9n98aMCgl39nXfCdFn9PUu2Zcn86R+6Vtn9BPRSR739eMuyODn+F&#13;&#10;KZaKJH++IbWGVX//cuGi+4YeaG6foIWFXaOcHYTPUqOYeYQOR6+UwoNaPPiQ/4K4MuyNM4IgKbSJ&#13;&#10;aIGOIfeFvIEEcpKiN4yPaC+e24t1XWqbUoocUmiXqoimR3aT+oc6PNmQQYXZMvSMdoSDKdKIxoMq&#13;&#10;Ii2FPYHhclmhmZLFZ/uePJEiXTKar48kUjGXAoz2R0STVIrPPKmPq4ivMuWL5IahKfCIP4SQIlmE&#13;&#10;14KZciuhMJjVZ/2dyJa9XS+aJpQEUhyWYJD8RzuSpo4MPLSPA4s0MvaLXoh1KgSH2oW5InyEhYMv&#13;&#10;agmy12NqX/yu6GWpVeGquWgNS7CmJGqbQYChK21YN4mb6HBNLj2WdHNrJb2Q2XbTHqCLXHpgaZix&#13;&#10;8mpAX9et0mvLVdapaW2JS7qksW94QZyfrnGbN7madHPzLoWVD3ZwJiiPjXkoHzaKMHv1aVuwhHDC&#13;&#10;X5OsYHG7Vayn8nLbS5mjNXQ3QZKePHXBN8uZFXd6LriTx3lRJoKOY3tWH7eJK31kaSSu+XcIX0+q&#13;&#10;23eDVV+mdngaS2uhyHjfQXac4XnQN82X0nrjLt2Sn3wOJsyNXH1bICeIS36qaOqton05Xxypi31B&#13;&#10;VS2lKX1USzSggX13QWSbqH3EN86WsH4uLvyRl36nJwuMdn82IIWHjX/KaLesmYNjXwCoeoL5VRek&#13;&#10;FYJ7Sx6fb4H+QU+an4GXN9SVsIFMLxmQsIETJ0GLsIDmINOG7oDCaI6ryolbXvGnnoh+VQ6jMIdq&#13;&#10;SxKei4ZFQUOZxIUxN9eU4oQxLzeP6YNEJ3KLCYJiIRSGa4GTaG6rL48bXu+m8I3JVQ+idYwbSw2d&#13;&#10;yopFQTiZCIiBN82UOYbQL0GPT4U3J5iKf4OrIUiGAYJBaFqqvpShXvamYpLZVReh2JCISw+dJ439&#13;&#10;QTyYZ4uDN9uTo4kkL0yOzYbfJ6qKFIS2IXKFrYLNws9oDmDgsUpqTmO/n1FseWaMjMJumWlNecNw&#13;&#10;w2wTZpZzCG7wU591cnHyQOh4IHU8Lwh7LHkCwO5lRWt/r9NnyG1FngZqKm8Hi59sgHDMeLxu43Ka&#13;&#10;Za5xZHR/Uth0CnZ8QFV29XixLsF6PXs5vyli2HYEriJlhna3nJVoGHdsikVqm3g2d49tMHkQZLFv&#13;&#10;5nn8UhFyxHr3P8x153wRLoF5ZX1TvWlgsIBZrGpjg4AOmupmNn/MiN1o43+WdlJrqX95Y65ukH9n&#13;&#10;UU5xoX9ZP0t0+H9TLkp4pX9Mu89e2YqMquZhyYlZmXFkm4glh3ZnZob0dS9qT4XOYrxtZoS7UJtw&#13;&#10;pYOdPtl0KIJvLhp3/oEcuoFdXpSrqalgY5KXmENjSJBshlZmK447dClpMIwPYehsZInnT/5vzIe1&#13;&#10;PnRzd4VbLfJ3boK/uXdcLZ6mqK5fQZuul01iMJiJhWtlI5VTc1NoQZIhYTdrkY7nT3xvFIuSPiNy&#13;&#10;4YgLLdB29oQwuLFbRKhup/BeYaSMlothU6BohKpkTJwlcptne5fnYJhq5ZOfTwdugo8tPdxyZop2&#13;&#10;LbV2koVtuDNapLHqp3Bdwq0LlftgrqfchBJjpKKNcg1m2J1DYCBqUpfrTp9uApJiPZFx/oyOLZ92&#13;&#10;QoZ3tX5vrmBepaNxJmNjlRZynWZCg8d0GGkLcfV1o2vaX/R3SW7FTjF5EXHYPLh7FnU4LC19cHkX&#13;&#10;tBhtE2p5pJRuzmxwlBlwdG5Sgt5yGHAvcR9zz3IVXzt1qHQUTZ53p3YyPFR56XiJLAR8fns2splq&#13;&#10;v3RuovxspnVmkq1udHZUgYlwRXdGb/xyK3hGXkp0OHlaTOJ2a3p/O9t44HvFK+B7pn02sQxor340&#13;&#10;oWxqtn5GkShspn5MgEZumX5Rbt9wsH5lXWVy6n6GTDp1TX6tO3N39H7fK8B65n8Ur5tm6ofhoA1p&#13;&#10;DIcaj9JrGYY8fv9tKoVSbd5vX4RuXI9xx4OYS6B0VYK6Oxd3JoHPK6V6QIDJrm9lfpF/nupnso/g&#13;&#10;jrxp0Y4Yffhr+Yw6bPBuSIpbW9Vwyoh+SxlzgIaZOsZ2d4SPK455soJRrYFkWJr5ngFmmph/jddo&#13;&#10;wpXHfR9q+ZLwDNWHX1MHAgDgw1ZOsXWfuBUxpIjYWIEERFniAGTPMAWRQAKZL3l7v+RlAQAXIOjf&#13;&#10;sqdgGeJArZ493FC09qqniDiKCq0Kp56IeKfnjyva+/6JT7G+cE/polSx8qPdK+yY5meLn58ReGpa&#13;&#10;4IFAm5mOY305YGtgY1Rud/M/7SvyXjX6orKCr2qz5KSiuZKTHlQm728KC9Zssdf4RQL55ngPOfgL&#13;&#10;e/NYZvZQZ0BDX65bx0ebPS+sNRbpz2eaNAUfFNPqyqVeRdcqD+16qv6htMLPCfizNcgjE7RwvR0m&#13;&#10;A5/lWPf/EXOWWT6A4/s+g59AP8huFwTA7fJDKYVIS9GBnSPoRXW35CT+JeDtjhGtkPuhAmBePlu7&#13;&#10;CvgoP2B+pH9eeAD6zTCsrMjPAF+pK5NPw4u0p3YmIlnAmESKPgNz3TV4J7KxXaK5oxmrfqid0C3n&#13;&#10;B4BpwGbwoX6FPk5GGCINULID2Aae2fEAXgVPl8xH7iOguwzrx5a0DqruoOuqMM08lDft04agNw2d&#13;&#10;OhxzytMBw1hMkochB2vdsQVywh3E5+HXeIF7FjYXf9xSpnTlIiu3qED2iXGj+iobpzdrlzHH91Xo&#13;&#10;qphZiRp9KK3Zfh5cSN0T62AXSuSeguaT4Ldc4bXivAqx0tP+NeejMlt7gUb1O4tPbreW59sS+oHd&#13;&#10;pgXbww2BHCoWQxrmqnscMkiNHjyh6KxOLd9TtLoygc1VcuXTdfdVH0ttubM1HcWzEkJ1nJUKfaO3&#13;&#10;8c/EM8Ah40r3SCSHERycIx9oXlF2vjCqcRvTVfS3ulk6kcqrqmGvWj1WLoi/oH1W0hJapp9mc/R5&#13;&#10;DO7lvd3DEAfWp7lN7t/RUBasONs6xngWLWvu1bYoKxuSct6p46pH41O1SeWy0K2Apfi6Twv4ufl3&#13;&#10;9x3wac65/jnRmHm7uJeAs5+Slwgm94Z6kDgsa8ouJIbkeOw9cm0RFVJNEurvvM5SjoDY7QN1BRLX&#13;&#10;TWI7ZJftdzB5wQviMtakmFT9G3uinL6nHZeoV8aK8TZtfIgrsQ446kUSQ2CQ8AvyR2Rd7RvETW2y&#13;&#10;tSKI5lf8AnJT56acRL8B8rJ+QY/q/xpTgwWBi4K7sAmoxCsS70c2CFcQI+j/am5BPnCA1QB1wncw&#13;&#10;G+yCRCgXw01IT9ZCJAD1jZmO/I52B0vRu1islwB7ir0TridW4e3VJww19GMLCgroc2gZ+B1dVDQX&#13;&#10;2knPzAyD/0S1R6fDo1RE0CgyQk5seo05k2VCXxwg3asu6yOtSrNV/9JiR44YGLO60Bf04L/JsIAf&#13;&#10;jK+i+qEJ7lAQj8xjMzb1oPvo34Uh2DOKrPwEBJU/4G8AL8u84Qm9pTRUYTFsLXZLHwNXWqeikqH1&#13;&#10;5htBwXCayb6pBenjPIQRmII+XKnQqRvm8N6Aa+1hOAG4WjUkf69Hyu+n5xhkpVcjh8ASe3vgG6jf&#13;&#10;ot/EIQmmZcI4bCbTVumoHWx1NPXoypqHoAFA1LhRrgee1Pqlvdf3V0oireDn+9cFHobS7I6bkuD/&#13;&#10;8heFKeg5FiipNo1nHmYMpnnZJ/S8MT+3SvYP7qFMKa3hYuXJEaHsraL8ralskrpdNMJMAf5r25jr&#13;&#10;UHDxde7vsrn0KW5DQSDQxbYrMmSL2PVFSMon5pzqSPhtJlkzuXUO8xmgEPXRt8HVa+/RvYiL/QXT&#13;&#10;rYqhjjGJ6m7dXfpfWpc8f9quo1J205uBifBwasoAbTlH3YKWir6nrsAjAgdqEH1kG6PGQRX5LXUA&#13;&#10;2qDtoaKhB/sKqBkwlFxDDiKCsB/JHmRoSz7ZhbaLGsgBjBEIqdm4xjpJRpMUcZ5cQlZoRognJJdb&#13;&#10;SZwmM5KXExXk5rBCopl02eJLXCCdROXEJ+KdYDuZSQxbvyKW8CWEI/7W9E7jh/eaXPe+wOuNHkkK&#13;&#10;fD+3Ydcb/Dgr8R/FnzOBIi0RQfsI9hDXqdUWAl9aWoRLsU8lAnUFNmC37o3Ezlh7Eh9j582vdzHY&#13;&#10;C97Z/yS+0egrysFPsQECAxFNe5snsfiaRdhdLLhquXo2tri8K6cP/bB/fqIMm1GcvWsJFmE94l+I&#13;&#10;tfIvRQm4l3GmwIy/Ylaaa9DeJhZToN83PFI1oHxtW04WmlO1PPELVFvG77yH9hS/9hdjntadIjE2&#13;&#10;YLIIqvEGZohpK23I1ILSEqfsHEWe/Wju9szrNqnMPbbPMiV3Cf3JXFe0zXczL1ZXePobR4Cta8zc&#13;&#10;CSicHivuzEs2XLBH5bPyazYHeWdmqKWrcDg21yxXCUMJfq2mwtfZOAy4eYZxJw1Ta+6x9YgzvdF2&#13;&#10;SfkX/YjVqiqVL7DEa2Zm1JtdtOaYX03jwMrQNcaf9Lckz7l2sNEzmq2H61yXMh3oZSrL8l5/XD/D&#13;&#10;/NDAF3zNXwIT0/9jaoaEMfHGEnjatiucBZ6QnGVtyFvPOKYdm+uaQN/Fg8hysxoXATG8DNfkM6Y0&#13;&#10;vDY92BiLH48e43bj17bBrBx/K6lmiok1nlL6BpHmaqJXE7XEEO/LderaTSFchOw3YwB7Me0cJ2G/&#13;&#10;jIbYYCZ5Wzgjo89ICPoYvdgznZ5DaVxPUjx5jYgwbbdP13kbM2xOMgMntVxOC2CjzIFRU0yeqSfk&#13;&#10;BX3QGCmRUuPssKeUUjNJrncoJ+pn/IHRViHU9nBHy0pl09i2Ui51gKku9opqoE9bR0OstIP5gGQ1&#13;&#10;lWHK8EwhX3MOruNkC92CE0aH+oXaXG5NzbO8Jta5an4qwPxBEJyAJXkAAAC12soyW85cuZWKZhbi&#13;&#10;py06SNBMZXlieSCaCqggl8h9yP1z/NwIguItaqmzu9b8ljUr2rJrRZmds1o117rWtdLa3ptjf4TB&#13;&#10;qJZbR1OxSpapb9McxaTeGpevALWklZ8rtgOFwnVuUsUaxommb4n+xFEnpGoKu9nxOXk8i2k7Tb2b&#13;&#10;vM9Cr10Kl5r8WdI1U/pBHipiUFcjyhNYmn4kdTLQzr4aLzHXYaO+K7rfwGAgs761rmN2JttML9kw&#13;&#10;uMywm/s7dClIEdyEfKlF1wfy3znvMe7R3Y7nzGrCyYYndS+K8NZxdkOmz3yIm5lcbLTwV8PZ+mph&#13;&#10;FBSpyxTnQxiabZJefm5jBPc97b49hTdFmG0r4E8UXrEUCXyZBNN24WTyl4Ys8Tw4DkyrT4UWarMl&#13;&#10;PZCf1AxZMG+XfbfEj7bFdkNCwFdb3ksOFSaa50k+ZvxnXCLFJl3Qx0tPw5E6tAwFJWlqZb9CPgEH&#13;&#10;5CW84AaZaoY6bD2uulQxZX6gqi/wGt+qFme4DYuUg0keMF5ZCI/VVikDoDz1XsXPkeuBJQoBt9Wm&#13;&#10;1Y9RUy1X9QEVAtNHcGEBzrhE+zgDpd+gOZVE1pHVg/BYTSfQCgXV81XKyEqVXUnlIq2XbXSqv2WN&#13;&#10;dXVFsinTzC0IM2CM0oz5IFNvT4rTHtX9AJ+jmauZgjYCSnVAJKharVrP+cea4RqnjJo7nP7lb4zD&#13;&#10;9pb8G/ph6/VtPt2EOTIpQBttkK97q9bq/oa2AqGaHZG7lD7VLcZWD7N8f6Wws5egwJW0jVdV5j5y&#13;&#10;3yQT07JdHqoOcdmRwrgf/8Z6lkVZdcmUxdsaPg/8R1RAH+iaqR6pXN4BJ9/HfdGaR43K/aE5jQ6k&#13;&#10;bXAuZC5ATDQcY40mLLeUcjtiwg3TguPhoO5k/Wz62s7NdDPR3aapXVE85B5inswtdw2w9KmfHBpO&#13;&#10;HcJrw/CUCWvNCwUHYgj6S+Il4e+0wxID7Ui7hJNADGqZ4CKKVzQH8bJzZpyRfEHqYXuo4DjCY50l&#13;&#10;ikpAGO+Ku2KcoFeSEoHVXJP+RdvU5ic6RWhz08WZ2D2ufeLzOWbHufq8VL7NV/8MITPflPQlIAzX&#13;&#10;pNSYEd1dWXrEgCZYHkkdaxlXZBFQzdmKHdhip12xOWeL/aBiSeoG62n5DKLG5JPPJCD1TxT+MXd1&#13;&#10;Xym+iXiqrlMkUBnuKW0v/lUTSQvDLm0c1HBzZjWcVXdsfW95CPgQaNMcIDThOz1EVRvzSUtTnoBE&#13;&#10;A1PKEGqMG2o6gT/oGjKeKhp3vDBQss80BIK/b/3FEqcrR4QYyzRPEjaCarVldZjmDhAL2QFIlFcp&#13;&#10;z5s99oP43a7Ihoyicw6cNTH7oA1vur3Va+YZ3AioYQ/IScjTvdaSV2/QMNUlED4QraojDn0/Vv41&#13;&#10;TtrPwV/P29j7oHIEfbnrJek3FKWtjxoK39S8gtEee8QhYOVEfbD8wktf4TQUiAqJIYO2qlFc/O5I&#13;&#10;0r28z3rIlAT0SOdO2j4Uq3VBLRFe4bKwsmJnGqa5JStrzDWCnrA4/Vfifwkj/XdpK4uv9nHpxzDe&#13;&#10;7p9rhWhj+491VFSZW8DWwRnOYO412Fpbm2DLSq8JJroRth+cLeEQ6nZ/zSoqlvYcY3MwlK4QzgA6&#13;&#10;vy2KNx+V2PSBb4czHEeEKBjWWiGeFR1kDKl/FB6hC5F6CVF9doGweJMnRQjBrOnwCH3o4JZhUSMq&#13;&#10;2tUnlsHpdmm9Fsa3fCdpj95uiJKOhcu1WbLn+Du9ZVJ78YLuRdIxzNx2lvRp+mu3WbYYFehUyzLh&#13;&#10;vAaKrBfmNG+XL4oG9TvkqvBLmh75C3xPDwkQY//qCgFScl+08VSX0yebG1UY5HSjS3kPzrMZlXrY&#13;&#10;YZNMmR49DHqUcyMWa5YpxvB8T78eip3oxICK3Iet/Tph+njTaW0m8pnjvCYeXmO9robCjhlvAUnR&#13;&#10;k2CQChuRpu5XyvE4zzJLL9bXsc+sy73f8p/xXrqvaanBD/nKAQHhcJF1oxaAjRnz1E+j3+g6AUpE&#13;&#10;rTpXFXQURzxaMrXrXXV5ebErlvyWMKy+SDVXB7I/MTbXkAl+dYG0Wxg0J5ApQt3ml3Jq4ljiBYIH&#13;&#10;R9gV1OqCPhmxijzcOFmdSl0KDNWE0XmsaVpQ7S18eG0cqzTXxBJyplFlvGD+ZBxatEgMOzSwU8ns&#13;&#10;7blYMcya5WARr7F3qoqqn3C8dT7KNzxkRSxdzP8150rdAiEd+ZjzVLwlDiKMlRQe+AM3JTrjCS0r&#13;&#10;Esc2XMB3i52K95VP6ucxPeSSenP5BupbSVROWO0ZiRcpYk9JVXF+gkpZ6f4U7PfA6a6m0nQgzYYv&#13;&#10;P6YalXcS41VbahurzyvPlhVRepVV2VLGHsUnZCjbX9EO+4N/WLFx78NCn3mgsxRnNW2zospWGcZl&#13;&#10;DvxxfRmju0qp+3NnW41cW5/1mj6iCUj0sjIAHew8P1z5YM/FAkwTqaOsOMYZbskvvWo/Kv2pQmdL&#13;&#10;pd+pZJh9pdNkm7EiS0t7Cd5MVNf1a+GwYZ4HKB2azod0PW5vwwa0HzS3lJxpwUgDy0HXLTqSqHMw&#13;&#10;ShmkC9a3WWG0PFNlYnZdFNgKG+AlqjuGODsyBhe2LytC9k2Yg3H/dnMkYNmJ9lk0L+Fcc3NpIGlV&#13;&#10;Y2TmGPWUVZv4BfOIYQ+sjfunZmjwNnVhyVDrB9rH8vUmPuMloUOCZD6rekVTsz+rySvp5ibTzmUG&#13;&#10;8HuZXMQVUT6HB90rKRH6DZSQXlQ5Wu5Q4OTlRgGt6n+G6/yriQMBAPBWK/pAwaO4iq4WgWxADAVB&#13;&#10;CYiKQgSECnKHM5CEhByTTDL3JJOZHCQBwhUIoIB4ILio64LVKixeLeAB2rdbXev5PCoq6JZSH67a&#13;&#10;7d/w/fRJG4g8RYt8TvkA8EKJ574HhWrPxCrIS/M914y6w8NBHQQf/+rodWGAMqslVtwFvLIvki5S&#13;&#10;Q7i7DAd/l3Yo3bSu3KWqS3BcwgPNCXQhdy08gc8LqsNhclvXZkE3Muk6JcxFO63V4iksEf1Bascm&#13;&#10;JQ55Gt6REwUkEIKEeFBNhkWOQBO6tUFmrFcfeHioiKalTeklfHpXxTbRStoLaSy7b7hW1l4+bnBk&#13;&#10;axWfDMW7zqsLDRGROsjD4BWEox+piUP2ggH7rcbQ4j7bHUtYaa31PLxfjFRUioek1Za8rHH5Y3PY&#13;&#10;Lp5KbVoQuUWbwowFgaiExg868xOdXs6Eopz6aHNWSWJtOHRTlORYJl4gYSp/yYqRzdpu8F4C3RVt&#13;&#10;ke6a4+Y9QTLkFXOn814eu21JQ2NhfGuR6bBgh0sCsYV7nakiWdmhOm5mvyzasZpXCXjYX25+oAmq&#13;&#10;qAoSIWbT552l/Nwjgw3eBeRBtsmnGG+P1h4odbQGCmfEr5tWZ+aUt9TP50UpjdU/bu4CL9igoGJk&#13;&#10;o+lT+xF1M99Rtw68UbiW+Um7QmDXXIEQ4UMhG56SxGQI0QrZUNwszgPAiBkyUUOzl+tbUJ+2EuWR&#13;&#10;0ru1bqpgsZ4eUp+UuoOjmlhZVele7ZTSJ/0sfFk1HEegFzQtEX3EPLif7atrwEP3+8hmFN6ObxUD&#13;&#10;ytuGMwCosquvqzeC4SUGzVLN6/TlkC80GOeF5CE9ERT2CBthryePkX9t/bu0BmZVZ8lMiA+VrChD&#13;&#10;ZlVdQDo6JqDUCqx3b7KmH9+/k4HZRFtEJPqUPM/eSNzXvWsRlBmo1VXe0hYqSe8jO0hlAzbFaSq1&#13;&#10;+DgwQ6WkHQDVVM5OL2gFJY34DHWjaHYUEUy1NSeLxq1zKj0lcyvEOlY5y7JP2SXnm/uLnigHTFfT&#13;&#10;lqhzjc93nNBuMH4efgtJYLzZ2/FG2tsFCOW1g3auuL8mk+RLXlX3Kl7KNlU+LIpWnLV7pjpUkDV6&#13;&#10;R4lGZBGEn4SPmhTseHwFk9c0WprZssXWIOp1zSf6yqacpCKlnFd3sbBb/rBmXqonMFgVt2MReNUG&#13;&#10;hdfA/haanYidMqqbckvsnUrbSuFEu4zglAW3vpOPSm2u5EKufEPDgT3ngDU1b2Mvg7yq4PACaNAa&#13;&#10;z07Bikw59ScwAd9qScHuFS7G1uGUAJEFEdHC6/n/ID0kIV/7kDOyc9te6D4CcFgwtV1TH9BjuISG&#13;&#10;1LlgZ2mcOQURiKZRP5QrqSxPxHxla/Le4WsVQyk2YquK3mYhKY0szE33Ae4IGKf68K9qUa2b7InJ&#13;&#10;G1qsGEbWwF8A+6RZCFstyduIZml2Jr/D/gZt3hZI+CGJoc/I/2A1AW/1l0mvmnh1vxZkHoCTUCP0&#13;&#10;RrsK7pQQUCbSzcfg02hfMohuwW5tvYdNEHNDrxE/kpmshbr/6r53+ACD5M/0T+oVunTtW1CiayvT&#13;&#10;aq7obub2QQn6BbvHkLn6lK0A+kjfGtqBz+qnWQG6GCqjep3S15xgmAAaTO+1i1QfTJj4MAgZ7+T8&#13;&#10;rv2zMXx3OjTFNG/9Epmhfw+l8Ci6kMUlDxn6qvjysWrSEKjMqAI1WcCNSl/R/9R829EcqWallZ30&#13;&#10;GPK0HI15hmww+4fKMJexmpVE+tNPKy/KLjXCVK0iu+EkOKi8W2cXKVRgTUj2sz+MxpOU2ly7PGYf&#13;&#10;XG+dE5qNLTETrBxigHlemVH+vo1F/UXe0toFxirXurqFvwLnnWV/FMpVty7JXzNQfTcmD15st4SG&#13;&#10;oL0Vq1ilhNR43vKWVvBNBENHFnwA8ukwQX6Jno4Tns4MoQslX+4ao62yb6Ie08OAnmNgwjRdfnJm&#13;&#10;HI01z+pvlpzFe/QvRFJlBeUp8RCMUrHlJzI6KEZRuktM3VXFRHUZkjTbOaThJezw66VP4xzTJ7K4&#13;&#10;/AfMRfbJRxQHdHOU/cXTunxVW/q0bgRs4U3o07Snogr1v8IvOCrqOyzT74lhkPjNOI1zwGuoDe/W&#13;&#10;fiGvIdZAKcUcohnWp+8mw5FzPC35GnOPWqsbwpWcMv1FYsZ/GfVU52J+QePwQaQWfUTkyrowiLhT&#13;&#10;lIl7kfF7R/Bh8hxvGXFCF82dJI/rRjiluvt6sf8WKojyZLzhAaYdvoOomTrZn9CVTHphDzpKz+xl&#13;&#10;Yfvp5vgevI3mcY8Rlw2znFTdKsMx/yJ9tSGHFkC4/WuYBcfaGsuz4d+szkIv5GxFedp+9JBlS/wO&#13;&#10;7J/mpVwSnzW+5CSQENPnT+g9aK3h31qs7gLUDu2pzZPeghc5Gguc8O2q5rRg5F/2priHmLvVyd2O&#13;&#10;51vqObHEpIn0r9d1MkKDXHOm+Q0UrnU1PZWWQLnOjIL1cEAdmXobCXQciDuMKiu/4y7G7lp/5rAI&#13;&#10;i/mD/2FdsjGQwGwX+VLVU+vzghuib6zhgsDcyQqH0Jpy1fJI8lnsEUuErGfTPLMTYNbPNy/VfOsr&#13;&#10;NJ1B9+D7KvJL1qg4lovCMZG7JaQMzy0xd5SHpJSYF8s/xpaaqoDpiCnTcs3S9X7GSzDpO2iswwOx&#13;&#10;K2YP6RmAZzoiGxAmmzYphnL6jcPAcPIDY4H6eexCo5s2IGKUGYTN6yOYJmz1OnemhriPPmbeqMOV&#13;&#10;eUwv2FxazPyf4frwavJAAADOnSitV4/aonWUFRCBkNMUghBkPgXCUAIiWZKQBAhkJySEJN/Kl+/L&#13;&#10;HuypVhSsSitXtz5wFEeLnluE516Ij7oORxHau99/8eOq3zJ8TQs1G/LykGvaY2l7kR7dWkoHYqu7&#13;&#10;SUxGPIZmQj7yE1Ct80MIuq1SNzxdJ+R3wuf1i0vWw436gdxRWGKQphXDEuMqigrWGf8kZsK7gYcE&#13;&#10;HH4JXqzNhDqhKcldyAMHlX2CFHDo5kEoH56fK4VSoKm0WKgAekWpgszQO2IxdBeaIRyC8+E52t2g&#13;&#10;yEKQlIFq/GCZC2TjPpsLwLUYIdcHTDdnpd4B5WgdJQ88ZDpAZEGxyEPCHeg8skAbBajc34ifAw6X&#13;&#10;f9kSQO/oLp4A+LbpnB6gxlqSagOO4wOUQHARFkPkgrtRB2EGYiGTmgvGw03DYqtxpHEV76jxt3rf&#13;&#10;Yq/xoNuVwzMOO5ensoFA20GKD+C2FBNLwCTzy7BF0BzTToWmoZQVVNHnHdui4Eg9at5v9ANuX2F8&#13;&#10;5jGnvnIo6bL9sRgn6235ct3KUcuw+mxwO67UseR7vHFlvIoA9wPhAvYTl63iHD3PGV7VkFlj/0kC&#13;&#10;JP3blihvJeOWC6rRyABcoS0P+RxL0YfJ3rv+FMHlxc6R6gZ2nqNL0lcwZKfLbmcGWGeVwUlGy361&#13;&#10;k4zgldrlkRlYku5RSLWZbDgnS3K8lpuEjfZnSh+WzfarCipYY91aM399j0Wu2ZNExXNqhWQ5RqpL&#13;&#10;jOSbiQZKyCCaDaRJMXuMViF4bkuuLWU+s8br0jdutwTXhayn4Qv0X1FnMX/DUjLHvMS4OhJAkwFu&#13;&#10;6FwTAtZLnliPA/kCpuURsJ8pwieAVxtJ2EMwaN2k+SFYTH2GvgG7yRw0GJyJbDXJIFZoGjIGHZaw&#13;&#10;LBj6ln8DP4OeYkxiIyhzw4B5zHRrXQM6aWJQD6BfIs/IMlMmgkb+jAwg34YqETrcL36Jt9k1/A5s&#13;&#10;0jbEGMT+Zt27oQmdshSv06Dz8K+pdhPNPE7ORbah1yJ/QaJN+0Lb4QeISdyGPfSe5NOwRI+dITUX&#13;&#10;uY5vyEezHV3r0k1sWxtVivRafiRnIv7YSORV+Cj6PvQobDGRyu91kpk7OOPtn3GeFrW3jPPSab83&#13;&#10;bRecTFvaQKgUxVd4bOI8UolzXM5dMcdeoj4f5GeZ0fHLCe1ZPIAjbk0VRBX9q3lZ+RtaT8NF0Vjq&#13;&#10;Oy9DPBFf7RqVE0lmR4mqdQXb+lKbE+TET+gDhU2tKytj2DeaU6vyCo80xophWrL3D+mt1IPuHYqc&#13;&#10;+M3OdaoXpO22CU3fil2WPl1vsA+209Av9G1eJj3CTmjMlRcULq5nKj5kX/Ikqw6lCl3za9zx39lv&#13;&#10;ai2kvdZduo4Vd/B6/e1ggflnYLlA3VhSE8vqr+/W0OgdnlNaXjbDdbhWnxru+F7XH+9vq9f/ndRn&#13;&#10;sRiEEX5Yl/FR8BH0Ccjmv65/oe9hJXtzDVT6GrfGcDR7rrPWSEx5ZFcY+yl/WVXAJlI/7gDnRkSa&#13;&#10;L4Ang2fRBEjFN3lPwxPMRx4K4lMw4aqE72cNOqRwb8oOmxYGKbctLlhGOoEdgGUR2eYAuCpkjWkP&#13;&#10;zOVHey7jr5ludxFuLuh0urHTWYC9zTySIrP+YPah9OI30WTSHuxzU0OECAWQuyEVpngkvOypZ4nz&#13;&#10;OlPu2u34WAA5HtvNWRW2u9bhFJXliSWBcg5fgp0nXTRLzMoIDJ2HLgxxIGPIWXbjLg7jj6KCHU0c&#13;&#10;cs7Tbb3c+ozszipBRGJX64OKj+SVTTHif0RxvWJ5HqHUOaC+/m2PrVQnYo1193EVhTe2T/GDcoCu&#13;&#10;98LpDN/2faJ5iVhLiDiLnNxglJ2K2uW+ruIRLjuytNTAFKu/fjFL/H13+aHC0q2zlc9yQjsDqhPS&#13;&#10;j7bekgwmljYJ5VJyuveBKj9qxMXS5IaRbB91tYFn8ElDF2v+thbxTfp/u3ylDtr+drKcna5o+VpZ&#13;&#10;mEhuOKNWktd6BJqDUTNOP90/w/TWq3pHUBz21viR2dM1rHxOb+4oUkfQSlvdNar0sCZIcylxcX1e&#13;&#10;7SYy1f2Vbjp6uf2u/sewE5ZrRm1QExYExjAzOzfVTtFz297oBmkrWhLqjGnTjbH6tQnTXn/DEvJ6&#13;&#10;53PjN9FU220gLOwN/gGMD3pilkAUxvsOAnCFvrD1Mrgye6Y5EKSnjTaEgsqE+54vwD3kDMc0+Cma&#13;&#10;Y/0I8cIJeAp0JjgCHYUXMw61r0L1BeMt4yg7+15Tgull2tn6ZFN5whU3GXlHXu1IQLZFc625CDc8&#13;&#10;B+tBlgWzUQF8leFok1vfFVxqibKWZf/aCFqK0o55MXxpwi2X3jxDXm93obPRNZbD6KJwARZjigvG&#13;&#10;UF+kqg/iPC4mbv2OO8uMcGGChVsWAXkVq3mfJNuraoTj7CHJC9Gr3CRFszQy6cuaduWJGD/dtPbp&#13;&#10;Xgfjd25ZZz9Hzuc5Y7n3y0uMKwUlojxxV8WUmMZ6Xn1OVpbjlF1RdlN71HGaOOKH2rd1KT8MFFdW&#13;&#10;we2zzBQxbB/i/CUF9Vd5v8jRap1w//+LMCO6qT5Nuyddo/2CmqZ8p2shvqj1M2h73xYmq9VtuZsF&#13;&#10;NSZbBEuoaaqDSyXafVVF/N7aa8yAyuV1C2hU8X/0WxKfKu4ZRon3tGsAa0/Gxlogo2W46AEgs5xl&#13;&#10;EIB2XRxHCAyJ2Lw7wEcGrbwTTMneV90CuhNb5JPgFPG6BoVkO2/kh+Bvmh30M3jy/wiCD7CmDgQA&#13;&#10;wOpZAXsVEU9Fa1tAjIF8jWzEAYIyhIDshJCQ/bJe8pK8l/fyRjYBAmEJAvK5Oat1gVVRW6hFzm3L&#13;&#10;Jyp1gFcRQai7DuSzd//vOl4YV2ZB1xd3On8EqFKeY7rooCTHsTktTuGxN6zJ135jGwq7Cj+1Be07&#13;&#10;lEGvMzRWZgAvINDfT9cMlv2W3+YJNeKcxCpEdoP/VWVf0VJxcoVf6rD8qKtwTZAGdpaHXYAV9r17&#13;&#10;+9KbWzu29WbVNK8oC8xjNdqRR+z59fdkm3j+tbGFu0XSak+qE5iu/C1uCnzimgzrhmc4nu4NS4P2&#13;&#10;2bbFsohd7517cjPaShCoKLD5P9KxkrWNcYVs4fd1O1M3AaLqx3FXQX3Fx7CzhsPO6T23xW8Kohtu&#13;&#10;yRSceGe6fIxHQwJUmHCOVKdhSJ4X7NPNl0+lMOFVYGxsGNqku0PnEmx07u4wwWr+aP1+sa9w2rFZ&#13;&#10;+l/pLHid/Cf5LMlJVbdqbsFczVtN+OYLeqnOHvPGyERC6WI8w5S+013yq9xUN1MwQ/lv233xMvUl&#13;&#10;/XPZRs2YuE1Rq/PPDwUDDMWbA6EhpDdmF/wBU9GVJi4hbZvg9OlGa7S89YYoK0/QDOO68+JPyI+i&#13;&#10;7UAL6pVXqgIx+aZmrdn0RwzbMEq46FqskuLukBctI6I9vsX9xHHLYj5ABkAe0WekSXhGep98mPu9&#13;&#10;4gPF3rRck0U9iFmuf2c20mF0wBLSuir/oVNZ9Yzd5/Q1+5dUOXZo9wv4jn8JxiUye31ugPy0fUny&#13;&#10;OTDddiB6Uh9mi6Kb0DhrT8vKvJkeqGpWkW/1OiqheNr9SDPKf18JCzaIV1d45zQBx1w7kzVqddnq&#13;&#10;6Es6q+MHOmnssgc3i3LKtoe7WQUdjUFkE6erfljD4vXXOkp/EDE8jJylsjvugeRlqu4KKPo76E3Z&#13;&#10;c7rFyHIUbB/aqtxVW3k1/7u2/eQCdneLARwoGWsKLc0WFtdPbO2XBdYcSLqroldlR+OQo/wW3YZM&#13;&#10;OXObuKrogsKKRnA2p5CgaSZ468HZ0JhwER8w/EMynX0IyVR4bcxD+8D0SCPu0b1aeZfah4ZtewLs&#13;&#10;5yvLRYpBYR3urfaR7FfP02QCHbxWqFN5JdvbkK6ZnThi9NepIlNMTIS28gPpMeU02CRCAHP5yCYU&#13;&#10;F7G/FUK1l2qx6rEmqWRA44HcWYgO0j9PrIArEDgyGH2NraP5Ey1EXr2XEIaEzt2SRN0I2ij7y1Ck&#13;&#10;mFKchHu5D9QHjdGsLu0A+nOijyHKJIqYNI4Q4bRQ/Bfq29qj/Kembx1c4YRp0iiT3Mbr5CPAdSKE&#13;&#10;u0T5njjPCtAApDqhXe9DrYy4gLylPtA24N7m4Zrakou2x/bc0te2+wgq9rEdkfvIwm1AMUdRbQvK&#13;&#10;bAXDrE8TcnVzrGcj9iB0axUt26Sy8jyHiv92K2wEn1XZAncKXRX1QJHkVjnIOSfnudIzA9WryugJ&#13;&#10;C6FQ5z8j3DBlf0TjYeO2w9VTnLqGI9ZbJR/rF8DzBZm1TFmf+JSHxokEBFWBGYdVBZVfbriipcoX&#13;&#10;RsCGF863NAVG2S9WW9jkjiYrhzvVEmuoK+U0GWVbRDcbXOx+WUNtW4ZEua/6xAa35s/K8xEZBrvr&#13;&#10;NE2P0Rydbi/96QKrOdMwzNHpxhA6L1vSb6wRBhelYJ9LvdMPmI4oAtbhBAIKmYNUmd5vhc1yC02t&#13;&#10;OKvN5n9GRUN3hUxoVK+WbBG/hecBosLtyA2lOz0Y7QIH19FM13S5zF5yJRK0ost8ylRYTqmjZATx&#13;&#10;UjNPPqId1g6rEsReuh6wueCeoUf7Ka0Nea63r/0d24KEMo/jf2L+K55QZ4hEV4xCpBnBO1QU5NEc&#13;&#10;Ayv0NFGUdpehp4Che4gUp4XAOei8tTuMr7AhZrvpNn4vxJd8QM1yfpK9RcNN7YokLAQ8qrJg/xMy&#13;&#10;wYumK/kQtA5vTa3SvyTItWuQ66SG6cTGKTwkglxubnV8lExYAOwYwLe0q68rei1dAok61nIi74Lm&#13;&#10;ruVY6pe6LktX/Dv4quUaE8KWWUZDsgnKOsNBF8eUK9BJ6VXXC3WAnOWKK+1VPi4rzYsEjzvLU05A&#13;&#10;XY6T8ZcNz+zjTABV2xeGyPH3tli7S3i7NgzNkTg90yoH8FW1sTReccPdl9ulPlPpn5KiHSuXxbsM&#13;&#10;iWXdTK7xgXNmCIG77Ql2P8Gl7W3GIbG78SfV57KIBoB/Wf6idjCXq3rm2ZIyRxvj7o3P0ndUxDHX&#13;&#10;GLVle0Kq8EjHEvNNnCzYDc8mZnIoeRvRwcspqSUNwpCt31DJ0vnJB80MRWhspyUKJBhFVkQfFcS2&#13;&#10;jaGl1AF0C2+nwR8LE1wCfjYtEo9zh/AvgC+ym4lFytTkDDIRPBTrpKp08QyRxQ/5Oqjd2m1ik9Vw&#13;&#10;rrRW9xqxyufIbhoPKFGuNzqgHs96aVqiBZPu4E69f2wq6QcPM8TUbfRp0Jili2AQkK4dBKDfDXO1&#13;&#10;kdJuWAr9VZyCXNCfyGKhaTCZpMReGUtjF+A9GJ8hIXtwd3CgeYAcxEu0mUi09ib0yJgv+VWvRAUc&#13;&#10;teEdxmf1IwdNQJIf6sEdMZOmBqKToSaukNPBeWZfc5FJB3LIF9r52sWUXBIM/UKdY5/XG6g3rEiY&#13;&#10;ZQ7feNRYbLbFdGJ15iGGEP9oSQomKaXlINap6nLCmmJwm3OzmNQWO+6yQ3UMR0bmcQPdfn5jNlJi&#13;&#10;T4zxoCdslxkiPM2WGbyL/MN6DVuqlFSdAv/PMH2wNXkgAABW4XwURa1XuXKMhNGEAI1cmDKUYRAC&#13;&#10;QQhBEIKsMAIJhKwvybdXJmHjgBNBCqjlEcVBS13XngvxcVxri1CttZ5VtCLOStG79z+8V+X5tnul&#13;&#10;r2ojrCdyR5ReloL0JFWk2Sl+VtNIj0TkAc5UdXCp4QTp5jcGqfB/AQdlktbDiuKaipaYUrMiq0mY&#13;&#10;m17HdzDTXtQrba/iT6nvWL6LCNZpTaPBaYYtVIffNcidsKkniIacTtldon57ZZGcAAvDxHKiqcQ1&#13;&#10;1YPoLXeOu0GclYWEuhHPFS2cFeRWlZhZRn4HqFVn0NZCT9lKdLw4eccwtrSsLnsSS6roTxnBKNnr&#13;&#10;uHZsSqEJdcFT6xmcMPy+1oN5gdhr2F4/Dp2RNlethWMr3QofwkOyvdlsxF0enMJFmmtvxiWgvvXd&#13;&#10;vKfohKaZk4n1AGd9PHAH+InyP8bPan6vdDfeUXwveQnCdaMiLeRR372lG7qi3hl7H96l/YJ3HgGB&#13;&#10;aU4xajJG+5RjvdDhut+AOXVURYL+qoaUBBrateeyjhkLdK+3hICh+g2xO6FIQztvEM4EF3NUSCNk&#13;&#10;9fkcvYW4132sW2FUl8PAKtCnAATegEeyWPo7UHDyacMUdCRWBi6C03idUAr8gkPBXyL9PpNoMJpb&#13;&#10;W6HR44h0VtuDdxQs0e3HVZmjwF58fbJYP4a9ivU0OmETPBNYhQ1zmuElmMPXGdmHVSmm1TyLQFqn&#13;&#10;UZsv51u1NtPzzAzdLvoJ/x0wQT2PuWaIoJx4EuNJ0pezB5ITUb5s5DNcqFCpQhpvSl3UtONcPlsz&#13;&#10;1BCy9a32gq2MPwYst/TGHNCbTU95ScZPaT6nDZwnu3yT4BvEMhnT9muOpHilzW+75zaHFZY8St9j&#13;&#10;uV58NbHcslp6OyrVLJQxuZdNOxVdrOX0B1Wd9wG6BSCruBamRFEkNh8q2pPzyBxYeiPdy9RV4Z3o&#13;&#10;Zlosa4zi0HWK9dwpaka5wBJSNu06BoMSGvIqi2h5Wc0OlA6tcMpJoH6p6kuzU3BNbsJRam0tK/IF&#13;&#10;ebKeyb1NyjRxLJzcBHQwTCQPdK5oIWarswuHiV/leWINcbq2WPCWoJVAwkZiq6ovcoTgaGa5E8Ra&#13;&#10;YDtrkPA0PGHcJeIgS/lF7GJ9sOQ5dl/Vk/0N9rPGVZCLjWuN8XexM8CiSPX/L3Vzv8b+a8xgnceZ&#13;&#10;kDszEJfD98r/irwC5iRCNFx/KzsU3WroS51E84wV8SBaDUZGitB2iMEdRafhdax7GB9xY8qwU6ir&#13;&#10;VAdLEbjga/gKclM0gixG5lMViA/6Ubw/komGRAYgu9Ei7nXkJbqP7Yxa0WnmXiwIW1U2DwVQdwuq&#13;&#10;oePUsKgemqcCUzfCniQYvwzOIe5FLoXPEgXc40gc/pj9N+QZXsO8iJ7AHpR1goH2vxSsBsdtW0Ve&#13;&#10;kJ/17yl/QFnmoU1TUIcpJ2IWXkW7cY/CA+Rjtj+iJ0aZv6G5ePuO+20W8eS27tZ1eW0ZLs2HJBV8&#13;&#10;r6ZPi0tinR2ItDH0Y/ulqneBV2xuit1+Qguqor1YZk+gecey5vkCMudN04Udo0KgUVfqtPmoY2m5&#13;&#10;MuaS3SBbHupifSz/MfC1Raq86XfI9F670muYvmLIKcxrrCxdl8N3SKXfps80xFWSm6Ntz6pLY2Cr&#13;&#10;QyHlzVq4yo6gNaZJ9UO/V/QgIPdmUf3GOclR+3xVq7jLzqz+Mj3J5i2fSbpkma+LiAkyX6rv5U2Y&#13;&#10;ujTcIC/aqLvlH0KBhj5vB3kAKpe4Wm/XOYmXWFnK/WmjFr6Kn5RmTlA/j54xhWvP8L6go4DBIH8q&#13;&#10;2dDjX0IC4BHv+8R1+HCB1rJCW5INmhEdlLbFNAZYEp/R1/Ud0QPUz4aTvH3kB+ProH+QkVC8v5XY&#13;&#10;BTczgggPZCJ/zmQGHdmuJgbEFjyl1dDuxINUF/Q+upb8FgZ4NPEeWRa0hRAig/5H8B/RWEYlTqNn&#13;&#10;8810Mq4U9VMLOC5ooqpwcaKE3I+vjQ4jfsIe8DKJSGw8aBPehv3bfwrnYUcYu/CVmC0/lEoxp4hw&#13;&#10;im2aERjIAdPyxCLiGvUyuhSfp1bxevB8UhgEYXeJfv8FbAR/zDiNDeHrxdP/NIn9hPbO/Nwf+PO7&#13;&#10;mQXDGxkdh4vORbBa30vduMXN4VVH2XyHQgExn9kmVDaPmxYE6BQ7d8bmV6ff2Z1dOMjP2RlY4hL3&#13;&#10;edtX0u7wRy2rq6q4JY2Fcjmbtp9QdviUWDdp3ngqzEyDKBvedba4PT2948+y/M2TbQsVcXEbWgZl&#13;&#10;ovChJh+5g5vfsKdunj1qY6hpn2/M00CM5xz9zHgve1mHqKIv7XLbcNWTzRkt12uyYqebDihuh6sc&#13;&#10;mUo7N8P2Tl3EnrIc0wl815gGDDleUuoRlCyytnHk/WkZLcdqNUkPm35XZseSjjsqfniG/ZhGyk21&#13;&#10;2nX72W/MgH7GN5PuBJO9zlMuMC5ybRGr+gS/NK9Qv03a2VimFcQKG2S6gfD1NrGewc21pBpOB3xi&#13;&#10;KgGlvjR1HHb1diMzkdas3qZxvVZgaRwyZCWJHR7GNbGe9jDjtfAV1gjwEDfTnAz1BsTQanjA9wQ5&#13;&#10;h/R45xGjqCFL0GhG3AUJDgdiTGI0rEV6YxZs4chY2B8WPvKSG2XSovyAKGoMPeT7E5mJfvBuJKKx&#13;&#10;DVkfOVCyS+Da0EPCiS/tceSimAfWGqImbMGM4n9ys+hT+MEAMeWBy3wXiBs40/sr/Afs+/3h27r+&#13;&#10;xxCdcDVxIAAAtlqtq4L0iSge9VEQ07ipQViCggYhXAESjiQkJEPuc3JMMskkmUzukBDCJSyHoJYq&#13;&#10;T1GWdcGrT8WC+ooHQnVVWOu1il2LeK62VpHufn/hox9umiz/ihFbmQF8z25D1gotwGJZQKoQBlg/&#13;&#10;KNtlsTky7SLVrylmw22IgB82f0A+7cQVX+Z801jIvA0Qvf/mTAtOGacrVkoypXYRJr/BnJLHgpXZ&#13;&#10;Z9VhOnnKKj0bPogfQ6Ys6r2FhXpxqKGp+HcZzqNhmRXn4VbuYlAkqeDf1IYzF0imoInstSoKfJl0&#13;&#10;EZpjXowfN71D+3ab87waZt1DGqab77pVyoZOGRjsXINBnAtYjSmMTaLXyIqsGsVRy3KSS3sDpePv&#13;&#10;mb7ERtuPZc0iH2oF+QLzJaenaLelQ7+K+cCqEWm4MjS/1C4k29Kylsm5GJlE0fzTrsI/MqocA7vw&#13;&#10;Gc9dSE107hGX1GGhpbsYUFrpuCtD2M056EoqmeFfciVRTspIrjTScvV7Vyn+CXzVZW19mF4QHAiF&#13;&#10;ZQurztm7CrYHLul2lqz2XxMuZSdU3inxVjT7pihG6Q7vb8n/VWd6ZvDTMNU923J/+7rGo9VbKGjD&#13;&#10;D9hHakvdA93Sop7aeYJ9rPehjSXrgF3BAsqfJfaAKHkC7K2swL8w3PPmt+DSTB0xwb2Zc9pSMXde&#13;&#10;TrNK20/3N/YLhMzZhnnFb3jDtZmUT8Xj1WDyaTApoMK/NlT5hK0SQEqfrY4WCBlKTCOG2de0qbJD&#13;&#10;AIm/WxUh7Cm6qzkhy8oI6neBK5OOme5ALNwmVI4Qm1H2MEdVNczL4/1h4/KvCuo1XDEo+aLioTxV&#13;&#10;fryoAKSB2ox43bc6dlLIyIa7cQVWusXedIrRLhoJrGQ3Sr3W5zxMkawOE9hVU8CI5KjmMN2gTICq&#13;&#10;d9RrXsKNSdlwGDKNk1rK0AONC4uuqyMqnczNmmkLzDHrLqp+Aa7pu3jXRSBcTTsuzzeFdkSqNeae&#13;&#10;pAj9z+hCnM1sxw40IIUmE8m3poSIkM2JrFFzpnKIa7Nk8hYKFNZC2jJpF6pO/xv4he2bxJ+hJ9jv&#13;&#10;uDpkyGGtj6XWOdI8b+mtDj2SwvA62hVPOA7HAJdacdzxuLBdkuJcmw4o/3CKEi9AEc6TuL1IjCu6&#13;&#10;bmluZGCxZ0Gh2K8waUoaKvsVqWVXfW/L+4Ac37bCePEib216nHKJ51Hi33Ucz19wPaY9bl/tluwl&#13;&#10;9SF3fn5TXYTxStGvNVb5UZa8eqI8lRcVTC84I4oM9JDvK6j+qMTd2vM+Le64ieg5XbOPgra2uIao&#13;&#10;G5tzjTT6scYxeR4zv4HGecqNqf2pwC/MCcnIR+SHq35JxLQ0fzHurPFf3jM1ZyVAkdgFyS4xTsKn&#13;&#10;lAxOuMyh/gRQsO9pJ4Q389frn8g02x6YEkBywnrLOORaP4gNIOzqaf47zmbnCtFj3kXDTulPgnJp&#13;&#10;QPFE/JwdoY6T76T6dXtB7jYELtGxEz4x8+ET61/ZOiyhIIP7ShRmP8gvlUzo7aJD8k7JTtnnKkUZ&#13;&#10;XdmtIee91/ig5G1x+j1wGfEpshi5HL8G3Y3uCpxjF6tGsU28SPUYtIw/qB0To2I7dJUlkJsNN/Ny&#13;&#10;wX7j+7SjEM5MJp4zPrUOxe+wnsEcfjZzFWxEJzkE4z+0/wE2mh6JVMKt5s+Zh6VeCzX3O9UKa1sa&#13;&#10;oH2AzhC74WdYMF5omXEkV+JLSm0z1nFWL2bUzJS/xiaE7XyqfTPjnfi2vTGXquhzzE9brTnvqCI2&#13;&#10;wZHOtfE2C8c54Eum/+YrtHxk1PjmatI4Yd4mwWugyxvJkIiMnj05d+VVns2pz9Q/uq8Tgwau2xC/&#13;&#10;03zNHeG10hbUMCyMkquhbHVnmbN6rgDkZVUdLH0qzAuU5RhlLf6I1F51hO9HolN/weuN328WeYie&#13;&#10;NwWepjfm8WJDI1G9gZXdEMWf4W6qvVvaLCgL9edslV4JNqSioCEAEfn64sqM+D7zIu86z2qwrug8&#13;&#10;ckKjYcyqnusgTmZFj74e+GtJODwqnM2SIttlrVvSLPdBFaHXdh06EmtzvENsLpFcyJlj0iu/4zUq&#13;&#10;76tXC9YDo9om8ffFgH6TXEuZNM4Fc1JemD/TlRL2oxx4MHbQPmJpcbwQh4S5xuUymiRWMaZcJJvl&#13;&#10;3QPHlXeK9mtH1KMUgf6j7lHKAZMAjiW0W/+E9MXOYOfRkL1KEKYMGs6JCWC3vF2WqhnmhStZuin6&#13;&#10;B3WXISrzNbTRKEiB4UlkhNBhvm9F4hJsdzEWtpU3o+/THxLI4WhZs3jQiHKXyONNt+h5qkEzOVOi&#13;&#10;3WMZTFln6ELZhCpkEouOA2xR9re2DeWl1tNQL/ARhaTHhW228PJsKcXWSetSxmBpmf8/xJ6RpvRB&#13;&#10;+xGCE1noqIzzoDqnGM1lh7vrdI+5L90N0nn8c24F55C4202grZEPuj5k7FNHuSZIw1Cz6wLBZSpw&#13;&#10;HYv71jrp6rR2sL4ORuvyytOrtBJ9BTng4HwlKvZDhYdkHZXajO3gBp+VVK+74W0g2I39ns64U1bY&#13;&#10;3Wv9gnGsgaq9xX5W91E8C4TXZrHPCtNDgkKmtCcYzPhMBQSGSAIdyT+XIDam+7bHjVpXeqrNanhB&#13;&#10;8Xz1K2MZc6NojWmEI2HdNDOBvvwMy0vRWnI/2icbSDqCtYFt+DLHBehBjMS9DNllmtCtZA+AY9BN&#13;&#10;XoHwa8Ne/kPWaiMsrqSeQETyTDLL4gCJSX50SEfHq+0U+ErMgPO2ZY/xfwzUCVcTBwIAYF9x1VqV&#13;&#10;YrWsCoQEIgGBcBvEcN+EQ0gEhBAC5iAJSSbHZDL3TBLCKXiCyqqtsCpqsVhFdBdK10pdq0VaEF89&#13;&#10;QLFYnroVWaWo7e73Iz6nGiinVfuq91SqyiN0Z+XbRQnA7aqszFWmTzRFsY/BGl1jRK6VaXgWYEZm&#13;&#10;wQOs5fh3MGIUKL2U0VUK1R6VWeKu+V1zQYjqdmrfZmiAd0BBLGL6xngjgmn5ApQFEPB1K4+Vjd1F&#13;&#10;uQaGzF/3WJmveAIYy7xVLcZFBZ9XJ5oa0l/rvUD/2ABjmGUyYjEot54LaLFeRU6xHNgKrBdgVrRb&#13;&#10;QAUta4WkYr2SsG7OX1Dr4cXpZdo6+AH/NjCOjISPmrPQ8YAW6BdslnUBLSdc9QXlanxE/m1lO7Gu&#13;&#10;dEjeR0Tmy6omiPi0h9WhRCHfqr9A0OGXTYXEPwMOQhziPesecpvk6c6VHXQ8kUdI3ziaShNkCfb/&#13;&#10;bPtNudcengZp3Gx2PlN3nZ4ObzLup4sDjlnqqSHWO0RMhemixb6NXbKh8q6GgZKxnZ/Wy7btUtTW&#13;&#10;/pwWrGY7y7e+0i1y/B6uMMzbjwbssrjbUn3WIouoPzUj8M1tayszEacouLgarSguz/XHUsTdyR14&#13;&#10;UAV7SwgRJB8NEZGZ6n4/HnUIWMUgbYvBHrXSwigSVSRDW0ueFO23lklsOXaYroxM5iLnFR9Gv8AW&#13;&#10;q11DMnGDLs1PSa42jjGeUQPQ56p44wnJMWmQmVHRWngFbJC1ZV+zzClPJnVa9eqx6EPIah03JAQd&#13;&#10;NvT41eN9IOKdQX4Gq6s4elj+sNzTwK/ibb9ifK5uzV5pPqJdnORmUerrovnWQmNoyEpEal7w+wxr&#13;&#10;gua9DxJd6HKlb3WH9iNJuO6U7ppoCjgI0IJUY6MxKbHDvN/8V94ryy3LKu5reIN1nd9ltAZJ936A&#13;&#10;38FQRYw6wLyxTFJdDSaLgnQHLcKsXuAqJE2MNC21YryboAHu485CC+gSv5+QY5ic6Y6z8UE5WrUU&#13;&#10;dRP/S+1E24Snq6fR+axUfQKWlXDLcAE7x7ObhXgwdwr6C97vNw0/IHKZqdge4o5sSsGn+8TRVS/o&#13;&#10;M0KuBqVLMx9o/6BmE0CgnWrnbTGpqFLu15ZEKtjvv3Ac+ZapwdaTgzLD/0/2KB1WdtTaCm6oi5xk&#13;&#10;prP6bU1BAk/f64jhuRs77THcU2CnTeD30vodLWE2oJcpssJO38ubLJ6jXwrfbFtj8y4OSPvRliW2&#13;&#10;xZbYtBUrI11sh+Vjgdm2n9XjvhX2JCDSc9R+FRySJhGqwt5iF+J+SW5eGplZ9jYtiuyquMqfo5bJ&#13;&#10;L0aMUojqYWAJ/YGO59tFf2l84JVvA6DO8iTUs6ylaAU6KT2Sa8dadvalNuPBimd8Eh9WJ0W0EY3a&#13;&#10;64E7yFID6PuIygWlXv10BlwiEVpXycoKWbC74m5OJ+KikqT8hkxpFvhL0Vu6ngghNmLYHZiD/2pu&#13;&#10;Zq8kPaArDA8qA5ku04O5Gsb2HEubdkn2Y2hQ9yol1XoPmNnaiSwxLYpwR3PAqMBE7DhEsUMIN3iG&#13;&#10;oSa1WJq40zhluCFqNWtMzOw08JZZm/wNxAQHtyZYcYgTvgDPWb8ITEEpJJVdgHPQXxlniV4cLp0D&#13;&#10;rluThbPGZniZoNfMgXuSc8DTSHHMDBSJrgkfto6jvwSKEQf2b7YVk+DdjMcEgyBL5foPiEZhrWEp&#13;&#10;MSRQGG8T15LXmY1ET8yQxYO4Ev536BlxPzARHiTXsJvRf5Dx3q54B1la8k7b4jgk9NUPOASCjwxf&#13;&#10;2Y8k/WCCbLdjWsGtNp/w3ZA/3RzIh1m0K/swmkg1eofhiZRrUX3Dljxp3nz9PiGVsb5+UVF//P26&#13;&#10;MvEmHlB7QvpjSJjzhXyQ8zdnonqKOV5zERB5lNdsA+8WAs732+/krXVe2kGlC5w7ylLiY2seVQTz&#13;&#10;Pq4pkqeHrHbcUR3hDDjkOm9WpGOD8ZHHc/tL6MT2NvuoOCM3xj5ebk5rt1+qPB930g4qPtncbeeo&#13;&#10;2rkztqfaIs6orc8QxaJs3WCqp8LWDwtEI9T9yu4ckPaUF6TeozdXLY3zoSPU45vzaI72B+4AHQg8&#13;&#10;40zQcWY2q582QJTnMH0RGRK5Ef6qldmDxGnNxtRo4g+tILaVDNXTm5eTUsMk9zDZYZZwnpJzlhes&#13;&#10;l1Q5vNvLn/oJcxdK0Kv6kmxPrB6YSfkSdzfCsUE4al4b1Y/fA29ya4ls6ATnFTECN/h4kCbU5GWk&#13;&#10;3PGYgm/h86BVsA+5ZCFTElEEMvHvYius2igEa4VtXDUehvT4L8PH0Bc+yUQXzvQ6RyJEeEECNI0W&#13;&#10;Cz6FuehY8iiyEQvi1yATGB0VjzZis9wtWD4O+bvgrsQqHx3+J3HAa5J4T7rkT1gA2ivre+g17Z58&#13;&#10;DGZQA3wAfk4VRYmQ49R6rhJFyXl/P6ySfOpTj+PkLcYyoo08kzO+933u8fTMPfaCkQRgt1uR5xZ+&#13;&#10;s6O0I2yy6a4U3HSl0Ue+l51QD6unGPtqXwO6DeucX4HT2d+3LIj60vKbnxdj8eSubrEkGmuKkwJh&#13;&#10;moazssFNB+o9VblsTe1RnYv3Ime+8cmGCzVp0InsNU3zJTdSG5sCJR5xo43+FXbeTP1TuUeYW11d&#13;&#10;1eNN1trQ6gl2S81z4I13ieM+yPWIcXwIxwqgBjfpcMpMPbqzIy60rlvRzENqz6iOhl531lVPbJLV&#13;&#10;6IBUdrdDZfra+6S9Fcr26LbN/49d8opqMs3jMJYZdXVGZsbVsa6MyqroOoRBxoYiRakqghURsVME&#13;&#10;BKSkJ18KBAGBAAIhhPSQHhJaCJAQOoSiiFFwdAWxjDS74jefcnb37Jy9WXOb/znPxXv3PL/zwgWe&#13;&#10;RnLg+Q7Xg2TLECtHMQkeRoZ+IC9itm0xoSaqwiYAeBCTvMYALIoLXvkMj0x0Wm6Jt0Q883QijIQ3&#13;&#10;ujQQxiKojrsI16MuOdQDr6IDbaOBLbGRNqfxSXGsNaO4sQSjlTUuBTFn+SmcD2qGhxrfGZ3p4gWs&#13;&#10;jLm74yEw/cpPDkQ8JQ5u64V7GT9ucwwXnoiz/h77GrHI6ji2FlmwnIUVowAxIM7fRjy8cBYJm5wf&#13;&#10;4XISxndQcZJEusMhXCD8iO1G7BMEzMYVS0GutF6ChaEWWgHYxai3y43YDehS9/cYBIrtnIP1Rd3Z&#13;&#10;4Y+loYYcbLFhqLe2q7Hz0T/b+GFa0AjrtZhsdJdVHqYQs3TFV5h6jJ+FBQj+h/BzMbYW0M2YaWVh&#13;&#10;Mc3iv+9/vadNnzHzq69nzZ7zl7nzvvl2vuV33/+w4K8LF/24eMnSZctX/G2l1U+rVq+x/vvadett&#13;&#10;Nmz8x6afbWF2v9hvdvh1y9Zt23c47tzltNvZxdVtz153D08vb599+w/4HvTzP3T4yNFjxwNOBJ4M&#13;&#10;OhV8+szZc+cvXAwJDQu/FBEZdTk6JvZKXHxCIhyBRKExWBweIBBJ5KRkSsrV1LT0axmZWdTsnNzr&#13;&#10;efkFtEJ6EaOYyWJzuDy+oEQoEkukMrmiVKkqK6+orFJXa2pq67S6en1DY1NzS2tbe4ehs6u758bN&#13;&#10;3lt9t4137vYP3Pvt/oN/PhwcejT8+MnTZ78/HxkdG5948fLV6zdv373/MPkRtJg2bfr0GTNmQht8&#13;&#10;PWvW7NlzoB3mzpv3DTTFfEvL76A1flgA7bFwEbTI4iXQJtAo0CrQLNAu0DCflvk8zdQ2fxrn8zbQ&#13;&#10;NF7e+/b7HvQ/fORYQGBQ8JlzF0LCI6JiriQgUFg8MYmSmp5BzbmeT6MzmGwuTyAUSaRyBRT5ufFP&#13;&#10;iVONnyM/VUKZUCcUCpVCqVDr4BBUO/wY6n36DCp+PjIyCkWPT0y8gLpfvX795s1bqP39hw+Tkx/N&#13;&#10;/SBnCwwsdvOYLPIOGmN5XR7iegFG3v5sA+cop5F9RlbPjVDVceOrqrnY2ko2qUHFJLUqikidEhq5&#13;&#10;tySP0s/OoQ6ZitnB7GB2MDuYHcwOZgezw5c5uHpMMryCxtmeUUN8D7xR4E018A+xm3inpHpBqFIr&#13;&#10;jK3UlCBrKgV4vYpHapFzSJ0lxaReVmHS3by8tPumAnJ+hYFMyKHYM2ic4x41JNiLuyPyyOwU+jKb&#13;&#10;hSckDZLzCp0sqrxGkVBdLsHWywWkViGH2MlmEm/S6ERjJo0yYCog918OHifHuXsjHwndsHclezK6&#13;&#10;pT6MFtlhUZMqWKqvDFNWKuI1cjFWL4IcuFyCoYgF9OQyCLfS6GSjqUw5uHh+ZLqfnOC7RQyLXTD9&#13;&#10;Cuf0HtVeelvZAUFLbYCwujysTCGPrxWJsQ18AbGlmAd05LOBriwmcCOFQbplKiDXYcqBvSdwQuBy&#13;&#10;6bHMCX2v3DG1t3p3vkHnwdJqAiSqsrAKsSy+jg85sEsIzYV8oC2XizdcYwPdyUziDVMBeZADC3Lg&#13;&#10;uAW+EO0Of1LqiLxfvY1ibNie3dKwl1WhDpBLVOFVfFlCHVuM0zOEQFO+AN9K5ePb07iAIYlD7DKV&#13;&#10;KQdnT5DnfOKlZGfYs/KtiQ91DqT+Hvv0unp3rqwyUMlXXlKzZIm1xRJcPU0ENOYKgeYMAdB6lU9o&#13;&#10;J/OIHaYC8jfDQPZuT1DgFPBKvi3kefXmuOFWO0xnt11muc6TJ6gIUrGUkWqGHF5bKMXr8sSAngp5&#13;&#10;pEMelBJCC0lAbDMVkG8/5SDccexNmcP5sXrbqHu3NsD1nfZUqdaHzyo/XUZXXlbTFIiafBm+LkcC&#13;&#10;6DIgj1QRoSFZSGwiCUnNpgIKfoGBnF2eoHTLkbfVtsGPOjZe7PxtNbrC4JDD1fryCyvPKfOU0VW5&#13;&#10;CqQmR46vzZIR6tKlBN1VCaE+SUzUE8WkBlMBS+xgoGCbO6iCHRxtXH+sb8DqnPbeapyoY3suXXeI&#13;&#10;e119QZ5dFlueVYqszlTgNdfkhJpUObGWIiPWkaUkLVFK1pkKKLKFgVI71ze167zu9a7ybhxeGaIY&#13;&#10;sAYYBqfsnIajrMzaEGG6OlaeVoFUpZXhy1NUQGWykqAmlxKriQqSBlCQa0wFlGyCgRXrdg53rNjZ&#13;&#10;NrTUt+y5VTh7YAM+p9s1I731OC1FH8qmaGMFyTUIEUmDlgJqjAyvxsmxVXgFuhIoRVUSlaYCytfD&#13;&#10;xhqW2XU9WLBVPbH0EO+5dXjufXt0ap9HCrnzBJXYFpoPNMcUYRvjmSg9nI2oR3Lg9Shugg7Di9fi&#13;&#10;+HFavMBU3mmWre3t/3ZV7eiCncLJFYcLRjeGpA06JhAHfPDYvpMU9I3Q9MSuyKw4Q0xObEdcbnR7&#13;&#10;Qt7ldnh+VBsyP7IVXRDRiqGZyu3uuT/W//7tOunkQic6uNr/2gv7s6SnbpHoQb8E+P1T6Cv9F4DL&#13;&#10;dy6RIm5HJYX3xVBC++JSQnoTrl7sTUy9cBORev4mKs1UQOaW9SDdbRdI2+//rmj/2RHmgdiHrINE&#13;&#10;Y/Hx7M6is6wmWqRUXwBXagvwFTV5SRo1laKtTE/Rl6ekNavIGW0KIMcgx9K7Rejini/F7GB2MDuY&#13;&#10;HcwOZof/y6Fwn987hs+ZEda+2EHOAYKRfYTaVRzMbKaHS/T0OKW2EFNRQyNr1NeTdBVZlEZV2tVW&#13;&#10;RXK6QUbMviHGF93iYhk3v5TPDkWfHHz83hV7nxll+8QM8vYBd7j+Wd3sk4wW5kWRvjimVMtAVtQU&#13;&#10;ETRVNLKuPDepSZlJaZelpvaIk7L7uASakUEo6v1S/u1A9/b7g/06DWo6v+M4/rid9tHOdtrutJ2u&#13;&#10;dWeWsavWKnS04gEIAUVARVGLgBwql3IYIJDrn4QcBAgEQhKSf+475CAhhBByEQJJCIZDQFZAxRNd&#13;&#10;j+66it1fs7a104fkUR/44P38Nd/5PPluiNIuPpelVd9XHMMvKbMYYcVZ2C8tUnkllUa3pN4yIsYN&#13;&#10;DwlJbksvadzIIod0nfRZFaN7EaZwlzhk/ny0AVFcxJB4AMBpJzbEqQUv5KlV91Vp+K81x9tn1Kd5&#13;&#10;AWW+YkxZqvcoa80OZZPNJodcFjFx3ChoDqm5LbOirs5Fdjt3qYvOm482IP6PITVrQ4IoeKFIufZA&#13;&#10;g8De1h1tm9Wd5E7q/iYb15X0eQ1VRrcBZRnWYZxmNW5cKyOEJALKLJfbvsjs4S61d/IWou2DQYDI&#13;&#10;2pAm579UJV992JeMWTYi6HOmDPaUOUccsBSqJoavap2DDeYBA8ahjfy9UjlhsldMmumE6fN0fs8t&#13;&#10;Goe3EG3vDYKIQZiS9U52JO+lJqnykSEJvTJwhLYwdKx7eiSbPzVaIB51VGqslroBXcSg0BDGYDkU&#13;&#10;7JYQwnQB+SYJZiyQBNz5aAPi2Igh4QAQJWe+UyTmvdImVDw2HW68Y0sgL7kQHfMTJ3omvPli23C5&#13;&#10;zmBGDir1GKc4YuAooECHFJqiiEgzeCF9DifsijogeW84CMRJmf9QJlz4u/5Q+RPLwYZ7zkPE5UBS&#13;&#10;y3Qos9vpyZMZh8qMKhNySBIx8LWQl6WCJtrk0GSzlHgDJ6ZNY8SMqPtgkCRm/KA+lPttf3zpU9t+&#13;&#10;5IOxA9iVuSTSeDCDbXFdUKqtZSaJCWmDIwaOFhplRjZBV0J+kpw4iZNRQ2hp61S0AcmeGCA8fBDI&#13;&#10;Dh8H2vjzrwf2XXru2lt1fyq+bnohnmL3Z/T2OfLUksFyM2yqs3ENWAerD3IzIregqQk+kpI0gVNQ&#13;&#10;AmgFPRhtQPqj4dBBoDiQDgx7z74Zjitc98eVLS3tRo7N7acbxzNhmaNAwx+sNLNN9TaWATvSqSe4&#13;&#10;WvsIHqqWOErUkMZwaooPrWoZjzYg2x0DRBGDet9RMLAn++XortzVuT0Fwbs7Udbp+HaF74SA7yjU&#13;&#10;9FivmbrMDdZOI87OMBAcLXqik6wjuYl9zR6cljKK0dKiDsj/HAOk++OBPhbxxr4j80Fo+8kbd7aV&#13;&#10;OFZ3oDXhQx2wL1vAcharOm1VBoYFNdBmxlnp/QQb1Ui0NxtIDoKe7MTrKU6sjuaKNqD4UwxQxf0V&#13;&#10;WLYnPvN9mTy3vDXTvf5lqX55J04QTmR0T+Tw292XZPSRak2LDaWnWrH9zYN4M8ECWfADxEGsmWRF&#13;&#10;m8hDTSaqLdqAakcM0G+P+871xb6lxd/t9T7Zkm1cj6kQLe/Gdc0g2lqD59lU3xUB2VMjJboalHhH&#13;&#10;kxo7gtGi7Thd4zBe32AjGOqHSMa6oeaoA5qvYn4Y2rrjbvjXfxx/+NlB8+stOZL1ryq6VvehafPp&#13;&#10;VFI4twMKlvZgJ6p5TT6koGGsQVTnbRQjR9GSWg9WWuPGy6rdkLzKRVREG+j/w9b1iV9sCa59sm3w&#13;&#10;u8+SZG+/OMt6truUtpZQD93OwmMW8imo2dJWZPhqR81UDbMqhOy+OlnPqgyieiqCTezyAIZTFsBx&#13;&#10;S/1Q1H3r/PRXN5Z/9kvbq092KsFvj7DfbTtDf7mvGHqceq1x7XR93UoBpvr2ZajyVgWpbLGKfGWh&#13;&#10;lnJ5Hkm9dLOeVjKHaimea6IXzWLohbPY1mgLh3/6k5GHP/+NBny6qxdsSWwDu04QXh/ObXqRUXJ9&#13;&#10;/VxF5aP86isPiq+XrJXVFd2rbCi8W9VYcKe2MX8V2ZS/WofOW21AX1hpxOSuoLHRBuC//B5wk/YA&#13;&#10;dgYC9Gaeec0/cekpnI28yz9HWuQWM8M9lYJAV4PK2wkZPR1Us6u11eqgMmx2EnNkGM9y2rAc91AT&#13;&#10;7LGipN6BerXXFEUfDR8NHw0fDf/3ht4fDccRgJdx5jWcWfJUcAp5T5BDvMW72BnmlMMBFlLpZWIN&#13;&#10;HibZ7GynW0dobcPDzR0OG9TttmI5o4NN8JgFJfMZGpQ+XRQBOO7ziCEWcNIRgJ9+5nvh8ZJnoqzr&#13;&#10;a+JswpLwQsc07zI/yKlWjLEa9Z5uotnZSbOOtNLtNgrDZSUyRy04tm8ADfv7UbKAGqWYUDZuvn8Z&#13;&#10;EmMB9xgCwMdOfy9KL/5GklG7Jj0JfS053z4jLOoN8ivlPm69zsPGmZ0sitXOoI0MtbR6LM0dPjO+&#13;&#10;J9CPEYTUjZKQtEkWEKPl/s0GBP829B5NAYK0028kR4u+kaXX3Fdk4W/Lc9pmpfnckKhUOg7Xakd5&#13;&#10;aJOTS7LauykOa1uL10xl+Pub2ZMGoviGFCO+AWNlQT5WFths7w28iIGXlgKEqdlvpGlFzxXHqh+o&#13;&#10;MnDLqmz6TWUue0p+SeyXVKm9IpTRBUODdm6zY7CL5jW1M/x9LayQkiIIw5BomgNJJ9mQLLjZ/mtI&#13;&#10;TQEiRPZbWWrhc1Va1UNNOmal70TLgvYcK6wpEgRVlQqfsk7nlmEH7ALIYeKQvVpma0DezgwJ6bww&#13;&#10;myyc7iJJQkySdHKzAUFsxJAQC/iIFCBOOfVWnnLxhTr12iPdUfSqMYO6aMxhzhgLeCFjucRvRKrc&#13;&#10;atSARYId6eMRvfIeml/AZExxGJxpJl04006TTLVTpZOb7YMBTkkGkuRTG8rkiy+1KVcfG9Ia75jT&#13;&#10;yUuWbMacNY89PVwGj1tqVHZdvdmoQI8ohZBX2Evxc9htIWZ3T7iNKZxpaZNM0dqkoc32PwbpkZMb&#13;&#10;qiMFr3TJlU9MCNQ96z/Zr5Oopu8EgOOHOc3rLG/aOcyzs7R0nofaMs/iwKhVQRTZxQUREFAE2ddA&#13;&#10;Qzayh6yELSFkIfueQCABQkI2skLYxIIFUUTBjohrqxan429wps85/+c0Bw+f+/f6TafccmWyl70X&#13;&#10;OfO+KqHfDtONmpuG+4wYl1JN8Itk1DBX3DrLFnLnGULZNSpHMUfrUs5CBWQ7DeKdBmliIlAnZP5o&#13;&#10;OF74/WBC9ZY1EXnPlUpcC56hr0wXts6EKgVuV53OMgIf0g6gnWID3t+tpky2KZgzdBnnKkUmnScJ&#13;&#10;lHNkvnIWKiCL3mmIjwGyhBNAc+zsP/viLz0fOlb5aCwBft+Xgr07e5a09HUxNRSu4NvGa7V9NrhF&#13;&#10;bkE7+P14b4eBHGJo6VMkdccsTiWcw8mVszipagaqtw3y4yeA7uiZ1wNxBS+sceVPPcdgm1MpiNvL&#13;&#10;59CzC/ks91SZwOyt16jtCHPvENbePUAcbzWSAy166iRey5pGa7gzKI1sGqVVQQbkPzUo4xOAIfY0&#13;&#10;sBzO23YcufIoFF91dzGtZuFmOt53Lbt9aOKKWOup00t2GnqGcbauQbKb2U/xUYzUIE7PnEDrOiaR&#13;&#10;euEkQi+GDMj/GgEkR2OAKu446D+U8dp6MPs735eX7l2NL1pajYeFVpLJI3NZHF2wWCZx1xp6bAhL&#13;&#10;105Du5nsZAxQPGQT1YvvY/gxxrYA0ti9gw8ZUOyLANK4GKA9FA/M+9O2nTGZm1MHsm/cPFgY3jgC&#13;&#10;ty8l0vQzWTxJoFjBc9cZOu1Ic5sVb2UOkXZuleIkD9Lc+AGGp9nEHkeZurxIExeyfzfID0cD4/44&#13;&#10;YN2X+CQQlba6FJ0xvRFd4lw/iDJeT2RKps/3dAdKFB2een2rA2Vi2vAWqpU4QhohjxKGqHashe5A&#13;&#10;m1lOpLndhTR3QgZUX0QA1YF9YDDq0Et35NH1+b/Eza5HZroeR1X0rx1sliwms7gzuT1toTIp0wvT&#13;&#10;0NwoA8WJ7SeM4QdxdpIZY6MMoUapwwgrYwQ+wrbCR9pGoQLqvRHAELUXjO6J3pzaHT2/tjvO8/iz&#13;&#10;HNPDqGrp2iEs53oakzWXz6WFK0SUYIOM6EOqsF6MFu3B6ZFuggHhIhnhTkp/o5NmgjmYAzAHCzKg&#13;&#10;jfwYmD/d88wf8dnird9/7n34yYnB7T15sq3oGs6doxjG8mkq+euLbYS5Sm7zFEyAmoT3Nk2gJF+F&#13;&#10;mmUNQZwcFiAo6vwkZa2vRVXto6urvQzIgOHTj145/hSxsvT+h/4Hu6Isrz5Jlm9H5nMefVlF30hC&#13;&#10;EFfPEZqXi2jIxcrWr67VtcPmG7vq5hCcmllUd9VMM69yBtdTMU3gl0+TBGVTLcLSKSpkYPiPv1uf&#13;&#10;+9UHofu/+Who+8MYJdid0v1q3wXG06OlhM2T9eiNXCR8rQhbf6ucWL1SS6m80UAtX4LTSpcQjJJv&#13;&#10;0Iwr15uZxYs4VtEiofXyApld+D+4H/zlLyaX3/v1yMv3/6wGf9jPA3uSmK8PZBFfJF1CP8ksa9zK&#13;&#10;r6m+f7mh/NsyeMlGNaJ4vR51+W4juvAOHHPpDqL54hoKW7CGwRbcxuLybxPweatEyMJzP/+Z7c57&#13;&#10;H2jAb3fzwccxLLD3OAnEZqB/TD/f8ENWQdX3eUUlzwpLLj8pLb/0qLKy4GFtVd7D+poLW401uVvw&#13;&#10;2pwHiLqcB8i67E10/flN7BswqIDwb7sAP+Fz0H0qDvDPnHwtzMx/Lsyp3BIUINd7SlpWuHUdC50o&#13;&#10;4WwbSRFuZepD9DaTv6XL4iXxRsbxglEPttfmwcjsbpRqzI3QO1xNgw57kxmSdw3vGt41/J82iN40&#13;&#10;HI8E3RlxQHDqJBCdzXvee75iS5SHWBcUUVZ41R0LnCbhXAdeEWbT9EEWe8BP6xzykrut4wS+bafB&#13;&#10;7sbIHC6U2ulCGJ32pgHnMGIQkrcNvJOxQJSRDsSnL7yQZJY/lOQ0bYgvkm8Ky9sXeTDBHAejCHeQ&#13;&#10;9UE2a8DHbB8eb+GMeog9dhdW5HRiZC4HUuMeQ/R7LAiTx4Q0uaEAophdQLDT0JMeC3rT04E0I/el&#13;&#10;7EzZI3kW/J4sj3hLfIV9XVjDv8pDyMMcgj7YQRvwtbKHx2mdNheJ53DgRO4xjHzcjtL5LEijz4jq&#13;&#10;8+pQ/R4oQO+bhmORgJ8WC8RpaUCWnvtScar0sTKz8VtlDmFVXsj6RlLBmxc2Sqd6mrUhDsXk62AN&#13;&#10;e5jtdieF6xrDC722ZoV/BK0PGlH6gBpt9CkwfV4o3jYIUmOBJDUNKNJyflCdLHmiOdPwd00W7rY6&#13;&#10;n7msKOVek9aJZ0RI9UQPsd/PoQ952Gy7g8bx2Mgi3zBBETThdCE1RheSNRv8YmyfF4q3DcKUI0Ca&#13;&#10;nAqUKdnbmvQrT3WnYPf1mdg7+lz6DW1x14KqWjQrhysnxTiDv4dicXUyx6ysTs8grcffR5GGdCTt&#13;&#10;hBSnnRTiDQEB3uiDAvRG7wLCNw3JR4AsKRWokrO3tanFTw0n6zb7zmLu9mdTb/YVti8aK/hXdY2y&#13;&#10;sBKj94iIllEubWywvc1jYHIDapooJG9RTQqImjCPqA9ySUY/FP9piI8EoqQjQJ6YAtRJ51/pU4qe&#13;&#10;9aXXPhg4jVo3Z5FXLRdbl8zl3KsDjb0BDUo/JsFbzPyWMUMXa1zV1hWQsAQTQoYizG3RhDtb9KGO&#13;&#10;FoMfCiD+qaE3cafhRArQJGb9w5h0+TtTas2WJQNxz3qOuGbPZyzbyzumLbBejx6hG1FgLX0i0piK&#13;&#10;R/dIutoD/HbeBJctDbczNVNsui7USjcEoPhvw4nDQJGQDP7FHp0FNYEfcByfTmfabXe6s9PZsZXZ&#13;&#10;mZ1tdbuj67Eq6oq4goCKEgQEuS8jN0gg5E5IIBwJEI6QQA5IQoCEXOQkNzch4RARUBehiIp4AKJF&#13;&#10;0C74b7R2n8lbH/bh8/6d30/iF7apOJe4prmQuWIIRD6xhubP98QW3+7OoNn1sAarAilRi/DaNkGB&#13;&#10;WcAt7WHXV9pqmUxHVS1vuLxGPEKtlDioNJnNFb808PxOgRZffyD1Dd1U+iWsd5xPX7VA4Iu9odg5&#13;&#10;ewJxvC+tot+U3WBQ57XJpViNsIVo5giKe2obKgZonFo7ldUwVMwSDxfXShzFNVKbKwDP3Q00eO8H&#13;&#10;fF9PIPI5D+RnLr/T+MRtmM6mvOgJyF5whOXN3IBiRmypFZ2dWVx1B1wsUqLVjVKCidFK7qYJy/pL&#13;&#10;BTWDZB7bQeSJhkhsib2gXmpzBeB/bBD4eAKx9znQ7hUCOrxjNjr9ri0NBqQ/vBWeeXsiATM4lFxu&#13;&#10;7M3kyCw5IkEHUlWvwhsr5QWdpRJKX4G4yoYXsewYUYsD2yS14xtlNlf80tDkfRJITp8F6lNBW6bT&#13;&#10;Ef/q84l/Mga5OjcTkTx2Nx7dPZZEVdvT2a292a0cC6K92oDVU3QkS4G6pBuvpPWhFMwBhFxgy5PJ&#13;&#10;bMhW+YArAP+IG2j02g+aT3sAmacv0HlANrpOhS4N+0TMTwdGTs4FZdimI/GGicQy6Y3Uep4N1szo&#13;&#10;RsppZoK2RF9oJGlLrDh1eRdaRe9BKDm9cGVrb45S7hIgOPy+4QAQeZ4AyhNntkzH/VdtHoEPp3wh&#13;&#10;U/N+cfYHF2Cm2WCSbCqqkjeSxGHaspsru1FSqiVfRTYW6oj6EgOuo8yM1lZZkNo6K0IrsMI1LZ2u&#13;&#10;AE3OBv6p/UDywzGgdf9xvdvdZ3HsB987cycvORa9oOYFP4RsBlLEm4isYYwkc2nOHai9aElRF0FB&#13;&#10;dD6BNxVrMUZqB9JAM+Tp6cZcPduJ7xIgPOQGhCe+A4ojR96Zvj+xPHTQY3r20I9Di8dDLUueqfIF&#13;&#10;HzTvHqSkdiK6pmIkhVNqzxGQ+9GtxF68BNdNkqM7i9qR1lIl3FKmzjFXabLNDO11E9sloPmgGxC5&#13;&#10;7wHaAwfX+vZ8/8+7e/eNPN7va33lHilf8cjgPfLB0u8FlZRNxlYVj6XVFwznNhDsKAHGhmtG9hNb&#13;&#10;8/oKxbm9xW2wHor0eneFLLO7Rp7RxXAJaDngBuT7dm9a/vHtws2vd914tOtw58vv/BVvDsfwlz0z&#13;&#10;6Y/OYqizl4sK7ySU59/KqMGO5dQhR5Fs+DCWmzNEaMx2kPhZdrIgc7CkKd1GFabaaM0pA9UtrgCi&#13;&#10;79yAbvdXSw63L28+2Pl11+rfjrdv7Q3gv3GPpa94ZVAeByBJ98OJ+BloMepuelnuFIyWPZFXnXUL&#13;&#10;Tc8Yx9Wm3cxnpo4V1KWMFdUn3ShlXRstZ0NHaS4Bil07Xvf85YvJuc8+737x12+UW38/KQD7ILVv&#13;&#10;T8RQXp5NIT0PhmEex6DgD6D47Ll0UuZsNjltBl6ccg9VmjSNpVz7CU+F3iWWJd4tLE+4XVQRf5tC&#13;&#10;i5sqc8k7444/Td769He9K5/tUG3u3NMEdnvWgkMXKZunI0jrAYmY1fDU3KW46xlPobkpi2mIpIXr&#13;&#10;aOijXEziQwQu4SEaH/8AS4ibJxBi54n5MfcLidH3i0hRc6UumbT/4bf9d/74e/XPn+8Ugi/3MsC3&#13;&#10;HlRw/BwJ+AZjNoMjczYi4tPXYqFJr6ApiaupafErmRmxy7DM6GV4VtQS4nrkEjo74jkWFv4cDwt/&#13;&#10;lp9z5VlBbthTskv6Rz/5jXb2k0+bwZ/d6sBXe8rA/qMk4OmFBv7nYSD4UioID726FRMe9/PVqOi3&#13;&#10;yTGRb9Ljwjey4q9swBLC1uEJoeuIxMuvkVdDXqOvhqzhoMFrBGjQGvGaKwDz8BeAcWY3qAk6BupC&#13;&#10;fAHrSsgWKyr+dX1C5jIjBb1Qk0Oeq8TRpsuLmFMlZdzxwirBGJHROopntw1jG6VDaIHcgWxpt+e1&#13;&#10;KQfhCtVgrkZtyzWpe/LM2/Zrw68N/7cN9P81hAX/tyE+c5mZjF6gw8hzVVjadAWZOVVK5Y6Tq5re&#13;&#10;N4zgWc6GBpkDLVDY3zcgJCpng3owV6vuh5vUXXnb96GB6WxgXDoGWEE+gHM5+B03PO41JyZjmQVF&#13;&#10;PWZmFM7RERXTlUTmZHlpw3gJTThaSBcPE+ulDjxXYccIVDZUi9qGlGgH8pS6AbhBZ0UadAYXgLqP&#13;&#10;DUzIMcAO9AENwUHvGkNj1xsj01a48YhFdnLBfWZO+XQNljFJIzfcpJYJR4ur24YKmHI7gaO0Yfma&#13;&#10;AXSrrh8p6+hDaPSdSL1ej+owqNHbB+qdDXXOhrqAY4ATcAbwLl0C/JCYDX546gteTN6TBihxnp1V&#13;&#10;do+JrJ2qJnJv0ijCEUplm4PMUAwS2eoBPF/XhxHpe1EKYzdSZzSgdEYVWmeUYbbvQ0O9s6H+4lHA&#13;&#10;vXgG8CGBoCko+o0wNGW1KQr+VJCQ/6AxjTLDzqXfZuA449VFwpHy8jZHCb3dVsDS9BH4+l6M2NiD&#13;&#10;UpmNKI1FhdaYpRitWYTVmbYLsD42sC4cBY0XvIHgIgQ0B0a9bQlJetkSnvOsORb/sCmpZLYxu/oO&#13;&#10;C8W6xSAJRispbQ5qdftAYb22N59nsOJEZhNGaVVj1J1SrNraitNYhHitabs+NnwDWP5HAc/fGwgv&#13;&#10;QEArJOLf4qBrr8Rh2c/F0dgFUWLRnDCD9hMvr26CTeCN0ovFAxUV7V0ltTpjIdeoyxdaVHhZpwyn&#13;&#10;6mpxEhA01kaC1rxdHxpYzgb2eXfAP+cF/sMOnT01YScAHO/OdjrutHW7Xbu744y1urZ1PamiqyyC&#13;&#10;IsgZQG45whUghCQkIYQr5ODKRQLkgEDIACEg3t9BSAhHQkKAcISEBBBFQS6xIiigaEHFC1DX67eZ&#13;&#10;sdOXfckf0IfP+3e+Cm8IUPlFvGkOhK23hKDX1JE5D9RxBYvNqaxbDRn8cSlRPFxV2GguZ+q6WRUG&#13;&#10;fYmwV1MoMzVRG/uVFJ1FStZZail6Uw213WgvUPNrg8jrGKjzPAOUXn6gySf8rdo/YVMbhHyiiyCs&#13;&#10;tEHJCzo4fUaNL79Snyu2iKiN3Xyarq2MY2hhCowNNLFZXqy0SIu01mqq1lpVoDcLCtv77PVbQ63n&#13;&#10;MSA/dxqoPH1Bi3fYe61f3Ev9ecSTjvCM+11Q4m0DonBciyu/2JAttg1U6YXFuhYey6Dk8IxSVo1Z&#13;&#10;xJBbhXT1AK9YO8AtaeuvKGnvs9fHBjdbwzlHUO9xGjR6+ACNZ+iHNp/Yzc5A+KOeMMw9EzRr1oig&#13;&#10;XNVjyi1NBLFBTlRpagu0yiqGQcIrN1aXCc18tsxaUdo0wGa2DrAZbf1sht5kLyCyNdTYGsQejkDh&#13;&#10;7gqa3b2B1iP4XYd3zIuegKRVcxhyaTAON21OpQx3osuMGnytriFXpZJRtFJRSaewimPkCQRmDlds&#13;&#10;ZXJVA/Ty1gE6R2ehs/Ume/3WIHE/CpRuLqDFzQu0uQe96fKKfGbyj38wFJZyZyQBdc2aQrb2oDiG&#13;&#10;NpyopTm7Qa4ktVbLijq5YlZvaQ3PTBOKLEVVioGCSu1AIU9nKarQm+31seHMD0DqdhQ0nD4FNKc9&#13;&#10;QYdbwCujZ/jaICRmeTQibnYsDjlyMZnUZ0pj6zqxNUotQVnbTNTwGgo6SuWMnhJZuYkqqe7Pl8it&#13;&#10;eRKtNb9aZyFX6s32ArW/NsjOHAGNrs5A5+IBus5ANiwewQ9H/MPuzkSGT01C04ZGYPkGK6K02Zhe&#13;&#10;Le3EKyp1uWq2mqIvaaJ1kVUcY25DpTlLKevHN2j6s+ra+nPFerO9gNjWILI1yF1/As3OTqDd2e2t&#13;&#10;0cX72bA75MFUAGR+PjxsdCYGYR5LzNNdgrMUVlRVdV+GvKw7u7mkg6Qj64s7c3Sl3XitwIhtlfah&#13;&#10;tS0mbHN7H15pv48Np38ACmcHoDl5AhhOum5anc+uXnN3v3Mb4jm1GBxxcS4a3jUdn9s0lsyovZwm&#13;&#10;qBjCSukWgopsytdkG4vaMnpZHend/C5kl7gb0dXYk2owdKO0nT32ApIj24DY5XugOnkItB0/9rbv&#13;&#10;uNPaiJPz4i13p6m7nn6X7kKgPXdC0OrZKKL0egKdPwHnMUfTRQWXsuTEQVIjwVKkxpmZ2vS+ijZU&#13;&#10;n1CfZqxrRxg1+pReQ4e9gNTWIHPaA5odD4DOIz+tDx45eu/6CYfpJWfX4RW3oJ77XonquxCcdCGE&#13;&#10;zJuNYTKmUniFY5ia/JEsafZwvgI/VKjCDNCb0FZOC9LCVyP6RZrUfqUG3t9qNyBz2Abqj+8GWoe9&#13;&#10;b/sO7l8ZO7B3ZtHB4dLqCfeexy7h6lWPFMkvvpncxWAKYxbKKLgOryBOYCuzR7NE+Cv5Eszlgjr0&#13;&#10;JVp92kWWMnWovAE+VKlKHpQ0Jg0q7QbqDm8DjYd3gs59u58N79l18/Y/v7u8evBY74tj3urnzpGS&#13;&#10;Z2dTuSt+mfSlUDJ1Lp6W9zOCTZjGVuAmswTp48Qq5BilBjFaLIJfZYiTr7AlSSNcaeKIUJZwWVJn&#13;&#10;L1B/cBto/df21/3fbb9z4x9/HVnZ/X3vxn4n9WtHiOSVczT3+blU+mpgBvnehbzcBVgBfj6tBDOL&#13;&#10;ZaJuENiImbwy+DS5InmqkAubpPETJ5mC+ImyyrhxfhV0vFpoL6Da+zXo2vn1g2t/+fLqg2/+ZtzY&#13;&#10;tU/9Yb+LBDj6c9+4RtNf+CSTH4em56xAM3HLsDz0UhoJsYChwu9kFiXN5xQnzuXTEm5R6XG3ihix&#13;&#10;szRmzE0WK/rn8tKoG3y2vYDu28/XhrduGZv7fItx/ZvtarDrkAQccOWCf0No790jyC8D4rOfX4Bj&#13;&#10;12JRiEcwbMoKAg/7JT0r4T4+J245Ozf2Xl5ezD0SMfouNT9qqYgUuUQnX1gspUQsllHttW768tPR&#13;&#10;8T/9wXT/iy/U4O/fSsCew1xw+BQNnPImA++g7HchkZjXkbGpG7Ew2IuklPhniFToU3Ra9BMcKmqN&#13;&#10;gI58nJMe8ZiICX9EwoQ9omJDHxbhQh7SM4JXWXh7jQ5v+cR0fcsfNZtb/ywF23fywI8H6cDxJAm4&#13;&#10;nc0CEB80CA5MARdCE95BI6BvYVFR/4XHXHiNhIa/wsSFvcqID31JSAjZzE4I3sxLDNrIh53foMAC&#13;&#10;1wuTAtZLku1luvrZJ61zn30qBV99xQM7dtDBvr0kcOIIAbg7oYDvmSRw/lwsCPeOAjF+ESDBPxQk&#13;&#10;BwYDxPkggAoKBJjgAIAL8QeZIRCQFQoBOaF+H/LCfD+Qwn3eU+0G2Ae3glKXHYDpdwhwg/8D+OFe&#13;&#10;QBAd8p6XELdZgUh7ysYRVhlE8nJxUckihcWeJ1Zwb+VUVd4k1FbPZMhE17FK8XR6k3QK3SqbQrXX&#13;&#10;TSJ75JNplvox5MX6y+hhuT1+b/i94f8a2LaGUlsD39YgCPMElVEh7wXxcS+58LSnZZjMVVYueZlW&#13;&#10;SFsoYLLnSeXc2dzKqhtZopoZvEw8jVNKpzBNdZPoVvkEqqN+AtmrmEAOKK6ghxRD6fYBHFsDx9bA&#13;&#10;8T0EBOedgDDEEwgjgj8IobEvBTDEUy4yc5VDIC0zKbSFYhpnjsLh3yTyhTM5NbXTBKl0MkMhn8A2&#13;&#10;K8bTtcpraEPDNZRJdQX9P0bnO6rpOwEA+LvXP/p6vdF7d732XS2v77yzVdSnVYsgIiJ7KihDRpgK&#13;&#10;REYCBAgkEEwChEAGCdk7kL3HL4kEZDoQkCEOFJDholocdV31e6l/+Hf++Pz/GVQMlQ8q3AjvAMqH&#13;&#10;gw+gRu8ArIQAwDkWDnjJie+56Vmv2DlFG8zCykc0BHa1o5642IrvmD/bxrjeQOfO1rGF09VCydVK&#13;&#10;uXwCqe4ZLzcpx8ucqrGyAdUQYkDVizyvhiq88+FA8RzongM7zh/wEsKAIOkYEKRmvOZlFT7lFCAf&#13;&#10;MUvqV2nVxEUyrmO+uZU5h6NyZzBdoqu1AtlElaxnHKlRXSm3qMfK3JoRZL/GXdGvtVf2aU1VfTpv&#13;&#10;AKrnQPUcOqN2AE6sPxDEhwLRsaNAlJz+Rphx6hk/F7HOLqpbY1TglyiY9nkSkTGHb+dNNzDFk2h+&#13;&#10;9zhKphyr0GguI2y6UUSfrq/SrbdXufVGlFuvrfbOxwMzajvgRe8HwtgjQJKQAKTHT76VpBU8F8PK&#13;&#10;fhacqr3HLju71FlLnu9o6pxrJvGmcXTJZD2353KNVH2hSqMbqrAa+it6jVBVr9FYfc6orjlnVNT2&#13;&#10;egXQPAea59AVuR3wI/2AODoEyOLigDwx9X/dKXkv5JklTyR51Q+E8MZldlXrbTqWPkNu5l4hUiSj&#13;&#10;jSzFQL1Q667tMThRBhOEcpkN1S6zutZl7ka7zNK6cyZvfDywI7YDQYQfkEQeBt0xsUBxNPk35Ymc&#13;&#10;X5Xp8MeKnMo1eRF2QVTRPMvGUMdoeO4wiSztw3cqHY1cnbVeajSiNRZdrc2qRDut8jqnVYxxWgQY&#13;&#10;l1cA3XOg/34I9wXC8J+ALOIwUETFAHX8ibeapKxn2rTCh9psxLKqEH2zu+LsOB9NGWHiuO6OFinU&#13;&#10;QlWZ8Cy9tlFkUmIV1m6MySbBOOwCrMPGbXBaOY0uizc+HjhhvkAUug/Iw4KBKjIKaGOTXusTM34x&#13;&#10;phbcM8FKFoxFqGkVoumiuIbSz8ZyITpBaiSTVeoWhl5O4JvFTXKbAKe3cxshiIWD7Mwmp5XR5LR4&#13;&#10;A3T+fjjoA7ih24D4yD7QExoENOGRQB9z7Ffz0bSfbSk5q1BW0S1rUcW4tqxpUI6iOPn1HFPXWama&#13;&#10;RlLJyDS9sJVj5jRLbF0EDdRJsEM0PARRCQ4bleC0euPDodNz4B3ZBqQhe4Ey5CDQhYX/ZopOeGZL&#13;&#10;SH7oSs68687On3WcRl40lODcisoOqxjN0XAbpXJms0pA69CzOrrM9DaRjUJSQmSSxdHWCkFtLQ5b&#13;&#10;W4vT6o2PB/7hbUAWvAeoDgcCQ2jYW2tk7IYrPul+f3LawmB29uS5U4ghyxmcQ4Ps0Mtr2N1CrETI&#13;&#10;xStZXWQ9rZNhJtP4thZKD0SgmByEDjtEbHfYm8kOmzcAY/tfAMNzEARvBfKgH4Hm0AFgCgl57YiI&#13;&#10;etwXn7A2mpJ0azQLNtaXj+izFzdaDOXtKhWKLZbVS9iiJiWN16ojcehmQhfXhmPKoQamHsIyIAhH&#13;&#10;g+xNVIfNGx8PwkM/gJ6Du4EuyB9YDwe/6A0PWx+Oi1qeSI2ZuZyRNTqYV+50FTboraVkmb6SxVWh&#13;&#10;RfTuRgVJ0qzFiyimBgHLWseX2Gt4WqiaB9nRLIetnum0egMwPQem5yA++D1QHtgFjIF+7xyHAp8O&#13;&#10;hAY/GIsPWZg5ET0xnp55fjSn1Np/Gqt0lpAEViSTYagRtmmw3XglQY3pIRtq5ExzpUxkRcjUtnKZ&#13;&#10;w1YhdFpRPKfFG6DLc2AF+gBpwBag9t8JLAF737gD9z+5eMR/5dpRv+u3EiMvTqdluMZgJbqRgnrJ&#13;&#10;eXgry1Xe2W5H8fGWeinGeFZZrSdpkbpOQ6lWYIJrleYind18RnnOVCbzDmB5DtwD3wK533+B7idf&#13;&#10;APntej4UsPve1SO7bi9G75tcTIwYuJF60jKVBe8Zy0NzLxQRKYOlVGJ/JRvTixahXDh5uaNVCYfo&#13;&#10;mkKIryuAFPp8yKovsLj1hTrvALbnIPDfBBR7NwPTnh/euH/c9mjMb+vtO0Fbr66EB4wsx8U4Fk6c&#13;&#10;1N7MKBTO5FbTJ083tYyVkLGXKhioC7Xc8hGcqHi4VXpqiN6dO8RXZA/1KGFDViVsYFCZ4xpQeQNw&#13;&#10;PAfxvn8B9e7vgH3n5o2RHf9evLFn09WVgJ3DD0KCHWtRRzV342HChRNn6PMZ1c038nDYa8WtqFkE&#13;&#10;pWyqlgGfaGSfvtLCy79MFeReYouyL0nEsEsaD6co4+KQ1BuA5znId30NDNu/ed33/TerU1u+mlre&#13;&#10;8d3wut8eaD0oTP0w7LjwfmwufS2xlLiSWoNZym5A3S4ilt9AtMGv1VAKZxroBVNERu5ke1f2BIOd&#13;&#10;NcHjZI7LuBnjOm76OOQVIPAclL7/ANB/vly/vOlvM0s+fx9e990CPd27X70RGCX4JTSF9iQmj/g4&#13;&#10;sQTzIL2qaiW3vnwJjoPfQRIKb9W05N/EtuVex7fDrpE6smap1IwZJu3kDJ+eNi3vTJ3WegVIfP8M&#13;&#10;DJv/+mLwqz/N3fni05F1n6+hl1t9Va/2BApeBsbQXoWmEl/G5WI2kotR61mI0vv5qOJVOPrUMhKT&#13;&#10;v1TdmLOIaYItNOEz7zQT0m+TiSfnac2pt7paUm4KWpNvykjeAMrNn71z/vPTuanPPxl99MXn9lc+&#13;&#10;36rebd3Jf783iAqCYojvI5Ixr49loZ6nFZRuwIoLHxeU5j+CI3MeIiph91GozHt1NelrDbVpq3h0&#13;&#10;6kpLfcoKGZO8TMMev8tqSLrL9wowffnJ7IXP/jA698f/s1tnQU0gdhzH7XS7dqcz7XTb0Zl2WnXV&#13;&#10;rl3v1XWRQ+47coZDREQgkJBAAgkhYBJCQkhIQu6EHARykDuAoBwFXEIQFfHA6loRULRYi4puxYt1&#13;&#10;5d8M3ff42Id9+L5/Zn4vv5/3vvn0NzbYsFEL2/eI4UAQG0JiaBCfXPEemVmynHWs6HVuXv5SIer4&#13;&#10;C2xR9ncETNZzEjbzGQWXsUgtTXvKwCOf1hFSn3DLUp4IypIfS8qTFhTED+nWN2vXjE38ck3f9Ce/&#13;&#10;sMHvP9XCZ5vEsGsXGw76UyEinAQJcThAJqEgC5n7/njmsXeorKzvi7Mzlktz0t6WH0e+IeemvK46&#13;&#10;kfyalpf0ipGf+LKuIOElp+DwkgCFWBIXfkjnPB+v6b2+do1t8Vcfa2H978SwdQMb9n5BhcD9RIgK&#13;&#10;KAZEaD6kRuXAkdgsyEGkQ34CEtBJKYDznm98SiKUpyYAGYmAqrR4oKbFrdSkx64wM2Le12dGv+d9&#13;&#10;UL3jH62xTX30My38eq0I/vBbNnz+x5Owb0sZBO5AQ/iXJyDu66OQFJAO6UGpkB2SBLmhCVAQjgB0&#13;&#10;RBxgI2Oh1Ht4yqKigRQdBeSYSKiKiQBqbDgwYsOAFfchAXPbJ8A8uA5qY7YCL3EvCNODQJQdC8J8&#13;&#10;5AqvOOctuwz9glFNeEZlVT6m8GmPSFLmfJmK/QCv494vMfLnsNbGexiX8C66Szxb1CeZLTwrmUGN&#13;&#10;SWdQV6Q3C69Lr6H/7rOfDP9nBpbXwIreCoKEvSBOCwLJ0RgQn0hdaUTnvOXi0S9YFMIinUlZqObR&#13;&#10;/0WWsOaJTZwHBB1vrtQouIe1CmeLXeJZdLdkpqhfNl047O2CfKpwUn4NPSmbwEzKfQWsVcN6qI/a&#13;&#10;AsLDe0CGDAR5ZjRIc1JBjDr2VlBS9KK+grBYW0NZoHHoD6tEdQ8qFNy5cq3gLt4gmsVZJTNYl2wa&#13;&#10;c1p+Bz2gnCoaVU4VXmmaxFxVXiy+2nQOe8VnUOc11HkN3MgtIEHsAUVyACjTo0GRnQKyvOxlUXHh&#13;&#10;Eq+csMg+SVlg1NU8PClgP6iU8e4RNcJZgl4yXWKR38G2K6cwZ5puo8+qbhddVF/HXFaPYy+rPbjL&#13;&#10;mrMlEz4DttfA9hp4EVtAFr8bmhL9QYWMgqYjSaDMPbosLUItCfH4Zw2UygVWbc08nce+XyXh361Q&#13;&#10;iWbKWmV3Si3K27gO1T+KezW30CPaG5gJ7SXshNZTcql5sPSSrh/vu1VDvdcgiNgMirjdoD7sD5rk&#13;&#10;CNCkJ4L6WNb3yoKCl1Js6bNGEnmBQ6fP13LYc1QRf7aySTxNbFHcxltUt3Cdmm+L/9Z8E3NeN4Eb&#13;&#10;142WjLcM4S+29hAutnaX+Q7qP/+fQRi+GZpid4Em/iA0J4aDDpkAzVmZ7zS5ea+UaNxzCb7iMb+K&#13;&#10;/pDNYs/VCASzVQrJFEmnvEkwayZLO3RXcH2tE9hR/WjpBf0g/oKhp+y8obP8vMFF9B1wvAaO1yAO&#13;&#10;2wyq6J3QHOsHrYgw0CcjQJ+R/q4lJ/elFlW8qMQRH4nJ1Ps8Rt10XQP/Bl0ivUpRq8ZJhubzZfZW&#13;&#10;D6Hb6MafNQ0Qxkyny8faOohjbXbSmMlS4btVA9dvPUhCPwNN5A5oiT4AhrgQMCXFrZjSkK+N2cee&#13;&#10;6/OK/t2MIdxXkqruiGnM6w31/EvMRtkYTaF2V+lahshmQz+xva2nvN/cXT5qcZFGLVbyqMVUec5s&#13;&#10;oPgOuD8aZF6DNmIH6CO/AlNsMJgTYt5ZkclLlqyjT8y5Bf80oktmdETydUU1c7yRyfdweLIhpkTT&#13;&#10;R1O3dlcbTJ2VdouTfNpqJ7ttbZUem6HKY9VVj1q11aMWX60aGrwGRcgm0IVtB2PEfjDHBIENEfXW&#13;&#10;kZL43JmZ8ch5PHfOhsHcNBAqJtSUWo+0hj/Ir5f31As1nUyF3kHXtVlOWqym6lN2fdWQQ1c9YtdQ&#13;&#10;R+wqmsempHmsvoKGHw3K4E3QEvoFmML2gTUqYMUZH/GqIxnx9FQGcr4rJ3u6HV14zVxaMaarqB1S&#13;&#10;Uvk9Ypa8g8fX2uqlehNTY25hGG1ausuhovc7lXS3U17jdsgYIzYpw+OzVQPPa1AFb4TW4L+COfRL&#13;&#10;cET6/9ARG/qiKzF2oSc96X7f8Yxvu1CoSzYcyW0gMvo01fxOea3cJuJqjTyRvpnTZG6q09vkTLtD&#13;&#10;wuxxipjDTiHL7Whkjdi92XwFPK+B7zWoD20Ew6FtYAnZA65wv+WumODvehIiHw2kxd8dzEFOnilA&#13;&#10;jbmwxMG2MkZXC4VnV9FlRhlboxU16pUChVnSoLM1cqxOHqfbxeUMe3M7ufVuO7d+xOarVYPg6/Wg&#13;&#10;DdoAxqDPwRa8GzrCDrw5Ex24OHA4dN6dHjU1nJ060Zdf4O7EEHtt+BqXsYLX1kyVNatYGoWcpxdJ&#13;&#10;pGae0DtLY5uTJeh01TaedTEFw04Wz21n8UZ8BnyvQeg1NAduAFPAX8ARtBO6Qva97I/0ezyMCHxw&#13;&#10;IS3khicr5cLAifzB00Xlp9pL6FYrsaHFUC1V6hhqkYbb2tAkbquTq2w1MqODKm13VksHXCclbidN&#13;&#10;NGKnC0dsvgKB1yA6sA50/n8Gs/9WaA/Y/sOZQ3v+MxS+/9EY4sDdiZTgq+ePJHu+yc3r7S8kOLtw&#13;&#10;NIOrnKuyUiRiE13VoGe3MHWNJppWaaWoW+0VKoeDqO5zklRuR6V8xE6ReWy+WjVIvloHrX5/Aqvf&#13;&#10;Zug8uG25P3DHM0/YrodXEDtvTyYGjY9nJA2N5uSeGirAm/uKqdpuQr20nSzi/Zfd+vxrwsDjOE45&#13;&#10;Re1pq9Wep9BWTwT7OsVjqAgCsnfYK4zskE1YCSSBkIQMCGEFRQMOEBDQniCitK4gKkVZyhBkSGVK&#13;&#10;AHEgvYr+Lq979TH5B+7B+/nnwffBt4Z3UlglKuVVyMtY5crKhLIzF+POV9fQzzdqNVczS+5dTDit&#13;&#10;GyhMNkCR1bdQdtgQag/vhobDe5fuHDWdbTtuMtbvue9JH+JYS2co4vqvUajaezj6udskTlETI1N+&#13;&#10;LUkhqucU8f4tUCVflp1lXioop9aUVJBqqqqINQ1VxNqWSnLF/UpqmW6Qq20ottwGF6x2wk+W339u&#13;&#10;sti1+ODQrvEeB6OBUVeTR0O+Nrd7gn3qOiOjL7RhqKfux7IVapog83ZCFu+XlPzkJv7JuOtSFaUx&#13;&#10;/wzhmuo8tqGyDHOtvhzdeK8Me+VhOf6SbpCvbSgx/waqzLdDvdnO5TsHdk53mm8fHD26o2PcZd+9&#13;&#10;MV/rxqEgr+q+CGRpN4qU305IlLRR09IexouT77PljJb0fHKzpAivzitGq1WqaHVlSaS6vgTZ3FwS&#13;&#10;eetRafSNR2d0gQJtw7mDW6D2wDa4se/b+V9Nvnk+/ONX7ROHv2ueOm52fdzDvnYM4XN2JDSi8Hk0&#13;&#10;QdaPi0vvpaSwnjL5jG62mNTFz8J1ShWozvz8yA5VYURHpTKs86oytOueMvRxd1HYg64TuoBS23Bh&#13;&#10;/1dQZ/L1kvqHTS/6DNd1TJhubdZY7WmctbOsmXZ1OjPp7V8wHhgleRlO5I2hGEkviMm0UTqHOJrM&#13;&#10;x4ykCaOHJWLkUJ4sfPBUduhAmTx44LLWjZyggTZ5UH+/TlBsvAFqTL783GS0Yapzy9rO8e3r1Qsm&#13;&#10;268tWuyrXrC1Lp13diuY8w6UzAVG8TQR+ERNDJUyi2cSZmjJmKmklJgJHjfypSgtYkzOD31RKAgZ&#13;&#10;VYmCRstFgSO1mQEj17Xu6gTndhtAneHaVw82/aV78K/66oW/b2z4YGJ0ccl8f8mSrU3+kou7eMkn&#13;&#10;gLcUhExcikBT36GIhEUiBTNPp0drkpjIWU5i+IwgKXRaygqeUqQETRalBkyUcPwnyrh+47U8xHid&#13;&#10;TlBtpK+5tfGLjvYNes1jG9dc/WPH5soV012qTxZmeZ/sbMWfXV254ItIgOAQ6kckEv87GoX+EIuN&#13;&#10;ek8nRLxNiA17k0IOWUynBL0W0QIWsuj+83kMxFxRnK9GxfTRlMV7z1Yl6LLcsEmvvWW93t0n6/Xq&#13;&#10;X39lUAGGW0/Dj7tzwcosExyOcsHdMR4QHhQIRuAAGRjzGR2KXCGGh32kIUP+iI8K+g8rJuB3Dspv&#13;&#10;mY9GfMjE+CxlYb2XcnFe74vwnu9UBI93Z4m6dNxcq3e71UCvfmDdFxdg8/pT8MM2BezfJYIj/+SA&#13;&#10;oxUT3G1J4OuIgWDXKEB6hgPKOwQIvoFA8fMHRgACEgJ9gB3kDdxgT+CHeHzODHX/LAtz+6QIc/mk&#13;&#10;DHdZORmhy+27a/TqOtfolY8Z6BfD1vU58I+tIjD7LhWs9zLA/gARXC1Q4HMkAgJtQyDcPgCij/sB&#13;&#10;1skHiM5eQHHxBIarOyS4uQHL3RU4Hs6Q7uEEQk9HkGhPqdzbAfJ0uvJQX6+8X1/v5PKX+nL42zoh&#13;&#10;GH/NhgPbaWD5PQ5sjKPAaV8oeO4PAL+DCAgx9wakpQfEHHID7GEXIB5xBrK1I9CsjwPzqAMk2tgD&#13;&#10;28YOuLbHIP2YDYi0JHa6QLKxAbAObQa2sxFkeJmCONASJBH2IEZ7gIAUCLw45Ao7FbucKCK9j8th&#13;&#10;vKEpE15TVMnzsedT5giVHA2+ljeLvZL2CtOYPoO+yZ9BtWRMox4LpmL6BGPoIcEz7KigF/diVf9v&#13;&#10;+LOBpW1gaxtSnYy0UzIFaYAFyMLtQIryABExANIZyI+pbOxyspD8Pj6b8YZemLhAPc2aI51L1RAr&#13;&#10;uLP42rRXuCv8GWxjxjTmlmAafV84heoUjqOeiYYxQ6KnuBFRF351wNY2pGgbeI5GIPYwhWw/C8gJ&#13;&#10;tQN5tDtI8QEgpCE/8pKwyyl88rskWdwiMz9pnlacoqGc5b6KrUifIdZmTOPrhFPY66JJzJ3MSXSr&#13;&#10;eBLdIx7BDop78MPidsKQpE0HSPmzIf24IcjcTUCBMIe8kGOQG+kGcqw/SMgRKxnx2GUul/yOJWa+&#13;&#10;TshNnmOcSJ2llqbNkC9kTBNrhJOEuswJ3A3xBFYtHcc8lr7A9kn78M+lHYRB2cPYwaz7sQOrgtQ9&#13;&#10;BpBqtRkyHAwh280E8n3/BYVBtlCAdIU8tB9kx0asZDIwy+kp5LepQubrJDlLw1RyX9FL+NOUcuFk&#13;&#10;bE3mBKFOMo7/WfYS25L1EtudPYAfyO4kDmS3xj6Tq0n9OXfIq/tfA0fbILI3BIXrXlD6HIQTATZQ&#13;&#10;FOYChdEIyCWEr8iomGVhEvktj89cYMtYmsQC3kzc6YwpalnmBKlG+pJYn/Ub/qZ8DNeaM4zrzeki&#13;&#10;9ue0kvoUanJv7i+U3twm6uqAo23gahvEdjshz8UYTnqZQTHCGoqDneAE0gcKMaEruWTUBymT9FbA&#13;&#10;Yc5zxexZVi5vKr5YME4/JxmjVGeNxNblPCfeVPQTWnOfEHvzWkk9eXcpPfk/U58WNNCeFlylrw64&#13;&#10;2gae1RaQHdsJhc7GcMrjAKh8joAq0BFOh3utFKOCPyiJ0YsKBlEjZcdNZQhYv3HlacPJStGz+FLp&#13;&#10;U0aFvIt6Obed3FjQRlIXtpK6lHepT5RNtG7lVXp30U9x3cpLcU9WBTxtQ5q2IQAyIM3f23YHFDnu&#13;&#10;AZXbfij1PgRn/B3+S3h9RTWB5XEcj2MbdRXH7iiDOuOKyqIy4AgDgiBSpYdejLRQAykEUiBAEkpI&#13;&#10;g/QOBAIIQ6giQhBFMAlBXNAZsB8LuOroGGeWFfFu1od9jA+f9+859/zvOT8gDfdeEMcF/yFIjHlZ&#13;&#10;k5H0lI7JekAtxPxGKiPcwjFLx/P4FWNIOX0EoWJfyVLXaDIvcy9n3OD1Zt3kqRETvAs5N3mNuTe5&#13;&#10;DUjz/t9Q5bQT8N32AYnnYSD3sQeKAOfF2jDP94rogFdSWOQzYRrsQQ0q/XYVHj1BKSXeKKKRr+Jq&#13;&#10;KjV5YmY/qr6mN/cCrwvRK+hAXBW05RgETUiDQIkyCBToCb78CwDR1FD04zeA4bgDCF33ApnHQVDr&#13;&#10;ZQfq/Z0WGkI83ioj/ebrE8Iey+Fxvwpy4BPsfPRoJYl4hVxO6S9i0nrwfFYHVs5pw6j4LagOoQo1&#13;&#10;KG5A6cUKjF4kzRsXibAGoRBrEJgDCvetAiS7jYB1YgcQu+4BCndroDxz9FOj34n3TUFur5ojvJ42&#13;&#10;xwXda0iJnpRmw8e4GNQQg0i8VEGmdJVWVbUV1bCbCWKuskAprMW2iWXYSxIJ9oZEmK+T8Av0Yi5u&#13;&#10;XMTBjQvN+dxQYmqo/t/udbECtW4HQONp28VmH4c/WgOdX/wC9XjcHud3uykpSl+bkXpViEJdqsER&#13;&#10;O+nFlNbyiqpGMotdSxLwpESFSEhokfDwvVIOfkRWTdBJ2USdhEnUi5nEcZE5oMjUQD62EdQc3w5k&#13;&#10;zt+Betf9oMndZqHNy+6N+qzj8+4w1/tdMT6TreejRpXpKQPSXGQ3H0toZRdSGquoVYpyOltE4fJ4&#13;&#10;JTJRNUklZRZ1yuikYVkVSSujkXTSSpJe/CWfGyhHLQD3uGn3/mwJGlx+ABdOHfpT7XnkVY+//ZP+&#13;&#10;MMffLkZ569thkcNN8JSLtQhkuxhDUHEJZAW7lCai09icyhoes0wsolEapOVktZxK1sgpFK2MQtZK&#13;&#10;KWSdhELWi80BJFND2RELwHfYBhROu4HKed+nNtcDxq7TNi/6/Y4+HgpxmOqP9BrrSogYaE1J7mzI&#13;&#10;ym2Wo/C1IhxZxCumcarL2Qwmi1dRJRSRK+ukxZVt8qLKy/LCyhuyogqtlFSuk5DK9WJzQLGpocLW&#13;&#10;AggdtoK6E7tAs9OeRbXLD2/73K2fD/keun8t0H5iMPzM1d748Ivq5KS25owcpTIXJ5Hnl3LEhZUM&#13;&#10;PpVVzmVwS6p5wkKWQoJjXpDlM/vkWJZWVsDQSXFVejH+Cz430P6xAYjttwDlTztB64nvFrqd9r4e&#13;&#10;dPv+6ajP97+O+f+oHYZ6DvbHQju7ExObfklDyJsRBbyGvBJGLaGiTFrKLBbTOAQBR4DlS8UoXpM0&#13;&#10;l9cjy+GNSpEcnQRdrRdj2HqROaDE1EC3WQ+k9ptBo/0O0O6w633fT7tfXDu5+5HB0+qW3s9u5HqY&#13;&#10;R99QTGjbJRisrhueJWzPxrIuoEnlKlxZsbKYjq+rqMYo2LwcmViYJW0Up0u7JGmya5IMiV6cLRgX&#13;&#10;IfjjQnNAqWnrsQ6vBwrTP9Vst3Wp69j2txr77c/0P2+dnXa11N/0OarRhrh3jkQFq4bOJUj6UzKq&#13;&#10;ezMxFZ3IwuL2fAqutYiGbiljIZqYNekqIS+1USlIauwQJqqGhUkNBkGqwiCAyw18cwDZ1FBzcB2o&#13;&#10;M91Gm+2mhT6bTS9Hj2x8dPvEun/Ouuy+Pu1t23czyK1VFxmouB4fxx1OgtMG05Gl/Tk4/MW8YnQP&#13;&#10;sSy7i0KDdzKYSR2Capi6nhOvVnPjOoZMJjnnWiY5sCbzANXUwLdeCxpN79FhveHdlb//7cmk9erp&#13;&#10;h3brtA9P7hy862XTcSfQRXkr3F9oiI1iaM8nk0fh2fgRRB56GEPIukIogWvI1MRBekXCAL8qZqCO&#13;&#10;ETXQzowc1DAiNNOMqN4pZnT3FMscUG5qkBz4GrQcWPuxb++aF7pdK28/2LNC++yoheaJi2X34zM2&#13;&#10;TQ8CnCSzUG/2nRgodQp2jjCZmoaeyM7JMmDyUvUE/Hk9uTBeRy+J1vHJEbp6KlTXTg3Ta6ih47ep&#13;&#10;YSMz5dDhmQpzAN1yJajbvwqorVa+u7pl+czdDcu0z/esHpw/sqVzzmmf6pnHMfET35Osx0G+1IcR&#13;&#10;YYQH8XHo+8lJmXcz01PuohGwWQIqdoacFzXDKIDOCPChs/WE4Fk1Meiuhhh0b4oQNP2oMHjyUZE5&#13;&#10;gPvtctBstXyxf9NX04Z1EO1zi68GXu9Zp35tu7PhleMB0Ut3B+a/fE5RXgT54ecjQpHzcdHpc4nn&#13;&#10;kubSkxPmkGkxc7jMiLmS7NA5Wm7QHBcZMC9H+8+3YPzme/J8567l+c7fz/N7+ghjDpBuWwY6Ni2b&#13;&#10;urYGMnZrLeTyu29WtBv3WtQbbS2FRsdDDKP7cbLR9xTeGOKDNEYEpRljwxONidFxxrT4KGMODGrE&#13;&#10;JoYYi1IC35Wlnn3LTPN7I8jwfaPI9Pm9Ocv7964sr9dXss+8HjMLqCwgU/2rIdfHVkP676yBtH3Y&#13;&#10;vKruw75N/A9HrOiLTodLP3o44Jb8T+YuBXvCl8L9YJ9iAmM/nQ+N+AQPD1tCRAYvYqIDPhBi/f9T&#13;&#10;Gue7UJng/W/2Oa+/hLAzfynOe/6pSjz9viPJ432PWXc6V0BGNKsgF8dXQVrvrVmmANu+5oL9W2jA&#13;&#10;zqoEOB8sAJ52CODrmAoCXRMA1CMaxHhBAcw3BKT6B4LMgLMAGegH8oN9QGGIFyCHegJamAdgQ90/&#13;&#10;CcJPLcki3JYaI90+Nps12rcC0juyAtIytRIie7f+Kw74dk0lsN5cDOwtscB5fxZwt0kGXnZx4Ozx&#13;&#10;iP8yX2dRTaZnAMc5jj3HpT1HZ+io4z7iKCooqMiOrLI7shRIAoGEhITsZCV8CeQLkI0s7IussokI&#13;&#10;6kBFRZxStVYYT1WWgqACgjCOgmwqjvbpd7xvrnvxu/9fvO/zvg+EO4dDjNtpIHoEQ6JnINC9/YHt&#13;&#10;4wd8Xx9I9fMC+SlPyPT3AG2AO5gC3aAwyBXKg12hyqyOm19ZNPWusigf+coiDzas0sD2NRlwYIMQ&#13;&#10;7DYzwHEnCdyt8OBjHQGBh36EM4eDIco+AAhH/SD+uA9QHLyAfsIT2I4ewHdyA7GzKyAuLoC6OoHK&#13;&#10;zRFy3E5AvrsDFJp14Y6FRfljCwvj9CqLbNi4CoGtf+CB1XoaHNxIBPtNUeC09Qx47AgGv93+ELLH&#13;&#10;F8L2ekHUvpOA3+8ORGtXIB9whqSDTsA4dAI4hxxAYHMcJLbHQGZrD+hhO1AfsQOtWZBstRro9uuA&#13;&#10;6W4JIr8dkBZiDUjkUZDGuoGI6gc8dgiwUiMgORP3H6qe+Du5kLSSUE75QDxHex93PvkdoYWxjG9j&#13;&#10;LuGusxdjutmL0fc5C9H93LnoMe6vMZPcF7iX3NHYGbP+Pxr2YA1264CNNYh9dwASsh/kEUcBIbhC&#13;&#10;aqIv8FmhwJFEAgPFfabpiL9TCsgrpLPU9/E19HdxjYzl2BbmEqGNvYi7wVmI6eYuxPTw5qOHeK9j&#13;&#10;xnkvcZO8McI0byh2hjcU978BA2tIxhp4rpYg9d4OGUH7QRFuDxk47HiRfEGcHAo8QSSw0/GfkzXx&#13;&#10;H6l5iR8SS2nvEqoZy8RG1mJcC2eB0MZdwN/gzeNup7yNecCfjXnKn8FNCMYJU/zhuJf8h8RpgTnA&#13;&#10;xBoYWAPfxRJkXtsBDdwHmWfsQRnjAhnxvpBGCwEBLxK4CP4TU5WwQjNR31NK6MvkKuZiQgNngXiR&#13;&#10;Nx/blvKW0CmYw98VzuEeCl/hnosmCBOiEeKU8FH8S1FPwpTYHGB9vxqYdutB5GwJGZ7bIct/H6hP&#13;&#10;24EqygUy43wgnRoCEnYk8FMJn9iZpJVkfdK7pCLGUmIle4FUz5uPv8ifi2sXzsbeFM3i74nf4Acl&#13;&#10;U4QxySjxheRx/KSkN2Ey9Q75hdQcYGMNLKxB4vgNKD22gebUD6ALPQK6SCdQE7xBSQ4GGSMCRELC&#13;&#10;p5QM0geWNmmZXsBcpJZz58l1/LmEi8JZYrv4Teyt1NeEXukMYVT6jDgufZzwIq2HNIHcIU/IblHG&#13;&#10;ZV1mfGlgH1kPaSe+gWz3bZDjuxeMwbZgDHcEPc4T1AlBoKSHf0R4+PcihLTIU9HeskysN/RS3itq&#13;&#10;jXCG3CR5mfCTdDK+M22CeA8ZIz6R9ZPGZT3kMfntxLH0LurzjI4k84CzezVwsAa5w9egcd0KJh8r&#13;&#10;yA+2gfwwB8iLOQmG+IAVNTVsCWXj5pDUhN/EStp0Sg57klXIH0uuED9NapA+obQig+Rr8j7S7YxH&#13;&#10;pD5FT+JzRTflGdqZ9BT9K+2p8jLdPOBiDSmH14Pi2NeQ4/Id5Ht/D8VBB6H4zDEoinL7mB/rt2hI&#13;&#10;PD2rZkTPoML4F0g67ZlYwx5OyRX0sUtTHzJqZL/QmjLuU39C71G6lHcpvZnd1NHM67SRrDb6SFYr&#13;&#10;YySriWke8LAGge06yMT+1UbnLVDkvRvKAqyhLNT+U1mEy3IJ3me2gBQybaRHjmv4cSMoQu1DsjgP&#13;&#10;xHrh/ZRC6V1ORXo3sx69ldyS1Um/prpOv6PuoA+pLzOG1c3MYXUja1hdy3miMgd4u1aD6NA6yLbf&#13;&#10;CHnOm6HUaxeUn9oHlcGHP1SGOb6tiD75axkxYKIwKeyJkUt4pJJQexQKzl1EI/qb2IR0CkoyOnjV&#13;&#10;me2cJtUVVpumlfmz9iLzX7rz7H/r6jhD2mrukLaCN6wxB1KwBsnBddjTsgEKnDbBWc8dUOW793NN&#13;&#10;oM3SuR+PvT73F9fJaoLv6FnK6cf5LEJPjpB6O1vG6VJkiToQvaxNUqBoFZZnN/PrNY28Vl0994a+&#13;&#10;lntfX80b0JfzB3PKBIO6YsGQ1hzgYw3SA2tBh+29RU7fQgV2P2u893ys8z8w3xBqN9MY4TjeSDg5&#13;&#10;UEUK7S1h4G/nplBv6qScq1mo+LJCI2uW5aINqaXZ58Q12iphs75ccNVQJrhrLBH2GwpFA/p88YA+&#13;&#10;TzyoM+dLA2K9FvRYQ4njn6HKbSvUee5+f95v35vmYJuplrCjoxdiPB7WJoT8o5yOu1XIpVw1ijmX&#13;&#10;tOmipqxsWZ3CgFbJi1Rn0yp1xannDQWSNmOepNtkSu0zGaX9RoN0QJ+TNphjDgh2rgb5/rVgsMX2&#13;&#10;XkdLqHHdAo0eO5eafaxeXQq0nmg7YzvYGuXe20gM6a5Owl0vZVOu5AvZFwyIqFarlFVm69BSZb6q&#13;&#10;IOOsziSvN+hll01aWVeuRv4wVy3vM6rl/QaVfEBvzpeGDGzHMWENFdicqnXe/KnJbdv8Ja9d0+3+&#13;&#10;Vs87Qg89uhLpdu9CXHBXLSWmvYKZ2FzMZ9flS0WVBgVSolOjeSqTypBVqtMozxmy0RaTEu3MRdFf&#13;&#10;MH0mFO03oooBvTkgxBrQH9ZAns2foAqbU/WO365cdPluts1j+9R1v51POoMOPmiPcP17KyHoWiM5&#13;&#10;+lJNMrmhnMeqKhYLS/LlSJ4pG83RG1QqbZFOqa42pKuaTTLVtdw01f1cRNVnQrL7jbKsAb05Xxoy&#13;&#10;966BAps/QvXxDXDewfLdJcdNv3W4bZ742XfLwK2AA/+8Fu7SdQUf2NZMirrQQCPV1HCYpeVCQV4J&#13;&#10;kpZTqFT8l886j6c63+M4/rO3aVGqaaMSbYqKbFkijt1ZHMdZnMU5jn3PXuNQZDkoUtI2ocUg6pZE&#13;&#10;qSlMpe2GSTODCSXNOIfu3Cnb+56/7n/88fz78/rj8/h8vxkncjIkBUU5KXnn8xKlVwvicm8dj5W2&#13;&#10;Hj8ofVMQl9ORn5DVKZ0N4tapIENPA6e2z8elXYvw4+4lYzdNlg41WSztabFZ8eohacvjRrJ5wy1f&#13;&#10;Uk0tz7uiUsw/ezkspOhSbIz0fFJSRqkkNfV01tHk4hNZcUWl0ujCy/kRhTcLwgsfKbzJjzzekRed&#13;&#10;1ymdDeIVDVkbNFCiuFMVRpqTNTsXyu4YLxx4tFez+6nl8mctjgbNzV5mN+8ynK7d4tIu1Iq4xVUh&#13;&#10;QXlXo6MyKhISUi99fzjpQmZ67Ln8YxGlJTmhZ8qlQWdq88SlDxQ684JOd0pDi7pyZ4MERUPuenWc&#13;&#10;2zYHV7fP+3pz6/zh5m1z+9p3qb9+Ya7d8uTApobHHqY1zfQDZY0cSsltf07BjSBx5vXIiNSquLjE&#13;&#10;a4dSYq4ckYRXSI8GlZ86Jiq7lO1fVpPLL7ufyyv/d47/xV9yRGffZs8GSWtVkK+rhotbNFBloDF2&#13;&#10;R099sE1PtbvTQO3Zm71Lm1/Yb7z51G3PlRba/rMPWZ4n7gmYWXcDhZL68NDEf8VGx9xITgirTT8U&#13;&#10;eD1H4l9z8gi3+mIGp7o6k1XdlMmseZXJrnyXya2YHQ6vUkGRYi8r9NWm6nRV/3y4SqX3zQqlV79t&#13;&#10;Un3cbbL4Tqfd+qpXrsYX2yk2J5/4uuW08HzSHgXwkh6EimPux4SFNiXFiBvT4gV3s5P9GooOM+9c&#13;&#10;SGXcqZLQGxol3ndfSui3e9IYtb+nMa7PDEdWKKNkjTIqdVT+btBW7nm+gHjVq0W09OmrNfaaLqz9&#13;&#10;3XZtebez4elOsqX0NYOU/tKPktwuYsY8C+GHPokWB/ycGMpvk0RyWrNjfVuL4ugtFxKorVWJlNbG&#13;&#10;JHLby0Ty4/4katP7lNkge5kSLqxUQu0ypbeP5hEvXs8jHg8uU2oY0J9TM7Bnafl7G92SPifD/B5P&#13;&#10;86O/0R2S33HcYrqFtNBfQpgBXdFcfmeikN2RJmZ05AR7d5wMo3RcDPfqqI7w6GyKdO96FeHeORTp&#13;&#10;0f4pejY4sUQJV5YQbxvmEs9a5xA/dc4j6oeXq1QNGyy49GnPytND1nrSj05G6R88LJIGafZRA0yX&#13;&#10;oAG+l7A/0JvbH+nL7E9g0/tTudT+LIFXf6HQfeCcyHXgmthl8LbYebBVTPrQK3bp+1Ps0jsznNUk&#13;&#10;fq1TJ57e0yCan2oQt97NIypl36ldlG9eVCw3WZ0rt9FPkzsZJ8o9zCNlNNtAGdORL+O5cmRiT4Ys&#13;&#10;nEKTHfQmyw/5eMiP+rrK81mk0RK242iZn8PYda79WCN3/5d2nt2XjwpDM+q5okw8u61G3HuoRtx4&#13;&#10;qUFcGdZUOvfPGo2ir9u0sr+arpF8s9VPGCftjBh3NxWPU6144wxb1gTXgT4hcqJMhDp7Tka7uk4m&#13;&#10;upMmJZ4HprLJ9lOFFLvps1Sb6cu0fVA8NNNNdKvp5wovZvSiVpm4d1eVqGtTJSq6NIjSqcXKx6E7&#13;&#10;9xgMtVJhvjoONhvDcGCrCK5GfiCbMOBjRgXH0hP+1m4ItHVGuJ0jDtrbI8XBFkcc9yHXyQpFJEuc&#13;&#10;c7ZAhYs5ql3N0DCr+7eUidoHykT5CxXiVI8akY9lyhnYOOcQdiyOgcnKYFitE2C/Hgukzd7w2O4F&#13;&#10;2k43MI1J4O4+AKHJfgSb2iBy7z7EmVsixcIc6ZZmyLEyReE+E5yx3oMfrHej0mY2dXeViLKfCaK4&#13;&#10;iyBy/jNXKR3LlROhqx6BzQvEMNLiYu8KBqxXU+Cg4waXDSR46TnAW98OTANrcLdYQrjVAkHbzBC+&#13;&#10;3RSxhnuQtGM3JDuNFZ9DI+Qb7UCxsSHO75pN+U+K+S8J4lgvQaRigdJBaCkHY6WKAOs1mNgynwrj&#13;&#10;Re4w0yLBWtseDits4PKdFTxXmYO6ei8Ya0zAXrsb/HXGEOkYIVh3ByJ1DRG3fhtSNmxF2sbNOLbR&#13;&#10;AAV6swFvkypYRurgW2gi2G45Ilx0EEXZggjWLoQILSAOt4MwyQm8I27g5HmBWUwF4zwdPhUMeP/I&#13;&#10;BK2OBWo9G5T7nGlym98k+TV3wquP+9XrE/cL+S/uCFXOHaKNcgfoYzP6f4PAXBOhtssR5ayDaPIW&#13;&#10;RDF3IczfAoFhdhAlOIGf7g4/KRmsYhp8z/nAp9wX9EoWvOvYoNVzpqnNflOUNu4k+Q1v3Os977/k&#13;&#10;T7xRygjvM03GG6SP8v7wGZsR+IoGtqJBZKaJcBttxDrp4KDXZsQyjBHJt0BIsB3EcST4S9zBy6GA&#13;&#10;U+QN5lkGGGVM+FSyp+m1flO0eu4UtZk3SX3CH6d0Cb6SBwRfKMOCv2gjgg90maCPIRf8yhj1nwkE&#13;&#10;igbOTnWITTURZa2NeMd1SPDYjHi6MWK5FggPtENwDAkBhz0gyKKCe4IOdikTzEvsacY1vymfWt6k&#13;&#10;dz1/gvZAMEF96v+N+k74N+WDUEb7LByijwj/YMiE3b5y0RumPGAmEOipwk/REGyiiVgrbSQ5rEOK&#13;&#10;mwGSaUaIZ5sjWmSH0AgSApM9IMygglfAAKeENc36wW/K9ypvklErmKDf8R/3fij8Rnsu+ofaEzBG&#13;&#10;+xgwTP8c8N53JOAdc0T8miULbGfLZwR/RQN3hzrCdi9AvMUyHNq/Fqku+vieYoQU1v/4rs+wpu49&#13;&#10;gONsLlKrqC3VOqh7UhWlVay4cCNWhiQQQkLI3glZJDlZBJIIJIwwQoxhb2SPgoiioChQVyteISxF&#13;&#10;il7ttdbr1fvvefo+98XnOS/P93n+53fO+X0P+HEHAZN6HFD5IYCgCANxqYhPscbojygL+kNUGfY9&#13;&#10;ohb3Z2QL/o/zVwlvIwaIb8KfEl9GvCBNIuaII1EvScPRr8i3UK8oN2LsA7g1LgCzzQ0wd34GEuH9&#13;&#10;Qn5gOVCdWAdUP/oCOeI7IMYcADzSccDkhPyXCoW/J2qQ73AZMf/GmDBv0EW416gq/KuoRuIcspM8&#13;&#10;i+ijzCB+pUwhZigjUb9Rh1Avaf0xc/Rr6Dn6ldg5hj0gHm7AbXEDnO2fAan/YpAU+DXQHF8LNCHb&#13;&#10;gPq8P1DE7P8oxh99z2OeectKDH9NS0K+JKWhZ+Nz4mawFvyz2DLSZEwdZRzVTrVF99JGo+/TH6Oe&#13;&#10;0QdjfmPcRM+yujGzrA7sC3ZLnH0ADzcQNrkBvq8nUOxeBDT7l4HUY6tB6pkt4EK438eU6H3vlLig&#13;&#10;N2Jq8ByfHzbDliOn6NrYcXIm7ineRBzBFVEeYavp92ObmcPobtYg+i57AD3B6cXMcLqwM9xW3HNu&#13;&#10;Q/xzbh3ePkBY7QLIG1yBCP6vVu/yAqk/LAWGIB+QEbzxkyF0x7s05N7XGsyhWSXp1LSUG2oTSJAj&#13;&#10;HHXsA3o6fpiSQ75DtNBv4ctYfbg6Tm9ce8I17E3eVewIvwP3jN8YP82vxU/zK4nT/HLiM7v+bqCt&#13;&#10;dwWSzfOAZtdCYNjnDbLh2cg5tf698Zzvm6xI/1l9TOCUlnD8qYp19qFEiBwSKDC3OVrCTUYG9Ro1&#13;&#10;n9lNLuR0Eit57YQmQQv+qrAJPyyqJ0yKqoiTojLypKiIMiW0/h+A+I0LYKx1BbJNHuCC3wKQFfAl&#13;&#10;yDu8/JPpxJq3ppDNc3nhftPG6IBRQ3zQAw3t7B0lD9knkWJ6BGpiFzeN1sYyspvp5oR6aqmgllKX&#13;&#10;WE3+SVxJui0pJ49LiqgTYgttQlxAn0jMp0/aBUjfOAPWGleg2OgB0nd+DnICloCCQ8v+c/Goz2vL&#13;&#10;6Q0zlnO+NjPS/1E25sjdNHLIzRQ2olshwrZLFMQmoZZ+mZfBqebk88uZhaISRpWkkN4ivUS7AV2k&#13;&#10;P4FMDJs0lzkuNbLGJVmsCbE9fzdw4fNI2vgPYNgxH+TvXQQsgd5/FB5ZMVd8cs1U8dlNT6zndw/l&#13;&#10;ow/3ZRJDui8wEW3JfEyDAiLWSNX0ClEap5hvFFxKuJho5pRL89mNshzWVbmRfV+eyRmTGbg2SM+1&#13;&#10;SdO54xJ7ABlu4Pm4gOQN7iALnk/zHq9PhT988XvJwWUvyo+tslUGr3tQHLbrthl1qCcn/kyHgRbZ&#13;&#10;oEvAVKvFxDKFkl4I6bhmcaYgT2gSZ/NLoAxenVzP61Kk8QYVqfxRuY4/JtMKbBBMag/8yXcGAnjH&#13;&#10;0ax3B8btnsDy3YIPxXsX/6si0PtZTdCyf9aeXDtUHup30xp9sMuEC27KpkTWpLNjy3RCojVZTjcp&#13;&#10;U7g5Mr0gQ5onThPDRaIaRYqoQ5ksGlCqE0cVSYmj8qTEMVlSog2yB1DgBtFKF6Bb7wZyv50HrLvn&#13;&#10;/1n2/cK5mn2LJxsOfflL/bE1A1XndvaUIA+0WbCnL+eRzpdnMWOt6XyCSSelG1PUHENSmuCCwihO&#13;&#10;kVlkKqhSIYdalTKoXwXJniohaFQOQWMymdQG2QOocIN4uTNIXecG8n09QJGf59vKXfNf1O9ZMNYa&#13;&#10;uOhe09HVfbVnd3SVIwIbC2NPVZkJEUW5dHRBVgLBqBfT9KlKjk6rE6hTssRytVkmVZUrElXNSqHq&#13;&#10;hkqQ9BS+jspFyjGZSGGD7AG0Vc5A+jW898Lzad7q/r/S7R6va3d4Trfs9nzSucdrsDXI53pDyPa2&#13;&#10;6vP768rQJ0ut8eEXzdSYnDwOXp8tomoz5OwkvYYvSzWIE3UmiK8tUXA1DUq25pqSrR1RcjSjcm7y&#13;&#10;mCxBbYPsAYyVzkAGN2TA7+xLW9w+VGx1f9mw1X2ic4f7w6v+C2/9dHjVlZZg36bLEfsqq1AnrKW4&#13;&#10;sLxCMspwkRWvNQkoqlyIBRnVPGFmuijBkCtl6YvkdH2dgqrvVlIMDxW09FE5I3VMxtTZIHsACz4H&#13;&#10;5VInkA3PR9Em13c1G1xnWte7jF7f7Dx8fffnvd0HV7R3nN5W2xwWUHI56pipGnsus5wUpSthxCUV&#13;&#10;8shSi5ghKFBxOfkXhIw8o5iSY4WIOTUyfE6nPD73ZxneOAYRM21SsmHcLpCwzAkkf+UEcuHnonSd&#13;&#10;8+8NPs5TV1Y6/XJrtdPtPr/5V64fWN7YfXJLRUfoHksLMsjYgDmbWkdAJFXTYqUVXIKgVERjFyvY&#13;&#10;tEItj2jNEuIuWcQYS5UUfakDNihFW8YlWNO4JC53QmwPEMD313k7AvMKp09VK53m2rwdR/u9HIbu&#13;&#10;rnLqvbPds61//9KaG8c3FvX86J/bFXkovR0drG6Jj4AaKShBPRvHrhOSqDUyOqFaw8ZWZiSgK8yC&#13;&#10;6IpKEbKiXYSovCOKrJgSRRVPiVDWKaE9QPKFE9AvcQTWrxzf1S9xeNzj6XBvyNOh/95yx86ffT3q&#13;&#10;BwO8SweOrivoD/Ez9EYEpvSgTsi6484JOskIVgcTTWnn4/CtEAnTkkxDNRuYiOYCdkRTBTesqY0b&#13;&#10;2jwAm+KGXX6eEFFtH1AucgRGLwdQ7uXwuG2ewwAsINPfYK+HQ9+9eQ7dj5c6Nv26xb3i0Z4llvtH&#13;&#10;VmcNB3+rvRsWIL8ddUTQjw1m9ZFCKTcYiPheXkzsdSk2+loyPrLH8BfddRbV5J2GAfxjCdCqaF0o&#13;&#10;VkVEJA4KyCqbrLJk/ZIv+0YCSQgEBKEKohUL1uLCjGKt1iNuZ1QcLS51AUfct7oCzjC1boAKo0KK&#13;&#10;gIQA6jM5vZgrcvG7/j/v+b8X75MlulKdQ105nMu7UreEvHrH6lUueaE7j3euO98WbJhg/QdX4vFx&#13;&#10;F+L+eRfi+i1nouE/Y4hTrV/ZHWmd57zvecTE7c8SPSofs3zLHwlCS1rksQX/Sk82Psxi65vzKU1T&#13;&#10;kVjRVCqXNFaoBI1Val5jdTq38R9admO9ltV0V8tu6shgPujTs37ty7QFW8cRzw85Eg9OOxFXLzkR&#13;&#10;5+65ECeejSVqOmY47OnwG7OtI8Jt46sEz7KXTN/iF7zg/HZpVHabOl7blpmc1prHlLcu54pbV/Op&#13;&#10;1u8FZOsWMad1l4TVViNltJ2RpbbftGqVpbS+kyU/HVDYYqp2JJprHYmr9TSi7hqNqG12IQ6YJtjt&#13;&#10;MnnStpr8XTd0R7p/2504q6ib6ZvXzQvM7BIv1HQpoxVdujhJV06ioKswmde1ksHpXstidldyUru3&#13;&#10;c5NM+3mJpmP8hD8a+PE996j4ng4qztTLt+XfBwni+i8OxNkGB+LobRqx75ELseP9JLvNA97OFQOB&#13;&#10;40vNUe7LzAmeueZUut5M+qUNigJlg4pQ0WBGOH8wK4pjyV/EtBTFplhK4xcPVSQmDFUlxQ3vSo4Z&#13;&#10;PpQSPXIyNWrkIiPyQyMj4sNLm27VEkRdnT1x5Jo9safJkfjh5WdE5Ud3++8+0Z1XIXB8IcLdshE3&#13;&#10;PQPJXkpwfMQQ+FKQ+XGhXsCEPigFOSGLURAaj5KFsSgLj8bGyEj8EBWO3dFhqFkUipMxIbgYE4w7&#13;&#10;sbbU/0IQRy4QxO47BFH1yJ5YPzLObg2m2hfB2ykPfmMzETpRjegvpUicJgDDgwtyFhMi72QofBKh&#13;&#10;occh8y8xyPGNQuG8CJT4haHMPwQbAwKtx8gCVAf642CQH44Hz0edTUfrCWLPDYLY8pAg1rYRxGqM&#13;&#10;tyuEm30WPBzTQXeRI2CsEAsncBEziYHFbklguseDnBoD0bQoyKZHQD0jDDqPEGTPDMJSzwAUz/LD&#13;&#10;Gq95qJg9F1u86dg5xwf7feagxqa9l63z37e+/4QgVpjtiXyMs9Nhor0SUx2E8HTkgu6UigCXRIR9&#13;&#10;HovosdFIcA1HyvhQsCcEg//FAogn+kM+aT7Uk32hnzwXOVN8UOA2GyVfeqHM3RMb3D1QNXUGdtgE&#13;&#10;Md0R/CAaxKHOUC9yhS7JDZncmdBJ6UjPCEBaXijkJVGQfBcL4eZE8H9KBrkvFdwaJjjHWGCfYYPV&#13;&#10;wAHzOheMByQYz0mkvuEhtY/3gWHmDbKGeL3sYbKLO8J7S47u/xmkIc7IiHKFYbEbsjkzYRDTodUE&#13;&#10;QJMTCmVxFKTlcRD9dTEE21PA28sAeYgFbi0HnNNcsBtIsG7wwGzkg9Fm1cX/xOijhliDVD9niG8i&#13;&#10;h/mdvGGqwwZI6A6gAmmQBzlDF+kKY4IbclkzYRTSYUgLQEZWGNKWRUP+bTwkm5Ig/DEV1G4meAfZ&#13;&#10;IGu54J4mwWngg32DD1YzBeYL6+qaBCOsfsEAe1DwB2kRvOYNCdqpYWEbNSwaDaQ+DhAuoEEV6AxD&#13;&#10;uCuWxLkhn+GBPIoOozIA+swwpBdEQ7U6HrL1yRBvZUBYzQZ1gAveUR7IU3xwz1PgXBeA0yj8xG4T&#13;&#10;jbC7RBb2e9E7clD0hm8RvaAs4ifCIcnvNkBmzSDxp0ET4Axj2DgUxEzB16keKOT7IF/uD6M2DPq8&#13;&#10;aKSvTIBqXQrkm5mQ/MSBaB8PwsPUJ+q44CO/TvSBd1k8TN4VW8inkgHyjaSP7Je8pcySdsGg9LHI&#13;&#10;ImsWW+SNNvyZQT6fBp2fM/KCx2H5oilYkTwDxeQcLJP6YakmFEZjNDKLEpBRlvIpbRNrRLGNHJLt&#13;&#10;piySA0Kz+GfxgPC0pF/QIO0T3JK9o1rk3VSn/I2gT9YuHFD8JjYrGyWDql9lFtUtGyCf4wCVLw0G&#13;&#10;XycUBo1FibXrfZM0Hd9wvLFSNB/L00KQb4j+YCxMGMpcnWrWVrD71Vt4vaqdgh7FfrFJdljaJT0h&#13;&#10;fys5p3gtvqbsFDcrX4pfKVvF71QtkgH1PZlZc1Nu1lxWmNMvKkcHhTWDZi4NOXOdUGztOKWRk1CW&#13;&#10;+BXKWV5YI/DFKkXwUJEucmBpXnxvbkmqKWst562ukv/f9B9FHerd0peqg/J2Ra3yufxs2lPZZfVj&#13;&#10;2QNNi+yFplnWk35H/j7jqvK9tkH1XleX1q87qx4dlN4O0Po4It+HhlUBY1Ae8QW+j3dHBcMT6/hz&#13;&#10;LeWyBX2rNeGmYmPc68LlKa/y1nDas9dTzzKrJL9rd8pbNPtVD9WHNY2qkxn3lee1d5W3dLeVT/Q3&#13;&#10;VF36S6q+zHp1r+GUptdwPL3XcCxjdFBZM2R6O6LQ2i9K/T9HxcIJ2BTrhsqUGUObyDl968V+3WtV&#13;&#10;YZ2lhpi2FQXJT75exWnJWytoMlZK7xm2qW7rqzU3tX/XXkv/WX9Fc8ZwSX0l64K6Kfufms7sM+k9&#13;&#10;xuMZPcaj2h5jja4n+5D+3aiQNtsB2V6OKLL2i/L5n2FTmCs2x0z+WJU07X0V28v0N4Fv50Z5UOs6&#13;&#10;fdRvpUuSmlYUce4uWyO8ubRCfjV3c9ql7B0Z5w179fX6mqyzuhPGU9r/0V1fUU2maQDH31AUBB0b&#13;&#10;jspYUMfGMio6ioIKgtQg0ptSAwnpyZcCkiCQ0EloAZIAoSV0IYBRFCLKgmgYhON4lAF3BMcjSZBZ&#13;&#10;C5YdZufbb/Y6Xvyun+e85eLfT+iO1xC74ueI7ZhFUlPiIrERu0isw/1OqP0KOBrZ4e/mTEH2yLI1&#13;&#10;g4XHLOEyp/VfKlw3/7vCe/t8+cW9syVhPzzLjz31iI8//yAN8h1KSQ2+w+RF3qIVxKjIpZgeohTb&#13;&#10;hW/Ed+A6iK3YG+Rm7DBFgZ2mNOAWKLKkN5Qq/BuyhLBIEn/F/3cgI62VamMC5x5cCZfYW8CVp75Z&#13;&#10;krpYLVR5bP2tytdmuiLYbqIo6uSDPKzbPR7Ftz+NHXwj5WpkNysn5hpUlNBKrcA1kWuJjcQWch2h&#13;&#10;h1pDuEurJjymS4k6WiVJTxWRFqil5DcUBNkQOBbpK+o2pDmRsyg4sAIuP2K+XOWw+q3szLr5OrdN&#13;&#10;L+q8t/0sDbDVlF1yGBJgXPtzSL7XMxlBXWmcyLYr/NgmdkFCA6MsSUavIkmpcmolpYteThmAyijj&#13;&#10;UCn1NVRM1dGFND1NQFugFn4FHI/MpiO9mb7DGBbuM4UrD5l9kR23WGxwXPNK4bx+Wu7+3SOZ/8GR&#13;&#10;yogT6pK4c6pCPLorhx7UmpkSKb+aHlPLyU2oSinGV7LFpDJmPbUY6oAEUB+jAHrIzGe8ZOQxtFAu&#13;&#10;U0fPYeppCKohcAIym4H0Hm870jrIH5XarViqP2auazphMdt2es2TZjfrh/V+B+5WhR3vK485pyzG&#13;&#10;+bQWUAIbc1gRMl5ajCQ9K0HEFeCLUyvIhSm1tLzkViibrWLy2SMsXvILJi9Zy8hM1kGZyXra18BY&#13;&#10;5B7YSPNmfWcElyH/tMbW9J388IrXbUfNnneesJxoc906oriwf6A29MdeSbRLuyjRW15MCpQVMCLE&#13;&#10;uakxZVm8BGFmAT4/vYycnVZNy+Q2M65yeplczj9ZHO4MQsvgcrQQl6Ojczl6miFwEjI7BWnOHGsj&#13;&#10;uHy38XLdAZPfW/5h8lvXIdNnPccsxq65bLnXgt53szH4WFfNZedmCcarVkQIkBTTw8sEKdHC/HRM&#13;&#10;Xk5uEj+rhJTOk9I4mXJGSkY3i51xl8XKeIqYZ7AztFByuo6efFVPMwQmILNTvzWC87eiYLGN0ZfG&#13;&#10;vcb6jn3GL64fMH6ssl81qnTePNDhs7e3OfBoW0PkmYaaeE+pJMlfVE4NE5ayo3KL0jA8QXZSWr6Q&#13;&#10;dCVPTGPlNEBQdieTlq1mUXIes6g5WgYtSwvR+To6xNfTDIFJyD2kbULBgs0ouGo7aql5l9Fr5U7U&#13;&#10;9G0b1HjfEfOh62e+7VN67elsDziiaIo4XdMQ61Euw/kJq8ihuWLm5cxyTjy3jI9LLi4kMorKqVRB&#13;&#10;HZ1U2MHAF/YzkwSPEFoGoUAHkfL0NFKuYTAVOYMMKxRcjOwh24p6226NenljE/hZvQ31oP+QmbrP&#13;&#10;yar3usfuVuXFw3XtYY7ilujzxfLEC3n1xOBMGRTJrb4Sy5ZkJNIr8/HkijIyXiSjJYraIExZHxQv&#13;&#10;GkO8pieU6mnYIj0VKzQMhqyQ97gBBYs2gj8brYBeuR78cscSjN+zRg3dtVvZpz61ofOWu41c5Wcn&#13;&#10;7Q45WdoZ5ZrfjkHzWvCBHAUtnNWYHE2rvxpPrM3B4WQlBExNNTmmuoUaVX2Ddrn6IeIVNUq6QI2p&#13;&#10;WKDElr8xCGavR8F561CwZB340LIGPFOtAhP3VoH7I5vBwPBB054hh3XNg27bZf2+tqK+4OMFqkvO&#13;&#10;/J44L05X0kXWNUoItZ0VSWjjxiS2ZGPimouwUU1SfKSiiRimUJFCm0YRL4mh8kViRC1CZhjMWYuC&#13;&#10;hWvBJ9lqMHXNHIz3mYPRYTNwR7MRqDT7TNofHP+mfsTFunLIZ79gMPBoljrCiXs79jyrD+tDvUny&#13;&#10;x6sYIQnXOZExPfzoS93CuLBuSUKwUpEYqOzFBnTfR8xh/bve4QLb3uKCWg2DM9cAWGQJZhQrwKPu&#13;&#10;lWCkfyVQj64Eqsm1oGNyt3HjxFFLyfjZzUUazz3ZD/x/4N4Pc2ANR5+lDCW6J90j+mDuQhejB1OD&#13;&#10;Iu/ww0LVgsggtfiy/4A82m+gN8ZXPYKYjUYPvI31vfkxzveGYXCeBZirNgaTbaZgRGUK+gdNQM+Y&#13;&#10;GWifWg0af9lpJJ06ZF781GljzhP3HWmP/Q6wJkPsKRNRJ3HjmLPxPxHcon6CvCLGrqBDNDy/AI0g&#13;&#10;wE8jDvLVKEJ8NL2h3mMjoV5jsyFeD9+GeYz+Ee45shxhyOcSE/CkwQiMdpmA27eMgXLYFDRPmoPa&#13;&#10;ubVAPGdjXDR72Dx71nE994WbNfNX3z3kfwXbYp9fso+bwZy4PENwDJ+mnw2evuIaMM07f2Fa4Ime&#13;&#10;Fnt7TSt8PGd60R7Ph9Huz39Fu08vot2m/uPnOrVs0IwUAE2rEejvNQJKtTFQPDQFVU/NgUi7EVWo&#13;&#10;+96Erz1qkap12ghp3awJWp9dmPmA/VHz4Xbh8zH2wfO4HwPmKQ5+82xH9Hz6aa/5vLMeWpGLm7b2&#13;&#10;3Dldh6uL7rabs34c8crNWfvRzXn+i6sh440AqDtRQNmHAvJhIyCZNAVFc6tA3rutqIx3+02T39tb&#13;&#10;Ut87bkh677ol7r33jksfLu4O+RC6L+BDlK3fhwQ79BLxsNcSZO++lHrMdYl/3OWj8MSZj5KTpz/J&#13;&#10;Tzl+Ujqe+jzodPLLhJPDZy3ijUGDbQB09wIgHwRArEGBwikTwP9jDeAsWxsxlveaEv88vCrhT4e1&#13;&#10;Uf91tgr7y2NL4F++2/zgoJ0+cMQuTzj2+/Mwdu85mLTfGWYePA1zbU/B2XYO/2O7zsNi3vc4gI9m&#13;&#10;WohwkLUoJS3aJFTULM3aLDXT7EszzTTt60hEdRNRpFAiSwfZl2TpWk48uDmWx8XlXJfjdrJ1cGRp&#13;&#10;k+R9f8/9e57v8/o+v+f3z+f9+/7++b5R4x+KhoAQHAycj5agYLQFB+E+4TerWk6RSE0XifntJFLl&#13;&#10;QxKpuMOGtALjR2Rhqo0Z7pQE+NkrETJagoixQtAncMGZxIJwMh3xU6Ogmr4U+hnhSHJdjIyZobDM&#13;&#10;CsFqtyCsmx2AGo95aPD0Q9McX5ya44NLXt5os+rgeWL+NWL+PRKp6BmJtGzQnpSGsSMMcLZRwZUs&#13;&#10;wRxbAfztOFjgEI0IRyroY5aC7RQOwbhFEI9fAPlP86GdEATjRKIYTvJDrrMPVk72wpopnqia6oH6&#13;&#10;abPROM0dR6e74YRVO9uI+beJ+f8mkbJfkkhmUEhajCFJ8dMIIXEWHMwi0+FFiYS/bRhC7BYizH4+&#13;&#10;Iu0DwXDwB2ekHwQjvSEe5QX5KE9oHWfD6OiG9NEzYRnjgtVO01HuNBWbx07BDkLDOGsQ40MGe74t&#13;&#10;hCF2kCx0gJLqBDXXGUqJC2QJHpCk+UBUEAB+2XxwN4eCtWMxmD+HI/pIBBjNS0FvjQTtKuFWFKiP&#13;&#10;qaC+InTTQO0nDNNA7IMMUHuZoH1kWQe+NxncYApig+0gC3WAOtIJWo4zNGIXKLUekKX4QLwsAKK/&#13;&#10;hYC/aSG428PA3hsB1qElYJ6MRPS5KDB+oYLRTgP9AeEFHfS/CH2E7/TvDOKJBfpHNhjvOdb9P0NM&#13;&#10;IAWSIFsoQhygW+IEPcsZCXEu0Kg9oDT7QpoXCHFxCIQVi8DfFg7e7iXgHogE+3gU2GeoYF2igXmd&#13;&#10;DuY9BqI7CO+ih6N7ooeINcAE4xOHeMMF8zUPLGsgIDII/SmQ+dtCE2yPxHAnmJjOMIlcoFd4QGP0&#13;&#10;hTI7ENJVCyAuXwxRTQQEOyPB3xcF3hEauM10cFsZ4FyNBvs2c5j9jPmN3cX6yv7C6mN/Y37mgPWO&#13;&#10;B/bLGHD+ywfXGgjnkhHnR4HSzxb6AHuYw5yQypiEVMEMmGUeMOh9oc0IgqogFLI1YZBsWoK4uiiI&#13;&#10;9tB+CJsY3wUnoof4Z1nfYi6zB2Nusvt5jzg9vNecT7xPnA8xg+y3MeB2CsB7KkTMv0TgWwMRkSHe&#13;&#10;hwKNty1M8+yRvmgMsmgTkcWbgfT42UjW+iAxJQg6S+iwujh8SLEhclC6hTYg2cnoE+9j9sYdYX+J&#13;&#10;Pc35LLrA/Si8zusW/pP3XviC1yXs5r0SfuV3CH8IHsdCeC8Oolti6xDrRYbciwI9IdXPDjmho2GJ&#13;&#10;mgALZxpy49yRqfIeTjYGDpqyQ/v1heE92rVRn1RV9G5FHfMv2R72u/iD3D8lJ2K6xOf4r8VXBC/F&#13;&#10;dwWd4g7Bc/EH4ZO4gdgH4uG425If4htSiK/IrEMckUHlSYbJg4JMHzvkhzhi5ZLxWMmcggLhrCGL&#13;&#10;fG5/lj7gc1p66AdzfsTbxJKoNwkV0a80W9idqp3cDsU+/nP5UeFTWYvoifRy7OP4X+Mexj8T35O+&#13;&#10;F9+R9se3S4elV+TD0ouKYdl5pXUQzyFD505GCtE78+baojB4FIrDx6GE4TxUFOPaWyjx7M7XzHub&#13;&#10;kxzyKiM3/I+UVdTfTWuZTwxV3Ee6Ov4DzW7RPXVT3F3lCcktxXnpTcU1Wbvivuya4o38iqJHcUk5&#13;&#10;pDinGlI2a4aUJzRDCmsgJbqVgeicGYTlRNcrDnRA2eIxw+uoE/vWcqZ3l8a6d61W+nQWGIN/z8sM&#13;&#10;e5S5nHo/tYR1N2lDzK/GGtE/DPXi6wmN8Ve1h+VtmtOKS5rLqgvqW+pW9R/qs5qP6mbtoOaYblBz&#13;&#10;OGFQ3aS3DnLiDEyuZOQQvbOQyFPmb48NoY5fK5eO/1jJnPzneoFrZ5lszn+K9EEPClLD7uTl0dqz&#13;&#10;VrGvpZfx21I2xl5K2hr/d2OD/FzifuUZ/XF1c0Kr9mTCDd3xhCe6I/r3ukP6Ad2+xAHdXuOAbrfx&#13;&#10;q9YaqGbZIJnoexYXouvMJmO9r+3wppCRPdXhTu+q6RNfbOZOe1oh8by/RhN4q8gcdr0gi9ZmKWBf&#13;&#10;yCkRnMtcH9eStll6KmW78rh5r/qI6bDuoLFFf8B4xbDPeN/QaOwy7DH1GXYm9enrzf0JdcnWQTPT&#13;&#10;BqnTbLCcyFHqZoNKb8pgTZD9x9pFjm/qIsc938aa/LAq1uP2elXAtTXGxZeL0qmtKyzslmWrBCdz&#13;&#10;y8RHsyplBzO2qvanNWgbUw8k7E4+mdiQfNG4I/mOaXvyS2NtSo9xa2pvYk1an6E6rU9vDXTE92cQ&#13;&#10;nXcl0TvXEnmqvMh9tf6273cscOjcFT76t3q6892tQvcbm+T+v5TrF50vTaE2F+Wwj61cITi0vES8&#13;&#10;37JevjenWtWQVa+rz/zZUJtxzLglvTWpOr09aXN6R1JVxmfTxsweY2Vmb2JFZq/BGuIKYoMsZxus&#13;&#10;IjrvetcRxNXD5ssOX0rXniDb542hIx/sok66uZ3vdqVGOq91o27h6XJz1LHSTHZTUb6gsXC1eFfB&#13;&#10;Wnl9/ib1NkutriZ3j6Eq57CpMvuseUP29eTy7GfmdTndSetyv5jW5vYYy3J7E61BIvEfcoi+WUx0&#13;&#10;3ooZI75vc7Pp3uVl83KfH/nJgWCHu3ujJl7fyZt1sTbe70y1ZuHxSlNkU3k6q3FNHr+hpFBct7pU&#13;&#10;tmVlhbqqYEtCRX5DYvmypqQyy2lzqeVqconlcfL/2KTPtybTLADj5yUhBFSqgIAgOyAoXUCKlNB7&#13;&#10;7xI6IQRQilKDQigLUifSREQgSJEqCCIgiA2wj4q6ju7qjnF39poZUGFnHOuZ9w/Ih9/n+znnObyc&#13;&#10;35KLc9fZxTkbSSSWKJikQt7jVgJLlAmsUyU+ntAgfu3SIl716Yg96jeRuHnGXmGhw3PH1Mlg/dEm&#13;&#10;pkX/94mMrppUt1OVWb7N5flB/JLi8NriyqhjR/lx5YUnE3ncM+yignOcwoL5FG7Bw5QC7i8cLned&#13;&#10;zS1YT+IWbLBEwWRlMcwl31CuRCBfmfj9lCrxc4868WJoB3F/0Jh2o89OflbgoXH+dKDeYOt+8+6m&#13;&#10;ePt2Pse1pTbDh1+VG1RTcTS8ovzvzNLSutgi3olEbrGAnVc0zMk5einlcNF90v842UXv2dlH15Ny&#13;&#10;jmywRMEUsp2vQGDlVsBGRXjfoQjCs0rwZFSNuD1iSLsyYCM31eumPiII2N3bHmHW0Rpre6KJ7cI/&#13;&#10;ftC7pj47sKK2MKykqox5pLImNr+iKSG7vDMpq2wwOaNsOuVg2R3SfznpZevsjNL1pMySDZYomEbu&#13;&#10;oFCevAV5wBZ5WO2WhZcj0vBgXAUWx/TFL41Yy5wfcFEb6PXT7RKEmZ48HWPT0MZyrjmR5lXRdCiA&#13;&#10;11AQWvg9LzKvrirmUG1DfHp1Oyut6mxyStUUJ7nqJkmYzKlaZ6dUbiSlVmywRMF0sl8kC1gnCx/a&#13;&#10;pOFFvxSsjG2C25NKcGVyN3Vq3FJ6ZNRZtWfQZ+epvlCTxjNR1rVdiY4Vp1M8eG2ZfoWtecG5LUUR&#13;&#10;WU0VUQca+HGc422JSfy+pET+JDuev0T6ibSelFi/wWLV/j9RFMySJbBUBvD4FnjZKQkrg5Jwd0IS&#13;&#10;bkwrwOy0DmV8au/m/gnHbR3nvLRahoON6gciLSv74hm8nmQ3riDdJ6czJzDz9JHQtPbySHZbfXTi&#13;&#10;yda42NaehOjW8yxm63XSy0Rm67vEqObfE2IaRcMcacCKLfBrCx2enJGAuyN0WJySgPk5OZic1xIb&#13;&#10;umQqJZhhKLZOeWjyJwL1j41FmPNGY225Q2zn7IEDHhlnD/ul9nGDknpLw+LP1EZGd7dERXZ3x4YL&#13;&#10;xuLCBFfjQrv/GRcqeBsX1vkhNrxdNORuhq81kvD8FBXu99PgxhgN5maocOGqNAxf0yR6rprQ2xZs&#13;&#10;FY7Pu6lXzfrrlkyHmXCnoq0OT7IY6edTXTjjWZ6ssQLf2NGSQOZIdUjESHN4yLBgf9DwOWbA8BXS&#13;&#10;80j/oTWm/+AnZmCfaMiThJ8aCHjYRYWlIXGYm6TCxDwFhpY3Qc+t7UT7TQNa47K1TPWii0rJdV8t&#13;&#10;7tUQg8MLTLODlxOsk+dS7BMuZTrHzOa5R87wvMNmqvyCp5sCAqa7gnynR0N8phdCvGeehXhfXA3x&#13;&#10;mvoY6jXxLUyUT5Vi8LQV4FYvBebPUWBimoCBa1QQ3KND2wMlaHiwi1r9g8XmkvuOigV3vTQO3QnS&#13;&#10;OXA70pB9K940/ibHMmo5wzZiKZcRulTsHLhY5eq32OThvdjl5bk46u2xuODtvvTM231x1dvt+kdf&#13;&#10;12voJ8orPsDdToCFQQImJsj+vBh0LotDyyNJqH8uD8deaIvxnpvS83+0l8165rEt9R8BO1hPI3bG&#13;&#10;PonVYz5ONg5/nG4WvJJrEbBSbO2zcszGa6XJ3n2li+H6eNTB5fGCo/OTZw4uK785OD36w8nx4TcX&#13;&#10;UR6SO7jeC3BhFGBgGqDjuhg03aNB9Y9SUC7cRhx9o0PJeWNKTxfayiQLXRXjhb5qUcJQzXBhtHaI&#13;&#10;kKUb8DpNz/f1YUMv4RETD2GFqauQb+4sbN/r+GbAwuHNtCXjP3dIbywZwg0Lu9efrURZEgBcHAIY&#13;&#10;nCT7lwEab4nBscc0KF6ThoJVNSJrVZeSumZKZ63ZbIlZc1aIWPNWDl4LUg14u1/D522cpufbZC33&#13;&#10;txk7Xd7l6Tq+4+1mvKvWs3vfbGDzXmBovT5qZLV+2dhy4wHpZ2OL9xsizfQDDI0BdF4CaFgCqHhA&#13;&#10;QOG/xCH7gxwc/LCdYP+pQ4n905gW+dFKKuSjg3TAJ3c5n09+Wz0+hyq5fmZuc/qcoOrwhbPd7kum&#13;&#10;+r6v+TusvpZqWnyt+878W6uW6bce7T04vtMEF3SM8QcdIxSKNDJC9i+S/Wtk/x5AwXOAzHU6cFAO&#13;&#10;4lGViEQtSgjqU/3RjOaFNnQ3dNrkjJ5bHNBf2g5DZfchU84K4xX2ImerGWYommC+khGWKhtgnYoe&#13;&#10;nlTdjT2qu/Ccmi7ObtfBZZEE5B80LpD92wD5TwEOvAZI/CIBUSgDoahE+KOGmCfqUFzQiOqA5uK2&#13;&#10;aEOzRkcJC3Sjm6EPfQ8GShphuJQBRkvpIWvTLjyweSfmbNHCYum/YbWMJjbLamAX6aycOo6L1DxH&#13;&#10;9pfJ+VcA0v4NELMKEIYU8MfN4InyhDOqEPaoKWaNupS9aEgxRTOqEVpR9dFOfBc6ieugu7g2+tC+&#13;&#10;w0CaJobT1DFGQg2TJFQwna6M+XRFLKMrYJ2kArZIymOHSOhkSEEnUyp6kHwsaOhnS8cAd2kMCFJE&#13;&#10;v1hV9E7bgR552uhapotO9XroeMIAGV1GyOg3RvtRE7S7sAft5kzRdpF03wxtXpF+MUebDdJnc7RF&#13;&#10;s2+kL3Zo/gcD9/4uAjobUNDFhIpeJD9zGgbuo2OwmzQGBSpiYLQq+qVoone2NnrwdqFrjT46Nxui&#13;&#10;02ljdAAeIOHf7DVBh+E9yJgwRcas2V9s11dY02kWBvA/TbExijK2ceTRAQUUEIGAkRBKCCSkkN6I&#13;&#10;hBY6JggBJPQS6QYYkCplERFReVDURR1ZKzrquLrrDOyiKKuiI4qKDBDOftfKxe/6nPd8380LhAFH&#13;&#10;INxFhp3A7RXywQkIM046AjjNuoPjtDs4T3oA7v0CwBvtQLY1AJqtIQQ4GAHH1Rj43ibAY5gBR7QR&#13;&#10;AsLNga60AKraCnw1O8BHawukOnvwbnEAr+O7wfO0I3j2OYHHFWfwuO0MxH/jgDiG0xHf42aI07gv&#13;&#10;HuA8heag+S5vvcB13PtbQLIxAD+0B3OHIXDtjECIMwaJpwmIaWYg4G8EXog5sOItgJFqDf55O4FS&#13;&#10;Zg++NQ5AbnIEn3YnIJ10BlIvytLvMu99w2XO+6HrX16jrlPe71w/en9x/YBmTHjDnjckwL/wgb3P&#13;&#10;FwA+aAealQFwrAxBuMMIpE6LQUZcATLKGpByNoBoH/pq0ZbASbKGgCxboBftmvevdJyj1jvNUlpx&#13;&#10;M36dLtO+Z1y/+F7YM0UewH8m/4qfJI/g35Hf4t/4TuFfk8HtJRkIz3zB/Q8KEJ8sAMjW6AbbDEBg&#13;&#10;aQBSa0MI2b0Ywt1WQDh5NYQGbIAgsTlI5JY6odJmhqe2m2YX7J4KKHf6xKzBTdKbXD/Q2vET/if3&#13;&#10;vvM/6/aWetntDXWQ8Jo6TBjzH3cbpX52H6HOewxTwPORP3j9SgOvO/RvAWU7ugHquhLUNUO2G0KE&#13;&#10;/SKIwS+DGG9TiKKvnw8XbP5LFmzxWRprMylOtp8QZDu+5RXhxjmVrq/Ydfj/BbS6jQV0Ep4ze9yf&#13;&#10;Mf5OfMq4Sfwv44nH74xXHo8Yn7we0OdJ9+jgc4sJPgMBQP5lAUCz0Ac+6plB5gYQgW4RZ2sESpel&#13;&#10;oPRYqdtPXfsllrNpMkL605+hkdavZQfsx6TpjqPiApenwjL8f/jVhCFuE/EJp93zMbvb6yGrz/sB&#13;&#10;a4B0j/XA5w5rzOcWa9L3OkvnN8ACSj8HKH1coJxbADC36oP4R30IRWLRPRJsDEHlZDyfTDCZUpHX&#13;&#10;vD/A3DgeL9ryIjrM6qk83m4oJMXpX0HZex4GFhLui7Ued4W1XoOCZtIt/nHyDV6P3zVeP2WAe5t6&#13;&#10;hTtC7ee987/Am6H18YDWIwBatxBoXQsAtrk+SFHnjEAUW/QhGb1N2q7F0+l7lr1Xe616neq/bjSJ&#13;&#10;v3lYKdv+KDba7n7kAec7YWr8zeA84rWgEq+r0iqfK4H1vv3iNupF0Un/88I++jnhPxi9wseMM6Jx&#13;&#10;ZrfoC7NLBMwOMTDbJEggML4GPJRfhvpeDOqdiWifNAsDXZat0cdc3JLxXHeT0SxfsyE1e9NvqsBt&#13;&#10;d5Ry+xtx+3EDUcl7L8szPS6GaUh9IeW+vbIaas++JtopaQfjZGBPwInAy6zjgffY7YFj7DbpJ3aL&#13;&#10;FNhN+4BVHwSsugWAAOUPRV1z/3o9SNmkB5lb9afzrQ3+POSw6EUhfumwhmT6Wzbzh0G1yPJacojd&#13;&#10;5YQY3IX4A25nY9I8e6JyfbrlxZQTYRW0jtA6xt+C21itsm5Os+wCt0l2i9cge8arC/7APRKs41aH&#13;&#10;AKcqFDiVocD+GohQfrmZHiSgPdQbUe801/tYaKn/qtTWcKTcefGjYo9VdwpoG69l8y0vqYPs+pIj&#13;&#10;nXsOKNy6FcmenXGZ5PYYDaU1qox+NKImoEF+lF0b3smtCTvLrwq7JqgMGxJowyf4h8Pn+GXyeV6p&#13;&#10;fJ5bEvEtkKzTg0jUN5NQ78xcr6fTbNKbKN2i96LCSv+Pyl2L7pW7f3ejiLrhcj7Xoi9LantGHe7c&#13;&#10;lRK391hSomdrgprctD+XWh9XTK+JqWRVRTdwtFHH+OWRPcKSyF9ExZGPRYVRb4WFUTOCQ9E6fkG0&#13;&#10;jlcQPf8NkKL8MajvJaPembMW+6toA/ZGu0nvac1WvX/W2BkNVrqZXC3zW3+hkP1TT754Z1dWqFN7&#13;&#10;evTe5lSlZ4MqlXwkMYtalXCIcVhxmFUaX8stimsTaGJPifJjL4lzYx+Ic+Jei3LipoXZ8XOC7Hgd&#13;&#10;fyEQhN4hbhXqvatR31qDTZV9j738eR02VP8Ddr9up+H1avyK/gryut7SgK0nC4U7juXLHJuzI/H1&#13;&#10;Gfs9qtNUPhUp6dQyVT6jKLGUpUmo5uYqmwXZii5RhuKiJF1xV6JWvhSrlVOiNOWcEOGnKXXfgGCU&#13;&#10;X4F2UK/CQGOKTWpNsee1ptjjpvXYYKON4dU61+Xnq0lrT2sZW46XCmxaCvftrs+X76nOiSNqMxNJ&#13;&#10;JelplENpufS81GJWdnIVL13VJDiY1ClOSTwvUSUOSlRJYxKV6rNIlTQrVCXNCRD+1yAUvUPCSgwy&#13;&#10;kaKV2ESVCTbSuAJ70LIWu9FsZXCpEbest9br+66faeZtWp51Q6nUoboozFWriSGW5CWQNDmplNzM&#13;&#10;LHpmRiErTV3BTU5rECQe7BAnpJ6TKFJvIqMSxcGPIsXBWaEydU6wEJCjGyR+h0GOCfapdAU2dGQp&#13;&#10;9qh5GXa3zQwbaNtmcL7FeenpRk+zY7X+m49Wc6yOVEh2VZSHuJSURLlrChXeOZpkv/T8DFpqriYg&#13;&#10;KfswNyGrThCf2S6KzeiVRGdcl0RnjiCToujMWWFM+pwgdgEQuRL9RxMM8pZjo1pj7HHdEuxe6xLs&#13;&#10;ZocpdqnDQr+33XHJiRbi6tYmyo91daxtlTUi+9IqGU6jjXDLLo/3Si9N8k0pVvsnFuYxFZpSTmzB&#13;&#10;EX5UfptQnndGHJY3gAwj70XhebNCec6cAOF/DWLQ/IPLsclDS7DfqxZh9xuNsdvtxtjVEyux8ye2&#13;&#10;6J/qdDBuP0YwbWz7P9t1FtXkmQZw/MlKUBZhVGQR0UBCFiCyBhITQkISIiRAWMKqKC6ohQquVYZR&#13;&#10;rKMcULDIoCgKbiDFDVDEDbXuI6idjvaMxlqnKoJLlU0QnnlP50568Tvf5f/53uXi1bpU1MR4bK82&#13;&#10;eW+pmhOwcddCaX7FV4o15SvUeTvWzc4pLTQs3V4cu2hbRXxmSa0po/h40pzi9uQ5xT+T71ti2JRR&#13;&#10;NJKYsXUszLECLLCEpyU0eFDJhNu1TLhSz4S24zZw6oQbpf6YD7Pme+mEynq1U9kRA3vrwQRhYW2a&#13;&#10;X/6+zODVe5fKc6uWq7J3r9VmVW6IXPCPouiMneXG9J3741PKGxOTyy+Yksr/lZhU3pOY9N2nhJSy&#13;&#10;0fiU0rEwzxL6NtHhURkN/rmHQd6eDDjXSIemJitoaHGhHGgWMqpOBdvsOKFyKGqMcitsiOPl16eK&#13;&#10;Vh+ZF7j8UJZ02cEcxeLa1eGZNQURc/ZtiUyt3mEwVVfHJuxtMMbtPR9n3Huf6DYa9wwa43ajMW7X&#13;&#10;WLiGCc+2AtyroJJ7QIPz9TRoOkGBhlYWHGybAnvaeLTys4Hji88oJm5q0U1d3xTrsepksvDr43N9&#13;&#10;lx5bJF7YmC2d17AyNP1oviq5frM2oa5MZ6zbGxVz5KjeUNdm0Nd1GvRHugxRhwcMUYfQoD841lAB&#13;&#10;wKNtALeqKHDxEBWaG0m/BaDmEh2qLk+E8sse1OJ2P9amSzK79Re0jivPR0/PaTNxl5yd47WgdYHv&#13;&#10;3DPLAlNPrwgxtayXxTd/q4hpLlXpm/aoI5vqtbqms9qI5g5tRFOXVnuyP0J7AnV/5tfNAB3lAFdq&#13;&#10;AE7XAzScJP02ClReZUDprQlQdMuNUnjLh7HupsR6xY3widnX9c6LryVMn/9DGjf9aqYg+cpSn4TL&#13;&#10;uX7Gy+sCDe2bgiPbt0t17VUyTXudXN3eGhrefpd4JVdd7FcoL2CY8jwqv/TvEoDrVQCthwAajwHU&#13;&#10;ngaovESFkptMKLw/HgoeOMHaB3xa7oMg1rL7YbYL78+elHHP6JTamTLN1DmPHdeRxY3pWM6P6vjG&#13;&#10;S9dRKNJ2bPMN79jtr+yoCwjraA1UdN4NUHS8Cgi92xckvzMaLLuDY9yuADhfC3D8KMCBJtIn78+S&#13;&#10;6zTY2GkBa34eD3nmKZBt5lAXm/0Y88yycWlmrW2SOXpivNnkEGOe66w3L3Kd/STHTWtew1abN3go&#13;&#10;zcVchbmSJzcf5suetvBn/XKTP+vpc770ye8CyeNhr5DHI95fat8HcPIIwMETpN9G+lcBNtylwqqH&#13;&#10;FpD9yhayXjlT5r/iUtO7fBmmLgkrrktlZXgdaRv52mgf8Tplkvr1PAdV9xJHRXeus7x73VRp92bX&#13;&#10;kJ4yN3FP9fSgN9/PCHxzjh3wtpPt//YF27+7jxgco4nsweFGgF1nSP8ywN/uAKz8iQJZz5iQ+dEO&#13;&#10;0j+6UJJ6OdS4XhHd0Cdmzu4LZWn6NeNU/XorxUC8jXwg1VY6MN8uZHDJX4IG8yYGDOZP9vu0xWHm&#13;&#10;p/IpPkM1jt5Dx528hi86CYc7nQXDL4nuMerIHuxuJv1LpH8LYMWPAIvMAOkfWJA0agdGdKLokU2N&#13;&#10;QAEtHP3oCgxhyFDBlKDGQox6VgDGWfphsuVMzBjng1njhZhrxcd8a0/cYsPBnbYeWDPBHY/ZsbHN&#13;&#10;fgbeJu6NsecUwDZyBjbcAMi7T/pPAJKeAxhHmBCFNqDFyaBEV4ocOdQQ9KIGoR/ND4NpIpTTvVFF&#13;&#10;F6COwcNoBhcTmO6YxpyBCyzcMNtiKq5lOeO3LCfcYemI1ZZTsM7SAZuIM2OUkjOw8Rr5/3uk/xjA&#13;&#10;RPpR7wE0SIUwtAIp2oEYp1D8cRpFhB4UIQqoPBRRPTCAysYQqhvKaa6oorlgBM0RDTQHTKBPwnS6&#13;&#10;PS6m22Euwxb/yrDBIqKcYY3VRO0YGOxDRamIhoqZNFT501EVwkRVOAvDY6xQmWaHiqzJKFvliNIN&#13;&#10;LhhS7IrBFW4orp6OQYfYGNTAxsBT7hh41gMD28lYtzkY8JD4jXhHDHIwEDmjxOf/4w4FoueX/phB&#13;&#10;5kP6hNqXjloxE7VKFmoN1qhJsUfVoskYlueE8oKpOKtoGkq/m46SKrIEte4YXO+BwSc4KD5NXOSi&#13;&#10;+AbxoyeKnxNvPEfFA57D4lHup2DkDoqRR/D7/wSGkBkUQtIndD50jAxiYJSChZGR1jjbZI/aTAdU&#13;&#10;f+2MyvWuqPg7WfpSNsoq3XHWfg+cdZiD0kYuSps9UXKOh5IfiE7eqOQX/rCkmz8o6eP1S0d5vVLk&#13;&#10;f5Sg4IMEhe8k6PUllHpRUcWjoo5HQ72QjjH+DIyVsTBWZ43R8fYYleGAuq+cUbtmGoYXzkBliTuG&#13;&#10;7eSgYi8XQw94YuhR3qj8JH9E3ir4LL8sGJLfEQzIHwv75F3C3+W9gnfyEeEbOXr1yNCnW4ail/Kx&#13;&#10;MJRPRS2HinoODWPJHAm+DEyUWmCixgrjY+wxNs0Bo7NcMGqFG+oK2CParZxhTZnnkHoXbzB8P39A&#13;&#10;dUTQp2oU9ipbvD4qL3h9UN70fq986N2jfOndpfro9UL5WfTfMJz5PAx9n4Wh32Ml+n8JlVwqzmZT&#13;&#10;MZa8d01cGqaS/UgLtsB0pRWm6O3QZHIYjc90GYrNcRuI/sa9N2oT90NkCe+9bqfgXcQerzcRB7x7&#13;&#10;tEd9XmtO+nRp2kQvNddELzQPRL9qfxM91Xzw/Y9m2P+RGgN+UmPgAzUG3f0f23Ua1dSZx3H8SRAU&#13;&#10;RMUFUYu44oqICMi+Q0hycxMWAQMESCAEAsQQkhASCIEAgYSEfYvsO4IKCggjeKAOWqTKtOpp69Ja&#13;&#10;GevUsXW01VrbPnP7FnjxOee+fM7vf998g5aDgfvxkIq1bvguPIzZbwDjsXuwHI1ggvdayCSZ/c4I&#13;&#10;2/prVKzl/yK5u386LbR+GSo/9CJYdfQ5teLYIlp//HtKq91TpOfEt8gF+8fksZMPyTMOX5PuOt4n&#13;&#10;LzoukF87fU766DxHgq63MLNk6DaNLAdJe/AwdCceRlniIRPbIgm7RzJ2jxR34w+cwA1vEmnmr+Kj&#13;&#10;drxgsHcvRvGtn0ZKDz8JV9o8DNMc/yqk2v5esN7hC1qH4wK1/9QddNh5Hr3mMod+5noLfex6g/rK&#13;&#10;bRr94DGFQo9rKPScoELPUdpykGKFbbADB2MxSdgeqdi/wbNd9eGs8+o3PF/Tl6nkTf9Ojtj+bSJz&#13;&#10;1zfxqdb3YkRHFqJyj39+pth+LkLneCu89tRsWJPLjdAut+nQQffrIWOekyGfel0L+dJrPOSF10jI&#13;&#10;O5/LIdBnKBT6XMQMhC0HaZY4SMeaM2Eb1p07sebah/9TeMTgreik4UuRh8kzAWHDI16oxT0uY9cd&#13;&#10;dtKBORb/6GycxG6GoXC4Hl1yapJe4Tpxpt79amSr52hEr/eV8GHf4fBJv0un5/0Gw5/5nw9/698b&#13;&#10;8Zd/TwT074qE/u0rgKHbcTAG6z3OVhw8i20h2o17n30A/0pma7Aoc179KNt/3RdC6tbbZ+lWs6ms&#13;&#10;A9OcVJtJtvDEOCvHcTRe6XI5VuN+Kaba60K03ud8VKdfH30woId+NbDrzE1CB/0JoY3+M6El6g9C&#13;&#10;UxQk6KNhYOMK4Glsgzis97jYOzItAMy2xL2R78X9oDiMf5J/ctWXcm/T29mI+Q1RuNUUP856PJ1j&#13;&#10;c4XLtx/iSJwG2Xmu/Qkqjx6mzrsrrs6vPbY1oIXRR2hiXCHqY2ZIDTEPSHWM/5JqY38n1sRCYlUc&#13;&#10;DKqMg4SlYKQ5DrKw3kvfBKDYHHzM3QZeFewE3xfvwz0otjWYL/BY+085ccukNHTnmCjGeliQaDPI&#13;&#10;S7PvSxOe6k6RubVzlJ4tbI3PucRq/wbWOUIds5tYzbxEroyfQsrjFxAd8wWiZf1GLmNBkiYBEtUr&#13;&#10;gPTNOMjGepe/EdtgE3ifvwW8KLYAj9WWYEFtY3BT5WZyXUnYfFUebDkkpe8fEDOP9mSmnOjgZzi1&#13;&#10;8CRu+rQ8r3quyrcmuTygktMQpGO3kzTsQaQ0cYKiSpxHi9nP0aKkd0hREiQXciBZyYGkpWA0dgcO&#13;&#10;1ryZ2DtyzMDbQjOwqN4IHugswG3tEfyMxtl4QuW/6bKS+smAPHJfjyzuaFsW50STkOfUIBC51fBz&#13;&#10;vCp5hb7atLIAdWptkIrbSi5M6acUJI+hiuRb1LyUZ9Q87i+onAsRDHklkIE1LxdrTtF68DFvHfhR&#13;&#10;tQ481JmChUpzcLPyIH5K57RmVOO78YKKsqNXGb63PY9x5FxOol1ddqpjlVjgqhNKPTWCfF9Vhjqw&#13;&#10;8GwVMZ/XhMjTe9Gc9BGqNG2Wlp3+HU3Ce4NKeH9RJDyIYMhLwThsg7R1AEpMwU8Fa8FDtTG4V2EC&#13;&#10;5ms2g5kaa/x4lcPqIZ2PWb+GvL1DFbanSRl9uE7BOl6Zm+KolfFdSrOzPIqy8nwLRKoAubCCKBPo&#13;&#10;EUlGNyrKuEwTZnxKE2Q8pmUKXlMzBX9SMgUQWQlkYhtg3fuH1AQ8KTIC97VrwN1qY3CzfiOYqt+H&#13;&#10;G6m1Nxqs8trQXU7c1qIJ2V1fQj9UVRRvqy3gOJQoeC6FcpGHIifXJ0daFJAt0RFFWQ2IQNyJ8sVD&#13;&#10;NJ5ompYu/hrzMzVd/AeaLoYUnhgiS8EEbIMME/A61wh8ozIEC+WrwVzdGjCjNwPj+j24oUY7o746&#13;&#10;j/Vt1QSLxgraruqyyINadeyxEhX7pLIozTlPmekhzZf6ZOUpAzLlZUH8nDpymqwd5couUpOlUzSO&#13;&#10;7D7mFTVZ9hFNlkFKihQiS0G2CYDCNeCpAg/uqQ3B7SojcKPRCEw2rwcjLbtwA822hp16N9Om+gDz&#13;&#10;2hrUSlcVbl1SHmOj1CbYy9XcU9mlGe4ilcQ7o0jhzyssJXALakic/FZKomIAZSmuUZmKf2FeYt8f&#13;&#10;KCwFRBLyIHkpmLwGfMxaBR4pceCubhWYrTME15sMwVibKbjYYQl62m1WtbS6rK1v9ttSoUcsS+vD&#13;&#10;9ilro4/Iq5l22ZXJjsLys658rdgzrUzum6xWBSaWVhKZJc3kWFU/haGaQKNVd9AY1X8oMcW/ITHF&#13;&#10;kMwoWg6mGYIfZQDcVwEwV2kAphsNwHirARjqNgZ9PdtBe89hg8YuJ+PKDp9N6jbSDmVLyJ7cJvoh&#13;&#10;iT7ONrMh6SSvLt2ZWyt0T6rO8WZVFfnFVZQHRlecI9LL+8iR5VeRiPJ5zA/kCN17UoQWkiK1kLgU&#13;&#10;5OPAd3kA3NUAcKMWD/7RjAfDnQD09RuC9gFzoB84gK8+77Ba0++1obA3yCK3m2aV1RlpLWhnHE1v&#13;&#10;S7RLaUl1SGwWuMQ3Sd0ZeqU3vVHrF9HQGBDW0EMIaRgNCm6YCwqufx4UXPcrBhKCa5d7Jwbgq0IA&#13;&#10;PqsA4LoeB660A3C+F4A2rD8bhzeC6st7cWXDdoaFQ+6muRcDt2RdQD/JGAjfk3Y++iCnj2WT0Jti&#13;&#10;F9fDd4juljhHduW7ne7UeAZ31HtTO7p8KR1X/JCOW5hFP3LbL37kVui/kmc52AZqAGZqARhrAWCw&#13;&#10;G4COv/tzBIDy8fVAPWGFU04cM8gZdzEWX/Uz448iFtyR0J3s/7Ndp1FNXmkcwO/7hhBAQfYEkpCF&#13;&#10;SCAsISEJCYQEEgkQIGGNyKKIFLWKC8fR09G22k6to47TamtrR2bctSKoaEUNLqAIiOJxtBKtispq&#13;&#10;q7KKyuIzt8cvc9APv8//573/e897npO5/KITcwNmVy8Izj2+NMxybJU089g6ufnoJmXK0R+ijFX7&#13;&#10;1IlVJ2ISqhqxDrWhcijGUPFWE18B2snufYlQIz4D606EjuIO9lf8+f04/yyB1tc5onX1DLS6PpD8&#13;&#10;S73cfmld7NSFF5Pciy+k0+ecz2HlnZ/DnXmuRJBVu0SYXrtSlGr9PNRo3RieaN0ujbfulemt1TKd&#13;&#10;tUGutz6R6c4MyeNOT0TG1sB7WvEZXPgRoerdCB38GaGduINvTyO0/iKJVjfR0IoWd7TsGp9Y1BJO&#13;&#10;KWlR0+a2xE/Nv2pyy7lq8cq6WuCT3lzMMjUv5iQ3r+AnNn0miG/aINQ3fR8Y17RHpG06Hqxpvow9&#13;&#10;FmkaB4NjroyHqhsgbLLL2xA6hTv4GXdQXoXQ1hqcfwGh1Y0UtOwGDc2/44yK23xRoU1E5NsUlBxb&#13;&#10;nH2WzeiUZstwTrXluhrbijwS2hZ6x7eVMXRta3xjbV+zYmzb/NS23Zyou8e4qruXsHauqq2Pq/z1&#13;&#10;DT/yNvhPdgZ3UIE7+M8RhLbhO/D1eZx/BaFlrRT00R0aKuhwQbkdTGTpEBIZnVLS1Km2M3bOsE/o&#13;&#10;SnWI78p20nXlT43tKnbRdC92je5e6a7qXusZ2bPZS96zw1vWc4gu7T3NkPZeY0h6uxiS7mGGpGv8&#13;&#10;PVX4Hew+jPD9R2jDuXf5S1sRmneHQDkPqSjrhStK72Oi1L4AIqlfTMb3KylxA1o7zUACVT1oso8a&#13;&#10;zKZFDuY7yIeKHSOGSp0kw6umioe/cA4d/qdL8MvyaaKRCtegkVrXwJFWN+Grbjfhy4H37MXvcDu+&#13;&#10;gxusOL/hXX5RG0KWhwiZ+mnIOOqKDGM+SDfGJ7TjIiJ6QkoqJ1Sk/K2WIn1roIRDil0YZFKDIZca&#13;&#10;BEX2QlhkL4CVNH/4woEH3zhwodyRAxWOfnDWkQ3Njix48J4f8R3ceBahNZdx/nWcb0MoG+cndSI0&#13;&#10;Y4yKtOCCosELKYGFZCAgJBBMhIKEEIGCxMsuOR10pD8kklwwUfwgm8KCAooPzLejQ5mdF3xu5wmb&#13;&#10;qR7wE9UdDlDdoBqrfc9m/AY+rcf5197lZ7UjlNCFkGYAIRUQOHcKCgdXFALeKAjPEQB8xAchwYEQ&#13;&#10;goVn8QUFwQA14QVxhAeexQ3MpCvMJJ1hLjkVFpNO8AnpCOspDrCVQoNyij3sfw9IJCQowkiIEpMQ&#13;&#10;LaVAtMoOovVUUJlpoMx3AsUCZ5CtcAXpWneQbPKE8O+8IfxfdBDvwQ4xIOyoD4T9gtViDb4QdgN7&#13;&#10;hP2BDWPjvuNi8BkTg+9oGDAx1mQQgbNVISTEhJKgCaeAVmEH2jgqxKTSQD3LCaI+cgFlmRsoPvUA&#13;&#10;+QYvkH1Lh4gdDIjY5QPSA9gRX5CcwM4yQVKPXcMeYE+ZE5Ih5qh0jPlaCsxXUmCNSID9UgJ+k4Ec&#13;&#10;56tFJMRiulAK6GV2MENLBZ2RBnEWJ9AWuUDMEjeI/qsnqP7mDcotDIjc7gOKclzDPibID7NAfgyr&#13;&#10;YYP8AtbMHpfb2KPyHvYr+QB7WD7KHpSD34AcOP1y4PbJgDcZKHG2VkiCHu+ZhiASknAfSWoqJCbQ&#13;&#10;wJA5BWbMmQa6j90hdqUXaNbi6jf6gHorE6J/Yk1E7WKPRx1kj6kq/UZVJzlvVLWc16ornBHVLc6g&#13;&#10;qpPTp+rnPIsa5fyuAt5TFfj3qkDQ8870/wfqP/P9SUjkk5CC5zCLKZCmooJJT4MU8xQw5k2DxBIP&#13;&#10;iF/uPa5f4zOqW898HbeFNRK73e+ltpwzpN3LHdQc5g5ojvP6NWd4LzSXeM81N3i/a57wurV9vA7N&#13;&#10;G//HMTC9PQaED2Mg8P4HgNafgAQuASl+BKQLSMgOoYBFbgfZWnvINDq9TbNMGzUVeYwkl9KHklb5&#13;&#10;9iesY70wbPR7Fr+V+8eMHbyn+l38Xv1B/259lX+X7pSgU3dR8ER/TdCufyT4Tf98+h3d68BbOhDd&#13;&#10;1EHwjTgIbo2DkMlAj/ONLALSmATM5BGQF0hCPu4jL9p+fJbBccSS7jKQVeDxPH0B/am5zLc7dQ27&#13;&#10;M/kr7hPjFt6jpO/9HybuFNxP2BtwL6FCaDOcCPzVUBt4y9AUdNNwX3Q94Zmo2fAqpNGA/0sGEF/C&#13;&#10;6rG6ScDAJsDEIMCC5eOzKJxOQlEoZbwokjpcGOfwoiDFuTc3x70jZx69PXsJ87eMVRxb2lr+bfPf&#13;&#10;BTdTvxHeSPkh8HrKv0UtyQeCm42VIY3GmtArxvqwy8ab4rrkHvE547DEagTpaawmGSJOfQAYfQnI&#13;&#10;wHtvrjcBc/FZlPCItwuCyOEFUsqz+Wr7ruLEKe1zs1zvzp5N/2/eQlZrThm3xbJa0JT1pbAhY5Po&#13;&#10;UvrWkLq0HWEXzLvF58yHJFbTcekZU21Ejemq7BfTY1m1aUB+1DyhqDSD4ghW8QGQSicgG++cczwR&#13;&#10;lDAQLGITr0sFxPMlIWRXqcLuwSK9w+35Ztfrxbn0psJi9uWCUn5d3sqAc7M+C7LO/CrktOUf4lPZ&#13;&#10;30lOZu2MqM7cJzuWUamozKiJPJLRoDwALSDS35xxT3kw47lqf+aoam8mqPZgu7NAORmYPQmYhffd&#13;&#10;ee4IPsZzLPVBg2Uc1L0igHiwQkLeWq51aClNntaw0EK/WFLIts5byK8pXC48OfuT/3Fdp1FN3WkY&#13;&#10;wN8k7AYoKEiVKqCCIpvsgUBWLLiBymYChDVAAgkhkBBMCEsCgYRA2Pewy+YCKKK0qI2M9mg1eJg5&#13;&#10;0/aIMp3OHKcdnZlOR8e2c+f22A/Ih9+553567n3/77n3PIdnUyp9LjFVR2bONQVMJXcGXUjSh4wl&#13;&#10;TRBGEufDhhJvh+sTnxD7E18Qe5PeEHuSEGJ3MhLe9U7YZsgZdAYpaN9jo89RaAdvhTvgO7ETPJfs&#13;&#10;hTWJN/aBiGh+tzjaZpl/1nGRm/LRfF6O2+WcQo+ZrNLDkxlS33GWwn8kTR00lNoaMpDSS+hjjoZ3&#13;&#10;My5HdDKWIjsYD0ltjG9JLcwfI3VMJLI5BYlAEZu2QBLsAGGhfS8ffQ6BDfwo/gD+ct4OvpQ5wSOZ&#13;&#10;J3blPMFsWRxlc70kzmG26JzzxcJMtwlOvsdYnsBriF3mO5BdGdCbWRfcldEU2pHeFd7KGorQpU2T&#13;&#10;mtIWyY1p9ynqtA1KA+sHcj0LIdWnI5GqdyI2Q5JsAcnEA1KAhzcleHhRjof1Cjw8qXKA+1UemNvy&#13;&#10;YLNFKdV6ruykw0xp4u4LxSy3YT7bY6CA59XLKfXrzJMGtOUqgnU5GoI2u52oyRqIrM+cINdlXqMq&#13;&#10;M1eoisx1Wk3WP6nVWb9QqrMRMoq0FXIOff/sbYDwrOBvYgv4WmYBa9VW8FBhDwblfsxSTaDpfCUZ&#13;&#10;f1F6fMe4JH73kCjFtU+Y7d4l4B5u4xf76golAVpuVbCaU09Q5bUQlbm9pGr2OKWSPUerYN+hy9hf&#13;&#10;0qW5r2jS3J8p0jyE/BvSZggTnUGuJbwWmMN6uSmsVZrDI6Ul3Kuzg2WVG2ah7ojJZUXktomqmO3D&#13;&#10;sjO7+soZLp3iDPfW0rzDTUK+r1ogDlDxK4KVvNqw6sKmCDm3myTljlAlnCu0Ms4tuoizFiXi/p0m&#13;&#10;4v5EFXERiqgA/fNsgaRaobtgDt+X4OArqQkYa8zgc5U5GBps4abaBTPX4GsyrSJajSo/tu+vivuw&#13;&#10;qyJ5b6uUdUArYXs2iAt9aktL/KtLpMHyYgVBKmiMkBR1kEX8IWoJ7xK9mPdpVBFvNaqI/x29iP+W&#13;&#10;JuAjFBRZUPQ+hGWBfhNMYEMEsCbHwYNaU1hRm8FyozVca9oDl7TeuHFNmKW+Psquu/aUU2tN4h5t&#13;&#10;Zer++orsQ0op17uqvNhfViYJKhdXE8QiNVFY2k4SlOipPOEMvUC4FMUVPkK9oHOFb2hcIUItECIU&#13;&#10;FHkzJMMU3vIw8FQCYKzGwr16E7itNYEbOjzMtuyGyZbDuOHmUIveRpptW8OJnVpV/Ef1SuY+RU3m&#13;&#10;wcqqfG+pvOhIWYU4qFQqDxWcVxF55S0krqSfklc2RWOXLdJzyh5G5ZT9Fb2+Ru8RKoqCIm+GZOPg&#13;&#10;pQDtvVKAB0osGDQ4WNLhYL7NEmY6nGCs4yC2vy3YvKOFYtPcdMyhofGMs0LNcJPXp3ucr8v1Eit5&#13;&#10;fsKa0kB+tSykoKo2PF/eHMmu6KVkVUzQMmQL9HTZ53SW7Ftauuw/1HQZQsmQIeStkFyAb0oAnsjR&#13;&#10;3qnCwHITFhbaMXCpywzGexxA3+OO7eoOMNN1kvDq9ugdyta4XXJdskt5E+uAqDHHs1hd4MNrEPpz&#13;&#10;VOeD2XUKQlatlpiu7CalKsYpTMVVKkNxj8ZQfENl1PybwqxByL8hbYZwANbLAL6oAfhMA3AD7X5X&#13;&#10;0P55oR8Lg3p76Nbvw7QOHDHV9BO3KXuP2su7TzmVdybuKe1I3VfUlnWwoIXjlacT+OU0SwIztNUh&#13;&#10;aY2aMIamMyJZM0pKVM+R49UrqA1yfMMPpISG/5ES6pHIrV7xAf6AnsP9OoBPdQBX0fwptP8Nov2r&#13;&#10;e/QDaB1zwWhGfXDKEYKlfJhmKxk84ViiP7ub389w4fRlHGD35B3K6uZ7s7rEfszOysDkjoaQhPZ2&#13;&#10;wpn24fC4tisRsW0G1DNibOu/iLEtv6AQYqzufX9Gz+Fx1bsZLHYAXETzR4YAutD+1TxlDerp3aCc&#13;&#10;9sRWTAWblU1S8MUTMfaFF0475Y8nO2ePslzTR9gHUocLD50bKvVKHKrwPTuo8o/Vtwad1A+GHB+4&#13;&#10;HHps4E5ozMDT0Jj+f4TG9P0cGtOLELb6uvzdDD5pAZjtARgfBOgbB9DNANTNWkDVnCNI590xorkA&#13;&#10;E8FchCV39mMb9pXY7ZmXE53SLqU6My5muyTNcPfFzwjd46alh05O1Xodm2rxjZ7U+x2dvOgfNXnL&#13;&#10;nz71lT994pU/7cJPAbRxJIA2hgRuZkRncEcLcA09g0k9wMAYQCuar0I7qPQGFkQ37aB4yRV4Sz7Y&#13;&#10;vKUws+ybNCvWzRM2zBtn7ZMWGY7xixkfnr6e73zqumDv8YVyt+gFxYGohWYP2rX+Q5RrM57khWVP&#13;&#10;0sIfPUlXX3pGzr/1iphDvCNm33evHt3DdoCZfoChUYCOabR/ovlytAMKb+GAcxcPuSu7IGvlIIa1&#13;&#10;EoRjrpBMk1aiLePvxuHj7ibbnrzLsj9mYDtEG3g7owxlu6iGameyQbsn0tC3l2iYdgk3fOIaZvi9&#13;&#10;a/hnL10Jt//rFnoL2b/Vr3t4pRdgFN3BrikAzSxA5Q2A0lsAnN+ZQNpDCzj32B6SjK6QYPTBnDYS&#13;&#10;sKeMNJPjxhNmMcazFkeNzG00Y5Y1xci1jTSW2hFXK7eHrWp2hK72OAavTu4MWl3aGfjkyc4g4/eO&#13;&#10;gY9fOwU8QnZtNd+N7gC6gz2TAFo0v+rX/Nto/j2AtC9wEL9mASeeWsOxp04Qve4OR9f9MfRnRCz1&#13;&#10;WRSO9OykScTzBNPw56lmhOdsi5DnfMugjXKrgI1a/JGNNmu/P/2f7TqNavJKAzj+vEmAsCWEhEBY&#13;&#10;ZQsJCYEQCEGJGApBdmSTnbjgggVxx9qjY9XiUrehQlEscrAg7oADVivFXVrGpdatDuKIK4KgyCaV&#13;&#10;Zy5n+kE4/fA753773/fe5/1wK1myJ/UsWcdVlkdHB8vj8TuWtH2ELW3/aPapQ2MzWA2w8yTABnL+&#13;&#10;K8+Tfgvp3wCIv0NB2H/0IeQVG4JeCWBapwuoO2Uw+bWSUnVNpZRdWpqiO4ou706ke77JYHi8ydaT&#13;&#10;vMnXE/es0Rf1bDEQ9pYYuPZWM13enmY6v21lOr17xnTq7WM69fSP8/3YP3ACYCPpr/qrn3ETYMY9&#13;&#10;AG0bQGCnHgQMsMB/wBKUg5NAMSgC+ZAXyIaVlGRYTYk/BFNuH8JpriNxNOeRVNqkP+fQ7f/Mo9t+&#13;&#10;XEO3Gd3CEIx+x7DCQwxLbGTw8RrxmHg6TtFxgE2NAAXNf/V/A4h9ABDcDjD5KYDvIB280QRkaA4S&#13;&#10;tAYROoIQ3cAZPWASKsAe/SlbDKQEGEJZYhRlgYkUF7MoDubQzLCAxsJCophmigdpJniSaCIujFPY&#13;&#10;ALCazN+isfO/TfoPAT57DKB6BuDZC6QL4IZMcEEWOCKXNAVgg/Zghc5ggSLgkr1w0BvMUAUsDAQT&#13;&#10;1FJGGEMZYArFwGyKwqUU4HpiJ7GPqCZqxkGpJ4VeUgq9pTRUeNFQrqSjl4aOnlEM9EjVR8k8AxQv&#13;&#10;Y6JorRG6bTZGt90m6FZqisJy4gcWCo8QtWwUniaaiRbiHvGc6GWPCofZI27IHh4jRM7Q/5l/CmWk&#13;&#10;rxBT6OtOQ6UH4UND30A6KiIY6D1TH73mGqAs3xCla4xQuskEJTtMUVLMQvf9bHSvJGrM0P2EGYob&#13;&#10;iHMcFF8lbnNGxR2cEfcezpD7kNmABM3eu6M5we1zR16feDyUk75SSKE/MVlMwynehJqO/tP10C9B&#13;&#10;H311Bqj43BC9V5mg11em6LWNhZ5FbPTca4ayAxyUVRFHybfUm4/Kzph/lF0yH5Hd4A7J/mveL+s2&#13;&#10;f+s5aN7jidw3MrToliG/S4aWE6HPWN+ZQjUxVUhDjSfhT8fAEAaqY/VxSjoT/RcYod8yU1SuZaFv&#13;&#10;odlHn52cP32KzT8o9nOHFZXcIUUNb1BxkjegaOS9VzTz+hStvF7FI1634jXvlc+AxQsFWj5XoNVT&#13;&#10;bxQ8VaB1h/d4qBrrT6JQ40BhCFmHkrkIJTOhncbA4Eh91CQzMXCu8cjUxazhgNVmA1M2cN5P3sbt&#13;&#10;8y/ivfUv5fWqDli8UVXxu1XH+F2qU/xO1Tn+K1UL/4XqIb/Dv5P/WNVv1aZC64d+aPvAD+3uEXf9&#13;&#10;0P5TOGWsb0v61hRGkHWUiMJoch9RAQwMD9X/MD2eOaDNMn4XnMPqCVrO6dKs5XZOK+S9DNxh8Xxq&#13;&#10;Mf/Z1DLLDnWl1RP1YavH6jqrdvVZQZv6iuCh+r71XfUr69/U/XbX1aMOrQE46dcAdGz5Gxg41rck&#13;&#10;fSLWjsJ4FwoTyGzG+9EHZwTpvY2OYnZFphq/DM9mP5u+mPMkdDWvPeQrflvwVss/PtstuB9Uan0n&#13;&#10;qNzmtqbK9pbmuN0NTaP9dc15+1bNTYeWoGcOl4P6HC9oRp2bNejSRJzToOtEGGRFYRgXMJYHmCQA&#13;&#10;TCFnkSqiBlO9aT3JasbLxDCDjvhEo0czdKwH0Tnmv0cu59+M+NLqethGm9bp39j+Elpkfy10r8MV&#13;&#10;bYXjJW2N04WQWufzIT85/xzS4nJO2+76o7ZH2KAdcTulRVE9UUfUToBaC8Ao8u5NNAdM4wNm2sCw&#13;&#10;zpnq0Ump55lKent6sN79lFijWzPT2K0J2bxrcXlWl2NX2VyMWWfXHP21Q1PUDsefIvc4n4koczkd&#13;&#10;flDYEH7U7VR4g6g+7KK4Nuyu+Hh4p/uR8CFJTThKDkWgpPpvYBhpx5I3Z4oZYBZZz+HDu2w7eJHt&#13;&#10;Co/myqnfZwfq/VsXYXQ1I4l9IVVn0ZS8UHA2aYnt6YTVDg3x653q4za71MbuEp6ILREdiykXH4k+&#13;&#10;JKmJrpNWRzd5VEVfl1VGP5dVxPTLymNQ9j2xf0zseBhJ2gmmgBlkH3PYMDyfA68XWkB7ji3czpFS&#13;&#10;vy6YwricHWr48+w49hldukVDRragLi3X7kTKCsejyV86H07aIKxO3Cb6IaHIvTJ+n7QivlJWHnfM&#13;&#10;c3/cj1774lrkpXFP5CXx7+TF8Sjfk4DybxPQayKMIe1kY0CdMYzMM4HeRabwNJcFd/P40LpYRF3K&#13;&#10;9WOcWxRs2Lgghl2XnWxxfPYs68O6hfbVmfmOBzMKXCvS1rmVpxa6l6XskO5NLpF9N/OA156kw95F&#13;&#10;Sf9S7E667LMrqc1nx8xen+0zPyq+ScYx3oT8UzjDhMyBITkDJrzOMYC2PCbcX2IEN5Zy4coyV6pp&#13;&#10;qQ+9MV/DrM2NZB3NSeRVz88UVGZn2x+Yk+tUNmu5617dGlFJ5gbJtxnbPP6ZXuS1M63Me3tqlc+2&#13;&#10;1DrfLannlYWpd5Vfp3UrN6WN+G5KR5+N6aiYCOONyD3oQ/88BrTn0uHOUn24ucIQWlZyoHmVE5xe&#13;&#10;KafXLp9qcGRJGKsqL45X8XmaYP/C2Xal83OciuctcS2aWyDaNWedZPusQtlW3S6vzVmlik1Zlb4b&#13;&#10;Mk8o12c2qf6ReUu1LqvTb23WB+VaHfoSPhNhIpPcAwNeLgT4I59O+nrwS4EBXPyCDWfXOED9F560&#13;&#10;owUBBlUrtKYVy2K5ZfnJViV5OruiRfMdd+XkuW5fsEK0df7/yC7PqKjOPA7/7sxQRJogvUgHKSMD&#13;&#10;TAFRQQWjDiygIqCgdKTD0IYBRnBGmiAgglJEioogKoIxFljdGFFwXfe4ZoMlJ27sZouJPUffff0G&#13;&#10;5sNz7sfn/ts991fiUpmk4CoS6njl8S1e8vhuQUnckLA47ry3NO6Gd1H8U1FR/DthUQIRUPhfQjaq&#13;&#10;gMQxeJAO/EPCwlQRB9/JVDBeqoWvyyxwosyV1V/irdotXanZURis15oXbtyUG21en51gVZOZZleZ&#13;&#10;nuukSCt2KU+t4JZtq+HJUpq9ipK7BAVJA6K8pLPekqQpn9ykx965yW9FuclEmJtCBBT+TEgkC28S&#13;&#10;QfeA5q0CBhMyNi7KOTi7XRPDFaYYqHBm9W4XqnSWLp/bKls7r6lovVFdwSaz6rw4K2XuNrvynGzH&#13;&#10;sqxCF1mmnFuUUcUrSG/ykqR1CLJT+0WZqWd8MlKv+aSnPvTJSHstykgjQorgS8gm4EUyMJ0DXJcC&#13;&#10;35axcL6CjVHFHAwpjXFY6cR0Kfgq+yv8NPbIV+vWlYYZVssizRTSrQu2FybbluRnOkrz8p0LJKVc&#13;&#10;Se5OXnZOg1dGdrsgLeuIaFvWaZ+UrAmf5Kx/UV6JUrKIkCL4EhIDPEwFbtHcebUE+DP97TqjZHCi&#13;&#10;Ug391QborrZn2qs8Oc07l86pV6zSqS4PMVDIN5rKy2IsZSWJNkXF6Q55UolzTpHMLbNQ4Z5WUO+Z&#13;&#10;kr9fkJR3SJQgGfGOk1z2iZP8RPlNFC8hQorgS0gs8FMGnUMhcFkOnFcCIzR7DdSy0btLHx11tkzL&#13;&#10;Lnd2Q62vek11gLaiMlhfrtxgLNux2aKwIt5asj3VPkueszC9VOq6raRiUZKs1iO+uJW/VdorjJEO&#13;&#10;i6Klf/HeLL3vHS19KYou+iSMKSICCn8mrxOAe9nAZDFwcQfwNfUfr6O5azfQ2aiL1iYrNDZy2TUN&#13;&#10;3mqK+hWa8jqxXnHtOqP86iiznKpYq8ydKbapyizHZEWhS/wOOXdrRTUvurzZc9P2bkGk/IRwo/yi&#13;&#10;aKP8Dn3+TxhR9lEQUUb4X/Ishd4DncOVMtqDSuAU9ffT/HegmWbPFm00tpqjttWFpWwRqsib/TWk&#13;&#10;e1br5jWFGmQ3RJik795ikVKfZJ24K8M+tjbPKaam1HVTdeWiiKom3obKLs91lUP8sMpxfmjl9/zQ&#13;&#10;nf/hhyl/9wpTks94zuRnepM36C5e+tyDWuAY9ffsBVppBtzdPhc1ncZQdDoyZR1eHGn7UnVJ2yqt&#13;&#10;rP1/0kvdF26U1BptFr833nJLc6rN5j259pFNMqcNjUqXsMYGbkhDp3twwyBP3HDBQ9xwy0O8+98e&#13;&#10;4voPHuI6whPvms09eg9XP/egChim/sMtNPu1AQ1dQGWPKsp756Okz5Yp7HNn5/YuVs3oWTk3pVus&#13;&#10;k3Bwvf7Wriij6AOxZpGdKZbhndnW6zqkdiHtOxyD2uoXrmlrd/2q7ajbqv3n3ALbbroF7nvhFtj6&#13;&#10;nhvYQv7A3+kuXlLQHtTTPaT1H2wH9lJ/TR9QepTmv0FdSAYtkXXMlUkdFHISB/3VYgdWz40+GqoT&#13;&#10;dTRCf2P/FsN1R5JMQo5kmgcdLliw5lC59VeHdtkFHNrvsKKv33F53zdO/n03HP17nzv69bxz8usm&#13;&#10;C/0OzuYa7cE5OoMTdP69tP59B4G6Q0DFAJB/Ekgf0cS2UWMkjjoysaOerJjRJZyo0UC18JFgjXUj&#13;&#10;G7RCRjbrBp2K119zKs1w1XCeccBwmenykzUWfidbLZeePGzle/IM5bqV74mnVouPv7X2GSI2PseI&#13;&#10;7Uwu7qS32AQcofPvoPU3HAYUx2j+GwYyaA6NvaCC6DE9RI1bIWLcjVk/LmKFji/nBI+vURWPh6mv&#13;&#10;Ho/UCBzfqrlyPEXbfyxn3rKxEn3fsSoDn7G9hqKxPiPh2GljwdiksfDCEyP++Tcm/HPE1OssMZvJ&#13;&#10;N/QGB/YBXdS/h/orqV82AmSdBeLHgYjLHIRc1UTQVSOIr9ljzSQPqyYXMwGTK1krJsVs/8n1nKWT&#13;&#10;m1V9JxPUfKYy54imijQEU0pNr6kmLY+pHm3e1Ckd9+sTOu5Tj7QXXXutw736cR53gujN5Hgr0H2A&#13;&#10;7gDtf/UQUDIKZJ8HEi4BkVeA4Ck2Am6qY+ltbSy5bQrf7x2w+J88eP+wGKLpAEYwHcTwp8NZnndi&#13;&#10;WLw7KWz3uxIO965cxfVunYrzvU7VhfeGVJ3uX6L8qOp4979qDtPv1R1++DRnJn2ddAeov5b6y6g/&#13;&#10;5wKQ+C31XwOC/gqsuMXAZ1oV/Ida8HxoCN5DK7g/cgb3sSfcHvvC5clKOD8RM05P1zOOT6MZ+2fJ&#13;&#10;LNtnEpbN83KW1fNG9oIX3WyLF6fY5r9MUB6wzZ6/ZJs9ez+LNrr/dbT/8tNA7hj1f0f9U4D4JuB/&#13;&#10;GxDdAxY9YMHtpRZcXurD6VdzOPxqB7vfXGDzygPWr7yx4LU/LF6vhtmbUJi8jWKM3iYyBu9ymfnv&#13;&#10;yxn9902M3oce1rwPIyzd369Q7lOezWL3IFBO65dQfxLtfSStfe0twG8a4P8IuP4MOLwE7D5pwJro&#13;&#10;YgExhDkxhwmxgRFxggHhQp/woUd8oUtWQJuIoUXCMZfEYQ7JgjqRM2qkgVEhBxkOOU65wLDJxCx2&#13;&#10;UH8+9SdTf9TfqJ/WvozW7vkAWPgIsP4FsPwImBIV6tSkTl3qm099JtRnSX221OdEXVyo0ndhkyUA&#13;&#10;CaSEUqIpaRQZhX4ACD0+QgdPjs2COLoyxNmZIS4UZy5DHLxYxH4Zi9iuZRPrCDaxSuAQy2wOsZBR&#13;&#10;lCrE4v9c12lUU9cWB/CTQEguIRiQeQ5gYsgNEbRGBWSQQUBBmQ00DGFKmCJjGkQQJyiKggqKKILi&#13;&#10;gKhQ64gTlaLPsbTa6isVleoDh6eA4gC437HrfWDx4bfO/rbvOnuvde6/EqvB6rXAskkLLA5jx+lg&#13;&#10;8SPWgV3F7tDBsg97SR+3fE//ZPlF64MV0D9YAmPUEoipgI97kzwKOGLCr7Uz/h43KvD9NYAXrgEz&#13;&#10;4jXBLkMTbFU0sC2lAadCCzjbsDo6cPZhzdhRBnDasbNYJ3aTMc7pZXziDDJGOe8YI7YT9GFbIIZs&#13;&#10;QXuIA8y3UwDJpcAsnHOd7DBcO4vwuYAKIl8NEIZogECqCXw5DWbm0YBXrAW8Mjpwt2I1DODuYXzh&#13;&#10;7icmuEeIce4JYox7mvjMvUR85F4nRrkPiWHuAPGGN0K85k1ov+QC8wUXWIPYABd0JwMR7j0b59xv&#13;&#10;rCkgxvU8PJt5YirM9aLCnCANcJZowqwkGjgqtb4IC+njwnWMz+Qm4iO5jfhA7tIeFezTfic4qD0i&#13;&#10;aGUOC04yhwQdzDeCbuZ/yXvMF+Rz5nNymPk3Oc56SsK0JySwH2N9JOhNBrO/9janwAIzCrjhb3Gf&#13;&#10;ieF5uC2kgguex/xwzTFxvNaHb9Lp7+fkM4ZnFxNvnTdqv3HewnztXMN85VSv88KpSWfQ6YjOgFMb&#13;&#10;67nTOdYzp6usfuceVp/zM51e56FpD5zG9e47gf6vTjC9xwkMfpnin/4uxgjcjRAsssArjefii3fT&#13;&#10;ez513MtbY9R9meaQW4zWa9cU+guXlcTAArX2s/lrmf3zKnSezqtmPRbvYvWJG3T/Eh/U/VN8bNrD&#13;&#10;uafZf8ztZN+fe4fdI+7Xuy0emn5DPGZ4XQxG3WIw/lkMJl1T/NPfYzoCH8zfBMESG4xP+Rw4mzK8&#13;&#10;eCH1lW+A5n+8I7T6FyUw+jzTtXs98nQeuq9m3V+4YdpvbpvZPW7b9e667ta/7do0/ZbrEYMbLu0G&#13;&#10;1106DK+5XDf62bXXqNP1tfEl10+mHa5gdt4VzM9hZ6eAhQYIvNkIAvQQBON6uTkaC7FDQ8uFlMHg&#13;&#10;eZSnS300egOX0373j2H0+CUz7/gqdW/6qNjXvUv0uxdtNOjyqjS86rXDqNOz3viy5wGTix6tphc8&#13;&#10;Tpud9/jJ7KzHr+anPAfMf/ActWzzBKvj2DGsdQrwwr39WLi/LoJQXEcYopFICzQQMQM9Dnei/BHq&#13;&#10;Tr0bsoR2Y1kk0R0Uz7q6RMG+EpCtf9FfbdixuNTonF+5yRm/raanfGvNT/o2WLT7HLJs82m3Ou5z&#13;&#10;wbrV55Z1i0+/zSHfEU6zL3D2+4JtEz6nAh/cOxDn3lAdBJEs9EnCRi+jDVCfxALdkwjQLYkLtTtq&#13;&#10;Ma0zIpS4EBbDOheSpHdqWYbByeA847agVabHl64za11SYdESWG11OKDO+mDAfs4B/1bb/f5n7Rr9&#13;&#10;u+0bAh7Z7wl4a787YGLGrkCw/2rnFLAY9w7GuTeCgd5HE2hQqo3+lrLQ/VhDdDOOh7pi51IvSRfR&#13;&#10;zkYHET+uiNJti4zXbw2XG7aEKU0OharMmkOKLZqWb7Dat6zSZm9wjW19UINdXdDhGTuDTnJrg37i&#13;&#10;7Qj6nbct6BWvKniMtzUYeFuXAXfLFBBA4DugoY8STfQ0VgP9O0EL3ZMR6LZMH3Ul2aELSc7U0zIP&#13;&#10;Wnt8INEqDdM9HPOtfnN0klHjinSThqgc8/oItVVdeKnNzrDvbXeEVdtvC93NrQpp5m0JaeNvDrnk&#13;&#10;sCnkF4fvQwcdykM/8cvCgL8xDGZOBUto+A4oaBA/L70yKupJoaFbqXTUncpGFxU26LRcRGlLddVs&#13;&#10;SfIjmmXLWY3xEv09sfFGdVK5aW2M0mJHdIFVtWQ1Z+uKDXaboypnVETW8sojG/kbIo4J1kecJ9dG&#13;&#10;3CJLI5+TayI/CEqiwOH/+JNBMBVNrEDoaRxC91Nw7lVooO50GrqSrovOZFiitkyS0pI+X7NZ4c3Y&#13;&#10;lxrE2p0cqVebKDXcnpBkWhWXblEZm2NVIS3klH9bar8hpoK7Lnr7zDXRex2KJS1kkeSMcJXkX45q&#13;&#10;Sb+jOvq9UB0D5HcxIMCnw2Rfn9jhaIQe4cx3V4HQtUwquqLUROeVOuiHlWbo6Eo+pVkp1mjI9KLX&#13;&#10;pQfq1CjC9KpTYwwrk2UmFUly8zKZ0mp9gopTGl9sXxJXxi2KreIXxtYLVNJDwnzpKcc8abcoV/pE&#13;&#10;lBs74pgbC2RuHAimglCEBqQIPcR3cDMDoasrKagjh4pO5RDoWJ4xOpTHozTmztHYne1O36H0Z1Zl&#13;&#10;hrA3pa8wKFfEmayXp5iXpmZaFSfncYqSiuzVieu5BYlb+HmyOkF2QrNQmXBSlJXQJcpMeCTKlA07&#13;&#10;Zsq+CDNlQGKCySAcoWd4Dr/Jcd5SInQZZ88zBRTUVkBHh1WGqOk7e1SvcqbW5LtpVeX6MTdlB08r&#13;&#10;U0ZOX5clNS7JSDQrSk+zVKfl2BQo1Ha58rXc7NTN/KyUWjIjZb9jWnK7SJ7cOUue/OcsecpbkTxl&#13;&#10;QihPAVKRAoLJvkQh9ESG54BzZ1cOznwqnDfUCB1Va6IDhfpo7ypbtHOViFqtdqFtUvlobyxYqrs2&#13;&#10;AB4g4d8vXL84J8aoMDvBTKWUW+ZlKW2yM1V2WRlruBnpFXxFeo0gNa3RMTnthChRcXmWLO0B9kaU&#13;&#10;mDYuTEwDYVIakJO9w7vwVzKeQxZCV/LxHeDfrhM4ex1cTUENxWy0q8QabSsRUjcXz6eVFS0i1hYG&#13;&#10;slarQ/XVKolRfkG8aU5eioUyN9M6IyffVpFdzE1dWT4zSbldkKDcJ4zLOiaKzbookmbdw17jekwY&#13;&#10;mwVk3BQv8S48wHO4lv0/tus9Hsp8jwP497kMxriOy0zMjMszYmYwRpEVUZxQSYWSLoqTrRxdKZKI&#13;&#10;KaToQlsoJV3kstuV6uxuiXa3rURtr7Z2HY5UW9FVSpff+Tr76ry0r/PH+zXz13ye3+f3e555vgD/&#13;&#10;TMUOMrCDLJw50O5sIyjSSqFAq6Jysz3Z7Cx/vXWZIQapGVNNktOjzFesjREvSVtgnbDmH7KFqUn2&#13;&#10;C1LSHWJX5zjOW7VdOSd5r/Os5GrX6KRz6pnJreqZSU9cZyYNuEQnEWekGur+fIDWwbOIHZxJxw6y&#13;&#10;sQOc/8pQUa4BFOQNg7w8Jyo7bySzLmeMburGIEHShjDjZdrpZolZc0SL1sdZxWculsZlrLCdt24N&#13;&#10;NyddOzx6baEiKq1MNT2tyjki7YxLeNo1l4g1j9Bb54hUoopMJcqhOhfgM2E5nkU8Aydx7dU52MEm&#13;&#10;nLvwNXjLFj7kFFhCVqGcSi/U0CkFo3krtwTyl26eZJiwKcL0y7xoi7/nzhfPz1loPXfjMtmsDSl2&#13;&#10;UdoseaR2y/Bp2SWKKVmHlWFZ9arJWVfQQ9Xk9W+UYZlkkGKou4PPhGSAs7gH32D+oc3YAc6ghdsA&#13;&#10;Nu7gQWaRENKK7WB1sQu1otiLTSwap7toxwTBgu1TjWK3RQnnbo2xmFUYL44qSLSOLFglm7Yl0y5s&#13;&#10;cz4Xmr/LYWL+QceQ/FNOwfmXnYI3PXAMyet3CskljiE5n2vFs3gBz+EpLXaA+fu2YgdFOHviHLqu&#13;&#10;BGB1qRGsLJPA0j0KKqHMg44v8+PFlgbpxZSECWaXTDeO2j1bGLkrziJ8V4JoylcrrUJ3pksnFOfZ&#13;&#10;BBUX2/2tuJILLDrBBRT9iLq5gO198oBtRB6w9XOXsYNz67ED7L4S115SjB3gKJKNc2hSBcCSAwJY&#13;&#10;XCmC+IMOEHdQQ8VUjmZmVQbyoion6kUeCBdMOxBtGFYx3yS0YqHZhP3LLYL2pYkD9220Gle+Q+Jf&#13;&#10;XiEdU35c5lt+CXVJffe8kvmWERuf0v+y/aRxLXaQC1CF69+7E2BHKUBOOUAazqFLjwDE1bAQU2sK&#13;&#10;s2ttILpOBTPqPKmIOn9mam0wb3JtmO7E2hn8kNq5gvE18YaBNUuMx9akmPpVa818qrdZeFfvs/yi&#13;&#10;+huRV/VFkdfRTtGoqpfiUYc/DvM8RKyGOot7UIf7X4H5X2F+/n6AjEM4f+Ic+uXXOP/hLBh+2gCm&#13;&#10;1osgrF4OoQ1uMKHBmwpuCKDHN0xkAhumsWMbonX8GmJ1fRsS+N4NyQKv+vUGnvUFRiPr9xiPqK81&#13;&#10;dq+/YKypbzfWnH5h4nbyvanbCSJEZp8cLwA4iP2XYH4Bdp+Fa0+uBVh0AmBuPeafAwg6z4OARhMY&#13;&#10;12gN/hcdwe+iO4xp8gGfpkDKuymU8mqKpD2b5jAeTfHsiOZlrKZ5rY66eZOOS3OJrqr5qJ6y+Tt0&#13;&#10;R0/Z9ExP0fiO73SB6CPBJ0cwfw/mb8N8bRVACq494RRADGZHfA8QchHA70cWPK/yYcQ1U3BvkYCm&#13;&#10;xRHcrmtAfd0bXFsDwKV1EqjaIkHZFkM53VhEOd5YRTnc0NLym0W0/c1DtN0vZ1AbbXvjMW3b9pqx&#13;&#10;aSXsUOWYX4T5OZifegwgsQFg3neYj9khPwCM+RnA4zoFLr/ogMNdAcjbhcC1S8D+Xw5g1+EKth2j&#13;&#10;wKbTH2SdE0D673CQdM0F667FYHUvBcT3cilRdwlleb+Gsrh/njJ/8Dtl1v2UMusa+MxOzM/D/DTM&#13;&#10;X3IGYP55zL8EEHwZwLcFYMQNAOWvAPbtNMge64PkiQlY94hgWI8NiHqHg0WvC5g/9QCzZ75g+mw8&#13;&#10;mDyfAsb4QmL0YhEYvkwBg1ebQNBXBvp9dcB/3Yh+Bb2+ns/kY376cbwHzgLENgJE/oT7fw1gdBuA&#13;&#10;5jaA4++A6wQY9hDA8o0OmA8YgvCdEEzei8DovRQMP3Bg8EEB+h/dQI94gQ4ZCwyZBEDwD5ngnyFZ&#13;&#10;jfIQFk7woBPcZIIBpOV/MjB/OebHYffTsffgVgDvWwBqzHbAbEk3gPkfAKb9AMaEAkPCBwExxDwT&#13;&#10;zDPHPDH+jgxxSInckQ8KQhEIXwwIvhSQDQgffARvenL8M8ReQRHOEeGsa6uiiERDEStfiohDKGI5&#13;&#10;nSbmsTQxW0ITYQrKQvloO9qN9qJKVIW+RqfRt+gHdJP+IOymB4TP6X7hAN1nRuhXZoT5f4gc84fL&#13;&#10;/zT43V6N1+JNEdl4vJ5wmljF0ES8mCaiZJSBclEh2onK0H50GNWiE8xH0Tnmg6iZGRC1Mv2ie/Qr&#13;&#10;0VP6uXiAfiomTK+YsIN6xIQ3FHHkKKLAOXeQE4efLhRxHEURhwDsJowmdrNoYhNPE+lylMYQqRZt&#13;&#10;Zj5KdzDvJbuZd5JyZkBSybyVHGX6JceY15IzTJ+0kXkpvcY8k3YyT6S9zB+yt+xDGeHdlxGd7j/p&#13;&#10;DkVUNkBcJMgaiCteh1qBRlLE2Y8iyok0cZpBk+Gx9AeHRGZAvpp5w2Uyr7lcpo8rZF5yxewLrpR9&#13;&#10;zu1nn3JH2F6uju3hTrOPue/ZR9wV9gHXwXbJe9gO+VuddjnR/U1O9O7KCf/OXxBXzNaI8ChZAvHA&#13;&#10;a/F0QLgfI3E/NOOpd+ppdL/LHPql80LmmWoF06tMY58otewjZT77ULmd90Cxi3dfsZd3T3GQ16Wo&#13;&#10;4XUqTvI6lN/y2pWXeXeV7bxbyh7dNuUbfouK6F9VEsEVJTH4+S+IO+Z7CIF4odFiIL7YhY8SPo72&#13;&#10;oPq/GEs99wyln4yMoh+OiGO63RPZLvdVbIcmg9euyeH95lagc8etWOe2W6nuLXWF7k11lV6b+pje&#13;&#10;dfVZfovbJf5Vt9v8nzSP9P/DdZ0HpXnmcQD/gXgiiIoXKsqhme12spNsQw413qh4AB6ggICICIKK&#13;&#10;B3gSxYMYvIhKEnNgVm1czR1jbK7RVJPJ1WYzaXeaTrvZbKbXtpndtE27m2777mO3mbX54zPv+993&#13;&#10;5vc8z/s+3xubvvdd2YSRr23C/JaRpf+hvIRxAgHb7gfYTgpgyVTAUmmApbDgefJGeLpzB+6zBC7u&#13;&#10;cXwB/uMdcreH27WE97bVedzf1up5b6vV652tfd53OMM+tzn7fG5yjhBvbJn2vb7lhO/KlgXStS3L&#13;&#10;pGXOPfJVzqfki5xvKYsczH+BgwWc52CB86/AtqPsBCLKJqEjjd4zqfA8IwK+5MbCk7TN8FFaMu69&#13;&#10;1Fz8veRiwp0klcfNRL3X9Z2N3isJbcRrCd2+S/F20tV4B/ly/H6/S3ETlLfiZigX4s74L8RdDpiP&#13;&#10;uxVwNu6vgafin1GPx/8YNBuPBf/xFzPrYAkoO8ULZfsAlu0LL3L84KscKjzmRcKfea/Du9lxuFu8&#13;&#10;TPxqZgFhOaPU8wpX430prYa4mGomLaRayPMpPZSzyf3+Z5JHAk4lHQw8kTRJnUs6HjSbdCF4Jmk1&#13;&#10;5FjSw5Cp5KehR5N/CJ1IxsJcyJE1KVjoS1iSN2Bcd8By3OEZ3xM+FXjDEz4J3ucHwV3hBrgu5OCW&#13;&#10;BKn4S/w89wu5xV7zOWU+Z3g60skso9/xzGb/2YyOgJkMG/VN7mDQFNcZ/Id0V+hE+kyYK/0c7XD6&#13;&#10;Eu1g+v3wA+lfhO/j/ivCycXCx5DRNRn/h6WgfB4OvhagvlWIg4cid3hQ5A13iwJgRcSEK+LNuEVR&#13;&#10;Iv5cIc/9ZEGh15ywlDgjUJOn8wyUydyGgImcVuqRHGvwoew9IeO8vWH7eeM0Z9ZU+GjWqciRrMt0&#13;&#10;R9Zd+hDvE/og7zt6fza2JtL+CiwdfbJzUedEn/aHJajzSd3gttQDViV+cFlKhwXZRtxpaRx+TsJ1&#13;&#10;P1Ys8JoUlRAnipTkwwVa//H82sD9QnOQU2AJGRX0hDn4g7ShvH0RA3kTdHveXFRf3mL07rybjN68&#13;&#10;vzF6+N9Ed/OxNVFdgp/RX1r7tXwjBHiEfnP3SwFuKfGwoiTAVTkJFpQ0OFX2Gswqt+Kn5amEidJc&#13;&#10;r0PSIuKBklKys1jtPyLWBw6L6oMHi1pC+wuttL6CPRG2ghF6T/7hqK78GUZn/nlmR/4qy5L/F1Z7&#13;&#10;wTNme8FPjLZCbE30ehgP4As0gw9lqOugzrWiRp1PjYcL5T5wWh0CsxUbYEr9Bt5VnkQYL+N5OhX5&#13;&#10;xL1yCXmotMy/X6oN3COpDbaVmEN7ii00a7EtokM8TLeIxqPbRNPMFtFZVpPoGtss+pBtEv8D+ZFl&#13;&#10;KsaYCGO9n9dBDPBAAXAT5S9Vot6rBThb6QmzWipM6djg0m7GjVcmEMYqMjwdar7PgEpM6iuTU3oV&#13;&#10;FYHdckNwZ2lDqKW0ldYm645skQ5EmaX7GY2SSVa95DS7TrIUY5S8H1MrfYr8h1UrxZi/YLz0go/2&#13;&#10;ogTtAxXAKsq/rEe91wBwoooA0/oAcBkYMG74HW5Mv8NtWJfmYdfmets0RaTuChmlU60KtKh0Qa0q&#13;&#10;Y2hzWTPNpOyMbFDYo4yKMUaN/CjLID8Zo5dfia2S34/Vyb+KqVL8wK5SYCyEud4/8wE+RvvgDuqd&#13;&#10;yyh/sQb1XtS9ZmpwcLSWAgeNUTBmfB03XLvNzV6d4mEzZHt3VeX77tKV+LVplQFNGg3VpKkJqa8w&#13;&#10;0YzqXZHV5X1R+vIRpk7lYleqjsdUqC7FqlX3kL/HVqhesCvKMRbCXO/LIoAPlGgd0PyvoPz5OtT5&#13;&#10;0LVnEj0P1ZPB2RABjsbXcPYGDr63Psndasz0stQKiC3VYrLZIPdv0KupxipDSLWugabXtUdotbYo&#13;&#10;TaWDoa48zFJpZmOUmouxCs07yOexSs2/2UoNxlpTpsGYL32OzsMDdN1aRTO4iHLPoO43g66ALvTc&#13;&#10;ZyaBoykM+ps3gK3p93irOYHQbuJ6NjfkEU31ReS6Opl/jbGcqq+tCtbV1IVpalojyqu76WWGIYZC&#13;&#10;f5BVqp+JkeoXYyX628hn6P17trQKY8mqMOZ6T6QA76Kr5zKawYVGtA9aAKbaAA6gp6OVCPa2YOht&#13;&#10;Z4O1fROuvS2O0NSa5tHQkuNjbC4gGZokFJ25LLDSpA1WN9aGljU0h8vrrZGyuoFoSd0BZrHxGFtk&#13;&#10;XIgpMt5EPkG+Y4tqMRbCFK/zCJ2H2zq0DvUA55pR77QATHQAjOwCsHd4Qk9nIHRaGdBm3Yhr6tzu&#13;&#10;Vt+Z4l7TwfPS7xIStZZisrpd4a9q01AVrdUhshZTWElzR4S42U4vbNrHyDdPM4XmeZbAfIMtMD9h&#13;&#10;CUzPWUITxhQ2Yoz1PkDrcL0a4C0z6p0o/80u1Pu6AQaRnh43sPRSoMVGB9Pu3+LqdnPw1bZEgq43&#13;&#10;w7Oih++j6haRFN0yP1lXeYDEqg8SdzaEFnZYaMKOvgj+rrGo3F2T0dmWswyeZZXJszxmZLd/y8hu&#13;&#10;w6Jf9Sd0HpfRDM6j+c+h/KM2AGcf6l1Iux3APECG+kEa1AxtgKqhzTjNYLxb+WCau3Igx0vWX+Aj&#13;&#10;6ZeQxPYySuEebYCwry6I39cakrO7l8azjURk2o5Gcm2n6em9byOP6Ok9X9PTu3+ip3dhv3IbzeAS&#13;&#10;WoPTVjSD3WgG/QDDgwDWIYDGvah7jfqAbiwINE4mlDs34pTObXiZM5lQMpblIRoTeBWOin2Eo3Lf&#13;&#10;vBGNX85IjX/W3mYq19EdnOZwhKYMu8KShk/SEoeXkY9oiYPPaIkDP4Yn9mO/8jY6hwto7edQ/sQA&#13;&#10;6p4OgL5R1P2cAIZxgIpDBFAepkDpkUiQun4Dxa43cEWu/3Jd50FR3mccwL+/dy92l12WXUBWUFgQ&#13;&#10;WRBhATkXlFsUEY3aMTGRZOKMWqOdaq3VaDWJ0USrURuUcFgQYT2QY8EE5SqJFlGwXtRbUTGckXoA&#13;&#10;4vXr02liqH98ZnbnnXm/z+963/eJFt7KTRTNyE2VpObOlqXkzJMn53yoTMpZoorPXmkXm73BfmLW&#13;&#10;Nl1UVrZDZNZhx4isWnLVMSKzzylizwun8N18RHjGr6rX0BxQC7Sf8jNp3Nso+5MsYGUusCgPmEdt&#13;&#10;0W8KbTGraARmWjyRZgnANEs4m2qJZcmWKUKSZYY43jJXEmtJl04qWmQTXbRcEVm0ThletEUVWviN&#13;&#10;ekLhQbvgwmpyyS54/wO7oH3PNUH53H64StoDByg/dxedBWrFNuUAq/OBpYXAB9SLzikGUkolmFym&#13;&#10;QWKZKxLKvRFXHoRYqxmTrPEs2prCzNZZQoR1nijMukAcYl0mCbaulgZaN8sCynfb+FuLbMZbq+R+&#13;&#10;1nM2fmW98nGlQ4pxJVzpe+RXR2j98yg/IxP4ksa+roD6zwPAgiPA2+VAaiUQVwWYjysQXq1DWM1o&#13;&#10;hNT4YEJtEIJrzQiqTUBg3TQE1M1h/nXzmV/dIuZb9wfBp+5Twbt+p2hs/T7RmPpKkWf9GZFnXafI&#13;&#10;s2ZQ7FHNJcPtp/xMyv/LXmADjX3FYWBhGa3BUSDtGJBQA0T+HTCdEMO3UQnjKR28m0ZhbJM3vJpM&#13;&#10;GHM6Ap6n4+BxJgWGM3Pg3pwOt+aPMKplDVxbtsClJQf6syXM+exJOLe0w7n5CXM+/YJw4RfZtO++&#13;&#10;+hvwaRHtARr7ogrgXcqeUUv5DUDECco/BRibGdzPSaFvVcLpsgaOV/RwvOoBh6vjoLs2gURDez0Z&#13;&#10;9jdmwf5mOjQ3l0Jz689Q394Jddt+qNqqYNt2AcrbP8H21iBsbz5/bRflf24BVpUAv6Wxv0fjnkHZ&#13;&#10;CSeB8CbAvwXwOg+MbgWcrjHY35JC06GCukMLVacetp0GKLt8oOgOhLzbDFlPIiQ9MyHumQ9RzzKw&#13;&#10;ng1A99eEQnro5j0XSBfQ2/faZrq0uhRY8h0wvw6YSdnxlB1G2eMp2/NfgMt1QHcbUN8DbB8IUAwo&#13;&#10;IBtQQzKghWjAGegfTbyIPwkDBuLIdEIfBQP0Ihqgh88AHbhBChukoKeN5NxrH1P+Utpz79Oav0Vz&#13;&#10;nkDZYZQ97jJguAE4twH27ZTdAciobPEzgHERfQjbEBXwSkMc6PdIYiA+JJhMJCmEXoqcPoo4zQen&#13;&#10;zcfp0HFadF7xGncdS8bQLajXdfQGt/cH10SCqyczrprFuDKdccUSspKsJ5vJdpJBshmX55FCcPlh&#13;&#10;Uk6qSANeyZvxQn4LQ/Ie9MsH8FjO8UjB8VDB2UPl/+NunuBuBvDRRE+1jPCjWsLAdQlUzwzGNe8y&#13;&#10;rl5IlpOPyUaylewimSSXFLBX6gPshbqEPVcfxTN1HZ6qm9Cvvo5H6m48UPejV81Zjx1n3f+l4axr&#13;&#10;GO7hBu7hStNI3NyJD83LBJqXGKpnGuOOcxl3+JBx3TKyir3SbWAvdF+wZ9rtbEibwZ5qs9iANo/1&#13;&#10;a4vYE20xe6ytYA+1Nezf2kb2k/YK69J1sh91/azdgbO7Dly44/g/bcNwLxfwsSPAxziBe1EdY2lN&#13;&#10;xpioJjPVkww+ajZ76ZLOhkYuZoMjV7An+rXskX4je6jfyvr0O9kD/R7Wq89lPfoC1qU/xDr15axD&#13;&#10;f5zd159k9/St7PbITnbDpV+44sKFVlcuukQuunLxhWG4D+X76mgracH9nAmtid84+h+Gl97xGPRK&#13;&#10;Y48932F9HgtYr2EZ6zKsYh2G9ey+YRNrN2xjd92/Znfcs9ht9zx2y93CbhhK2TVDlXDF8IPQargo&#13;&#10;nPfoEFo8nohOe3LxKU8uafTk0n+8gftRtr8duElD29mB0LwEeeGZyYRH/lHo9ZuCDt857J5vOmvz&#13;&#10;Wcxu+ixn14xr2GXjp0Kr8UvhonGHcN64W/RPY47orLFA1Gw8LDptrBA1GevEjcZm8Umfu+IG34fS&#13;&#10;Ot9XshpfbnP8Z8d8ufwX3ET5QUrwUBV4ONUR4YihsNHoCzGiIzgEbUFxuB6UhtbAd9i5wAVCi2mp&#13;&#10;cMa0UtRkWitqDPhMfDJgi/hEwE7J9wF7JA0Be6X1AUXS2oBSaU3AMdnxgEZZlemm7Kjpgdxqeq4o&#13;&#10;M3Flyc+ODMODbSlfCh4lpyNti5fRGvRFOaI9wg3XI8bjQmQUWiKnsFMRs9mJiPlCQ/hCUX3Y78S1&#13;&#10;YX+UVIeukx4L3Sj7LnSr7NuQXTaVIVnyipB8eXnIIUVpSKWyJKRBWRxySXkwtNu2KPSpqjCUTlAY&#13;&#10;V+97Aw+TgZsF8BgRHsVJ0BUnx/1JalyZ6ISzMd5ojA3F97EJrDY2TTgW87bo20kfiCsnLpaWR/9e&#13;&#10;Vhr9J5uSqPXy4qhNikPmbcqD5gxbizlXVWguUhVElqn3mWvs8swtdnvNP2qyo/rts6K4/Tck8w08&#13;&#10;klE+0JdIPV8ycDVZgotJcjQnanFisgdqkwNRlTyJVUyeKpQlzRYXJ74nOZSwQGaJ/8imMG6FoiBu&#13;&#10;jTI/9hPbvNgvVHtjdtjlxGRqsmLy7TNjirV7Yqq0GTGndH+NuaPbGfvYYUcsd/iKbI/juuF4FDCU&#13;&#10;ALRPpX6LHvFn0wQ0pUrxQ4odqlNH4ej08SidHskOpyYJlmlp4v0pc6X5U9+32TtloTwneZkya/JK&#13;&#10;VWbSWvXupM/+Q3WZBzV9pnH8+0u4bwKEXKi1HvWgWhatioqAgNwQSAIhhBAgQMKRhCuAEO77lsMD&#13;&#10;ObyBVF0VxKu1nnXce7ud3dnudA+n2x2n2+7Rbde1+9vH2bHSPz4zb/LPN8/zPs/k/XiORPZ4D0eO&#13;&#10;8AYjj/v0R57z7Y284tcTeY/fHfkxvzPqS3571LcEy2+LZv2Ww4bSXxfV/7sk8t5U4AG53+1ULm6k&#13;&#10;uOGyVIh3UjfgXOp25qQ0nDOVEmc3kZzmcCRJ5TSWmOsykqB3G4o3eQzEWTz74qzePbEdvK7YQd+O&#13;&#10;mKN+bTGn/VtifihojrktaIr9SGiN/VzQEPecYP3r/w//JWwE8Gk88BHlPyLvu51B7+x0BlfkzrAp&#13;&#10;+DiTvhYz6UHMccVezmH5AbtRWYrDcFq604A026VXqnPrTinx6Eyu8GpLquO1JLX6NCX2+VkTx/3r&#13;&#10;E2cEdQnnhbWJt0SWxJ+LqhOfiqqTngmrktgXCAj/l3wTBfwxGfiZgpxTBdxQk2vQX+55pQPOZPpg&#13;&#10;WrUax1RbMJ4ZwhlWRnIHMhIcetJlTp0KlUu7PNetRab3aEozeTWkWXgHUxt9a6VdfIt0RFAlnRJW&#13;&#10;SOdFZul1sUn6Y4lR+pnYmPpvkTGVfYGQELzkixi6B+rBYyX1gLzvqpbe2Tn0zlVzMJPthWOaFRjT&#13;&#10;bMaQZgfTpw7ndmXF2beppI7NmRkujUqNW31GgUddeqmXJb2SV6Wo961QdPDN8iFBmXxCVCqfFRfL&#13;&#10;lyQG+eMAvfxTiV7xtVivYEWE0LCMp3QPv5YDH1D9Nyn/cj4wT5yk84TWA2O5EgzlbUBv7jamUxvK&#13;&#10;bc05YN+oSXasz1Y416qzXKuz8twrVQavcpWZZ8ys8y3NbPUvVg4I9MqjokLlWYlOuRiQr/yAeEL8&#13;&#10;S5KvZMWEiBC+5DOaxV/SDNyj2q/pgIuFwNkiYJJ+x7jOHUMFQvQWrkdHQRDTotvDseZH2dXlJThY&#13;&#10;ctOcK7WZruacHHdjTpFnicbIM2TX+BZlN/ML1H3CfPVhUa76tCRHfSVAo35I/In4SqJRs2JClLOM&#13;&#10;J1LaB5qD23nAImXb6MlzkjhC52G9K3r1fHQY1qDZsJVp0O/i1BZF2FUVxjmUF0idjAUZLiU6jbsh&#13;&#10;X+dZmFfqrcur8s3LbeRrc3sEGu24SK09JVFpLwVkau8TfyD+KcnUsmKVlhUt5/e0i49pDm4VAJco&#13;&#10;e9ZIzldGzkfn3hIntJf6oLnsNdSXBTI1ZTs4laVhXHNJjH1pcbKjwaBwKTKo3XT6fI+8omLvnKIK&#13;&#10;n+zCBn5WQZcgs2BUlKE7IVboLkrkursBct0nxD8kCh1L37Gi5fyW7uEh3f11Pc0i5Z8h/zxKDNC5&#13;&#10;w2SPJrM3DpavgKV8IyrKtzHG8lBuiTnaXm9KdCwwyZzzjCpXbVmuR3aZ3iur1MxTlhz0Sy9p95cX&#13;&#10;HxKmFU+LpYYLkhTD+8THxN/o839FUj37AuFLPqR7uEtzsEjPX1sFcKIaGKsi56ok76xiUFvtiSqL&#13;&#10;GOaa9SirCWIMlt2cQst+u/zqeAdtdapTdpXSJasyx01ZWeiZXmH0lpXX+KSWt/JTzIOCJPOkMMH0&#13;&#10;jije9J44zvQbcbzpS1G88VtRgpEVJpS94ica4F3qwSUz7aOFvLMOGKwFWolaOlccdENZgz+KG9ag&#13;&#10;yLqF0Vl3crTWcG52Q4x9Vn2yo7Je4aw4qHaVHcx3l9aVeibXVvMSa5t942r6+TE1E/4HLPOCKMst&#13;&#10;YZTlV8Ko6i8E0VXPCVYQXcn6v+QRzf91uv/zVP+pevI+K9BDNBDlpAXFLc4obPVBftsqaNs3I7t9&#13;&#10;O6NqD+VktEVxFW2J9mltMkdpq8o5qSXXNaHF4B7XXOF5oNnqHdXU67O/6ahfeOMsP6zxOn9f4y/4&#13;&#10;YdbP+WEN/+GH1bPf4w71YIH6Pkf5U820Cy3kXa3kPW3kXV1AXjcXml4vZPWJkdm/Hun9QZD1hzCp&#13;&#10;/RGc5P5YbmKf1D6+L8MhplfjFN1b6BLZY3YL76n32Nfd5bm3+7D37u6zvJDuJd6u7p/yQjqf8kI6&#13;&#10;nvmEtLPf46aJZpF6fpqyj3TQLnQCVsou7wXyB8k9DwGKUTekjfEhHVuN5PFAJIxvR9x4KBMzHs2J&#13;&#10;Hk/kRo7J7CLGsuzDxvId9o6WOe0erXXeNdrhumN01G37yGn3bSOLHsEjP3IPPvQX9+DhbzyCB1nP&#13;&#10;5SzQDMxR/ZOUfagPaO+nHlB2CWXnjAOyY0DCpANiprwQPSVG1PQ67J/eioiZXQibCWdCZ2KYPTMp&#13;&#10;nJCZDM7OmRzu29MGu23TVfY/mG5xeGt62HHr9AmnN6cvE4+c3pz6s1Pg8a+dAydYl8Bjr7hACnaS&#13;&#10;6h6n7D7KtZIWmg8DugkgcxpIOgAkINvfBUSSJu6ddcPuOV/smluJnXMbsGM+CG/Ph2DbfASCbXEI&#13;&#10;sqUyb9lUzBabjhNoM3E22azcjbZ+7hu2Sbv1tot262z37dbNP+Gunf3Kbu051n7t2VecpfxjA8DQ&#13;&#10;CO3CEcAyCRhOANlngNQ54ACp4Z6LQPBlLrYseCBwgY/NC6uwaXEDNi4GYcPVXXjjagTWX43HuiUZ&#13;&#10;1ixl4/UlA1YvWZhVS53MyqUjTMC1eUZy7TYjWfqEkSz+nREvPOeIr7DfMUX5I1R7J/W8jnS0lLK1&#13;&#10;84CccmNJSUMXgW3XgM03gTXvOWDlHXcE3PGF5M4KiO+ug+juFgjv7YDgXhj878WCf18Gv/s58H1Q&#13;&#10;Bp8HVvAeDMH74Sl4PbwGz4cfwuvBX+F17xm87rLfMT5Gu0h9b6DaTbO0BxeA9CtA3BKw7wblvwts&#13;&#10;eh94/T4g/h/X9QEU1bnFAfx/7xa2sGwBF4hlEaMLRAHLAoIoKGAWpFcl0cTYCTFgQSxIkKBARMWG&#13;&#10;iiiKPAni4EOJLYpPMRZEIeKMT0RRRMSCip3R751nG+Mwv7mzO8s95zt79/vOOc3BokYM1QU5zOrU&#13;&#10;UNRZk94wrXMgQyCvHw5ZvRHSvyPJREj+ToT4YjpEF/MgvFgKQUMVuIZGcp88+yhnM5BK3/ksWvuU&#13;&#10;PcBYij3mT1p/FdX/OODwF9D7DGBdC2jqAcUlDtIrIogbFRA2qiG4agUasIAmO+DaQOA6NajNo6kx&#13;&#10;igBu/kBo822hB76FCn1rN6EF3Wqg5u32R0so/pxdwDSq+zhadyB9xOsEMPgUYFcD6C4AlhcB1WVA&#13;&#10;fhUQNYPuR26Z0P8rgNtqoE0L3OkJtPcF7joC94e+a9QfUnP0iA7kR7T5P84COqngnfSAPaFAT059&#13;&#10;lERvzdhH+wCtPZhie52m+OcAfR3Q8xJg0QiYXQckNwGulWK3kwfvdQgpjoximNG9NXQ/K+AZ1eSF&#13;&#10;A/DKALymZvUNNQeM6sEoD0Y/ALaR0EPHyj9i2j5g3WjOVRPFl2BSmnfFrmACHzCEkm/JNJJIFpAl&#13;&#10;JIusIutIPinEaxSjC7vwEhV4jkN4imp0og6PqWiP6K8Dryht9tb9zzBrGzCrnpQHUenAzOzBTIeA&#13;&#10;ybzBTALBRGPBhJPIT5RXEkklS8lyvOZXo4vfgJd8AZ7zRXjK/45OrhyPuP3o4P6D+9x53OVuop3r&#13;&#10;QBvfhdtChlYREf8T69EdrLs1mKXVuzzM+1JNnCkfT8rHSPlEgsm/IzPwWj4LXfKFeClbgueyLDyV&#13;&#10;rcQT2Tp0yjbhkawQHdJ/4b50N+5KK9EmrUKr9BxapDdwQ/YQ1+RdaDJlaFS8c0XBuA+YzhKslznl&#13;&#10;oaF8KJfutlSX/pSPG+XjgzeaELxUx+Kpago6VTPxUJWEB6rFuKfKQLvqN9xR5aJNlYdWZQFuKXfg&#13;&#10;pnIXmpV7cV15BE3KGvxX1YwG9UPUa7pwXsO4WnPGnXuv5j1mS7FtlWC9ia0F6QFmowfrOQgvug/H&#13;&#10;Y+sAPLCKQrvld7itnYEWbSJuaOfjujYNTdplaNSuwBXtWlzWbsIl7TZc1JagXrsHFywPodbyNGqs&#13;&#10;mnDK+gFX/UUXd/wLxh/rzviqz7B+ZmB95WB2pmD2Krpq8aafDZ58+RXu9XZDq40PmnUhuKqLxeVe&#13;&#10;k9HQKx71ujm4oFuEWt0S1OiyuLO6ldxp3XrulK6AO6nbwVXblHHHbf7gjtmc4Kp6X+IO27bzB2xf&#13;&#10;CCptmWBfHybY24cJKz7B7Cm+gwjMUQLmRHkMUKHzK0u02dniej8nXO7niXq9P87pI3HGbgL+spvG&#13;&#10;VdvN5I7rk7hj+hTuqD6dO6LP5g/rc/lD+g38Af1W/g99iaDSrkKw1+6ooMLuvKDcvlVYZv9MWOrA&#13;&#10;RCUOTLzzM2wAxXemn+lgHs+GiNExSIY2RxUa+1uhztEOZ51ccdLZB8ecg3HEeSx3yHkit995Bl/p&#13;&#10;lMDvc5rHVzgtFuxxyhCUOy0X7HZcIyxzzBeWOhaJSpx2i3Y6HRQVO50RFznfEBc6d5pscWaSgoFM&#13;&#10;spnkf+JtfNpOOtxoe3UHrgwV4pJBitoh5jjpYoujbgNx0G0EKt38uQq3CK7c9Vu+zHUSX+ryo6DE&#13;&#10;ZZZwp0uysNiQKioyLBVtN6wQFxrWm2wxbDUpMPwuyTdUSjYZqqUbDFel61w6ZGtcXstWuzJZ7mfY&#13;&#10;YNraKHbLCJr5RgK1IzmcHi7GCQ8lDg3viX0j+mPPCHeUjfDlSkYEc8XDY/jtnhMEhZ5ThVuGxYs2&#13;&#10;D5stzvdYIN7okWaS55ElWeexWrrWPV+22r1Yvsr93/KVHlWmOR4Npr8Nu6fIGtalyBzG/s902SeY&#13;&#10;K22/FL+RtvdaI1BNjvrxODjKFBU+1ijz1WOnnwFFvt7cVt8AfrNPOL9xVKwgb9RE0bqR08VrvH82&#13;&#10;yfWeK1nplSLN8cqQLffKkWd75Zlmem1TLPXabfar12Flutd5ZZr3HeUv3i+Vqd5MmTqSmX3qlQcd&#13;&#10;Pz40cwbQrBNEfT7Nn/vHUK9vlKLU2A07Avpga8BA5Ad4cnn+o/m1xmBBrjFauPLr8aKc0ZPF2aPj&#13;&#10;TDL9EqXL/JJlGb5p8nTfLEWa7xqzVJ8tyhSfUtVC3wPqBb5n1fN9W9XJfs/V8/yY6j3lBw+pBtdo&#13;&#10;7eco9jE65vbTkbuHjpnSIBGKgtQoCLbBhpABWBsylMsNHsXlBI0RZAeGCzMDx4kyxnwvTg+YJkkL&#13;&#10;+Ema6j9XnuKfYrrQuNRsvnGVcp4xXzXXuFMz21ipmWU8ZZ7of9M8wf+pJsGfqRMC3lJ9cI+Otsu0&#13;&#10;7lMU/89oYG8MzVt03RHGoSBcibyIHlgdYY8VEQZkh3txy8K/5n8NCxGmhUaLFoeMFy8KmSRZEBwn&#13;&#10;TQ5OlCcFLVDMCUo3mxWYo0oI3KCeGbjDPD6wwuLHwGqLuKBm8sQ8Lohp3lN/0OZH30MIcCIKODAO&#13;&#10;KKfZr5iuW+h1XpQCudHWyInph8yYQciI8eTSon35xVGBgoWREaLkiFhxUsT3kjnh06Szwn+WJ4TN&#13;&#10;U8wM+0UZH5atigtdr5keut18augeiymhx7tNDmsijy0mhzFzovlUiz9wnmpQRXH3jaca0Oy3ja4b&#13;&#10;x9K8M06O5bFaLPumD9K/cUJqrDu3KHYUnzwuQDB3bJhwdkyMOCFmgsnM6CnS+Oh4eVzUHMX0qBTl&#13;&#10;1KhM9eTItZofIgv/x3V5R0V1pnH4d2cGZmRggJnBFsUu6KqIBRsaigVpKmWQNjCDDFUGAoJSVVpi&#13;&#10;Aewyx1iQWUuIKG6MUUBNXBspR0/ULZZosq5rwbJujFG5+5Mc4zn54zn33jlzv+d73/t9976v1hjZ&#13;&#10;7GKIPNUzMfKfPRN1T1wSdV3aRJ2oMehE9Vt+CAE6GHNbPNehgT0ny42PedzE67X6HqjWa1CeMBBl&#13;&#10;CaNQlDBJKND7SPL0AdKc+Hkyc5zOJjMuTp4em9QjNTZDaYrJdVgUU+xojKl2TozeoNZH79TGRx9w&#13;&#10;iY0+0TM2+m/kEc9fa+OiRQ1Rv+Uan8NZxnyM8Tez7Gpk/1nPYx2vPzTYYqXRGaVJ/VGYNBL5SROE&#13;&#10;XON0wWycLck0hMjSDRE2KYkx8uREgyIpIc3OkJBjn6AvVMXrK51i9evU0fHbtQvjm1yi4tt66uIv&#13;&#10;k06ev9JGxYsaon7LFT6H01wDnzP+plRgJ9mUAqzidXmyBCUmRyw19UVeihtyUsYhK2WakGHyl6Sa&#13;&#10;gqTJyWE2ScnRtoZFCQr9ohS7uCSzfUzSUtXCpHInnbFWHWHcpgk37ncJMx53WWC85LLA8NAlzPBS&#13;&#10;G2YQNeEGUf2Wi3wOJxOAwyZgXwawjdSls+/lPErSgIJ0B+Rm9II5YygyMz2QljlZMGX4SpIy5koN&#13;&#10;GfNl+vQo27j0eHlMWnKPhWmLlZGp+Q7hqSscF6SsdZ6XYlGHpuzThqR8oQ1O+U4bbLqvDTG91ISY&#13;&#10;RHVo8ju+5lpsZcwH6bWauRey2PcuZr2fST+POVlKLDZrkZY9CKacUViU4yUYcmYI+pzZkrjsEGl0&#13;&#10;doRNVHasbaTZqAg3p9vNz8q1D80qVQUvXuUUuHir89zMPeqAzKOaOZnfkHuagIxf1QEZojogXXR+&#13;&#10;y1nugaOMuYnuXR+w7yXVOUAhyeF5Rp4cpiXOSMrvj8QCd+gLxiN2qbcQXeAv0RUESSMKwmRh+dE2&#13;&#10;8/MT5aFLUhVBS3Ls5uYV28/J+1A1K3ezo3+u1ckv94izb26Hs98Hd8kvzn45opN/9jtOMQeHGfPe&#13;&#10;XPadLL9rlgAreFxC0pYCSYUS6ItViCvpg+jSoYgq80Bk2WQhvMxHmF8WIAktnScNLtXJAkvjbQJK&#13;&#10;km1nl2Qp/IuX2fkWVynfL9roMKNot8q76DA5p/IuvKPyXvZc5b1U7GZ6wW+0cg02M97GZcDmQu4F&#13;&#10;Ukyyi+kvY9+xEoiqUCK8UosFVQMxr2okQqsnILjaWwisnikEVAdJZleHS2ZWxUj9qowyn6pM2xmV&#13;&#10;+fJpleWKKZXr7CZX7FR6VRwiZ5Re5T8pvVb+rPRaIdp7LX/HEa6B/Yx3B311pdwLPBYs5zOgW18N&#13;&#10;RLI9Cl1ji8AaJwTU9sWc2mGYVeeBmXWT4VfnA5+6OcL7dfOE6XU6ybS6BMmUulTppNpc2cTa5Tbj&#13;&#10;a2tsPWu3y8fWNMs9ar4it+Qea54pPFaLCo9V3fR4w0Hm3Erv1gruR1JSyRzQnUx3TA17r/XA7E2A&#13;&#10;71Z7zNiqxfT6AZhW746pFk9MsUzFJIsfvCyBmGgJE8ZbYgRPyyLBw2KWjLYUSUZZVklHWizSEZYm&#13;&#10;mbvlpMyt/obUbctTmdvm1zZum8Tf2cfYt9O7nm1YBb35a9j71TIHG4CILcBctqo+O4BJDTKM262C&#13;&#10;5+5eGNs4CGMaR2J04ziMsk7Fn6z+GGkNwghrBNytegy3pmGYNV8YYq0UBls3CwP/vFcYYD0uuFqv&#13;&#10;Cq6NjwTXhpcS113i7zRUAVvoXU1vyTrAvJHrYCvXwMdAyC7A3wpM3guM/QRwPyDH0GYnDGnuhUHN&#13;&#10;gzDw4AgMOOgJ14NT0f+QH/odCsZ7h3Toe8iAPi1m9G4pRc+WOri0NEDbcgSalm+hOXQfmuYX0BwQ&#13;&#10;hbdY1nIdMN8VjHkJ29FUxhy7G5hP76wmYBrbUs8WwO0zYOBRoPcxObStKmhaXaBudYVz23AyBk5t&#13;&#10;k+DU7gtVezCJgkN7MuxP5EF5ogp27fVQtDdB3v4lucnzx1C0/UpedbOBcVfX831AdyZjTtwPhDcD&#13;&#10;cw4D3kfop9ftODCgHeh1CnA+LcD+nAKK8yrIz2the74fbM4PhezCKEgveEFywYcfQRYkHfwIdXDT&#13;&#10;dXDDfc1Ed1DQwUE7zvH6NnlEnnSzirEXM+fmPYDxU+4D/i2A3mn0jqV3OL39TwMuvNWxA7D7FpBd&#13;&#10;krDosCOOwPda4HJf4Mpg4OpIFkQTgH+8KVBZHF7jS/g6X8DXSwgf9PVG4AYDu8HBbtwgt7spa+D7&#13;&#10;cB+wiDnXfc412Mr4TwIe9A49C7xHr+Y7wOESIL8CFv+Et+OmFPihB3BLxaZADfzYi4WpK3DHDbjr&#13;&#10;yUJ5OvCA83jAeTzkS7CTG76TSe9ksjv/Qr4kZ7rJY+5NfN4LvwCC6J7+V/rP0/8N0Ocic0+vkl7p&#13;&#10;G+8t8i9yl/yH3CP3belQskFhTh5rgKfMybMhwPMxwAsWzC9ZJL2KBV7z4/Oa8+jihuti4F1Meldz&#13;&#10;N6LTAIiq/hDtiDAQItzJROJLQkkMSSZZpICUoQtVeIU1eIn1eIEt+AXb8BwN+Bl78D98iv/iMzxF&#13;&#10;G57gPB7hGjpxHw/5jwe8+z659wdETT+Izn0gOhBbnkuH8VdPMoMEEh0xkAy8Ri5+RRFHK6frIzxD&#13;&#10;LV0b6arHY+ygq5GuT+hq4djHmK4z+DeuMHV38RPv+JGzv82Rbv0B0aU356GF6Kj9bR7KwRAVoyHK&#13;&#10;pjAvs/mPBbwzjm4T4zTTWcDYSumqZEyr6VpHw2a6tuEOdtG1l65mjn0UN/EVruMil9Ad/J3Zucoo&#13;&#10;LktEfP8G6TvE3hrOwwmi+v9Ml3lUU2caxp97k9wkJDduoCNWEauGagWrRnpYjmyBsCQmhAAJhEAS&#13;&#10;dpGIooiKoihugKBS9wWKqCguuNS1eGxxrdvoTDvVGfVUp87R9nRau/fceZ0TT/3jd+577j/P+z3f&#13;&#10;973f+/Yj/MgT2hMV7YdyCu1PNH6RpeAll4HvuDy84ErwTFKBp5JqfCWpxWNJPR5yDfgX14IH3CZ8&#13;&#10;ye3AF1wH/s4dxF3uOO5wvbglvYkbsie4Lv8BVxUCLisFXPLS50UYpoIwVEm58MQACEPIF99R+G1A&#13;&#10;ML7vH4YXqnh8zafiCZ+NR3w+/smX4Uu+Ep/zC3GPX4q/8qtwm2/CLX4jbvDb8JmqHddUXbiiOobL&#13;&#10;ql70qW7iYv+n6B3wEucGCjhLnCFODxSY1wgBPhDeEkMIkBGUx/CB+Nl/GL4ZPBZPfSfj4aBp+Meg&#13;&#10;ZNwdlI5bgxy44VuEa77luOI7D5f8FqHPrw6f+K3GRb9mXBi8Cb2Dd+L84E6cHXIYZ4acxakh13Dy&#13;&#10;L4/RM/S/zBF/gTk0TGC6vRz0IowifSovwhgWv4+W4qdAJZ5THo/838Ln/uNwa9j7uDZci0vDjbg4&#13;&#10;wobeEU6cH1GCswGzcDqgCqcCanAyYDlOBKzFsYD16AnYwhwZ2c4cHnmA6R55kjkQ2Md0BT5gOkd9&#13;&#10;y3aM+oNtf5veKC+7vQhjSD+IrjWVuCfjqfQESXA/UIE7gb64Mno0Lo6ZhPNjp+G0Ogkn1Wk4prbj&#13;&#10;qNqNw+oZ6FZXMAfV85ku9WJmv3oFs1fdyHSqW9kO9Q62PWgv2xbUw+4KusDuDLrHbnvnuWjLuF9F&#13;&#10;m8YJ4g+8tHp5pf+SysmTyVRiNcCtyQyuT+DQN64/zk8YgY+C30VPSBgOhWhxYOJ07AvJRGeIg+kI&#13;&#10;KWDaQ8qY3SGz2V3B1eyO4Fp2e/Aqdmtws2hz8BbRpuAPxa0hh8QbQ86J14fcFDdP/FrSNPFnScN7&#13;&#10;wv9Z+wbCBCp3pH0/DLhB5bUvgnr9UBZnJvPomTIU3VPV2Bc6BR2hUWgLTcLOUDOzfaqN2To1j9k8&#13;&#10;tYj9QFPObtRUijZoFopaNHXidZoGcZOmVdKg2SVZo+niVmtOcSs1V6X1U59Il0/9UVoXKkiXeVnq&#13;&#10;5YdJVOqppN6JJv04mvliad6hJ+dIuBz7w33RETEKuyInYntkODZHatEaaWA2RKQzLRF2dl2Ei20M&#13;&#10;LxGtDZ8lXh1eJV4ZtkRSH7aSWx7Wwi0L2yatDdsrWxJ2XF4T3idfFP5IviDie0KQV0cIsjf5JpSe&#13;&#10;M9K/Fg98nAicILop3hctRnv0AGyPGYFNseOxMTYUzbHRaIxJYtbGpDKroq1sfbRDtDy6QLQsqkxc&#13;&#10;GzVHsiRqAVczrU66cFqjrHraZnnVtA6feVFHfSqjLirmRD1QzI7+TlERLfh4kb/mGXl/Twt8Sk/c&#13;&#10;aQPNOkQnxW2Ux9Z4FVoT/NGsU6NRNxmrdZGoT4hn6hIMzNJ4C7skPltUo3WKF2qLxdVaj6Qqroqb&#13;&#10;G1crmxO3Rl4R1+rjiWtTlMcdUs6M61WWab/gZ2i/VZZq/1CUxguv8HnNE2o5btLaL0wHjqcCXcRu&#13;&#10;irfSc7chSYmm5CFYkzIa9SkhqEsJQ21KLFOTnMwsSE5l5ydliuYlOcSViQWS2Yll3KzESml5Yo2s&#13;&#10;TLdSXqpbryjR7VQW6Q7yhYnn+ILEu6r8xBd8ftLvyvwkQfEmD+kMXNPTOSDtozR77rHQzEnxRvKj&#13;&#10;0SDHqum+WG4ciVrju6gxhmKBMYqpMuqYyunT2dkGi2iWIVtcbnBJyvQlXKm+QlqsXyAr1C/3ydc3&#13;&#10;K9wp25VOfRefpz+jytXfJp4Tv/G5ekFJKF5zPwG4ZAROkX43tV9tmdTnU7zOBKxK5bDMPACLzcOx&#13;&#10;IO0dVKVNQWVaJFNh1jIecwpblmpmS1OtouLUXHGhqZDLN5VLXaYqmdO0zCfX1KTIMW7l7cZ9qizT&#13;&#10;KeJGP5vpP/T9lc8yCUovilf8jTy/aKazSPpd2dTnU9uznuI1adTnpotQk94f1Rn+mJsxFrMz34Mn&#13;&#10;IwxlGTFMSUYiW5RuZAvSM0Tu9Byx05IvybWUSXMsc2V2S61PlqVBYU3bwmemdarSLR/1S7dcJ55R&#13;&#10;/AufbhH4jDRB+ZrbtA+9tO4e0u/MAbbYgSaKV5AfiymX+TYec7KGYFbW25iZFYzSrFAUZUUx+VkJ&#13;&#10;jMtmYPNsFpHDli2221ySbFspZ7POkWVaF/ukW9co0qybeHPmHlWq9YTKZL3az2T9t8qU+TOfmim8&#13;&#10;Qvmaz8jzs6R12AG059HMmUseUFxL7dd8ymd2jhLlOX4odYxEkWM8CnI1cOVGMnkOLeNwpLB2h1mU&#13;&#10;5bCJrTl5koycYs6SUyEz5yySm+yrFEZ7q9Jg/5DX24+pUuyXiacqvf0nXp8tKF9h8HKFPD9F6z7o&#13;&#10;opmTaCHqndRrUy5zKKeZTjmKXQNR4BoOlzsIee5JyHGHI9sdy9jcSWym28SmuzNFaW6HONVVKDG6&#13;&#10;PFKDq1qW4lzhk+zcoEh0til1zqN8gvMS8RWvy/tRqcsTlLpcQZHo5RPy/Djp7S+g+0g0EEvzaeZz&#13;&#10;kz59iwokcBX2R26RP+zFY5BVEgJryfvIKIliLCUJjLnEwJpKLKLpxXaxvtgtSS4u4xKLqqQJRXXy&#13;&#10;+KIWn7jC3YrYwiPKmMJPicfKmIKXytgCQRGb/ycfkwdHSG8PjQGtxXQXiEXELKKQ/jlnMLCX8bDO&#13;&#10;HIyM8kBYPONh9mhg8kTC6NEyBk8Kk+Ixs0kem0jncYrjy0slceWVXEz5UmnU/8gu87AorysO/77Z&#13;&#10;hGFm2AcEBQbUAdRhUUEQouIe17o82FQbtTXaqBgFAUUBjQKjQbYJosCMRUWGcUEFJi5URDBqXVM0&#13;&#10;iVZtmljXWmM0RE3y9SfhsT7pH+8zzMJ97zn33vPdk1TgODTJrIxP2k9alHFJ/1DGL3mqjF8sKuMX&#13;&#10;icq3ujjCHOylb3sSUMTr93qSThbz/dwP2PctZ9+RosTUFW6YktoTk9L0mJAWgfHpMRiXPhxj08cJ&#13;&#10;o9OnCCPTEiUJae9Kh6UtlL6VliyLS81SxKbmd4tJrXCIXrGXNDtErbjpEJ3yxCE6+WeH6OXiaxqY&#13;&#10;e+tSnodl3IskkyTTuzAZmJUKTGerNilDjrfXOGNspjdGZwVhVFY/jMgehITseAzPHoWh2ROE+Ozp&#13;&#10;Qlz2LEls1nzJ4Kyl0qis1bKBWRtlkVnb5BGZtYrwzCZyTRG+5rEiPOMnIirCV/1CHVugnStYl0kO&#13;&#10;WUlvUhrwB7oT2aJNXsvecz2QkKPC0Fx3xOf1RFyeHkOM4Yg1DsZg4zBEG8ciyjgZA40zhQHGuUKE&#13;&#10;cbEQZkyX9DfmSvoZt0hD83ZLQ/KOkHZpSM4jaciGH2Uh68XX1KawLmWwLq8CskkK/16YCcyme+oG&#13;&#10;9n5GYDhb1phCOQYVOWNAsRcii3WIKA5BeEkkDCWx6F8yHP1K3kZf01SEmmYh2LQAelOy0Nu0Tuhl&#13;&#10;KhECS3YKuhK7EFByUdAVPxQCCl9IAgrE1+xcDWxhC5abBWTwNWkd9yHdiXRP3Mz4i4HYUiByKxBa&#13;&#10;4YjgSlf0qeyO3pWB6GUORZA5EoHmWOjMCQgwj4e/ZQb8LHPQw7IEvpbV8LHkw9tigZflILSWM9Ca&#13;&#10;70Jb0QFtuSh4dVH5IetiDs8jScnlWdjEfVgATGFbOLoMiKsABmwH+u4AgqqBHjVO8LG6wtvqDS+r&#13;&#10;DtraEHjWRsCjNgbutSPgbpsIN9tMuNrmw8WWAo0th2yF2rYHKtsJqGpvQWV9AnXNj0TspHQjzyNz&#13;&#10;vSqfZ6EImPMx9+E2roEFGErvoN3019K/D/CtAzwOCXBuUELd6AJVoxZOjf5QNurh2BgGh8YYdLOP&#13;&#10;gMI+GTL77yC1vw+JnYtrZ0Ltf+ZDqZ78ldxmUfqWdHRSQO9aE7B8CzCfMc/kTycw3uE2IHo/0O8g&#13;&#10;/Q2AzyeA+1FA0wQ4NsshPaHmpcOVeAEtfqQPCeMDMAZo5YWglQ/jVj6A2njo2ri52hhcWw05xs8v&#13;&#10;k3+RR53kMN8rzcAixjzbyjVgvCMP0d9I/2EgkP/S/Tjg2gKo2gDFafDCQc51I5zHec7jvJYX4p68&#13;&#10;DPXixZyX5M8GA+2cRzsvIldY8K/woF/lQl8tJ3uBzzngFxfIjU4yuNZJjHsOv5pG9yjGO5jevvyZ&#13;&#10;jl6vU4DLGUB5DpBcorudfE6+INfkwHUnXso1wE13Nifdga90vCS/alaigDu8IN/hxeAuC/E9Hvh7&#13;&#10;XPT7XOT7DPT+EXKykw+YnnnM+QzGPYbumGbG3woEMF4tvRp6u73yfkk4bXxFvibfEKYTdwSOzZw8&#13;&#10;UAEPXYBHnsBj5uQ7PfA9m5YOzuMHPhifsxg+5+F/wb3xgol/yaS/rOtEdPKF2K07RLyiB+lNIslQ&#13;&#10;Mp4kknlkEUnGT8jAS6zDC+ThB+SjA8X4HmV4hko8RRW+gxXfog7/wSd4hJN4iMt4wMne4zd38TMR&#13;&#10;/w9R4w1R6QlR8OA7/o1AYiBDyBgyjd7f07mAvqV0pXG0TDzBejyGka4Cukx0baPLQtcujruH1nqm&#13;&#10;6jhTdo6p+ydu8dc3OfubHPFGF3/vQnRxh6h2hahwgSjhXOBHQkgUSaB7EuP7LWObR9ciupbjPlbS&#13;&#10;k4U72IDb2ERXIS2ldFXQVcXxrbiGA9wyR3EFp/EZP7mMf+MSnuMiR71Azr+B6OrMXKghqoiT2y/r&#13;&#10;IunFb8KZ4zjGOY7OafTNpus9epbQk8JRM3Ada7lNcnAVH3GrFtNVRo+ZjmpGvw9nuR6n0YpT3MRt&#13;&#10;HOUkM9nCkU8IIpol/0P0cGIuFMSRaDgfronSD88UIXggi8LX0gTckk7CdVkirsrm4G+yhbgkW4oL&#13;&#10;8lSck6/GWfk6nJHn4VP5ZpySm9AqL0eLfAeaFTb8RdGAJkULjjq044jjPdidfkCDSkT9rxC9ZJwH&#13;&#10;IGqlfOU8XDV4ovHEXZUON5UGXHUagkuqMTin+g3OqN7BKfU8tKrfR4t6GZoAGSDm39VpOK5egybN&#13;&#10;hzim2YgjmiIc1pTBrtmORo0V9c71OOh8Agdc2rHP9QFsbi9gdRNR4y5i9xuIPvT78tiQBzzetz0U&#13;&#10;uM18fKnxwkXXPjjtNhCt7sNw3GM8jnlMx2HP2bB7/hENnotQ77kMBz3TcUCbif3aDdin/Qh7tCbY&#13;&#10;vCpg9arGbu86VHs3Yaf3RVT53IHFpwOVvqJQ0UV5FyKPcgfLyl2WuBu9WYJ0Ai76OuCslytafAJw&#13;&#10;rEd/2HvG4pDfKNT5TcZev0TY/N6F1f891PgvRrV/Mnb5r8QO/2xU+edie0ABLAFlqAyoQnnAHmGb&#13;&#10;7rBQpjsrlAZ+I5iCngnFQaJQRArfQAxk/CH0G1hqWe4/Zak9oZeiKVCNxiAf1PUOxp4+A1HTZxh2&#13;&#10;6cehSj8V2/XvwKyfiwr9ApTrl2CrPgVl+gyhVL9O+Fi/SSjRm4SiYLNQGGwVNgc3SPJDTkk2hdyS&#13;&#10;GEOfSHJDRUnOr3gazLIXAVxmaW1jmT/G18Zw9p59HWHr54Hq/oGoMoTBbIhFuWEkysImojRsBkyG&#13;&#10;WSg2zEOh4U9CgWGpkG/4L9PlGhTVfYbx51z27BIpQRo1GDWKShQLssICLuCue4FdOMABDsvuwi7L&#13;&#10;LrddbgtyW5HbiiiXrRrCJYymKliT6OjUsRltU9OmaTO2zrSddvIhbabTtJN0Mk0zTZq2aWy2LzJm&#13;&#10;/PCb/znny/O87/nfnj5mJm2YmUqbYE+lnWZPpi2xJ/Zf5o7vv8mF97/JjaW/y42kf8INqb8iotyx&#13;&#10;x/iYav99NnAvH7h7iPJWHnCNvFzJ4HHpwHqcz9yKFzUpmNNo8LxGj9MaKyIaCdOaakxq3MxJTQNz&#13;&#10;IrOVGc/sZsOZIXY0M8wOZ05zQ5nz3KDmIh/SXOcHNHcV/Vm/U/RlfazoyX5ARPnH+VBDxxzp/9QA&#13;&#10;3Kaj7hqNK+TlO3QEL+XE4QVtIs5okxHJVWMqNxcnc00YzxURzq1kRrVOZljrYYa0zeygtoMNaXvZ&#13;&#10;fu0w16c9xfdoZ/lu7UuKLu1VRWfuD4WO3F8J7bkfCe15/xXa8qKKx3mftO6T7t1CyhkW4HIBcJ6O&#13;&#10;mQUdZa5D6xDRbcCkbgdO6FMR1mdjRK/HkN6CQX0ZE9LbmH6di+nV+dgjugDbpevmgrqjXIdunG/T&#13;&#10;nVG06s4Jft0rQovutrJZf1/ZpP8r8YXQqI8+QrHKH6jmt0n3TjH1QKScUUT65Ocs+Zg2qjBhTEDY&#13;&#10;tA3Dpr0YNGciZM5Hn9mMHpPIdJsqmaDJwXSYPGybsZltNXZyfmM/32wcUzQZI0KD8UXBa7yirDe9&#13;&#10;pvKYfkF8oKoz/0dZZ44qPeao4DGt8c5h+g9WmoelNAfKKO+VUP3kZ4Z8nCjkMVoYj2OWzRiwJKPX&#13;&#10;mo4jVi2CVgM6rFamzSIxAYuNabG42CZLA9toaeN8ll6+vnBE4SmcEtyWBaXLcllVY7lFvB3jtPxF&#13;&#10;5bT+i4gqnZao8IjfmIE3qP6bdOVZLqce0BUsQn4mqB+jRQyOFsehT9yEbnEnOsVUtJdkISDq0CIW&#13;&#10;oEksYRrESsYrOtl6sZ6tE/2cW+zma8VjCqd4SnCIc8pqcVllE2+qqsSfx1SJ7xOf03NUuYpNjAqr&#13;&#10;3Kc58Drp3qii/0BXjVm69kySlzHqx1Hy0lsWi2DZBrRL2xGQUtAsZaBRyoNPMqJeKmLqpHLGJdnZ&#13;&#10;WqmOdUrNnEMK8tXSUUWVNCHI0qyyQrqoKpe+FyNJbxF/Iv5J71FledlDhFXuUd/vkO7VauCcje75&#13;&#10;5OUEeTlGvnrJS7AiBq2VCWiRt6JRfg5eWQ2PfBBu+TBqZQvjlMsYh2xjqmUXa5MbOVnu4CvkAUW5&#13;&#10;PC6UyWeVpfIFlSjfIN6MKZb/GCPKn6nEyqhylZLKqLDKz6jW10j7ihNYdNA8tFMPyE8/+QiSn4BN&#13;&#10;QFN1PLzVm+Gx74LLnoYaRzYcDh2qHQWwOUoY2SEzlY4attzhY8vsbVypvY8X7WFFkf20YLW/pLTY&#13;&#10;r6sK7T8m3iM+VRVWR5WWNYRVfkK13iTt5VrKnDWUt4gh8tNNXlrpe6OTg6cmDq7aTXDW7oDdtQ82&#13;&#10;VyZkdx4q3SaUu4sZyV3BlLodrOiuZ4tdAc7q6uELXaMKsysimFznlEbXNaXBdVdlcL2rMtT+Q2mo&#13;&#10;/UpprIkKj/gR1XrDRXtSHXCG4sBxYoDe28lTI4119N3piUV1/VOo8m5DhXcPyn1qlPkOotR3GKLP&#13;&#10;gmJfGWP12ZhCn5s1+5pZk6+LM/iGeL13WqHzLgmHvK8K+d7XlXned5T59Z8I+fX/Ew55ol9zh2q9&#13;&#10;ShFgiZgmRogewk/UeQEHXcvlphiUN69HafNmiC27UOxPhdWfBYv/EAoCZpgDIowBmTEEahm9v5E9&#13;&#10;5O9k8/yDXK5/kj/oX1TktLysyG75gSLb/1sa/67Ibn6gyGmKfs0tqvtKIzBHTJDeURo7iQa6ijta&#13;&#10;gIoAUNLGw9oRh8KOjTB3bocpuBeG4AEcDmqh7zJA12VFflc58rocjLbLy+R0tbFZwQFWE5zgMoJz&#13;&#10;3IHgd3l18DafHvw1r+78G6/u+JJXt0d5ddsaN0j3op/WA+mNEb303Ep4WilzdJB+F1BAMcnQuw66&#13;&#10;vgTk929BXv9uaAdScXBAg5xQPrJDZmSFSqAJVSEj5IY61MKkh3qYtNBxNjX0PLtvYJlNGfg+cZ9N&#13;&#10;6f+ITen7gkvpjXIpPWu8SnUutdOe0EbrkcYg0UTaNaQt9QKWAcqeFFu1wwpkjcQhc3QjMsa248DY&#13;&#10;HqSPpWN/OAdpYT1SwxZ8KyxhX9iJlHAD9oSDSA6PMLvDp5ld4QvMzvBNJil8j0ka+5BJGvk3kzQc&#13;&#10;ZZOG1rhMWrPEcaKPaOumHpC2jbTFY4BxFMg9DmRMAKmTTyBlaj32TifiuekkJE+nYPeMGrtmDmLn&#13;&#10;jAFJkSLsiMjYHnHj2UgrtkZC2BKZwjORc0iMXMfTM28Rf0bi1OdInIwyiafWOE8xcKaP1iPRTc+N&#13;&#10;IVoHpC2RdsE4kDcJZFJMTD0D7J5l8excLLbOJ2DL/GY8s5CEzQspSFw4gKcXtdi0aMTGxRJsWLTj&#13;&#10;qcUGfHPxCNYvjiN+cZ54BXGLbyBu4T08Of8p4uceIP6F6EPmhmhfJM0BonWY1sIYrQOquWgK0J8G&#13;&#10;smZJfwFIXgK2nQc2XeCQcCkW8csJRCKeXN6BuJW9hBrfWNEidsWMdSsSnlipRcxKAMqVQQjL3wa/&#13;&#10;fBHs8i1wl35JfADu4mfElw+JUJ9HwkAX1dxwErBTzSVnaQ7OAzmku5/iafIl0r9M+i8D668CsdeV&#13;&#10;UP6f67IBqzFN4/j/fd9T0cdRUUJfQ4pSSoVTTunb6RqTj2iqqaSmopRIRVINIYR81mRCvjLROT4a&#13;&#10;oqJlyLJaZseasYM1mjXLMIzPxbzzr2137Vxdv87b9Z6e//++n+e5n/vRmkDSmkPUDoCgZVOsZVOq&#13;&#10;G0XYiOl46Op4AOi4wXWcYB1FtAxE+zk5BTR8Q+6Tp92sYK7zGfPstUAcY55cCYQwXl/quu8FnPhv&#13;&#10;tg2A5SHA9Chg9AWg1yQBJwyJkvQFTvJScJI+mtmcNrM5baGPVh6GrTwEWrnRWznJrQyudTvfHeHn&#13;&#10;eXKTz/e7KdrAvbAZmMmYp/ErGsarZqyjtMAwatpS06IJUDYDvRmC+AeA1zc2wArgHH2co4/z5kC7&#13;&#10;FZtSO+CPTmzM2BRfpo/LbEw6WAQ7uPk6ONEdDLKDgXUcJ+3kRjd524C0ndyL+4APGG8Adb2OUf8E&#13;&#10;YNMC9D0NmFBTn9Z5geS45M/kCrkqAl/1Ar42Bq6ZAt9YsEG25kWBl5XbbJbv0Mf3PJjvsvDfzeIF&#13;&#10;inPSyUR37icMrvNMNxmMO+EA5+AwEMx4vRnvMOpaU9ecVo0vAlIH9b4i18nfyK0e/k6+J3c5Nz/Q&#13;&#10;yz0T4Ecz4AFz8pAXl8e8tPxCH0/ZjDzjwfOcxe4FF92LKuAlhV/qupGl/pBh0YMVGUJGknFkAokk&#13;&#10;8SQVb5GF18jFKxTiJZbiOVbiGdbiKTbiCSrxGDX4GbvxEPX4CUdwHy34Jy7iHs3+g29/4AidHOnu&#13;&#10;75AN+vK3WQ9dPuyICxlDgvErIvAvxOAFkqiVTq151FmIRyiizjLqrKLOOupsos6n1NjBcffhDrS4&#13;&#10;jSbcxDmm7lv+PGAaX+EaR+3ir+R6D7KhKXOh5JMJMScDiSPeYBR1/akbzgimUS+eWinUyqRODqdg&#13;&#10;EXWKqVNKndXUWY8b2MIxt+Fr7OLU1XPJNHL5tOESny7S4QVmrZ2j/x7Z2Biyfi/IoiH/6tOdizew&#13;&#10;p+4IOlfhR4RQM4LZjKZWInXSGEMW/oIFuIoCLs9i6iynzhrqbKBOJc4zF1+iDmdwiA6acYpvWui6&#13;&#10;mVk8yfk4SZUT7yAr9SD3BuGnvhFkwZS5HsC5G0rdUYzPn7nTMJKp1IrlaEn0PpsZnkudXOoUUKcE&#13;&#10;p7ECrVwbzZyTk8xFE9fFMTQwE01cGe10cws64RG0wms0iDIOSv9D5paSucVlLunnRhKeGBjijmCG&#13;&#10;G6INrkouuCSNQbsiCGcVE9GmmI5WvTg06yXjhF46jutl45heLhr1FuOI/lIc1i+DTr8CWoMqHDTY&#13;&#10;iXqDeuzvdQx1vc9hr+F32GP0M3YZv0WtiYydPewgMrfSG5aYByx3d8iNPhKu9TbC5V79WIIG47Sx&#13;&#10;O5pNxuG4SSgaTSJwWBkFnTIBDcqPcVCZjnplNj5X5qNOuQT7+pRiT59y7O6zBbWm27HDdD+2mzbi&#13;&#10;M7MvUW12E1Xmj7G1r4wt/XhO9bCJyCwrPw1iSWGJu0ou8PlsPz20mSpxwnwQjvYdDl0/bxywGI/9&#13;&#10;FhrstZiC3ZbRqLWcgZ2WKdhumYEay3nYZrkQ1f2LUdV/JSr7V2CLVTU2We3FxgGHUTGgDesHXkf5&#13;&#10;oIdYbf0Wq6zlbsp6eGrDEjOUJYhHznlnlntH9vr2wNEBRmgYaIE66yHYbTMSO219UGMbjGrb91Fl&#13;&#10;G4mtdrHYbJeITXap2GA3BxV2OVhnvxhr7ZdhjX05VtlvRdl7tVjxXgOWD25B6eArwidD7gslDq+F&#13;&#10;YgdZKHqHB9S/4cr4Pf593Bxiaaunn30Oetg1xAw1Djb4dKgztjh6Y6OjPyocw7DOMQLljtOx2ukj&#13;&#10;lDnNxEqnWVjulIVSpzwsdSpCiVOZUDxso7BkWI1QOLxeKBjeJCwa/ich3/mekOfySsh1kbtZ0IWz&#13;&#10;LHSOYPn3AtrGAkdInTdQSy+f0VeVsxKbXKywfoQDyl3dscrVBytcg1DqGo6lrpNR4vYhit3iscQt&#13;&#10;GYVu6Shwmy8sdCsQ8t1KhVy3dULOyGph/sg6MXvkF+Jc9wtilnunmOnxQpzjIf8ft3jkX1Dx6PUD&#13;&#10;DqjZ3/qwvxzDPtuT9w0PQ6zx6IcVo+yxzNMFJZ7eKPL0Q6FnKAo8J2KhZyTyPGOQ65mIHM9UYZ5X&#13;&#10;lpDtlSdkeZUImV5rxAyvSnG29x5xlvcRKc37nJQ6+o6UMvoZkcV3uU69s9RvDAT2BgDV/uwvecyU&#13;&#10;MycrRxtg2RgzFI+xxuKxTlg01gN5Kh8sUAVivkqDbNUkzFVFIVMVhwxVspCuShdmqXKENNUSMUVV&#13;&#10;JiarNktJPrXSTJ9DUqLPGWmG721Fgu8vUoKv/B/ELq74AqeprwthDoIZfxD1x/POx5x84iui0FeJ&#13;&#10;heOssEA9BPPVrpirHo1MtT8y1KFIV0/ELPVUpKpjkKJOFJLVaUKSOltI9CsQE/yWi/F+G6WP/HZI&#13;&#10;sf5aRYx/G/lOEe3/hMjSu1xi3M2hXIdse7axBavg80p6YbuOxXyXN94Y88dbICvAHhkBzpgd4Im0&#13;&#10;AF+kBAYhOTAcSQGTkBgQhRmB8UJ84MdCXGCmGBuYL8YELpM+DFwvRQXWKKYHHVRMCzqliAz6ljwm&#13;&#10;v0qRQfJ/aWcOjrPd2cdWozKcOeDzUnopZD5ySXawIeYEm2N2iA1SQ5yQHOKOmSFjMSPEHwkhYYgL&#13;&#10;mYjYkEjEhMYK0aFJQlRohjA9NFeMDC2RpoaulaaEbVNMCqsnLYqIsGt6EWGP+PmWyFIXk8hZzkEj&#13;&#10;W4xdZPP7vOvQSxG95DMf2fSSEWaAtAmmSJ4wEIkaByRoXBGn8UasRo1oTTCiNOGYrpmMaeHRQmR4&#13;&#10;ojAlfJYwOTxHjAgvkj4IXyNN/I3rMo+Luszj+Oc3M4qiKOCRQmqCK4o3JoKCigoixwCDMCMyHkwq&#13;&#10;jAc4qYmjrRiwqXnwMtdUvDJFrMz1JLNcs0N03TJf267tpmaprauZRruVbbNvXlKv3f3jPQfM7/l8&#13;&#10;r+d5vt+ULZa01H2W1NQTlpTUi81SUr/i878tqSk+88+cIgcHM6UdGeQBKqySF3ueJB6zsWVmqkUF&#13;&#10;aW00Je0R5ad3V156pBzpUcpNH6YJ6QnKtibLZs1QptVuZFinGFbrTCPN6jGlWpeaxltXmZOtmyzj&#13;&#10;MvZakjKOwwW4Y0my/gg+87gm3sT3/TZqIYs8QBk8hU1z+ftM7CnALmdmgPIy28ue1VU5WRHKzhqo&#13;&#10;LFuMMm0jZbUlKd2WrrTsHKVkO43x2dON5OxiU1K215SYvcI8JnujeXR2jSUhuw4+gNuWBNsD82ib&#13;&#10;7yFZPvNxNPZNoBZgBSxlLHgSirClANvy+eyY4K8JOcGy5YQqI7eHrLn9lGYfolR7nFLsY5VsT9U4&#13;&#10;h01JjjxjrMNljHHMMRIcpaZRjkrTCMcGc7xjtznOccwS5zhvibPfMsfZfzDH5/p+4Sgau+3S81DB&#13;&#10;OFAKxTA9B33e7Q7JNtFP1rxApeV1Usqk7krOj9S4/Cgl5g/TWGeCxjiTNdqZqVFOh0Y6pxnxzllG&#13;&#10;nHOhaZiz3BTrXG+Kce4yD3UeMUc7z5mj8780D83/3jx0ks8c00iez3wQ7R150lrGgDJYALNgKn/L&#13;&#10;nUS/7ZTSJpuUPDVAiVPba+y0rhpd0FOjCvprZEG0RrhGKN6VqDhXuoa7chTrmqwYV6ER7ZpvDHGV&#13;&#10;GYNdVaYo107TINchOGMaVHDTNGjad+AzRU19yH5a/y3orIQlUAIzIH8y/k9Fv4C5i1EpYYa/RswM&#13;&#10;UlxhiIYXhim2qI9iiqI01D1M0e4EDXGP1+Numwa7J2mQe7oGukuM/u6njX7uNUZf93ajj/uAEel+&#13;&#10;z4gsum5EFv7T1Gem7xdqGQk3oFUOT8FsvheAw8XMM0MaVyiNmiUNm9tM0cVt9HhJBw0u6aqoeT01&#13;&#10;cF5/DZg3RP098ernSVRfT7r6eOyK9ExTb88cRXi86ulZpR6eaiPcsx9OG+HzrhnhJQ1GeLHPCJ/7&#13;&#10;kJ34uOYJzgTwQCHfJ6M9oYi5b7Y0mvFouIfZa4HUf5G/+pQGKbK0k3ov7q6Ixb3Uc/FA/cobox7e&#13;&#10;UQr3JivMa1N3b74e8xaq25KF6rKkUo96X1Cod59CvCfhskJK7yt00U8KfcpnNLIJrWehFOaAi9Fw&#13;&#10;ItoZaCcyFsUzrg5ZjP5SKaLMrLBnAvRYebC6lYeoS3mYHq2IVGjFIIVUxKpzxWh1qkzTI5W56ljp&#13;&#10;UofKeWpfWabgyvUKqtyjoIo3FFjxsYKeuaug5Q8UvJxposynqrnU4hxpPu9F4CyRstEej/aoJdLQ&#13;&#10;ZdIAxsQIRrTuK6WQ1c3VYW2A2q1rp+B1IRCmoHWRCqyKguFqWzVWbTjsAqry1brKrVZVi+VftVot&#13;&#10;1m2X37pD8ltbDzfkt6ZBLVb/CPRz6HmhGFzE275ISsfnMWVSbKU0EN1ea9CvQn+D1G6j1GZzC7Wq&#13;&#10;bqOW1e3UojpEftVhal4dKUv1YJmr42XayuG7lcNmKwVdTSKry4EHt+yDkzQof4Xb8C2N0ndaXsrd&#13;&#10;BIXEO/9p9uJyKQmf456TotDtjW53RtTOW6XgHejvklruaSZzTWsuOgaDGprivY9COPSRamnKarlw&#13;&#10;a7l4atnktRR1LYvX4kjtTn5zBM7x3BdwF77RUmJdjM/TMDVnBTngpyOepwbRjdyG/ovo70G/Vgp4&#13;&#10;RfJ7TVwwcMgPsOMQdhzGjsM05EfCaIix4xgN4TEu/zoO+zo2eh1JrsO5OmJRRyyOvQUfwQ24pYXP&#13;&#10;ci+skvLWsRd/yz6opgbQ7Vsjhb2MPppBh6RWRyXL62ifgLeaONmcBqgVzWhb6W2Gk9Odacpoyt9t&#13;&#10;bNKJR2NjUM+hX09O6kl0PYmt3y6d/R2c4vMFuKS56zkTX6AO8TnpJc4BdAcckHoQss51UiCa/qTQ&#13;&#10;4BG9A2fgbBN/gPNmMRDRGDOoXSAmFztKH3eVPuklfYodl2lCrlAbV2YyxFDkV0nwVYSuEsyrOHL1&#13;&#10;tGZg1kRinfaqNPIwNYBuD3Q7oRt4WmrxfpPeecBs/Qn+ApeA0tKncAU+s0if+0vXGRxvEpNb1Mid&#13;&#10;COlr8nKPZuQ+F883HHbfkPwGkt1AYTXsh4NMve0gqIkO0A36QiwkQibk6Sdm3Qeape/l0b+0SN/q&#13;&#10;aTWoXPe1QveYdb/Wen2lTbqj7bqtPbrFvPul6nRD7+o6xn7Of66xwjVW++z/8CkQ2kAABEMo9ILH&#13;&#10;0U3gqTQ0c9GbgtYM3dUcNOajsVh/1691UxXorERnLTobWHOLrupFXdY+lA8Trt/rY32oi1j0EStd&#13;&#10;YOVGPvwvHmq3BH9oCx3RDePXA9Adjn/j8CALvTx0CvCjCI1iNBbob9jxiZaRmgpStAqdKtbfqA+0&#13;&#10;jdTt0Tm9pnod1/u8vsuT7xC103j2Niqn4O0mfObmvBrQ+N6aWAfhbxf9Q73xMRrfEkh3Kj5NQCcf&#13;&#10;X1xouNEoQWMBq3sp02V6T5XoPIfGetbfrJPE4k29rDd0VK+jfgxrj+LNYf0Avv/BRyn59DPNiXMA&#13;&#10;/nbEzzD9mVhcIBbnqYuzsqJjZ7XJaDyBhhuNErbqAjz1olOGzm90hNo4RE4OEosDqqEqDuoVfr2P&#13;&#10;lfaSj71EuAalRvY04WOL+5pRumyxLxvLW374G4huKDGMwK/BrDACrWR0svDFge1TWHk6Gm6iXaJX&#13;&#10;tRCdJegsVy01WkNOdhOLXXpJO7FiB9HYZpzXVtMNVVsatMXi0+ZmD9kEPrbTPbbTF2ztSxw1f+TI&#13;&#10;OWNuRZ7a6YSpm479h+l6j2ryPuMA/v2lXqgWBFRQbgEDAUKEBEjIhQQSkkBCLpBAAiEBQsItCRch&#13;&#10;CCKKQkFRRFQU6/1SnXW2zrrW1s61Z+uZ3el6trPT/bP76Znddna6nW6r3aVd9oienf3xOW/y/vN8&#13;&#10;8+Y9z+95nhPi7qoyfGu1Fq+uMeHmGjturG3G9bVtuLa2E1fXhnAlZgcuxYziYsxenI+ZwdnnF3Dm&#13;&#10;+WWcXncZp9bdwsn193Fi/Y9w/IVHWIx9jKNxUSw8c4Q8TgA+Taa2Qq32IbW571LbfZvy3FsXizvr&#13;&#10;k3ErNhs34kS4FqfElTgdLm4w4/wGB85ucOPMhnacju/CcnwYJ+OHcCJ+F47H78di/CEcTVjCkYSL&#13;&#10;OJxwE4cS38LBxA8xu/FTzGz6EtOboyumnvksBfhlFrWhHOAdavd3uLT30b1XNq3BtcQEXNqUgXOb&#13;&#10;BXhpswSnktRYSqrG8SQrFpMasZDcgvlkHw4nd2MuuQ8HkyOY3TKBmS2zmN66iP1bz2JfyjewN+UN&#13;&#10;7El9iIm0TzCe/gV2pUcx9n8eUd2fUHt/V0h7r4COMWptl+gIPE9ZzqTE4WTaFhxLz8ZCRhHmM+SY&#13;&#10;y9DgANeIGW4dprlOTHE92MftwCS3F3syBzGROYbxzP3YlTWP0axljGx7GZFtr2OY930M8X6Dwey/&#13;&#10;YSA7uqL/mV9R/Q9E9OyL6Uil64VCYJmynKAsi7x1mOdtxMFsLl7MEWAqpxT7+Crs4eswwa/FON+O&#13;&#10;MX4TRvmtGOF3IpIbxlBuBDty92Ag7yD685YQzruMUP5tFsx/j/UKfsG6BZ+z7oIo63pC8NTHRXTk&#13;&#10;SYHb5DK19lN0zCxSlkPbgQOCNZjOj8ekIAUTBTnYVVCEUaEMI8JKDAursUNowaCwAf1CN/qEPoS2&#13;&#10;9yC4fRA928fRXTiDzsJjLFB4gXUU3WK+ogfMJ/oZaxf9hbWJvibR//mIan5HSf+/gkYcsiijfYuy&#13;&#10;TNNzmRQx7C6Kw6goCRFRFnaICzAgLkWfuBwhcRWCYhN6iuvQXexCZ7EXgeJOdBT3wVcyiraSKdZa&#13;&#10;ssC8pedYS+lN5pa8Q37KmiWfka9YkyS6opl8QDXvqYGXySkVcLic6lOWPWXAGOWLlK7HoGQj+iTp&#13;&#10;CEpy0SMVoUsqQ0BaAb/UAJ/UgnapA61lbnjLOuApC8Iti7Bm2SRzyeaZU/4Sa5Tf4DTI3+Y4FD8m&#13;&#10;fyL/Zg5FlDnkT71PNV/X0HtIY89xMktj2F7KMkY5hilfvzwGQXkCuuUpCCiy0aEQol1RilZFObzK&#13;&#10;KrQoTXAr69CkdMGlbIOzvBsN5TuYo3yC2VVzrF61zGyq6xyr+h75iPyRY1H/i65RZlU99R7VfI3G&#13;&#10;jHNkgUzR6DNOWYYpRx/l61GtRkAVB586Ga3qLHjU+XCrxWhSy+FSV6KxwoCGCgscFY2wV3pQV9kJ&#13;&#10;W+UAs2rGmUVzgNVqTjGT5hrHqH2DfEj+QP7JMWqiT7AnHlDdm3rgNDlEJslOujdAOXqIX8PQpomF&#13;&#10;R7MJzdp0uLR8NGoL4dBKUa9Vwaatgq2qFtYqOyw6N8w6P0y6PmbUj7Ea/Qyr1i8xvf4qR2/4Nkdn&#13;&#10;+CH5PUen/weJcvRPsfs04lynUXyJzJLd1bRv0b0gPQ8/ZWnV0aypXw+nPhENhlTUG3iwGQpgNZTA&#13;&#10;XK1AbbUGpmojjDV1qKlpQnWNDwZjCDrjTlZlnGZa43GmMV7hVBrvcipMD8kjToXxS/oe5VTWrGBv&#13;&#10;GoErJuAYmSajpJ/uddLzaKU8zZSr0RiDelM8bKYtMJuyYKrNh7FWjOpaGQzmCujNBujMVlRZnNBa&#13;&#10;2qCx9KDSEmFqy36msiyycsslprTe4SisPyC/4ygtj0mUKc1RVk7uWqgvmYEjZJJESJC0U5ZmWhEa&#13;&#10;6HOdZTXM1jgYbZtRbcuA3saHrq4Q2joJNHUqVNbrUFFfC3W9Ayq7B+X2LijsQ5DbJ5nMvsDK7BeY&#13;&#10;1AA5IMbffptJ7O+TT+jzF0xaH2XSuigrI6/ZaNUhc2Q3GSRdxEOrQQNdbTSam+wMBscLqGpIhKYh&#13;&#10;FZWNPKgbC6ByFqPcqYDSqYHCaYTcVQ+Zyw2pyw+JawClrglW4ppnYtc5JnK9Sr5HfstEzr8zsTPK&#13;&#10;xI1P3bADJ8mLZJSESQdpclB9GsmNTkDnot2zOQYqdzyU7mTIWzIha8lFmacIUo8UEo8apR4DSrxW&#13;&#10;iL0uiLw+FHnDKPSOQ+idQ4H3DBN4v0neZfneXzOB569M0PIfVtASZQXuKLvaCBwlk2SIdFPNVtJA&#13;&#10;dc20qulbaOanVUnRtgrS9liU+jaiuCMN4g4eRB0FKPIXo9CvwHa/FkK/CYKAA/kBL/ICvcgN7AQ/&#13;&#10;MIucwDKyA6+AF3iAbYGfg+f/HLyOr1m2L7riHI39c2Sc6vUTP3G76R3wADWtgKad6vtp9+ui3adn&#13;&#10;HYS98RD0JiM/yEVekI/cYCH4IQlyQipkhwzghWzYFm5GZrgT3PAQMsJTSA8vIS18Hamh+0gJfYzU&#13;&#10;4J+R1vsV0nqiK05SrWkyQnrp97YRJ9U2+4CqAEBtD5Ig1e8D8gZXgTcUi6yhRGQOp4A7nIWM4Tyk&#13;&#10;R0RIi8iQGqlESsSErZEGJI+0I2mkH5tH9mLTyCI2Rq7gv1yXeVQVZBqHf6IiXLYLXAQFBNkSVBAu&#13;&#10;ajpamVM6KuaKCAaiooILsqogiytc3BAEl8QFXFISRUcnt3KtSXNM5+iYOo6n0kZzG6extHHuPBZ6&#13;&#10;Ov3xAOdw7/d7t+/93tcte79cs8/JLeuu3DKfyj3D+jPL8LMA0tFMgQRWw6Fo90f7Ndai7qyrXTKk&#13;&#10;UNbFgFmST34reRY4q3WBuzwKvGUqDJB7YZjcCiPlWtgTfi9j0WC5FMXLuWiynIpmybGoTA6FNTIU&#13;&#10;7pZ9wScyFHwjw5zv5ZD/TA55Vi1KoRYhDZKJd+xkYoD2m+lSjywpcqYUlicFFqI/V/JYwA5YYicn&#13;&#10;i7McLSbwloMlUAZLR9lbzLKz9Jatpb9aWkaohSVZNpYMNbPMJ+HVUul2BgJ2zJIrNMS78B94qkLi&#13;&#10;nAGT0E2YSh3MkN7OJgf4bC5AH93AheiXor8E/eWSY4WtbCsdZVPJMLqSHXelLwRxwRjGqnj4q2jy&#13;&#10;VTSWaoqrOpW/caJqGZ/ZBPsYkD7ngbwFj4DNEc1pMDaTu0C8/zCbe4DPXTG9E7qBSyXvFZKJNdVl&#13;&#10;lWRYK7WoYRFYby9tYCDf4Majy1C8ETs2MZTWMvzU8vDX0ejrhkASkMw6Ali7BnbyueNwDb7je4+U&#13;&#10;lUtPIt6j86WYYnKAz68ulsLLpaAq9NE0rZecccF+s2SzjSVkB9SzHNWzGHzgJO0kHjuJR4MPAxnx&#13;&#10;2I0djT2Ah2cPF34PSd6Dc3uIRWMdv//E79NwA25rKj4nzZOGlZADfP5dJTWIuSHo+vBxdzSd6qVW&#13;&#10;DejuAULJQiV9CAdswE466MhQzkJw2CQdYUn4mKH4GHYcZwg5zuNzgst+gkSfROgkwTzJgScPwxm4&#13;&#10;ohQLPRHzBuLz6+9RA7XcwfclX0JmakR/v2R7AD2+wsLFWXASTsEn8Cl8RkxOk5szxOQsMTnnJV1g&#13;&#10;YbiIHZcYQi7zKH1JTq5Q5FfKpKs4eBWnrh5ksTihRMp16Dr6MT6/Sow7oeuPnx6H0KeEWxxv0vsM&#13;&#10;zsIXcKGJi3AJvoSrcJ2l8Qb5+YqF7Sa5+ae/dBc77jEo3uPhuc/le0B9PqCwH24A4vFwLxunEZyb&#13;&#10;cANfCIWu0Adi9D/F6id2zB81UY81Td8rW480W/9SkR5qge6zY97Tcn3HrntH77G31uoWRXNTe/W1&#13;&#10;jrLDXtAN/vMPPdHfOfEF15uwygkMYA8u4AVB6Eai2xvd/mgOQysenXHopOq20vWtctDIQ6NIX2kh&#13;&#10;GmWcV65rqtYV1egyW+9F7UL9IKE7rb/wybOcdIbTf4tVdtAcWoKj/iuTfpAffnbUA3VH8030Bukb&#13;&#10;jUTnXeyfgEYaGjPQyEEjD41incOOs1rMmRWkbQ1lsokU7qB89ukYPz/mWx8RsSMoHEbp11hJ4wue&#13;&#10;qBXxNRK1tmgGE7tI0txLf1M/tIbgyyg0EtFIoRzT0JjB6Tlo5BHxYjQWceZSPF+pA1rH9dmCBbvJ&#13;&#10;yBE1YuUustRAZBtQ2/krXug/g/tqRsQcsdik88Tic2LxZ3VD6w0d1wB8GYbGaDSSuJop2o8dfyQv&#13;&#10;e7GjETt2ay7nl3LuctVrtbYTi238tYVP13FSLVnbpH9rI5neiOoLnus/hjtAx9BfZYufLmh6YX0Q&#13;&#10;/kSg1ROtvugMQmO4PsCOHdixnbxsw46t2LEZO+qUj8Y8zi3TelUSiRqt5ROr+XY1EauiWlaS4Uoq&#13;&#10;rRLl51TAE67THQeuKVf7DNfqeMvnrcCAriuaPmh2QM/MSb3ReQtfYtAYjsZoNJK4BRPQSUNnhlYp&#13;&#10;F51Czl6kimbLVd5sjZbZbNYSm0Ytbn5UlpaXVGp7T6WtnqrEjveyiQdc5eu0t9MeaNP699LuGmh7&#13;&#10;9bZO2tbcQ7Ut/bWhVSets+umNXava5V9P1XZD1al/QitMMSr3JCkZYYULTVM0WJDpsocZqvUYZ5K&#13;&#10;HJZooeMqzXes1Vyn3Sp2Oqoip8sqcH6gOS7PlO9iVb7xF27x3JxvR4vlydlFu9/ahqcEe9YbW6jG&#13;&#10;yUWrndtopXOwVrhEaLmxh5YY+6jM2F+lxndUYhyphcYELXBN1jzXSSp2na4i1xwVuBZqjlup8txW&#13;&#10;apbbRs10b1CO+0fKNl1Ulsd9ZbR+BtafmQHX/Gi5PHd7YQttfh0tthqbKrBlhclBS00mWTz8tKh1&#13;&#10;qOa3NmuuZy8Ve/ZVoecAzfEcojzPWM32GqOZXuOU65WqbK8MZbXJU0abBUpvW67pbWs01bteU3wO&#13;&#10;Kc3nC6X63tXkdj+BVZOaOB9CDMKIPdRAZQd2DewpDWC88LXVfG+jinzaao5vkPJ8wzWzXTfltntN&#13;&#10;2e3eUqbfQGX4DVW6X5ym+yVqql+KpvhPU6p/ria3n6uJ7ZcqJWCtxge8r3GBHyo58KzGBt2Gp0oK&#13;&#10;sr7kNGPH/ghpM1TDEtr7QmwpxpYCnuG8ACflBnooK9BfGUGhSg+K0rSgnpoS3Edpwf00OThGE4NH&#13;&#10;KCU4XhNCkjUuJFXJIZlKeqVAia+U6d0Oq5QQukXxofsUH3Zao8O+VVzYj2B9yalI6sBM/qEcFkUx&#13;&#10;52PLbGzJwZbMDgald3DTlFBvpYYGa1JYZ6WEddX4sN4aF9ZXY8MGKKnjECV2HKUxHROV0GmiRndK&#13;&#10;V1znPI3qXKLY8CqNCK/T8Ii98KmGRdyEH8D6kmPdGElgDSyGuYxis7ElC9vSsWVKuK0mdzZqQriX&#13;&#10;xoW319iIMCVGRGpMRA8lRLyh0RFvKy4iRqO6DFdslwSNiByv4ZFTNSxqpoZGLdA75goNNm9SjLlR&#13;&#10;MdGnmg2K/hoea1C09RfMVh1i3NkKVVACcyCbUWx6NLM+tqRE2Sg5ykmJUSaNMbdTvDlEceZwxZq7&#13;&#10;amR0Lw2P7qth0QM0NHqIhnSN0+CuYxXTLU2DuuVoYPd5GtC9XP9nusyjojrPMP6MKyoi4I4SRVAU&#13;&#10;lEUUBoZhGQaGZVgGBVQWN8YoCi4Vx5ocFWK0FKWaJlqBmqRxXxJjjcYYjDXWpY0x0Xis8VjN0qjR&#13;&#10;Wo1N0uREpz8J5vjH71yGe+/3vN/7vvfe98kwvqx0416Dzfg+fAbfgvsXDpoY8Rgz1sFzsBjmMf5U&#13;&#10;EEc5eZkCJdHdNDHGV4UxfhofE6j8mFDlxYxWrjFW2cYk2Y02ZRlzlBlboIzYMqXHzZQt7ldKMy1X&#13;&#10;qqlB1vhNSol/3WCJP2awmK9yvA/unzG5DX820wuMGGtgGVTDHP43gzimkJNijkVxHhpn8pbD1E85&#13;&#10;psGym4YryxSujPho2eLNYFWaOUup5nGyJpQoJWGGLInzlcxwnJS4RolJzUpI2mMwJx2FK/ANuA0J&#13;&#10;iT/zOmN4I9QlUweYDzP5PZV8FBNLITHlJ3RUTqKX7Im9lZHoL1vSUKUljZQ1KUopSXGyJFuUnJyh&#13;&#10;pGSHEi2TlGCZLnPKXMWnPCtTSr3irE2Kte4yxFqPGIzWyxzvGWJTHoK7lZ0WnknG8JWwGKrACaXE&#13;&#10;UQgOzmdb2ikjxVNpKb6yWv1ksQ5RsjVEiamRSkg1ypyaqPg0m0xpuYpLK1KsbaqMtjmKsS1RdHqd&#13;&#10;xqZv1Jj0ndCiqPRLHO9qjO0BMK2lubXVyjsxVaplDK+GCpjK74n83wF2fqfbmDdtXZWc7q3EjH4y&#13;&#10;ZwxWfEaw4jLDFJsZLWOmWTFZVkVn2TU2q0Bj7JMVZa/QaLtLkfaVirBvUHj2doVlH4YLCrP/R+H2&#13;&#10;BwrPcisCXmX9hnRpKcyHGYzipRwLwM7ftkw8RxYzt72TTNleis3prZgcf0XnBmlsbqiicqM0Oi9O&#13;&#10;kXkWReRlKtyRrzBHiUY5ntZIR7VCHSsUkv+SRuRvhUMann9OIxx3NCLvJ4XkuRWS61YzGnWwBJ1K&#13;&#10;mI5FmwQOSGckT8mVzNil2Px2GjvOU1HjfRU5vr8iCgIUVjBcowrCNbIwRqE0TkhhmkYU5mp40UQF&#13;&#10;F5VrWNECDS2qUVDRCwos2qwhRQfhLNxWYOGPCixgcoX16KzIoQ4wCyajyTLKRjc1n/2PQ78Q3zFB&#13;&#10;Cp/kodDiHgop7q3hJf4KLgnSsJJQDS2JUlBpnAJLUzSk1K6A0kINLpuqQWVVeqpsqfzLfqeBZa9q&#13;&#10;QNl++ZV+oAGlNzWg5AcNLHa3spaxfynMg3I0iyEf3czxUnIRvgvbOrYY71eG95nSXkHTPDVkuo8C&#13;&#10;pvfToPLBeqo8WP7lYRrIy2SAM0F+Tpv6Ox3q5yxVX2eF+jiXqLezXr2cm9TT+aZ8nafkW35dPad/&#13;&#10;r17T3K3UobUYSzgbprDfIshFOw1tc4kUjT2KmCaNKJcCn8Z/VXRW/zle6jenp/pU+ql3ZYB6VY6A&#13;&#10;CPWsjJVvlUU+VXZ5V01QjyqnvKqq1b1qFTTKs3KPulUeU7c51+Q5+766z36g7hVu1aK1AGZACbZw&#13;&#10;PGSinYx27HQpErsaMksKwi76z5X6LpB8q7uoh6uHvFy9YIC6uwLl6QpRN1eUurri1cVlk4crX51d&#13;&#10;k9XRNVcdXMvV3vWiDIswr4sOy1B9QYaFt9Ru4Xfwk54ppRdhGrmeCDlT6AO049lz1GwptAp9dJ+q&#13;&#10;Rv/X6D+LB1zWSV1qPNWxxkfta/qoXY2/DDV86Gv42Nbycq/lxVJLUz/aYO1M4MbaNZx/haFgP+B1&#13;&#10;l12nCb6BH7SQPM+EMhhHvjPQTkQ7ep40aqE0dDH66PZdLvk8h/5KyaOug9rVMwDXe0FPhg487moG&#13;&#10;sjUMRGv42Dbwkm/g5dJAkzWwqYb58Dxs5Pwern0frnLvHfhOVYRZju4E8p1Nvi1cblzEM/CMNGwZ&#13;&#10;+iukPr+RvFdLnljVTi9gAF6C9Z2lDQy/GxiK/0AcG4mjkTiaiKMpgqGQj2EzL5lmmqsZkWYWbF7L&#13;&#10;uS3wDtd+BOSi8Z4qKskBdXaQ7zQXzwF7jqyVglehj26fdeij2ZUtdGhGm3Qy4EuvGaATAxjGYAv5&#13;&#10;2MpQvo0BeTvD6E7i2MUAsouPzW4e/t0UezeJ3U0udjfx/zeAXOy6xLU3VE6diyhX1lJqwJ7H/JZn&#13;&#10;gHAHrUefy71flrq8JhloJ4wGgz/sbeNN2Nde2u8hvYVBOYAxOMhQfogh/TBxvMsA0sJHsIUHvoVC&#13;&#10;H0HoCIu3bIaDcAIuqoR85xGetZ4akOeR7DcA3b5c5r0D/Uea++AAHIIWeK+No/AXYEs6jjk6QY+c&#13;&#10;JCenqc3fMQofEsdHDGYf8wE6R03O0WjnSfL5DcDi596G4yog3xm/513QyHuAHA/dLvmh60P7dnms&#13;&#10;+UjnOJwCWlpn2jgLlFXn4BP4B3xKfa7QJ9d8pC/8pK+CpetG6QYfhJvU5GuKfosGu0WSbyN2ex9u&#13;&#10;rzt0a8Mb/GAYjAYzpOMO8/U/TcKXTsOxztI9/OVd/OUdfO5tLdMtrdBNPOYNrdVXOMsv8Zmf43Q/&#13;&#10;0xu6qsO6QuCXOXNJ3xOmu5WLbXzS6nk9oEMbj+LprYcK0I8ayR1G/RevexeP+W8V6GuV6jr+8kv8&#13;&#10;5ef4y2vE8U/iuEIcl/U8GvW6oHU6r436mOY9SwOd0VtEcFynueoU0Z9E4cQTnGyNQU/Qlf36cOVA&#13;&#10;9hfM3kYTvRk9GyvkoTEBjcmk3kkJKvQhcXxAHH8jjtPEcZI4/qrVtMeLlK+ZltlCKfeSiRa9wx1v&#13;&#10;k7GDZPUASk/yWP8B3FdHdL3IYR/2FYDeKPYTg1YyOplo5LOjiTpGHEeJ4whxvEtdDmsh7bqE9Zez&#13;&#10;5irtVwNtvAH1V3iMdmoPZ3aRhR36Qtv1rbah+JitbTE8hHvwL7hILs6Qi5Pk4hh98Z4i0TGxDysr&#13;&#10;2Vl/HOtP5LGcTLXLWX+WdhPHTuLYQRzbVMO6ddpMTf6kJqLYok3c8Ucy06RP1fh/nss8pu3zjOOf&#13;&#10;EBJKgomBcN9XMGADNthgwGADNmCDwdwQwAQKJKGBJiFJc7EcTdI0SZsma9RmXXpkPVV1q6Kuq7a1&#13;&#10;04521Ta11aT9UanSuk7dOm1rt1Xtjnbet2StrI/e9/faer/f9/Dzex4+1El9zgNS/pIv1v+ReFe8&#13;&#10;JV7Vvfih7sWLuhc3yNNayqVj1zqatAaf5u/W/ANcl49H5eMR+bgmH99kURr7pHFY857UzTyvcHqF&#13;&#10;y/rVfZrhXu3WBd2Q89rpczrx89L+kn9Ewe8Udn8pXolWiFkNPbdI06g1pUuvSDoV0qnVCbul0S6N&#13;&#10;oGYfkMaoNCa5JB8X5eNe7ccF9ktjRf+Su/S5xGm5O6UdOqnbcFwneky7fUzn8TVpf8kfFd7eVHh7&#13;&#10;WTyv8PKUnq8r7D0SFSfNJOllS6tEs1ml4+SeNR7Or+ng7qggZ6MGOBM1yumoMHeuvZWTaxc4vnYP&#13;&#10;x6IPsRJ9J0fX3cPhdVc5uP5J7lj/Avtjfs6+W95jX+zHLG+IsPf/vKPQ+lOF+efF4yl6rSjEXVF4&#13;&#10;+bohmsu3GLgnJplzsXncFVvGqQ3VnNzYwPGNLRzb2MnKxh6Oxg1wOG6MQ3FT3BE3z4G4RfYZ9rNs&#13;&#10;OMYew3luNzzIUvwT7Ip/gdviX2dh0/vsNH7KDmPkK95UaH8p5+ar5hvqX8rU6zQd7pK3MwkxnIo3&#13;&#10;cnxTBivGIg4bLRw0OjiQ4GJ/QhvLCX72JvSyO2GI2xPGWUycZlfiThYS97Ij6Sjbk84yl3SF2c3X&#13;&#10;mUm+wXTyq0ynvMe2lE+YSo18xWsFev0UwsNKQS6pPavnE3lKLeTniLwcSjZwIDmZ5ZRcdqeYWEqt&#13;&#10;YjG1jttSm1lI9bIjLcD2tBBzaSPMpk0ykz7HdPoSU+kHCWecYiLzEuOZj7I16zuMZf2E0ezfMpLz&#13;&#10;sYh8xSsK50+b9PoX58QJPR8uVsolP3vlZXdWLItZCSxkZbAju5D5bDOz2dXM5NQzneNhKqedcE43&#13;&#10;kzkDjOduZWvuNKN5C4zk7Wco/wSD+RcZKLhGf8Fz9BX+iFDhO4SK/i4iNymM8FK57qAZLovTSsWO&#13;&#10;qF0ugyX5WZCXHQXrmMuPZ6YghW0FuYQLS5gorGS80MFYoYvRolaGi/wMFfUyWDRMf3GYvuLthLbs&#13;&#10;pUdJULDkAt2mh+gyPUug9GXxNv7Sv4mI+je5UQHXvki/lPocFwfUX9LYTnmblZeZkjWES+IYL0li&#13;&#10;rCSTEVMRQ6ZyBk02+k1O+krd9Jb66CntJlg6QHfZOF1ls/jLb6ez/Agd5nO0W67iszyDt+IH4jfi&#13;&#10;Q/FfEcFrifCc0p2rNt0DpRtHxB6xoLFZeZnSvkxoX0bNsQyZjQyY0+gz59FrNhG0VNJtcdBlacRv&#13;&#10;aaXT4qejIkR7xSi+yhm8VbtorTpEi/UsHusDeGxP4bZ9n2bbr8Vf1f9cRFZ5RppXlGacFgeVEi+q&#13;&#10;nRPb5Gtc+zIsBqrWE6qKJ1iVTJc1G7+1mA6rmXarDZ/VSZvVTautnRZbD57qYdzVUzTXLNBkvwOX&#13;&#10;/QyNjis0OJ4UL1HveEv8Rf3PRGSVJ6R7qVZ3UWnGPrEgZvQ8ofFh+euvUc1Ts5ZATRydNYn47Bl4&#13;&#10;7QW02kvx2Ctx2x00O1w0Odpw1XbRWDtIQ90k9XU7cDr3U+c8RW39/eJxHPXfw17/hto/i//gcEao&#13;&#10;FY/V3UzFV+p1DkqFt4uw+qMa65ePoPz49Rtf3QbanEY8zlSanbk0ObfQ6LTQUF9DfX0DzoYW6hr8&#13;&#10;1Db042gcx64Cpca1TLXrJNVNl7E1fQtr03fFr8SfxL+xuSKrXJPmuUb9H8WiS3m+GBeDeg7KS6e+&#13;&#10;96rvccXQ5Iqn0ZVMfVMWzqZCapvKcDRbsTfXUdPsptrdgc3di9U9RpVnlkrPHipajmNpuU88hrnl&#13;&#10;BcpbfqH2A/EvLJ7IKg9K74xS8APNOgexTSXSqNo+0anxNrVujTV6onG2GKhtScTemk51az62VhPW&#13;&#10;tkqq2hxUtrmo8HqxeIOYvSOU+2Yo8y1R6lvB5LuXkvZH2dJ+Q7zOFt8fKPH9E5M3ssr9X5RlSr/3&#13;&#10;tsC8mBSDIii8olnlUoPS4lqf8v72DVg7jFR2pFDRmYO5s5jyTjNlndWU+usx+Vso8QfYEhikODBF&#13;&#10;UWAXhYEjFAQukN/1sHievK7XyAu8T37gUwr8kVUutuouSGdJ3CqtMdEn/NL0tGv9KpVqO8EWgIru&#13;&#10;GMqD8ZQGkyjpyWBLTz7FPSaKeqoo7K2loLeZ/N4O8nr7yA1NkBPaSXboIFmhu8kMPURG6Nukh34m&#13;&#10;fk9G7ydk9kTIEndL66C0FsSU9IZEULRLt0m6TpWu1UHp94KpP4qigY0UDBrJG0whdyiHnKEisofM&#13;&#10;ZA1VkzncQMZwG+nDQdKGR0kdmSN5ZB+bR86IqyQNP0vi8I/FuyQNfczmwcgqd0prWan/nPTGRb8I&#13;&#10;SLdNJVpjD9hVtlYOqPYagqJR1X9bY8iYMJA2kUjqRDopk3kkT5awebKCpMlaEifdJIT9YhBjeJpN&#13;&#10;4d3Eh09iCF8RTxM3+bJ4G8PERxjGPyN+PMKKtBa1zmkxIs0e0aE1u1We1Um7SuVR2Zj0VZ7khiF9&#13;&#10;eg1Js7EkzG3COLeZTXOZxM8XYJgvFTbi5hvYOO9lw3wvsfMTxMzfxvr5o6ybv0j03HWi5l5k7ewb&#13;&#10;RM9+QPSt/2O6TKCiPK8w/CKLIgMyoAgKKoMMsogcNa4IIijIpggoKIiyCSg4KgqOK6KOy6nigqke&#13;&#10;MW6QJtFEjFFjk9Qlp2mMWzWxx6atTWrUqEnbNKnRNJ0+kDk5PZ7Hmf9n/vve7977ff+938F/VMc6&#13;&#10;K9ErhBxIz5YSc6nDPHIwS4qczew1F33GxYB5km+V1KPaTR4Wg7pZjOpq8ZOrJUguloFytkSpi4VD&#13;&#10;1sJmshBcCwuwlMEyYJBdeAAYHGsY2KrpoKu/gWeyEOMSyIcsHklGOw7tEaw5ulgyl6OPbkA1+hbJ&#13;&#10;a4nkscxFrvUecqrvQTHReC2n0Vjen2aD+dLKi8bKAWelyK0E1IohKw9aG+GXcIzfXpTq78LfORSe&#13;&#10;qgq9IpgO6QXShDnUYQk5qKAGF0gDeDygFv069Fcwg66WXBpohNfRdDbSfDbSiK7vKW3Aj400HBt5&#13;&#10;6dt46dk42GwUm42F2TBm42FbE39v5bfn4BbPPYJvVYZmAWQR70nEO7aSfciawxlNg9EN4FGftZIn&#13;&#10;y+hmk7oQUppnDnia8G3u0nb8aMKPHfixEz924cfucKmZl03H4bOHQttDLJox2Mys29zC38nHbvKx&#13;&#10;63P4WnNJ13TinUq842vYB6w5cjn6a9BfLxk3SwY03XaguxsIJw0+zSfsJx4tDAUHPGgGacoP+UiH&#13;&#10;/WmK8KMVPzpeiG3kpI0CayMWbasAI62vSEffBSaao/c0i3hPId6JS9kHrHlwgxTCegPQNe4k9y8S&#13;&#10;+/3oHYQj0Aa/AswwXIkhSzpOTF4nJieISTtN+Zs06W/hx2kaoTO8dM6w4c+S6LOLgFicJRZn27lP&#13;&#10;XZy5oRxKNmUlOVgn0W7ITMr6ouvDzwyHJeeX0XgNXgdCyEDJ8w5IK+OTGMwYUOC8q3SBmFwiN79l&#13;&#10;UPgQPy7TlH3Ei+cK9XmFZF+1AkG9ehROwXllkOcEcvwCt8P3cgaxXl/WamB9zu0OzXMOjYudw6AY&#13;&#10;X3/iMnwEV+Ea3ICbTtIn1OsdctMxvHwWzCBHjd7jpfAFm+/+fGDBD/YA9Xn/BJOWO7iCG3iBHwTD&#13;&#10;YBjFPJqoZ8yY3ylX36iQ2bREXzPXPWGue8Sc+yVz7gMmtvtMdPeY8v7GdPkZU+1d5sw/kaw/sog/&#13;&#10;4Pgn3L2lb3UTq793cB0ug11OIMenAXz0nPnu3xqkf2kYmnHopeihpjIp5ulz5su7zJd/VpU+xY87&#13;&#10;+HEbPz7Gj5v4cYMp9hpT6BUmxQ/Vqg90Ag/e0/v84iLeX9B/dR6VDn4D73X6oJ95rq76p3rosfxZ&#13;&#10;Vwh60forsfhUE1hHGr5Pw34+4S/Cfhn2q7C/EPu12Ldify12N1Ie2yiTPXqbQj5DLE7z/ylWfBKr&#13;&#10;7fpeHdF/w8GJ//PhKTxSFyJmIHa+rCeItQxCayg6sWhMxH6G3lE25ZFPSRZhuVRvkZdTqsF+Lfat&#13;&#10;2F2r49rEdtmB+j62UCtbqV1H8fAI2TlERg+heNDBIYcPHfoP4U5niXXTJXmzFn/WYWINUWiMQCMe&#13;&#10;+8nYzmCb5LA18/UyeWmjPlpVgf0aHcaPg/hxQOvIxFaOkGYq4yWOlGNE5RzHy3Wy9Fg79QPYO9kB&#13;&#10;HfoP4Jaj5H9NLN4kFsepi1cViI6ZNcSgMQr747GfjP1MVpiN/Ty9SJ3uwY9m/NiFHzvxo0krtZ3a&#13;&#10;+AX/b+WXW7CyiYhtJHsdlbueCl+PdqODJw79C2ypU44jp426OMgeaWGP7NMAdMLRGIrGGPxOwHIK&#13;&#10;9jOovmw08rQZPzbhh428bKA+GlVHJNbyb4tW4+EqVrCCzFvJ6HKquZ6qq2PH1aPfwV+6S+9zrJw0&#13;&#10;oM1nC1t7L8des7qjZ6S6AtAJQScKjeFojEVjAhopaGSyG7LRyGPls9EpRaMKu4sALCDT37WMq1pW&#13;&#10;voTILCIfFiJbwy6odrqt6i5faYHzc7B3co0j7QzHaxtH/T4+d3C9leNls4ezbK4GrXfyVYNToFZ3&#13;&#10;CdVK52hZnUeo3iVWdS6JWuqaolrXTC1xzdEi13xZ3IpU41auarcaze9ar6qujaro1qR57i0qcz+m&#13;&#10;Uvd3VNL9Y5V4PFGx4TnYO7nEkXqc472FV00T2Lhu4BW4Cn9WerlpZXcv1Xf301KP/lrsMUgWQ4wW&#13;&#10;Gkaq2hCnBYYkzfdMVaXnFFV45mqeZ4HKPEtU4jVfxV5LNcerQUVe21TYY78KvF/TLO93NdP7tvKN&#13;&#10;/4Afwd7J2315jQXxSuwnbYLVfK/nXi3+LOKoXWR010JvoxZ4B6jS26R5xgiVG4eq1DhaJcZ4FRsn&#13;&#10;ao5Pmop8slTok6cCnyLN9K1Qvu9izei5StN7blVOr73K7vWKpvmdU5bfTWX1/gp+BHsnJ3mtHDDR&#13;&#10;CkBDCG0NnxaO+AX4U4kv8/xdVN7LSyV+vTTXr5+K/Mwq9Busgt7DNbP3WOX3TlCef7Km+2co1z9H&#13;&#10;2f4FmhZQqqyAGk3pY1Vm303K4CWYFtim1MCzSg26rslBj+EHsHNt17GBtAShxIA2bEUY6+aziuty&#13;&#10;/CnGlzn4MjvQQ7P6+ig/sI9mBJqUGxiunMAYZQeNVFbQOE0NStSUoFRl9MtSer88pfWfq8n95ytl&#13;&#10;QJ2SB2zQpODdSjIdhdNKNF1RYsiX8BzsXNvVhu4u2o3GCGkZVEMZ13O4X4Av+fgyI7ircoN7aFqw&#13;&#10;n6YG91NmcKgyTFFKNw1Tqmm0JpvGK8U0SckhGZoYkqukgbOVOLBSE0KXary5UfHmnYoLOwKnNC7s&#13;&#10;ssYNegjP+G7nnl2H0dxGq7FmsLQYKmBuFPrcy6M1zCEuWWYXZYZ6Kj3UV6nmPkoxm5RsDtdE8xAl&#13;&#10;mUcoMSxWCWGJGh+WpvhB2YoLL9C48HLFRizW2IgGjYls0ujIQxoVdVIjo34H9/n+Pdg7aUFvC23G&#13;&#10;CtrhhTHEAAr5nse9bPyYio/pMDnCQ5MijEqK6K0JEf2VEBGq+IgoxUUO07jI0YqNHK+xUSkaEzVV&#13;&#10;owfna1R0qUZGWzRiyBq9MGS7hse8pGEx7Roa8wF8wfenYNfwIXbtHfJTG1w3lHkPimEm5HBvCn9L&#13;&#10;Iy7J+JMU3U0J0f+jusyjoj6vMPwaZFF2GZVNdkSQfQYYHIZ9R5BFZXBjxKBg1IgQG1wAk8a4oKiJ&#13;&#10;NXGJpmmPRmuipFWT2LgvTWp6Yk5zmtYaNU3aU9PWVGs34/QBSU/7x3NmYGbue7977/f9vtdLOYkG&#13;&#10;WRODZUmMUGZSrMxJScpISld6crbSkouVllIlU0q9jKlNSk1dohTjaiUbNynJ9IoSTUeUYLoAn/P+&#13;&#10;vpKMjkG2o/UsV+AOE33AnsyBet7XQAW5FPN5Pq85qc7KSvVUpnGUzMYApRvDZDKOl9GYoFSTSSkm&#13;&#10;i5LTCmCyktKnKTHdroSMRYrPWKmJGRsVZ96tWPMbmmA+B7d4/zfFZTgG2YZWN7ptXIGbM6SZMBUq&#13;&#10;+bsE8vnMyuuk9MeUkeEuU4aPUjPGKMU8TknmKCWaJyohM1XxmZmamJmnuEllUKdYyxxNsCxUjKVT&#13;&#10;47PWKzprl6KyDisy6yzc4P09RVscg2wi/ioz+wFr1AQ2rsE1vJZDIVghk/+lWfAdFjclZXkpwWpQ&#13;&#10;vDVQcdZwxVonaEJ2kmKy0zU+O1vROSWKyqlWZO5MReS2KDx3ucJyn1do3stwSCF5p+G6QnPvwkOF&#13;&#10;5Ti0Ho2n0WhFYw7WaBpUQgnkgtkqmbgWJ2NXEvKcFZfvoZh8X40v8FdUQYgiC6IVURCv8EKjwgot&#13;&#10;Ci0sVEhRlcYVNSi4qFlBRR0KLHpOAcU74HX5F7+nsUXX5F/0tQIKv1FgoUPfRacdnfnozMSq1kI5&#13;&#10;FIIV3fQ87vxcieOxKjHFwxRVMlLhpd4KKzMopCxI48oiFFwWq6DyZAWWmxVQnif/8gqNrZimMRVN&#13;&#10;Gl3RJkPFM/KreFGjKvbDSflWfKpR5XfkV/5AhjKHutF6Eq25aNXnS1VQAnkwCe3UItZfgvfEOkZi&#13;&#10;VUIqXRQ0xVP+1b4aWz1WY6pDNLo6WobqePkxyKNqrPKtKYFa+dQ0yrt2sbxqu+RZsxV+II+aE/CR&#13;&#10;PKu/gn/Ja4pDnegsZI2zoQ69CiiE7GJqUColleM7JktRU6TQGimwTjJMHyHfei/52PwgQN62MHlx&#13;&#10;oHnakiFTHrYCuduqNNI2Q262FrnaOuVi65Wzba+G297S8Pr35Vz/JdyVy/QHakfrcdbZgF41lEIe&#13;&#10;a56Edmol3hN7FF0rhWEZA23S6BmSz2wXedg9NNLuoxH20XKzB8vVHiln+0QNt5vkZLdqmJ0gdn5k&#13;&#10;nwftsFZqxKg2YtgazzN8+N05d+AfWoRWIzWeBpNZbxFYq9gHaCey5hisUVgD+tjF0Y3oN0mezcPl&#13;&#10;tsBdTgu47LT4AQ/6llAGm4O9lQOtlY3WSoFbKV7rbFgMPYDfbcGotpzigXyNIfwz/F3z+doMqIFy&#13;&#10;yKPe5qnsg3pmYKYUPgd9dA3N6LfgAbFqrkucNGwpHncpHreNi1cbl55lgQw3D9p2HjLtHGztDHsH&#13;&#10;RW1nEe3zoRM2w2t8921+cxVuE+Oe5rLW6TAFiiidhXqnsuY4uxSBRQ1C17BI8n5Scl8muSzn0ks4&#13;&#10;rXABLqMrqcUqLl2rufB0ceHo5gLSwwOmh8Oth0HvYWE9FLCnDehHzx6+0893MatdX/C7rzULzalQ&#13;&#10;Rp9zKFvaXPYha45ciD66Blrp9R1pxErJqRtt7CoXc2ktF/G15LGOPNZTjw0DF1Hy6A16dCHq42HY&#13;&#10;R0/6GLg+atHHYvq6YDufH5I2nQH60XtbDehWkWYB9TZTskTWHEXKwegaVqG/RnJ7Ds31sAm2wDZ4&#13;&#10;AWivvuck7eAy/hIX853e0i7mYw992cvFYx+zsY+e7GPI9tHUfR38vxe+D8e5wH0AN1RHvUtIMYux&#13;&#10;SWHNMdR5HOs1oOu5kdpvGdJ6CXbDXngVCIP54TIK++EAhuAgM/IjanKYS/qRAAwDefQzG/0cNv0M&#13;&#10;WX8rMJv9BDuKk+lnNo9+qMlLOJPRTlvBDLDm0HXMP6PjRclcdg5pDmgdGDJAb8LRId6Cn8AxOAHv&#13;&#10;wEn68x41Oc2MnCOPC+yVCzwEL7JXL1L0SwzVpQ3SZQJfJtjlkypGOxPtRGodwZrHkqI3H7sOrO/g&#13;&#10;kOaA1vGB+HBqwJTBWWCb6wJcgp8NmlXpCvyC/lxlTj5hRq7Rl98yo9fpyWds+BsM202G6+ZW6RbF&#13;&#10;vHUYp/XYoO91yAk8wA/GwQQ9lBF3mo0nLdVdVeuO6vUn/NRt/NQf8HW/x9d9gZv6nI1yC8d1Axd2&#13;&#10;HQd4jWH5lMZ9gmv8mIJ9pNO43V/rQzzez4n8wRAX4Qw80v8WNzR9dB9/91dF6S9KRDMTvXx0KtCo&#13;&#10;xS02EL+R+I8Tv5X4S4jfQfxO4nfrffzdZRziRXzmeVzrWR0ig7dxeVco4x/1rh7QMsd/OfY/OTyE&#13;&#10;exrOGj31Oxn0mUL1G7zur6jFx7KiUUT8SspeR/kbdI48zpDHKfL4KXm8i7N8hzxO4EKPaZ1+zAbq&#13;&#10;106q8EPa2Y/bPM843SSj+7TY8X8M6H8DnJrUU/olXvcKXvcStTiP1z2jBHQy0MhhJEoYwSoi1ukI&#13;&#10;ebxJXw5rHrFbiL1Yr5PHAa2gA2sY4w16jQ31KkO9l2+8QoTduqpdKO1EdYCXh3g4pH99aKTOyJnK&#13;&#10;ebIOA2sI0RuKIX4y+WayBfOIXcq2rCR2HbFtxJ6tPWoi9gLiLmYLt2uHVmo7B9mL9GQbKlvIajMR&#13;&#10;N9GlXn2pjfonGToG2Qg8uaj5o9Ee2FpHBrfhSLR86KY/8cOJH0d8I/EtdDmP2KXErtRW5qOPOd2s&#13;&#10;WcSeS7wFxF1CJ57S8+piQtfpWb79DJF6qFo3k9HFRK1m2laj/S030Lw4tM0PDh09u6jFdmqxjT2y&#13;&#10;RcHkH0X8BOKbiGph6vKJX0L8SuLXUvl64s8ifhMxW6jCUjrSqaf5xnKyfIoudBB9GatsY4qX6iv4&#13;&#10;NzgGucLxdpxjZb8r2ry+wN8cUei5oeVNRcegEYJGDPETtUrpxM9CIV+4STQmo1FLB+rRmI3GPHbs&#13;&#10;E1SjQ4vI6gkitVLBFvqxgGmdT8eb2dXN7Phm9Ac4zZF2iON1F4+/PljL+zXuPNJch2nVMHe0fNHy&#13;&#10;RyccnVg0ktFIRyMLjXw0SvQfkss9ts2rDONP09wTu7ZbO2nsJE5iJ44TJ7FzcWLXsXNxk9hpUufS&#13;&#10;xE2ai9M2vaVa7xc67dJ1bbdVpR1dSytUKExcpE1oE6AJEEKANv7hJpAQQgzEhhAMbTDaiQEzP9o/&#13;&#10;fjrfd/x9fs57zvnO+7wHmI/9jGMf+2Mv38se1FaIMLPurJbWXdRizg0t5HxR8+tfhzc1l/uO5vL+&#13;&#10;qbn8TyCrb3CUfYHj/Rqp5gKc4/okx+wxxnO0NFdHCgw6nGvRoVy79ufVaTXPq735fu3OD2olP6JM&#13;&#10;wYCWC0a0WDCmhcJp7Sqc11zRinYWrWm2+LRmii9oR8mLmiq5p8mS1zVR+ia8o5ThPmQf8grp9rNl&#13;&#10;pEWs0OMc78dp17g/gC1ZZSyrxgLtLTVqpdSq5dJKLZa6tcvQrHlDu+YMPdppiGrWENeMIakdxpSm&#13;&#10;jWlNGpc1YTyo7RtOaszErjFd16jpnpKm15Qwv6UR87vwkUYsWdqsXkb3uoN6r5L4q9Cn3ct9hmN+&#13;&#10;kbEsbFqnBXOx5kxmpc3lmjE7NW1u0JS5RZPmDqXMYW239GncMqQxy5hGLdNKblzQyMZVDWM+tm56&#13;&#10;UnHrVQ1a72rA9nX1236k/rI/wgPIPuQumi84mQNs2BGsxz5Y5noee5hmLDOMcdqWrymrUSnrJo3b&#13;&#10;HBqz1WnU5lXS1qaELaiRsoiGyga0tSyhePmEBsp3qn/zbvVtfkzRisfVa7+iiP1z2uJ4VWHHD+AP&#13;&#10;Clfep83Sx3mF3kXS/GmXdMgtrcA81zP0TTK2FHMz7sjRNnupkhVmDdvLNWR3Km6v16DdpwFHu/od&#13;&#10;PYo5YopWDqm3clyRqlltqcooVL2mnupPqdv5vII1d9RV84o6a74Pb8OH3Gcf8hJa50nxxxuYA+zo&#13;&#10;IsxyPUnfOGMZZV5GGMuQs0iD1RvUX21VzOlQ1FmnXmejtjhbFa7pUqgmop6aQXXXjipYO62uukV1&#13;&#10;1B1Uu+uMAu7L8rtvq83NiVv/PbXW/5b2H5ClP6traD2B7hFS/B6Yh2kYb6TeoX+YeRlkLH2uPEVd&#13;&#10;BkVcFoVdm9XjqlbQVa8uV7M63e3qcIfUXt+nQH1C/oZJtTXsUqtnv1oaT8nXeFHNjbfU5P2avN7v&#13;&#10;wm+4/jt8Qn9WV9A5h+YaFjTjYw9ACka5H2rCZ/J7FLZ4ctTjKVHQY1Knx6Z2j0MBT53aPI1qbWxT&#13;&#10;qzeoFm9UvqYhNTel1NQ8J2/zqhp9J+TxXVCD76bqW74id8t34NdcfwD/pZ+8gc5pNA9gPxdb8fkw&#13;&#10;BsPcD9AfZSxhCEJHc5ECzUa1+TaqxVchn8+pJl+DvC0+6FRja0Se1rga2sZU35aW279HLkxqnf+8&#13;&#10;agM3VBP4MnxbzsAvad9Xrf8/kNWz6JxAc7WNdcB+TkIS4hCjLwxd0A5t/nz5/AY1+c1qDJTJE6hS&#13;&#10;Q8Ald3sTBORqD6muY0C1HaOq6ZyRs3NF1Z1HVNX1lCq7XpSj62XZu96AX3D9N/r+rcrOrJ7mv48E&#13;&#10;+B7aWYcOak4YgX7uIxAEP/eEqabOHHm6SuQOmuQKWlUbtKumu1bObo+qu9tU1R1UZU9Mjp4R2UNT&#13;&#10;qggtaXPosMpDT6gsfA2+JFv4W7KGfyZb6D2VhT5WeQ+5E/01NJbQmO6StsFWiEEIOqCFUsXbI9WH&#13;&#10;qH3ChXJuMaoqYlFlpFyOSLXsvW5V9Pq0ubdDZb0R2aJDskZT2hRdgEPaGDsnS+yqzLF78E2ZYj+R&#13;&#10;OfpXWaL/kqU3qzNo78d6z6MzgU4CBiACQfCj24Qlbojgu6NSVV+uKvpLVD5gUtmAVdZBuzYN1mrj&#13;&#10;YCP4ZRkMyRwfkCk+BnMyxvfDGRniL8BdlcZfU0n8x7TvyjD4ALI6js4edGbDfI8whF4MQtABLb2S&#13;&#10;J0b8lCnVg1IFpZt1uFCWhEHmhEWmRLk2JKtkTLplSPqgS6XJmEqSCRUnd6gouVuFyeMqSF5UXvK2&#13;&#10;cpOvKjfxQ+Ulfg8fKH/kYx1GZ4kYp9BKwiBEIEjMfrS9aLvi6A+hT5lipWwzj+XJmCpRScqk4tQm&#13;&#10;FaXsKkzVqiDVqLxUQLkTYa2f2Kp1ExNMLoXkBIXrBEVM6iX4KlCkbKfW3I6L3P6R9qEz18clDEMf&#13;&#10;hNFle8uHdv2w5ExK9m2SjRLFPEkNNp2r4tli5c8alTNLsk+T3NIknrT70QGTZhOl+aM0L+3cCdR4&#13;&#10;aYrXNEVUmuJpFtc4+ysSwnvwQCvM7w60tkEcohAk5lZi9hBz7Tj6hGObRn+WGpS/LNq1XrmL1JZL&#13;&#10;GJ4lDMgyiX6Z5JbhUM9w0Gf4sDMsbIY/yvDiCkVt5iRQwGY+z7MUh8s/5d2/wH3tIs4J9BK0AxBK&#13;&#10;SAGG7yXmOmJ2zKCPrplS0bAkFa5I6/eu40DB+O3DcO3H7BzAaBzEiByy85GRYNa8jz62NSZ5bQx4&#13;&#10;eY31WHuGZyhiD+GcD74Ff+LdDzWL3hgME3Mvj3empOYp9gAxV86jj66JMEpXqUEPSusOYzYfg6PU&#13;&#10;lEcxoccYxwnjI/N1ysahS8I/QyI8y5qcZcOfZS7O7qBvHy3rceYzPIN7Pk3ReupteF9TaI5CP/Pd&#13;&#10;zbS1ptkDC3yDGfTRNaFbQgh5x9A9BWeBv8KukuxypCeZj6eob8+zLs8wjmeZj0uM4zJ74zkOwOfY&#13;&#10;4JcJ8jJ78zJ/con1uIR7v/gG/Jzn/6wJhjjEfG9hvgM85iHmaraQDV3Tcan4jJTzOHpsaww97z80&#13;&#10;3RgfuAJX4dOY8euFmHIM8g32x83/G0T26B32xh3W5A6b7jZCtw/Q/zQt63GL9bhFVXPzd0oy3zHm&#13;&#10;u3MPZxGP1ByRyv7HdLlANXmecfxfEREhMQECJkCABAiQAIFwCzcF5CIgoCAWFbxW6n1aq1ZbO6tT&#13;&#10;127WVeulda62XuqUWqetvbhZ2bpe1jm7urq2rmfrdGvX6bZzulqnNfthsx0P53f4vi/J8/+/z/u8&#13;&#10;7/c+jNeEbvhacr8xqPcDeBx2wBO3mhDRAIlmS7Qw3zQme0Ol/eTkWebmx9RpHz76qI0+5qSPxdXH&#13;&#10;IPsIfpj1cegAsD4O/Uq1syU/+c5B27lCsj6I/nr0B8a4Jag5oLUH9t1qwvhdkOfgCByFY8FG6QT1&#13;&#10;+jJ1cpK5OcVBvZ9DYT8v4X7qs59CO43YaQb3GoM43QcnVbmEOUDb9W3WAGOOwuKw7UHdZ4KafJVG&#13;&#10;V7QoxIdX4ST8DF6DfvhFsGF7M9i4niEn7+LjffJxnhr9PS+FD1iAH1JsH90LJPcCSbxwiC5HtxEO&#13;&#10;JrDqJv3dDeXSnfr1hWroS5t0mT7mb+qiS5qqi5qlT+hs/ki38zHdzwW6oQ/pxs7TnZ2jU3uXzvQ3&#13;&#10;JO8dHdbbmH5Tv8XiFQjo9SCn4BW43cNN+syrMtKRWvh2kj6n1/2MHvPPqkCnVh/QT51TO/G7dEY9&#13;&#10;xJ9J/Lv1lhboDXy8jo+f092epnBP0an+lKJ5lR7vZR3XCVy8qL8wXde5C9ziGDx3m4ev4DJcUoT+&#13;&#10;QH93XjacpzKWHFJbjMYo4teT+hamoJ2p6GIMPXoJHy/i4wV8HMPHUXwcYRH1sXgOaasOUrDPcref&#13;&#10;X+3TR9pLVvei+EyQp4MevgR2LHQHpnIIU2vkFxbGkMQYMhhDHr5L9byqiNZA7BZit+sA/eV+TSHm&#13;&#10;dOL1kvn5KN6j3WwiP9RasrBJO/nbzre24fRxMreV7G7R1xD4P1fRvQhn4fRAWWsQ44hAx4yGFe8O&#13;&#10;4rvx62MZlmkXfe6T+NjJvGynPrZpIrEnE2u6HqPj3Uw+HtVSto4HWNIbyMYWZuYpro6wvfTDJ1qH&#13;&#10;6jq0/8cldH8dLPOBZbYfdiuMLcBI/Bh8JxI7je0hm/iFxC4ndjWx64ndTOxxVGEnsSYz8mnMQi8V&#13;&#10;sZBtdDku1mgVv1hJtBVkbjmzt0zvwT/gpu5Ff4CzwaV2KLjdDCzLzeTiEXKxkTWyXnHET9ZDchEx&#13;&#10;l8ovJHY523UV8euY/SbitxF/AnEnk4HpzMYcLebvW3xjIS4XkKl5ZHMuMzqXCp6jT+EaBG4xsLwP&#13;&#10;wy62/s2DvtmK1w68CqiLVTKgEUV8G/EdxM8kvpfoRcQv1yJ8LMDHfHzMw8dc8nE39dHLur2Lp7P4&#13;&#10;1UzcT2dU0xjhVDLdQ2X36E/whbrRH+A4W9pTHAU28/pbB/ez1S7n2VJeAYvZLxZpODoWNBLw7EQj&#13;&#10;C408NIrQKEejSjPwMY15mUp99FCn3VxN5puTtIS71VTM93D3JJk6pA6qvYOdpJ356GCdduDhIFvZ&#13;&#10;Nrb3DbxqVsISmM/9HF4/veEhmj04Ai0TOnHo2NFIQ8PNaPPQKGaFlqNTrYl31KvzjhZNGNSh9kFT&#13;&#10;ND7kLo0LWaTWwavUMvhhjQ3dqebQg2oKPanGIefUGHYZrkFAe9DcxHFsNVvqPTAXZrHNT+M13DNc&#13;&#10;6jaEqjvcoElDonRnmFWdYcmaEOZSe1i2xg/1adzQErUNrVRr+Gi1hDeqOXycmoZ1qXHYDDVELFB9&#13;&#10;xErVRW7U6Mgdqok8qGrDSfgdXIHrENATaG4YOHqMYPwcx2ZCN9ddPOvESwdeOoxD1W4wapwhRq2G&#13;&#10;eI01ONRsyFCTIUeNhgKNMZSq3lilOmO9ao2tGm2cqOrh01Vlmq+RpvtUadqoCvMOlZkPwkmVmt+H&#13;&#10;f6o06mvu2SPQW2MjBxw7ennV9sCdXLdzLGvjsxa8NEeHqNkcoUaTSQ3mONWZ7ao1p2q0OUvVZq+q&#13;&#10;zMUaFVWhkVGjVRHVrPLoDpVF98gfM0clMctUbPmOiizbVBB7AF6RL/Y9uML1DQhoE1r3o7uQV+xM&#13;&#10;jqSToB1a7Jwxed6Avzq81MaGqcZiVJUlWiMtNlVaklVhcanMkq3SWJ/8saUqia1ScdwYFcaNU8GI&#13;&#10;yfJZZyvfykqyrVWubaty4vcpO/4lOAt/5/46BPQwWivQnMtRdCqv2E5o5boxBW2e1/B5FT5H2kJU&#13;&#10;YYtUmdUsvzVWxbZEFdmcKrRlqsDmlS++SHnxlfIm1Ck3oVU5iV3KTpwlj32x3ElrlJX0mDKT9ioj&#13;&#10;+YRcyWfgc67/w7OA1qOzFN3eVPo9joDt0Az13FfzfCReaClVipdie7gK7Ub57NHKs9vktScr156u&#13;&#10;nKRsZSf55Ekukzu5RlkpzcpM6VSGY4bSHYuU5nxQqc7NcjqfliP1BXgHPpMz9RrPA3oIncVozkyn&#13;&#10;Djn+tWVIY/hfAyN5VoaXEvJSCPmOIfI6DMpxmOVxxCnLkahMh1MZziy5nHlKTy1RWlqVUtMa5Uzv&#13;&#10;kCN9mlJcC5TsekBJrkdlz9gDx5WY8TZ8yvVXPA9oNfoL0ZuWyTzAWI5/dVDFdTl+ivmsAC9eyE4P&#13;&#10;kdsVoQyXSS5XjNJcNqW6UuTMcMmRkaOUzCIlZ1YqKatB9qzxSnT3KME9T/HuVbJ5vi+r50ca4fkJ&#13;&#10;vAV/ldV9VTZ3QCvRmItmt5t58FAHUAOV3PuhgM+84IZM7tPdQ+X0GOXwRCnZM0JJHrvs2WlKzPYo&#13;&#10;Idun+Jxy2XJqZc1t04jcKYrLnaNY732yeB9RjHc3HFW09w24xPWXsuQGtIzYvWhOoiVp4+jZAFVQ&#13;&#10;BkU8ywMPuHLpeyDFG6qkvEgl5JkUn2+RLT9B1nyHRuRnKs6Xp1ifXxZfjWIKxiq6oEtRBb0yFy6H&#13;&#10;78pUuAuel7HwlxpecFGmgn9DQEvQn4neRNqRsVALlVACPsiFTNrH1Hz0ffRehYNkKwpXXLFRluJo&#13;&#10;xZRYFV2SpKiSdMiR2V8kk38UNMnonyhj6SwZSpcqsnQ97FSE/7CG+U/Dx1z/S5ElN7SQsU1Fox2N&#13;&#10;RjSqoQyKII9nnv9SXeZBUd9nGH+4F9hdd5FF0KooKgIKyC0su7iHq7sLiCAKQgTBEIwCHm0TqsSD&#13;&#10;xEQTM2nURoO5plVpOzEmzaSaxE4da5IeTsdjmsy06Uw1Nmm109ajrWOz/SzuZNI/nlmW/f3e572+&#13;&#10;7/d9+MxGpkwrg7+C3R+pYKuKV0q1URaHBdhkdnwDZMnkyJXRUQzsSnb6lORcKoOzQwnOfsU7tyvO&#13;&#10;uU+xzmOKcbynWMfvFOe4Dv6lXjhWwrGE1dsHnGA+KAH5IKcc3QH3lCppoh395WT/XxArsztJRo9Z&#13;&#10;SZ7xSvRkyODJVIInW/GeAsV5KhTjdSnai4D1rgSIJy8C0Ytw8HwfIBA86DzPX2i+2+omvuXwBOFx&#13;&#10;AzsoB/NAHjHPhDuzGn4kSpoLfmSb2Rer5MWJSvCbFBuwKirAQA8w4AMc9ACNGyCoADoziJ4IIiSD&#13;&#10;CKkg+iqApggglgKIIf958AW4rVWV0lJ4FoEaUAlKAO2tbMxMX4D2ccO/EH5MmpFsyXUxSlhiUHQD&#13;&#10;F3wDF+9SLrdGBnojw6yRQ9xIgRsJoNELloJOgJhq3MWzIwBh1vBL8GdwSy3w1AEvcIAKUEjMOcSc&#13;&#10;RcyTfehPP/y18C+Bv1GKX8bCtZxFZwVLTwvLRiuXays6dyWXSxuDtY3D1kYu2ihcGy+2UY+2dWA7&#13;&#10;z7AtrkS4tf4CsE233FQTXH7gAnZQQsxziHkmMU8Jwl8PP7zmZjRgixSHORYZhhqLVqdBWk0uuvCj&#13;&#10;Gz/WUJMHwxdwePhzoHvIRQ/GepYB6tEzyO/P8RwCcg1bZPen4O+q5xEfqCFt5cRcQMyzcH1qg5TO&#13;&#10;qynwmtokQ4cU3QU3pljTGGzgYfxYhx/r8aMfPwZYhjZOYBHgwt1MTTZzsDaTi8305qZVfFKPTbt5&#13;&#10;hp7Y8FNwiXeuKwinF1RR5yIezaF8mcTM1asUXjN1SwlhzodBP8AMC7lYV1k8waPUZTD+/iI6hB/b&#13;&#10;yMcO8jHMJTfMwB+m6YcJcBijO3F8J/UANiDJ39hxkKWFntj2EfhMfnid1LmUfOfRwtOJOWM1/D2S&#13;&#10;kRLGbYhwPgq2gu2Rxftx8ITuL+JPgT3k5Bly8iwL6nfp0334cYBL+QBD8ABNfoDC7ieZ+3F+H2f0&#13;&#10;+aM89z64LA/5nk++C9qZheR6Yi/8xGuEl3UUPyN8YZ5nAOVEOmEHHAAvgENhcTAmjljSyclr9OoP&#13;&#10;8OMYdRmlN0YZgqM02ii5OLYeIcX5OMrDR97iuQ/koL+K4M4mTZMHpPGPwP+YFBPm3RPhDHO9GBFB&#13;&#10;rwHGDCIQO2A0IpBodQSp9CZ4m/q8g2B4Fz9Oc2ZP0xunGTinKfj7nNP36M13CeIUL586qXK48+DO&#13;&#10;hDuNmE3kNu7ZCO9IhPNoRAiFOXAd+RoWptLJiEgjpfoZOAM4cvoQcPx1ntpcwI/LLGKXqcklDv0l&#13;&#10;Cn6xj08KeYnALv4IhaGvIQ6YgU330Hf/Qc/cUYn+oWrdQMd8gc69hjq5iqoIK6VPUTi/55B8gqK7&#13;&#10;jAK7SNP8luKdp0l+RQI/IohzBHAWh8/o12i667gaQuWEcDvEf0OkLfR/PtxVlG6iM2+g7z7XJH2G&#13;&#10;nrmqfP1RFfpYNbqAzj2vOuw3EWoL9h/Afhf2e7C/HvubsD1IaraToj2kaz8K81V4jpPCM3pdV8Bd&#13;&#10;UhqidOgrcORrPvwTXAN/UAJcZv1GaaQzE64c0lsER6VQJ9hehP91ept8vIXCOoHqegMV9jp+/BiN&#13;&#10;+UP8GEWpHtUwLbMXpXsIL47RSidp2Qs6DNMIjIdB+PMguAfv38a4Rbaknytap2QkhhT8n4j9LKKY&#13;&#10;g98l2Lbjt4uWXESb1OoV9OVLqMnDqMsRlOAhBthB/PieNpOBrRyfXVTkeRTvq3hzgmN1DuX5ORn6&#13;&#10;L5+hr3AD3o8jrfROpPWOyMBbZny3YX8KR2IW9vOxXYptO1Zd2PZhO4jtBmwvw26rduPHU/ixi7o8&#13;&#10;zhAbpjd2wLKNtx8jgq1kcgsdtEW3QegrfDIWu/Dy/pEbGTv6Mdg3YtuK7XTsZoLZ2C7Adhkjyo7t&#13;&#10;BdheiO0Atuux1UQFWunKDj1CXb6lAUbbIJV5QhvweoDM9dMdfWS7j8j79CUIjeEsnMfDoyUydp6O&#13;&#10;jL/t5GKIXGxRKrYnYXs6tnMYz4XYLiPbVYztGux7se/Hfj3RN1GJlYz11erlQnmIpx7E0zVkq4uM&#13;&#10;rqainfRmJ53eqX+D0Bh+EuF/LsI9FBnL3yQXGzgj/bJgOw3bk7E9A+RivxD7Zdivwn6NuvGjCz86&#13;&#10;8aNDzVpFn7bzSxtvt5KLFs7qCgbqcnqzmVPTTPWbOfHN8IdxLIr44xjHrAODYCOjdh2jv5f/93BG&#13;&#10;2Eixb8V+OvanYn8mJzIPjkIiLoOjCo4aOLxwBLDZQHes4NR00rFrtYSq1NMZddSjlmoH6fYgpy6o&#13;&#10;v4K7gDPCSN3DeN/CVTMAHjLdXwlWcQ22x0epLSoRHjNWx8ORAUcmHLPgyINjHoxl8FTBswAeHzy1&#13;&#10;eLKMrLRrMVH46IiF1MNLh3nodDenzc2JdzMJ3PSmGx/2w7lzHFc7I7WXa7cjvBLxdzPXcBO/NSbF&#13;&#10;qjE+WQ0xFtVH2VQXNUnBqGkKRGXLHz1Hi6OLtCi6XL6Yanlj3PLE+OWObZArtlU1cd1yxg3IET+k&#13;&#10;6vi9sie8rKqEE6pMOAeugJuqNNzTXvi2sHr0pRK/7f5K1sTfS1gRa/EngC8BU7z8SUYtNljlM6TJ&#13;&#10;a5gsjyFLLsNsLUjMV01isZyJ8+VIqlF1kk/2pHpVJq/Q/OQuVRj7VWYcUqlxr0pML6vYdEJFpg/A&#13;&#10;FXALfKkn4fo2vL1csw9wxS0D9cDP9e/j/15+d1ui5TYb5DKZVWNKkdOUrmrTVNlNM1RlytV8U6Eq&#13;&#10;zOUqN1erzOxVqblWxeOWq2jcas2z9KnAslX5lr2aa31Fc6xvKs/6IbgG7vA9pJ1wbcxgrWMdbeF6&#13;&#10;awABsJDvLnxx4puDvNhTYlVlTVKlxaIKi03llkkqtU5TiTVbxda5KrIWq9BaqYIUl/JTApo7vkl5&#13;&#10;41cpN3WdclK/o9mpTyvb9pJm2d7QTNs5cBXc4XtIQ/D3wdnBCtjM+lULfMDFd+STKvGlAl/K8bXU&#13;&#10;lqCSVJOKUlNUmDpBBamTNTc1S3NsucqzFSrXVq4cRNDstEXKnrBUs9LbNSN9rbIymC4ZuzUtY0SZ&#13;&#10;Gcc1NeMs+BN/3wIhDcK/Fs72sDRg9fIDJJMcfP8f02UD1OR9x/FvhUp4CxAgBGICCUmA8BLkNUFJ&#13;&#10;KgYUkYiI4DuW+cKcos5W21lL7Wa1br6UVvpiu5tVUavz2nmtVdvOztu6m3XVtrtd77a5l55dt5vX&#13;&#10;6W7d1jn2CWS9Hfe9J3nC8/v+Xv/P79vA/Xp8qcGXKnytzI1XhSVZZZZ0eS1ZKrHkqchSIE+uR+7c&#13;&#10;crnyalWY1yintUUOa4cKJi1Wvq1fdtsW2Wy7NMl+UFb795VnvwR+qzzbbVlto9oCx2o4FyELOpxo&#13;&#10;HTANTAH13Kvmt0r8Kef/SkGxzSCPzSi3zaRCW44cNhtwqcDuVb69Svb8Btnyp2tSQbusjoXKc6xS&#13;&#10;ruN+WZw7leN8VmbnKWU73wbXle24JbPjP9oExwr4elj72l30oJsccA2AGu5V8lsZKMEfD3A5Jsrp&#13;&#10;SFGBI112R7ZsTqusTgcoVl6hT7mIU4trmnJcbTK7e5TtXqEszyZlenbI5HlGGZ6T4KLSPb9Whvuv&#13;&#10;MrnvaAP274Wvi5VvFmgqov+41oHJ+FMOSvjdA5x8znfHyeZJktVjVG6RSZYii3KK8mUuciu7uFxZ&#13;&#10;xbXKLAnKVNKqjJL5yvD2Kd27UWneb8roHQYnlOp9E/wS3JSx5AutxfZS+OYWUwdwD5IgwLUG+EAp&#13;&#10;PhUBwpSd36zIOEtpgsylqcoqy1BmmVmmsknKKC9UerkXVCkNsWqsaFFqRSfoVYpvQMm+QSX5hpTo&#13;&#10;O6rEinMyVFzl+qmSKj5XP/YXYTuC7eZSqRHUg8l8x6RKgAsUcM+KfLNUSNm+eJkmJym9yqi0qkwZ&#13;&#10;adjUqgJQpJQqn5Kr/UqqblJidUSG6sWaWLNGd9dsVXz1XsVVv6gJ1a+BK3z+RPFVt7UC+92svG3Y&#13;&#10;bwINoAb4uFcKPMDJd5sP7YNMyEa+mWrilFaXqBR/qpL8GUr0m2Xw25Tgd2miv0zx/hrF+YOaEEDA&#13;&#10;BdijAysBoiyAWPAjEPws534Wbz/bY/0t9WK/k9hmwhGq5DZXQlE5KAEu7uXDnVcNfy389VJaIE4p&#13;&#10;UwwyNKbq7mC64qKHWJCDJEjTBilakAdCaKsQQjaEgAuhKUKbANomyJYURCQ0vgM+Bre0CI4IsYXB&#13;&#10;VFALKjFRCjx8LqihBkhGMxLFhNm0RjRQKE6GaQbFT+cFO50XSpgXTjOHWDPD2xwdLgJr4aGWJoCY&#13;&#10;bEHEtaApmh8FCLMwgijM9jT9D+CW5sMxi/imgQCo5nsFoL3lJGZbg5QzFf4Q/NPgD0uGlrsUN5NF&#13;&#10;o5UX/Cxerm28+GaTi3YOsgjDHikeD6wdhyPUI7KAz4jIdgTrbLa12S/xDBtk2+94/pY6iK8FNIJ6&#13;&#10;MBleb4AaELMdExakUSZSMY20JrdKCci1CYSmDhadueioTpaPedEXPS/Z+bzkuq3jh00PjdSDwR6c&#13;&#10;7unkPoKym57o3sv/IRS7EGfz2ObnfaY2YmwCU+CsBeV89hBzPmnMbYZ/pmSEN3kOGnAu3F2ANtMC&#13;&#10;Fq1FLGCL8WMJNVmKH73RBYSa9FGTPga+j4L2BTmAZgPqcS+icjlicjnbYy9b/LIPee6mZhBnCM4G&#13;&#10;MJnPJcTsIOY8UphJvEZ4k+ZL8aST5Y3nAC3GgscBix8rycdq/OgnH2vwY210GeFlu56arGfo1tMX&#13;&#10;AwQzgJGBfmndIKAn1tKXX2M21vxRYVIVhLeWa+kMqZCYrcTMq1dGeA1LyP3yKJ+iCybPgXVgPSAs&#13;&#10;lmuWsAkswfTHFvrjQeP4UvQwL9tBDuFBhm6Qoj7cLm3D+W3U46H90tbjLLAX+f/rmg5vgDr7SJe7&#13;&#10;Q5qEu1nEa4Q3gbFmLcX/GNfm2NL9UGwBHxwTASyDYAfYGSftJiffoU/3UZchenSIA36IwR4iyCco&#13;&#10;4n4C2McGv5dzYs+r/O8VNZLvKvJd3E0PEnN2H/ykLCHKe1+MM8r3aGz5fzwmQmgt1lRsx4TJMCDF&#13;&#10;iDLpu+TkED1yBD9G6NERDuIRBuwouTgKwZGt0mEeOnQS/FB1uFYGt4OfchifNPKbsCXG+y2wG+yL&#13;&#10;8XzJAQgD6TQuzkYAqRUmkTFCpEpn6JOz+HGBulzg5X+Bg+gCRT9Pgc9BcpYz8+whcEaVcLvhzuN2&#13;&#10;+gNS4iM8vyvGOxzjPBTjYax1OsYRFYdRgfQaeB1cAIybKLEuAY5BXaY27+HHB8zs+9TkfWb1Gom/&#13;&#10;SpHfI8grELx7gu1e/4c4kKx/o2n+ib77HD1zG415U359io65oZn6PSriOgP6K5TNRwzJLxiQD1Bd&#13;&#10;V2nUn6MlLqOrfkrhfkLBLulpXDqst9AUb3D3vP6kczC8Dl4BL4Fj4H/8X4C/g7+grT5RGlxmuAr0&#13;&#10;GzTmR6rWNXTMu2rC0kz9GD9+hMq5iPJ5Cy3zBkryPENzDj/O0kSvolB/QJO+TMOc1vM6BdsJknQM&#13;&#10;ayNEdxTGw1F9BQ6COzHuP4Pr4Bq5+JlS4DERhxUeFzxl2K8l7VN1BmX0Mn6cxo9TKK2THFgnUJbH&#13;&#10;ODRG8OMIfryIH9/TNtpmFx4c0HMwPkPhhtF4B9CZT0W1FdgP9oLb8N4Y4xaxjZf2FRlorTS8N9Nq&#13;&#10;dlCEfR+262jFqfjfhP8z9Cxq8WnU3jDa7ikU4ZMo0ie0CtsD2N5MNbbT0nvw5CAjdYrMvE2b32CU&#13;&#10;73BFV4Dt4ONo64Dz4FSs1Z9XPH6nYDsD27nYdjCCxbRpJRbr9G38eBx9uQsl+RjqcseYqu2iCxZh&#13;&#10;cznHxmrGaj3HyDf4e0wPYGULGbp/rFIf0jV/4zr6JS7HWjva9s/Fxn332FFgwE8jNrOAFdVaiG0v&#13;&#10;Ga6k2nXYnoLte7DdjO1WbEWw3aWN+LGBugzoq1RlE8fqIJ/20LUv4NlpsvSOVtKbq+COYvVYj46P&#13;&#10;+IEY9/bYMbiZXNxHLr6udOyasWsDLmx7sV2J7VqO0Absh7AfxlYrtiMc6V1MymK8+AoZWcfkPEjX&#13;&#10;7uTOMN4dZ5reBNfBP/g+OobjMX42HOITno8fzWt0F3YN2DVi14RFC8hnAtzY96oXP5bhx1L8WKIg&#13;&#10;HGHstjIpc+jSbv6W4U0/07OJjtmuDjplDpWOMDURJjmiz8Ao90ap/fjxu5XjZAPoB328Dnu5t5Rc&#13;&#10;LOa8WEh/LqAmPfRGD/PajR/z8WMefnSqBo4AHCHshbHbpnbuthHhLLxupS9mkNkWOrSZejQzVWHq&#13;&#10;ERbvS/2L76Ma4kh9JEHayCtvFVgGFiayZnCvi986OS86qMkcahJRNvatTEMBHB44SuGoZFL/y3K5&#13;&#10;wLZ1lmH4jZ3EiWM7x5fETuw4TuzEdmzHsXO/Ok3bJG3XtAm90EvWrfS2tmLtukJKqZDWQbdW6wRT&#13;&#10;t6GpHd1WujFEGaXrbTDG2ICNQQloKmiaNiYuWlHJ0FBHB4InjWU9Osfn/Od/v//+ve3o9KAzSJ3D&#13;&#10;rN4xVs4qZu0Gnuygl6bUzwzuYyX1sZr7WB+9eg8+hv/pQTSnbHNH/wZYDeOwlGdLSAkWl5i0qLAU&#13;&#10;HTu1O9GoJP4AOnXoNKKToAcy6HSg08dvPvUuJqIJemc9O+w23uwlyq/SY4/Cs+x4L8FV+Ad8qvs4&#13;&#10;ZneXkx4YtJ9jbhyWwAj/FxDLEO/nlRVpnqVMuSKHBswu9Zl86jXVqMdcr25zTF3mlDrNWXUUdqu9&#13;&#10;MKe2ohG1Fi1XpnitWoq3KG3Zo2bLQaUsx5S0nFbCcgmm4Rrc0AG0dqK5wU3fe+ZS02EY4v8AR14f&#13;&#10;73scBeqxF6vHalNXqaGOEo/aS6rUVlqrbGlEmdK4WkrTSls71GztV8q6UMmyMSXK1ihu26yYbY+i&#13;&#10;toNqtB9Tg/20IvbLCtun4Rrc0BQ629BcRxo4Tgo2CkPc90M3x10nsbQTY6thVqujRFm7XS12p9L2&#13;&#10;SqXsfiXtdUrYo2qypxR3tCnm6FXUsUANjjFFytcobGxWnbFHIeN+1RqPKmg8pxrjRwoYV7leh39r&#13;&#10;D/qb0Fvtm0vNF0IOevjfTjxZ3rUQSzOxpJyFShpWJQyH4oZLMcOnRiOoBiOiiNGksDOjeme36pxD&#13;&#10;CrmWKOhapRr35xRw71a1+z5VeY7J5zktr+eyvO7fw3X53De1C4070FyBTVpMyjMUoP+5dkCWZ2ne&#13;&#10;JYmniXIxT4Ea3RY1uG0Kuw3VuysUcler1l2noCeqGk+zAhUd8lfkVF25SFWVK+Tz3qlK7y5V+Nhx&#13;&#10;fY/I7fu2XL5Lcnmn4e9ye29qJxqT6I2Tjo9ALsgYcG2DNPEkeBcjlkbKRYil3luokNeqoNehgNel&#13;&#10;aq9XVb4gROSrSspb1abK6n5VVI/I45+Q279BrsDn5Qx8RUbgG3BK5YGLcgSuyOH/UOX+T3QXGmvR&#13;&#10;GyPdWgj9IfqAawZSxBPnXQOEiSdE2Rp/gfx+i6oCdnkDhioDFaoI+OWpqZe7Ji5XMCNnsEfO2oUy&#13;&#10;aperPDQpR2in7KEvw8OyhZ5SWegcvAF/lq32Y22m/tXo3YZdHYIeaIM0NBFPI+/CECKeGqjiWWWo&#13;&#10;UJ5QmVx1Djnr3HLWV8mor1V5faMc4TR0yh6eJ1tkqcoia2SNbFVpZEolkSOyRE7ACyqO/FzF4Q9k&#13;&#10;CX+kjdS/Ar1F2LNB6IIsJCGGPYjwrg6CUA2VPHdHzHI2lKi80S5H1Cl7tFK2aI3KomFZowmVxtpU&#13;&#10;EhuQJbZIxbGVKopvUmH8Xpnjh2SKP6GC2Bkqf43r+yqIzuh2dMYj7AmknP3QDmlo4lkj1KNZC37u&#13;&#10;fTz3YOGcMbPK4yWyJW2yJg2VJD2yJKtVnKxTUTImc6pFplSPClL4qxResxmz0rybexL11DeB5DtJ&#13;&#10;xpR8D2a0lrqXUu/8KOMArZCCGM8iUAc1UMWzCmyCM0H+nzTL3mxRaYtNxRmHzBmXCrKzC5nByhJo&#13;&#10;NgV4vFZMayt5dCtesxVv00pmkCWXzmICMq8A2WNmRquoezF157CGndACCf5HY8wDCHJfzbPKpOTC&#13;&#10;tpVjE+wZk6xtFhW1l8nUwYbeyWbaxUbTxQLqomO7+KAbb9WN3+3GuHavAQxE9wHePQJkDJ0vw7ss&#13;&#10;gBmN065h6u+DNmiGJp41QIh7P03yppkDGfwH1drb8SCdJhX1FKuglwOvjwOlv3xuY8/RF4P0xSB9&#13;&#10;MchHg3irwWHAvA7iKXIYmBzGZYCsbQAz0v8OzGgpbRuieDdkIcX/GNRzX0ObfVn00TU6JRtVlvZJ&#13;&#10;RTRP8zjYh/CW8zlcFxDHMH0xQl+MspGMMnlH6YtRPhydB8uAOTFChjRCtjZM1rrwIvyBb2c0isYA&#13;&#10;dEALbU1AA/e1bcwBhtTdjT66tpxUwvCasa4c4tRpYhCLOGSJ4zbiGGNMls0evGzsE2wmE/TFBI2Y&#13;&#10;4ONxxmN8LTAnljMvlx2nPH536TRc13x0eqGNkNPoRrnWYcmqe1kDtNegGTZ0LSOSiapIYqgDxuEz&#13;&#10;xLGCOFYSx2riWEMc64hjkjGZZNFP0heTVL6eCtYzHuu2Ah5v7WOUZX1+lox69YfK0c4uaEU3wTVM&#13;&#10;2AHaXIE9NdAtQ7doLK9JNSRz1AHrbyV7c0nfHYzLRhKvTcSxhTi2MTd2MCY7WNTbGdjtVLqd4O+i&#13;&#10;8La90lbmxBbm5WbW56YP1N/P9KRIM9eGQeYAIXPcyOATK7qFK/Oas3oMKSki38O2W4kvOkAX6276&#13;&#10;ZHexdC/z9AvEsY+Ddj+b+34W3pfo3H3sFVOsjykKf/FrlHlS2nue8tPqo6+zjHOMIiHa7KXNBu21&#13;&#10;Utx0e15za17rbrgHaArGgnrzyThLDhshTI50P0nxIRLSw8RxlDgeZp0cZZEdZXAfovIjVHgY93CY&#13;&#10;bP4B9qpDr6mD/k4uYR0wxlW02ViH/p1SwdZ8++7J6+3P6xy8ZYD4Pm9IHgK6ltRd2Clh/jBLJObH&#13;&#10;GZuTrJdTrJVnWCfPMNmfppOfonHf2iU9eYQyrI/j59WynDFA24+2ayPjz1ZSsCuveyCv+UBe6+t5&#13;&#10;M/J43pTNGgO6VCfh6bxZey5vGr8PPySOC/THJQ79S4zJRSbcBfriPHvFi8zNc+yZZ59XHO0g2h60&#13;&#10;bWzppn15s/Vgvn0Uw7ISe96QzZqi5/M6TG39YFZLc4aRJU/KLP0Efga/gLeIY5q9Y5oD+rdsOlfo&#13;&#10;i98g+hZ7xZs07I2TZPe6xadwE/6Dt/oET/Mvecn+Q/oIL3ONDPwvZOx/Im9/F0fxRxbn2yyS3+F+&#13;&#10;ruCnfs2keZNJ+ksc2utMllfpwFcYsB/jXi/rBKF9jxBfJdS/6SxqZ+AUnIAn4L/o3oB/wgz8VWa9&#13;&#10;j6d5B393FT/zNh5zWin9CpfwOg7ip8TxMnG8hI+5hNO6gAN7kUVzDhd4lsn7AnGcwa1+l8nzHSbM&#13;&#10;s/9nucxj27zLOP71bcd+7dd2fMXxETuOHdeJnThpEqe56rRNmqPpkbbrtbWstCnrRocGPaaxQ6io&#13;&#10;3aDTJECglWMakxDHBhJMDAmGtElMSEMCiUP0j6mIQ+rawYTQJFD45FD16ev3ffN+n+f3e57f7/c8&#13;&#10;JMjLBOklPPmm/sh0frRu+ytr/RV8ET7E7h24Db/dnL435aEzDTCGKF9m9BMV0a+iPYT2GNpNtGdQ&#13;&#10;XiA8+9A/iP5RUuMk+mdIk0dIl4tYf4b0uaEXePo8CXID9S8w0uewew0+B0/D37B5C96G1+H76yG3&#13;&#10;47sP3RAk8D2HfjfzVsP/IVJkDN3tjGMXunOMZQndZTrKI2ifJIXP6qo+iY0rePF50utLzMorROhn&#13;&#10;dJ634X+wiperzNgqc72RQj/YTG0qDPTX0tGDrl/X6XWv0dtdUx61Mro1dLfi/6iepJv8LN3fE/R2&#13;&#10;j5MjV8iRy/hxET8+rRUy41P8e1IXGP0jjOJhEvi83tVDZNpD2P4ErMAvNtP8a5vL4Co8CY8zF5eZ&#13;&#10;i4v0mBfJz4tKs1w70S2jW0N3kJE20J1AdxrNWTQX2ToPMAtHicjHdJo3D/LlKVQfIDL3E8UTZNQJ&#13;&#10;/QNW1zkO390c+7XNLWhtW7iwuT2dY42sMBdnickZxSEDBbTLWKiiPcCIR9AfR7+J5gyai3iwzGwc&#13;&#10;J1vPcLw8yt1TePY8GfwS2fM6R8+f4SN+r67DKcp8r417wzbbBL5vHA0n5OBo8qIZgFZ0E5BhRRbQ&#13;&#10;LpOJVfQH0B9Gfwy9JpkxS1SW8OQwGXuKbDlPpC7z9DoevkgGvQa/5vj/gOvqOjewxY6lta3x4+t2&#13;&#10;OVbhIOyXBV03iga6JkTQboMs+gXN48du9aJfR38YvXG0p8mQOf7fj0fHNcUsThLBCTJpnHiMEfkx&#13;&#10;9ooxdpwxdqVxfFiL/2McM2c58o6zpS1zXYJ5juPdbPuz5MUutaDtRzsIUfST6GdZGQVslLFRxcYA&#13;&#10;eg10J8nWXfzaQ5Tuw7MHWUkXyOKnyKAX+KtvwxtwC/7Ns1U9gb3zHHMPcPQf9FHewMxaedayUapN&#13;&#10;OiyasLjQ96Lv1zZyY5QcHWWtNNSBnQI2ytiooTeI7jZmpal+ZqmPSNWIapV49LIye8j6ir4FP4bf&#13;&#10;wF34rz6DrTPYPcLRsgSz0IRxjrxRno/gz7DHpiGHW1uthgYtJnbC2IljJ4WdHHaK2Klgpx87w/ya&#13;&#10;1BZmsEwku4lHiRVTtFxWl+VZPP46/BDegb/Df/Qotk5h8yDHyjxl2DSMwwj3WymX67zrMyyqeR2q&#13;&#10;uVtUdRrqdQRVsbdqiy2hsi2tblteJXu3ivaquhyDKjjG1OnYqbxzSTnnMXW4VpR1XVLGdV1p14vw&#13;&#10;qlLOt+G2Uo4PdR4bJ7C5j/JrhpJjEhowyH0fz3vxpYIvZb9NZcOlbq9XJY9fRU9QBXdUne6k8p6s&#13;&#10;cp4udXgqyrbUlWkZVdo7rZR3j9p9R5X0rajNd0lx33W4qZjvVUV9b8F7ino/0Ao2jmBvkVJjByXx&#13;&#10;GAxBH/c9+FLmXQlfukyLOk278n638oZPOV9AWV9YGV9caSOllJFXu1FW0uhXm7+huH9aMf+SooFj&#13;&#10;igTOKWxeUch8TkHzG/AjmYFfwV8UDPxLp7FxCHtzUXKQcrgBA1DlvowvRd514ksOsiGb0kGnUqZH&#13;&#10;7aahZMBUwowobiYVMzsUNUuKBGtqDY4oHGwqFFpUMHREZmhFZviS/OFn4aaM8GsyQm/JF3qP6z91&#13;&#10;ChsHsDdLqTNBKTwEfVDhvoQvnbzrgAz+tLda1Ra2KxFyKhbyKhLyqzUUUjgcVyicUTDcpWBrj8zW&#13;&#10;rQpEpuSPzMsfPSQjelq+2GPyxq6qJfZVeaLfkzv6JtySJ3JX96O/F3s7aRXHYJBSuMq1DAV8yfEu&#13;&#10;A+34k4haFIvaFInaFY56FIwaMmNBBWJR+WPt8sfzMuJl+RJ12CZvGztL23552k7KlbwgZ/IZOZJf&#13;&#10;lr3tO7K1/Vy2xJ9kT9zRMfQXsdekNWpAHSpQhDz+ZHmXwpc2iMUtisStCiXsMpMu+ZM+Ge2mfO1h&#13;&#10;edsTamnPyJMqyp2qypUekTPdlD29JFvmhKyZh2XJcBpmKEjTFJ1p+s3UH+CODmNjDntTlODDUIMy&#13;&#10;FCj/OniehiS+xCGatCictCrYbpc/7ZIv41VL1i93NiRnR0yOjpTsHZ2y5iqy5OgpcpMMhEYlT4OS&#13;&#10;pznIcyrkqQxyrwCFZ8fv4X0tY2uGtmw8SxygF0qQ51kWX1K8b4MohLkPZqzyZ+0yci61dHrlLBiy&#13;&#10;F0xZu0isLgbURR1f7Aaa1iKNU5GGqURzVqJZKNIgFDmhii/zd28A1Uvhfe3F3g4+G83R60AltyGT&#13;&#10;gzTvkvgS59oKQd4FaN+Mgk0tXU45Sy2ydbPJbWEDqbDAKiRNBUcrXSxsaugeavmenUDT1MNp3ENl&#13;&#10;UKGWrlCgb/kp4EP5rhbQneokDlCDbujETgfPU5CACPchngeQNkr0QGWrnBWHrL0cNFU28xobXT8b&#13;&#10;TZ3FUydodT6qADYgyd/TW9Xpd+s0cXWamDrVQJ16vp9KpZ+GpI/KsYYPtXuaLRAHtAdoQXqgxO88&#13;&#10;zzLYTHKNch/CrlnGfgX7tLDOmkXWfg7WAQ7aQQ6cIQ6WYfxohDY2mAaT10CsQTwa4zAPx4BmcYQm&#13;&#10;bfgm0JAM/Y4D4Z6mCV0D+mALdGEvx+cprnHuwwzHxK5RkzxIchzIMsSBP0KPO+qQtnG4jjMXE8Rk&#13;&#10;irlokhdN5qLJ5DX5sEk8mjSU28mJ7ef4GxqoSZq0CZqj8XfhniYY21aoQhl7Bcab4ZroIQcIqYld&#13;&#10;A7vuYcnewPY2mIApaOLHDvzY6d448Hf7Nw6+BTadBfJigYEsDPCMeMzvZQGSE3Pk5W4a01n63Zl3&#13;&#10;pF13NMr46tWNFCphN8c1SXsa4VOT8RrYdZPe1sk1m0CKUTShA0yxFil09hCXvcRlP34s48dhYnIf&#13;&#10;G8ph8uIwc3EIxw/NcThTpR0kJ5bJywOsz32/hL9quE4cGGsFuwWuKcYcZcxBPvNh10V7SFm0YZOl&#13;&#10;TmG3VuShA4c2C7//M12uwVHVZxh/NnvL7p7d7Dm7m71kN5tsshuSmBASsoRbiA1QYgsURgoqjQXD&#13;&#10;ZShQKohTrVMHCgMCSpHSBi9QyqVqLTLIIMq0OtPasWoB9Qsz9vqlSKttLdPp+KHb38me6XSYh+Sc&#13;&#10;zb7P+39v//eh/bWSZWwUP1bhxxh+rOWCWcdwWUti13KgNRga4wtjzInVu/i7YyxOCNTRD9XPWXvg&#13;&#10;ncTPJs6c4swmoTM4r8/mXexwftnho7RYorHhLL9rwDpnGd5ITDazmH0DP7bRrw/SJw/S1NsJ8HYM&#13;&#10;P4CxbfdJW8nH/czLLaiar7+lfng7Z5IDcpwh1hZxNjivd6lzzpXOkm3zrQccA1FRXcK32suoIwge&#13;&#10;cpZzWyDsIDe76ZfH8GM/fbKPJnuMgO+dh4C5h8/ul3axze9kVu24rMnEu0iYsoyz2CLyzzjx3O2c&#13;&#10;c63DSUtpG/gmeMQRQTvBLkcU2eJkvyOSDoEjtmihXp9lfpygV04wP39Ikx3nsMdI5jME7ij9cRRl&#13;&#10;M35W7XDn4U7AHcFF72onrluc89mcO8BuR4jYPLYYJJSs6tgBtkg5rqpYPA2eV1W40n66SDxeo1de&#13;&#10;ZWZcogEuEosLBPdlDnXucUTmSRXgTsEdhdu/wYnvww7vXnDQ4bO5jv0fz49VFYk210vgPGDsiBEs&#13;&#10;rkQknfQr8A418j718QG18T4D7xrJv0qfvkti3yYWvz7CZi39C3wK/gH+iba6hc78lN357+zvH09s&#13;&#10;v936E9v779jwr6MuPqBJrlGsv0FhvU2hvoUyehP19wsC+AYB/Bka8zJ64pIO4NZR3HsBdfW6zqJr&#13;&#10;foqeOAWOgsPgCXAL3r+CG+DP4PfgugJ6D111BR1xBS3zDtv5m2zwr6MkLuPHJfy4yO5+AcV1nqY5&#13;&#10;R/GeZYd/EW33An48R8GeoUhPUTAnSNxx/n8Gb57C+3F05hF4D4A94Dvgxv94xXmkn4NX0FYX0Hfn&#13;&#10;0TPn0HYvoSFeRC08h5o4jX44ido5wcA6zrB6lkH1NAr2KZp3nCb6Pn58Dz+eROt+l2J6giI6wKn3&#13;&#10;6Sek9pfwfkJpVWifCl5WiFhlgvtd8JqT2lNO2p8mFuNo3XE05jha5gdqJXad2J2ix4nHfob2Pgb2&#13;&#10;XgbnHvTlbobXLgbXTt1DKa2mdb6Gjn2Adt0B1yG4fkSJX9J2/YG3FTys0OIVbQR22VxwuMedst87&#13;&#10;0XYe4mRgwQRJ0IjdInY7sTsFu2VadSZ2h7A7F7sjlPNibC+jIlbSzmMovM1wPKQNNO96IrWOjK0l&#13;&#10;s2vQmWNwrwJfBS87bXXQafdHnJbcOtGetdiKAAukQB67RU7YQbR7sDsVu9OxO4jdYapyARFYhO1l&#13;&#10;jNJR/q3Dm60TkbmL7Kwgk8vJ9nLdBBWyV6GqK2KbILbV8WaPvI3OOBybGFMe/Axhrw7EQBrkqb4i&#13;&#10;tjuwPRnbfdgewOZsbA7DPkKVfgmluYIqWcVvm/DqYa6a/VTOMbJ2ga76EHwGKhM45Iw9pufE2Lev&#13;&#10;AntM2mN6mVzY82PPAFEQBxls54l6K7bbsd2N7T5sD2BvNh4ME407qJKlmoenc7E6zOk+R8XcTlUN&#13;&#10;UXVDdPQcun8Ifhu7nDFs839F1evQvqbsa9m+shYQC1QCCGPXBAmQwX4e+63Yb8d+F/b7sDtAVgbx&#13;&#10;ZB4Vu4hqWa4ZZGc6WRzgpNPIR5muLdPlZTqyrP+AysQ1Y18Jo4z3O7l+F4LPg2FXdU2ZQywGicVs&#13;&#10;cjKb2piFH7NUDzLYz2O/Ffvt2O/GXp/6eTt1wqMR9RLFKVRFDwyTyUc3We+iq7vo/i79FvybdxVt&#13;&#10;hWuMVWg5V//C2upKNARm8jzA+2n4UyYW/dTnVHIyldqYSo324UevGuBogqMVjnbsTcZuWbfhbSex&#13;&#10;6CCi7WR2ElFuo9JLdFyJaVVk8hSZfkUmcQkfNnHdj3K9LWWkL2A1HQIz+L0MerluevCn21ejbrcP&#13;&#10;+0Hsh0EUjhgcSTiycDTBUcReJ//34tF0tZChAlVSIB/NVHgT/ZEn83kmQCM10chUaNRHPH+m9fDf&#13;&#10;Be9CVtJh1p9ZoAym8NwFOvhsEv60BTwq+WpV8oRUdEfU6oqCuAqulJpdOXgK8EzCZrcaXWXlXHOU&#13;&#10;dY2owXWnMq5VYIvSrh10+BHwPHgD/BHc0n1GdQUcYd0Y4qofiFalQhfP7bwvgRZ8KRhuNYV8agoE&#13;&#10;lPcbavRF1Og1lfUm1ODNKOPNg6LS3k6lvH1K+qga33ywVAn/vYr7Nyvmf1SW/7As3xlZ3suyPNdl&#13;&#10;uf+me+FYAt98eGdxzfeDyaADlHhXAE18novUKBv2KhP2KxMKKh0MKxWIKhmwVB9IKhHIKh4oKB5s&#13;&#10;Vyw4RVZwhqzQPJmhJYoaTBhjsyLGo+CwwqEz4FWFg++Bm1qJ/UXwDdvyhDW0F9wG2nhu4X0eZPEj&#13;&#10;E61Rqs6j+ohfiUhA8XBIMSMsy4iCuEwjIzPcpChCrA4xEonMVDgyHyyRUTeqUN0mBeu+rUDdk+C0&#13;&#10;aiOXwFX5Ize0Ao4vwDcE7zTkSQ9oB0XQzLscn2VA0qxRwvQqFvXLigZk1gUVjRhwRRSpsxSOpkCj&#13;&#10;jGgRdClklhU0b1fAXKha6275rQ3yWd+S1zooj3VSbvMVcEU15g0tw/4IfIOsOf1Iky7QBgo8N/K+&#13;&#10;AaTwJWG5FbO8sky/omZAdWZQYTMkw4ooZJkKWgkFYg2goNpYh/zxPnnjg/Ik7pA7sUI1iXVyJVh8&#13;&#10;E9wMCZax+EWAzop9pKVwzIdzJutvL+gERdDMuyxI40t93KV4zCMr5pNp1aoORGIBGfGggomwauuj&#13;&#10;8tXH5K1Py5PMy51sU02qR64UO2wacZJm+qa5gdLchmmW39QJgA9JfEje1GJ4hlPIR2RRD2gHLSDP&#13;&#10;uwZ8SfF5IlGjWMIrM+5TFEQSfhn1tQomg/KnDXkyEdU0WHI18McNOZxnl8+iKbKIpRxLew6hkGNh&#13;&#10;zXEr5ljCs9zUWZbPhqsk+i/6IlxDrN5lZGoXKIFmnnP4kQZJPo8n3bLqPYomPYoAI+1VMOOXPxuQ&#13;&#10;O8fwyNO8TXYDxatfbkbjNSNcmxFPBSZ+gRuowG1Y4GZs3gPYkprwIX8NfKwFfGU2kqwP9ztBK2ji&#13;&#10;OYsvKT6rT7sUAyaIZFwysjUK5tzy571yNzNECwzTVqM6SEoUVwmn29jj29B4bYjHtkGA1mxjn29D&#13;&#10;HJW4JUuIgSKbSys+tHyiuXBO5ys9YBJoaaQWedeAHyn8iPPTBBHehf/LfplGNX1mYfyPWDUJ4Frc&#13;&#10;61qrIogKblXGsa4zaN06o9UBiq1aK25lnLZKO5o9iLJIWUI2QghJSIBAgLCEUNkTICEBAdG6L9PF&#13;&#10;Tu1UO9W2z0sy58x4OtvJh/kwcM49IZD87/P83vu+7734P30aZsDpXpT3TMxSs3DQz4aOuWARQA5W&#13;&#10;crihgALxhUCsRxDm3SD08kEY3gJ3IjA8BKKfn4dBIQDDx1ysxZwH1KqpWAc8NxAxCzEN7ycj1wRo&#13;&#10;8UeMwu/D8Xdf4KXjsUMwIgyajQs1ABdtIHTMh45gHPgLwSIELELBIhQsQvGgUKxH6GIEhshQDK0h&#13;&#10;GNxCcFMvwiC2ELPmAnSywQ+oFTPwFs+ei5iJ36ci1yTkHIsYjffY7pQvsNIwquEYprxgDRclvoQI&#13;&#10;waW7GDqWQsdy6FgBFmFgEUY2O1iEQXDYAgSG2ZUY5lZigFyBvfFyEj6PAWkZOvmlX1BL8Pz5iNn4&#13;&#10;+AzkmwIt4/E6Bu9HwK8v8tKQ9zmSF2MrLnF8DwHEaCLwfOhYhQt+NS77NaiNddCxEQffRmyqDTCy&#13;&#10;YR4aEnx4PYbKdRjo1h7D5zA0voIuevVFNCn3qBDgmod4CfmmQ8skvPrj/UhsLRy5FA15vYET17E7&#13;&#10;J+VqboAXDRVptFwNVzh0bAaPLdCxHWuyAwfbDrDYjoduD0HgC9twTmxFTWxholkT47I24nvXqGDk&#13;&#10;CoDUWfA7Ba/j4HkUOPvC7zDkHbQSz1/1dzk3uhs9oEVjiWe7G0DSgO4Ckz3QEQkd0dCxF/W5FwUV&#13;&#10;jQe/AQNR+FIkzokIDLR7UBO7Majuaqfmw+vc+WCA1wnwPHoJ9gCOt2FYQq81bp/h7iZzmzsfShxN&#13;&#10;tasBjUJEuxtxlByafoqKQQN2FHslFrURi/p8F4t7HCyOr8Xfd1HUEaxHDNbjnVyKOmimgpD3RXie&#13;&#10;jDUeA6l+4Dx0vTvvVnfOXe58KCkMEq7mnzShMYgj7qY81j2Y4ErAIERRZ1CrHOgQoDb4WBMeQHMA&#13;&#10;lQUjTHTQp7FHPxLis3pqDsplKv7lvxp7EJ6HEcY73A1+lNsf8XbYneuEO0+ceyg4Q7mGIxx/GP5c&#13;&#10;wwoZGICaEqJGpNiz2agNKepTAsMiGMyMoKh0CE7DVJeqpGZgnccj90jkphHPOM4wMIER4pg750l3&#13;&#10;Pg5C4M6D7YVW3ZWLDIlZlGtgw5WI9p2isPUoLDdVCh5V2CsV2CdGFHwZYJeAhR4JCiBem0VNQu7R&#13;&#10;8M1Abi/i+ZCbK2n6Ub79wycZQi8gcLxhVIIvRI47lxqhQxQhyOBYjqhC1CLIMItjiHKiPrpRG504&#13;&#10;9Bw4L2ww3Yr7wwKDTcTQP/54eQ9+bsgwGp3h6zd85KjRY/zHjpswcdLkKVOnTZ/54qzZc+YGBAbN&#13;&#10;D164KGTxkqXLXl6xMmzVL1evWbtu/cZf/XrT5le3bNu+47Xf7ty1e8/vIqLeiN771r79bx9859Dh&#13;&#10;I0ePvRv7+z+89/4Hp+I+/OPpM0w2h8sTxJ89dz4xKeVC6sfpGZlZIrFEli3PyVXmqTX52oLCouIS&#13;&#10;Q2m5saKy2lRT+8nFuobGpmaLtbXdZu9wdnZd6um9fOXqp9du3Lx15+69+599/sWXX/3562/+8u2j&#13;&#10;7/76/ZMffvxPfwb8/5/79xpEHA8lln3geQQx/Txcjye2XyC+Z8D4S8T5PGJ9AbyHEvPLiftfwP4r&#13;&#10;xP8GAAgnBLYSBL8Bg9cJhEhC4U1gOEA4xBAQx0HiBEFxEiw+IjBYhAYfOBIIj2QCJA1EhASJlDBR&#13;&#10;AIqKUNEBi55wKSNgqkDGTNDUEzYtgNNG6DgInm7w6SOAroPQbYLoT4TRA0B6SCg9Jpie/vBjzL7Y&#13;&#10;BWTdvQfjrPR6thh+5v3feP0MsH9G7H+L7N8T+5fAnuFFeXkNGuTtPRgMhgwlFICB4ePjCxLDR4wY&#13;&#10;CRijxwCH/1gA6ScCJGACKKACLIRLPxhXLT1Dph8MuIRvIlsJO+n1PRFR0W/uO3Aw5six2BPvn/rw&#13;&#10;NJPDjz+XmJyaliEUSWRyBbYL2S36Yljsd/iMQVdN9BcFMQmXsAmfMAqnsHr7Dszeuw+7n30Ow18+&#13;&#10;ePAViuTrhw+/ge9vHz16/Pg7eP/+yZOnT38Y8N9roU281+q3/L51RFRfk1+ypWJhfkPZlhJz8YGq&#13;&#10;St3JOkMez1Ks4NoLs7mdWgmvRyPi96mz4q/mZSZcV2acv6lIS77jaQxoGNAwoGFAw4CGAQ0DGgY0&#13;&#10;/LfRAw1323yX3WuFhmbfZEtlsKah/FVo2F/dr0HFs+hzufYCOTRIoUHM71NlCa4qhWevKaBBlp54&#13;&#10;y9OAhgm3oOFum19Ub4tPsqUqSFNv3FRiLtlXXaH7oN6g4lqKoEEHDfnQoIYGJTQohPHXsjMTboih&#13;&#10;w9Pohobr7T7Lbrf7RfW0+CRZTPOgIdxgKtlfbdSdrC9Rc62F0KCFBg005Il5lxUi/hV5luBTSWb8&#13;&#10;dWHGuRueBtHQZ2Msu2nzjeq2MJIsNQGauopwQ3XxflM50aByaciHBpWU250r4V2Wi3hXpFn8qyKh&#13;&#10;4Fo66sLTuGSlTei1M5ZetftEdhEN5jn5nxg3lVYVHzCV6U42FENDATSo5ZxOpYzbnSPh9srE3D4x&#13;&#10;dGRCRyrqwtPostLG90BDr8Mn0mllJDWb52jNxs2lFcVv1xh0pxr00KDN5dhVco5TIeNcypZyeiQS&#13;&#10;Tq8QOtKgIwV7xNPohIbuDsaSbgcjosPKSGmsCdCayreUGfUHa0q0pxoKoUGTy7Epc9hOeTa7SyJj&#13;&#10;d2dJ2T3p0HEBOhJFgiuehrOVNr4LGrqcjAibhZ5aZwrUVZVvLS/THzQXQ4MOGlTQoMhhO6RyVqco&#13;&#10;m9WVAR2p0JGEdTkn5l/2NByt9HGdDsZip5MR2WahpdWaggsqyraXG/SHzIXauMZ8NceiVLLbsxUs&#13;&#10;uziH5ciEjo+hI0XGvnReyumOl/J7PI2ONvpYh5MRanfQoy1WWoapelFRWdlrRn1RTK1WG9eghoac&#13;&#10;PFabRMmyCRXMjrQcpiNFznImytmdZ7M5XXwZ75KnYWun+9udjCVtDvpbDS0MkbFqqb6kdGeFtuhw&#13;&#10;rVoX16DUsJtlKpY1K4/ZlqZktqfkMu2JClZHgoLtEORwHFw5z+lptNnoz7c56ctbHPQD5qbhMkNl&#13;&#10;WInWsLtSVXSkNrcgrk6uZTWKNMyWdDXTkqJitiaCSYKS1S7A+nBzuTZ2Ls/uaVhttHEtTnpYvYMe&#13;&#10;U17vr9AZ1xiUhohKuf6oWVYYd1GiY9VnaJmNF/JZzYkaVkuCmm0RIHgqjpWt4rYy8/geR5OdNrG+&#13;&#10;k766xkE/XlT3glJh3FgqK42qFBcfNYmK4mqFhayLqQWsuiQdqyFBy24UaDmNvHxOEyef28TS8JvP&#13;&#10;aAQeR13HsKnmLtqGcif9PVX72HSxab0uszS64if26yS4rfqA4/gRbCdOYjtuaQhQ2uAADXFb6LQM&#13;&#10;A4FSTgyBpARSSks5AEnTrKQQIrzp7U+7bMva9/Vpe9oly1qeNluLbdmSF3lL0pnQcaZMEpI4Pbl/&#13;&#10;p1w4RlzaGR++l3f6zP//f4ffkP9MVOJlxSQeKCGiYYbrhlOEC0ljLjSNuLAM5MQzbCeR6XWS37t4&#13;&#10;5YE9kdmGN5y1ptOahVZUUvqNTJR61yKMnvAIg1+ERT72CM+LxEkPmsBoNIHQWBKi8SSbJpJ9NMn0&#13;&#10;uDnfu7XE9p13E+0///fIY4dXg3tZRcurtqzxfR+jPx2J6brjUQ2WCsuxbHAIy/sH8JJXREzSfHLK&#13;&#10;zeFWXIRgxomJ5xzI0LwdVtbqbdOwadg0bBo2Df8Phm0bhs57hlDHhoG6ZzB8x5D71jD+rWHazeVW&#13;&#10;XQR/1oGJ54GhRiHKultLbtu5lmzvvBt7FBieYBWsv6Wypj8Cwylg6IoPbxiU6GhAhha9EmyC7sen&#13;&#10;3CKi6uRzZh1c3rydEC1SuHTJjCkW6u1OsrltLbmz8278kcOr4T3A8AqVNb/nZYwnIzE9MGixdEiF&#13;&#10;jvkVaMkjRcvuQazi7MdnHSKyRgm4i1auaMXCla3oScVivW0Y7jA7O9c2DJGfAsPL9qz5D8DwN2D4&#13;&#10;Mj6sx9JBDTrmU6LjtByddkmxGYcEr1EDxKJVzF0xi4RXDELpJQ1PsVhvt5nmtttMW+edxG5g+Amr&#13;&#10;YAMGy1EvYwIGw5fxiAHNBLVo3qtGJ9xKtOKUY3OUFF+0DpEr5iHeFaNEdFUzKL2kEMuX6u0Ws7Xt&#13;&#10;dmrD8PDh1eHHWXnbAWB4FxhOAAMrHjHCmYAeLXi16KRbjVYdSqxmA/vMDLaqQca7oh7i/0MpG7os&#13;&#10;lciX6u1mamvbrVRr5+3krsOr0R+z8tRLjqz1HS9j/mskZrwYj5igTMCIFjx6tOzSojOUGquZlfiS&#13;&#10;QUGsaOTkJbmMe0UiE1+WKOTL9XZ9w5Bu3X+b+dGh1ZHHgOFFe9Z2xMtYgMF8IR6xsDMBM1r0GNGy&#13;&#10;XYfOWDTovEGFLWqV2JJCgS9LgEMs518SKSXL9fav9JbWbzIt+28xDwHDo6y8/QV7lnobGI6HY9bP&#13;&#10;4hFbT8YPdq/LiE7ZgMEINqZWjdSUKnRBqkSX+pX4skDBXeYpxUv1tprZ0nozs2P/N6kfHlqN7WYV&#13;&#10;HM/bs/bfexnrsXDMfi4ecXRlPMBgNyJlsx6p6sDWVWngOZkGrg2qkQUhOBOuilwkVfy6u5ppar2R&#13;&#10;3bH/ZvoHh1YTu1gF16/tWcchD0N9FI67T8WCjq6sG+wpmwkpGwzwtFoPVeU6aEaihefEGnieD+6G&#13;&#10;VBM1TM2tu8vZxtbrue3PXM+2v7WafIhVcD9H5VwHPSn3B6Go50Tc4+jKOcCuM4N9qQVbV2GApof0&#13;&#10;UKUfWAQ6eIarRWZxLTaHasm6W8g1tHw9tu2Zr0fb3rqWbmcVvZ1Ujn6dToeOBAP0yaTT0Z2z2pCC&#13;&#10;HmxdlZk9ITWxywNG9pQQWHgGuELqkQqmx6qwnqi72mhDy7XC1n3X8jvevJZrYRUDT9lGg6+6I4Gj&#13;&#10;ERd9mrEBg4mC8xobVJRZ2KVBC3tcBCx8EzTJMcFlHLwTFLxX2IjX3dxYw46VUtPPviptO/jPQvPF&#13;&#10;UvRxCxN9gab9f4pa6bOMydmd0TmgnIJij0ls7LzYBhUEVqjItUIl0gKXMAsyjpjRcciMT9Rbdaxh&#13;&#10;+9xE49O16aY35iabviil2i3eyGt+q+/DEQP9aVLr7k6pnFBGChz9dmhUQEFjPArKkza4gIM7QsE/&#13;&#10;A1uxItuK191UoWFbpdz4ZLXa9PrkZGNXKL7HaQkdDGl9H0VVnvNxJd2dlLuh1CBwCJ1QlueAc6Qd&#13;&#10;zuF2ZBS1o2MIhY5BFD7WRxH5epsoNmydnGrcO15pPJQpN7JtqX0WVfCdkNz/ybDMdz4m9XTHJTSU&#13;&#10;FLthhu+CUxwXnCacSAZzohnEiWUhB5ZlO4hsr4PM1Vux1LClMN24L1dpPOqZa+pRlZ6WDSXfpAZD&#13;&#10;HwcH/Oej/b6uWL8Xjgs8cIJDI0mCRhnMjTKIG2NgN55iu4lUn4tM9bo4dZebeHB7ptLwbGi+8T3d&#13;&#10;Vy1/l9T24IKJ3w3xcu/rucmTFHfkAs2J9PrwEDuIBOEwFEAibD863OfHouDrSI+PGOn2kbEuL6fu&#13;&#10;mPID7SMzDz5vvtH8tvzGrk+EV/d9ji8dgOHqET574mNJX+Gcsmv0c+3FLMtwId1t+izVZznPQNZP&#13;&#10;Gdh2LolSZ5MYdTZB2M8kyLpbD7U1r4ce6Vj3PfXamutXx5bNr/Bz8g/ptPxsgJF3hxNybCQmxRPR&#13;&#10;ASIVEZLZEJc7GiT4+QAmLPphccnHHpzw9konvT3KsqdbX3Z3Ge67TcOmYdOwafjfN+zuWPc/+dqa&#13;&#10;+7ljy5aXBTnFX+i04gwwdIXjSmRkRIYnhyV4OiwmckE+J+/n8Io+XDDuRUWTHmhgiu6TTtO9qoqz&#13;&#10;R1ex9+in7rf1cGvzevjhjvXAXmB49viS5YAgp/zgvwYFKxJXwbGoAmMiUiwTGsDHAkKi6ONxJjwk&#13;&#10;r0xjwmk30l91QdIZF1s9a+vTVs19uun77TsG+pfHl6wvCe8ZlKcDjOpiJK5mx6IqjAnLsVxQguX9&#13;&#10;/fi4V0CWaS532kUIZpyYeM6BSOdtsGreCGmrBkhXud/WIy3N65FdHevBDmD4BTC8KMyp/gwMpwJJ&#13;&#10;9YVITNMXH9ZgqZACHQ1IsaJ3EJukRcS0i8+ZcXJ4c3ZCvEDh0kUTqqzpEM2MBtH9h/06eW7yvuM4&#13;&#10;fgtesIekA0kzhBC2pm3C0mbagYQ2TQJt0pRL2xkMSRlK2QxxsEOMd0nWo+d5pEf7vu+7reXRvm/W&#13;&#10;Yku2bMuWJVteIJ1wKHSZNHWGVX1c2j/gyakHDu/7a76/3+Uzj7f/GvbV/fuOr7sOta9Yj2KGPzwx&#13;&#10;qHtCMQ0pHtbA6YASmvDKoCmXGJ51CqhlOxepjrIYNSuDu2qmS9e0NMWSkqpekFM183h7HHq2tR5+&#13;&#10;cV89sGE4iBnewgwfo2llhy+p6Q7FtIR4WAen/Woo71FA06gUmrOL4cqogFaz8hirZg73Cz1bclPJ&#13;&#10;UNSkdHVFgmjKeHscfrb18X8Me4+vuw+2L4+8yc2pMIPqqi+pvR6K6YfiIT2U8WuhvFsFzTjlUNkm&#13;&#10;hRetEtqqWcz8wiDi3VYJJDelHHlNxFJVhExNGW+P/mcIbhgOYIYjmOEjNK1u9yV1n4VihoFEyEDJ&#13;&#10;+HRQwa2BZh0qaGFUSa2Z5ciaXsq4pZKw/iyXim+JhPJlPk9V5XHVC3jDDC2PIt/d9zi45/i6Z/8T&#13;&#10;gxozaC75kobOUMzUlwiZgIzPCE269NCsXQtVLCq4pldQV9Uy2k2plH5LKOPdEshkK1yRssoRqCt4&#13;&#10;exjZ8sQQ2o0ZXm9fHj2MGU6jad0Fb9LYEYpZehIhy3DGZ4Ynndims2IGowpa0iihZZkCXhXKaWsc&#13;&#10;GXuNo5CssGTKRZZEVcHbhuFh5IV9j0K7jq17X2tftv2Ul9OcQjOGc96U5UooNvp5PGQjZNzYnrIZ&#13;&#10;wJJJCy5oNWBVoQKXxEqoxlVQV5gKxgpdyV9mqJWLdKWqgrcH0S0tD6LP730Uxgy+H7bXbD/h5bRt&#13;&#10;aMZ0xpuyXQjG0Wsxv20o67RAU1YjOKvXU+aVWsqCREOp8tXgIgu7CaJCarCKXYPV4iqsUVTwdj/a&#13;&#10;2nI/tm3vw8jOY+v+H7TXHG/wx/W/R7MjJz1j7jP+sKsj7rIN5UYt4KTRRJlRG4CSTA/MC3VAmYNZ&#13;&#10;GBqwQtVQq6CGUQU0vAqgFS3g7V6sdfO9+Na996MvH1sPfK+95jzEHzf/xpFznXAlAycDHgA2IMnf&#13;&#10;9FrSZiPkLNjG1ZqBosJEnhEZybNczMLUU+YQHTgP6+AyoEPKwzp2maTj4e7rRMvmbxLf2XMv/tJ7&#13;&#10;66G97Uuu/YK8423bePSow+/7OGRHu1IWGyFrGKFMqKzkgsRCnuKbyUW2CZimGykzVOx9QOyvAgZa&#13;&#10;iWRglIgGFu7uJps3/yv13J715IvvfRN9pX3J833hVORVSzj8rtvuPRsxo58lDXZCRmMDcrJR8oRw&#13;&#10;hJznWIEC0wJMIhbKFGwGi6AZKpLN1CLJRJ8mmhi4W0s3Nn+V2bL7n+lt736d3H55NbWVlUzsHnUE&#13;&#10;P/QZPeejWtfnCbWTOKawAxmRDcjyMAtrFBinY3ehjoB5CItihfNkK7VAsiIFopWOu6VMQ9OdiZZd&#13;&#10;fxt/7p2/Z7demik1QWjsgN0Q+F1A5b0UUbi74zKUkJQ4gRTfAYyxHZQ0w07J0OxgFraBWcgGZSk2&#13;&#10;OEe2UXMkG5IjjuKvnG1oXJxs2vnldMvb1XLzmehCM2xIv2GU+08FJN4rYZHnRlToJsQELkqCg1KS&#13;&#10;TCzECaaoTigFO6Ex0AmPURzUMbKDlh52IGnSt6g03rBpbrrppfJ889HUYvO5kdUtZFnxxxJ++rdG&#13;&#10;Tuyigx267mH7B4McLxBhusEY3QXGaS4oAbvgBIjCSQpKTQIoLTmMIkkSSk8Rv0XFfMMzxdmm7dlK&#13;&#10;0y8cf2k9q7i9vYe99CMYKX3IpxbOyOFshw4e6zFTEgMj5DjBToySnIQIGR2MAK6BMOjuD0OevhDs&#13;&#10;6Q1RvT1BBIvuw9tEoeGZ8VLjLvda4zvqh1tP8f7xajty+/ANYO39YVL1NEKcu8wZmOkU9k51S7sL&#13;&#10;fYrr+UFl1wRB3TlO0lzLkbWf5ii6jiyo+yQL669maIarGQR36eKmJv/ipn26B61HhfUdJxj3D5wG&#13;&#10;v/r5ReKdE539X57u7b55nti5chXoWOqCryzeQC5X+hgXF4aYF8pE1vn5Yfaf5gHOuTmQ88c5Kvds&#13;&#10;CeGdLdFxV0dfaKyju3fU7YeO1C0/a/ur9te9i9KPROOCLmdGMOgdE1ECSRESjvPo0RiLmYjQWakw&#13;&#10;lZsOgfxMkCzMBkmSXIAoGw8MKSf8g9q8f8CU9/RbcPXU8NTw1PD/ani+se7ahRkOYoajbXd1H/RW&#13;&#10;ZafFOUEXmhH1e8fE5EBSQgvHBUgsyqEnw0zmWIjGzgQhbi4ACCb8w+K8jygr+IaUk95B3aR7wDTl&#13;&#10;GDAX8FR3bRhe2VF3HDhSt77Vdlf/fl9VdkqSFXa60uIeb0pCCiZkcCQmosUjfCQVYjMyQToz54c5&#13;&#10;Ez4Kv+Ali6Y8JGnRQ1BNu4f00/ZBY3Fk0DyJp7prW2PdjRmc+4/UR97EDL/qq8jbpFnRp660pNuX&#13;&#10;khGCCTkUjUqpibCQNhbkIlk/kzHho7EmPRC36AaEMy6SdNZFVJXsBF3JSjBMGwmmKTzV3RuGnZjh&#13;&#10;dcxwpO2u4Zd9CxsG8SeutPS6LyUfDMYVlGhUDifDYmomwKeN+9hIwUNnFt0wZxalCOacZOm8c1hd&#13;&#10;tpK0c0aSYUZHMk3hqe7e2lD3YAYUM4webrtjON6/ID8py0quuNLyLl9K0R+Mq8ixiBJOhaRw1i+k&#13;&#10;5r1c2pSbSZ9Baaw5B8RfsFOk1RGyqmIka+e1ZP2MimycwlPds2F4GTO89sRgPNZfVpyU5aSXXWnF&#13;&#10;NV9K1ftvducruOnDgOP4tQ01HBRSCCGs5NqDQtKmbhIC8XVcGLkj9C6Q0kAQMxATM2xwjDGWJVmy&#13;&#10;/kvb1rSsvfe09tZfy1sWtmzLNpgkhNk06aULjvZfMa59RW99yMP35ffwu08oruyIRRQIGpQiOV83&#13;&#10;Mujh0/KuTsaYg8mesNF4JSssmdFD8pIaVBXloLYgBfUjlYR5nntoWPvIYHvriWG/NCf5xJ2WN/hQ&#13;&#10;ZUsoriLHwiokFZDDfd4eeNgtQgpOHr1o47BKFibvipEuuapG5CU5oipKYG1BDOtHKumRwfviWsz9&#13;&#10;84cG3F39jscGaa07rTjrRVXNoZiaFA9r4HRACfd7ZPCIS4yM2YW0KQuPOWvs5H6mYffMyZny6R6G&#13;&#10;qiiiawtCmn6kkv5neKVs2IK7a9hOKMo/kOVkJ9xp5WkvqmkKxbSEeFgLpv1qeKBXAY86ZXDR2kOb&#13;&#10;MXUzr+lEvBtyfs+cuEs2LeQoJ/gszWUeU5evJMy77LGht2ywb35sUOyV5eTH3Bl1nRfVnQ/F9Ph4&#13;&#10;WE/N+HXwYK8aLjiU8KRZTpvVShjXZGL2Fz0S8TWBUDrD4yknu7o0Y50cXb6SHhl8a8uGlx8bjNsI&#13;&#10;ReX7spziiCuj/diLGuqDMVNLPGyipH1GZNClgwsWNTypUyAzchlyRVR2cCW8Oa5UOsvpVkyyBeox&#13;&#10;Fk87Wkn/NXjKBsebuDvGrYSi+j1pToVzZfTHPKj5VDBua4qF7cS0xwwP2nRQwaCGikolNCVWQDNc&#13;&#10;Ge0KS8a+wpR3zzDliilGj3qcLtIWKgnzLZ2P+deUDRtrMOcm3B3T28Si9l1pn/YDZ9Z8sDflOOFP&#13;&#10;9J6N+uyEjNMED5n00KhGC45L1cCEQAVOcRTwNF3BmIEV3GlEJZ1EFKpxWKotVNJjw+q1mHdD2fAG&#13;&#10;7o75d8QJ4w5Jv3G3I+fc684EDniDvfVxl42YtZqhQZ0BzCv0QKFbC4xxNUCRqYYmERV9ElSxJ6lq&#13;&#10;4QSgVYwDak2hkjD/j6uwwKo1mG99DeZ6DXfH8hvSpPXX4gHbDlt/8B17NHAg4HafS1jtpKzRAg6o&#13;&#10;TMCwxEDNC/TUUY4OuEzXQmOQBhmnapjjFE3XOFkrHiPrVYVKwgLPVmHBlWsw/7oarLcad9tWQyp5&#13;&#10;qoVDgddNaPRtZ6/vcMjqakwa7KSM1gr2ySzUAZGJOsQ1AiMsA5CnGaBRUI+MdugZ5T92gaTnjxIN&#13;&#10;PflKwoJLqrDQijVY8Kc1mPdV3J96f4W/knipsz/1E6M3tNNj8R6P6N1NCY2DlFLagazYSu3jW4B+&#13;&#10;jhkYYJjBQcQEDYEmZLjDSB8mG1kjJGPXMMEkrKgH4cVVDyLLV/87/NJbmP9l3DfRdRfmxhZDweQr&#13;&#10;ZnNwt0/rrY0o3Rficlc7KnEAKaEdyHTZgCzLBuboVqgPtsL9oAXp77DQB8gW5gDJwhkgWLgV9Zfo&#13;&#10;oh/eiy1ddT+2esuD0HrczZFldX2lhTRb6nWDKrAvIPPWhSW9zTGxuz3R7QKSPCeIchxgiumA0jQ7&#13;&#10;lIHscAawI1mqjZ6l2BjZdhs7R7R1VtRcYv68v6FLVv4dfX7zn/uW7xmeXXTSO70EUfdvVvbE9jlF&#13;&#10;/tNBgfdihO8hxfi9QLzTDSZYLihJL4e4YBRyIijgpKFUJz1FcTJSZAcrRXJwKqqEVs27nlv4wtd9&#13;&#10;z24qTC98J3R7cZ3+6gsd3YUtgq6+vSoOWmtixz61syJtbmaI4qUFOvxwAAiAfjBI9UGhDh9cXpEw&#13;&#10;2UsLk7z0CNHDjBA8rGgljaernpkYXLB8bHzhhujni941/fW5WvGN9ZfYszUQMr67E8ofEwFD9VJq&#13;&#10;f7OyPXdJTcy2afEZor41TTa0pCjGiyjV1IwC5gtJyNKUhC2fJmjWxjjDVkn5bNX3R4cXLE2UFvzC&#13;&#10;+o8lOyX3XzzE+fq1M9DNbRfJn+8hka4cBdtKp+gtxQbOhbEmbmOhhX9+FC9syBNF9SPt4rPDFPGZ&#13;&#10;YWrP6SFQcmoIltYN0mSfDDAraqBv/vfQy1XL7DcWvCrDlm/twjbuge/XHKJ8u/Mk4as/NrTcOtLc&#13;&#10;eL0WX//ZGdLpufOUuqvNwMnZS2DtTBt8YpqEHJ+m0D4qUenHSiD92BTMODJFZx6ZYLEqKT1Q9QPX&#13;&#10;9DPLFdiPNnKxtVto2C+3d2C/fY/wr9/vb/nnvqPnvj1cW/fN8dMff3Wq4aO75xqP3m5qOnyrpfnQ&#13;&#10;zbaLB2+QWnA3yJcOfElt/fBLEP/hdQS//zqjbd8XbEIlYeY18zDzhhWYYXM1pt6x677sD7V3REdJ&#13;&#10;s7wGXp57SZfldnjSXJov1cUOJNmdoQSdG4nD/GgMEMZjHeJElCxJRknyZISoQiNtWjSCN6YirbZU&#13;&#10;oNWBPm3fGb4z/P8ZVj8xvFmNaR4a3q+9LTpCmuHX8/PcFn2GS/GkeYgvxWUFkhxOKMHoisQRXiwG&#13;&#10;CuPRju5khCxBIyQ5Wjakwm3adBhvSodabWlvqz31tGGWssHysxWYcVM1pt2+6558T+3t7sPt04JT&#13;&#10;gmH+BWOGT/KkBZAPFTCDyS52OM7qjMZo3HgU4icjVFEqTOlJh0iyTIioyobadNkg3pz14q1ZF96W&#13;&#10;ftowy6qyYf0KzPTQsG3XPcXuk7fEh8jTwpPCIUGjKSMgeNJCqh8VMUIJHjMS47DjUUZnMgLzUiFA&#13;&#10;mAlSxNlguywXIKr6AgR9vxdv7ne2WXLWNlvmacOsK+dh1nXPY6Y3qjHd1ieGg5RS9wnhkPCcOSNs&#13;&#10;9aREFH+ymxb6D+P1HtXkfcdxvE6k3dyx84Kt63Fa29OdTsVVu3qcdXWra6tA1XpXvKHIRUFBUCD3&#13;&#10;5EmeXMgFQnggJJCE3PPkRu4kQELIhYSEcBFBRVbXFtS6OY87om39Lcq2v/PH+//X+ZzvP98eAaur&#13;&#10;u47t9bC5vZ30+oCLKgg5yU39DoI4YsfJonasOmrCaCIoVhtW49BAqv3foN34wpD1VPJlwbTwCGmi&#13;&#10;+TQSRUp0AeSq1d9McPiEsLsHYXZ38Wt9bg6nz8XkhZw0fr+d3BS1EcQxK749bsYq4yhOHVXjtP0K&#13;&#10;PBpMtZcG/TtzBuX2rFlJTsG06BBpQngCiTYVo4HmCqtfiHP4Wqju7mZGj0fA7O3k1QactdywHa6P&#13;&#10;WilI3EIUJzoI8iEUrxhU41UDcoKmX0pEg6kG9G/OGXQfJA2fzBnEB0gTolwk0lyIBoTlVr+oxukV&#13;&#10;UdzdIkaPG2H4XXxWyMFhR60MXrwDahwyk8QjKFE2oiIqEnKiKiYhaSKtJF0w1eYMa+YMqqRBml0w&#13;&#10;3bqPNCE+gkRa8tGA6KLVL65yeltJnq5WutctpPc5BYx+G48V62Bxh0w0wTUD1HpdRZaOtpPlQ21k&#13;&#10;VUxE0USEFF0o1YD+jQXA8MLw+6ThT0lDVuF0217SRNtBJCLKQwPiC1Z/W6XTK8F7uiSwr1NMDzqa&#13;&#10;6FELnzFo4rBH9YyGCTVNfENGlV5rpcqHWqjKeDNVE0GoulCqAcMbaS8N6H8NsqzCGelu0oRkHxJp&#13;&#10;PYkG24qsfmm50yvDerpkkM8lgUM2ERzrQOjDBj5rXMvhT8lYolsihmSsmd4+jNCVcQFdE2mg60Kp&#13;&#10;Nmd4O2nYsAGotyUNuwpnZDnECdkeJCrJTR5NvsUvL3V4FVUej4Lc65TDYasEjpvE9Gu6ZuakAuF/&#13;&#10;11LXMtnIlVxvYLeP1NcqB+tY6iiPqQunGjAsTwPGpEH/wvBx1hPZzsIZ+S7ihDynMSo7rAvKT1v6&#13;&#10;VMUOr6bC49Hge51qOGxRwoOoDL4uFzMmhUL21wJhy+06Qds4ly8b4fAUCQ5XPcDmaPtTDRj/Z8jc&#13;&#10;ADRJQ/vOohnlF4Qbqi8EA4p92pA6t6MPPWv3GUrdXcYqrx2F+g0qOKFsp10TS2gT/KSDLW5I1jbO&#13;&#10;apaOshrlCSZfFWPWafpTDRgz0oBp9XJgeGHYmvVE/nnRXfUO/E3dpw0xTbYmrN9vClpyLb2Ocy6H&#13;&#10;6WqvKflralS0QakcGkFk0BhHAk/Q27g3YKlwHJZIR+EW+RDcpIzDAk0k1YDppSEDGNZvANo/Zs0q&#13;&#10;dxTe023H3TJ+XD9o/IsyYtupD3q+MrtsBW6TqcqvS+4g10AxkZKS4CcdrOQeVFntGFnWMEaRi0cp&#13;&#10;MvkQpVUZh4TqaKoB07I0YF6VAYzrMoFuS9asZnvBfeNWzG37Ju5w54fSgd4tWnfnAZvJWtylNVX7&#13;&#10;VXoo1KaFok1qSoynghIMBW0YkjNHiHLeCEGBDBOUkgRBoYwTJepoqgHz0jTQ8ZsMYFqbCdDN2c/Q&#13;&#10;rfkPbB9W3el5nzE+sLqpu2ebweQ84tRYLnQrTDW9MgMUaEEp4QYtFOFooAG6mhanqBiDRBV7EK/i&#13;&#10;D2LVwjhWI4thVepoqoGOJWnAsjIDmN/PBPqPsn80/yHvX12/K/8utooYHni7xez5a4faccLVbrnY&#13;&#10;LTFjfK1GyI8YoGAdCoVqddR+WAtHKFpGlKitHcBpeANYrSBaoxVFqnXylAOWxWnA+tYyYHkvExg3&#13;&#10;Zf/kWnv8fmRV0fDUYoJr4LciVVe2WeLIc4mtZV0tHdgeoRnyNZggP9dIDTANtCBND4coKCNERFlh&#13;&#10;PMoJY9H6MAZFwtX61lCqAduv5gP7imXA9u56YF2381Fg1f6xySV5vqmlJDSWKWzz7tYJnfkOxFbu&#13;&#10;brRiuwQdlJ46M9XHNtN6GSbYTzPS/RQjo49kZPURDOwAzsALYAwNgRpjc1+qAcei+cC5fClwrF7/&#13;&#10;tGfVn29NLN7Rd3/JOfPUmyRJYpMACe5p53vP6OvcZZY6J8bJs5PdHCu1i2Wh9dA7YC+tg+GFzEwf&#13;&#10;2czyEc1sH97M7cWa63sxZoEv1R53Lpz/k3vJkufut9Z9m3h9Y/ju67usjzIKZHfW4BrHNrO58d1N&#13;&#10;teHTEmZfqZLpq9LCPTg91E00kTxkM8ENWXBuqhXTCdtqXAxbtYtlv+pi2684uY4KJz/lbnWn/2zW&#13;&#10;u2jxP8KL1kRvLsy0zy7OVvx75RlkZl0le2obCR7fw6KMnKonD15ACLHLLdjoVXF1f43kahgnrQwR&#13;&#10;2i8HyfLyAKS4FKApLvbRlaV9TFWJn6067+epU+26N33ezeBri6Ijv8hwzvxyoxJk7Gp69l4u++Hm&#13;&#10;IurdzyoI3+zDYKdOkapuFVIrbpQwLo2XsUrHKtkXrlVxi0cxvKIRfF3BCLH+3DCFnz9MbTg7BDec&#13;&#10;STAFeQlOY6oN9abPi0V/vqDzxqsr1M8XfdAMVn7KARv2Up99kot/nHO2+uHh4svfn7xYcu/M5aLp&#13;&#10;oisF35ZW539Tjjnz9yu4vDvV+FNfYwkn/4YnnpgikY5PUci5t2mUY5MM6Ogkm5pq0b70V9xD6a9q&#13;&#10;ptN/LQRL13LAu1uo4KMdeLAjpxrsPVD2w6Fj558cP5X/OO9s3qPCgpMPS4qP/7PswrEHlSVHH1Rd&#13;&#10;PPI95tLh+/iyQ/dI5QfvQeUH7sKX999lVuyb4VSmmqd/wSu6m/NeE4KFy7lgxTtUsHY9HmzZXAU+&#13;&#10;234JfPl5EdifkweOfnXi+emDR388d+TwD+ePHXh66fj+2Yr/sFNnz03cBwDHJ/Q5wHTa0slMJilB&#13;&#10;QAptQlMgKWBCgOACAYxtaCExt8GEFlJjo9OSZVmSdd+3ZEnWudJ6JSHrsHalXWl1IBkDxvZwZDAh&#13;&#10;TI+YlsyQxCTNzK/bmj7wpj8gD9/3z9O3bf8c/UjTHOvovm96ju39uvf43q8FJ/Z8JTr5wVfSU7uf&#13;&#10;qNrrDTh//iPgXr0YODfQgO33G4HxYPNTzcnTj1TnGA+UXQO3FT3GG3KRe0wmh8oSdZQU6xKFfkMq&#13;&#10;32dO53utaYLrGCU4rgzB8mRwpj+DMyAUpw+j+KV4BqXX1w+GHwzPGVyUYWgVZfgdZWikDAean2pP&#13;&#10;nHmk6WB+pu6U3FKyTdcVAk9VIYNLclWclGiTBaE+lReY0kSvdZTg2jM4x4niLA9KGTCcEcZwegTD&#13;&#10;6JfRVJ3NG365GLjeoQF74yZgam2Z0x3rmNW1s+5rzsum1XTLuIrvqygHIqRSmShI1cm8WJcmBMZR&#13;&#10;nG9Bca4dy3Gc2RzLk80yA7ksHc5h9Gg2RY9l44zLWD0BN2XwvE4Z3qYMOzYBM2UwtHXM6k+w7uvO&#13;&#10;yac0Xbaram6grBbFSLUiUZCrUsSAdhQXGtAc34zluLZsluPMYSwvjjEgHKNH8BQjgscZ0RzCjGH1&#13;&#10;BIaeGdyUwfE+ZWhpnTN+2DFrPMqeMXTIp7R/sY9p2FBR0x8nNbJEXqlME1JNBhfpsWyfKYfxbDjG&#13;&#10;cRIoy5tHGaF8moHk4wyEiDAjeJgVy9YTZVgAvCspw3oaGKQMlubWOfOhjllzG3vGeEoxqT9vr+kY&#13;&#10;oaKWHyd1kmRerUjjMhWaE2uzmMCIozxrPsNxFjIsHznKhItx5jCJMJF8mBXBA+xorp6A55lhaB1l&#13;&#10;2D5vsBzsmLUeZs+YjysmjR87avrucFHHixf04iShlY/iCiWWHdDgaL8+n+m1kGmOs5RmBcpxZqiM&#13;&#10;sOBiiDVc8LMRwsOJ5urpfwbfinmDc9smYN1/YM7W2jFr+wN7xtqmmDSfdlSNneGigR0vGPuThEGa&#13;&#10;yanlWUyqIjJCHZnuNZeTPc4rCXawOsyCKhA7XPJxYHKoByGcPdFcPQHvfw3LFwHP2nmDrenAnKO5&#13;&#10;Y9bRyppxHJJPWk86qubz4aKJES+Y+SnCLMlkdbIcqlAU0mJNOck31UZ6XFcRtv9qkBOsentCZTcX&#13;&#10;Jge5SN7Oi+bqCfgog///hq0NwL6vdW6w6cyss5l133lQPuk44qhaPw4XrV3xgrUnhVtFKGaU4KNq&#13;&#10;WTEpUVXjAuO1GG9oIsD1XhviBWpOXqhs74WL1l4kb+ZHc/U0b6AtAt7f0oCLMjj2tD517TnzyL2P&#13;&#10;eX9ov2zKddhec7SHS/ZP4gUHM4U7BChqFefTekl5RC4fjwgNk0G+c9rF91y38wM1Sx9UMffBRaMA&#13;&#10;yRsEEbyenje81wAGd7c+de8+/cj7AeMz3x7plOeAbcx1DCq5zl0uuLuTuJuHoU5RIWkRV2NayURY&#13;&#10;qrvrFA3esgg9N4xC/5heCFV0onBRKxouaEQRvJ6AnzIEli0CvrdowE0ZnDtbvvXsbP+nfyf9QXCX&#13;&#10;ZDrQZLnqOxwse0/FSP+FBO5noqivr5Bwi2qIXTztNer/alQ67mjlQxNqqf+qSgpdUUnCJaVkuECt&#13;&#10;lain5w1bGoC7seVb3472f0E7Ln0O7xDfhneZroVbfJVwG1JCzlzORzvT2RgHj0GimtctnNLZpPeU&#13;&#10;Fvsdud59U6bxjUtVwapUESpL5TApkyFEPYEAZQhSBv9vaGCIMnjeb/4uuO3kY3hr18Poe/1349t0&#13;&#10;EyM7XbVkc6iaPQJjyT+nYhF2PggJazavYELuFN0SOo23RQ73TZHJe02kD9REWqgiVsNFsQrJ19O8&#13;&#10;4bVnhncbgG/r/n+Htpz4Mrq582/JTfx72Q3KaXKzZay404eiH8WiI+czUIRTGAoJrhj8feMSj/Bm&#13;&#10;75Bqqtc7OMF3ea/xbYGxPjN0RWAIl/p1w4V6AkHKAFGGwBoa8GxuAIF3m75HNh57knjnwhe59ZzP&#13;&#10;q2tFkzfW67P5XcFI+uhIIH4BG4r05O2woKyBBDWxXzjO88mvc/ym65yAZ7zHE6hxB6ErPGuo1GuC&#13;&#10;yXoC0BLKsJQyvEkD3oYGENqwF8TXf/QN9tbZ2eqark/vvM4nx982x4i9IX/qRNIV70QdUS5hQgSk&#13;&#10;MiyoiCBRlReUjbGD2jEmZKsxQr4q0w9V2O5QmeOAyXoC0M8WgNAvFoLgr2nAv7EBRNbt/n70zT8+&#13;&#10;rqw+fu/2ij/VPl0uTIxttAaIltBguj1hHbmImmPcnD4iyMuRflIIi0q9YWmFE1ZVWGFThQEPli/B&#13;&#10;/vIlKFxieGGynkDopwtA+NWFIPSrZSC0bgNIvNH4hFzZdH96+YGxh0s/ydxZKYbGtlgHCweDZrQj&#13;&#10;Zkh2p3VxHqaO9ePSqJAQRsSFXkRK9gwri6xhXZGJWEg64iS7ED95ER4u1BMI/2QBgF9ZCMKrloHI&#13;&#10;G+u/y9G2PLzx6vbxhy8fxv6x9CJ8Z/XA4Ph2s7F0yKPFz8LqTPdlVYqblCcEmYG4EOuPiXP8qJTg&#13;&#10;RhUEO6rJM6MGghG1EvSYC78Y9RP1BIZ//AJAXn4RDK9cBlLL1nxRe2nt9QdLtua+fLkN+Tuty3l3&#13;&#10;jchwo1Gnqn7okBfPeqVENzSQ5SD9KC/GH+2L96SFCXZqIMlIylKXksp0d0I72pUwjl5M2Ec7k550&#13;&#10;PYHI4hdA9KUXQZT22hNyyYrJmcWriMdLGv/Dfp0GNZ2fARzHHa0dbDvrzs6269CZnY7tznR3ZmXt&#13;&#10;7HZ1plZABURADgE5hbBcIgQCuQhJSCIkIQm5/uQiCUkIhBAScpEbCJEbBFTEo6DSXdStLqjjroD+&#13;&#10;+sc6fRte9kVffN9/XjzzPPOYfvokr/3xZ9XC5W8aWDfjWE1z2cLLU6VS6jhKSRrBaggBghbnJ+nQ&#13;&#10;Q5TumsHLPdUDDANygNVb4WsxXvIJjBd9YmOZT7mjgOU3u4D1o19teX57YGFh30fDT94/ZN76OFb1&#13;&#10;6o850JPDl5q/O46jLSVQyLdyGMQbpRzcfCW/9mpNa/UMVoycIkgrJklt5RNUedl4o6JknKEsHmO3&#13;&#10;F43yVIWjkAoxKlPvpBf20F3A8cG+G1Oh+wJ3Qj82b+0/rAa/j4a2Pk9vfn60kPqvmIr61dRa3Epe&#13;&#10;Xc1yERn5j3Jq+Z2qxtJbtfTiRRzz25sEFmKBzC64QeVcuN7UkneNyc29xuHlzAt4WfNi/k66694d&#13;&#10;sji8d3dg7pd7LQ9Dw9Tgw3AIHIxsBn9JpG5GnCe8TMjHrJ8vRj7NLS/7AYEselSCQqxeqs3/vhqT&#13;&#10;9x0am/tPHD57pb4u6wGZkPmAVn/+fhMx4x6TlHavhXRuWUjeSde9e0ICY3tDrLf2hKrf/DoMAgc+&#13;&#10;Z4LPjlDAkag6EH2mBiQlX3qdll60kZ1V8FN+bt7LovzsF2WIzOcVhRnPqovS1tHF59ZxJalrhNKU&#13;&#10;H0llyT9Sy5KeNl5MfMosT3jScmknjQzuCbHO7t6lXnkvFALv/44JPjnYAA59gQPHvq4C0X8rBfGR&#13;&#10;CJASnQMy4jJBbkI6QCSlgpKUZFCemvQGmZb4GpWesIXJiN/Enz+zScyM26BknX51OTvmFTMn+ueW&#13;&#10;3J1kG30vRHM7ZBcEfrGXAT7cTwYHD2DB4T9UgqN/LgYR4RdA7FdZ4OzRNJB2LBlkRySC/Kh4UHQy&#13;&#10;DlyMjgWVMTEAFRsN0KdPAnzcCUA8EwUo8ZGgMT4CMBOOA27iTgJceD8IP90HhEfDAP/0F4CTEQma&#13;&#10;ESmbzWUFzxhVyMdNdYSVy9TGpQYG5zaRAy0QBNJrOJFiDiNTzaIAKSDW3xWamRqVdhql7Zqu0umm&#13;&#10;kIbuqUqzfrLSrp+s8OjHKgf1AeRgd7D+b/gfMvBgA/RpKIBgg+D0IdACGzgFKRvsEsQ6q7LqERNX&#13;&#10;/4DeQL9Lo/MWG9ji60S+fI7QqrqKl2qnsfKuKbSqe7K2o2cCpTOMVxt6x6vMxnFkv3EM6TH6q729&#13;&#10;PpTXGCzAhw2tsEEEG4SwgZsRBbh5qRst3yLWOOXVD1lo0v1mEvNOU6PgBo0lm2/gtl8lQtopglg3&#13;&#10;iW/rGce2946hO0yjtbq+kRqDeQRltoxUOy3+GpfFA+eoDR4Q7N8FRLBBDBsg2MCDDbyc1A0eonCN&#13;&#10;W4pa5VST77EJzbeYNOh6E1M+S2vRTDcIdBNEkWGMIDON4pVm+IRZr2C6bIHaXnugxmofqu23e9D9&#13;&#10;9n44CyZ4QAgbxO8MrbGHAD89CgiyUjcEFwrX+EWoVW5lwzIHx15kUUTzTIZyppHTOUnl94yRW00j&#13;&#10;RKklQFDYhvGafj9W5/SjjU5/rc3pwdgdDjgLxt5vwvYHDUCwQQIbJG8N4UCQGgWgjNQNKKdwTYhA&#13;&#10;rfIvNixxa9mLHKJ4jtWkmmawdeONvN4RKmQJkCV2f73C6cdrXEPYbtcQus/lxdhc/Rib04K1OY1Y&#13;&#10;u6MHZ+8PFmiFDdI/hQIpbBDFhAMoOQqI0lI3RJmFa60XUKtQccMSv4qzwMVLZjlU9SSrWT/K4PYF&#13;&#10;LgvtwxSxY4godw3hNe5BrN4zgLZ4HBiL24y1unuxNpceZ3N24e2OYP3XIDvyH4PobBSQpKRsSNMR&#13;&#10;a5Js1KqooGEJKucs8NGSWS5JM8Gh94ywOJZhuqDfTxW5BolyzwC+wzeA7fU5MWafGWv2GnAWjw5v&#13;&#10;dWnxNqemzu4IFhDBBtm24ZswII4OB+KEKCBLStlsSy1YbztfvSrNJS+JSzgLUJXkKr+uY4JLM1xp&#13;&#10;YVmHmTzHEA1yD5DafF58x5Abaxwy40yDPfg+Xxfe4u2os7pVBJtTSbA7ggXEsKENNrRtG06FA+mZ&#13;&#10;SCBPSN5UJBWsK89VPVRkkpbbEOybknLJbCtaMyEgG67wGDY/u8U50Cj0ekmyITe+M2DBGQJ6vNGv&#13;&#10;resbUBPMXmW91S0n2pwyot0RrLcG+bbhr2FAAhtkpyOA8kzSliox/5k6GflInUa8157TvCgvEs1K&#13;&#10;keoJEd5wRUiz+nksl4/BG3CRpVf663Tj+jr9qIbQO6ysNw22Ec1eKcniFpNtLhHZ7ggWkLwzyLcN&#13;&#10;J78E8pgIoIo9+1pzJu+5NrHicWcK4b42nXFbkw/Nt5e1T7bV6EckJItfxHB52By/nSKe7CFoZ1TE&#13;&#10;7vE2kiEgIZsGRQ1mXyvF4hFSbC4Bxe4I1luDYtvwdRiQwgbFqeNAE534pjM294UurvwHfSJ+pSel&#13;&#10;8a4+i39dV9g2o63oHFPjTMMKqsMNMQOmZvGMkqKZE1N1ExA8KgKacYhP6/PxaBYPl2Z1cWk2Z7CA&#13;&#10;9J1BsW048SVoP/F3oD2ZALpPZb80xJQ9McVhvrckUJatqexbttzWa7YS5YyttnNIX2c3KWiBdiFv&#13;&#10;RsBWz7cwuyY5jJ4RNsPoZ9P7Bth0s5fdZHWzm2zOYL01KLcNX4UBWVQ4UEceA12R8cAQlflz34ni&#13;&#10;NXs06pE7rn5l8Gzj8kgme2GsTDDiRWptFoyto4s8LFCwpuky1XyjoHOqiasfpXN6h+ls0yCdZfYx&#13;&#10;mi0eBtPqChaQwT9O+7/ZrfO3pBM8gOP4tNvo9lQzze7OVLbPVE7z1NTYlI5mmldaaVuieeWZoXKJ&#13;&#10;eCCKKCgIqHihkOCJSrmaIKilIXgkmimmmeadZWY1rZU1Taef/e4+83P8A/vD+/fXj2/EUIkYyp1+&#13;&#10;BpnDEah3OAlKB//3Vx0xrzRHo5d1J6iLQ5702fEwxuAQVtCuI9XUqxOaJUpGV1Zd1gDjUtktZkXt&#13;&#10;YLq4vo8lbOhhFyq6MgqUHZy8Jg03t1ltKChDDFX/NViaQqX9frhkZwdyWzdosfV+r7ELfdHrFPlo&#13;&#10;xI04N3cqQT/ly9UOh4nkOpJM2p6kEjazNJwGXm9yXdHNxPra/uSq+r7U0oYepljRnSZq7EwvUmlZ&#13;&#10;gqZ2Q0H5HwaphSlU2f4EdTaHQWV97KPaCr2is/F7NOIYOD3nhNM/cKVr76L58sGQEun1qNpixFDQ&#13;&#10;wlZnKDO76fICXaK8QkdpuKxLlMl7aJWKbnppY2eqWKlliFQaQ/3PUP29CVQhBtmhfSC3tIbWg06v&#13;&#10;rx90Wxq2PjU5d+jswCM7knbeiSm/45EvHQgpK0YMBZokZXYrq5XVzNOkKPO7kpSSLopS1hWrUHRT&#13;&#10;ahVd1OrGzqQKZUdyqUpjKKhEDDVmJlB9wBRqLX6EJnOLdx37bJ/ozR0m58zdbi5ZhGie2sQp5hxZ&#13;&#10;0lF0wYWB0LL8HtJFfgetgaNOa2K0cltpV3LU1BZhO6Wloj22uVZDalJpYy6rtPGXVNqEapXGUCBF&#13;&#10;DLKdJlDzsyk0/PQDtO02X76x6+DUzC6rm0t7T2tWDpxXPD5Ekc46sUV3vPLz9GGSrD5yFec6rZbZ&#13;&#10;wWxI1mQoE9TZzXFtgpaYNskVclt1S1Rb/RV8a3MrQXWllXTZcFCNGC7tMAGZ+VZo+mHH6+7tu2Yn&#13;&#10;tpkNLO201azs8VK8OhAhXTqcIJxzZeWM++RwhzEi9kBMKeNGopSmS5UldLP+FduVWR/dkddA7BDJ&#13;&#10;CdoyOb7johzbIZeHa1obw9vUBgMZYqj9zhgu7/rmo3rbloWRrzcPLm7erVnZ4aj4tMdb+soiQvTE&#13;&#10;Pp5/352RMe3PY45F5NFHoouoQwniuAF6Kbk/rSLqBleK7+NXY3sFNRE6sQyjq0SqlZ3vVdWE9qgv&#13;&#10;Ggpqv0RB3T+MoWnbV8/6N2wcWtjwN+3Kt/sUqzucpbDPW/T6EIb/zCWavYhOSp0PZCbNRHLiJ0lZ&#13;&#10;5PH4XOJoUgHuNqMwcpgtxNzKuhA2lFccqheKQ/SlkmB9VUmQvr4kUN8sMRTUb0RBw5YvVjrXGw+N&#13;&#10;/mWt9sWGLYrVzfulYOYshAOe2W/tg1kv3bEpz3zI1MchCTEPw2nE+8RU3L3YtIjZRPb5mRTOuel0&#13;&#10;XsgUNzNokp8dMCHg+98tzvEbL8/xHZfl+oxdNhgo1qPg6oY1+n5jI+2EiYn805emUjA1F8Ju+2yw&#13;&#10;Opm+6uJDf+cRTHntjyG9DMFhlzFRmF/x5HNPyXEhjymUoCUaNeARI9F/kZ3k9zAz2Wchl+79oDDl&#13;&#10;zIPiVM/75ano+zKGoV42G6OGOteiNENfGMnnv1hXCZtMi+C7H7PA3DoN7JxpcMI9DjzRxFVf3/AP&#13;&#10;QQHn3p0PDv4dGxrwW1SY3+tYjM8raoT3SnKk10smFv2CjfN4kYk//TyXcGq5kHhyWRzl/u8KkqFG&#13;&#10;2tag2nV/RjWMrzGqeLtuXSH8/dtMMDNjgoV5EjhakeH4ESycdg4D72NBcNbdH0L/6QPhHl6AR6OB&#13;&#10;5HUaYs+cggTvk6vJPu6fGL4nPrH9jn/k+R/7kHPW9UNhgMv74kBDaTRrUA16I1T5PZSRANYbc2Hz&#13;&#10;plTYvZUCljuJYLsHA87mweBm4QceVmfAxwYNAbanIPSIO2Ac3ADreByITq5AdnaB+KNHIdHFCVJc&#13;&#10;HSHtmANwjtsD/4QdFLgZSq5DocrvolB5v6GMOLDxT3TYui4GzL6KhL3fhIClqT/YbT8DLrtOg/vu&#13;&#10;k+C59zj4mrtC0P6jcO6AE0QcdAC8pT2QfrGDOCtboFofBvohG0izsQaOjRXwD/8CAltDAetrI2Dv&#13;&#10;WAsZln8FlqsZMLwtIC3YCdIiPIBBCnxHp0a8ojGjl6k86lNKXspSrDD9IVmSsUAq590nVmXPEy7l&#13;&#10;3MPV585hFfmzkc0FsxHXCmbCuwQz4f2C6fBhwe3I2wVD2M/3f8MfBjZiyEAMHMTARgxMxMAOcoaM&#13;&#10;cA9gRQW9ZVKwKympMc9onKTH1BzGIqUw40FsceY8uYx/j1SVO0u8mD9DqBdM4xRFU9gW4VSkWjgV&#13;&#10;cV00FTEoGsXeEg3ibglv4G+JPhdkbDICLmLgIoYMxMA+Ywm8QGfgYdCrXELw76xY3EsmPe7XlIzk&#13;&#10;JRo/fYEq4M7HX+DPxZbmzZClgmnSxaJJYp1oEt9YPIG7Ir6L1SD1Skaxg5JB/KC4lzAo6SZ+PuAg&#13;&#10;Bt72tcBDDBzX74HrZQnZAc7AD0OvZuGD33Bj8C/YtPinTFbKYkoW+wEtP2suQZQ3E18imIqpFE5E&#13;&#10;y4rHo+olY4TGkjH81dI7uI6yO7j+skHCzbJeYn9ZZ1R/mYb0+YCLGDIRQxZi4CGGLE9LyD3rDHnn&#13;&#10;0Ku52OA32dH459xEyhN2WupDJo8zT8/jzyYVFUwlSIQTcRXiMbKs5A6prnw0Sllxm9BaeZvQLdUT&#13;&#10;+6S9pD5pJ5I6uk/aSv58wEPePgsxZCOGTMSQg7YEgZ8zCILRq/nhwW9yiYTn2ZSEx9xU5gKbw5tj&#13;&#10;5ORNJxcWTSSKxWOU8tLR2JqKEXJd1TBJVT0cda1miNgj643uqekg98iuxfTIWpBU/yG8zqKaPNAw&#13;&#10;juOMWk+dtnNqrdOecalrddxRD2otioK4gCJlEQFBgoKAYAgJBIFAWEICJGQlIUBWCEkg+/YlJGxq&#13;&#10;QEGomEEGiwtWqtYdR+3oO9+Z6XV68b//3bznPC+2V+YtqEQNNNRQteULoKIGxpEtwI7cC+wTYR9Y&#13;&#10;ifGva1PSntRk4ado+aS7FeTKW2Rq7c3CWt4NIk94ndAgGsLJpNfOK5sHMw0tA+c6FJezuhXO812t&#13;&#10;VmxXqzG7q1WD61a04bpbvAVU1FCFGqpRAy1oJbBCtwA3PAB40Uc/cOPjX7MxZ58w0/EP6PjiO1Uk&#13;&#10;6ngFhTlaQudfL+A0DeUJpYM50parWJXySpZR5c5yqV3ZTrUF52zT5zjV7XiXWol3qRSETqW3gIYa&#13;&#10;qpfMhhrUUB24ErghvsA/ugcEEUdAEBP377qE1KeclJwpZhbpDj2fOk4rZXnKqwQ/kljiwXxB81WC&#13;&#10;RNmPU7W7sVZNJ86hseQ4tFq8Q6siODSK3A6NPM/ZJv2DgIZuuRrUQEcN9H0roO6gL9SH7IaGsFBo&#13;&#10;iDrxRhib8kyQhJvinS26y8qhjtNJLA+1sn64lCEdKKxr7cuTtF/OadP14hCDBW8zaHJtBmUeYmgm&#13;&#10;Inppvl0nyndomy50tHsLqlADHTUwUANz7woQBG+GhoP+0BQaAqLwmLei6NPPm05iHwqTC+7VZVLG&#13;&#10;WUSmh15aP0Spll4p5qou54t1F/FaE0KwmDV5FrOCaDVLL1iNogs2Q2MBohcW2nX1hQ6tt6D6d0Mt&#13;&#10;amDvXQ71QZtAFPw9SA4dAtnR6HeyCMxLWUzWI0li/mRTatlPgmzGPzmF/KEairS/jKXuLRAZO3K1&#13;&#10;Nk2eydacb7aKCyzmhkKrqb7IZuQXIYY6EqLnkew6b/3PwPjdwAtYDg17N4IkcBfIgw+A4nDEf1rD&#13;&#10;EqeVUelPWuMIDxRJxXdkGTRPYx73Cocs6aTVtJnJAnN7odIuu2BwNBaaEAHJYqkrtpq4xTYjpwQx&#13;&#10;sEsQPavErvMW1KCGWtTARA38Pcugac8GkAXsBEXgflAfCP/QHho/rQ1PeayPwU4aEvP/pTlXerUZ&#13;&#10;z+4UFkqMTEp7K5VtEZXJOvglOieHbLSzSs1WZqnVXFtqMzJKbQZGKaL/o4D+2QxgogYWahD4LwWx&#13;&#10;/3po2b0D1AGBoA06+tZwKOaZ5VjSlP142kQHBjtsTi/pVWezzFKiWMkntzcyGRZ2dZOzhqZzVVUa&#13;&#10;HFWVJlsVxWKuolhNVRU2Y1UFYkDTe+v/hsWzgY0ahLu+Ael360C5yw80uwPAuO/wNHIg4rErLHby&#13;&#10;Ukzi6MVTmX2O1GK7PovZpiSIRGJSG6ueZqnk1neQORpXaa3BUV5jslVUmy0VVRYzhWY1VVJtxkoq&#13;&#10;ovcWMFADCzVwtsyHxp1LQL79H6DesRUMu/x/QwL2P+8KDp3qCzs2MXzi+LX+hIyu7jMkvS2DIdPh&#13;&#10;mnjKAhVVRjEViXj23Ca184LA4CjiGJFiptlKZlgspXSrqbTaZiirRvTegtpPZwAbNXB954PIbzEo&#13;&#10;tq0Grd9msO7Y+brTf8/j/v2B9zw/BHpuRkVfHopPs7oxhcqutBohghXWGNG/t71Mj1exrZmqVgQr&#13;&#10;R0+0wWQj8s2WAq7FXMiyGYtqET2JYdd5C5iogYMaeKhBsnURqHxXgXHLhrfObVt/7dvld9cT7Hfz&#13;&#10;dkjgwERkpGs0NlU7dCpf3JdCY/Vk8sucBFkuQm47Z2UZUqwKc6reas5ssZizxVYTXmgz5vIRA5Fr&#13;&#10;1+VzHFpvAQs1cBfPAr7vFyDf+HfQbFz2Htmw+tmlzevujexc67m9e8eV+8GHO++ExhpuRabLR+OI&#13;&#10;dT8mU6iDGeyCPnxTdi+5Jb2zVn3GKdYkO82a00a7Lk1l152T23XnRQ5tdkOHBifoaPcWsFFD3aJZ&#13;&#10;0LDpc2hd9xUY1yya7l69dHJ43Tc3bvuu7Zv6zt85tTdMd/9AouzukSzeRGQBdSyBQrqexswdIAiy&#13;&#10;3CXisxdr5Kd76hXJPeqWxO4OZZLVpTqtdalTlS51utylypB0Kr0FHPTfFKAGydq/Qtu383+zL/vb&#13;&#10;1MCSBTcmVix0T23c5Hi6fZ/28e4I6cMgDG8q5DztXkRB8Xhied6N9BrsMIGTPlAsONNPa8S4uaJE&#13;&#10;t1Sc4DaI4y73SE86e+WJ5h45RtsjT1Z7D3ioQYgamld+AsYlnz29tOAzz60vP3X/smyp/eX6bZpX&#13;&#10;24IlL76P5j0PSqY9OpJVfD+aSJzAlGSPZVAyPPjqlOtFTMwQhZNwjVkXP9jAjx1oFZwYtPGPD7gF&#13;&#10;MRf7hbEdfQ3x1r5Gb4HgLz7QtHAWqBfPeeOcN2fUM3eme2r+POTV0lXt79Ztl7zbdpD7zj+aNh2c&#13;&#10;VPLkWAZxKjYHO4nJz7idQUq5lVOGGSukJIyW0+I89OqYG3X06BEJI2qkvTZyxMGIHBlgRA4MM6Pc&#13;&#10;wyxvgXCuD0gXzgTT538e6fv4T+6xubNtr75coIZla8SwficH/A7QICCi5M3hk8QXkWeyn8RnpD3E&#13;&#10;YE8/SCecmsQRT969UBB7h1wUM0ErifqJRY64JSz7YVxefmxcg2YvDxu/WnZsbMxrIPrYB9rmzRjp&#13;&#10;nONzaXCOj+3e3DkqWPBVEyxfw4aN26mwI7AYgo4Q34dFY99Ex6dNxyclv0hOSXianhb3K/ZczKO8&#13;&#10;rKiHJGzELxW4cHRshf3MJRz9uTE39H5LXsh9DTFk0k48PHnRayD7yGfUOtOnt3e2j+X6RzOULz+Z&#13;&#10;2whff82CVd9Wgu9WEvj758HB/VkQFpoKUeGn3sf9l/k6i2r6wOI4HkDPmc6UnqnVWnS0VltwtIoK&#13;&#10;igpKisgalYIsypKFLCSBQBayk4VEwBBMAgEChCQQIICO0FGso1WGIntBlMoogogioiAiWqyK3vmf&#13;&#10;zjN5nofv++ft/m50wjti7PE3tITo12m4o/NcQvgrMTHspYJ0eE5FwbzQJYXOGqghs2Za8HMbPeh5&#13;&#10;Y3LgzI92G2lAodp+WoJq6l6Cqr271NEIf/2LDtaszIZNGySwawsXvtuVAkE+ZDjih4PIgFiIDYkG&#13;&#10;PCYCKEe+hxRkbLHCMcA/GgKSyKAPyqjA97kxBxfyj/m/Mxw/8M4c6/fWFvfd2zN267zggGpqcULZ&#13;&#10;bjigSqaWOmpg2UcnYN0yMXy7mg07N9Bg3yYC+G+Lg1DPaAjfHQEx3kcgYR8GEn1DIAkdCCnIgWUd&#13;&#10;8Aeevx9kHEQjT6svqIL2gTbYB4qDvcEU4g3WUHtduOSIqulGoQzDKJQa/uSggOVL+bD2Ywa4LiOB&#13;&#10;u0s8eK2NBt/14RDgeggwG0MgfHMAxGzxh/itfoB3RwN5+36g7/CBNI+9kO65B4Q7vUC2axdkee0E&#13;&#10;9W4P0CMZ9tjL1opCFf+KQuWMo1Ay+LMDCz5xpMBnS7Gw5qNocHX+Htw/xYDXikDYv/IAHHRBQ+jq&#13;&#10;fRC2xhsi1+6BY196QcJXO4Gw3hMoG3ZA8tfbgfWNO/Bct0KG2xZQbtwMuX/fDDq7AXeFI7DXLQHW&#13;&#10;9o+BecAFmGGukH7MA9IJvsCmBUMaJwIYktgFejb+DVVDmacU0V+RjIy5xArmC0IN+zn+dPoMrpE7&#13;&#10;k9DEe5ZwmT8d3yqYjusRTsXeFk7E3xOOJowJbuMeCm7Z6f/H8OUS4Gx3BpafC3COuAE/xgMEOF/g&#13;&#10;UUOAzTwKTHHcO0ZW4mv6Keorqj5ljlLGnCVZOM+J1dxnhHr+NL5RMIVrEk1hfxI/TbiW8TS+N+Nx&#13;&#10;/J2MMey9jCHcffENwljGdTsBDzFwEEM6YmD7rQLeITcQRXmCGIsGISUUeKmRH9jChLdMBWmeoaa/&#13;&#10;pBekzVJL2DMUM2+aVC2YItaLnhIaMp7gmySTuCvSSWybbDKhX/4AOyS7i78nu0kYlfUkjsq7iYsH&#13;&#10;/OWOkI4YuIiBgxiEGDeQRnqCLB4NEhIGhIyoD1we9g1HTv4tTZXyIkXHmqEbuNNUk2CKUiV+QqqT&#13;&#10;TCY2yB4TLmRO4K8oJnAdykfYAeUIfkg5kDii+IU4rGwnDSvb7ASC5Q7AXesEvG3OwEUMklA3yIzw&#13;&#10;BEUcGjKJGJAmR70XcnC/86RJL9k5qbNpGs6zlCLBU3q5eDLJKn1Mrst8RGpQjideODFOaM5+iO/K&#13;&#10;vo+/lX2LOJTdSxrK6SDfyWmh3MlpthMIEQMfMQgQA/+7VSAPdoOscA/IOY6GbAIGFNToBQkT/1ok&#13;&#10;os7xTjBn2Hm8qTS9eDKlTDZBq1SMJ9VmPSQ35Dwg/qgaS2zJHSP05d4mDub2kgdz2ymD6n8nDaov&#13;&#10;UwfVl+wEos8cQLDGCYSIQey7Ck4EuYIqzAPUMWjIxWIghxK9oGTg56V82gtRJusZTyV4ws6XTKSW&#13;&#10;KMaTK7If0GpV9ykN6lHSxVP3iNc0d4k3NX2UAU170oC2mTagvUQf0DYlD2jPJw9oFgvEiEGIGESI&#13;&#10;Qbp/FZwMcAXN4R2gi/IFbXwonCJGLZyk4+eVbPqsVMKeFmULJ7la+TirOGuMYVaN0m2nRpIatcPk&#13;&#10;y/l3Sd0F/Uk3Ctpp/fqr9H79xeR+/bmUfn0D40bBWTtBxjIHEP3NCcTuzqDwcYG8g99AwaHtUBix&#13;&#10;H/THQiAfF/lek4SbV6XRZpUCzpRUIZ4QqhUP0gtzRpmmvJEUm+4u9Qf9HUpz0a+UvuIOeq/hSnKv&#13;&#10;4QKj19CY2ms4k9ZXXMfsK6plXl80kCAGMWKQIIYsbxfQHfgaikK3gSHMBwyRQVAUd/R9QSL2tYZO&#13;&#10;nVVx2FNKqXhCclI5xs/PHWEbtUOMmsLbtHMlg0ltZV30nrIrjG7j+dRu41lmt7Ge1VNWw+4ptbJ/&#13;&#10;Kank9BoWC6SIIWO1E0gRw8m9X4DebwOUBLpDGcYbjOEBUBYTDiXY+N8LyUkvtAzWlEogeqRQKu+L&#13;&#10;NephbmnB7dSakpv0pvI+Wqf5KqPTfI7ZYTnD6rDYOJ1ma3qXycLtLjdxe8rKuT2liwWyTx1Aghhk&#13;&#10;iEG9+wsoRq8Ho/8WMAfvActhf7BEHlkwxR7/zUggzRTTUid1HMGYSqq4o1Cpr4sKCzvTLcbWtLMV&#13;&#10;V1ObredYbdZ6Tpu1ittmtfDaK8r5HZYyfqepRNBdbhB0GxfrD4MUMcgRg8ZrJZT6fgVmv2+hMsAL&#13;&#10;qjB+UBWOeV0VE/3cisU/tpDp90uZ6bcKxPIe1Ym81kxN0WVRqamJa6tq5Fy01XJ/tlXwW2vKBdeq&#13;&#10;S4VtVoOovbJI1GHRi7pMenFX+WKBHDHIEEPm1k9At+tzMPqsgwr0Jqj294TaEN+3dWHBc/VR4U/r&#13;&#10;4+Me1JHJ/6lMZfWU8OUtWnnexRxVcYO80FIrrqyxCv9ZZxK21JWIW2qLMlpr9JJrVfmSNqtO0lGh&#13;&#10;lXSatZIu02JBJmKQIwblVmfQ7/wcTHvXQtX+jVDrtwPOBHrPNxzyf/bD0UOPzsVGDjeS8H21ycxW&#13;&#10;M0d2sUicd1aTZajO0VWUK8ptxbJ/nC6QNZ/WyVvqNPKfbafkrdV58jZrnry9Ui3vNNvrf4ZVTpC1&#13;&#10;xRmKPFeAZc8aqPFxhdNo93eNB3fPnQ/1ffKviICxK//lu84foU7cAI5/TFKKYqXQphwpknNr0LrF&#13;&#10;OHLNmGEYM+YkZ1IiydkMRkKuwjDGTaRVlkTOKbTR9k0qy1fLptKhtgM9388/MN8fXj8/79+e5wk4&#13;&#10;9ugmnTbUHBLVVX3ifGtZHL+6IKXoak52ZX5mSS2fW9/I4/Y08bi9DbwLfXW89P4aXvqgiJc2JOSl&#13;&#10;iStQAkkgVUEKUtAG3gE5KDHZBkLsTqg314YWS/0v7Xamb7uczf/u87aa6vN1G+2kUXvaOJE3GiMS&#13;&#10;66pOZ5WVJhblFWVUZOQV1qbkVDcm5nQ2JWX3NiRn9dWlZPbXpGYMilJ5Q8I0rrgCJZAE0tCGVLQh&#13;&#10;S08OStG/t/oXNWg6rPHjhsX+5S6bg6/6ccazI17YiWGi62BvIKWjgxXRdD3sXEXDyczLorMFmYIL&#13;&#10;5UlX86rjioUNMcW3GmML7tbH5/bVJuT0V5/LHqxK5A9Vns8UC/4fSEcb0tCGi/s3g8BYEWpNdkCr&#13;&#10;6a5vvx/WXOqz1Jkfc9J59sjt0MgowfnOYID/9TuMMFHH8fjithNcflNcfnJdSmmsKKcqSiioDRP+&#13;&#10;Vhch6KuNLumvOVUwIIrNGxKeuTRcGX9RLIi/eK9cEriANqSrroNcnU1QabgVGg2Uod1Q9VOPyc+v&#13;&#10;Rix+/uupw67xKRfTgQlvp1sjZL/6oaCQ0l7OmUudEWlpN0/nxLUlFUe2ZAuCm8uqmM1tIlbDoOi4&#13;&#10;cLAqvGxIGFUyXBldKBbE5N8rO5V/XyLgbpUCLtpQoC0LogPy0KKr+L1LV+mNWF9pehKr8GjWVv3e&#13;&#10;X85Gt6e8HFoe+RIrx6jsy2JWDG8gLCmhNybzRPf5/JAufgn999KywM7r5ZSOe+X0a2IBu0YsCKm8&#13;&#10;Vx5adr8s4srI1YgSyYCHNmSgDVe0NkDdvk3Qrin3YWCP3MxjbdnxWaNtw/OW2t1zjr+0zbg71Dwn&#13;&#10;epc8oQTxJxiRSX8AIyDc34TGx4yeTAu9n5hFF/NzA8SlBX7i64Uk8YNC/66x4sC20ZKgxtESZs1Y&#13;&#10;CUc4VsypGCuSBDK3SEGWyjoQaKyHa3tkvnaryMyNK0k/nFWXHVw0UO18ZaHbumBvLnrpgiv+ryeR&#13;&#10;P0OiJ72ghp1+FnwqbCr6HGMyMTVgks8jTZZlEZ60ZhMmx/g+I49ySL0TueSO8fyAtvF8atN4Pq1B&#13;&#10;MuCjDTnbMVCN3lLtyuum7m/GPJzdghl4rS7f8U5/V/MS1kD4xsay6DXOhf/Kg5j8D5F2eiEwJGyB&#13;&#10;FcWcj4oNnEtI8JvJSCJOF6XiX9SkeT3vSPd68Wca/uEUlzA0mUHseZLp2/GfLL+bksFFeQSK0N3Z&#13;&#10;rCz1tEcWGX0gi/S/3iJ987O6YuNnfY3KT1ijwmUbq6xlnEvysichdplECV+mMFnv2cepb6MiyIvx&#13;&#10;0cSF9NP4v3PjvF6Wn/WYa0o4NteNeprgOTmT4PVg5rz30HQyfkAyyJNDoEIeeXZLBrnfvwHpnZBF&#13;&#10;2j8pyNSv7N4mWNXXuryKNc5ctbVMXnN2OrPm5RmxRiKxvgcG0P5lB/l/imQRP5wJxr9LCfVc4oe7&#13;&#10;vymKdHtddcJlsTXaefFuNG5xMtp17mW0++T8SffHCzGSQOEmZLoJg4x0rke6h2WQtsmNUrXw08ZS&#13;&#10;0NieBwZaGWBumAR25rHgYhcOns4sILpTIRBP/sEi+qyGk72/nwrw+JpIdfvCDXL5nEvHfSplOi7X&#13;&#10;sI5+vMF2+HiXY//xT87RpQWO4+t/JFoSIsjYbxjk9h1ppGVMGhFNb5C6Asqyl0BbmQtGexLhiF4M&#13;&#10;2JmEAs6cAe7WFPCx9wWKEx6YLp4QeuwYRHu4QJyXE/oQHIUsgv2Py0TbtXKSzVqdr/XqDT+r1R6y&#13;&#10;1co42XLlmUQTzQjS3YFBrg1ikMrHGKTwy2ZMNqhsTAMdxQQwVjsBZprBYKVLg6OGZHAzJQAe6wlk&#13;&#10;Czeg/eoMbCtHCLdxQJ8jWzhrbw2pRy2B73gECpwsoBw9gmpdzOC6CxbuuGKhT6KeGwhy7Q6CVIwh&#13;&#10;SN40gmSAvFQyqK2PBS25cNBTYoKxagCYqfuAjaYn4HTcwEMXBz4HHMD/oB0EGVoDx9gSwk2OwElT&#13;&#10;c4g/hIWUw4cgC2sKl81MoNTcGEQWRtByxAjaJGrtQOcPI0juJIKkvUOQBLQhEhTXsUFVJhA0NhFB&#13;&#10;d6snmCi5gsV2R7BVtQPcTmtw3/Ur4NXNwW8PFgI1DgFT0xRCtIwhStsQYvcehEQdfeDu04Oc/bpQ&#13;&#10;pLsfKvT2Q5VElX3o/HEESZlFkDOAIGGwUYoG8hgS2uEBKutxsEfGHnQ3WoPxpiNgJmcGVlsOgcNW&#13;&#10;E3BWMAJ3RQPA/6QPvkp6QNmmCwzlfRCyfS9E7tCG2B2akKiigS6j3ZCjthtyJYJgVQwwtaSBaigD&#13;&#10;gTYKwHBVAw5hLwRTDIHNMQdmtC3Qz+GAxnUHyiVv8C8mArncD3xF/kBqoPwgtlLXfNppq4TbQauE&#13;&#10;AfoKfozxzfs541/vecYH/CLjDeEtY574jj5Des+QBEJUMMBCG2gGMkBFG9jOanAcvxdCA4wghGUB&#13;&#10;nCg7YJ51Bnq6B1AvEoBS6Av+Zf5ArqKs+dZTV0ktQSvEdvp3n9vM7z4DrG+EB6wv+BfsZfw8e8ln&#13;&#10;kb1AfMua9V1iPfN7x5YEjqMNbE1pCDLYADRrBQjB7YRwLx2I8DeCMKYFhETYAyfOFZipXhDEJwK1&#13;&#10;gAyUUsqav5C2Qq6nf/drYX7zbWd9I93mfCUOBn/x+SP4M2Em5L3P/P/ors+wJu81juMH8Yg9PS2c&#13;&#10;Oitax1HUo3VURCvUyoWodeFCZgghhOyEDLJIAhmMLJInJCEIyNKgKCJlqAWrKFUcKBKCTKl4QGWI&#13;&#10;oijOu099nxff958Xz3P9fzf5acggqS9smNQVPkK2Rzxz2mcDETXEoAb8Zg+gbfME1j4vYIehn1iM&#13;&#10;L9CoW4HM2w1E2QGI1YQCLjPyIzYn+j2mMOZdxAnC2/AzxImwatKb0Dry65BrlPHD96hjwQ9pwyGP&#13;&#10;af8Pe0rtjhiitkYO05owI04D6qxJQFroCvjv3YDo5wHxgZ7A3esFvJC1wI32hXhyINA5e4AiPQRx&#13;&#10;6eGf8EjUe1x2zFtsAWECU0J6HVlGGQ+vor0Ku0h/FXqdMRbSynwW0sccCBtg9kQ+Zdgxg8ymqKH4&#13;&#10;61jnAQ01kFEDATVQN3kAN8AThLu9QBS8FoQYP0iIC4T4+L1ATzwMlJTID3F63LvYLMIbXD7pNdZG&#13;&#10;fYUpo7+MrGKOhV9kvQi7wR4N7eQ8CX/EeYAZYNujnnBuYZ9wr0U/4dbjnAd09N2mLHCFONTA3OgB&#13;&#10;Av85INm5BJIOrAVphB8k4rcBjxYELH7IJ7o86j1Fi5+IM5PGY/NoL3HHmGPY06znmCrOaOSlhGcR&#13;&#10;t3iDET38PzGPePbofv5NXL+gIaZf8Du+X/BbrPOAgRqoqIG00g04Ph4g+XkOyLcvAeW+NaAM9QVZ&#13;&#10;dCCIyUHAY4d8Ykmwb+nphNcUI+VlXA7zBb6YPYo7lTCCrRYMY+qFw5HNokeY3sRWXF/izZg+8ZXY&#13;&#10;h5I6wkPJubg+cSXReRA/wwVo812BjBr43u4g8/sW0gIXg3rPalAFb4I0TCDICUEgZoR+5AmiJ9hK&#13;&#10;4jg9g/6CbGWPxhXyhvGnhEPRNeKnUQ3Sx1HtSe24XulNfG9yPeGB7ALxgayK9EB2ltybfJrcm+Qs&#13;&#10;YKEGOmqgrnCDxB/cIXXTbNAGLAL9ru9Bf3Aj6MIDQBWzBxTkkI9idvQEL4n4iqVmPKeZuSOkfOFg&#13;&#10;bKnkCe5c8gC2Ud6D61Lcju1WXo7rTjlP6kqpoHSllFG7lSdpPQobrUfuLGBPdwEmuuOYy90gac3X&#13;&#10;oN44CxD/hWDauRLM+30gM9QfDNG73muIweNKJva5REQc4qcwH7MNvEf0HPEDkk3WSahUOvANqXdj&#13;&#10;O9PqiR3p58jtqnJqu6qU3pFuY3SmFTM6UwuYXSnO+myIRw3sZW4gR+/eDJ+ZYN4yH7J3LIfsIG+w&#13;&#10;Bm9+Z4n85ZUx9uCIlopBZ1vcwyQZs0ug5dvZFmkTvVB5g1Km+oNUq6knNWtrqA7dGbpDV8Js0xbH&#13;&#10;t2nyWe3qPFaHKofdmeYs4PxtmOcKCV5TIHXlV4D4zIDsLfMgd9tSyNu99kPeAd9XuWGBI9nRQQMm&#13;&#10;UlhvBgfvSJUwmpLSBNcESPJlTk5aLbNEW0Ov0lfSGpHTjBbkeLzdUMBu1edyHLpsbps2i9uutiR0&#13;&#10;qJwF3GkuwEINgsVTQIXeveb10yB3sycUBCyGol9WvSnet2G06LD/40LMzt484qFWMzPmlk7AuJoi&#13;&#10;F9YmaeXVQouqPKEwo5RdbrSx6k2FnGZTLvee0cprQSx8u97Ed+iM/DYtImhXOwsSUAN7risk/ncK&#13;&#10;aJd/CVbvbyAf/TeK/Re9t23739iJPesGTx7y6zsZsfV+Mf7g7SO0mCuZCYzfNFLhrylpitIkRH0s&#13;&#10;MddwVFBqOsKrtWTx71pMwmYTIrpn1IvshgxRq14ncui0ovsaZ302cFCDBL1xMpb/C3K8PaDox1lg&#13;&#10;2zz/TelWr2dndq7qrziwvrs8zP/uCdyBPwrIuForm1GBiIQnNQpFYYpOc0RmRUzS4xaDuMaqkzRl&#13;&#10;aaV3zWppc6Za2oKopHa9SuLQpUvaNM4CHnpbcFFD8oJ/ArLsCzi6zh2ObZjxqdTX82W5/6LBqh3L&#13;&#10;+i7sW9VadXjLjTLs/t+PE6OrjjLppVl8QSGSLM/WqjVImhnRKIssqYpfsxXKW1al4o5FqWg2KeUt&#13;&#10;RqXMblDKWjOUyW1aZwH/b4OnK8i/mwympVOh4IevoMR72rszG2ePVv80d6Bu28LuS7tX3rlw6Oer&#13;&#10;FZh950oJ2LJjNFpxHpefbRXLkMxUtUpvROTafItEXW4Vaa5bxao7Fkl6s0ma2mJMSrEbkpStGcmK&#13;&#10;Nq2zQIAaElBDytzJkOXlBsWrv4RTazzGK72nD9VumtXXsHW2o2HHisaLB3+qq4nYW3EWj7GVUii5&#13;&#10;x1g8Y74oWXVEoZJZMgzCzFwz13g6i2W8auUgdy28jGaTQNOCCNV2gyjdkZGY1qZ11mcDDzWkox1Z&#13;&#10;MgVsK774VL7y3y8urP564KqPe0+T38w7jduXX7my37emLmx3aQ0uIv8siWQ+xeRqbHyprCg5VZiv&#13;&#10;0bFys420nJNmcs4lCzW72cQw3TOykBaEo2/VJ+gcOp6mTeMsEP7HBQRzJoH2W1c4im66Uq8pE1VL&#13;&#10;pg5dXjb1YdMat9aWDdMbmwKX1jYG/Vh+JWRn8UVsqPV8HEFXSWcpyhMSRaekCtYJlZpis+gJx0uM&#13;&#10;MbaLRnxxC0LMsxso1lY93ezQMYxt2nhDu9pZkIgaxOiGMKAVoTvizILJY7XzJvff/M61s2ux6+2O&#13;&#10;9d9ctgcsrrqzx+fEjeDtuQ2YYORybExqHZWeeJ7DY1eLpZTKtBR8hVkddfa4NqKiThdR7tBhSxw6&#13;&#10;fGGbNi73voaU3a6mWDrSnQViDxeQTZ8EZvTtKpk36UP1zElD1zxcOrvc/9H055LJV3t93M93+S88&#13;&#10;7di1ruDewQBTU/h+1Y0YjPQamfgX3XUa1eSVx3H8BgSDFAF1RFDKUQRUjCi7AgGkEGL25UmebCQk&#13;&#10;LAZEwAIqMIo6woxaO061WrWOOm6Vsce1WlAqruO44TLtKQi4VWQREEuIivzmOX1tXnxe3+/9n/vi&#13;&#10;/ksuFxflN1asyPqpepWhYeta+sLB9aqG+mrqQks1faq5Rl/bXGM81FyTua+l2vJty3pHsIppqGFm&#13;&#10;sdOb4NgE0twwhty7PYbcfO7FanweNPrss6jxx54kTf1XGz9se4ucu/EXjaDqoUlddm9xZsHdImv2&#13;&#10;7fKijFvVpfStbSuVtw5VyG6fr5TeelqpaHy8mjrbXkWfaFujrW1boz/U7hCqPFnYPJaF/R6k5Qyb&#13;&#10;3Glkk2tNbqShc5zT6c6gMUdfRvjsfcEN+vo3XvjGZ+LEqicUv+yxQVHQlqPLbi3MzGgtz6UfVecr&#13;&#10;Hm0rlLYeKha11S8TtT8pFt/rKJFee7Fc3vB8heLc85XUyWfljmAdc/7X7qS1dhS5fc6VXLriSuoe&#13;&#10;upETfROcD/cGeezpjfDb+iohZENPWkRVt5hb1k3xlnTpxFldFsrQVaClu5ZnKLrWmcVdW7IXde/L&#13;&#10;5fWcsqa9arKmv3hpFfzanSe821Mgvt5dKLnYVeQI/uZOOveySNOJUaTxvAs5e8OVfN/sRg4M+rjs&#13;&#10;Ggzx+sdg5JS/2rghq2288DKbOG6JTbkwy6ZNN9jMIrUtXya3lVKioSo63f6FNtW+S7/QXpuRPNRg&#13;&#10;TBpqN6X09ph4z14b01teZ/LvD1gcGdlGyMPvCLl0xpmcaXQmR++6kL0d7qwdH/xcvxyZ6VWNqMmr&#13;&#10;kBRUgjROPoRRFsgX6KFJVMGUIsVinhDFi3ioEKagRpyErVIu9skTcFwZh8tU3MgTKv5tP5XU/zuV&#13;&#10;0jGkdKRlHyFXjxNyps6JHLnuRL79eRT5angsayP8Xdch1LMcUT7FiA9YjIXBJvBnayCZp4Aqilk+&#13;&#10;Y/nIjmOWj4RklCVyUZUch40p87EjNRYH0qJxkheFK+lRaOVHop8fM2J36EYtIT+cJuRIIyG77hKy&#13;&#10;uZ1FauDNWgX/UaUIcV+CsHFZiJmkB9dfhdRpUgiCBJDPSAMdmgwjh4vcsDgUzovFiohorI2MwBfR&#13;&#10;8/BNzFwcjA3DyQVzcDFuDh7EcdAd78g5ZgZHzhOy8wYhm34lZM2gM1kJL9ZSTHTORoBrBtOhxlxP&#13;&#10;GWLGC8D1SUOqbzKEkxMg958POiAaxqmRzMI6D0unh2F5EAdVwaHYNGMmts+cgf2zQnAsNBg/zg7G&#13;&#10;DY4jR88y518lZOMDQv78lJBSuBArPmEZ4e2kho+zFAEufASP/gxz3BIR7R6HBI8YpHhGgO89F5Jx&#13;&#10;c0CNnw3dhFkw/ykE1olBWOYTiIpJU1HtG4Atfp9i9+RPcXCKP477O7L7InP/O4RUthFSNEhINgjR&#13;&#10;wpUlgweLz3SkMB0JCBgVi2CXSHBc5yJiNAfzR88Clx2CFHYQ+G6BELtNhdItANox/sgcMxlWd18s&#13;&#10;+8QHlR4TUe0xAV+OnYCdno5AP8UJ6mBnyMJdIY5nQ53qBZ3YF3p6GnSWUGgKw6Euj4VyPTP+vydD&#13;&#10;+k0qJHt5EB/mQ/S9AMLTQgjqRVh0WQz+bQn4rVKkdzIGpO/5NqlN8FbaL3ov6ZK8l3ZIhj/qjwaa&#13;&#10;aZAzDbIFbGhTvGAU+cKoDkRGZij0BRHQrFwA9V8SodycAvl2HqT/5ENySADxMRFEpyUQ1jNP9bIM&#13;&#10;gjtyLGqXg9+l+LBoQGEX2BSvRXZ5t+Sd/DfpO8VT2cfBMNkJGqZBMc8VyvlsGBZ6wSzwg5kKhMk4&#13;&#10;G8b8SOiXx0GzNgmqTalQbkuHfI8AsoNiSP8tgeSUDOJ6OURXFBDeVULwmIKgm3onHKB+F9moHqld&#13;&#10;+UJmp9rlb1WPFB+HDKZBG+QMJdNAx7CRmeSNbL4fchSByDJwYF4cBWNJPPSrF0KzgQfVVwIod4uh&#13;&#10;OCCFrFYO6SklJHUUxFdUEDWpIXpKDwtf0TbxAN0rHaRfKGx0u3JI8wtl1zxwAEbm/6JjGqi5rtBH&#13;&#10;spGd4I08nh/yZdNh1XKQkxUNS1ECjJUp0NfwodkignqnFNR+BRRHKchPqiGr00B6VQvJfd2w+LnO&#13;&#10;Lnml75cN6DqUv+vaqEH9/1Q2wx16yHDTAZiYBv10Z6jCXGAKZyMvzguFn/mhSByIQjUH+ZnRyF3C&#13;&#10;hWVFKkzrBNBvlkC7QwH1XhVU32mgPKGDok4/IruWMSz92fhW2mEckPcaO6jXxlb1gOk+/SbzpmbQ&#13;&#10;fFU3aL7sADJ9nWAIdIaW44LsMDYKY71QkuyLMkEgSpUcFBuisSQ3EYs/T0PWaiFMG+QwbFNBu0cD&#13;&#10;+rB+RHXc+EFZZxpWXDe/lT+yvFG8tHRSvZY2uj+rSfs6+z/6gZxLhoGcCxkDOfUOwMw0ZDANGbNc&#13;&#10;YOWwURLliXLuJFSmT0OFbDZWaKPxuSURBQU8WMvFyKpWwrSFhmG3/oP2oOk9fdz8TlWfbaf+mzOo&#13;&#10;fJzbo+rKbde+ym3S91mvGfryfjL25f1o6ss7k9mXd8oBWCY5wTTNGeYQFyydNRorw8didbwP1qZN&#13;&#10;xVpJKFbTUagwcVFq5aGwRPw+bw1lz9nETHC78Y1xn6VfX5vTq/3B2qO5ktdJN+c/0f6f7fqMa/La&#13;&#10;4wB+AoIi1C2t1oHaarlXi3WUugURRARkiSAECCEEkpCQSZ4MMggJaIjsyAgbBAOCCJVRF1ABrShU&#13;&#10;62gYSSCKDMetA3t77vPivsyL7+d5eX7P/3nO+f/PJOlB+BSlJ2IqoTPqFbUVN0Vtip5KqMdPJVzC&#13;&#10;T1PMgXg0QxSagfDtPEjfMh8Kt38BZfvsoeLoeqjwdoSpQTuhBHvgs4Dg/p5N83lL5wfNUORhk8Qs&#13;&#10;3AS+iGCIqo4fjbhC0YXfoD4LH6INYidp3ZEv6e24F4xm/AtGfcxLRi3hJb06djKxMnaSZg6MQedp&#13;&#10;HDpPx6FzPQe9X0ic7GD6nhUw48haqDqxGSoDtn9KP7P3nSzabTqZ7P2CywkyMCXhwwnK6Kdx+XFD&#13;&#10;hLKEgWht4t2oNmZvVD+rJ2qc3Yaf4DQSxjl1xAlOVdwEuzzexCqJf8HQkF6aBQlfYmA0moHiMA/y&#13;&#10;NllB+fe2UPXTMpjtshrmHt80l+O37V1miPOUMtJlXB53fETMDHiMCMMHmIqYfmomuYdUmHiLWM36&#13;&#10;hXAlqT3mNvJzjI7XQDTwauINvHKSEdGQx5MKKeOcCxQTW51gYpkDY+0xEO9gCWnrLKFwoxU8u9UG&#13;&#10;ZjsvgerDX/234JjDfwp8HKfUQTvHc8P361QEjyEFNeCumIvt4UkJN1jnEtoS85gtCWVJjSQtvz6+&#13;&#10;Q1gXP5hcSR4VaihjggKqnp9PMyC5NCM3mzbOyU6cMAsS/5+BscYSitFaZPx7AczfvQgWH1z5scRt&#13;&#10;zWyp17emEv9tI8WhzkO50e79GeSALjkL2yEWxrbwFNTLnExWHaMIqaJdFJZRW8Uaar+kkDYszksc&#13;&#10;EWXTx4SZDD3/PMOAZDCM3AzGeJI5aMvHQAJaA/ZqS5iy3hJmoXujcJfdP6X7lr2rcPlqsvqYg77G&#13;&#10;d8uT8lM/3iuIPNqVHeffoaRjm1ORWK04hVotULJLuWp+IbtClM9skuYwe1IyWTqpij0sVrJHk89y&#13;&#10;xgTpHD0vjW1EUFxzYBx6v4pbawmT0HNCjmbJ/c4aanYsnKt0Xjx78cCKCa3bal291zcPqgN3/1qC&#13;&#10;deu8QPC/mkUN157jxFbKRVSNJJ2jFuYIsnilYiVSn5LOvSlTIH+myBGdJBUZEaUio0IZoufLuAZE&#13;&#10;xjVyzYHxaAYS2rd46P5IR/u4erMVLN++4K+LO+1eNexZom92WfG4yWNT/yX/XTcrw460avB+9Wpy&#13;&#10;WFUWk1CsFFDzFKlslSxTkC4pkshEdTJxcmeqSPRcJhLppKLkYbFIOJosEowJRAIDT8Q3IuZAEpqB&#13;&#10;gtZAuNICKtEshd9Y/lO11fqN1mmBqXmXra5975IHLe4bei777WivDXVtrMD51hTHn9Go6TF52UiC&#13;&#10;SiVlK85m8CWKC2J+ao2Mm9qWypH/IUuS6aSIdFiMSEaTeeIxAV9k4PGTDYg5kLQCA2noOSVGn+dX&#13;&#10;YWDJRou52s3zppscrfTtTtaPb/y4uL/dzeHGVd8frjacPlx3MdKnrCI2VK2h4lUFHIoiT8QSZZ3l&#13;&#10;Iao8ETOjMiVR2SqjZjyUJZ7VSRlpI2KWfFTIlo0JOCkGHkdqRMyBZHRthr0FlC3HwBz0/yxfh/mr&#13;&#10;3sHCdG2Dha5rs8WDrl1fdF93XdfW5u3U0HzqYGUD9kRBbUxwZhUFl1bGIomKhXRugYJLz88RUvLK&#13;&#10;JXG5zSmxeb9J47KHJWTViIh6bkxIS9fz6QoDQpcbueZACro2G6VYhoHq5QDWrMLMNttj9DdXgkf9&#13;&#10;6zB9d3bYXe86vKb5utfWi+2B+zUtYZ45jdFB6VpShLiWTuRW8aj0ChmbVJrJI5SUJONKmsSRJf0i&#13;&#10;XNFockz+mJCYrefHnzfwyEojl3JuPMkcmICuz1uKgcolABYvAXPapeBZhy141GcLfrv/Neb2PaeF&#13;&#10;P/cdWKXt8XQsu+n/U35nqLvyWpSftIV4BrlCw9Mvc0kkrTQRf0nFjqjVIGdqL/ND6vr4oTV6HrbU&#13;&#10;wIsqNCDR+UYuIWecQ8iaMAvS0PcXLcLArEXgbYUteNpsAwau24C792xA99CXoH1w6/zGgX32Vffc&#13;&#10;Nxf0ntyt6j7tIrsV4c2/HnuK0UnFkto4MfhrEhK2NYMW0lLMCGppYAW29rICmk3s4EsT7NDKCXZY&#13;&#10;qYkVUWRiRha8MAvS0QypduCz2gY8rbUG91vmg19vzQc3B2xA+/PloOmZo1XNE+dlRb+7bch66L1d&#13;&#10;fj9ov+BuuAezL+Yk+Q4lOKaHjcV2i6NDujKIgV3FJL+uBrJvdy/F5/Y05eS1V9SAxle0oEuTtNPV&#13;&#10;r2ghFeZBzmL0OywAw6UWYKDBCnS3WYGOHmvQMrQQNIzZY6rHHK2LR52XZg+7rk3784Rj8rPA3aw/&#13;&#10;wg5RHuGPxQyRfSMG2YEhg+KQwIcZ4ScfFkd6DzbivIb6cMcHp3FevW8J3jfeEH2vvY7zu/I6zv/y&#13;&#10;rFkweSGYzgNgsBoDuq9YgrZOS9DYZw1qnywEZaZVFhdM/7I5b3JeIZ9wXS8YP+7INPrtJBlC9uL1&#13;&#10;US5YPcnjtJ7lFTAm8vXVKwO89IVBngZtsIexO9jd8DLYXfc+xOPBhzDP3g/Y47feR3r9Yh5MA+Cp&#13;&#10;BoA7Wgxoa7UADbcsQdV9a1BktAO5s2stlbNbbWWze1byZ13WMWY9t8TPnHTCzQTvDpuJ2HtqhnjI&#13;&#10;fybR1XuW7+45m+bp/jrP68jrau/Db9p8Dr197nvw9Qcf14nPvkd0n/3cfv874OjA34HmjOUCcLca&#13;&#10;gI5GABo6MKC81wKoH1mB8x8XY9I+OsyTfPzelvvJeTnt06GviZ/cN0bOeX8XOhe4LXAu7Aff/9Fd&#13;&#10;Z1FNnnkYwD8JCXEFtQouLCogIItsAQIhIRshewIJSQgJhBAIBAQ3imsdrEtHGXepS1WqjCMt6lgr&#13;&#10;OpYOdY7tQRw9es5MW7fqOLiggggKQnzmvZqr9Hznd/FdPc/7f7+Tk/9oabJstCo1e6wuXTDWwOG6&#13;&#10;d3Az3Eey2B9OC1JxVZiC5yLWmFuUPgBh5nOiB2JPbh6hqO++IvnnKar5B4rae4OiPrtHozZi2rjV&#13;&#10;CKItR9R4FxJ97UifWQjBnHxIQzTQhMphWChBUZQQ5dE81MZmYHV8GrYkJGNfUiKOs+LxbUocbqbG&#13;&#10;oi8tBkiLJxLHPOs8SVGnz5L87yhqTxdFbf6Zota+8aFWkg5VmE0rRSjdgpgJBrB8teBMl0M0UwL5&#13;&#10;LAFy53BhCspAcUgqnPOSsXRBPNaGxeKz8EX4PCISf45ciIuLwnErOgx90aFAzO8520ZRX14k+Vcp&#13;&#10;atNtiqp/SFG1YFJl8B1nxQyvfDILDcLpMsT6iMGakAXOJA6EU9Ig82NBMy0BhulxsM6IJn/IIlHr&#13;&#10;H441AQuwdXYImuYEo2VuIC4EzkVX0Fz0BM9Bv0fHyR3sJXewidxB3X2KqhykKBtolBETx2kwdZwU&#13;&#10;/l5CBNO4CPdmI4bOQhIjAWyfWPCYiyBmRkA+Pgza8fNhnBAC28RAVE6ajZWT/bFxygzs8v0IR/2m&#13;&#10;4+up03GJuDLNk/0dJL+b5N+hKOcTijK7KSoPFCUDnRJg0jgOpnqlkB4JZB6xCKVFIco7DHHe85FM&#13;&#10;DwabHggufTZEjADIGDOhZXwEk8802Hz84PLxRR1zMjYyJ2EHcYho9gjqEC/IomgQsujIZjMg5TKh&#13;&#10;zPGFKs8fqqIgKFyhkNZHQfJpLMQ7EiA8kARBcwr4p1KRdZYN3sV08DozwL3GQebdTGQ+zQTnDTHK&#13;&#10;BXkDD5nvBeAMCpH5SgyuJ//vIEqmQ5rKgILDhEbiC63WHxoAKiDV30sQVBVhUNQtgrQhDpLGRIib&#13;&#10;WBAeS4XgL2zwz2SA385BVifJusYF7y4P3GfEIEl2Z5F8npsP3lsReP1iZD2TeAZNsBfkkTRkJ9Gh&#13;&#10;YDGgSWdCJ/aDXh0AnTkY2vJwqJdHQ/FJPKTbkiHZnwrx0XSITmZAeCYTgnYuBJ1Z4HdnIes+H1m9&#13;&#10;AvCGCLcA5BkWg98vgeB5DoT/kULkCbSkg4J0kCZ4Q53IgC6NCaPADyZFAIyGEOjtC5FbGwP12kQo&#13;&#10;tqZAtoeNnC84yG7hQtyWBdEFPoSdQgi7RRA8EIH/kqS+E0PgFo+IIe7PgfiZDNmP5JDcUXiG3CAv&#13;&#10;KCNoUMZ5I28xAyYWExaeH4qkAbDoQlBQFAFDVRzy6pOg+TQNyp0cyA/yID3OR87XQki+FSO7Mxvi&#13;&#10;6xKIHpLT9pGTDUtHs93S11LkPFVA9kAJ+b9VkN/QeIa8QC+oF9KgjfaGMYYOawIT9gw/OLIDYNeG&#13;&#10;oNgcgcLyxTCtYEG/IR3a7VyomgRQNIsgb5VAej4HOd/LIOkmJ31ITvVKMSYZUQ7IxhRPlG7VPbVb&#13;&#10;fUv7Qd2dC83VPM+gIx00pIM+0huWKDrscUxUsH3hEvnDpQpBuTEC9pLFKKpJgXkNB4YtfOh2i5F7&#13;&#10;OAeaFhlUZxRQXlK5FVfV7xW/aN7Kn2sGFO80T9TvtXe0o3n/zBvT/ah36zrzP+guGzxDPtkptOE0&#13;&#10;mMK9YSMqon1QmzIFy/gzsUwejBp9BCqLFsNRmYqSuswP1gbhaEGjZMTQJH+nP6Ya0rVq3uSez32t&#13;&#10;7czr09zU9Wqe6Hq0b/W/5o0YuvXvjVcMo6bLplHThYJR4zmzZzCQnSI3jAbLAhrKFnijJoqBuuTJ&#13;&#10;WMWbgVXSQHycG45l5rixakfKsHMpd7B0neh18VbpK8tuZa/5sPapsUXXYziT/zj/suGRvtt4X//Y&#13;&#10;+LN+sKDL8K7w76ZhS7t52HKucNjSZhkubLWOmD2BkXTQk3wb2XtdxIoIOtYmTsQnnOnYkD0H69Wh&#13;&#10;I6uNMYMrbaxXtVWZz131op7yjbJH9kbN/eIm3R1Ls/Ff5q8Kbhe0W26arlqvmx4U/WQaKO4wD9nO&#13;&#10;WwZtbUVDtlPFQ8UttrfFX5a8s3oC02wvGOd5wUG+ixqyb64i9/GH+PHYlO6HLcJZI5sU8wYa9It6&#13;&#10;11mS/lvv5Py2fLno1yXr5bcrtubecOwyXCs5VPhjcUvRP6xnSzot39s7LLdKL1lfOP5aNOBotQ04&#13;&#10;TtgHSo+VvrEfKR0sOeQYsnmCAtLBTH4jnGQeK8i3sS6Uhs2xTGxLnTLayJ850CgN6v2jduHjzQWL&#13;&#10;721wsG+vqhFdX7FK+VNNg+6Ka3tBh3Nf0SXHUfsFe2vZNyXtzrO2roq2kp6Kk/a+imZHn/NwWX/5&#13;&#10;gfLXZU3OAcc+5xu7Jyggu6aVZLvIvldPejTMo2FbNAM7WROH9nCnvdibPevxbtX8u42GmFubbeyu&#13;&#10;DS7RldUrlB0r1+vbl24p/KZ6p+105UFHq7Ol4mTZOdeJsivVzWW/VX/hfFn1ecUr177Kvordrn7n&#13;&#10;Ltfrsh2uAYcnMJMd00ZmUUP2vTWkzyYykx2R3u/3JY7vP5Ax5clB4YwHB2SBt/fooru2W9N+2OwU&#13;&#10;/W1Drer8mtX5pz/eaDm1fHvJidr95ceqm12HXW1LDrg6appcv9TurepdsrP6RfWflrx0bV/SV7Ht&#13;&#10;f2yXeTjVeRvGn7M4lpClkEglQ6VFoVOJsmZfy5alHIfjODiLrTl2IYw1ZBehbCEVkdK0ENX01mVG&#13;&#10;aZqd7Es000zzzO+d9/3z/PH5+76v+/5e3+u5wxdYWeGLQaJAH8IDg9DmEbszQYWEmerE7vyCslq+&#13;&#10;lzZdTZf6qdZE7rtqK7WnpS47HxT4HOzNZpp3pYc5tCZHuzfGJfrWxp5nVEYVsi7yqzgXuE3cPO5t&#13;&#10;Xg73BT+bN8XN5E+HZ/BnOen8OXY6fz4kjbcQLAr0JXSDlEkYSWy+FGLz5qiS/r6oSV6s1qVO1O8X&#13;&#10;f3vloPSLOouNjyuddvSXeNFvFASYt2aHOjSkC9xrUoS+ZQlpjCJhbkhebFlYVnQDLyPqpuBc1Igg&#13;&#10;Nfo9LyV6KiI5eiYsOWo2NDlqPiQpaoElin89sNaTMOa/e4vIIl+F9KlCgzR7WZv8U5MudbRFf81w&#13;&#10;o5nqQK3D9u4KD8NrJafNGvNZ9jVfcU+WZsT6Fp5LZnyVlB2SkVASnhJ3mZcgvC6IEw5GCuMm+ULh&#13;&#10;FFf45Ux43NlZTlzsHDsudoElCvQjPLD/v3vPKwIWrYeVGlXS5NXNpLft20jftO+TetRyTKWvwU77&#13;&#10;+qWTBk0VfsdqS4LsygrCTxTmRPtkZyUy0jIyWUnnisKEKZd40cntgsjkh5GClAl+ZNIUNyphOjw6&#13;&#10;fpYTEzfHjhEusESB/kQPYUQG8XKA2fKApfKweFkRfm5TgtGbaqThrr0SA+0myreabbVaG9z2X77k&#13;&#10;c7SiMtDmwsVQ1+wigXdaftyZhJz04NjsAo4gs4obkdEq4GQMCDjnf+GHp09xI1Jnwnkpsxx+0hxb&#13;&#10;kLjAEgWeJjxw5UiYLAuYJwsrlTLw81VpGLshDc97VOFh927x3q4j6zvarTUbm130qhq9jYvrAo7n&#13;&#10;VIc4p5XzPBMunvWPKUpl8gpzQzn5FeGsvCYeM6+fH5j/Iy84ZzoiJHMmLDRjNpSTNs8OS11giQID&#13;&#10;iLcQKUu8BRn4/cIaGK+VgFetkvC8WwqG7ijD3b6dtBs9hxWbb1ptudThtOdiq+fh3KbTlukNwY4J&#13;&#10;dRHuMTUxvryqJAa7PJvFLCvlnCm9Eu5X2hfhW/ou3L94Jiwgf5bDzJljB2XNh7DOLwSLAoOIHmKl&#13;&#10;ATOl4F0ZFV42iMNIhwQ87pWAgfuK0H1fh9p2ly5X32e+qbzbQTf/hjs9o8PXNLGNaRvTzHHlXo3y&#13;&#10;Yjcm+AfWZzL860qCvesa2J51t0M96sbZnjVz7FNl8yF+xQus0wWLwQG5i0xRIJvoIV4SFvOoMFpF&#13;&#10;gZEmGjzookF/vxh0D8pB++A2SuMjA5nKr003Ft6z08m847Y/6fYp49hbDEvuDbYD+7rAjdER7+XX&#13;&#10;ft7P61rxmZNt9YGubT1Ml2tvAl2al5gnLi8xPaqXmF7ly4GnSpYZosAIGcBUKrwtBnhWR4EHbVTo&#13;&#10;vUWFrvti0PZUGhqfbSZXPdWTKho2VsoatNZMfuSy++zXXnTewJmj7HshVox+vr3vHaGrZ1+Gu1tv&#13;&#10;kbdTb72PQ2+Pr33fGx/bno9+Dh2r/s5Nq/6u9av+Jy6JhpghMJ0N8LIc4NEVMvR2kKGzlwxNj2lQ&#13;&#10;+1IKKkdVSUWjurTsV4fkU/5jqX72G0dt3jMPvZCn/nTGcLCJ7xOehccTobXbUIa941CRs91QvavN&#13;&#10;UI+b9ZNxV6vBjyeO3/vLw6b7T0+7zj+9HFo/iQQTAMYLAZ7UAvS1kKCD2H5X7lGgepgGxWNrIP+H&#13;&#10;jaTMd7q05HcHZWO/N1PmvrXfHDJ+Uifgjd8en9dBBh5j3EOuY18aO45lmNqOFVscH2uwsnx9+7jF&#13;&#10;mzdW5t99sDZ9ifbmQ+hocR+drHrRRRS/ZQI8JzK42wjQ2Q7Q2AtQ8YgChS9okDUlC+cmNcjxk7to&#13;&#10;UZN02bDJY0rMCRt1vwkXTc8J7+0nJhi7nCY4enYTMQbWE6l0y8n8Q2aTNUZH33cam0wNGxtPzhsf&#13;&#10;+Q1NjvyApibfovnRZ2gpilEigwd1AF0thP5NgPIBgLwRMqSN0SBxSQFilzTI3KWdtJAlQ+mAZRMF&#13;&#10;n2UrFfdlR3WXZfct9h/8t1l/YOlYfuDvMF2J32WykrXHaLVU79Dq1f30j/36hr//aGC48oeBwTLq&#13;&#10;H5hBw4O/Il0Ug1UAN68S+XcS+ncAcgcBUl4BxE6KA/8vBRL7szqZ8Vmb6vu3noTH34dlXNFMnpgM&#13;&#10;663RVcWCOMKOYYC6MYZqHMaoLQcwWVMf87T2YbX2XmzX2Y2D23fh1A5dxH/Z84doehoAmtqI/HsA&#13;&#10;ch4CJL0AiPwegPNJEgJRnuSLqmR31KS4oK6YHeqLH0cjKTM0lzZBO1kjdJWjo7eCAQas24ehSnsw&#13;&#10;WlkXUzdsx0JVbaxV08Iu9W04skkTZzdtxc8aWxFF0tIMUEl0kHsfIPEZAH8cIOg9gB/SwANlwRnX&#13;&#10;k2xRnWyJX1CO4S6qERqI0dGIpo+m4npoLbEbnSR3oruUDvpJaSFLWhMFMpuJj18dC9ZuxFo5VeyU&#13;&#10;34CDCir4q6IyfloniurrRP93Cf0RAN5rAMYvAB4rQGiTwAbXgDnKkYxRmXQQN5H1UYu8F3UpuriP&#13;&#10;qoN0qhYai21FczENtBFTQ2eaKnrSlDFAfB2GiSugUEIOsyXWYoWELLZIymKvpAy+FEl+H5H/EKH/&#13;&#10;7f/03aYBbBEIbYAjSIUDKA16hA9dVCLpoBppG24lb0ZtshrqkjegHkUJDSmKaESRR1PKWrSmyqAz&#13;&#10;dQ16USWRSaUhX4yCSWLEcShGwn/YrrOopu88CuCBIKJWxwXmuLYoLoAQlkAIECDBBEKAAAlkTwgJ&#13;&#10;IJtECAIBJaiBghRBBUZUOIoVK3jQdnBr0TruVjutrXq0VXu0Sh1GrWBZg975TfsmPHye783v+8/D&#13;&#10;3Ud0Tgrc5bYIo1HBYtiBzbQDJ8QeHJ4DOAkzwVbPQ1jWfLCKFiPI4oyAHS5g7F0B/09Xwe+oK/xO&#13;&#10;uIN+bjV8rxF3PODzzBM+/YTVE974C51gwOMdE56jQaANBU8EnstfHUL9qAgnPbjB9uCucQAvbia4&#13;&#10;ynngZCxA2IYlYG1ZiqC65WDuWYWAg25gHHUHo9sD/mc94XeNBr+7NNB7vUAf8ILvuDd8SQM6vEi+&#13;&#10;FwLhNRoM7z9CSMNJIIJ0YHtSwfGlIoJuBz7THny2A6JiZoEvcwQvbSHC8z8C2+yCkE9WIni3G4IO&#13;&#10;rEZghyeY/6Qh4CzJueoNxh0fMHp94d9PWAnSgkEEwWcsBPQ3ofB7yYZfH2ciRC6zBceDCp4XFVHe&#13;&#10;dojxt0dsiAOE/FmITXRCdMoi8HOdwStdgfAqV4Q1rEZoKw0hh73AOuYD1mlfBF+kI+g7PwQ99kfQ&#13;&#10;K2KEwJ+sofAf4CDgv+FgPuOC+Zg3EfikwxrSgU8IPe2Q4DMF4kAHJPFmQZzghAT1YgizliK6aCX4&#13;&#10;W1eDV0cDt9kb4W10cDr9wOlmgH02AGHXmQj7megLRNgggUArG8z+NQh6zgPrcSRYP/ERcidqIkSR&#13;&#10;rcl1pyLWlQqxmx2knlMgZzhAFT4LSqETZPLFSEpbBlG+K+LKPBGzzRuCBjr4rQxEtjMRcSwQvNPB&#13;&#10;4F1igfsDa5z7LGSEOxAyyHvH6uchtJcP9gMBOD9Eg3MzFpzrk4DA2Rb8VbZIWEGFjFC720FLnwp9&#13;&#10;2CzoBE7QJi2GKsUF8nVuSDLRILLQEV/HeCtsDrTGtAWPRXeEjAi6w4YF59iDUTfZ/VGPOS8Frzl9&#13;&#10;gvHwpwJw78WAdzMOEVfiEXE+ARHnJoEY0iGG/D+TyHuoydbUr7LDWh97ZLE+QFakI9aKFkGvckFy&#13;&#10;hrtVVeA9LDf7D0q2BQ4kNrBei1rCXiW0c17EH1vTF/cl97nwKrc37iHvcdwr3kOhlX87DlHXEiA4&#13;&#10;L4bgy0QITiZB0C2ZCLFkX8aTfMWHttARmeQt1pF75AXOQB53LgzChdZs2bLBdL1bv97g/VJbwviP&#13;&#10;qiK4V1EX9lS2O/yxpI37S1JnxAPxSf5PoouCu6J7glviF9E3xWOxlxMh7JEg7oQUccdlEB6VI7ZD&#13;&#10;MRGEJFdMaBbZYi2Ru4wKI7lHkf80FLNnjxYJ5g8YE51fGDSuv2VneT9Zu4HxSF/Oup+8jXNbvSvi&#13;&#10;lrIl6t/y9pgbsuPCa9Ke+CuSbxMuSnsTzkmHRadlEB9XQNypguiwGqKDaiS0qRH/PsSRfCnJ1pGd&#13;&#10;kbPAFgXkNqZVVJT5Th0tZ83sN0c49ZXGL3lapFz50JhOu7NufcD3mSWhN9Is3Ku67VGXtP+IPa/Z&#13;&#10;H39W3SH+Snky6bTysuSE8hfJF6o30qPqt9J2zVvJAe27pFYtEvelQLxnEohfQu6wwAZpZGesJz2K&#13;&#10;l9jAvNz2rYU25U0lc3pfZficXy3RC342S11umXReNwpymJcNhezzOeaInoyq6NPpO+JP6PeKP085&#13;&#10;JOnSHpd3Jn+tOJJ8W9mu/V3ZljKmaNFb5c2p47Km1LfSxrR3SQ2T+LODmmRnkp1RQHpsWmgDy1Kb&#13;&#10;4Wp36stav6lPa0NmPqjh//1WRaLLdbOGdqEkg9mzIY99Kq8k8otcS2xXdq2oI6NJcjh9v/xgWqdq&#13;&#10;f+oZTWvqt5q9qX2a3ekj6oa1o6qdGVZFfca4fHvGWykheR9Ei22Q7EjuQDZv8TwbbCZ9qpbYDNSt&#13;&#10;sP1tl5fdo0bmtB/reU7f1CQsu1ChpH1VnsbsLs3lHCsq4ncUmIWH1leJD+TulLZk71M2Zx3WNGWe&#13;&#10;0DZkXEvZmdmrrcsaTq7NHlHXZI+qqnOsiqqccVlV9kRIJL9bR7INZOuUzqWgwpEyVruA8nLXRzZP&#13;&#10;ml1t7zXTHW42hjteqhcu7amRe3ZX6AK6NmezP9to5LeZNgpbCisSm43bZY15u1U7DJ9qa3M/19Ws&#13;&#10;u6ivzn2i+9gwlFJpGE6uMIyqLYYx5VaDVb7VMC57HyTzbZBK3iCfbN6y2RRUzaEM7nCkPN+9gPKw&#13;&#10;1dnmVqvP1Kt72PPONcY4n6yXeHTVaAMOV2awD2xZz99XZhI2lW5J3FlcI68tbFRXF+xPqTB26bfk&#13;&#10;f51abnyUWl4wqDMXDGnNxhFNmXFUVZY/pijLt8rfBxl5+7Wz/797KdhMfDKL0t84m/JryxzK3YOL&#13;&#10;KDcOeNlfaA2de6ZZ8OHxhsTVR+rVjLaa9LC9H+dGNloKhfXl5sSasip5ZelO9WZTa8qm4s7UkuKe&#13;&#10;NFPx/bRi0x86U/GQ1lQ0ojEVjqpMG8YUpg3WCaAg32EmyS4mu9fyAeX3+hmUh3umU+63zaB83z6f&#13;&#10;cuWQx5SzbazZ3a38JZ3NIreDjUq/fTv0oY212RF11cbY6sqNYoulQmbeXK8uMe9NKSz7LNW46Uxa&#13;&#10;XtmPxIA+f9OQ1lg6rCkoGVUVmMaUG0xWxfugJt9CDtmcpTMoQ1XTyOayp9xpmUa5dWg65ZsOJ8q/&#13;&#10;jrjbnWoP+ltXW8Si9tZ419Y9cnpTUwqrblcmt7ouL2ZrrUm0adtWaXFVrcpY2aw1WNr1OZZTqVmW&#13;&#10;74jXupwtQ9p15cMag3lUZdg0ply/0ar4H9t1GtXkmcUB/OZNQlgERRBBCKuEkABhSVgS1gRFQDCA&#13;&#10;EAQEBXFXHOt6lI5atBVEpQpSFIpFAUFQQdy1RdyXI249M9N2CmPHTlXUnh6LLPKfZ6ZnvsB8+J3z&#13;&#10;fnr+93nufT/c0ZDDZqHAlM2CMT3bxadvDwjpQa2I7jQa07VWK7rY4sFvaw4yP9YQbVd7JFFSWWvw&#13;&#10;KzuUoy7+YpHuk4qCuMJ96/Xry7akrd5TnLGitCJ7cUnd/PyS03l5JfeY1/Pzd/bnLNrxPntJ0UDW&#13;&#10;0m2DGcu2Do2BXDaHq0X0fhufvtvD0YMqId2uM6Ku40Z0uW0CdbRN5Y6fVJnVtWgnH2ya6fZ5fapP&#13;&#10;cd3c4E9q8yMLq5fHrDu4JmHVF4Upyyo+S19Yvj8rd//hnJx9bfPm7rvN9OVk732fPX/XQFZe8WDm&#13;&#10;gk+HMvJ3DM0ZDQtZH9bz6dmnRI/38ehOjYCuNgjo4gkBdZwxp9azLtzRM/4m1e0Rk/afjHPe1ZIi&#13;&#10;L2rKVBY25oWuO7pUt6puddzSw5tm5dfumD2vpiw9s/rLzPTqk3PTqm8yL7MMVYOZGeWDGVllQ3Oy&#13;&#10;dw+n55QOG0bDUtaHzUTf7yK6X0nUVcenC00ctbfz6PglU6q/LObVXFIYVVwItSw9F+OwvUPvUdg+&#13;&#10;x3fdqXnBBScWRyxpWTUtr3ljXHZT0ayMY3uTUxtrUpMbThiSGm8Y9A0vDPqjw4aULz8YUqs+pBkq&#13;&#10;RtLSy0dSR0OBgJ5vI3pURnSjmuhiPY/a2O7XdJZHX10V0qFrtlTeJROUXg0x3/5NtG3hlUSXtZfS&#13;&#10;ZCsvZPsvPr8wOPfsyvC5Zzbo0ju2xcw+vSdef7o6MaG9VR9/+ro+vv2FPu4UkmY2IznxKJL1h5Gc&#13;&#10;VIOk0bCO6IedRHcOEF35iqi9iegY271qL3FUecOIyu5NpJJ77lzRXaXJ5tuRE9feirNfcTPFbdH1&#13;&#10;LNn8awt8s7pWBBqurlOnXN0aMatztza+s3rajM7W6TGd15kX06OvIHbaecTFtCM+tgUz45rH+uXP&#13;&#10;RA/3El2tIepoYPc/wfLPEVV0crTrroiKnprTlqeOvI1PfYSrn4SOW/44xjr/kd4+5+Ecl4yHuR6p&#13;&#10;3cu8krrX+iY82KqMfbA7aPqD6pDo7laNtvuGRtf9Qh15/0N4+F1ERnZBG3UZOu15RI/2w2dEN9kc&#13;&#10;nKsjam5m+aeJyq8Qldzi05aHItrQa05resW8lb1y/uKeIOP5PVqLrJ4Ea0NPml1KT454Vs8S1/ie&#13;&#10;j9xjej6WRveUyLU9Vd4Rvc2K8H90Mv9UhP446BfydyhD/opAdTeCNfcQMtr9z4ku1RK1NBIdPsXy&#13;&#10;LxLtvE708QOO1vzNiFa+tKTFLx15uS9l/LmvVEaGVxFmya9mjE94lWQV15dhM70vz07Xt8Ihsm+D&#13;&#10;Y9jr7S7q1/vcgt/UTQ18e0ai+vWRRPnmN4nyFST+LyH1/xnygJ/gNVrnIaKT9UR1bA4rWA92dhEV&#13;&#10;3if601+IFj03otzfLSmrX8wz9Htwyf1+goT3aqMZA1qT6IF4s6jB2Rbhg1kTNEP5E4OHCqxVQ5ts&#13;&#10;/Id32vp+qLTz+dBk7zXytYMcz8Sy4UGxbBBiWT8cGPFo7awHR1gPDpxh+Z1Em+4SFXxLlPcjUeY7&#13;&#10;I0rFBNLDjhcPN246vPhaKAXhCBWqoTMKQrxIiRRjP2Sa+GCBqRwF46TYbC5BicVUHJrgilZLF1yf&#13;&#10;6IxfrJwwbOUI/F/1x4gq2X9Q/DXLv0O08inRPJY/+2eiRAgoFhakgzVFQMxTw50LhBfnjwC+Amq+&#13;&#10;HFECKWYI3DFL6AqD0BnzjMRYLpqCjSJbFBvb4KDxJLSYWKPLxArPmPcMTEerYjNQcplo8y2iFU+I&#13;&#10;cnqIkp4TxbwjigJRKEwoiL2FPybxfFgdMrjxJPDkuULBOUHFOUDD2UHLt0Es3wpJfEtk8MdjocAc&#13;&#10;awRm2C4wRYXQBI1CY5wXitDNPBuj9ALr/02W//iPfD27v7aPSM3yVYwCHMlgShKMJ1f2Ho6YwpsC&#13;&#10;J54Nq8UKUt4EePMsEMAbhxDOFFGcCLEcWxo5QjaznNnMJ5Qy1cxxpmMMhLA9L8Cfg0rJR3AgoxEg&#13;&#10;UCdEQKIIfpkmUCw2h/c6S8iLrOFZZgPPg7aQHrGDtGUKpB328LjiAI9bzBMxPH5i3jjCY4DB/4gh&#13;&#10;ZeTs2xtOw4qxoGY1KP04BPvxoWF1aEIEUEcJERQvgirdFAH5FvD7aCIUWyfBe/dkeFfaweuwPbya&#13;&#10;HCBvY2dfdIT8mhPk3U6Q9TpD1sf0M3Bmuf/hBC9GAZdhP7j2B4wFjYS9gS8HjYJDOKsjIlCA8DAh&#13;&#10;QmeIoEk1Q0jueAQVWEFVOBkBxXbwL7eHX40Yvg2O8D3hBN+zzlB84wLFXTYi3zMv3KB4x4ww7Hzf&#13;&#10;/3IbCoD7OxXc3wZBMhpCWQ0h3hwivDjovPmI9hdAFyKEbpoI2mQzROZMQPiySdBssEXIdnsE7XVE&#13;&#10;UJUzAutcoGp2hardDcpLU6G84Q7lE+a5BMpfmSEJWOaICpLBQEh/C4bnKzU8n4dCNhrC3DmEyVi+&#13;&#10;lEOMJx+x3gLEBQoRF8XGK2EcYjIsMW2RDbRrpiByixjhu5wRVu6K0Jqp0NRLoGn1gPqsFOpO5r4n&#13;&#10;1L2eI+rXnkPqAc9+DTx/V0P+VgPvf4XBpzcCPt9FjYVwVkPUv8ku86CmzzSOv+EQWahFakWt1gOt&#13;&#10;KCACiggiQQjk+CW/nJwBAwQSCRCuhCNAuBKQI3LIDQIRQSjQIkgV6k3Xq61YrbNWRytWV5fRWutd&#13;&#10;3Wffnf0v+8dn5v3v+8zzfGfe+eBd0NeaAYHfJJ6D72kJvJ1WwGPYAhlqD0ScAzCVyyFEswpoekcI&#13;&#10;rFsHu9rWQ4BxAwQMbvxAPeL8nvqty1/+F1zf+N9yfUGdc31Gfe36hApuc/7g/lsAeNwKBM+rQeB5&#13;&#10;Ofj/ASrOpjnifOy6/NVmEPqFOUS4WUCEjxVEBNtCKM8ehNFLgJe04t8c1er3RPG6t8wqp9eMRueX&#13;&#10;IZ0uf4b0bXoePOL2jHZs8++0afcntGvuj4IfuT8IfuUxS4Otd4PA61oIbLtEB+9pJnifYsE2UyDA&#13;&#10;kQKMlRTgYecLW24GYjyPxMUcJF7zQBJgAzHshR+iwpe8CZeueCFKc/xDkL/+KVfvPEfWbnrMbt38&#13;&#10;T6LH4wEx6HmfNb5llnV666+sK1tvsR56/cx84X2VCT4/MmHHNAE7TrBhxzESdoyT4GsK7FpDAQLn&#13;&#10;i7BviZdSIB7vI9HJHOQeliD3s36XSLd7ES9weCrZveJf0QrHh5Fqp9mwYte7oqrNtwX7PW/yOr1+&#13;&#10;5vZ5XyO/8pkhp3x/5FzccZm853eefL7zHAnU0yQEfMODgFE+UIcFQB0Ugr8pEIx3wMXZEdh14rBz&#13;&#10;yVdg38D3UW4yf6v0tvojNWjBnILz6QN51PK7UpnjL5L0jdejNW4zUbot34cbvC+GNfueF3X7TQsH&#13;&#10;/M8KxgNOCc7uOiG4EXhc8CRoQvCBNiYE2lAoBPWHQVBvOAT2hMMuU4COMwWLKRBtT4HERRRIwfNk&#13;&#10;rKb8pdpg9lztaflYvdNmNpNpf0sZtuwnRZzjD7Jk5wtStft0rHbb6Zi9vifE9Tsno9oCvonoDToa&#13;&#10;PhJ8JGwq5OuwH+jD4Y/og+HvGP0RQO+JBHpnFIS0iyG4VQw0U4C1DPcAu1Ys9gyFPXaNxdj7llNe&#13;&#10;atZS5gpczWcLt1vd1ATbzagFyy6mx6w9lyJ3OZmU7jkp03hPSEv9jsRVB3wlaaQNxXSFDEQPMPvE&#13;&#10;E6xe8XnCKJ5lAB8g4N93Rb8mOmKAaNkNzEYJMBokQK+TQIgpwME9iMSuJcXOqcRzqD9B7wsc0O/F&#13;&#10;n1N+K1tvdqtsi+VMceDHF/LJpWdyIh2nMqUuR9NSPEeT1T7DSVr/AVlF4KGEuhBjfDuzK+4QuyN2&#13;&#10;lGyVnOE2S25zG2P/JBvigFMbD4RBCqxqKTCrpEA3Bbj4DmKcLceuk4HnyLNDr4rt0WO9A7pTuYry&#13;&#10;U+Vmi4t66oIzJeylkwVhjuO5sS4jqqQtAxkZPr1KDbU7uSyoM6mG3ipvJhplPWR94jCvNuEE35Bw&#13;&#10;XVCd+IxXJQNuhQw45XIg9HJg6WTAMAX4uAO7cbbCBoHKFr0t/Ag90y1A96vs0I19y9D3hk0W56r8&#13;&#10;PpoqZy4ZLxWtGS6Mce7XyDyN2UqfzqwcamtGEa1RuZdRl9LArkk+wK1MGhSUJx0X6pKuCMsUTwWl&#13;&#10;ycArSQayWAHsIgUQGKYpIMRdjLVFkPo39CHHGj0qmY9u77VG/9hng2YaHNDfG5zNT9b62k5U0x1G&#13;&#10;Kvir+8vEzj1FUs+O/BSf5lwVtT67gGZQ6ZmVGbUcfXo7r0TZL9QqJ0QFysuh+co5YX4a8DVpwNUo&#13;&#10;gYNha1KBZQqELUQQj30vzQo9y7dEt3WW6Hr1fJxvjS41LUJnmjeYH9+/3Wa0NnjxQA13lXFv5MYO&#13;&#10;XZxHU0nS9jpthn91fh6tPK+UWZpTw9GqW3gaVa8wJ2ssVJ11IVSV9UikUn0QqLKAp8oEUp0BbHU6&#13;&#10;EKZABO5CohWCTAt0T0tBNyos0JXaeTh/Pppus0fftn9hNt6yzXqoMWhRbx1nZachzKmpUuJeWy73&#13;&#10;ripL89eX5AQVa4sZBQVV7BxNEy8rzyhMzx0NVeZ+F5qa91CUmvdeoMwFXlo2kOlqYKergDAFonAX&#13;&#10;9ligV9nY+bB3zlSZo4sNlmi6dR46ecAOTXStNRvp3DK/ry3gk64mYkVLg2h9XW2MW1VNwjZdZYpf&#13;&#10;UYUqUKMrpKtLK4iMkgZualG3QKEdEcm1Z0Nl2vsiedE7wZ5C/NvkA6nQADs5FwhTIAZ3IZmCHuYh&#13;&#10;dEOP0OV9Zmi62QKd7LRAx4wL0OjB1ZQBo4dVT5f/wtYO5mf1rYJ1VU1iV11D/FZtncI3z5AZoKrO&#13;&#10;D06r1LEUFXWkrLyTL9UPCeP0p0Sx+nvCWP1bfnwZcBOKgUzUAltWCIQpEIu7oETo10K8g70Id5CC&#13;&#10;TrWbo2M9Zmi0zwYNHv6ccrDfzbL9kN/H+430pdVdvDW6jghnbVusR27Lnu1Zjen+yobcoKT6UnpC&#13;&#10;rYGI3ddOxhgG+VGGE/xIwx1+VM0brrgKyJgK4Eh0QMSWAssUkFqil1kI/YLvcNmAcAexex6goNFD&#13;&#10;CA18aYUODi9DHUMuFo1f+tjWHKYt1veRK7W9YU65xt1umd2JW1MOpPrKO7Kp8W3FtN2t1YyollYi&#13;&#10;rPkwR9Q8RQqbb3OETa84ov3ADq8FIqIGWFGVwDQF5Ag9yEXoajlC32H3nMLuN2rE+QP/9U8z1D72&#13;&#10;KWocczIzHPGy1n+9y147QnyWMyR0zBgUb0w+LHWX9Sd7xR1S+Ub3aqkRBysDRcbmEF5PP4PsmWRy&#13;&#10;jDcZnO6XDE4XMLitwOA3AV1YDyGmQCpCd7QIXapB6GQLQmPdCA324/yR//lf3aQdqp50pOiOe8wr&#13;&#10;PLZzQfYEwyH9KP9zxVjkuoQjcc6S0aTNUf9hu06jmjrTOIA/9yZsCpGwQyCBBAgEs5CQRMIWAmFJ&#13;&#10;kLApVGW0Wj16rFNttTrtsWdcau0cx2qtPR2Oti7FDrbQWjcWd4uC1sE6VjLWsS4glKlWRKgL+p/X&#13;&#10;sf0gzoffuffT/T/v8z73w/PVa8bKL5emlje8m+Gq/9BaVF9rc9Q35RQ2uG0Fnw/m5O9EbmEtcp1b&#13;&#10;kDt+0/P6FhGdY7N4fAPR/s1EX3xKtO3zp/vf2haO3j7qS8uORdGbx9SCRUctPq8csYvnHHaFzThU&#13;&#10;Kf3DwamKFw7MTpjQskBd2vKmbnzzOymO5o3m/ObaVHtzoyW3uTM1p3EwzbYPGbbdyMxtQKa97nlX&#13;&#10;lhK1sx601BA1sDvY/mT/ZPvf2iailUd5+lO7Fy08HUTzv43n5p42esw8bR017ZTTf/KpipDK9uqI&#13;&#10;svaZsuK2VxTOtjfi89tWJea2fTDW1vapxtrWqM1q79RmnRzUZXwDQ9pxGNMPwZTRCPNI37EeHNlI&#13;&#10;9PUnRLXsDmq+ZPn7iVYcJlpyUkB/7PCimZ1+NMMdRdPcan6y2yKsdOf5lLtL/FzuF8TOzunB+Z0v&#13;&#10;h+V2LpZkd66UZro3RKe7t8ek/Wu/3HLxe7nlwh2F+TyUpnNITPkOSaZTUI/Uuo5oH7uDv7P/YFM9&#13;&#10;0XtsBlYcIlrMdtCXO3iafsGLJnWJqKorkiq6ErmSLqOgqDvLo6C70MveXT7KdmOKX9aNWWPSbywI&#13;&#10;sPS8FWTuWRNi7NkUauhtCNf/dCJc39sXntz9OFzbhUhNF6Tqa4geqZndwc7tRJvZDKzbw/IPsvwT&#13;&#10;RHM7iKZeIKq4LKTS2/40/raEHLfjubx+HW+7YxFk3skRpg04PcYNVHiZ7lZ7G+7O9tENLhytGVzm&#13;&#10;O3ZovUg1tG1Mwq/7/ZX3LoiVQ3fF8QMQx/dDHNePwJHqtxJtYTPwPpvBlQeIXmf5c1h+tZuo9Eei&#13;&#10;wltCyhsWke1RKGU+jqG0xyrODAOfAguvg02ghkOQhHJhAqZ4xGGWhxyveUZjhZcMH3hHYYd3JA54&#13;&#10;S3DNJwL3GfiE/x/b2AxsYDP4dstv+WeJJl8kKr5ClNNNlPmQIwt8yYRA0kNCWigoCSouAclcLMxc&#13;&#10;DLJ4GfL4SBTz4agShGCGIBDzBQFYJhRjg9AfnwnH4KCHCFeYIQbP2chmcFUz638r0WyWP+kHoqKr&#13;&#10;RNYeIvMAsVwiDbxIBRHFszoUiCAZokmCeApDEhcMPReAcZw/rJwIBZwvyjgfVPOemMsLsZTnsY7n&#13;&#10;sJ0n7GPOCAg/P2c1+weXfPPb+f9N5LzOzv4Ty75F7LzEcolimCh4UwT8KARiCkQI+bNaRJDRaMSS&#13;&#10;D1TkCR3xrC/EaiE4mInMS8wiZjVTw+xkWp4DbRKHJD0PbTIPXQp7pgqQlC2AskgIRZUHYmZ5Inqh&#13;&#10;F6TLfSBdOxrSj3wh3eoHaZ0I0q/GIKqROeqPqNPMD2JE9TJ3mGExpHjC/39k7F2GAMQgEPIRntSg&#13;&#10;0fHQa3kYWB16kwDaTFZHoQcSJ3pCOcMLcQu8EfvWaCj+4gvFRhHkH4+BfIc/5PViyPcyBwMgP8mc&#13;&#10;Z9/sZm4zD55+X8FynwpCLIIfxyNkWPks6FQcktU8jEmslexp0guQYhFAb/eAtswT6mleGDtvFFRv&#13;&#10;+CJxlQgJ6/2RUCNGwrYAKHcGQrkrCMom5ngwlB3MVeYmcy8YCfhdCJQIHU5E2FASwu+OfRaSEzmk&#13;&#10;MKkJPNJUPNI1PCysF6k2D5hdnjBO8YZhzmgkvy6Cbrk/tH8NgObDIGg+DoZ6RwjU9czeUKgPhUF9&#13;&#10;irnE9DGDYY80CHvA3Fcjgokc0CLyZjKi+vTPgoHlj4vnkBHLwRrHIzuRh80gQHamB7Icnsio9EHa&#13;&#10;S75InT8G5qUBMK0OgnF9CIw1oUjZFo6UunAYdkXA0CyBoVXyyPBPyQPDDcmvKQOSAeNjSX8Kom4b&#13;&#10;ILtlQHSPCTFXzYi5PO5ZMCpZvpyDLZpDHlPA6nBoBSi0CJGf5wl7mQ9ypvohe64YWYuDkLE89HH6&#13;&#10;mvDh9I0RD9M2R95Pq426Z6mXDln2SQctR2QDln/Ibluuy/6T1i/rtTyKuWGBosuCuKuMOx3xZzMQ&#13;&#10;fybzWUhl58+WcsiXcHAyLlZPKZuNUpMQrmxPFI33gXOSaLhwVsC9/FdDBu1Lwwdy3pH029ZH/WL7&#13;&#10;m+xm9tbon7PrYvqsX8t7rQfkPdZTiq7sHxVXsn+JvWQdVrqtSDyfBVWHFaqTNqiO5UB1ZASks7Pb&#13;&#10;2d7rDGXZzEQZhyolj6pkASrTPYYnFPgMlVWI7pS8GHireF5oX9ESSY9jubS7cE30tYKN8iv5m2Mv&#13;&#10;59fGXcpriL9ob1K67ScSztsvJXbk3VKdtj9Ut9mhabVDeyQP2uYCaPcWQrNnBFijOBSynbMkkOUH&#13;&#10;EaawXkxVcJg2ln8w1SwcqLZ535zk8uupmhJ4beLssMvlr0ZeLF0afcG1KvZc8XvKs+M/SjxTtCXp&#13;&#10;tLNO3e7YrTnpOKxtdZzVHXP26g467+mbHTA0OmHYXQRDw3gYdhZDXzcCclgPigIJFWzXmRJAeDGU&#13;&#10;MFPKPZyl5O7MShb0zczwvD7DMfrStMqA76unh5+dNE/2beViRduEPytbK95NOlb2vuZIaY3uUMl2&#13;&#10;fYurPqXJ1WTc72oz7XFdM+1y3TU3lGDcF8xnpTBvL4NpSzmMn4yAPNb/kv9yXZ5RTWd5GP4lRIoK&#13;&#10;KjIDoo4yWFAEpEiAhFQCQRERpBsCRBIgiUAooYQSSqgCoYbelACioEEBx0IZxzYSnZk9u+OK7ezs&#13;&#10;Dpazc2bn7M66u969HL+AH57P7//c9733/B/sexGmgGKXnQt/T/IW+E1iQ3gttSe+lJBJPyZz1j4S&#13;&#10;BZvfF8RY345N3DkbI9tz42Te/mtRpY6TETXOE+HNbpdCu93HTgx5XDih8xoJmaMMhTyhnDvxC7U/&#13;&#10;FFH7QhGlKwx5tYcjz9Zw5IEhrwT54/MPwa51ErtOAv4O8QZ4n7IZ3sq2wKsMW8Kf0l0MFtJYJnek&#13;&#10;x8xnk6OsvxKdspk8Jd2ri886MMYvPDgaU+42fLKerI1u8zobOUDti7xI64m4Qe+KeMxoj3xL10R+&#13;&#10;oLdGIVpTNKKqoxGlLhp5fQoKwOcftnwGJoAS1+L89fCPdDP4Sb4JnuRsBX2OI/GOnGZyK+PIpunU&#13;&#10;MGudNNZmLDnJbkQkc9Am5LoMCErce+NqPLtim6ntMT30Vt4Is5k3xWrkPWDX835m18X8l1nLR4xq&#13;&#10;PqJV8ZF3BR9RMZSVoMDlHrBrCYzgvcQQ/pZuCIvZxvAkbx08LrCEuwX2xBkFxXg6h7vpclbIllEZ&#13;&#10;z0abIrQbkJ527EmWu3YkFpI1wgpKc4KaphZ0MGvjteyauAlOZdwdTkX8TxxV/Hu2SoBYpQLEKBEg&#13;&#10;WrEAvzACRF0JCtoAKNoI78AA3qYQ4WmWAfygMILHRSZwv9gC5krsiNeUnka6At+No3nHtwzKo2z6&#13;&#10;MgR2nTKxoyYl3bVJqiCrxaWUM8m19KpEDUslGvApFV7yVQrn/QqFL/0KRb9zChIRG8PMFyG6QoRo&#13;&#10;GO+VoGC8BZ4B/C8J4KUMe28uERYK18D9EmO4rTKH6+V7CFdU7oYXS9gbtEWBVn2KiJ0dObF7W+RJ&#13;&#10;Dg0Zqa61shxyVaqSqjpdTS+RNrMLJX0chfiiX674FjdbvMjNlvzTN1uCfOQSxJKLEUOejF/bZERb&#13;&#10;CTqBt8gH+FUCsJiFvTefCPdKSPB1uSHcqtoIkzW2hPEqtzXDFUyz/rIAy05l6I6Wwpg9aoXQoSbn&#13;&#10;tEuFPItcmllIKcqooCtkDezstG7fzNRRbnrKDf+01B8xv/mlpSEfWSpiyVIQU3Ya0TG0laAwvIV4&#13;&#10;gL+mAPwRe+e3SgLcLjeAW9UkmK41g8v1Ownn65zXnK2hm3ZVHf68pTzkC3Xpyd3VylMHVIVi5+L8&#13;&#10;dPeCPAUlN0dFz5LXs2RZnZyUzGGuJPOavzjzB8yvfuJMxJFkIrY0HTGlMkT/FBSJt5AA8Ar38FgB&#13;&#10;cKcUO08VEabriKBrWA+jTdthsNGJ1K2mrtPUcS3UNce3VVdG7VKVx+9XliUdVBSnHcpW5nplFJbQ&#13;&#10;UvNrWRJFOycpT+snzJ3insp7hPnFLyEP+QhzEVuUjZiJWYj+KSiaBP9K+tjDwyLsnRXY+2oBJhoJ&#13;&#10;cKHVBLQaa+jVHDBoa/Fa29DEMa9pOGatqgv/sugM3y6vWuSYVZniKiuXe0jLlNSk0mqGsLiVHa88&#13;&#10;5xurvOoXo3yI+bsvX4l8YgsRKy4fMePzEF2QuxoUA7AkxVvEPdzFZ3CzBntXI3bPVoDBDhL0dllC&#13;&#10;e9c+YmMn2bimnb1RpTlqVdQSuiO3ibcnsyHhQGq9xFlSm+kuOlPgJaiupPGrmpknKwd8oionOBGV&#13;&#10;DzgRFe98IioQO1KFmNEliMFTIhqvaDXLW/hLGoC+4OMZTKsBxnG+tgOgG/uPZmAzNA7sJpzpdzNU&#13;&#10;9TFMi3oOf5bTFbItoyPKNqUt3i5Zk+wobJG5xDUryLwmlVdkQyMtrKGPEaK+zAxuuMcKVr9hBtcj&#13;&#10;RnAdoodWI1pYBf4rKl/Nv0Ufe7hXAnDjDICuGWAY5/f2ArRg/6kb3gDVIzaEsuGDpMIh6tpsrZ95&#13;&#10;+rkgK+lAxBeJ/bG7TvWJ9vF7Ux2ju3NcwrtK3UM61Z5BnT2UwI5x74DOO94BHa+pAW2IGqBB1KPN&#13;&#10;iHpMjShBdat5g3v4Hm9xvhJgEncwiv2zvweg7RxALXbQsvF1oLy0FRSX7InycQ+jtDG2qfjiUQvh&#13;&#10;hdAtcaO8L3jnE2wjR07vDR2W2x8fKnY6qq1zOaztPsTVjrn7ab9x9x1ccuec/UDmDCCyby8iczsR&#13;&#10;2b99Na8yAL9HANfrcAcagHPdAB1nAeqX87ED5k6RIGvaAmTTuwnSaVdS4hTdWDDlbxYzGbw56mqU&#13;&#10;VdjV+G3BV8Q7Aycydx2ZKNrL1dXu5+i6DrB0Fx2YutuOTN2SA2P8gxN9DDnTLiAXxhByYQ6u5g/4&#13;&#10;DOaqAK60AAx1AXQNADSMAJTjfMUkQOpNA0icMwPh/HYQzDsQYuY9SVHzPsZhc4Hrg+fCNx6b5Vsc&#13;&#10;mU2y5M6mW3NmCrazZmp20mc6vvSeuWBLnf3aljqzZOt188Mej+vIjvwV2ucxhfZ7XEX2K7lXhne4&#13;&#10;3EEn3kA/QBPOr1jOnwJIuwkgvG0A0Q+MIfzhZghbsIWQBRdC0ALN4Kieu8ZfH2zsq49ex9YnmDH0&#13;&#10;KRtp+rzNFH3lZ576Nkuy/ryV+6N5K3f9z1ZuD/+z1eUB2u58H+04eA/ZON1dzU3cwdjyBvAdaBkG&#13;&#10;qBoHyF/Ov4Xzv8EO+i0Rgr4zAr8n68H3qRVwnu4Fn8VDBOYig0h/dsTA+1koyes539DjeZLRoedZ&#13;&#10;Jq4vStc5v2ha7/Ry0NTx5XUzh1cvzBye/b7BfhGZ73+KLPY9QZ/bfYJueQP4DrThO1CN8wuW82cA&#13;&#10;Eu4CRC4ABH4P4PNnEtCXTMF7yRIor23B87UjuL/xILi9YRGc3x4hOr0LNXB4xzf4P9n1GRXVmcYB&#13;&#10;/LlTYYYyMMAAwgwMzNBmGGBGqhqwUKSIBSJKUSxYInElsZ5VYwlqdO0eRbGsPaLBLll71HXtxhKP&#13;&#10;xrVHFyIYJSgK/vch5+Qc2P3wO++dT//nfe59750ntH6sJLh+stTYME9maKiQB7zaI9f/dl6uf/VS&#13;&#10;7v8r5P51sPOrg0JXC2V7O/gMrN1GtOg7ohlt+aeIhl8gGniNKOM2UdJ9otinRJ2bHMj61o0i3mop&#13;&#10;/F0QhTVHUHBzrGB8nygEfEgT/D/0E7QtBSKf1tEi79YpYs+P34g1WC92x36JG25I3D42StQtEKvf&#13;&#10;s+aOKvkMLt5DNJPzJ5zm/ItEubz3tLtE3R4Q2Tg/vJEoDAoKhooM0JAeOtLBSD4wEw9apEEXckNP&#13;&#10;wRVZggp5ghNKBAdMEpRYIFJgg8geB0V2uCWSo5Hh/yzdTTSL88va8i9x/i2iVN57wmOiiOdEQfVE&#13;&#10;ASDyg4QzHTjThTzgQWp0Ihf4kxOCyBHhpEA0ydGNJEgl/pPOigVCGStnlWwfu8Bq2ZsO5vD5+4L7&#13;&#10;P6It/w5RCu897hmRuZazOd+nlciTa3BnLlyHM5Sc6UT2XIsM7iSGN+f5MSMLZzEsiWWyfMYvQcxi&#13;&#10;fPixg33PfugAgRYBBhbMgiIFBEaL4NdNBO80MTS5YrgPF0M9QQLXGWwBW8EqpXDdwqpkcN3Pvmc/&#13;&#10;yKC+Iof6AatjTQxtZH9w42s32PG1Hdxh34EhXECIWUCYibVdW0UITBBBlyyGb38xOg2VwKtUAs00&#13;&#10;Vi6FZimrkEGzie2UQ1PNDttBc9IOnhfYPfaCNbJWO3jhT/ZMAU8o4f0/jJxvChEQHizAEirAbBEh&#13;&#10;JEaEoB5iBGaLoS+QwG+MFNpJbLYM2kVyaFex9XbQbrWHtortZ0cV0J5jN9gz9psCuhbFRx0UrToo&#13;&#10;W3RwaNHCkVent/4dIZRzLUYBUYECrAZe+XekTQTLJ2KYM8QIzZMgeKQUxgkyGKbLYZhvB8My7l+F&#13;&#10;AoZNShh2KBFY7YDAIw4wnGJXHGF45NhiaHBsNr53aDLC8XcjnBsNUDGX10a4vgzqCOGcb9MLiPET&#13;&#10;EOcvIJbriONexPL96JwihnWAFJFDZbCMkyN8ij3McxQwL3KAaZUjTJVsq1Orqcq5xXTA+YPpmHOz&#13;&#10;6V+qJtN91Rvzr84N5nfOL81wrTPBrdYE9/+Y4PHMDI+H4R0hKoBzfQV06SSgG0vkepLCeOVns1t3&#13;&#10;MX/xpYjLlyF2lF1rdJnyQ+fpDu86z3N6a1vq/LttjeqNbaPLa+sO11fWatcGa4263npWXWf7Sf3c&#13;&#10;Vuv6xPbW7ZENmn9b4fWzFd732E0bvK907gjROs734lwPQk+WohWQFiQgNUqE5K5i9EyTvu+eK29K&#13;&#10;LLZ//UmpQ0PXKc4vu8xW1XZZ6PoiYYX6ecI6t2cJW9yfxO92fxx/yONhwmmPBwk/etxNeKG5Gd/k&#13;&#10;fS0ePpfjob3ILsRDdyYBupNdoG0PcW17dyf04pmvt5qQ5UXI5l5km4TWrBhRU3oPyau0bHldaoHi&#13;&#10;efJoxye9vlA97Dldfb9Hufu97ks0d5JWe95K3Oh1I3Fnp+uJ+3yuJh7zvZx4yfdC0lPtucRGv9OJ&#13;&#10;0J9IRMAx9g92KAkB+7tD3x66anj/bfk8b2Wr+BXH9eT6UmuuUXiTEynU9e8qftYvXfYge6DibtYw&#13;&#10;p5sZpeprvSd7XE77yuti6oJO51OW+Z5LqdCdSd7sfzq5Sn+y1+GA473OBh7t9XPgkeRXhoPJCNrH&#13;&#10;qtke9m0KjNtTO0KiGyGV87OUhBxe87iefA9qLNBRbX6o8HhwjOjuoGTpj5/2V17KKVSd7z/K/Uzf&#13;&#10;CV6nsqf5HO8zR3c0c6G+JnNl4OGMSuPB9O1B+9P3huztfSL0u97XQ6vS68J2preYtqXzk5uBsM0Z&#13;&#10;CN2QidDKTIS0hx6cmc7zXn87wiCuo9CRmoeoqG6oBz0q9qfbxZHClaFJ0n8WZSlP5+e5HBs0XFMz&#13;&#10;cFynQ7kTdftzpuur+5cb9vRbHLyr7+rQndl/N23PrjJv7VNj2dznomVj9i+W9dnNEeuyYanoi/DV&#13;&#10;fWFe1Q+mFf0Q1h6Suf9Z9tx/KX0slFFDsZyej1DQ05FOdLvEiy6PMgtnS7pKT4zorawZluN6YEiR&#13;&#10;prpwtE9V/l/8dw6aGrgtb1bwloHfhG3KXWHekFNpWZezI7JiwAHr6gFnrasGPLItz2myLstB1NJc&#13;&#10;RC7ORcSiXIQv/BTm9pDG/e8r5R4IVM+zxoMSMd0ZI6NbYxV0eZw7nS0NEY6Pi5McHpui3Duqn0vV&#13;&#10;yHzPHcNH+G4pHqffNORL4/rC6SFrC742r85fbFk5aE3U8rwttiV51dF/yzsZvTDvXsyCvDfR8wfB&#13;&#10;Nm8wrOWDEfn1YETMHQxLe3/cB/7UfuB56zHPnXfGCnS1VEqXxtvRuQmudLzMKBwui5bsHd9Tsau0&#13;&#10;j8u2sXmem0YP9a0sGaNfM2JC0KphU0OXF88OXzJkYeSiopW2BYUbo8sLd8fOLTgaN7vgZtyswlex&#13;&#10;XxUhemYRbMw6owiR04sQ0R4y2+4DUf1QnnV47rz+Of/XLxPT2S9ldHKiio5MDqC9k63iXROT7LeW&#13;&#10;Zag2jM/VrC0t8l31WYl++ZjPgxaPmhS2sGSGZf6IeVFzhy/rPGtYZczM4m/j/lpcEz+t+GrC1OL6&#13;&#10;uKnDEMuipwyDjUVNKUZke+gj57NA9Mtwop8+I7pURnRmkohOTJFQzX/JrvOoqO4rDuD3zcAoIAME&#13;&#10;EIZ934Z9Zhj2EJHKEhdEVEQURFmHYR8EBhhWZRNQFlmUTYEqoFi0AiZGq4y2sU0wLjWNOe7RtDFp&#13;&#10;0GiSk9tLc9oD7R+f8+Yf+M7v3vvevFvEhTNyCxiVe7CPFwWq9e4N1+7KjzJoy91u2pK926oxU2Jf&#13;&#10;m5HHr5bI3SrSqj3LUptE8pRu78LkYV9Z0jm/vKSP/XOTv/bLTUbv3BT0IiL6LMhNQs/FMFLl368a&#13;&#10;D2nnm8sCUNLe91ERwHQJCybLVsBYuSkMl7uy+sr8l3eVrNFqK4pc2bx3m0m9bJflvrxUu8qcbH5Z&#13;&#10;dpGbPLPSc6+0UZSfcdg7R3LcLyt90l+aft0/I/25X4bkF58MCYqlEhRJ01EoTUPPxTAKYH4nwP00&#13;&#10;gBtUgz9Q/kwp7TzlAOOVajBSbQQD1XxWd5XvsraKEG5z2Xr9upKtxjXFOy3KC5NtSwoynYpkBa6y&#13;&#10;PIVnbm69KDOn3VuSPeibmnXGPyVr1j8565lfcvbPPinZKE7JQlFqJgpTpShYbGEWvqb74a6U9l6q&#13;&#10;wcUS2jvp1es07T4j+zgwUGsAPXWOTHutmNO8L3hFffVa3eqKaJ5CEWcuL9tjs7ckwzGvON8lq6jU&#13;&#10;I6NwvzC1oFWcJOv3TZSd9kuQXfFPkD2h608+u2QoTsxHUWIuCnfnoGAx3EqzkER9yAa4ulADOv+Z&#13;&#10;fQAnaf8baGBBzwE96GiyY1oOCFXrG4I0quvCdRT7owyLa2JNZdWJVjmVafbSihx+mqLYLbmsRpBY&#13;&#10;2uIVX3LUJ04+7hsrv+QXK39E1x+9txejOK4YRTsKUbizAAWL/UKz8GChD/k0B9SDczXUg3raew7Q&#13;&#10;3tEC0HZIB5pbrZj6Qx7s6oMBamUtoVpFTZEr8xtjjLMb4i0kdSm2KbVZjrv3Fbok1FR6xFU3CbdV&#13;&#10;9XhtqRz1jq686BNd+cA7uuKteHMFijaXo3BrGQpiStBzsZfxAJ9TH5QLNaikGlD+SDNAL+2grfQq&#13;&#10;3NjJhdouM6jqcmWVdvouK+wI0cxrX6eb2bbZMO0AKiDV39AO06SDeyx3tWTY7WiSOcUeKHfZ0tjo&#13;&#10;vqmhSxDZcEK0vuEDcl+0vv4H4fo6FGyoRc/IGvTYWLXUC3ouzdEsXi6jGuwHGKX8gVaAw7QDNvQA&#13;&#10;VPWqg6KPB/J+R6agz0s1p/c99YyjEVopR6L0dvfE8uK7E023d6Vbbu3Ms40+XOoY2VHnvK79sGtE&#13;&#10;+4h7ePsFj7D2v7mHtb52DzuE7mEH0T28Gd0iGpd6mE7PpEKACzSDE00AQ5Tf3QnQcgSgZgCgaIgN&#13;&#10;smFdyB2xAemIJzttJICzZ3iNRsLQBq2441v1Yo7FG0YPpphsHMw2Xzcgt47o328X2t/uENI35LS6&#13;&#10;f5of3H/PKbj3FX/VEeSv6kHnVd3ovLoD+YvdyaH7UUE1aAA4Qfm9lN96FKB2EKCUVpIs2gPTTnMh&#13;&#10;ZcIU9kw4MwkT3uy408GcmNPvq0ef2sTdeCpOZ934Hv2I8UzD0LFC45CxGrNVo20W744etwocm7IO&#13;&#10;GLtrFXDylbX/b9HWbxjt/IbIsaU+XpgD6sH4QeoB5XdQfsMx2j9PAOSfAkidBNgxxYHYaT2ImbGB&#13;&#10;zTMeTNRMAHvDzBrVtTMbloVPx6ivmd6luXpaov3edIFu4FSVvv/UIQOfqUFD76nf88TTt3ni8/NG&#13;&#10;onNoIpxEM8Hv0FxwBi0Wu0RzOEnzP0T976b8puO0f54EkE0ApJ8D2HkBYNMlNrx/VRMirvIgbNYB&#13;&#10;QmdFEKIMYoKV4ewgZZRKoDKO46dMXu6jzFUXKxUrhMpmTU9lP9fj2lkt92s3tdxn57Vdr6Cuy2XU&#13;&#10;d76EK/kfocFi5xupBx0ARym/hfKrRgH2nqH8KYD4i5RPK2H4NRYE3VgGvnNc8JkzBu+bDiC+KQKv&#13;&#10;z4JAeCuCEdyKZjxux7PcbkvYLneKVPh361Wd7h5RdfjrBMf+3g2O/Z2XHLvPUM12DjVsPsUV1p+g&#13;&#10;5mLjdP/10fy1Uv1rKL+Qai+ZofzLlD8LEPongMBPAES3VMDlC3VwfqAL/Ifm4PjICRwei8D+8btg&#13;&#10;9yQcbJ5Gg/XTBMbymZSxeFbKMvuqmWX6/BjL+PkFltGLhyyjpz+zeE+QzXuMKoaPUHWxQcpvp/z9&#13;&#10;lF90lvI/oPpfAYj6I8CaPwP43wTwvAfg9CWA7TdqYP2tDlh+xwPz76zA9J98MP5eCLz5QDCYDwX9&#13;&#10;VxtB9/VOeOe1lNH5QcFov2lltN6eYLhvZ8k/GM3XyGjOk++X6qT5r6d8OeVnfEj5dPaNNwBC5gB8&#13;&#10;7gK43Qewewhg/gLA5CcO8JALBqgLemgE76AlaKMDcNEdNNEHNDAY1HAdcOiHWAUlwEIFMEiFxjFC&#13;&#10;h8JvCf6fRpq/EsqXUu/jr1E+1T34DoD4C6CaA1g9BeBRvv5boEygzOWUyYUVqEN5KynPBNhoRf/L&#13;&#10;iQhIAAkjWwi9FCH9AGAboYOiknxFflxCQflZlJ9wnfKp7sGfU+8fADhSttlC9jeU+wYoF+icAMuJ&#13;&#10;CnLob9UJl+gQfWJMrAmfeJFgQi8GSA9ipAcA0s2HQ+Q8+csSaOLGoIUzg5bEzJVBIwGDev4Mav2G&#13;&#10;Qc1NLNRIYKFaJikmNaSZdJI+MkzGyCS5wKDaVfIpfX5EXpK3DKrjf7D+SwPZS5i7MGjtyKANsaJd&#13;&#10;18ydQUNv+h7BDOpsYKH2DhZy00kBqSSNpI0cIcfICTJBpsglcoN8Sf5O3hD8lRZl/UoFtf+HtROD&#13;&#10;dnYMOtgyaE+7rvXC96BaGAcxyFvLwpXbWKiXzELdXFJKatmo20I6CdVCd5iu4+Qs+ZBcJ/f+xXV9&#13;&#10;R0V1Z3EAv1MdRhCFQRCGIjPAAI8BdQwKRMoGUEEFZKgylKEzMIAMIL2KgCKKBiygBMVCFEvABDXq&#13;&#10;WhJXY4vumk2iET2WaGJZjS3x5mIOJ5z943Pe+/1137v39877fTkoesB5J/qN81aEnNcm73FfmSCP&#13;&#10;8P/f+/pOlHEZGxolXWW0dqBeSGketvPYaK1ko2USGy1yOGhRwkHzOrKKrCebuWjew0WL3eQAGSKn&#13;&#10;ub9bfMt9bXGP+0L8nPtMjLynYuQ/EeO4x5YoIHqPxaj36xjv68stAd0siJjYEtobcncW/dXYKAtl&#13;&#10;o30cB6UZHJToqG+V3HeSFdw/JGt4byUdvDeSrbxXkh38l5K9/BeSQ/znkhP8Z9KL/F+ld/g/2z3j&#13;&#10;37d7J7grReEdOxx/2w71b0tRf5jckqLBKJRb0SdlBjhzMjEBnEXPM4tm4k7zUHizcHoQG12jOG/l&#13;&#10;ydxXLlruC6aE9z+mlv+UWcl/zKwb9wuzWfCI6RH8zPQJHjAHBfeYL/XuMuf1hl2GBTdcngq/Z97p&#13;&#10;/9sFJ1xl0PAKgxMvk4vkgsvfcPoUQHcRoMckQC8jQG9a+1Av5tBe9ZrNeuPhz34+K4zzxF3FffRB&#13;&#10;Ju/BzAL+3ZkVgjuKBsGwolXvJ0WH8IZii/CHGTvG/3fGPv3rMw7rX5tx1uCK4qbBBcUTw38p/jD6&#13;&#10;SoHGpxUoOqlAk5Mz0OQ4XY/RehR+QO/uSbl3jgF90oaAAfQ8ATSTAHv47aPprMd+3qwHPsGcO97R&#13;&#10;3Jtzkvnff6gVXPdaJrzqVaN/2bPZ4KJnm+E3HhsnnvP4ZNJZjz6jrz0GjM94/NP4lMc10XHPhyZH&#13;&#10;PN6afuGBZoc8cMogGaD7A55otn8MnD3y7iP1KfPNpewZRM8TbAIvgq3h4XwnuDPPnfXjvAD2tcDF&#13;&#10;3EsB8YLz/hnjz3601ODMP8omnvSrMzrht9L4mO96k6O+nZMP+/SaDvnsM/vc58iUQZ/z5gd975r3&#13;&#10;+74U7/FFyz6yyxfFI3p90WL7GPgh1fQbqc8DXCAADBkPr0MN4WGICdxaZAPXQ6bBxRBf9tlFC3mn&#13;&#10;FsboHQ9ONjgalD1xaH6h8aF5FSYDcxtMDwaunrI/sN2iP2CreE/Abqs+/0HrXf5nrHcE/GSzLeC5&#13;&#10;TXcATt0SiDZdf7HeFIhWG8dAH+pBAOW9YIBXYWy4r+TCLaUAhpUGcE05Bc5HMnA60ot9LGI+f0ip&#13;&#10;FA4ujp9wICzdqD8kz+TTRcvMdi+sNt+5oMlye/Ba657gzTbdQb22W4L2SzqDjks3BV232xD0xO7j&#13;&#10;YJSuJ+uCUdIWjLZrFuDUsdBP+NcvJpSyDv1mfoxlwbUlPLgSqwfnlojgpEoGR1Sz2INxAfz9saHC&#13;&#10;PdGxhruiko17IzSmPcoC863h5ZZdi+utN4W12G4IbZe2h3Tbrw/Z47A25IhsTcglWUvII9mq0HcO&#13;&#10;zaFoT+yawlDaGIaSFWOg/zjaAwBPlAA3YwG+pbxxPpEDXyfy4WTiJDicLIWBZAW7X+3H2524ULg9&#13;&#10;PtKwOy5B1LUk3WxTbK5FR3Sx1fqo6qltkU3S1og2+xZll6xZucupMfyQc0P4Oed65QPnOuXvTrUR&#13;&#10;KCMONRFoVx2B0rEwkAO4COAeZb7vqP43yQBnUllwIpULh1MnwGcZNrA3Yxp7Z7o3ryd1vnBLSrjh&#13;&#10;RnWcqD0xxawtIVvcqtJZt8SV2zYvWW63IrZVVh+z0ak2upepiv7MpTL6K3l59F2Xspg3TGkMOpXG&#13;&#10;oow40L19SQzajRqZw9swgNuU+a6oKW+lU+ajzDGUxYaBLAPYm20JO3PkrJ5sL15n1lzhhsxQw3Xp&#13;&#10;MaLW1CSzVSmZ4iZ1vk1DUomkLrHWvjphpWNFfLtzqarHZZlqv2tR3ClXnWqYvHbRxaMzcSQynQrt&#13;&#10;xxqdw4146kEaZQ0NnfW1AAO5AP1aIezMM4eefGdWZ/5sbkeuv15bzqIJq7OjRM1ZCWYNGWniunSt&#13;&#10;TXVakaQ8tcq+JLnJsUi9jtGpu+X5Sf2uuUkn3LRJN91y1C/lWjUyxInItEnoMBYuAHg4MgfqwdlM&#13;&#10;gGNU+xBlv30FALsKxkFPoSl0FclYHYXu3Dadn6BlafCExjylcX1unFl1Toq4IltjXaopkBRnltsX&#13;&#10;ZDQ45qWvZXLSuuSatE/dMtO+nJaR9oNbRtoLeUYaMsQpMw0dM1NRRhxGYQjthZG9mApwOod6QPUP&#13;&#10;FgH0Uf7bVsyBzhIRdJTasdpKFZyWEp9xjcXzDeoKFxtV6WJNy5YmWRTnZ1rr8vJt87Wl9tqcekdN&#13;&#10;diuTodksT9XsdkvWHJmm1nznptY8d1Vr0CVZg87JWeiYkomysf6g49ZtmsMFOvqdyKMeUP3+UoAd&#13;&#10;5ZQ5SEfFJGirsoWWqmnsxso5/LryufqVZaGTSkuiJxctSzBfWpRupS3MnarRFdtlFNTIUpe2OKvz&#13;&#10;N8oT8na6qvKG3OLyrpJnclUeMqpcdI7PRccELcoScv72dGQvJFHuzQY4qqMeUP0+yp+f1FD9aso9&#13;&#10;tYawqt4aVtTL2bV1nryKWn9hSfVCQ11VhCivUmWWU54qzizLtkkrLZSoS6ocEpY1O8UVdzAxRb3y&#13;&#10;qKLPXSOLLpOn8qhCZIhTtA4dYwpQRhxG/RIN8J+ROVAPvqCjZz/V760D6FxO9RsAmhr1YXmTBdQ0&#13;&#10;O7PKm2Zxixv9BAUrgg20DeFGmvrYyel1avPk2iyrxJqCqXHV5dKYqkZZZOXHTsqKbUxYxaBLaMUF&#13;&#10;l9Dyx0xYOTqHlaHj4lKUhZegw1j3VQCX6Fs8Xki5k47hffUA3Y0A7c0AjZQDa1cLoKLVFErXOLAK&#13;&#10;1yg4+a3e/OzV88ZntIQapqyKNk5amWCqak63iG36k/B6gYqyTsMA/vw/ZmCYgWFmAB1uAsNNGFAR&#13;&#10;CLnERUVTk7K8lKxrudm61slull02j2WUpnm/oYlaKLgqyFiuCoHGGilKtqtZhopZrhIYmrXS2LsP&#13;&#10;tduBzp6zh/M7MBwOz/993++b+d4n+k1a8ELk+NeLo8e9tjLuruIt8WOL9ySMKW5KGPNqR/yd8yX+&#13;&#10;zlekP8WNnSexhT20dt8PvBcOcAZVrH/rQmD9m+wBH8Xnr+DutUrD7DU2PLnWgVlrB2kz12TpHl5T&#13;&#10;YJi2utBn6qqJfkUrp/jft2J63wkrHgset3xOWOGy+RFjli6LGrV0c/TIpdWxBUuPxBYsaY8pWCwx&#13;&#10;BYskZsQbEj1iYW+neS1+wB68y9n/hfmlS4BVzF7I9eilEu4e3AUfKTVjRmkoHt6UoKZtStemlubr&#13;&#10;i0pHG+7beI9p/MbJ5nFvTbMVbngkcMyG2fY71s8LLli/JGxoSWl4XklVRG5JY0Tuurbw3LUSkbNa&#13;&#10;InNWSWTuyt6OsQc1vP6rXue9yPx1K4E313IGzH52E/An7qIPbDNgSnkAiiqicX9FsppYka3dW1Gg&#13;&#10;u7u80HNs+STv0eVTfUZum2Eevu0pa/7WuQE5Wxf3yd76Vt/MrZX2jK0f2jPKrtiHvC3B6ZslJH2T&#13;&#10;hKaX9tYwhz3gNVDB/Le4ki1n7cWlnAH30MfKgWlc0SZUAXdXm1FYHYKxrv4Y40rDKFeuGuEapQ13&#13;&#10;3aPLdxV55roeMmS7ZhkzXS/4pLsWmtOqS/xSXDstg11/swyuvmxJrvrJNmiXBAzcKYEDd0ifng5w&#13;&#10;Brs4/83MX838Baz9z1zJnuAeOr0SuH8PULiXO2CNHnm1VuTW9kPO+05kv38bsurykVE3RqXXjdfS&#13;&#10;6qdqKfUzdcn1z+oH1hd7JtWv8XLWbzckHDxkSKi/5BVfe8vYv0Z84vaLb9w+MfdUvQgoY//XMX/x&#13;&#10;ZmDuNuDJncDDLmAyV8O7DgDDuY9mNmgY9JEBA45YkXQkDIlH4+E8mgZnUx4Sjo1G/2MTEXf8QcQe&#13;&#10;n6Wij89VUc3LtMjmMi3i41otovmiFn6sy6PfUdH1OyL6sI/Es6dy5m9g/lLmv8zeP83a//geUFTD&#13;&#10;+utZ/wdAxofAwCYg7mMdwk8ZEfK5BSFnghF8JhbBXyQjqCUb9pY7YD87AX3PTUOf808i8PyrCGgt&#13;&#10;gf+F3bB92Qzb+e9gOyvK2kJnROtpI/OXM39+BfDMbmAGay9i3YUNwNBGIJ3ZSR8D0SeB0DNA4Dk9&#13;&#10;Ai6bYbsSAGtbGCxtsTB/Mwjm9kz4doyAqeNeGK9Og/e3T8PQuQBe1zZBf20/dJ0XoXXegnZV4NHe&#13;&#10;2yrmFzN/TjXvgf3MPwSMZXYes1NPAAmngEhmB50HbBcBv28VfG8aYeryg/ePgfD6MRQ6dzSUOxFw&#13;&#10;p9NQ4geh+0HgFt/83Ry2mzeX+yC1kfD3vS1g/nPMn8m5/461FzI7l9mDP2XvW4CwVtb+FWD+J2Ds&#13;&#10;BAy3AL14QIk3H0LNZKO+FE5xlEw5xIcC4Yeh8BzCN1zhhS4sUC6Rm+RXL/Lae5Szn3KY+c3MZ93J&#13;&#10;zI65AAR/DVivAD4dzL0G/v1v6cnY4yx2iiQnZdBomkJ8IBD2Q9gP2Uf/oLO/EnsiJCie+kMCnRDL&#13;&#10;IIhpiBKP4Uowjn5Pj9IcepkW0UrawGNsoXKqpPfofWqkT+kSXadb9H++QpgfFgsJjeE54iD+PJM5&#13;&#10;lefIU2IoVKIv4nlmKNGeprn0Oi2jtVSqRJVB1A6qpv3UQCf4ny9SJ7nh5ondGnmQTpRb35uEMz+S&#13;&#10;O25EJKRfFPvSfQ72wpqtxDxaie8kJaY/KDHOoudpPi0m9sK4nrZQOVXSXqrneJroPH40XsUPxi7c&#13;&#10;MIm64SPqO9+fab8lDuZHhxH3XAe/9+Pr0O75DIH0KVDif48SG+dhmUmzib2wsBeWpbSGNlKZumXZ&#13;&#10;odwWl+qy1Kqb1o/UDWuL6rS2qw7rTfWNTbQ2f9Gu+IvH5f9BYpnb3059ILHd+DqW10YU5xGRxzmN&#13;&#10;VRJyv5Kg6eqnoMeV2/68uml/Rf1gX6S+t69Q39lL1HX7ZtUZVK6+DarSOoL2a+1Bh7UrwZ9pXwe3&#13;&#10;qQshN7XzIeJxNlR0LaGi/+I/zvQgCUGQJH+y/mJA92v2InEAJD6T5xmpuqLHq++jHlDXHI+oq47Z&#13;&#10;WrvjJa3N8Zp22bFEu+RYrX3l2KhddJRpFxw7tdaovdq5qA+0lqhT2unoKx6fRN/UN8eI57EY8Toa&#13;&#10;I4Yj3aJ7kwEBvKUtkMG+kFQzJI2v0ziXlDh0Jafi+sB8dCQVqsuJk9VXidO1C4mPa+ecz2ktzpc9&#13;&#10;Pne+4XHauVx30lmi+7tzi+6Ec7u+2enSH3PWeTYlNns2Jl3yakj6wftgkhjrksRUmyQ+Nd0SxedA&#13;&#10;D5LM2tN8ILdx78w0QbJ5nqxA/CsjHFfTnbh0WwZa00bii7Tx6mTaA9qJtJkex1Of0jWlvqg/kvqq&#13;&#10;Z2PqYq/DKSsNDSkbvA+llHkfTNllrEvZZ6pNaTQdSG017U297rsnVfx2U1WqWCppF3/uSdJY+xDm&#13;&#10;Z2uQPE9Ivgld+X5oz+2DL7Md+Pz2ZHySk4+mnLu0xpzJHg23P6Q/ePtjXnXZzxhqsl8y7s96zfTX&#13;&#10;rCU+e7PW+L6bWWp2ZVb47c7cY6nMPGTdlfmZdXvWVdu2LPEvy5KAd/j9bdryC9t/yRAj8/l2lQ/c&#13;&#10;KAC+HqGhtcALXw71xclhQWgqSMThkdnq4MhRWs2ICbp9BVM93x0+w9s17AlT1bDnfHcNnee3Y+gC&#13;&#10;y/b8Zbby/BL/bXnvBJTlVQa+nVfzb6rLNajpKw3jbxIi4Q4CCeRKEmKtWrWKtcVFjCjhEiCYhEuA&#13;&#10;EAIhQLiEa7gTkACC4aJAAEWCKKUQtd641Grr3XXbbmu3bruzjrPbsd3pdna7ne503e327DvTYWQ/&#13;&#10;/Ob8vz1znvc5/3Me5vS+j5mnpN+wTkp/Yk1ICWvsF5gOKQleC9mDe48GeB4L8Ay75x+TsXMlucEn&#13;&#10;CR7wMCEIbiW9BO8m76YsJR+kXkpS0C/INYyFxHzPuYRSn9n4Gr8z8c0B03GdgVOyo8GTshHWidip&#13;&#10;kPHY+VBH7DJ7NPYh53jsV5wh2XPOgIyw+2UkFAmx/wJrFbIXZxCDnRP1n6QCfKLCvqOiwL1DdLiZ&#13;&#10;GgArShFcVu+knFdJqfMqOX1WmcY4nZrrPaUw+k2mVARMJFuCxpLbmKNJPSHH5UOhQ/ITnIHEWZ49&#13;&#10;8TK/L/Eu/0jin/nd8h/5XXLCs8kJ15ZE2LiGroXsw+tUhh7gdftZGupj57mlwc6VQYPldF+4mMkH&#13;&#10;l2Yb5U1NFPV0Zjz9VIbS40R6lrcjrcB/RG1af0xVHTygbGLZD3Wy+1Lt3J5UB79LMSPoVLwd1qG4&#13;&#10;KbQqnghbU38Ia0klAoSHcBEOwl6F4HX/HV5vT3H/H6H2Hew87+KVu4jrxWwvWNCy4axuMzh1kdST&#13;&#10;uQfpDq3CYzg7w3swS+dv1xQF9mWamT0ZlhBbupVzOO0Iz5o2LGhVTwmb1OdEDarr4nr178UW9fei&#13;&#10;ujQShggQHsJFOKsQzOG3mIE/ZGDXQd33sHsuFaA+dp+FPAacyWfBVMFGmDDspo4WxNCH8pMY/Xlq&#13;&#10;715djn93riGwU1vKbM+pCW3NbuE2Z3XxGzRDYRbNpKgmcz68KvMdSWXmI4lZ8524QkNESJhZQ/gI&#13;&#10;D+GuQuIAvj6EOczCzon617B7Xi4CcCFnC+kwZQyCiWIJjBRHUAeL9rkdNSYwegqV3p2GLP/2An1g&#13;&#10;a34Js0lfFVqf18it03Xyq3P7hWbthLhcOycpzVmWlGg/2lCs/Vt4sZaISrQkDBEgfIS3ynOcw5dq&#13;&#10;gN+i/zcN6EEJ9t5SgDeRqRIKjJsCYLhMBIPlr1L6yqLcuktl7odNCq+2kgy/5iJdYL3RyKwzVoRW&#13;&#10;F9ZzzYZ2flnBUWFJ/pi4SD8rKdQvbijQf4B8KynQEzEiNOiJAOEjvFW+l2MWcA4P0YPr2Psul+MM&#13;&#10;sHudRsbx+7jZHwaqBNBbtZXSVbWH1lF50L3FnOzVWJ7mW1emXV9dagg2m8pCykpqOSXFbXxjca/Q&#13;&#10;UDQq1hvPSHTGKxtyjb/eoDV+I9EafxbnGokwt5AIdIWEv5a/p2AWsgHuoQfvlGHnq0IP8Ak4WQMw&#13;&#10;jE8we40PHKnjgs2ymdJueZ3WXBezrr5W7lFTo/KprM4KKK/KDzJVmlhF5mq2oaKZpy/vDsstGxbl&#13;&#10;lJ4O15RekmSW3pdklP4F1/+KM01EqDERQZaJ8LNKXvBXJWZBh+cRPVisxBzUAcw0oAeI3QLQ3eAF&#13;&#10;h5tCoK15IzQ176JamvbRqxvjGRUNqd6l9Zl+RZa8QENdEVNfaw7NrWnkZtfYBJrqIWF6lVOsrno7&#13;&#10;XFl1F/k6XFn5k0hVScJUZiJQmwlfXUF4qzxLB/gQz8EN9OAS7n+uCXPQijNoQX3E2uYOzdZgqG8P&#13;&#10;h9qOHZTK9ii3Mmuse7E1xbOwLc0nv1UboGspDMppLmdpmizs9MYOnqpxQJDaMClMaTgvSm64LUqq&#13;&#10;fyZKsvxHmGwhguQ6wk+pJby1PMU5PMAzsIIzON+IZ8EKMNEB0I9YD+O730aFmq4AqOwJg/KerZSS&#13;&#10;njeoxu4Yen63nKHrUnrl2LJ8NZ35AemdpiDV4VpWaoeVndxu5ya2n+DHt7sEcdabYTLrlwJZ27/5&#13;&#10;ca2EH9dCePHNhLuWx1hFbmH2rtQDzKP+lA1z0A3QgzQdATDjk9zU7wNFA2woHHgZ9IO7KLkD0bTs&#13;&#10;gTh6Zr+Ckdaf4aW063wVR4v8k45WBSb0tTDjentDDvaOs2N65zn7e9/jSHv/xJH2POdIuwhHaiOc&#13;&#10;/TbC3t/5gg+N+F/E/F1A/892oQe96AHqdmAtqR3E7ol9NG+EAVpHEGQ7xKAZ2wbpY5EU1dgB2iGH&#13;&#10;nJ7iULnLHdke8aMGb9lohe+BkcYA6UhPYPSwIzhqeI65Z/g68pQZeexfrMhBwoocQPr/n7vowSJm&#13;&#10;YB73f6oPPRhAD46hB6hd7gDQnwBIPwVwyOkLqU4OpExvhKTpCEic3kuJn5ZRZdMK2oHpDPr+6Tz3&#13;&#10;aKfJI8pp8Yp02nxedw77vuac9dvlvOYf4XziFzH5o//Ok2T9zglknASu5Tpm/wLOfQb1x4bwLIwA&#13;&#10;tI8DVJ9ED6awf54GSMGaJnuLAQfm10PMvACkC5th38JuiHZJIcqVQNnjUlLfcGXTdruMbrtc1fQd&#13;&#10;rvZ1211D7ltdM4xXXMseW1xfMLbM/9Nz8xzx2jRLvDedJT5ruYoZmEP9k6g/NApgQ+16J2bgLEDu&#13;&#10;HIDSBRB3ASAKO+lrV70g4mow7FwUwo7FLfDq0m7YviSFbcuJsHVZDVuWdZRNy2WUl1eaqC+t2KmS&#13;&#10;lSla+MoVmnjlEU289IOb6CqhC6+QdcLLxF146QXncP5O1B9B33smcQYzOAPUzjsHoL4IkHAFO+gS&#13;&#10;QMQ1gM03aBB+yxtEt4JAdFsAwtubIOxOBAjuRAP/bgLw7qUB914+cO5XA/u+DULvj0PIg/PAevAb&#13;&#10;YN37B4V1h1CYtwmVeZPQ1jKD+mNjAH048xbcu3kBM4DaaYuoj/V073XUfx9g0x0A0QOA0A/cIPBj&#13;&#10;Twh4FAD+j9jg/6kE/D7dDr6/+xUSBz74CPH5zADej+sRO3h9fgY8P78BHl98BZ6Pfwav/xFeH1BR&#13;&#10;XWkcwP9vmBkHBh4MMMxQLIAkuhQ1DjFxwBVUCIIKIiogiAVEiAYbwRLsosGgKBbErgv2xbXXYFkj&#13;&#10;UdcS4wlRY0PsHQ3Wm78iOcTdc/ZwfufNO8y8737fve+WswLaM+9IdRYxfh77fQL7fDhzH8i8e+0G&#13;&#10;wr5n/Q8CnxwBmpUDjU8AhtOA7hxgfV4FzW9aqC/poLrkAuXlplBc8YN0tS0XQG6IKrkZquQLd52D&#13;&#10;vYoDvGodF2cmcOMhcFP8l3zGn1QCjGSfJ7PmvfYz/iEg4Aeg5THA6yTgdhZwrADki4DlFUBxHcAt&#13;&#10;NdmQDrht5GbQHbjnDR4IgEfclDxmO55w8nvCl76aHf20FHh2Cvj9CYm/mMr4mfx3yk6g9wHWn801&#13;&#10;Hwf8mLMnc3a+wNwvM/drgPIGY9+mp1T99qoiLZ9tS45ATUPgxcfcHJrwbpMquCkQXIjERFpEHNiC&#13;&#10;SYl79PxPWYyfytrHMvdw5m1mbN9fAHfm7HSVuVcBmrdx+TOwlKgh8SHWRFiTHbEmwoNaEjerIrpe&#13;&#10;O/jSCxZcMJj4+U/CgedbBy8IHdl8zMf58rH+FETdqA8NppGUTdNpNi2gJbSa1lEp7aAyOk6X6C7V&#13;&#10;0P/5c2JsJ55xHd2ZhieEFduElhRI4dSbBlIGjaEpNJPm0iJaTsW0kbbSXrzBUbxGBV7iFl7gGZ6/&#13;&#10;b0l9AC0g0t/P6xEujO/SiCVsyHrwKvPeygeiwecQFiH8RjQlUTpl0vj3tZhF89/XYhXjrsUr1uIF&#13;&#10;duF3HOaQOYMnqMJjDpxH/MZDelDPw3pEI8Zu5AzhZoAwGGvboWMtZBO7mP1h1RVCE882pbCfhhFr&#13;&#10;oZ6MN+pcvFLPwQt1IWrUy/BMXYxq9UY8Vm/DQ1UZ7qn+gzuqSr4+bIlG4LqVQKX2HelDwp1x3R0g&#13;&#10;muggXO3ZFhfWpSn7pwXbE8D2hLGPYvBK7ofncjqeyaNQLWfjsTwND+U83Jfn4Z5chDvyStyW1+Gm&#13;&#10;vAVVtvtw3fY4rthew0W7J6jQCemcvZDOOgjpJwehOPMB4cX4XnYQTW0gPGVy5LBmLRo3Z3v88dy5&#13;&#10;A6qN3fDAEI+7hhTcMmSgyjAalYaJuGqYgcuGfFwyLMRFwzKcN5SgwrgZ54x7cNb5R5xyuSIdd30i&#13;&#10;lbsJxRE67CYsDv0PohnjN9dCNFNDePPq/fbegNcfeaDa0w933c2oahKGq01i8FuTJPzqnoZz7iPx&#13;&#10;k/s46ZT7FOmkx0zphMdc6ZhHkVTusUo66rlBccRzu+Kw52HFwabnFfu97lvs8Xqj3OklVNtpm5dQ&#13;&#10;v6eqI3yYv68Kwk+CaMVrKy1et7DDI28jbjT3wqVmrfFLs2Cc/ls3nPCOQ7l3svSD91DpsE+m4qBP&#13;&#10;tqLMZ5rFfp88i30+8y32+CxV7vIpUe702aza7vO9apvvadVm39vqTX4vG6z3E5q1tOYt378SLTSM&#13;&#10;y6nCn1Mdp9nbnypwo7UGlS1sUeHnipOtfFDeOgCHTWEo84+R9vr3Vez2T1Xs8M+w2GbKUm4xTVBt&#13;&#10;Nk1Xl5pmqzeZChtsMK3UrDdtsFxr2mVZYvrR6h/+161W+Ndol/kL6yW1tIs/IForauNzubneDrjA&#13;&#10;qe1soBJn2lji2Gd6HGr7EfYFfoqd7TpKW9tFSpsD4yw2BQ5QbghMV60NGKEuCRirKQ6YbLnanGu1&#13;&#10;0lygXW5eYr3UvMZmiXmrXGT+t1xovizPN1fbFgQI2zm15PwAYVPf2/jic+YfBFwMAU5x2Svn9UiQ&#13;&#10;CmXtddgV7I4tHT/BPzu1l9Z3CleUdIqxWN0xUbWiY0qDZR2GapZ0yLQqCs7WFgZPs1kQNEueF1Ro&#13;&#10;OzdotS4/qNR+dlCZfV5QhX1u0CP7GcHCfnqw0JFdTi3bOuIzLm2BtUvuGZ77jnYFyroAezorsD1U&#13;&#10;RmlYQ6wP90VxhFlaGRGqWBoepSwKj1MXdu6vmR+WZlUQNsx6zhej5VlfTLL9LjRXlxs6z35GyHLH&#13;&#10;nJAN+qkhe5ymhJx2mhR632lCqNCPDxWOZE+6+oQZuM8l7gLjH4/iubcHzxq0lZ83ddFiTTdnrIpq&#13;&#10;jqXd20iLundQLIjqqiyI6qnOj0y0zOuWop3ZdYjNjK6jbHO6ZOumdslxmBSRr58QsdgpO3ytYVz4&#13;&#10;TuPY8BPG0RF3jFkRbwxfRwg9OZID2dcRHAM3WYOfI1l/Lvl7ezN+LLCRn0uiG2BFDz0W9/TCwl4m&#13;&#10;qaBXe8XsXp2V3/WMVn8bE2+Z02OAdkqPNHlS9HC7Cd3H2H/TfbLj2Kg8p6zIQmNmZLHzyMhtLiMi&#13;&#10;y12GRd50yYh6ZcyIEgbSk+OwSOFQ5ynHYGU4cJK5H4gDdiRwn53I+PHAit4WKIq1x/x4D8zp00rK&#13;&#10;6xOo+LZPqDInPlI9Oa635cTYJOvs2EHy2N5f2Y3u9bVDZs8J+pE9cw3DY+Y7fxWzymVIj3+5ftnj&#13;&#10;iGtaTBW9dE6LEQZyIn16jHCs85j9cKkbcIz572P8LTx3re8PrEwCingOnJdoh9lJjTGznx+m92ur&#13;&#10;mJLUSTkxqas6u29Py7GJCdqshGQ5s8+XdiP6jHTIiP9GPzRuuiE9rsB5cOwK10GxpW7JsYfcBsZe&#13;&#10;oxcuA2OFkQzJsUJPjnUe8B34tTv7gXnvZvzSZKA4BVgygPF5P6u/jNyBbshJ9sbk5DbS+ORgi3ED&#13;&#10;w9VZA6I1owbEa0f07y9n9EuzG5I03CE9aaw+te80Q0pivvOAxGWu/RI2uSUlHHDrm3CFalz6Jggj&#13;&#10;GZIShBPp69zpzPmAfX+I9d/O+Bu45VlJC7klncX7GSnWmJrqjImDmyE7zV8aM/jvFpmDw1QjUqM0&#13;&#10;GYNirYYMSrJJTxlkl/oH3WUe1fSVhuE3CTFQkrCELCwuuI9WsDos9YhVARWxgghIwQVBQNkX2Sqb&#13;&#10;gmAti2sxWKsFYl1RtOpRRJjO6LQII1Xr0bHq6Nhy1IrW3Tr1zmsr2plz/OPhl0C4z3e/797c+8Wk&#13;&#10;2sYsyNVGLyjWR0ZX2c+N2uQ4O2qXU3hUi9MHUVfIY4fwKGEfPl/oI+YLHdH20MV9eIprsIX5388r&#13;&#10;6PYk9nxkbQL9jKU4wQKFSVrkJQ9CTvIoSWaylzQteZJZclKAIiEx1GJh4lxlTEKMVXR8kk3koiy7&#13;&#10;OYuW6iIWVhjC4jY6hMbtcAyJa3YKjvuePHIIjhWGkFihD4kRutAYoe3hGvdgG9dBE/O/J5F1SAOM&#13;&#10;qbzvp9DPXjQ/VY6cdFtkZjgjPcNVkpIxRpqY4WO2KH1ar9j0YPPotAjLyNRo1ZzUBOuIlMWasORC&#13;&#10;bUjyx/qZSUb7GUnbHAKSmhynJ11wmJ74wD4gQRiIPjBe6Ii2h0u8+h5n3Q/Fsw7012ay713MHJC8&#13;&#10;DN65+T4t2xopOb2RmDsci3I9JLG542XRuX7yyJwZijnZYRYR2ZHKsKyF6pDMNJugzDxN4OIVuvcX&#13;&#10;V+v9M7Ya/DIO20/J+M7eL/2+wS9N6KemCd3UVKH1TxV2PZzlfmxlDvZz3tuyuBZzuQ5ygBKSzdcp&#13;&#10;eUB8vgpxBfZYUDgYUUWjJPOKvKSziybJwguny2cVhiiCC+ZYBOXHKAPyU9TT8nJtpuaVaiYvWaf1&#13;&#10;XVKv81lySOe95LTO+8N7Ou9cofXOEXY+2SRLaHromMc6sPYNnHc9fdVsSVbmA4V8phey7yhm71li&#13;&#10;jrmlGswuc0Z4mQvCyjwlIWUTpTPLpsoCy4Lk00vDFf6lURZ+yxMtJy3PVnmXFFtNKFlj815Jra1X&#13;&#10;yQHN2JJTmrHL7tqOXSpsvYpIISkQNj0cZw4OsAY72JZtXgasIctJLt1JpcC8lex9KiQIrrRCUJUj&#13;&#10;AquGIGDVaLy/ykviv8pX6rdqumzSqlAzn6p58olVCxXvVWVYeFUWWY6prFJ6Vm5ReVTuV7tXtqvd&#13;&#10;K+6o3T4WarePhJXbCmHlXvaaY9wDe5lzE73GMqB8BXNA0umOrQDCVwOB69n/VVtg8gYNfDf0g49x&#13;&#10;OLyN7phQMx7ja6ZIxtXMkI6tCZeOqVkg86hJkbsZ83uNNpYr3jFuMnc17jV3MbaZu2y4be7yiXhr&#13;&#10;xDqyVliOWPOag1xzO9gCfUbvWjpLK4GcKiCBreo8uoPZGvltAsZvAcbUquBZp4dHXX+414+AW70H&#13;&#10;/lw/AaNN/njHFCwZaZorcTHFS9425UiHmVbIhppqZENMu80Gm07IBtffMhtUK+SDtoheAzeTz4Si&#13;&#10;hz2sex391XRXrAUK6E3dAERvBGZtBqbVAhO3Ap7bAdddMgxrUONPDQYM3TMAQ/aMwOC9Hhi0dwIG&#13;&#10;7vXHgMZQ9G+MhnNjGvo2LkOffeskTvu2Sxz3/UXi2NglcdzzXOqwW0gddgmZw87XbKN/I+e9eh33&#13;&#10;AtvSLHoX0hthAgLo9dkNvMue1HU/MPgg0OewHIYmNfRNOuiP9oPu6DBom91g1zwemmP+sD0WRuJg&#13;&#10;05ID65ZyWLfWQt16hFyFVfMzWB0VsD4iJH9kM/3rOPcyzjv3c9bgC2DuLiCoEfD9kvmn1/UwMOgo&#13;&#10;0LsF0LJdtTohh2WbChZtdjBv6w1F2xAyCr1OjoP8pD/M2sMha4+HtL0AknZOrn0n0PE1n7eJ4AEp&#13;&#10;IGl7TfUn3Iuf8vuoDkjeAURyzkH0+tL7Lr0u9A6g1/EEoGkDVB2A+beA5KwFDxo1Lx5a4Fwf4PwQ&#13;&#10;4AIvxxdfXEp5GbjEQ/Ayv2gvl/Bg5gSvcEKXL/D5mIj/oYLrrZB5T+Xc5zPfM4/QT6/nV8Db9Dp/&#13;&#10;AxjotabX8jvA7J/gWORfEuAq47jGOK5reCF2BLoGAjdcgVtjgduMo5uHQDc3/p2PgLss8F1O6u6/&#13;&#10;+f4pn+IVS+lPZ82jD3APNAOT/gZ4MG3D2oG+ncw9vWp6FS+818iP5Aa5SX4i3XKOqQR+tubFVA88&#13;&#10;7Ac8GQ4840X5Vx7Kz3kgC34BCm46wcUtWslV8vAVixuAmENAKP80mW5PznnYadb+PHN/CVDSK+vx&#13;&#10;vnDeJffJA/KIPCG/kF8VHE9FbAlzIoYSNiyCcYgXcfAgEFUv42CyxbevEFbsb9X9ISydIWR8DfaZ&#13;&#10;GEXGkWnkAxJDUsmHpISUkzXESDYTE9lJ9pEj5Dg5Q7rIAyLw/Lefvz//H2FDtzV7XFVvCEVf/mYA&#13;&#10;GUHGkCkkhMwniSSLFJIyUknWk43kc/IFx2vArziI/6AVz9CBpyzeEybuMX/ziJ94+AaElm6NA+Ow&#13;&#10;Zy4Ier/MhTvxJoFkNokjab/l4jmKOepKlmA1PdX0bKKnjuPt4Kz34R6a8DO+xh18j24W8DY/eYv/&#13;&#10;efMNCAO9Oi3j0LAmxJLxKFgT6ciX9fAns0gUvYn0ZdJVQM9yesrpWUuPkaYt9GzlsmlgBQ5x6f4V&#13;&#10;13GWmbiBq4zwCke49AaEI70O1oxDzeX0AsZjxZooh0NYeEL08sUz2Qw8ls7GPWksuqWpuCnNQZe0&#13;&#10;CD/KynBdVolrsvW4KvsUV8zqcMlsJy6afYnz8lack3fiTK8udJo/wT/eEmi3FDipfInla0Rf+vtY&#13;&#10;Mg4FhD2fBhvGw9zYDsQv1iNxXz0O3aqpuKEMxQ/K+bimjMdlVQYuqpbggqoY51QrcVa1GqdVRnSq&#13;&#10;t+CUejs61PtxUt2CNqtOnLC5ga9sn6JFI9CsEZKjf6DpJaK/EsLZDILbWjjLGRPfO9ngkcEJP2mH&#13;&#10;4geNO67YeuOCJgBn7MLRqV2ADl0STuoy8Y0+H3/XL8dxQ/l/uS7XoCjPK46f990ru+y7NyaJt0YF&#13;&#10;wQiLqCwoLMiy3JZFdoEFdoHlsuxyWZbLgisLAgsisogILgQUIXhDgxFFg5dooiZGbWObxjbTSWY6&#13;&#10;aTpNU6dNWxundtq0fXoc4pjph98877xf/uc558x5zh8+fGUMPlg2BbeXzcLNZRfgveU34MbyB3Bt&#13;&#10;xe+pxZVPqUurCL2AXEDO/x8klAtkHeqH4ljBcfu3dSx4vEYIj1bK4Itlq+DTFQr42SoV/PhVLdxd&#13;&#10;nQ/vrymDW2tr4N21TXA92APvBHupq8H91OXgYWoxZIK6FHKMuhhylr4QcoWeX3ePfmvdb+g3Q5+w&#13;&#10;ZkMJ6yRyIpSwj+P5Q8hrS+PkqQJHbRSObxy1n4ez4VdrBfBx8EtwLzQMbq+PgRsbUuBauB4uR5jh&#13;&#10;UoSVWohwUOcVzdQ5RTt9VtFDzyn202cUftas4ijrlGKWfUJxkX1McZs9o/iMPRX5V86RSMKd2Ei4&#13;&#10;48jrkYTzQ0gExhCJo1eJzwyO14fIRzEA9zdy4X2FFK5HrYHFzZtgIToRzikzYU5ppM4oLdQppZ0+&#13;&#10;oaynjyl3smaUHexp5V72UeUQZzJ6gns4+jh3PHqeN6a8wR9VfsIfUX7DPxjzX/6BGMIfXIK3X/kC&#13;&#10;gvf+NhqfAnxmfqFG7WTcs5Nwz42j4EoMAwvbVsLZ+Ag4rYqDkwlpMJNgoKYTzPRkQgXrcEINe1zV&#13;&#10;xBlTtXL9qm7eIZWPNxzv5w/FTwcMxs8JBuKvCn3xHwn7VI+EvarvhHtURNCzRADCfw7Zgs9AHHpO&#13;&#10;Dd4/Hf2WFr0GnhcxlvlEAZxOehlOJIfBGxolTKYkUxMpWdRYSj59SGNhDWtsnCFNHXcwuYU3kLyb&#13;&#10;35+8V9CnPijsVR8J7FHPirzqt5ku9T2mQ/0V0578T1FbMgn0JBPh9wg86iWeYt6/xns/zEDPib7v&#13;&#10;nWzUx3MOYzmVyoWZNDlMZgTDuHYz+DMTqeHMDPpAZg5rv9bM7teWc/q0NbzejEZ+T0arwJveLexM&#13;&#10;3y9qT3+d8aSdEO9KW5C40z6QtKR9KWlO/4fYlU4YRIQEIkJX2hJPsP5fpuB6kwVwE33fYh7uuLno&#13;&#10;tzCW6UwKJnRSGN2xGob1kXBAH0f59Kl0nz6b1asvYHdnW7hd2TZexw5nQNuOncLWrM5Ad1Y/05Ll&#13;&#10;F7t0M9JG3bysXndL5tT9WlaX9XepI4uIEcahIyIk8DmPE3D1wRzcNwBcR9+3YMI9vwBgCmOZ0OOe&#13;&#10;aWDgQO5KGDCGQ58xFvYYkymvUcfqMOax2/OKuJ48K9+dWxvQkusSunLaRQ05e8VOw4jEYZiS1Rje&#13;&#10;klcZ3pXbDZ/JbYYnMpuBSBAxwtj1RIQEPuMb7MNPMQd3jABXzOg5SwCOof+bKER9/DeYHwj7CpdB&#13;&#10;rykMus3R0GneTrWbM1itJgN7p8nEbS4s4zUWVgXUFzQI6wpaRTX5PeKq/CGpzTgpsxrn5OXG60Fl&#13;&#10;xl8GlRq/lZcaibTMSMQIU5ZHRM/5A9bh55iDW3j/t3H1ehO93xSeflwHB/FfX5EAeopfgs6SEGi3&#13;&#10;bIJWi4raaUmjXZZsdmNJPsdZYuE5SmwBNcVOob3ILaos8oorzIPSUvNhWYnpTFCx6VqQ2fxJkNn0&#13;&#10;WG42EWmRiUgQpqiQiJ7zO6zDA8z7DdRcqMA+tGIO8DyIsfRhTrylPNhdJgdPxRpwWyOh2bqNarRq&#13;&#10;aGeFjuWoyONUVxTx7OXWgMpyh7C8rEVUWtopLi4dkJot47JCy6w833IlyGj5GPmL3Ggh0vwSIkGY&#13;&#10;/GLCFBQT0TO+wDrcx/pfQ815G9bBjn4Lz4FK1MdY2qwscNuk0Gz/ETRWhYOzOpZyVCfR1VValr0q&#13;&#10;h221m7jl9nK+xVYtKLY1BZordzMFlfskRuuYLNd6Um6wLsr11p8if5bpK4gUkRjKCfM9omd8jn13&#13;&#10;B+u/iJpzteh3agCGq9HvIG0YTwuejbUMOB0roLZuPVQ7o8HmTKCszjS6rC6bbakr4BQ5LDyTwx5Q&#13;&#10;UNsgzKv1iHJq9oqza/ySrOrjMl31JZm2+ifIn2TaKiLJrCLiTDthdHYi0tmWeIh9dxNXzouodboe&#13;&#10;6+BEv1GHOUBakHr8V9MQCPaml8HqCoFyVxSUuuKoEpeGNrt0rEJXHju/qYib22TlGZrqArIb3UJd&#13;&#10;4x6RtmFYnN4wI0ltWJCmNNyXaur/KElxEnFKHWFS64go1fGCB9h31zEH86h9HK2Avwn7oBGgHWnA&#13;&#10;b3sL+h43Dyy7ZFDc+iqYPeFQ6ImBfM92Ks+TQed49Cx9ayE7q7WMk9law8vY1RKQussr1LiHAtXu&#13;&#10;aWa7+zyT6L7LJLgfMYkt/xElNhNRoosEbn9G0xJ3MQeXsQZzqD/lRt+LVqAbcSO1uI6XtgGYOigw&#13;&#10;djKQ27UccryhoPdugh3d8ZDVraEyu3V0htdIp3lL2BqvnaP2NnG3d3XwVV37A+K6JgXbus4JY7vu&#13;&#10;CGM7vxbG7v63MLadCGPbiGCr5wU3sf8W8M6zHoBx1OtHdiNN7QC2DtTvBjD0Auj6BJCxLwjS+1dD&#13;&#10;qi8cUnxK0PgSQT2QTiUN6KlEn4lW+SpYcT4nO9bn4Sh9/dwtvsO8zf1neVG+27yo/q94UX3f8aN6&#13;&#10;CT9qD9LzgqtY87N432NegJEugD3ILvx2oHYpauf1A2QOAqgP0pAwwkD8yCsQdygYth1SwFZ/LMT6&#13;&#10;kyDGr4Xo0VzYMlpCbRqtpjaO7qQV/l5WuH+MtcF/hrXe/x57vf+3rLCRf7HDDhJO2BBy4AUXMeez&#13;&#10;qHukD3sR7Wkn0ojflT7MAWrvQGukGQWImwDYPMmDyKMSUBxdDhFTIRA+FQkbprfCa9NqWD+tg7A3&#13;&#10;/sd2eUBFfWVh/PtPHwZw6H1QBCwEiAmDhbGACiiicV3X5OjR1aDGgga7uAhBREVULBiKTlBYqh0Y&#13;&#10;1GgEHXssRyQxrnF1XRN71lgS69uP4u7q2cP58ajve7e8++4diUDzeASYZ6CjebHkZ86R2puLJV/z&#13;&#10;Pslg/lEybPpdZigQMkO+kBu+/C+VKYCZmuuptzSLecD1s9XA6LWMQS7nz3wgYjP1izgDFgN+pVr4&#13;&#10;ljnAUOYJn3J/eJcHw6u8OzwrIuFRMQTuFR/DrXISXOlcl8oVcK40w6mqBo5VjXAsfwKnMiE5/bWN&#13;&#10;klaKM3kfs5mL1ExZx7tI3T/nAX/cBMRSt08JEFZG/SqgA2dTj92AY7Ua7Wr1sK91Ix1gVxtEwmFr&#13;&#10;iYTOMhQ2ljHQWqZDY0mF2rIBKksllJajXO9AXSugqSHVAto9rRSsYh7Q1xnUnUPdidQdRd24cqDf&#13;&#10;NsC4i/rV1K8F3PcCDl8Dtt/IoKrXQVbvAKnBA2jwAw4HETYjR9j8HOEDZGXhtfKyWZlQVjrSyg2s&#13;&#10;l8lT/l68xfoNvAsFwAJqTy0FxlB3GG2N5L8Y64Au+wHfg4BrPaA/AtgcA+SnwIZDSWyBMw7AWXfS&#13;&#10;ATjflc0QG9NGNmUX2YRcZOFp4oVrYlI10ZnfHSa3ySsi/kNWIe/iVmB6Be8Bbf7IAkRRN4y6nRsA&#13;&#10;HyvgfBywOw2ozlL7Avme/EAu8xxXdGyG9WzIXYDrPsANDgg32SD+TH/cYhG+xQJ8m0l/m0l9Zyfh&#13;&#10;Jnd/Ia+JaCGFeTaDsR63BxhO7SjaG0Z7O1HXi7qO5wBdIyC7RM0fyXXyT3KT/ExoFu6qgft2wC/0&#13;&#10;yUPG5rE/8Fs34Bmbk+dsjJ5P5fDCC/eCMXlJI1/SkFf3yeMWkuj78fT7H2j3ANocdhIIPAN48s/0&#13;&#10;1NW80W3WvEXuEZrBgRd4RJ6Q38gziRoa4LU9hwWX5qGNsGkXPIfgwyz48AjmhmDQBc8hGFBxsQWh&#13;&#10;aw+hNkDAh/BrBJAQEkEGkT+RCSSRzCOpZBlZTTaQAlJESsl2Uku+IafJdfIvvMYrfoi3eEmetSHs&#13;&#10;qK3zhFBwzgVX+JKupDsZSIaTseQzMoskk3SyguSQjWQTdbZy3wq8wC7uuw+/4xieMmme4C4e8yeP&#13;&#10;+Fe/kkf/B6Gntr0LhMaZ3zXj0eaLD0g/MoR8Qj6lTiJ15uI5UrhrBkOwkjprqfEl9zJTo4RWb8MD&#13;&#10;1OA+6ql+junyE0P4hJ8F00e0rDffQThSV6+HsG0HIecKl7aYvEd6kRhqjqDeWGpNZhp8znRYQI1U&#13;&#10;amTiDrKpsZ7753O/ItxAGSOwC3/HfqbwSfwN13CJJ/ueFjRxN0Yfje8gXKjraEtfaBkTrlpHnqU5&#13;&#10;JoGM24fU7UfNeOp9TK3x1JmKfzAm1xiTq0jDFebGZebGJeRy/028usU4T1+chQXfwopTjMcJnvg4&#13;&#10;o3SUu1olgSNS6/oG4a7jOZT0BVNUr4JoZ0efOOOl2hcP5UG0ryc1o3FVGo7LstFokiXggnw6zsnn&#13;&#10;4IxiEU4r0nFKsQInlDk4psyDVVmEw6oKNKhqcEjVgIOaJnytvYe9ulew2DJj7QRq3kF4UZ9lTrgR&#13;&#10;V14vJxWe6+3xwNYVN7R+uKx9H402fXBWNxinbEfiuN1YHLWbjMP2M9FgPw+H7BfjYLulONBuFfbr&#13;&#10;c7FXvxl1+jLUOuxBtUM99jg0YYfTA1Q5v0aFi0BZG6XOQnqD8KW2N8uIgaWG3PBuLnlKXLW3Q6O9&#13;&#10;O047dMZRp+6odx6AA67DsM/tE9S5jUeN+xRUeyRht8cC7PRMww7P5djmlYMqr3xUeBWjzHsHSr0P&#13;&#10;oMTnHLYY7khmw0tpk6+QCklBMwYh5bch/FrLyT2W2Gss9xe78AlgmTvlrYHVwxEHvf1QZ+iG6vZ9&#13;&#10;sLPDIGz3G4HKjmNQ7p+AUv/pKPGfjWL/ZGwJSJeKAlZK5oAN0uYAs1QYWCnlB9ZJeYEnZbmdfpKt&#13;&#10;6/RMltNZyNaQ1Z3eRgQCv1L3BkvrhTDgBKl/nzNPFxn2drTH7kBvbOschPKuPVASNABb3huKr4JH&#13;&#10;YXPwOBQGT5byg2dIeSFzpY0hKbINIZmy9SE5srUhBfI1IaXyVSHV8uyQo/Ks0OuKZaFPFUtDhSIj&#13;&#10;VMibWfI/vKD+Xer/0AM4aeLMRyw92WN+wNkzWIeyUDds7RYI84dhKAjrhzzjYOQaR2C9cbS01jhB&#13;&#10;WmOcIltlTJJlGxfKs4zp8uXGlYpM40ZFhnGrMt24U/mFsV6VGn5FlRL+WLUoXCibSQ4XihaMrTwJ&#13;&#10;5hPUnc9uXz7/fHLrOH9u7weU9QKKw1XY3N0J+T39kNsrFOtMEVhjika2aZiUZRolLTeNlWWaJsoy&#13;&#10;TInydNNcRZopRZFqWqZMMa1TLYowqxdGbFPPjzigmWdq0swxPdTMNgn1LJNQEWULEa08pL1Xe9MH&#13;&#10;1D7A2XPXIM460cBXfGoKe0vI7a3H2r4+WBUZhKyoHljWPwoZ/eOk9P4jpLT+o2WLoybI/xI1RZEc&#13;&#10;laRcEJWsmheZoZ4TuUYzK7JQ83lkhXZm5D6bxMjzNtMjH2inRQnN1CihnhopVG0om7lPH3zHp95K&#13;&#10;7bp4oIoUDQbyYthj8uer+9thxUBPZEZ3xpKYMKTF9sXi2FhpUexHsoWxo2TzY8fJ58ZOUsyOmaFM&#13;&#10;ipmnmhmTpk6MztZOi86zmRJdqpscbdFNiv5WNzH6ni4hRmgTooWGqIkqYWArtyIYB9p9iNrVw9lj&#13;&#10;k4KhnLfi2GPyHMtidVgy2BWpcf5IGdINyfEmzI8fKM2Nj5fNjh8pS4ofI58Z/6kiccg05bQhs9VT&#13;&#10;4lI0k+JWaBPi/s11mUdFeZ1h/PlmYXYNLkSLJqLokago2igoiiKirAPDMMwMzIzAsA0oiwgTCMVx&#13;&#10;oeJoXRBcElEwLhEdE2MSTfBomhibNHJaPSapSWNca22ObZq4Jvr1QcbknP7xO9/9OMN97vu+997v&#13;&#10;fdrUeUmvaXKTjmodSZ9q7Um3NPakx2p7kqiyJ4pKonjKVe6DPzMH3dR+g+1GB1ufNrZh69gS/j4Z&#13;&#10;8KQo0aAfiLq0ENSmh6PaEIUqQ6xQbkgSFhkMktJ0i7QkPVdWlF4cUJBWqchPq1fmpjWpHfoWjU3f&#13;&#10;oc3WH9FZ9GfITa1Z/0hj1osqi15UWlJFxVMucR+eYQ6OUfugBQAkINvf2JEFbORaVvPdw3XUG2So&#13;&#10;zQhEtfE5VGaOQ7lpKspMswWXaYFQbEqTFJqypE6TXZaXWShfmFmusGW6ldnGlWqLcaMmy7hLm5nx&#13;&#10;hs6YcVqXkXFDm5HxsyYjQ1QZDaLSj6KXi/F9bfDbZmB/Nr2OlTngeCXXUs911JgEVGb1x2JLMMqs&#13;&#10;Y1FinYKi7JlCQfY8IT87RZJrzZQ6rDkym9Upz7aUBZgtNUqTZbnKaF6vMZjbtWlmn05v/lCXar6m&#13;&#10;TTX/pNFniSqi1JtEZZpJVPRynvvvFLWO5PAs2oFWG9DMcSPXU8O8VHBNpTk6FNuGoNAeCqdjEvIc&#13;&#10;07HQMVewO5IkOQ6DxOqwSs2OXHmm3RWQYa9WpNsaVXrbOnWK7VVNku2gNtH2gTbBdlWbkPNQnZAt&#13;&#10;qhKzRWWi9QmKXnq4/7oZt28hz2Mu68DnKlqDelLB9bj4LMhVIy9vEBbmh8DunIAc5zRYnbMFs3OB&#13;&#10;YHKmSYzOLKnB6ZClOYvkqfmVAcn5DcqEPK9qft52dXzeAU1c3klyWROX+0Adt1BUEeU8h6h4yp+4&#13;&#10;/44x7i4n7wOylpZgGakhrjz6Tv7NURiA7KJAWIqHI6skDCbXFBhd0TC45glprmQh1WWUJLtypImu&#13;&#10;AtmCknJ5fEmdIq5ktTK2eKtqdvHr6pjiE+pZxd+oZhXdU80qFJUxBaLiCc4+PmTd32L8+0p4Hop5&#13;&#10;FmgH6kklKeB7Dttyc5kA4+J+MJQPQVp5KFIrwpFSEYmkyjlIrEwQFlSmC/GVFklcRZ40tqJMNrvC&#13;&#10;LZ9V0RQQXd6qmF6+VxlZ/j75ShG5+K4icpGoiCwTA6JKiauPE8zB4UKgk633xjJgeSlQS8o4zl1M&#13;&#10;31dB37MESF6qRkLNQMyvfR7xtWGY556Cue5oxLrjMMedIsS4M4WZbrtkhrtYEuWulk5zL5e96G6R&#13;&#10;T6l9TT659rg8wv2FPKLmjjyiWpRHLCFVonyyn3eZ8wPUf5XW0Eu9BlJFivieQ+30WiCxjt6nQYqY&#13;&#10;3/XDzMYhiG4chRnLJmD6sqmI8sQg0rMAU3mQX/RYhSkepxDhqRAmeholEzzrpeM9HdIXPO9Iwzzn&#13;&#10;pGGNP0jDGkRp2Muk/lfeZK73VPM81HAvLqXvJItILrWzqJ1MmzbXA8xYRf+5WoXJzYGIaA7GpObR&#13;&#10;mLhmIsLXRGKCdw7GexPxgteIMK8DY72lGOOtE0K9XmGUt10Y6X1LCFnbI4Ss+V4YsVqUjGgiq0RJ&#13;&#10;iJ+uKt6NLwPr67kXqbmEFPI9u5E1WA7ENwHRa+i/1gHjN9KDtWgRunkgRm0ehpGtYxDSOhEjWiPx&#13;&#10;fFssnmtLxvA2M4a1OfGbLdUYuqUJQ7Zsw7NbfBi85RMEtd5GUIsoBG0iG8mGPvZQe9sK3gmMtX4Z&#13;&#10;9wF1HbSGxtVAgheI2cD4NwMTaFlHbweGtwsI2qXFoI4BJBgDO0ZjQEc4AjsjyVw806lH/84c9Ntd&#13;&#10;Ct3uBrIJ2t37oO48BU3nDWh3PYZupwhdO9nRRzv1NjUDK6i5hBRQ1/wH1mATMIe6014BwtuB0E5g&#13;&#10;2B5g8H6gf5cMap8WikMDEHAoGPJDoZD5wiHxRUHwzeNlwwPv42HzcUP56DF99Lq+o+QCmxP63EMi&#13;&#10;Pwykq482aq5lrPWklLq2NtaA8cbtBKJ2AxP3Mf4u6vuAQW8C/TiV6l1AOKbixUJ/e3wQYSP83mhC&#13;&#10;j/s+m59ufnC76XO7ecC7mehuFrH7dfIR+Rd/85iIv7CBuiu2MgeMN5+6mdSdz1hnHAImUXM0NYOp&#13;&#10;OeA9QHsCkJ8EPzDkIwlwWk24jo+5jjPBbEZ7m+Fw4DOu4yw/xmd52Z/lIe9hsXsocPZtPi+SuxyL&#13;&#10;v9C0jffBLqBkL2A9yBocAWa9Q/3jzH83MJSagX8E1KcBySfU/oz8hfyVnBOA80rggg74IhC4SKPy&#13;&#10;NZv0S+OBy1zHFX6MrvLCv8aNf40Jv85iXj9FbpD7RHxCXQdrwDTlHAZSqB1D3UnUHcVYnz3D2n8K&#13;&#10;KHr8mp+Tr8kl8i25Qq6RG1LgJmvzT+bku8HAbRqV78cBP3Idd9gY3OXeuPcScL+FMMEPPib8xwc/&#13;&#10;PGHRAcDO2PXM9ewPgAjGO5LxBlFXdw6QfUmNv5PLfr2bhCWlhQSNKLUIpwLTi/tcy0MN8Ig5EVkb&#13;&#10;kU27yEZN1BNexiIPvMjEiwxYZJDi508QZcPoRIf66R2PJONIJIknGcROSkgVqSPLSTNZT1rJK6SD&#13;&#10;7CeHyXHS63D/hsf4Do/od3/i21Mekh/Jf/yIiiEQhcEcDSJBJJiMIb8lsSSVWImTLCJLSQNZSdZw&#13;&#10;/g34GW2cdwceYDfuowv3cBR3cJI6PUzRDabq7hOtf/u57eeWH1FD7YBAjp7xE+TPRTiJJgnEyHgc&#13;&#10;jKGYOhXUcFOjkfOvwn/h5fybOPdWlmcno97LeX0s2XH8A2dwHd/gKn9xhTN8y5l6ufx/iDrqqnTM&#13;&#10;hZZvvQzw12Qs45tKzbmMIpVaFurkUaOUGlXUeIkRLuMWaeL8azlXC7fqdm6dDnyFA/iSubiAUziH&#13;&#10;8zxGt5iRhzjLWf/HdpkHRXmfcfz7XgueXSDBW6NRQFBOF0GWYzlW2IUFdjl2heVajmU5F5AgiieD&#13;&#10;eBOVYtR631YZLMZ4xWjTxJpY0zSdnlNn2jqdmGmb2CSdZjp9+0Vtm2T6x2fefd8/9vs8z+/5Pb/v&#13;&#10;7z+8/zVULXUn+kCVRL75kslPa/Ela/EpIqipx8fIZD426pQyqxpqNOIXaMdH7I0PGccH2EyNnfy/&#13;&#10;QdzjmtzFSbzDvngb13EH7zGSR3iTlbvJf77xf1D9FKjcUirHjeorsEfHc0211J3OGoZQU8fOMjCb&#13;&#10;bDxAEf+xHD9GLTWaqdFBjdW4zR69xR69yd64wTW5xlq8wb54HVdYjXdxiSswIjzBsKjioqTigvxN&#13;&#10;VI44VUu+AzzhqHnMWD6WxrGm/sxzDu4Li3FXXIa3pQy8JeXhpuzAdaUSVxU3rmhacFnTiVGfHlzy&#13;&#10;6cWI73YM+w7iwrhDOD/uDM6Nv4wzHG6nJjzEiUmf49hkFUfI4W+hTqF+ALc6R9wfpwG/CeT404p4&#13;&#10;MG4C7voG4vb4+bgxMRpXJiVhdHIWRibbMKwtwQWtC+e1Hpz18+KMXxdO+a3HSb9+HPd/FUf9D+BI&#13;&#10;wCkcCvgBDgb8EAde+B2GAj/HYKCKvVNU7CG7xwh8hjqd42wWR+bLHLk8du5x5N/h+5uBMq5rtRgN&#13;&#10;mIXhF8NwPjAOp6em4eS0HBybVoQj0504NKMG35vRiAMz27F/5mrsm7kJQ7N2YHDWEPbMPobds4cx&#13;&#10;MPsWds35Jba/9Jmw5SVV6Cebn9P3nK84Vj8J4qhfTP1IavPIuRzCe988HrUzJuLMrCk4PicIh+fG&#13;&#10;4OC8JLz2ciaG5udjcL4DexZUYPeCOgwENWNnUCd2BK3DtqB+YWvwHqE/+JDQF3xe6A2+LmwK+amw&#13;&#10;PuQvwtqFqtBD1oR8ky+Y9x+o+0AH3I4DRmN5pEfR3/HYORakwaGgALwWMheDoeHYHRaPXYvSsWNx&#13;&#10;NrYtLsCW8FJsDnehL9wj9Ia3CRvDu4UNEb3CuohdYk/EfnF1xGmxO+KK2BXxvtgZ+VhcGfkvsT1S&#13;&#10;fUbE//g0lMcQ9d/lWL+WTGuhpzZjORgD7KMdGAzXYiByJrZHL8SWGB36liSjV5eFjbp8rNfZsVZX&#13;&#10;LvToaoXVsc3CKl2n2KVbL3bqtkkduiGpLfaE1Bo7KrfE3pWbYv8kN8b+U2qIVccQPWPonvGY9f8Z&#13;&#10;j7c7Bt4z0pg/nweSqM1vA6zJdt0k9C+dit64BdiwLArrEvRYk5CBbn0OuvSFwiv6UmGl3iW06z2i&#13;&#10;V98uturXSM0Jm6XGhL2yJ+Go7E4YUer0P1Jq9I+Uav1XcrVelVwJ/0Uc4xFrcJ/53zRy/Wl/DtOK&#13;&#10;DTKWnSn0mKxJr3481ie+gJ6keehODkdXShxWGlLRbjChzZAvtBocQrOhQmw01IkeQ6vkNqyS6gy9&#13;&#10;co3hVcVlOKxUGi5qKgx3NGWG35N/KE6DKjtTVOnrPIyn/aHmVdqNs2bWgPZngLH0p9NfsSZrDRp0&#13;&#10;p/qhM202OjJC4c3QocWYjCbjcjQYcwWPsUhwG51irbFGrDY2SVXGTrnCuFEuM+5USjMOakoyvq9x&#13;&#10;GG/52I0PNXbj35XiDFV+Sroq2Z/z60TaMmpetgAnCO05tjGWTYylhzXpMoroWK5Fa+YMNGcFo8EU&#13;&#10;DY9ZD7c5HbXmbKHabBOqzCvECnOVWG72SE5zh1xiWqc4TNuVYtN+TaHpnE+B6aaPzfRbH6vpS43V&#13;&#10;pCrWLFUmkjVTlWzkI+b6FjUv5QNH8uixaTc2M5a1jKUrk3cu1qfZPAkNOVPhtsxHrSUC1bnxqMpN&#13;&#10;RWVellCely848+xiSW6F6Mh1S8W5bXJhbo9iy92qWC37NHmWMz4Wy3WfHMuvyBeaHIuq5OSo8hiW&#13;&#10;bFUa4yes+Q1qXizgXrCxD2jLNzGebsbTRhvWyJjceRNQk/8iXNa5qLQtQrktFs6CZJQULMeKAotg&#13;&#10;LygSigqcYkFBrWS1tUh5ttWyxdavZNuGNGbbaZ8s2zWfTNvPfTKtf9NkWlUlM1+Vs8bIU6Ux7jHX&#13;&#10;q9Q9V8y9SDu+tRBYx3g6GU8jY6njs6rAF+VF/nAWz0ZJ8UI47DGw2/UocqSj0JEt2Bw2Id9RIuba&#13;&#10;q8Uce5NktnfJWfY+ZXnxoCaj+KQmvfgNTZr9Q01a8RNNWpGqpBWqcvoYBao0xjus+WVqn1wB7KUV&#13;&#10;77PzrkG8jKmW3yv52+mQ4VihRXHJDBSWBsHmjITVGY/8MgNyy7KQU5YvZJfZBVNZpZjpbJCMzk4p&#13;&#10;3blJTnXuVlKcxzXJztc1Sc4PNImlnylJJaqctOIpUpJDlZLJbdZ8hPpHacEHSoGNJawBaSKVpITf&#13;&#10;i8oAa8Uk5FVOgaVqHnKqFiHbpYPJlYQslxHLXRYYXUVCuqtMSHW5xRRXu5Tk2iDpXQPysqqjcnzV&#13;&#10;qBLnuq/EVf1VjqtU5bgKVYorV6X4smfcYO0vlLMXKrgf+OwhbcRNnPxWWEXPXQ2Ya8cjq84fy92z&#13;&#10;kOEORnp9FNLq45HqSUWKx4RkjxWJnhJB76kRlnlaxTjPWjG2foe0pP6wFFN/SYqqf0+Kcv9ZiqpT&#13;&#10;pahaVYquIdXPuMJcz1Lju6TPxb1Amkg13x01vPe5gawGIK1JRkrzZCS1TEViyzzoW8OwrHUJ4r2J&#13;&#10;iPNmYKnXglgu4BJvpRDtbRKivN1ChHeruNh7UAzzDouh3rtiaOsnYmiLKoY2kUZVDHvOCK8fJ+q5&#13;&#10;DtRaz+thB6kn5XwvpLa5mfpeQN8BLO0cjyWv+COmayaiuxYgalU4IlctRcSqZISvysSibivCukv/&#13;&#10;zXWZR9d8pnH8+7uJWLIIWcSWlSyWJJabJm5ph6mew1RVa1+KcJIKEyISgogkEhLJFUTkEtSSUEqL&#13;&#10;oMzUMoeMGVVjzExVq8bR2mpqiTpK+5vPlZg688dHciN5vs/yvs/7POqSlazIrAyFZxUanbMqjbCs&#13;&#10;XUZo1kkjdN5NIzTTNEIzYI5pCU03LWGwC60qdIpmcBZZDVNhKozhZ0PRfm2O1HeuFLdAil5kUdRi&#13;&#10;T0Xk+io8N1CdcyPUKTdGYXnxCs3rr5C8wQrOH6Gg/MkKzJ+lDvm5ap9frnb5OxSQf1wBed8pYPHP&#13;&#10;aptjGm0XQXYD1TN5H2bzLrASZqCZAhP4/E4GNWA9e2Uh8S+WYvKliKVScHETtS/xUrsSP7UtCVRA&#13;&#10;aYTalMbKvzRBfqUD5Gt/Uz72sWptn6ZW9vnyttvV0r5VXvYj8rRfkVfJT2pZzBZRBMsaeD+LvoRW&#13;&#10;diZnEaYQ86j57J7ZUv9cKaEA/SL0S9EvkwLKpdZrm8jL4SVPh688HB3l7giHWLVw2NTcMVDNHG/L&#13;&#10;bd0kNXGkydVRIItjneT4WEbl57JU3pVlrSnXClNN1jRQSYyFrIFZaKbAeD4PXUINlkm2EvbPlVLk&#13;&#10;GimINTGgSmq1SfLYYpHbthYytjEMb2MArQ4Chq/qnlIND1ANDb6GxlJDoWsoYg3OV28HdsxtN+Ep&#13;&#10;mBzEBsoK6QnEmgaJ5Hr4cmrAn/RFt6cD/Q3ob5baVEveOyT3XZIrK6s+dgMPHhr2270MxvvwYx9+&#13;&#10;7MePWoaBWhp9Lc2llmLXYryWAGoPwFf8ziMw/0exnRyQ52nojiXPb6D76kbJulXqguvBaPp/JLXc&#13;&#10;LzU/KBmfoP9H+NQJfhzFj2Pk47h/wzD8pwjpJH6cYgA5RbOv46LXUeA6BOoIoq4OvodfwHxGXgV9&#13;&#10;Gd1JxDtsCzXg1+J3S932oY+m/2HJC023Y2iSSlYWseQwAMMZ+MxFOttcOseidJ4l4UJ76QsG9Ev4&#13;&#10;8XV/4PG5zOW/TJEvr5e+qYWL8ADMZ2QSczJ5Hv2hNAhd2yGp+xHyf1TyPUHtT0kupxv1zsE/ABP6&#13;&#10;Ekgri5hYo6SrTVhQ3KXr5OQWy8odhuW7+HGPh/k+Z+NBKksEh7ueBNdjvP4bwI/6ek0j32Op7++I&#13;&#10;uS/xdj+OPro+xOl+Ftvn4V+Nek6tb+E6cLR0G+7AD3APMKkfm0qPyclTamOyIJgMxyZDksnZMLnw&#13;&#10;JjUxSbZJMc0v4BIbZ8CzHdeUX+P3gRABcTAA3oQxMAVmwBxYCPlQBCtgDayHLbAT9usXNtCf2VCf&#13;&#10;4PBPbLCP+elzHsJ/4CZcd+688oVWjbSGNhAGPaAfDIIRMBGSYSbMxX62nmoJ9ouxW4bKWj3SBuxX&#13;&#10;q167dV+fkJo6UnQFvfv6nr96zm34Fq7AZacPLt786wWejfg05qIrxMNrxDSUeMagk4hGCilPw/48&#13;&#10;7C/CfgF2l+uWVhJXJXFt0nfaoWvap3/rGDp/R+c2pXwiZ9a/bOQiXIDzTh+aOnWbg1vj15bPavJE&#13;&#10;ndHsieYrRDGIsr+Dzng0pmJ/uq5qNvazsJ+D/QLslnBsVmN3HXa3UoUP9Rm5+CuX6DR/8Wf9qFNY&#13;&#10;PgnOr3UvYLZA2+BoyIkruJPL1sQYhGY3chaP3gB9rSH4PhKNd/U3JeksZ+OM0rmiWdjPwW4h9ku5&#13;&#10;vmt0nJoc1XbayD4d1gk8uaSDuqtarB+A2v/DpMWYrg0+/OI81nLRDWpyhXNxUZ3Q60E8L6P1Ojpv&#13;&#10;oTGaDE+kRSXpD/o9GulozEcjF3vLUC3TXjn0EbnYrT3ahScfcKm3U48asluNkpNtL2B6os91qqfN&#13;&#10;3IKrrs6r35RctiK+DkQRhZ5VR/QqOoM48W+jMRaNyWgko5HKTZjDCViITj72S1Bfww3ZpPf5n400&#13;&#10;1iqXM1rvekMOt8eqbGpqbTNTFS9g0lIewQ1fWoAfLY/2fwq/Tri6E6evDhoh2usSrd1N+min22+1&#13;&#10;vdkbqm42XFubj9PmFona1GKaNrrPUpX7XK13z5HDY5kqPVapwmODyj0/0GrPQ1rpeUYrvG6p1Pup&#13;&#10;lnvzPrxAETyhvd5pR0sNphWG0P5p+QedT5DzKXL31E7PtqrxCteWlr200bufqlq9LkeroVrbeqTW&#13;&#10;tJ6gcp+pWuUzXSt9ZmuF7wLZfZeoxM+uYj+HivxqtNS/VgX+p5Xf5rpyA54op62pRc8JaOAh+tfC&#13;&#10;pM+jeHq6oB3OrkF729aBZ9WvmTb5+midf4gqArprddt4lbXrL3v7wSrpMEzFHUZrWceJWtoxSQWB&#13;&#10;qVoSmKm8oBzlBhUrJ6hC2cFbtDB4r+YHn9S8kGvKDH2sjFC6HKSH/MoPxH6pK09RD+kA7Ihm58OX&#13;&#10;dfiyNsRQeaC3VgS3V0lIpJaF9VJhp75a0mmg8joP0eLw4VoUPk7Z4YlaEJGi+RGzNS9igeZGFioj&#13;&#10;cpXSIzcZaZF7jFlRx43UqCvGjKhHxvQo00h5TmQDN3jyz/G0HItn33uJPcOKNp9Xdme+IjfFER4q&#13;&#10;jGyjvC5hyukao+xuCVrQrb+yug/S3Oi3lBk9SnOiJ2p2TJLSYlI1M2aekRqTZ8yIWWGkxFQZ78Xs&#13;&#10;MpJjPzWSYi8ZU2MfGlNiTSPRScyvXCXuv6B/mPFn+8uMXH2kMnwp4qkpiGX3jG6uRTE+mh8bpLk9&#13;&#10;uyqjl1XpvfoprfdAzew9RKnW4ZphHafp1imaZp1uJFvnGEnWHGOqdbmRaHVYJsXtsEyMO2J5N+6f&#13;&#10;lvFxD8C0jIszjXHWRnqbxldonUR7/2+kzYwd5f2Inc/5CeydcczavV2VafVW+ksdNCs+QqkJPTUj&#13;&#10;waaUPgM0rc9gJduGKck2WlNtk4xE23vGZFuaMdG20JhgK7KMs1VYxtpqLKNth1xG2c67jLTds4yw&#13;&#10;mQ30MY1nJJjGBWI+hv4envmqAf/luczDo6rOMP7eexEJS0gQZYkFDEvDIpgIBAJJJstMMklmwkxC&#13;&#10;JtskJEMIIQayoBKTCCJJVKRCUiwUCfhApRQhtSgVfaTCY6nQVqoWq1aty2NdCkKt+9LbX0jqH79n&#13;&#10;7r0zc97v+84593wvPoO2o51Y7iSW5kX4DerSkBCuusVjVZs4RTVJc1SdvEBVyQ4td2Sq0pGrCkdA&#13;&#10;5Y4yI+hYYZQ61hjFjjvMQkenWeDYbuY79lt5jmOW33HO8jkuWUsctrkkuR9fkm30cQ6dZ5zsBY74&#13;&#10;nS5qwPVdxNNMLGuJYw2tYa1juKpTrlVV6g0Kpc1URdo8lacnqSzdqaDToxJnvoqcpUahc7lR4Kwz&#13;&#10;8p3rTL+z3fSld1u56fssj/NxK8f5JyvbedHKTrfNK6TZZk5qP2fROJ5Jy0srvN1Nj811G/HcSiyr&#13;&#10;iaOG2lSlh6nSeY3KXRMUzIhRaWacijMXqcidpoA7SwVuv/LdRUaeu8LwuWuNXPdtpse90cx2b7Oy&#13;&#10;3A9bme6jVob7rOVyX7BcmbbZR0YGuPo5jcaxHNYCbINN2dSAeOqJp4a6LCeecvdglWZFqDg7SoU5&#13;&#10;U1WQM0dLPQuU53HI78mUz5urXG9AXm+5keOtMbK8TWamZ4Pp8jxgOT17rDTPY1aq53krxfOxlZJj&#13;&#10;m32kZkNWP6fQOJor9cAWL54TbqUtv4V4QsRSxmexx1SBN1z5uWPlXxItn2+Wcn3z5PUnyuN3Ksfv&#13;&#10;UZY/X25/0MjwrzCc/gYjzX+nmeLfYib7d1tJ/l4r0X/aWuz/yFzs+6+5eIltJuYO4LXNE+R9JI89&#13;&#10;6ZfupRVvhYYl9LlQRjyF3OfznS9vuLz5o5WzdKKyC6bLXRCnzIIEZQRS5QpkKT3gV1qgWCmB5YYj&#13;&#10;sNpICrSYiwObzYTALnNB4LAZH3gOPjDjC74345faZnw+5NnmAniK/A8WsBaWsh9ow9dBHSyHQvDz&#13;&#10;HWVWVlGYMooj5SqOUnrJVKWVzFZq6XyllCYpudSlpGCuEoMBLQpWKCF4i7Eg2GzMD95jzA3uNG8O&#13;&#10;HjJjg6fM2NL3zdiS78zYYtuMLbLNuCLbiCu0jWPo7C9iT9J+b4Am9GpgGdf5PPeWSJm0xGnlg+RY&#13;&#10;Fq6kijFKrJikRZXTlVAZp4WVCVoQSlV8KFvzQ/maGwrq5tBKxYZuM+aE2o3ZoQeNWaGDxszQ74wZ&#13;&#10;ofeMGZXfGjOW2cbM8gHKbOMxdHpK2ZPQgt4aqIJS7n1l+L5l6FdKi6vwPtVDNW/lKM1dGaWba6Yo&#13;&#10;ruZGxdbM05xViZq9yqUbV+Vq1qoizayt0vTaRsXUbtS02m5NqT2gybXPKHrV25pc87Uxudo2Jq/o&#13;&#10;Z0qVbTyKxg5oh9vK8XxQwXUAPNi09BX4Dqzr/FrpptWDNKs+XDMartX0hgmKaZimHzfO0bTGeE1t&#13;&#10;dGhKY5aiG/N1Q9MyTWqq04SmNv2oaauimvZpfNNxjWt6Q+MbvtT4eltRa2C1bUTV2cYjaGwjx/XL&#13;&#10;WYuwAoLg53kmFi35Fikei3RTkzQdixLdPEQTWyI0oWWMrm+ZqKiWGI1vuUnjWhdqbGuaxrR6dV1r&#13;&#10;sa5trdbotnUa1bZZkW17FNH2hEa2nVdEy+eKbMZJrMNJ3N5PD/ndtwrfi14dVEKA+5w65qBeWrhW&#13;&#10;isWyTm9Bf70UtREP2B6myI4IGKOIzokQo/DOWFikEZ0uDe/M07DOCg3tbFBY5yZd3blDgzuO6KqO&#13;&#10;MxrcfkFXb7I15G66+I39bG/gbCTPtatZi1DK9ZJGyXUra6BZimuTZmBXo9vRvxf9+6WRD1ga2jVM&#13;&#10;g7siNahrrMyuSTK6OOi7OAC7ecF3s+G7WWjdJNRN8F1bAVO7DZ+5DbO49RvpAfsHttzOuxm9evKt&#13;&#10;5HMpObtbmYMN0txN0kx0o7dI47GJ1/xUCv+ZFLZLMnYP4ZDDV+6mGeyhGeuh+dpDM7SHBmQvL/m9&#13;&#10;vGD2srj2kuTeTp7vhif43ev85wtA/6F+OshzHZo1UEKtvXdLKfewBsl3FrqTH0T/59KoHmnEw9Lg&#13;&#10;/RiAA3DQgqEcdsRxiDgeHScdJo4jxNHLYdzLgdPLxu9lYfVSiyMkcOQQnIFL/Nb+gbvItQEqCDVv&#13;&#10;M3NA2RaiO5tcJ+9FH81Rv5SGPyoN6kX7N3AMftuHKT1JPY7TiD81Snp6LIcwzeGJmf2N2bMcgM8W&#13;&#10;SyeZ5JMdwIAnn4L3eP412Fdops4r0S0izGzyTeRnsb+QphLyeDQjj0rDnpTMp9E8ASfhOfg9nIY/&#13;&#10;wPNX0YwNozEfiTnAIPxlovQycZyn+TjPgfMKG/1VJv3VLiCZ16jFaxfgW+5t1e/knUidfeSb9itp&#13;&#10;3q+lGPK8nnAj0Qw7OaD3PPwRzsFL8DK8Aq/C3+FN+Adm6V1q8j5z8yEm4QLN8UWasoscOp9US5dY&#13;&#10;3Jceki5TxMsMcJk4Ln+mapZr4WHW4eNSAroz0L3+lBRBjlefZdwXBjT79N6At4FSYmOlf8KH8C+4&#13;&#10;CEyzPmV+PmedfIVB+Q6DYM8CmhSbA8lmTuz7gIRtxOwX4R3c3mgYNUDf9TiYCnGQDNlQAMtgJdTD&#13;&#10;OlgP7bAZtsEO6MGzPqLvcYHf4UK/oXhf6119pc/0Jd9+McAl+ADehbf6/Ca+0lb4ACMH4pgEN0IC&#13;&#10;uMAHJRBCo5bxmxi/mfE3MHYH496vz9Wl/2inPsVnXsZ9fqKjlOYkJXpFH3P3Ef/8YED7fXgTzsOL&#13;&#10;V2IYAUMAMiDN32EIhEEEREEMzAMHetnoLEWjTP/WCkas0wWtZfw7GHsD43YwLVuYnm5y28V07SO/&#13;&#10;w0zdcb2us/ob3/6VarzEaP/nBTgDp6/E0KdtgQY+R5DndeQXjeZs6paAnpNpz0WjUO8wJ2+pmmVY&#13;&#10;p9eI4zxxvEwcL6qT5foT/VnbWbo9jH+ALXP0f1yXeUzb5xnHv2/OhgYCJECAhMOEgCHYXOYwYIMN&#13;&#10;2NgGY4NtDDYYbMJhQ0gghJwlBzlImlDSnG0SJb3StDnWNFLUNEcbqZvWqaumaapW7cimLZo0pa22&#13;&#10;ZZu27LcvCdKa/fGR7Pcnvd/v+7zv+7zPw+P8Ke7TzSd0f5ezz3Bnltvk1lMPeI7H9PSI+/OQsXiA&#13;&#10;DMasgFoa6tRRw8753dzlTvrv4RUdoMIw7tHHXfq4jf2cc4qrP4mbuIAbjMV1jvyAq77GHbnK1V2m&#13;&#10;ygxXvoc055n2k5kjPXvMf43F1IzBT5BKvTXUKuE6dNQw4yM0cf5WpqlOfEgfH9DHNcbjKn1cxi68&#13;&#10;j0lc4p5cxBmezot4k04u0PF5XqZzXOHZpyf3eaQFADMFHjHN/G4eU8rTNLCA8VtCzXjqpVMrj2sp&#13;&#10;o+caatTzxDkY6Ta8hS5q9FJjkBobqbGNc07gde7JacbiJL8ep8NjXMFR7sc0Vzlzg6ZmOTLLE17l&#13;&#10;b5nyH/A6fxEJfMoUc2vhTCoOo240NZO4Gjn1CqmloY6BK7Ty5DlxSnhwQvhxfE4fXp0zhKNzx/DK&#13;&#10;3HFMzZvE4XnHcGj+eUzOv4IDC+5g3wtfYe+ib7EnTMLuF5/nMXX/GMc0xHRyj8/f9Vg+P0z9F+nl&#13;&#10;7YXhuDA/FmcWynBqkQLHw0rw6otVmF5swtRiGw6Ht+BQeDsOhnfjQHgI+yNGsDdiOyYi9mF3xFHs&#13;&#10;XHIO45GXsSPyDrZHfo0tUX/FWLSETf/HN9T/ms/MZ6vY96ZRO4VPLf28xvFTUfNwMiISRyMTcSQq&#13;&#10;A4ei83FgaTn2La3GxDILdi9rws6YVozH+LAjthfbY9dha+wYNsftxljcEYwufx0jyy9hOP4WNsT/&#13;&#10;HOsSvsNgooSBGRL+x0Nqfsny42M+Me8xvZ/NBI7TzxTHX6aXQ3GLsX95LPYkyLAzMQc7VhRj28pK&#13;&#10;bFlpxOYkKzYlOTCa7MFIsh/DyUGsTxnBUMpLGEw9iFDqSQRT30Gf7CZ6ZT/FWtkjdKdJCMwgmyVV&#13;&#10;wm9X8zlSMgZ5wBu51FdQm35YnmEPvexKeQE7UqKxVZaEsTQ5Nq4qwHB6Odan6zG02ozB1XYMZLgR&#13;&#10;zPChP6MXfZnr0ZO5Fd2Z+xGQH0OX/E345DfQIf8c7Vl/hidLgkf+PTIlfMUn5T5Ln8vkTCHXz3Js&#13;&#10;L/2M57DnopfNmXMxmhGJDfIEDGWlYyBbieCaEvSvqURvjgE9OQ3oVjgQUHjhV3SjUzmIDuUY2pV7&#13;&#10;4FFOo1V5XriVH4iW3B8JZ+6fhCP3P8KhlPAUxTO+pN5tPvMXS4ETLDsmWQKNF7HGzWffybhsYFwG&#13;&#10;FeEIKmPRl5uKtXnZCOQXwp9fgc6CavgKzOgotMNb2ApPYRdaC4NwqzbCpdoFh2pKNKvOCbvqmrCp&#13;&#10;PhONqofCqnpCJGEtnKVAEp9T72YF94HP/DSZKGOvQ08j9LKOsQkxLr2FYehWLUVXURJ8xZloL86D&#13;&#10;t0SNtpIqtJYa4S5thKvUBae6A83qXjSph2FTvySs6pdFg/qMsKivCLP6vjCp/yDq1P8WdaXSM0ok&#13;&#10;YSI/pN71Sp5FPvGHyU6WxZvoaYhe+hmXtaSrdCE61FHwlCWitSwd7nIFXBXFcFZo0KypRZOmHnaN&#13;&#10;AzaNF1btWtRrh2DRbhcm7UFh1L4mDNr3RY32E1Gt/b2o1vyLSKK64hk15ZK4T82reuA0S+FJsr2K&#13;&#10;PSc9Bemnm3HxEY9mHtyaJXBpl8NRKUNTVTbsVYVo1JXDqtOjQWdGvd4Os74VJn0ARv0gDPqtokZ/&#13;&#10;QOj1p4RO/56o1N8TWv0D8k+h1UlCWyWJyhkqJXGXmpdYAh8ne8nmau4B6aEfH3208buLv5v14bBV&#13;&#10;x8Bak4yGmkxYavNgri2FyVCFOoMRRkMjag0tqDF0Qm8MQWccE5XGfUJjPCHKje+KMuMdoTb+RqgN&#13;&#10;/xDqWkmoayRRNkO1JG5R922Wv9MG3kMySoLEX0t9xsfJ73b+bzCGwVIXDVPdChhN6TCYFKg1F6HG&#13;&#10;rIHeXAudpR5VFicqLR3QWPpRbhlFmWVClFqOiWLLO6LI8rFQWX4lVOa/E0moTJIoqnvGzTrgAtui&#13;&#10;wyZgB2Hbil7SwXEHvTXyt4Xf6ywLUVsfieqGeOisMlRZs1HZWABtYxk0jXqU20woszVBbfOgxNaD&#13;&#10;YtswVLZdKLAdFfm2t0Su7SOhtP1SKBsfC6VVErkNs9RL4sN65gUySbaQQRIgbcRGzFb2HGyZdPa5&#13;&#10;0DaFo6I5BuXNSVA7MlDqUKLEUYxipxZFTgNUzkYUON3IdwWQ61oPpWscOa5XkO16A1mum5C7fgG5&#13;&#10;82+QOyRkNUsiq4nYJXGVZfdJMkFGqdVPfKSF/xvsgKGJfRdL4rIWoMQdBlVrFApbE1DQJkN+Wzby&#13;&#10;2gqg9JRB4dEjx2PBGo8T2V4f5N4BZHq3YbX3MFZ5zyPNewMy788g8/wFsjYJaa3ELWFVi4SLnH+a&#13;&#10;Ldk4WU/WEg9p5rjJyZ6D2uVt7P28QK5vPnI6I5DdGYOsrpWQd6Ujs0uBDH8RVvs1SPcbkOa3QRbw&#13;&#10;IDXQh+TAZiQFJrEicBaJgeuID3yBBP93SOxkxeqTsGKGDgnn3XyXqLOVDJAu4iaNHDdQW9MOFLNN&#13;&#10;yvOz92DruKpvEVL7I5HSH4fk/hQkBTOxMpiLFcFSJAZ1SAhZEB9qQVyoG7GhESwL7cXS0GlEh64i&#13;&#10;KvRjRAW/QXSfhKW9s/RIOMX1TZCNHp5F0k4cxExtXSd7zwCQzxbpv0yXd1jV5xXHvyAq88oQARUQ&#13;&#10;cADKkCVEjXEERRQXogiI14EQFBG4qAwvQhyIq8ZFHIkbjXlqHI2iTWyctcZg1pMmrbaJ0TjS1qox&#13;&#10;Nk1uPxdI9Y/Pw31+/H7v95zznvc95/R+Bf25kl+hjbyKneRZ4qaOJd7yKAmQuylEbqYo6C9XU6I6&#13;&#10;mMbLYMqWi6lAzqYlcjJtlKPpoOxLzsqh5LYci3+W03yLnK0UMp1Ml8xoFcJMmAJjePbyLPYgV4qe&#13;&#10;g/489Isk31LJaxEzYIWdXMzOcjK7y9HsIwdzoOzNoWpnjlFb8yDZmZNla54sGzPGm/nAvAZ2c/AY&#13;&#10;WisZ1CqfUBDpYstbqOW1hZBPnI2Qyu+kPGkQPsfOl/qY0GcZ3wqpUxUzYI3kvMxW7WodZVPLjFvb&#13;&#10;kUPVBWiA6ijCdRSaOi6WOhK7LhtYpG4ZMGeuPMr7zJkrHgL6y1uoRqsYX3NhCr9T8HlIMWdggRRe&#13;&#10;LvVA1/dVyXMF+qskp7WS3Xoa3w00wxudgWZwkydFl4ZnCw3HFgptPUW4noutnqSuJ5j1lbCB/73F&#13;&#10;e5d4/x+A/sYWyku4m9E0wgRinVjGOTRzBtDtia7vaqkjmoZNkkO9ZIM7jHOikeZyw45d2LEHO/YS&#13;&#10;j73YsR87GmiKGih8B0YBiXWAjWyohV1wmne+5XKmm9+HDXvpKfE1F9IXk4fVnIPl5CC6vdD13Yw+&#13;&#10;mgY02+9BswFwhSafQgeH4R0GgqM058dozo97SL9jX05gRyONSSPFr5FL5hTJdYpYNLJg4zvwMbAf&#13;&#10;Jy3NzGN/s9mucXXcBeu4B3gtdLvkj8me+yWXQ1Jbq9YxWRt+1oL34H04A3+AszbSOQaC8zTjFxkS&#13;&#10;LvtIH2LHVZqPjyiATRz2pgLpGoFtwpkmPrp2C34Ei2azv5PYqqTX2QPiG45uwNvkH+ljOCG1O92q&#13;&#10;dRYuNA9ArA9XoQmuwafwOXzJ0PYXB+kGufoNjfkt7LhNk/QdxecO+Xl3oXQPsXsE8d4V6T5T3f0f&#13;&#10;lL2D+wjThhDjmCPkwEnJBz8NH5B751n3cqumVesL+ApuAEdMX8NNwCXdgXvWgQ0eMLQ9JiZPGVb+&#13;&#10;24NBkhz9hcJj4dBZ2HALgbYcBxyy3GTScoMOrVh/d4JAiID+MBzGQwbMhDlQDGVQBctglX5hmvtZ&#13;&#10;9cyNO/UfpsEf2bwn+oAJ80s91gM94q2HrdyBv8EX8Il13pQBnMCx9a/VDl8IhTgYDKMgDZ1sNHL0&#13;&#10;lDn3CXPuY+x4hB3/xo5/abX+qQ36ninwPnPmXRL3jhp1myB+y6+bfPkNq3wN1+EaXIFLzTY4gB3Y&#13;&#10;tP612uQN3fErki/7o5eI/WPRSGf9aaw/m7UL2IIS1i5j3Sr8Ws7aa5hsN+L5DtKjgTQ5itZZfcTm&#13;&#10;XcVaq+afWjkP78PpZhtsQf+HmxxND6Lnh0+h6MWi9xI6I/VX9uTPmqLPZNTH2NFEPK6yL1ew4zJ2&#13;&#10;XMKOC1qrc9rCLuwkld/mCJ1Cp4mIfK+TRPIEKlbehaNwuNmGZ/pPm1OqLbEz4JM3+xWEVjh+JGD7&#13;&#10;UF1kT84pleOYgQ9G1p6NwlzWLmbNMh3XErKgVke0nrW3coXs1yGevIVlB4jYfrJkH0pW9ray5zkb&#13;&#10;HsNduN585BzxyR1ffPEjGJ1odAaikcj6o1l/Ih5msL5RB7GjATv2Y8de7Nijau0iR9/UJr1BLLaT&#13;&#10;F1tZpR6PNhPdTahZ2fwcv+rftmk55n9svg7siJeBWHXClwD86INOHPYP0m7OyU6NYf2JrJ/B+ka9&#13;&#10;jh1byI/NMpENlWTmMiLxG63TNjLkABadUB25WcvhXcFur0D1eZ5y5d/hyv+Uq/Ysf9/lijlsa72S&#13;&#10;HdB0xafOZFgPtCLRScCHwWgkoTEWjTQ0MjkR09HI00oVsuZCsmKJlqL8Kl9UE50q9mMxka20ua0K&#13;&#10;26cqb0OdsnvGA7SvU/bOwzHKzgGu2p0820EJ2NrGGd88OPl+WmcTotW20VrZZoBW2A3VsrbJWtpu&#13;&#10;nGraTVJ1+6mqaj9TZvs5qrQvUYX9YpU51GqhwyYtcNwtk+NRFTtdVJHzLRW6/ATUiOf4jqusyY/S&#13;&#10;4Ys+ZW97Z8opz9ZRftYa2miNo0G1Tl5a5hykGpcwVbnEabHhRVUYElVuGK1FHSZooesUlboaZXLN&#13;&#10;VbHrfM13K1eh23IVuG3QHLddync/ojz3i8r1uK0cj581q6OlBY8WbqB/gWv9MLxJG7IhgHbDn5mL&#13;&#10;8lfDlV/tbi+zm7sq3H21qGOwSjv2VYnnCyrqNFjzO43QPK8xKvBK0xyvLOV7z1Se91zl+ixQjk+N&#13;&#10;Zvqs04zOb8jY+bea1vmcpna5qayuPymzq0WZXZ7xGdf570MpyyG0GLAqGG2eVQYy92HLwi5tVOrT&#13;&#10;QUWdvTWva5Dm+oYp3zdWeX4Dles3TDn+yZrlP14zuqVrejejjN3ylB1QrKwAszIDVmtK4DalBx7S&#13;&#10;pMAzSgv6uyYGPVVqkEWpgc/4sDcln9ZnF6yHpWG0ejwrxZainvQ3xGZugLNeCfTU7CB/zeoeohnd&#13;&#10;+2p6jwRN6zlY2T1HKKvnGGX2SlNGryyl98rR5OBCpQVXKDV4pSaE1GtcyEGNDXlPY0KuKyXkiUaH&#13;&#10;WFoItigFLkWyD1HSNlgFVbQepTwrxJZ8bMklNjnBDpoR7KZpIV01NbSHMnuHK6N3nNL7DNTkPsM0&#13;&#10;KWyUJoZNUGpYhiaEzdC48AKNDS9TSvgKjYrYrOSIBiVFnNKIiK/gBw2PoBKGQ5hFI+BcDOcwljYP&#13;&#10;lkM5FPEsH3tyaMkYYZQd1laZ4a6aEuGtyZGBSovsrYl9ozWh7wsaHzVE46KSNDZqrFKiJ2t0tFHJ&#13;&#10;0fkaGb1AI2KWanjMRr0cs09DY05qSMzn8AgsGhINUS2ciae9g9egBhbAXFrjHFoPI21QFrakR9lq&#13;&#10;UrSLUmM8NT7WX+NigzUmLlIpcfEa1W+QkvslamS/FCXFp2l4fLYS4/M0LN6kofE1Gpzwml5K2KMX&#13;&#10;E05oYMInGpDwUAPiLRr4P6rLPCrK84rDP3dlMSAkgJIAbiAiyiLrsAwMwzICoyyKMFEQkIhOSEFB&#13;&#10;1CiKsdYVjE2qcY+1WjVxwTTVpolNoqGJNm16mqb1xLjWJqmexpqYWKcPw/xhD+c58wHf3N99773v&#13;&#10;+94b7yLOodPJ1AJsguXQCPOSWD9thw1fZuBLMZ9TE9xVmOij/MRAWZLGKC9pgnKSJys72SCzwaQs&#13;&#10;g0UmQ5EyDBUypsxVWkqjUlPaZEjpUFLKPiWmnFJCyseKT/m34g0OJSS7SHLoFO3vzlT2IyyFZ6GW&#13;&#10;vz0NM/CnCH8K+ZxiGKzcFG9lpwbInDZSprRwZaZFKyM9ScZ0o9LTc5VqnKoU40wZjNVKMjYowbhc&#13;&#10;8cZNmpyxR7EZJxWdcUHRxjuKTncopoc0h2JTHTpG67sN1kCLUZoPVTyXQ3Ea8wbk8Ww2DpApY6gy&#13;&#10;Mp9QemaQ0kyhSjVNlMEUr+SsVCVlmZWYVaAE8wzFmas02WxXjHmposwbNMm8S5HmE5pg/hBua0KW&#13;&#10;Q5EmyOzlMCPRT2EVNEEdzILpYIUcMGVJRnMfpWZ7yJDjo6ScQCXmjlZCboTicmM1OS9ZsXmZismb&#13;&#10;oui8Ek2yzNJES70mWFoVYVmncMsOhVmOKdTSDV8rNM+hsFzIcWhctkMHzFIHLIcGqIFyKIYpjEqm&#13;&#10;HOa+PHpuixQ/ZYgm53sppsBf0QXBiioM06TCSZpYmKDIwnRFWHM03jpN4dYKhVnrFGpt1hjrjzXa&#13;&#10;ul0jrdzA1vMKtn6pkEI61gLId2gU7KHtXg+tMB+tSpgBVshFN51RKbmA2ZPxMWpaf00o8lREsa/C&#13;&#10;iwM1rmS0wkoiFFoSo7ElBo0pzdLo0gKNLC1TSGmNgkqb9FTpagWWvqwRpYcVUPoe3NLwEodGFEOR&#13;&#10;Q4HTHNqez90AC6EObFAM+ehm0Y4bpjL3FKFfIo1nVBk7c4hGlXtpZLmfQiqCFFwRqqCKSD1ZEa9A&#13;&#10;W7pG2PI03FYif1ul/GwNetzWJl/bVvnYDsnbdhZualj5Q/nMdDjxLXPoRTRWQANUQxlMhVxGNCPa&#13;&#10;bHlFl6FfLo1hdAyq7KfhczzkX+0tv+oAPVEdoserx8m3Jko+NUkaVmOSd41VXjU2PVZTr6E1y+RZ&#13;&#10;0yGPmv1yqz4Dl+U+5748qhzyrOxlA+trhXqYBaVQAKbpxADt2AopghFpbBX6jI0BdZJP/QB5LfDU&#13;&#10;UPswedqHy8M+EsbL3R4rN3uqBtvzNMg+XQPtNepvX6S+9p9w8O2CUyScgWz+N+pTTzc9z6F+sHom&#13;&#10;+wFqoQLNIsjhOc1GDmYz+81Bn/EoaB76C9B/jhmsqZ/cmt00oNlLfZppfpppPJq5/Fu4ZFo40FrY&#13;&#10;TC0UUAuBa3kW2uFnvMPguoihbeEdoIts6uV51miHKl4vg3yeM1hzImuexJpD56PfIPk3ScOaJc8l&#13;&#10;Em2S+q4YLLUxz7XReK2k0VhFI7KKi7adC6+dQ62dDdVOMNsx0r4UtvD/Q7zLANnGUNj2kCJwOGlG&#13;&#10;65lq8sB6p/GZzZoN9dQg7oc1SsHo+mPCe7nksUoauIaml9BqfT+g+dxA47cRPzbhx2b86AilCeCS&#13;&#10;6eRw66SwO1lUJ4Y61/G/vXCG967z/gO+53DyHHq1xHkGnxZinUasYxdJ4aw3eIXkt1ryWiu5b5D6&#13;&#10;d6C9FV4GQqtt+LGdeLxCPHbixy6awN34sZfmYy8X8D4TUFz7nuF3jO3dRrN6gnc+hXu873BiR3PW&#13;&#10;j9gLC6nDxZxDxDmC9IWwVr9N6L8ouaHXZweau+FVOAC/gINAeHWY5vyIu/SaF80I9XEcP07SeJzk&#13;&#10;4jvJQdNFcXURi66NwBdPvi+d+Jr3HE5qWzmXl7EXV5ID4jyR10ah64/LXpTykFddWkeAkqJNZwCA&#13;&#10;X8GbcBoIr95iIHibmJwlN+/SoJ/Dj/MRDCxcft3UZ3ctkNDu7cCXuy8Bk023Q0+/wL1IqozEOYYY&#13;&#10;h6I7Yj/5/yX6PZpdLq3fwDvAEhgVeoeh38OHcME5nInBkEFlgPRXBpVLw6Qv8OMKTdDVDOka9Xmd&#13;&#10;IruxHojFdWrz+k2e76mUNefgWhLlEsF6g9D1YRu7n3FpvufS+8ilwfbWZ/A312B4Ga7AtZ5hDW4B&#13;&#10;YdYdBpS71Mh3NMb3qdHv2Sc/UJ8PCPx/X4LX4BxcY9IaCp7g4Xr2gacgHOIgA/JhOsyCuWCHJmiF&#13;&#10;Nqa3NXrAtPU9E9h95rtvma3+w5R4lyR9o4tMmV/pjh7qNm/3cBX+Aheg2zlvusFA6A+DwQsCYAxE&#13;&#10;QQpkY2GqflAZGpW6pzrs27HfhP1W7LbpX/jxFZPfP5kG/8E0eoMiukoir5C8yzx9ru90CUs9fAIf&#13;&#10;wFl4y+lDP+fc20sfV0x8WVsw6xrPmuLQMqJjQaMY++XYr8Jqnb7Aj8/x4+/48Rl+fMq0+QlT6B/Z&#13;&#10;vBeZVD/SUUrmDHp/0jki8T6W33VxGk7BCacP+j++JRZ3iMWXzLo3icU1Zt0vlIxOlv5MTj5WCTEs&#13;&#10;x3YVtudiewEl06jf4cc7+PFbraV8O9F4hVI+wBbq4uc8Wjd0nEgeQ+V1OAqH4MAjPnByEldKVX3R&#13;&#10;88RzX9YRRL7C0YnF91S9TU7OqEC/xo838KOLvJzAj+P48Tp+HMWPw1qJ7XUcH1uxv5vKOKJ9RHwP&#13;&#10;RbybDO5CbSf0fO6A7S4fODXJZ2+J/8G5FQbzLS/WEYDOKHQi0YjHWjr2c7BfiO0SbJcT8dnYrsXm&#13;&#10;fGw2YnOJtqmdbGykMrY5PdmCxx1s4s1kcxOKGx+h5/ce/duurfaB6xjoIhZH2ScH2SP79SQ6oehE&#13;&#10;oZGE1Qzs52K/kF1Qgv1y7M/G/lxsLmB3LCQKz5ORtVTHVr3At1eTgVVEso3MrqCql6O74hHucrxd&#13;&#10;5uo5xxH3xiCOXa6AnzuP5UGs6TH0/LAUQobD8TkGDQMamSjkshOsaJSw6nI0KtGow2YDHizWUv66&#13;&#10;BM8W43kLGVpEZBeyKxrJRyO6j3KL6+Yix/ybcBB2ctS+xNG/hStgs9y1Xt7oDUdrNDqR6MSxjlQt&#13;&#10;k+l/VJdpTFznGYUfg42xWcxuGDDLsC8DzADDMizDwAAzLDMYmLExjNkHDBjj3cEkthPHdrBjpY3r&#13;&#10;eEvSyq1rN+mSVo3qtKoqq1KltlJ/pFV+tZWqVq2iLlEqtUqX22M7Utsfj+7M3c57v/vd9ztHOr2a&#13;&#10;AYPSCXKCcenM6CtZ4simY6xuOsNKxBUORtxkKfIBi5HvsbD5F8xHfcT8VnWZ/+FXau2PtOx+Vbyu&#13;&#10;Ze+zWnI21GZfVD0vxEbwfFQcZyJTOL0lm1NbSzgRXc2x6AaObHNyeFsXh7b3sbJ9iOWYvSzFTHIg&#13;&#10;ZoGF2MOEY59lLnaDmbgbTMXdZzLuPSbiPiAU/zHj8cb/8b4s0Hd2aTlUa7+m7SX9P2uCNdV0Mlkk&#13;&#10;RHEibgdH4tM5FG/m4I5ylhJqOJDgYCHBRTjRw1yij5nEANNJ40wmzTGRtEIoaY2x5IvsS77O3uR7&#13;&#10;BFMeEkj5OSOpHzOcavyXFPVKs5ZDcSdfdkSc1e9TecqdqmklUx5LtSwnx3IgJYVwajazacVMp1Ux&#13;&#10;ubOeiZ2thNLdjKf3Mpaxm9GMUfZmTBE0LREwnWDYdJ7dma8ymHkXX+a7DGT+jP6sj+jLMp7Q/5hM&#13;&#10;g0eyXw9kfT4nLsh6rGl7WPuWZA/nVcucapnJjGYqM5H9WSbGd+WzL7uc0ewa9uQ0EcxpJ5Dbw3Cu&#13;&#10;j6HcIIN5+/HnLTCQd5T+vHP0ml/BY/4CPeZv0W3+KV35f8adb+A2G3Q9Js/gu2V6D+WyWOKclvvj&#13;&#10;2i5r35wsyJRq2a9axs2b2ZcXzx5zGoH8HIYLShgqqGZ3YT3+wlZ8RW4GivroKxqmt3gMT/EcPcWr&#13;&#10;dBU/h7vkKh0lb9Je8g7Okh/TVvJHYTzBWfyUd2WF39ASf7kK1sWqmNf/Se0fVz2jGpugxma4OJbd&#13;&#10;Jcn4S7MYKC2kv6yC3rJavOUOPOUueio8dFUM4q4YpbNiBpdlBadlnTbLFVosr9Ns+TpNlh+JD4Xx&#13;&#10;lIqnvCMbfMsKF7XEnxLLYkaMa98e1aMox6DwWbbRZ0nEW5mBp8pMd1UZXdVW3NUNdFS34bJ20271&#13;&#10;4bQGabVO0mJbxmFbo9G2QYPtNnbb16izqevb/iAM6qyfUm3wdo3mQq2+Q1nQY2JBTIi92jesY37V&#13;&#10;2Kd6PNYoum07cNek0VGTg6u2GGdtJW11dlrrWmip66TZ3keTfYRG+37q7YvY7Seprb+Erf4m1vq3&#13;&#10;qar/ofg9VfZ/U11nPKXW4L5dtlucUTQ53KB5IMb1OyD82t+rWrpVU6c9kvb6ONoaUmhtyKK5sQBH&#13;&#10;YwVNjTU0NjXR0OTC3uSlrmmIWsc4Nsc81Y7jVDkuYHHcoMLxFmWOR5Q6fkdZ07+EQXmjQUWDwV1p&#13;&#10;viz7e7pJ36GYFqNiSPSLLh13adum2NLcHENTcyINLRnUt+Rhby2ltrWamtZ6bG1tWNu6qW7zU9k2&#13;&#10;isU5R7nzKKXOFyhxXqfI+YBC5w8ocP6WgrZ/UthqUNTylDd075ea1Ytkfw+I/SIgfMIjXKK5VblL&#13;&#10;kcXeHk1t+w5srjSsrmyqOgqp7LBg6ailorOZ8s5Oyjr7KencQ7F7mkL3Kvnuc5jd18h1f5kc9/fJ&#13;&#10;7vwNOZ3/IKfDINdlkNducFP3P6/7H3VCWIyJIdEnukRrOzQoPta6lf26IrF0x1Hek0RZj4nSHjMl&#13;&#10;nlKKPVYKPY0UeNrJ93oxe0fI9U6S411hl/c5Mr2fweT9Eune77HT+2vSPZ+Q0WNg6n7KNdnuM+KQ&#13;&#10;dKbFHuEXHuFSTHJIu65b+h4o74Wi/m0UDCRgHkgjz7eLXF8hOb4Ksn117NLgZfm7MfkHyfCPs9O/&#13;&#10;SJr/NCn+qyT775Lofyh+SaLv7yQNyD33yzWKq9JY64JFsV9aI6JfdAm9XuoVk6x90ld0LFJUyR2K&#13;&#10;JGskFlMgkYxAOjsDuaQFikkNVJMSaCQ56CIp2E9icC8JwXl2BE8RH7xMXPBNYoLfJibwvvgrsSNy&#13;&#10;rsNy8kMGF/V8x6UTFvvEoNBw0iEc0q6RtloPaoHkBZR/9kLq2FYSQ3EkhJIANiDJ34WJ+JBZlBEX&#13;&#10;qiE21EJMqIftoWGiQ1NsDR1hi4JUZOgWEaFvEDH+E/EnIsfk5PcZbBFnpXFITImgGBDdotWnOSjt&#13;&#10;SmkXKyLljUpfsTF1QhlwOpLYuRiiwwlEhVPZEs5ic7iAiLCFTWF91GG93LBuEh4Ty0J5d+6aeAtm&#13;&#10;lWtmP1QjlIObkZOcVkrZre9hSD1B22HRK1z63ziiObAHSvZJX/HINAUps9Kfh9jFTUQdlPlakeFZ&#13;&#10;kdlYSdeDKE8dUlNfVVNb1ce2qly1qoFbVc5cPSWu6vg9navwtqJAdlA1LBtPOCKdWT3nqBjUJV3a&#13;&#10;NuuZbXrmskkwz0hfuilLEK+4uP0wbD4us3dSufKkDNcp1fGMjMZahppMrhYdLXbrarDr+qjWNRbr&#13;&#10;IaGL1i/q+OfFQ52rcPjMJ7pWNZw0WJbWhIYsKHr126lnrpvWHAxD/qL0pZt8RPonIHoNIp6V/jnx&#13;&#10;/CY1eBm+86rjxR1acFTHJdXxkhb8DS12G3onlzXRN/RgGwtC72Pjho5/U+d9oPP/JlTDBYN56Wnq&#13;&#10;MCg6NdYNOr3yIBRI13RS+usQdxaizkv3krjCY6OpBv8pr2o8rinfXtd4vKb3clPv5ZbquK2F946a&#13;&#10;3x1N7Nt6sNsavFuviK/oHDn4m3+BG6rhNYNZaQaFR2Pdsqo5oFMLT2v+STfpgt79ZY29LpW51jXi&#13;&#10;zhPTjUILsu0yH+KLGpN7MuX3Y2WIEvkP12UeFPV5xvGvBx4oFJRLlmvBXVhYF1h2gV1gFzkUERFE&#13;&#10;UBFFRUUt4n3WM7HRqtU2OMao0RrHmhgDJhM1VWPVqM20TZqa+kcaz7YmaUyaTOI5mmw/CJNx8sdn&#13;&#10;fr9l2ef7fZ/3eY9Hr+OjjQtZG7XRxibXRmG3kdRWBtLKD1tP8z+fcomnJg77NBHdkQupQ8rGuZoa&#13;&#10;5N+i0e3PGPvukLq91KnVfuE/BK1wBN4A0qq34Bi8DSe6S6fIyWkuxGe5BL7LBehdDrzzbADnqYsL&#13;&#10;TOiFFmiDv/Pdt+BTDWMeyvy6KRkrpRu3nfpDN2A/+q92ar4Jx+Ek/BHOdXIBLsJ78Gd4H/4Gl2hW&#13;&#10;LjM3n5CPq6yVaxx619ngblDcN9ZJN8nFTbqpm9TmjTsq30QdMmY7eTbxVcQr1B82/Y62j6tT83yn&#13;&#10;zgeAff0DLgOlpX/CVbgOhKSVklh6uk2dfI2PO9TpXWr0HnNyn0X4gDXykIJ6SF08IPCDm3Q5faAX&#13;&#10;9Ia+0A8iwQx28EAJjIJamAIzYQ4s0g90U4/pfB7R2T2kE7uvF3SXgvmOifuW5H1NB/mVPqXTfKTb&#13;&#10;/KKdq/ABXIRzT3re7k/63g78IABCwQhWyIZCfa8yNEajUUe31kD8mfoGH//Dx5f4+IIF+zkL5zO6&#13;&#10;z//Qlf6LYr1B4VzVGVJ1hZTdIXU+fQR/gbNwEo4/8aCf4I9eMHoG3aPXvUMuvqHH/FJD0Cgnfo1u&#13;&#10;4uMaPq7QX36sZmIv1CV8fIiP97URjRam7iXG+QrTeBy9v+LkNh2nT+908ha0wms/8cDOxfj8GFOg&#13;&#10;bimMcRgZR4o+ocf8SF7yV0LpjdSf8HEeH+foc8+okdizdYru9QTd59v4OKZNaGynlPeRiTa0zup1&#13;&#10;or1GFg+h9Cr8HvbB3qc8sGsxTjE2MR5/tIIpewM6JsoyFY1s4g/WUXy8iY8jqib2eB3GxyFNZ8RN&#13;&#10;OoiPA+Rjv9YRfwvxd5KNg9rFL3cS9UWqYwdqL8B22AbPd3q411nOlzqX20lycZRcHKEuDisWDQsa&#13;&#10;duK72SoKqLhh2oOP3fjYSZ3u0CRiTmcba2IWFhJ3JVvpely0aDNuNhFpI5E3UJvrqc3nUF3fSfv7&#13;&#10;AzRvdS7tdzq3nfataD+52EsudmkA/hPwbkXDQfxc4hcSfxjxRxJ7NJVYS7xJxJtOBpr1rJawUtZq&#13;&#10;NRv7KiKsIOIvyORyZnUpq2Ypuk/zVfuS78rY4XCXji1xF2wnF79ljfxaIYwjmjGY0bChkcmM52kN&#13;&#10;PlbhYyU+VpCP5czLMuZlCetlkeaRjRWaz6/mEWkOGWymSmZTUU2spJ+j+zTXOfbOsc23wh5o4fNm&#13;&#10;tv4NePole8ZaBTGecCLGoZOE7zQtpjYWsm8sUBEapZqrCjRq0JiAxlTN4m0GbhpxPI3MTWU+Gqii&#13;&#10;yewVk/RfeAy+H/mQrf0Yx8zLHHktsIH3NRzFKwI43nt30dJufRhXMHqRaCWouUuKmrpkaFZXl2Z2&#13;&#10;y1djtyGa3r1M07qPUoPfOE3xm6xJfrNU32OhJvRYq7qeW1Xbc6/G9TyiMT0vqqb3Z6rxf6Rqf98T&#13;&#10;auBiKEcYx8uLbO0bYTXvi8O49nAdaMbf7AA/ze4doFm9Q9ToH61p/mY19LFpSl+nJvXNVX3fAk0M&#13;&#10;KFFdwEiND6jRuICJGhs4QzWBC1QduEZVgVtVGbhXFYFvqDzwPY0I+gK+B9+PnDJw9EZxFYjmWhIj&#13;&#10;LeE5h88zI7n+4WdqCAT10pSfBak+KEITgowaH2xRbXC6xvbL1ph+HtX0K9bofmWq6l+lyv7jVdF/&#13;&#10;mspD5qosZKWGh2zWsJDdGhraqiGhF1Qc+rmKw34AH+8dHOUauKf96sNxvwLmwQw+T+Hv9fipw8v4&#13;&#10;8K6qDQ3QmLAQVYdFa3S4SaMiBqkywqGRETkqH1CgEQNKNDyyQqWRY1XC5XNo5GwVG5ar0PArFRh2&#13;&#10;Kt9wWF7DOXmibikv6jFPTiJDB20JXGU45p8zkQOz1AQNvE/gb+PwU4OX0Xipiuqjyqh+Ko+O1Ijo&#13;&#10;eA2Psag0Jl3DYrM0NNajIXHFKo4bocK4ahXE1SvfOEte4xLlGdcrx7hDLuMhZcefUVb8v+ERcBIZ&#13;&#10;OziE5jaO+LVcRRdAI9TD2CS0+a4SjyPxUhbfU6XxQSqJD9fQhFgVDzSraKBNBQMdGmzKUb6pUF5T&#13;&#10;qfLMVco118ltbpTLvEhZievkTNwuRyK7XOJppSfehIeym31PyDD5dAC9rclce63UAUzlGjieZzVH&#13;&#10;fgV/L8NLKV6GJnZXUWKACpJCNDgpSl5LgjyWFOVZ7MpNdiknOV+u5BJlp1QoM6VWzpRpykiZr/SU&#13;&#10;Z5Rm3Sab9aCs1lNKsV7j+UDWFJ8GJXewD71N6C6z0e+lcseGsVDJ5zIo4fti/AwGr7WP8qzByhk0&#13;&#10;QG6bUS5bkrJsqcpMzZQz1SNHarEyUsuVTmOSltYgW9pcWdPWKDnteVnSDigx7YTMaVfgvhJTfUpq&#13;&#10;x+bTbnTWc/VcnE4t2qkDqIZyPpdAEd/l4ymXpzu9t7LSg5RpD5PTHqOMDJPsGValZ2QozZGjVEeh&#13;&#10;BjnKZHXUKNk5WRZnsxKdq2Ry/kYJzv2Kd/5BRufHMjruKd7hU0IG2H3agc6ztCTzHfQ6UMsVtBKG&#13;&#10;814M+eDm+yyeDmcP2TMDlZbVX6lZBtmy4jUo26KU7HQlZ2fL4spXkmuYzK4qmVz1SnA1yehmh3Vv&#13;&#10;UYz7ZUW5j8vguqwo111FZ/ueEJPlUwuxV2eyH9GSTIYxUA4lUAC54MzmvumSUt1dZc3po+TcYFly&#13;&#10;I5SUFytznlmmPJsG5jmV4MlTvGeI4jwVivXUKdo7UwbvMkV6NyvC+zuFeY8q1HNJYZ7vFJ7nU0Ru&#13;&#10;B1vQWI7GLDQmcv2tguFQDF5wgZ1WxeaRLLRv5sG9NLAgUPEFITIWGBRXmKDYwmTFFNoVVeiWoahQ&#13;&#10;kUUjFFE0TuFFjQotWqL+Rf8nu8yDoj7POP4VBGRZll1wOWShagxGjRcWvLjk3kV2f6DAgseuIqCr&#13;&#10;FiGIZlLPekSnMWo1jDbJJBrxSNOao4kxiVobc9hMtTWHR9q0nTR1rFMTj3actNl+FrftTPrHhz34&#13;&#10;7fN9nud93vd9nq1KLH1attKXZS09L2vJTdmK6VwhaVpQWxhPu9FozWcdwIBKKIY8yEV7LNoji+m7&#13;&#10;S6Uh5ZHKqDQr3WlTmjNFqc5MpTizlOwcI7srVwNdRUpyuWRz1cvqWqAEV5csrs2Kd/1YZtdRmVxn&#13;&#10;Fee8LnMlnWvFPX6ARkch5yI69VANZVAIk2nHs9EeVUb8FegzqjiqpGR3jJIMixKNJNmMNFmNIUow&#13;&#10;RshijFe8MVXxNeWKq6mRqcan2Jp2xRjrFGU8oUjjeUUYZxTpuQpfK8odVHR1UKvQWFzCfiDGWnBB&#13;&#10;CZ/zeM1Bewzaw13oMzY6PFJKDTPgzEhZGkyK81pl8to1wOtQjHeYor0PKsqbq0hvkfp5+YG3CRgk&#13;&#10;vQxSXgbGhoNwimDpmurvsgGDfXSj0QqNlZyHvFZAEUzi8zi0R1RLQxmRHDOIv06yMabEz4pQ7NxY&#13;&#10;9fcxw/i48H1cuH4OdT8Hrp9N7GeB/RjxM2f6m4Eh1s8w5aND8jGs+RiG5uLDnGAf7eR2Hi7XwXTe&#13;&#10;l8JU3me7WQNivg8zjgb0Z6HPyBjvlwZgNqKVRqeNpqeNZmMhF/0i5qkAl12AgzfAZguwmAECCMyB&#13;&#10;dmCQDTBELmI4XchgtpAuug0fWpmY0JlNnLXgIteFvOYQ8+h6aVijlIGJZHStCyRzmxQdoNH7HrRH&#13;&#10;SsuYKztodjppNLq45JfTCHRzwazgcF3BZusuBwx1M2d2r4YennmRZy9wOd0BfOgMqplHvOTYIN5S&#13;&#10;XieT67HEnOVDn3jt6FqXSKZlUv+H0CatNHVc9CHwYzV+rCEf6/BjPX5swI+NoYuYw3UTG2sTudiI&#13;&#10;sY3L4XH+f5hD8X2e/Yrf4MPaoHzo1VM6Tl7zyXX2PGqwVcpcjD66Fn4a+7DUjzBoLkNNJg0fbAWW&#13;&#10;WI/RCG+LlrbTiO5gXX6EH7vxo4eLroc16aG4ewj0CQLZvQmoiV2/4LlrNE7BPuag6YFicp1LCY8k&#13;&#10;z9/pQh9dyxopZgM6W2Ab7OxruGk4YG+4AWeJGQKkZ8nJfnJygLU5SH0cphk7wqV7hMPvCEV2BJHD&#13;&#10;JPDQHvg5z1ATB5kseukpWapKXJxCzGPI89BV7D90LcQZsz2suTessx8OhgeQ5+EF+Bm8GB5MMK1j&#13;&#10;UdJx1uYt9ssp/DjFpXyK+jzJQp8kwBMk78QhYD3euiG9+Y3cxFxEzNnEfP9mKY14rbvRf1L3ho2Q&#13;&#10;5k/gaFjjdXgzPBCdBNKqX8I78B6cDQ1MDAbnWZuP8ONj9sonrMlFDrhLFPdlCukyQV3B2JVLcFPl&#13;&#10;6zkLyPUoYs4gx4nPUH8h3Z/CK2HNE3A6rPEr+DWcCw+HH8LHcBlIrz4Dtj9jnXTNJN1gXb6kObzJ&#13;&#10;xXOLTXibQruN4J0DQBB3fseEEQ2REAVxYIUUGAqjYTKUQjXUwRxYAAFYpn+xUb5mk9xlwvsHhXqH&#13;&#10;orlFoXypXiaql/VXvc1U87n+whNf8Is/wwV4F07CG+GZ939EhP1IhAx4ACZAAZNRBbOpR7fVoK/w&#13;&#10;429MTteZ664xyV1lCvoCPz7Hjz+xWT5jMv2UArpE0XyEym9J1jndZKYN6gM4A8fhFTj6fz6oLy93&#13;&#10;lUA8KcQzFL3RzKQTiaMI+07sG0yuDfoEPz7Ej98w1Z3j0PoAP87ix3vMd2eYUk+zeU7pOcrmJbx4&#13;&#10;hyW9qmNk7TUUXoUX4CDs/5YPnFzkrh/xmPV7JRGHg7xloTMOjSnYLyazLmwb2K7H9mxsz8NuG+W6&#13;&#10;lMx3sUW+z1bZiMZ2ts+TOsTfXp48QMHsRyGkuQ+ehr3QE/bhG7gRLqfz8K5iKPcEyj8FjcFojERj&#13;&#10;Anmbiu0SMuzEtgfbdUTahF0/U20r2V/KcdGF8irsP0omdrG19/H3Jarkfe0gwh0obg/zQ9gK/0Tz&#13;&#10;Olzq02Zr9233CHTM5CoRjXTsD9MzehDfc6i2PGyXYNuJbQ+2Z2KvSY/Lxwq0Ug1LOdK68WCtNqGy&#13;&#10;AW/Wk4t1bK61+gPc1Rp0/8Nq4NTWxfDWCx0znB7oSXvIxW5Z0LCjkckxmYXGGPzO1Wblk+0S7Dux&#13;&#10;78b+TOw1Ys/PSrRxnbTrYf6uwIvleNpFpjrJZCeV04Hisr4ddY8O+CN6b4ePoNCRxM1GvkJXQQQW&#13;&#10;4qh0GxqpaAwhwyPQGIf9iVqJH9340YUfD+FHJ34sIx/tmk8mAlrMfwJEvRDv21ihFqqkhdpcQG0u&#13;&#10;oDab0W4O7/JzHK2vxtw76nfBFt6vD12H+PEIe2QFuVhOfXayJh26D41RaGRriSahUcDuLEXDySp4&#13;&#10;0KjH7hy8aCEj7azOI3zaQuXu0SzWo5EToZGovexyL9ohGuE0R/sRrpkeWqItsAq6+dzBEdfOdbhU&#13;&#10;JmKyopWMVibWs9AZzW6YgM5kdArRKUOnCp1aMtGI7fns3iVU7ErNIJu1VE8N1WWwPzz9rsgdcVvu&#13;&#10;yKDc/YN9r8e49p/lWN/GkboGumAJn9v4vgV/muMi1Rxt1rz+Ns2NTNPs/kM0K+oBNUaPlTc6R/Ux&#13;&#10;U1UXU6yZMZWaMcCjmgH1MmJ9cscuUnVst6pMVI1plypNvaowHVe56aLK4m6pzBz8L0e57vckM+/R&#13;&#10;Eq6kHVvKa0sKLR/fzcafJhtYotVkjleDeaDqzA7NiB+m2vhRMuLHy2OZJLelQNWWMlVZquWy1Kky&#13;&#10;Ya4qEhaqLGG5SqwbNI1LsMjaqwLrG8q3fqp8298hyHtOYDiM7k5ajnVcs50ZxA8+3jfyXR3/m4Ev&#13;&#10;tfhSazPJsFrltqVqum2wXInD5Uwco8qk76oiaarKkopVmuRUycBaTRs4S4UDW1Rg71SefZ2m2Hdq&#13;&#10;kv05TbS/rhz7ReUk31FucrCPiXbOSvQey6T+BpMDrtn50AQzaZMNvq/Gl+n4UpUcLWeyRRUpdpWl&#13;&#10;OFSaOkzFqSM1LXW8itImqTCtUPlp5cob5NGUQV5NHtSsientyklfrQnp25Wdvk/j0l/T2PQLGuu4&#13;&#10;xWuQz/d4Cq1Hh9KC0oouog2cC/Vg8LmK7yvxrZzclDkiVOIwa5ojUYUZaSrIGKK8zOH6N9tlAhT1&#13;&#10;eYbxR6AolxyCAUGWdVlgd9ldYIFlhV2VXRU2iKx44k0wnnhEo4bioImNxmi05BibaNSmOrGtqU2T&#13;&#10;mjSmiT3SJBobxc6k03baSRyb1Nu0th07s/0B/14zHeY3e/Df93m/93u/46nNd2msqUo+U528ppCq&#13;&#10;TU2qLJgpT8EilRd0yl3QLaf5KZWaD8tufl0288dwB6KyF0TlgG+gs53jfT3XvyXYg7nQCk18nsz3&#13;&#10;IfKppy7jwG9OUK05Tb4xI1UzJl/VFquqLA5VFlbIU+hTReEElRWG5ba2ymldIId1pezWLpVYd6vI&#13;&#10;ekiF1h/IYj0Pt3gflbVwkGfQ2YrmGmxBux0bBFOhkc8hroPj+Z+ffMbynLcoXlVFw1VZnKmK4lyV&#13;&#10;l4xRWYlN7pIyOW1eldrGyWGbLJstohL7PBXZl6vQvlkW+y6Z7Qdlsr+qfPs5uCmTLaoCMJdwdqDT&#13;&#10;jeYqB72ILZgOTTAJJvBdHdTw/yqocMSqzJEsV2m6nKXZKi01ye4sks3pVImzUsWuOhW5JqrQNVUW&#13;&#10;V5vM7qUyuTdqtHun8twvaJT7pLLdHyrbdV05rqhynYPsRmMz185lLuYBSxCBRghCgO98UAll4OQ7&#13;&#10;R1mibOVpKi7PUlF5nqwVFhVW2GWpKJfZ41OBp14mT5NGe2Yp19OhUZUblF35uEZWPq9Mzysa4Xkf&#13;&#10;rvE+qqyKqEaWR7WD2BuIvaQcrwPNFdQAxvO+FqqhHBweqYSrqbUqXpbqFJmrM1TgzZHJW6B8b7FG&#13;&#10;17iUW1OtUTXjlFPTqPt8M5Tla1emb50yfNuV7tuvNN8JDa/5BVxVWg23Rm9U6dVRPUb8tWguJv4M&#13;&#10;uB9C4Ica8ICzCn0v3g+rUDA2RqNrk5Rbl6Ycf5ay/Xm6z2/RSL9DWQGPMgN1yghMUnpgmtICC5Ua&#13;&#10;WKPhgW1KDjyrpMBxJQbOKNF/WUn+e0quiyqlNqotaKysluajEYEGmAC1UAVlYEfbWos+1i1vHP5j&#13;&#10;QrwygynKCGYoPZgNJqWFipUacmt4yKeUUFDJoWYlheYqIbRCQ0Pdig/tU1zwqGKCbys2+Ae4q7h6&#13;&#10;bo4TotqMNV2Kxhyu3s0wEQJQAx5wol2MthmbklePPtZtxKRYpTYmKiWcquRwppLCuUoIWzQs7NDQ&#13;&#10;cKW+Eg4oLtyomDAeL7wENgHeJnyEZsMsNGICGrk5NkQHeKiONYnGjACPQD3v66Aa3Hy2oW1Be/RE&#13;&#10;9CejH5ZSm2KUNDVBQ1tSFBvhQIlwwETYVCNFg00dYVARkp2Gn5iGr4k8BBioCMYwgrdp4dbUQg5T&#13;&#10;owOsQmP+BP4Fk2E8n31QwXt7kB6YJOU3oI9lzGjGAxI2qXWI4mdy0ZjFwT+bA3Y2B8qcnMFNvo2N&#13;&#10;pY0GbmPS2pqgDTCTbdt4Bq85B2M4+wL8md9HB1jC+GbDFJhI6gGo4r2TMVsZc/4UKbsF/Vb0KW3i&#13;&#10;HCluHhecBXFsKAnSIi4bi8mjPYuDnsOlg02+g8XewSR3EKhjOjwIX+X/TwMmtf0cv7kD5LAoqoXo&#13;&#10;tALTpyDj9fHqJv3iqZJpGvpY1Qx0U+ZLwyhrzAPoE1LLhnDAcAlbwWVnJXl0MierOWTXcrisY07W&#13;&#10;9S84JnMtxVu7ENazGe8BjORqzGknN/lV0QHa0GrhsQbG6+fVQ61tpF4wG33Gm45ucocUvwxdrCJX&#13;&#10;NA552AAPwybqsZl6dJFHN/XYQh499MZWNuCtLOqt1KKHAvbw457tXBK5MW/BwHZ/wWFNDl1RzUSv&#13;&#10;mTrX8+rl0VKmbwxpZzPedHSTOqXYfs2N0AVbYCs8BoTkqsYFKGbwIvok/bGHPPaRRy8Hci8bfi8L&#13;&#10;q5cBfr0dCLCXW/Pe17i4cZvefQ9wsdS5Ad1aau1eTA9S5xxaKB3dRJZUTL/mo4YWy4tr8uDFm6nl&#13;&#10;8j94EafVMB7SQWpyiLn5Zqr0LfI4Ro8eY06O0dxHZ/HdWi7PBHjpO1wgcVOHWRuHuFOiO55ae5bT&#13;&#10;A6ulXOqb3s34+8f5hKHZr7e/XwNY4hgfYgJTq+NASAzYoEF4FV7ngv4Gl9HT5HGaA/c0G91bNNmP&#13;&#10;EHqT9XEKF3HqXfgT/EOTmCYf6TkYs6mH9c94k9Ad8qwxtn7NY4bOScMInTLoN2Wn4R04YxiVfrP2&#13;&#10;IXxEv14gj0us2UscjJdY8H00WR+N1NcrXSTYxT64o8AjnEnMr2UnewA1TqGusYeNMb5iaL4Bbxtm&#13;&#10;7D1DY0AHfgkX4VeGYWQLHDCun8EfyeMq83KN3rjOnnGDTeYmtbjJ5N46JN1mz7z9yYDnHSQOEmA4&#13;&#10;ZEE+2KASxkEDtBjOZAEswS2t1D2cz99xQn/DFd3FAX6JI7xNk9zAtV3FW32ud3UFn/kZT3zKr34D&#13;&#10;Z+EMvAmvwX9y+Bf9eaRBDljAhZYPnXr9RWHdwbHcII+r5PEFTu0KbusyLu9TFs7vWTS/o3l/rb2U&#13;&#10;5XldoJjn9UM0z+sD3WKaovo5vGVon4Dj/yeHe/jMu0phLCN0nVpcUwlaFYyjlvghfYKf6sM1fUwe&#13;&#10;H+GwzuK6PsBVvsfG8TPy+An1eEc7aJNe2uUQbXMCt3uGVr2s7zOa76HyXTgKh+HAf+XASmV84knp&#13;&#10;txqGThpTnY3GGDQcaFQSyU9bhIh9P7EjxJ5J7Hm06mJaZymxV+MqN+pl9dDGu/QSHu8IaoeoxUGq&#13;&#10;coCZesHQfQ6ehn1GDnf72wf6jJbjhKcNU2jHEeSeR+5WNFzUrZrYfmKHiB0m9lRizyBuG5VfxPJ9&#13;&#10;kNir9Qz90attxH+KvwPaTS126acs9c+1E8UnYAd8DR6FL40WPmcss5PGkjhCLV5UKvFHsgWZiF9M&#13;&#10;fDe5e9mi/MQOEruRbauZmNOJOYeYi9g6lxJ3DVtpF7PyuLrJqIsN5RFGtZmZ3KS/8hodYBM8DFfQ&#13;&#10;O2ss95fhRXgO9rJOnlQyeWcQP4f4ZuLbiF9Gpb10n5/4QeI3EH8K8VqZhTkcI4s5TpazWtaTSY86&#13;&#10;WSerqNYKqrlc79M513mN/g8XjeV/1Nh29xjbMrsZGsOIP5z4mcTPI76FyA7ilxPfS9X9xA+yQhvQ&#13;&#10;aCb+dKowl1X7AH+dame0ixjBQkY1nxHO14/pnstwD6L/pn/b+TbH8P5Ytma2+x6On83GsbiWWnRS&#13;&#10;i5X6J9NlHtvmXcbxb+Lmth07di7ncOw4cZzETmzncJrYOewcjpsmTdP0TrZ2LW2zdutKV5pyVCtb&#13;&#10;p3YN6mg1rbSsW5FA3VGQWlhBXJqmMSYKDA0J/uASE5CCChIIITrMJ6mR+OOj1+/r9/19n9/5PF8r&#13;&#10;8ZajUcuMN6DRikYIjQgaUTTi7NQk7U0SwSyrY45ds0+biXgTvZlh9qZZRRtWV/LP4R+QXmUavk66&#13;&#10;e4nUe66ItEraO8L1UdLOPp7vIa7dymN0TejY6IcDHRc6Xkbdj04YxR50+tEZZjZStDvNSbaNaB5h&#13;&#10;hh7TOmZtnNFNsoLH2EWjrLxR3dMI2qMZXkP3Isf6KVLuUViA3Ryvczzbzn/bCrK1dU0hfSpGqxSd&#13;&#10;alTq0fKh08YMdGoiq1frsgY1nj2mZPakxrI3a8TwsIYNBxU3LGrIcFYDhsvqN9xQzPADRdcsK5pz&#13;&#10;X9HctGLwJTSXSph7SsJDdkou2MHvWZ5tXClXiWXKmKOpAqMm86yayCtXKt+pZH6DxgpaNFoQ1EhB&#13;&#10;RInCmOKFwxoqnNBAESNTNK9o0YL6io5rrfGMIsbL6jbeUKfxHfiTOk0fQVpdxrSuoHeaUvBJSuP9&#13;&#10;FfQfZmGK+wmej/N/kliS5jyNmcwaMdmUMDkUN7s0ZG7SgDmgfnOnYsV9ihbH1WtJaa1lRhHLnLos&#13;&#10;C+qwHFfIckZBy2W1Wb4qv+Vd+a1/BrIAtFnSeoEU/xTp9fBKOVpN2QsbYB33ow48F/HEiWXIlq3B&#13;&#10;kiINWC2KlZSrr6RWvbYGrbW1KGILqdvWoy77gDrsYwrbNyho36H20n0KlB5Ta+mzai69pKbSN+Qt&#13;&#10;fUeNpctc09yTFeE8Op9C8yAl4EOk2FlYD2PcxylPB/gvxjtRYuktz1NPmVmRcru6yqvUWeFWuKJJ&#13;&#10;oYo2BSu71F4ZVaByRH7HpFocW9Xs2Ksmx8fV6HhGHseLcjtel8vxtuocf+T6H+7JinAOneNo7qfs&#13;&#10;2uHGksA4JLjvh746ahziiTAundVr1FFtUqi6RO01AD4gwd8VaqtxKlDTIH9tq1pqw2qu7ZXPGZfX&#13;&#10;OaFG52Z5nI/I7XxCdc7Pyul8QTXOV1XlfAv+AB9xT4VQy9mNxlE092ALtnqwPZReozDI7z6eRaCT&#13;&#10;/8O8116XpYCrUK0ui1pcpWp2V6vJXS+v26fG+nY11EdUXz8ot2dcLs8mOT0Pq8bzuKo8T6nSc1Hl&#13;&#10;nusq83xfpZ4Pud5XeT0VAjxN+4fR24UlmPWyDgD7qhj08KwTgsQU4J0Wrr6GPHkbzWpotMnjrVS9&#13;&#10;t05ur1eupoDqmrpU2xRTTdOYqnwbVembV4XvkMp8J2X3XVCJ7yuy+r4na9Pv4d+yNaVl96Z1knYP&#13;&#10;oTePHdiITUs2s/649kIXhHgegGZo5N7TvEbuFqPqWqxytpapprVG1a0eVflb5PCHVeHvU7l/WGWB&#13;&#10;KdkDO1USeFTWwKdlCTwvc+DLMvm/Db+Gf8ncSrUEn6TtA+hup+ycwg6MQD/0QAfP2qAFGrl3B6h7&#13;&#10;sbTV7QVyBM2qDNpUHnSoLORSKcHaQ+2yhXpUEo7LGl4vS3i7zBTspvCijOElFYZfUX7oNvwC/q7C&#13;&#10;YFpFcIz292IPt9D+BO3HoY/fXRAEP/iA6ZYzRO1PaVremSN7l1El3VZZu8ugRpaIR8WRVpkjnTJF&#13;&#10;+mWMjKsoslkFkT3KizypnMgZGSIvKav7FvxM2d1/k6ErrRw4Qvu7aH8GK5KEQeiBDmjjeQs0oF2H&#13;&#10;dlUX+lhZ29psWfoKZIqaZYzaVBStVGHUpYKoT/nRoHJjvcqJjcgQm1ZWDAMTwzDFyMbRy4ABieJv&#13;&#10;+v4K6VUO0v5O2p/qYB4gBt0Q4hnTKy+/3WjXoF2xVrJHJUt/tkyD+SqIm5SbsMqQKFN2gk2eYOEm&#13;&#10;GNQEHyQGAQObwLQmMIwJqoEERil+AzAFQ8QwlF5lH69vwQatQyMOvfzu5Fk7+Phd3yOx7VWBtg2b&#13;&#10;YhnCgwxnKX80T4YkSS1Z/OBAT3HYptjAKRZYio6l+GBdEvB4KYxrCtOYusC7rwHmJHkP0qvsom8z&#13;&#10;aCRhAHq4D6PbyrWhjzXQj/+kS7YE+qOSkWbzsW3Zk/iXKZL8lInDncQ3zYE+w0E2w4EywwKeoQMz&#13;&#10;fDQzDbsBIzfzOTYf1do0Vev0X/guvcoONCZhGGIx5oHw27h66XMdVpWjVzZ0i9EtmpRyaZJiQdpM&#13;&#10;sbOFImMrBce2lURPYttJ8pljTuY5VOZZUHM0NseHczvhMP9jYHde40DGGG6/y3fpVWYJNYVWnDHu&#13;&#10;o78hrr5hyTUmObBmNqbUjG7hJjzgVrS3wxw8BLuIY3cuhyzjsZc49hHHARLuAof/AofJAhO6QGML&#13;&#10;szw/AHi8/Vd471vSx6jk9xLDHuoptMZgkP52M9at46yBCfbABvTRNaObTzeyWN6URnwLNEchyeG2&#13;&#10;WvBJTzAvRyjGjjIvx4hjkQR3gmRzgk23yFgs0pHjuwBz+wkq5mOY2KO/oWC8z3dprUdvlOHq5drO&#13;&#10;WDdu5Azagj7L2YRu7t6M5mMrWvAkHF8teEm48JlMAXyKMXmGuXmWdXqWOJaIY4l9ssTmOsdgP0ej&#13;&#10;Z2nkzHMUrtd578e8/0/p6bQm6O8guh302beNPTDP/tuDPro5j2c0T2S0TsFpOJMpwJfgPHweLgJb&#13;&#10;T5cYkyvEcZU4rpH0r7FPXmGBv8xYXKXhqwT8xau8w5r4As7uUlojjHUPffbTZxfjXMb4mo+ifyLT&#13;&#10;v9MZveczxuMSMKWUqCtGSNgXYb4emJNX4Q34GsXwTdbqm8Rxm8R/m8P3TRbdN+jkLTp1Exdx8xbv&#13;&#10;/Q5TdV/9zHFwP/uQYapg+xTT39zTmT5eyGhezRiQ6//TAI47DOcDc/TNjEn7LryVMYzvwh3W6vuc&#13;&#10;He+zX3/KXv0Jk32HAf4RA/lDAn4Pd/XePXWzZXwYipqTkpWtk38+o/tyxvS9Diwh3YbvwIohefv/&#13;&#10;dFZM4h1YMUsfwC/hV/Bb+BCWGY+77JVlEtMyY7HMplpe5NmLQCfufrDqeR+QBXnwX6bLPbbNqwzj&#13;&#10;T9I4F8d2PztOHMex49jxJYmdxG4SOzfnnnpJm6RtknbdujZbRYvWql3b0Qu9sUIHq6rSgSiwCcqg&#13;&#10;wCoQFJVrx1Qu09hUYOMPQBsdk8Zgl6JtjJYytpmfEnNR9FM+f/78vO93znvOeR8rOMADIWiFbhiG&#13;&#10;CVgD6/Uei/NfOJ53cEA3KdYbOKO/4zLfwn2+wcRdY8JeZeD+zAC9pD/oj/jMq/zyCjwO34Vvwzfh&#13;&#10;fzn8h+J8Hk6og0ZiLUOhT2/jY97AuVwjj1dwOS/jfF7Cdb3IwrmKA3yOPH5LHr+haH9NkV7RIzjM&#13;&#10;7zBsTzF8f9Vl1C7lY38dvgJf+r8c3oN34Ca8qTLi2Inj1l/wMy/jqV5QJ/oZPYtD+iXu6Wmczi9w&#13;&#10;Wk/gvn6GG7uMG3yczeIx8vghxfx9Cvkik3pBj1JCj+kbTM55vbsQ+yx8Dj4Dn87n8E/4G7Bz6Xl4&#13;&#10;Fp/5NGPxJGPxc3l5hzDl1so7pNDuR3sU7Qm0V6E9h/btaM+zPLbiKnfybvtZNh9lNk6TxVmW7AXi&#13;&#10;XWFk3lqIeRpOwMfhOLBL8M6LZfRUvrwvwrdkZqkZvIULfT/lGWVk29BO62HG4/MaQXsc7Sl0Z9ki&#13;&#10;1qM9r1PkcZJ5OcGm8gmi3K8z+hgKxxilj+hPzFRugYPwYdgPrxLvd/CT/JL7an75n5EJbSvV5dAn&#13;&#10;8bqnFGC5NqGdQDuNdgbtYbSzaE+yhc3oMHkcJI8DzMs+7WZ7O6J7+dVuMr+HxbVTz7Dd3oDcAtth&#13;&#10;GzyXX9ac6vpCfstjN0Uf/0VdHMHrHsbrHsLrHlQD+s3aSx73Mi97qNNdGkI/i+ZKjo81aK5npdxJ&#13;&#10;Fts4Wvaxco5zzJzhznmy+ymr6XX+5/7LJngivwU8lN8Oj+WPgr0Lx4OJ3C1o21F0gQ/9EPox9BPo&#13;&#10;p9DvoyKHiJFFb5KVMkuVbqBCPkA2u1g9R7WWkZyjUmap1hlmfYaVNkPs2Tzfy2+7J/NHAtv0wnHI&#13;&#10;1olKAfpl5GtDvwJ9N8e2nwhhjvAYMZKsjBQx+ogxjN4tjMQ0K2Yd1TpPpWwjqwOsogeo4Iepngs8&#13;&#10;8St4G3ILjMP5ArZkjpn7OPL2lHJEli62BHcULbYKtzIWaxmLOepzhjlZw961mtpYRY1Os2Yn2TtW&#13;&#10;Uh8rqI8J1ss4V1meXE6mY9TnCG81zMwOUsEDVPkAI9+v1yDH9SJnifkA2+l+jv5tMA/rYZZ7q2kJ&#13;&#10;pslnqrCUWFbUHcRxEcfHOwSJ00icViK3E6ubGRnkL4vuNBmtZ3Q2q5f56KayuqjwNKsrxfroZGfr&#13;&#10;ZEfoJH4KPku8Y7RAuwxaGvtiS7aG60kY536W75ebl2h5iVmjRTaNFFZoqLBGg4V+DSwJKbOkWX1F&#13;&#10;CfUWpdRTlFG3aVRdpkmlTGvVabpT7cU7lSw+qkTxg2orPqdW0yW1mK6qpfi64iU5tcBpYh0i7jaO&#13;&#10;t41O3h8mIcvnEQe9Bd8PkMuAtVgDZosyZYZ6y6rUY65VlzmgtDmqVHmLOss71FHeo2Xlw0paVqjN&#13;&#10;MqdWy7zilh1qthxRk+VBRS3nFLFcUshyVSHrdYWtOUXgBHH2EnML7ehtHG+raH9u4f8w9NMq9/Jd&#13;&#10;N8902QvUtbRUaZtVKZtDHbZqtdvqlLSFlFgaU9vSpFqNbsVp/mPGhJqMWUWNeYWNHWowjipofEr1&#13;&#10;xtdUZ/xYPuNF+ez/4DonPxwnxm7i3YU9WEvbs5L2fJT/A9DDvTQ5dZBfO88tcxQp6ShXwmGo1VGp&#13;&#10;uKNWsYqAmisa1VTRpmhFShFnv8LOrBqcaxRwbpS/crvqKg/LW3lanspzcldeUnXlC3BTbmdONXAf&#13;&#10;8XcQb2MtdUBbPg5D0Asp7rWTE7ZWreTTQi4xV6maq2xqdFUo6nIrUu1XqDqshuq4gtXtCrj75McQ&#13;&#10;+Nyr5HVvkKfmbrlrDspVc0qVNV+W0/0jOdzPq8J9g+ucKqtzOoT+3cS7nXZ82k/9QT908bkdErRi&#13;&#10;cb5vJp9G8ol4TAp5LGqotStQW6X6Wq/83qDqvE3yeZOq9XXL4xuR2zcpl+82Vfk+KGfdATl8J2X3&#13;&#10;PSLD9wPZfL/XUt91Gd6c7HAA/S3EupVWfGWAOoRe6IQk91qgiZwi0MBzAX+h/H6zfPVL5a13qra+&#13;&#10;Rp5AvdyBiKoDrXIF0qoMDsoZZCUH18ke3CIjuE+24AlZg1+UJXhR5cFnVB54U5YAnUp9Th9CdzPx&#13;&#10;5mj5JmjFB6Eb2qGVe80QhQbwg5f7nlCJ3GGrXGG7qsIuVUZ8ckZCqojE5Ih0yB7tlxEdly06J2t0&#13;&#10;syzRPTJH71dZ9CGVRC7IFLmi4sg1lYTfV2k4p3uIvwndNdizbIR5gBTXCYhDY4h+FwLg5Ts3rXpV&#13;&#10;U5GczeVyxAzZY04ZMQ8EZIs1yhZPyhrvUXl8TOb4apXGN6k4vlNF8WMqjNP8x2iKY3QJsddV0Pyu&#13;&#10;Cps5P9HegPYU2qPYs17ogFY+N0OE74JQx7WnSXJhZytaCmW0lcqWsMqacMiScKmcwjGTeGmyRSXJ&#13;&#10;lEyYxiXJSRUkMQ5JTFmS0yiJCUlwQieexFC9Bvistpy2Em8d2itoewfR74Ik13Fo5H4I/FzXct+F&#13;&#10;dWMJykgWytZeInPKopKUIVPKqSUpjwpTDGqKH6TxVukMYBzT+Kv0VuA0TmFSUo9SbJzWneTQSQfZ&#13;&#10;kdNdaM+gncWGZKCT6zZojjMGEAAv96sT+C+kjQ48UKpA5u4SFfeUq7CXTbSPTSzDIs+wiDLhRaEM&#13;&#10;3iqDic3MACYmQzeQOcWzGIY+TEgv3VMvOfTkdAfvNY3+SJKP0M51C/cakWngv4977nbidxK/Cw/Y&#13;&#10;I5mxsaYBDttBPMwQB8owG/qIc3FzG2Msxhi4MZIdGwR8zRgGcmw33+NtRjFmI5f5zSvwPr/PaR36&#13;&#10;Ezw+CF2Q5HOc9w3z38/nmjTxeSWDuNYBqWxIKhrlUF+On8ty4I9zwE4wFis4dCbZ3KfYSKYosile&#13;&#10;YqoXmI8pPN7kdqA7W4lpW0HXOkEHPUEO4zgW3m05ZCBFvASWrBHq+exBorKf+MS1ELckKxUi+W+m&#13;&#10;yzw4yvqM49+QO9ndvNlskt1kd7O72eySkxACoSEBAgS5EiCQU0FuCoogRwTxQGUiAQrFSkeHQ8Ap&#13;&#10;49gpA1Ko1lqnzNChUARmbMdpa6lSQaBUZawFatl+3uzbTv/4zr7XPt/n9xy/3/NlYMAumMmQ0YYf&#13;&#10;s/GjHT868aObnPSYGw6F1k3wuicA8tGFmO2iLjsRcR0IxPYr/I9czI6plfWNBw3wDSfOFfyGKScv&#13;&#10;Yczl7wa8mVOJfavJCTDHUGMON/EhZ84gBh6GjHn4sQA/FlEbSzlklpKTJRTWEgwuwenF8wA1sYiJ&#13;&#10;dSHT8/yP+Q998TDzFGtsgq+e9VYT6wiS0E8p5bJeA96MNimxA64ekw9gigEPe2CpNfQ9wjC2gvpY&#13;&#10;SX2sxo915mHMxt5LffaS0HUYXIvTa1dyQG7jG3pj1Xm+R1k8FtNEXo8lzsP5LWPNgWn0IOs14E2H&#13;&#10;N+Fhi/O7JhdYOTDsxgdPc/DdADaCp8EmauQFBrM+6rSfAWQrB8FW6rOfWGwheX1LGNifkzZTE8+f&#13;&#10;kp77kiEWH4hzPbxVfFI8ix6knY258C+y1mhyrgXrrYEbE0goITCwC1gWEkKMznFh8EPwKjWyDz8O&#13;&#10;0isHOHAO0Gz7Sew+kre3l/d89OoJvv1M2n1fY4h1TTs5YM2FxDmb+KavsHg3Wpx9FpfJ8/KAAMIG&#13;&#10;2GsN5QcBLce4KGREXCwco0ZO4MfbHPg/IycnKfITMxBxy6W3+qWjfHjkAt/+Q3VspeXzqQFinbOK&#13;&#10;+jPXu8lap7k+tleEXZzL5HnDEkQmz1FwHLAkvQ3eVVwwsQUhVqVz1Mgl6uMStXGR+rxA0s+T3HPP&#13;&#10;ICxRVGd+KZ2+riHEuxjuPPJqZ80J26yYmqLnkMXJMTMgQk2e9wBbDJJJAwLpjMkFPgCXwO/BH8Fl&#13;&#10;8FfwOfG4Sc/e4NC9wUZznca6RkF9BskVFnDlQyZr/R+SQCYwQD4IgnIwHIwGD4DWAXX0LY15Dx1z&#13;&#10;ByX0Dcrxa1TlbZL3BcVyiwDeIFlXSc4VtNVl/Q63/ol7MdyP6S1T14AfgUPgv/zsWNg1kci16Uc2&#13;&#10;KNC/0Zh3VQXHSH2Jcvgb+uE6flxlo/iUhr2M+voTjfoRTfMhDXMRP86jac5qF+nYT1qOwHua8N0k&#13;&#10;VTHSFyOlMUoJXQF2Wz7cA1+Dr8BtcANtdQ199ym66hP0zCdoqo/QlxdRKufw4wzxOM1meQrV9T66&#13;&#10;7j0U4LvomXfw4yTx+CkNdIymOQLDj2F8gyQextPX0ZmvWbw7wTbQD+7C+QW4ZqXwgpXiXykD+9n6&#13;&#10;hdzYD2K/DNs12K7HtqnaJmJ7GrZnYruD1ngI+wu1T8sppTVk4hnadDtttEcvUcDfJyo7iOT34OwD&#13;&#10;m8DT4ClwC76/WOX0vlXmZnsdJhaH0HcH0boH0Jivoe32UBuv4Mdu4vEDFOMuFN5OlN8ODo/t1MhW&#13;&#10;amQLfvQRj83qReE9D9dLePM6XD/Xk0R0A5xPgNVgFVgJPrbK+qTV3vusLWCHEohVBrEysJtLq/pA&#13;&#10;CbYrsFyjZ6mPp1GUG1G0G6iR9dRILzWyDj/W4Mfjegz7T1Kt/XqU5l5O9Jbpt2y337DFx6igGNlj&#13;&#10;fgFnrbY7aLUkuwcc8e1pPbHolQ272WxZbmwX4X8J/lfAUIPtOmw3YHsctifRIa3YbsfuHC3gbh5f&#13;&#10;zyUSc4jFg3RBD3q3m4ruhtdEl4V3rG3A3AJfUHz7fxysGNiqE7CUjl0HPudg2wMCdGQE+xXYH0oV&#13;&#10;1GG/AfvjsDeJI3U61dFJROZRsY9SLRs0gyxNp0daWW2L/gD+BWL/w5tW7M21m8eQeSyZRwXb9sAx&#13;&#10;2UMsuohFJznpICcd1EY7NTpLUbXhx0z8mI4freSlhbxMoz6m8GYynpmRmUj0msngBDb48Wyw4/Qb&#13;&#10;8BWIcR/Hfiv+6znyljOSzAc9XLdzHHOUsIZB2E/Hvh372ZrK3jVFXjhCcETp0ko4auAYib3R2G5W&#13;&#10;E1+PwdvRRKyRrI2iKuup4O9Q6SOp/JH6HMS4j2M3fJs45lamM4Jw/HcxiszkdxpH8OSU+Mg2USlw&#13;&#10;ZMKRBUcOHG7gh6cYnlJ4quCphacem03Yn0xk2jSCSNZSMcOozRo6ZyhVV81eMUR/BndBjPuYtsO9&#13;&#10;3sZ4wBH3EMdLmyM+HjZz38TzMfgzOm2QGpPS1JBgh8uAKReuArgC8JSwk5fDVQ1XHVyj4ZqI/Rl4&#13;&#10;1kOUlvL2CXaXfrzdx253nOhdArdBbAB9tvjos9BgzONoaQHNYCz3DVnMubyrw58RmUkakZah4SkO&#13;&#10;1SY7VZOUr6HJXlUnhzQkebCqUqpUmVKr8pQGlaVMUGlqq6Kp3YqkLlY4dZ2KU19UKHWPAilHwTkV&#13;&#10;Jd9SUcp9FaWyX8GxAs65jF9tjD6TQBMYBep4Vsu7GvypzkpQtT1F1ZmZGpJhqDLDpYpMj8oyi1Sa&#13;&#10;WaLBtnJFbTWK2OoVto1Xsa1FQXuXAvbF8tvXyWvfogL7Xnnsx+S2nVW+7aby7d9yHdNGOJbB18NY&#13;&#10;3sq40QwawUjuh4FqRqFK3pfjT5mRqLKsNJU67BrsyFbEkaeSLJ/CWcUqzipV0BiqACLEzyDuM6ap&#13;&#10;0OiSx1iifKNXuUa/XMZ+OY3jyjY+AH/n+j5g38T+Yrg6GcmnMg6P8zDbgVquq3lWAUrxKco3EVeC&#13;&#10;SpxJKnZmKuTMUtDpUsBZIH9OQL6cqLw5VSrIGSGPa6zyXVOU5+qQy7VITtdaZbtelOHaK4frmOyu&#13;&#10;s+CmHDn3QUxrsD0fvllIpEmMO2MA0lE13FeCUvyJ8D4MQvgTyEuQPy9Nvjy7CvOdKsjPlyffJ7c7&#13;&#10;rDx3uXLdtXK5G+X0TFK2Z7YMzwI5PKtl92yWzfOKMjw/Ubr71+AauKeMfM4MbM+FawbyqJkxuAEM&#13;&#10;B0NAGc8i+FMMgnzjB15QUJgsd6FNeV5Dud5cubyFyvGG5PSVKts3VIZvlBy+Ztn9M2Xzz1WGf4XS&#13;&#10;/ZuU6n9Zyb43leg7Ba4qyXtHyd6YHsHmg/C1IFfHIY/qQQ2oBIN5FgZB3vuBF7i5zy0apJxAupxB&#13;&#10;h4ygE7jlCBbJEYrIHqqSLVSnjFCT0kMtSg2x04aWKTH0lBJCuwgmw2GQYTDITB24A2Jait1O+KYw&#13;&#10;go8Fdcijan7LQCTAX0AR773Aw3Uez53Fg2SEU+WI2GSLGMqM5Coj4lV6JKS0SJlSosOUFG1UYnSy&#13;&#10;EqIIlSi6IspJFN2J0cOAKaGEYbOE6SXM2Ynd2fA+wMjZGKYWQRXXg0GY50Hgh7fgP0yXC3CU5RWG&#13;&#10;381ld8le8mezuZI7ue+G7G4Ssgm5LCSEJNBcIFTEIJCRkgqEi63jFEShjThWqgICXhCstZRCcRwU&#13;&#10;GMUypYVahk6l9jalI4wy2tKiHbHtDNjZPn/y23GYl81/O+/5zjnf+c7Lbxb30nlulCfIW+mQq9ol&#13;&#10;Z8AreyBdSYFsJQQKZQtWUMghwPwaZI4OIlqCiKQguiL4OBuM4TzAPF2ND9VMcFVxLcPuQJnUiQRo&#13;&#10;BhEQAOXcmwZfIZgKsrj2Yz4NKesNJMhVY5ej1qWkEA0mxAYPU9xhCiiMwUgQoHcjCMkI4inCPB9h&#13;&#10;lg5zMoU5pUOnAT7U3gZxLcHu/ErygO1GUAuquC7jfjG+5PGbzbW/Gn5Me5EJrpBNjkiyEutp9A00&#13;&#10;2hmpkw0tSoFHCWyUD6IRmmwrQMg1oa+iY2Cc9xAqjW/wDT40MEU3MKVjuxvbraAe1CAPK7lXii8F&#13;&#10;/OZw7a+Bvxb9gWRLqZccLDEhygHbzGE3kwOllWbeRjON0dBibKIYgYvhbAxtFZsLqIkYQiaGeGpH&#13;&#10;uLSd5JsP2IT40BLXALY7QBOIgCB8FfhSxG8u1xnwptXBD++UqJQ8kwOd5SnG4T4LPzrwYw6HbRc5&#13;&#10;6SYnvTS0XjZPL7HoxeEe8tEzCJhKupnOuhGKc5ncuphi5+BDZ1y92G8HM0AIvmrKaRq/eVxnNsAP&#13;&#10;rwdeZ5uUOAvuDpmHObZAL5iPH3340W8e+vgxRE4W0dgWUcRDxGKoBZCPhXcDROwCJrZBhNvAH/mG&#13;&#10;euiLa04j4QANrLMWt8vhLeA6i7JOY71ueB2dX+L8ysRggz2wCNwBFifQZBg2luLHMvwY4QAYIScj&#13;&#10;FNMIRlewP5bz4nImxGXU5VKm5+GLHFL0hzvjmoWbzayzntRVw1vMdXYMftbrJpV2lsCwNslJWhlG&#13;&#10;+R5Q6oxJHPpgJVhFbu5F466lPtbjh3kIbKQ+N5LUDSxmPUbW8eIYNbGWulz9Mw5LVNVoXO3wNRHn&#13;&#10;6e3UIanLJc4+1uvmk6Qhc43WYLnC4hq1hs4xa/i9zxpEH7CG8S0MXlvxY5y9sp0D5hHqc5xYfAfD&#13;&#10;2zC0lT7x0B7eQ01sRll9Cx+Icx2hqiTW+fPpQQyRbsKWuNRa46g1ZJt8fM5YxvdgqzWIP2INpN+d&#13;&#10;ECVijJeeJibPsG9fYK+8wGGwn032PAF+FuP71kh7eHk30/TO3zHQ31KUWAf72AfEOoM4exioE1dZ&#13;&#10;6/yGxUn4GI3FiP4lHkCJI18mhdFB8JIllI6AV0zhgh+n8OMk++R1iv04sXgVgldYxFE+OEI+Dn+s&#13;&#10;MHVVSgvJJtZetnDyBktkmOt8FDxhDf8mF2lEwgqhybfgqMVlCsTXgSlW3pIpVqXzmhRwl8jLu/SN&#13;&#10;SzTadyi8X5PgC5C8zULO8eHP31PVCPsQ7jRuOzZZ691hrXO/tbbDX6zL4qHVIpmks+AceBtQ5noH&#13;&#10;EF5kjHQF0Ap1HXxML71BTv5Bw7neI/2VwvqQJF57WXr/PFOt/o/P0VWfyymmG679IB+UWxN4MzCV&#13;&#10;SQ/PB1BKX2U6H0Y9jugziuZT1OU/KZgbKNHrFMhHLOIaC7hKgC7j3O958wJfnwA/AgfAs2APMLnp&#13;&#10;FLwh3bTwbzTNLfz4rzJ5VqT/MJl/yuR+g8n+bzSpD/HjfTbsezSIy+ipP6DKfssM/xuK6CJ+/IoC&#13;&#10;Oo+eOAvLGZTcmyTnFF+a/Ics7p1gB3gMcHqivCZD9pGFa8TjKprmMrrqz+iIy2iZS+i6C6iI8/hx&#13;&#10;lnicoWmdRoG9QeM4RdM4QcM4jrZ7FT+OoSeOsmkOo61+iK55iVgc1J/QdLeJTpwtFNc4eBhsAZ/A&#13;&#10;+YGVwnetUjozkXa7ThKL18jJa+TkOFrmGIrlCH4cwo8foKdepGkfQAHuR3U+R8N8RnezVVbCM6Zd&#13;&#10;FPaT2s422ktEDpOdX1Din0xwbwb3g/vARnDVKiWT+4RVfi9OlKMNmynah67aR072ou12UxtP4ccT&#13;&#10;+PE49fEYau9R9OV2mvg4NfJtamQrfjxMPLbQUDbrQTzZQVQO0sZOwHllgnMMfB2sAivBRavEj1jb&#13;&#10;YJfVBjjptU3J2PNQZWkgm7+LsFpOy6jBbh12o7SQNux2aD01so4aWYsfa/DjXup0lDdWsdFWUnn3&#13;&#10;wDBCpayg2pbDOwzuAkvAW9ba91rtbovVds0WvI5YMBFj00t7Tgc52C7CdjkrDWI7QittxHYLdmdT&#13;&#10;Ed209X7s34HtFVTJWv7ahFffo3q/T+W8qQXU5gJ4B0C/hZ/Atc9quQ9Y7dFsk2abpqNhMxmbLnw2&#13;&#10;QAaYiv1ijpFybAc1hMJdqBnYbaEqZmOzh0od5Hi9S/PwtJdI9RDVbjI7l4rtoja76ABz4P4CB6z1&#13;&#10;m/x0ctbEMazJI9I8KgeVgF0n8GA7DWRiP49KLMZ+OfaD2A9jvxF7rerkXwdPZ7PyGKtoZ1VtRLeV&#13;&#10;3dhCxGfql+AmiE+gBeyy4m+u3zwaF0/wMpoAOhq2GXeIRSex6CAnHfKBLDjy4SiBowKOIBwRbEap&#13;&#10;1HY18VWUaDeymgYyV88K66jiCPkIs6PDdIAw3BFQB8wY3M9x+zWO/jsZhwZAD+NIB9cx7rdxBLYo&#13;&#10;EftO7HuAAYcf5MBRQBamwVMJz3Ts1U94EsLLWlYxnWqooRqDVFeA3VOt51VFr6jSX8BtEOdeXFsZ&#13;&#10;xcacjCQcLQsZg3rBbNDKdRPH3gyeNeBPAEcguN99gh2OFDi8rCENZMCVC1chXKXwVMMT4v9GbLfj&#13;&#10;VQ8RGiJby3m6Dk+3EbW9ZPAYuAhugjj34toEzyhHyhJG4z7GnzmgFUS5rgMhnk3Hp5opiaqxOxVM&#13;&#10;ciuQkKpqm09VtixV2vLgKoargi5WA1+9ptlaVWLrUrFtUIW2pSqwrVGe7SGqeTde/xicA38nknF+&#13;&#10;4/omHPfAuYixp5ejPgaaQB2o5V6QZ1WgwmNThTtZFSkpKnd6VOYwVGr3q8Seo2J7oYocpSp0BFTg&#13;&#10;iCjf0aw8Z6dynf3KcQ4ry7lamc4HleF4Sn7HIaXbz8iXfA3cAnFtwP4y+AYZy7sYiVvBDBACAe5V&#13;&#10;gjKeTwMl3iQVexwqdrtU5PKq0OVTvitLee48TXWXKNddpRx3WNnuJmV6OpTh6Ve6Z1g+z2oZni1K&#13;&#10;9eyU13NIHvdPwVXwLxDXWmwPw9PHKNzBqNEMIqAGVHKvDJTgTxHvFKQlKs9IVl6qU1NT3cr1GspJ&#13;&#10;9SsrNVeZqcXKMCrlN0LyGU1KMzplGAPyGkvlMVbLbWyWy3hSU4yX5TROy2FcAZ/JkUrfxvZi+OYx&#13;&#10;BseQJ40gBKpBOfdKQCHP8/ElNz1BOb4kZfnsyvSlKMPnld/nk8+XrbT0AlAmI326vOmN8vhjcvvn&#13;&#10;yfU/pssGOMqrCsNvNrvZJJssm81md5P9STabbH52SUhCSOgmQAKYSgIkEAqGJJVBa0pKwUoIpbRS&#13;&#10;WpVqf6zFoqLMWLXVDlpkWlGotaB0OjDVAlYdHap2pNqWYegPVjvo+tzs5+gwL/vl273nPfecc899&#13;&#10;j2+dCnyfkNO3Q3m+B2T3fUu5pcdlK72gHO97snm5M7C9Br7rkcDdjItzwWxQD+K8qwIRvq/Al2CZ&#13;&#10;Tf4yu3xlDnn9+SrxF8sT8MgdKAMhFQeqVRRokCvYqoJgl5zBPjmCw7IHN8oWnFJOEC0b4EYMIMYC&#13;&#10;FxiiroKMNmB/FXxLkVpp0AqSoBbEGJeifBcCQXzxB2zyBXLlDTrkKXfKHXKpKDRLrlCpCvlRfrhS&#13;&#10;znBCjnCz7OFO2cKI9ggdL0LXj9yGaESghtGyIXwIvcrGUE4VGY1jfyV8vWHOI2iOcA74jINKRqUw&#13;&#10;35XjS6A8R75ym7wVufKE7HJHnCqKulRQ6VYexeKo8iu3KqycWBznk4CBLbYIINpjDAqxLYBbqeog&#13;&#10;+DHG8SHKnBXl7oSnH96FyO/2SvIA6niu5l0UhPAlyG/KgJdnT8Qmd6VdRbE8FVQXyhEvlq3Gky3e&#13;&#10;WpxNVAHm3UQrYL5KMDAlRgC3UYKBpPbr4ChiHtEb/yfIaA18fSzripEHkAS1/F2FLxG+q8APP5+U&#13;&#10;nDy8d/N9Udym/FqHHHU0uHoaWKM7e5BTJDbFghQ6PsW8m2J4THHjpLgBU4j31G5+x5DQyCDQgA8N&#13;&#10;KNn6jIaqpSWEr5ORrBnU8xznXSVcYTgDoJRnD+/dfO9KSPls095Ik09xuTQVZJtpCw2tjVi0EYs2&#13;&#10;FrQ1AvLRxuDaxnzVhp5vZXhoRam0MFfMIRfN+NCU0QAuL8Ruex154LOOv6vhisJZDnw8l/DeDa8L&#13;&#10;s84Ucxhjglps2MWPdvzoMJcLjf06cpLmAKWJRZpF6RbAMJumJtLU5XXT/I7ZpvMwa/5AM7zG+oz6&#13;&#10;GAXT2G4FSZ5r8SXG8hCfZfCW8N4NbyG8eZjMYXzlssQOSHOpduPHQvzowY/F5sIhJ0vNQSMWS1m4&#13;&#10;ZD5gmF2CKlnMINXLANWDclx0jnWo+gVMLbMxR+qa+WygnGvgjIAAy0t4XwxvAbz2DjhJLxc5a0EP&#13;&#10;4OghimguXPLL8GPAlb34BsnJIAU8yEZWsngl+VjJULlik7ScszHAwLjsNCKBc3F9Rgso33Z4mthn&#13;&#10;A5xVoJy/vW3sH94CeG2UN4Ily9lniRsjclZagscIrjXEZB3CYwQ/xswlRE7GKaZxNjOG46PkYz0K&#13;&#10;cQTFtA71vPZ51rwjDTPBEdc2XJ2NLzXwhvi7lPC54c3vmRFR/+MctPiM0PuIJfrGLOFpRCBlpwnE&#13;&#10;xiR+bKE2tpCTWymwzRBsJmCTLNg0xW/2IZqYJD72Busy6oSvlf3W8xlNUwPE2c1+nYZ3OVhlcXLE&#13;&#10;kez/xwUmwWaw1RLi28Ht4E5q5G78+Ay1cS/1uYdY7KY27xoGLLqD6WHnk9L0b6Spf6mT/ab4upo9&#13;&#10;B3B1Vj/8Jr5rwajFeZPFR6tDJmcF8B2WEOXIM9xkhbkZTCg5BiHpUWrkAGf2G9TGAerzawR5Pxvb&#13;&#10;h8FHPi19kZ794Cnp/nfVwp5rKdsK9uwhzvkjlridsITuNmtvLGNcyYrw//IYQfwo+KqyAxJmGQKl&#13;&#10;74JD4Ah+HOXMHuWyeYZDdoTNHiaohwjak+Tje09L37moRuoqSoi8pKrQ7HmTFVezzz0W54OAJaLF&#13;&#10;zQwDhudxZYcjM6Bw3BlI4QLHAeWGXJPOgLPk5RVq9Dw5eZmie4lAnyawL3xOOomBE2dUDbcf7iJi&#13;&#10;nWP2fCfgawbW7PB10OI0w+APlR1Kj4FnLa5fgBctvl+BX4Pfgz+B18Fb4G3OyxVycpmzeomCexPS&#13;&#10;v+6U/nKA3x1HUQqVLaZAoXSl95gl/q4ifYB2zsyoTqN8U6AddM9MRtc4JB9QrO8zjVylUN9Fv79N&#13;&#10;AC8zeV5iGn2DueoiyfozybmgI0xWv9Q5rJ6YmesybCtDCjNsM8PUkcGWxCllrVibxSX8eAc//sE8&#13;&#10;8z5q+CqK+QoK/i10++tMNK/hxwUmud9xWM9zaF6meF+ieE/jx4v4cUq7dFJ79RxMxyiOo/qZntbf&#13;&#10;UPUZyibLvRfcA3aDK3BeBK9aIaSLM4EI+06dZZY4yxxxjlnmDNr9FNPE8/jxU+JxjIZ1lMbxDI3q&#13;&#10;CHPdYZrFDyjmQ7qZMvmUnqCIv03xfpNdH+QXB/QKpXttZt97zEwBtoNt4DX4zgM6J5NgNs0/mimz&#13;&#10;HD3FfHeInHxfQVDFjuqx20yE57GfLuz2zkyy+2kkX6Z5PULjehg/HiIe92uKo3oP+93HsX2Cp5Nw&#13;&#10;XyFCGTxES4NNYAKYMjoBfmKVuDleX7GOwcPKI27FwIvdco5HTF/Aj7348Vnq414ukD008d3k5i5y&#13;&#10;s4sa2YkfO8jLdt3CHm8nM/fpk3i8hWxs1h95i4YFHwXjYBQ8Z5W74f6SdRTNkdwFdhKLHSrQNDnZ&#13;&#10;wYw5zVS0DT9uIy9bmaluZfq7hQt0khq5mdxMaBntbIgKHdFG/t/Ar24kJ+NEaIwMjVIt66mwtfAO&#13;&#10;g1VgCBy2jvwDVhvaZrUm0yZMe/y47NhzAQ8oAyFsx7Bdh90Udlth7GD33dheTIX2Ux2r+TcKxwRV&#13;&#10;O03F3KcVsCynigao+n54Pwz6LDxm8e+yuM1VYK4FcyWZdr2GWAxTn6vJyWpqY1h+bIfwP4btBLaT&#13;&#10;2G3BbgdR6Mb2EuwOcKXfwNMGvNpK1dzNVb+frD3Ftf9bwH1tnXTzuc/av7kKNlrc5row1xVqVLRx&#13;&#10;bNpBIXbdoIRnPxUQhiOG/QT2k9hvwV4HdhdQrX1UyqDmE/lOstRBVudRUe3UZrte0FxO+1y451pd&#13;&#10;Z68Vf7P/dcpKAsOL6piRKkY6dMkGnErTM9KaBbxwBOAIYz+G/QS2UthspULm402P5hCZZmLRxM5m&#13;&#10;cxJSMKWouiTNPKk3QWYGpvuZGKC6NYYEGbJlJdEikObZSCcj3bjxsO4ABaAYDg8ohScITwSOamzV&#13;&#10;Y7NJjXjTgOf1RKyOiCbIbC1ZrqHS45zkOBdLNd3IdN84qAHTJgZcKzfQ0vuRY735SLb8rFSdw7vZ&#13;&#10;SJIUPiWVi30n9l3ADUrgKYOnHJ4oPDX8a8RuC/bnE53FdJQVqqRio+QjQsWFOR8hOk6Irhqid4fg&#13;&#10;D4OtcNwI5xCS9EPIjm7QDuaAJO/qke61fF/jtCluz1PcVqDqnCJ4ZsHjhccPTwieKngS2Gzir3mc&#13;&#10;4oV4t4xIrSVrN/GrHXj8EHicU/5zcBlk+DujSeyvh285cqO3OCvRW0AK1IE472Og0pWjaKFDkfx8&#13;&#10;RfJcCjuKFbZ7FLL7VG4PgqiC9rgC9qT89jaV2bvks/epNHdY3tyNKsmdksf2eXlyHsP7Z8FF8G+y&#13;&#10;mtF/2C/z6CjLM4o/s2T2b+abJTOTmawkJGBCSECipIgBDIuAVRaBsBhkk63sKBVRoSIUi6hFRUQK&#13;&#10;GFRQkU0oiMiWuoAtoOJatSKigggiSwWmv3fmOz2nnv7RHv40nHMPM1/m/e5z77vdZwT8feDqwhXf&#13;&#10;ljalFSgFTUABz3JBFohrJsnQrBL12CXqdkrE6QFeCTsDku4MS8gZl6ATZ5xNQJn4CcO6s1p8zh7i&#13;&#10;dQ4WzTlJPI454nYsFZd9k7hsH4kr7Yy4rAkZAn9PODrqrEPiXwt/qm1rzPc8kAVi1BP1mSTstUq6&#13;&#10;1y4hzSlBzS1BjyYBjy5+T0h0TwbIEZ+nSLxac9G01uLRqsWt3SROrVYc2gSxabMlTVsiVs8GsXgO&#13;&#10;iNlzUszuhNyi2gF4OsB7dYA+AzQB+SCbZ3EQBem6WUJ6mgR0u/h9TtF9LtG9HvF6veL1BUTzRcSj&#13;&#10;Z4ECcekl4tQrxKG3E5t+g6TpA8WijxOTThjU6Xl9ZDgvYcdLYvFyZ8DfHb4qYk5FiH0ACkEe3zNB&#13;&#10;Bn8Lg5DfIgG/Tfx+h+i6S7y6WzS/Wzx+TdwBv7gC6eIMxMQRyBNbsKmkBVuKJdhWzEGyW5CQGuQE&#13;&#10;CHITBchOAWrwHwI/goT05f1d4LyGlqRlmHkABXzOATGeR0AoaJJgwCr+gF30gFO8QAPuoEucIU3s&#13;&#10;6T6xhYNiDUfFEs4Rc5jMFikDNAsRTrwIp1+EGyh8DyAAp1ND+ge8+Cx1JaQ3HB3hrST6ltGSNAGN&#13;&#10;+JzFswwQppZgCA+CNtGDdvEBLWQXd7pDnGGn2KIescS8YooxYTEGxOnx4gWA5jFOUxqnYcikz4uP&#13;&#10;AITVOCE1RgDOIC1Fz1MbdyfDOsB7VQb7IcY8gFw+x3kWpZb0MB6kp4k/3So+oIWt4o6kiTPDJraY&#13;&#10;Q8yZHCLZLOxcJjU3mBqcSz+RR9Oa1wq0BzRKuUMBOTZnISAtZFNDFkkyMyHdGXJtnDOZ8otBAcjm&#13;&#10;e4xaItQRipglAPSoSbQMk7hjZnFkWiQtyyrmHA7SPA6YfDZ4YxZ3IV4UIqowm8OF+Sgiyxdx6xTS&#13;&#10;axbWAk7lxqSUgjWMITk2Ik3nJaQzsb8NQ8pzmAf+bwSyqCODOsLUwTITnc8az9z81sHvrMg05XOh&#13;&#10;NOaQL6KOphymJZ7UwVIaTBlamg9KAWuilBu4GU1bs4n8jmalmAboCvZFU2pokpDrctmTvLMUFIJc&#13;&#10;vmdSRxS+END57IXXzd/svNZCC8slwXhQwkVXakldLC2Zk1bMSQVeVDCJFQyq4EcVFaCav5FGWtGc&#13;&#10;XklSa0EjVk6KLGMumifkWpbPlaAYFMCRA1ecOsLAz2cvz1zw2mjVzEwxlyTjkhdp6lJVl2trddFS&#13;&#10;R1vqqGJO2rHZ2uFFFQOrykEVE86aaMu6vIb92YbkVEmCbn0OAxJSybvLQFO05TMkB84o9QT47OW5&#13;&#10;C940xVtmXOLIIpjACWgfCS9cNKCauelEHddTR3fq6M6G6oYX3Yq5kCt53o1DgEa2M4mtE2dE9XY2&#13;&#10;A2dU+4RUlCCNnxVhWz51xOENweuF1wWvtaWhtdIINFVGwOlohJ2uRui6EfQ0pUJAP9Zof/ZJfxZ8&#13;&#10;DWL6YVhfBvThrOpNYur1iEiPjYz5htCUkJbwlLB0iqglG94wPuv47EKvpdIIU+0Nzi6gmxG2eiTD&#13;&#10;Zip81agQBGqNQDiCOkazRscwJ6NZUKN5+UgEjGDQcM6qoayJwTSwt9BNDUxIOTpLmLJG8Gawnf2t&#13;&#10;4efn5vbJIJniVBp7GXy0q4RqoYVIBcDbwGgjEE8AU8A0cBd1zGSNzmSv3sPkzuDl0xFxJ/NxB+lt&#13;&#10;Kml+Ur3I+LNSjt5C5jeT+Q3gs5slbO5qBNubDc5ag2+kwcUWo4lJcalAPkNSTcl9kmpQ2H5EJpol&#13;&#10;6niStbGY9fk4E/4oBA+Tmh+aRJjnrJrHfMw5KsWsq9x2nIdo1phXcy+Dd7ChUXFOMvgU1yyggvAD&#13;&#10;4EFJNUa8jqgotFNCgylSB1aJJJuXTYTCzezXjWyydXixBpJViHmWl6xkjy7fL/msqyjHmBduK8cI&#13;&#10;7ZHQlKU8nW5wzjX4FBdLOtmUrQArwXOSahJVs4asZNOomrfdkmpiD4AP2SvvMScHWPhvI/hNiPbw&#13;&#10;8p0UvWNb8jrx88g+zNCsQu7dhtYFkmo+lxraFBfXjWwGWwyunaDe4HsbHFSc4DPwFTgO2IJymjk5&#13;&#10;xfo8weQfY6KPQnYYgk9V8f/5z2SxptkcTpdb8/r8gWAoHInG4plZObl5jQoaFzZpekVxs9LmZS1a&#13;&#10;Xllx1dWtf9XmmrZV7dpfV92xU5fru3a/4dc39ujZq3efvv36Dxg4qHbwrUOGDR8xctToMb8ZN37C&#13;&#10;pMlTbr9j2m+n3zXjnntnzrpv9v1zfj/vgfkPLnjokT8ufPTxRU88ueSppcuWr3h65TPPrlr9/Atr&#13;&#10;Xlq7fsPGlzf/ecvWba9u37Fz1+76v7z+xlt79/31b/sPvPPue4c++PCjT/7+6Wf/+OLwka+Ofv3t&#13;&#10;sePffX/y1Okfz5w9/8+fLlxK/K//GvT/wvWbzEqxXUn2oFlXotNRnaFkZyvd+QgvUspLlPRytLdS&#13;&#10;4iuV+muR30Hp74wB3ZQDNykLbsaDGmXCLcqFodhwm/JhrDJiIk5MVVbciRd3KzN+p9yYix1/UH48&#13;&#10;rAx5DEcWK0v+pDypw5TnlCsvYss65csmZcwrOPOasmaP8uZNzHlbuXNQ2fM+/nysDPoch75UFn2j&#13;&#10;PDqBST8ol84pmy5eSowdPrlczbslGcB+vhj+y/dfuF9iMpnNFosVD2x2u8PhxAe3x6NhhU/X/bgR&#13;&#10;DOFHOIIjGTE8wRRcwRZ8wRjlTNKalDc/MyfpDdZ06662EjupZsCg2luHDr9t1NhxEyZPnTZ9xr2z&#13;&#10;Zs+dN3/BwwsfW7R4ydJlK+rYLmq3rFuPyKTGn0lMaUyKVCqRiU6EohSpaP3yCGqPfo3eb4+h+LsT&#13;&#10;J75H9KkffjiN7jNnz547dx7tP124cPHipQb9ibrGtsTTZd7EyspoYm2H/MTWri0SO3pXX9o1qObU&#13;&#10;7mHjD+8cM/vQlvGL9q6bvGrX6qmbtq2ctnPTsrveWrtk5sHVT8z9uO6xhUcuFw01NNTQUENDDQ01&#13;&#10;NNTQUENDDf93DSuNGp6hhnUdGiVeoYZdvaov1A+sOfn60Alf1I+6/73Xxi1+a/PE53eunbxl6wu3&#13;&#10;797w3J37Vq+4+53lT9330aIn5n9+uUjWUEcNz1ZGEuup4dWu5Yk9varPvzGg/4l9QyZ8sXfknHfr&#13;&#10;xz75xvbxL257eeKWDS9N2bV61R1vLq+bvn/RsnvfX7Bk7ieXi3/XsIoaNlLDa13LL77es/rMvv79&#13;&#10;j+//F3t0GpZ0ngBwfGemmXanemammmZn2mk7Zqf7aefp2O7MTo/U7NC0Mi8UEREEQRDxAG9GKY9U&#13;&#10;TFAuFcED8ADlEAxFxVsiLa+1tMzMKSctf/vftmfeL7z1xff953m+3pjhjoCkTgMiX6MKKZNVo2uE&#13;&#10;FWHqImG4PlcQ0X6bE9WTxKKZrA3wPxpKIYPs1Cagdvhl3uB6erbTw2PywS3Moz7/JENrEFOuRpaK&#13;&#10;a0NlXAmmgSnGajNK8S0pfJKRyonpsbYPBh5kKDu8DtTYblrU2v9zrt319Ms+d48nQzcxfWa/RG0b&#13;&#10;PFfSGCwQyFGV92ShdVmVGNWvovCm+BJiC4VPabc2IIAMfMggOrQO1NluXGiy3/Nb98VTzwbdPEbH&#13;&#10;r6PbH/ol1Bvhd0U6BLewIUR8txYlS5eiFYkVWHWMiKAjCcnN1gYEP/3XsAqUH/oW1Nv+fa7Zfs+0&#13;&#10;ycV2fPTKtYGnnqFNg740WWdgJl+PYDPVyJI7ClRFci1aRpVi5eRKvBJfHqmxNlD80+dAABmqDq1d&#13;&#10;VNlumG2z3z0x6GwzPHHpWvekJ0r52DdW3B3AYBuC8rN0SC5dhSqNr0eXU+rCpMRqfA1WSpJbGyiB&#13;&#10;DMV7VgHZwTVvtSd/nOqy2zkyesHm4bSre8uUB7J62Ici6Aug5xmDshnNyIJEHYobq0EXk5TYsvB6&#13;&#10;fDlaTqqyNlAKGUohQ93B1bPNJ9ePme22mZ462rTPXnRTTV9DiMa8iayBgPiMHkR6ijEkm9oayiQ3&#13;&#10;h7EITbiiMC2BF6KJLLY2UAYZyvesWFAd/Gqy4+R35pGz21pfOJ5sfOtyRTrrDuNOeGOzhwOi6A8R&#13;&#10;8bR+VCqlB8MgduIycEZCNrqNlBvcGsW0NiDesgzIdv9lRn9g5eDAsTVtk2d3qN842MiA88WSOfdb&#13;&#10;edPeiLSngVjaGJJEGUJHRzzCxuEGCPEYMykpxBSVguiLpVsbqNiybF6564vRnj3L28ePrFPPntkp&#13;&#10;AXbHBMDJ8d57N3fGG2/v+Bk4nDKFComYxGJwT/E49BMiPuTf5AjEWDQJPkqNtDYg3fzZM8PmTztG&#13;&#10;ty7XzBz+XrJou4MHzh7KAxfO3AZXneMXfa5GzQddx8+F3gp7jfNFzRL8ka8iA4JmKIGBL2ODYNM0&#13;&#10;hLW90az/pOfxN59opn9eIX13+Ac+OL41B5zeSwcOx2jgyplI4O2AA0HOoSDUNRjgLgctRlwNfB/p&#13;&#10;BntHcfd7F+vhuxDvaW09xi//pJ1a/al04edVAnDg+xxwZEsqOLkrGtjvI4BLh9HA60QwgJ8KBKgz&#13;&#10;/gB7zhfgz/sAkp03iLL3AjH2NwHVwdpAwebPQf7uleDewW+B4OQGUGG3E8guHQU1N5wXZDDfFxIU&#13;&#10;fkSISzJxSDnteRSe/g61QkNPrG1ITFXWxTF01ZRsg4TMMooiOJ2WtmRYMiwZlgxLhiXD/2UogAwl&#13;&#10;NhtAFWSodT0K5Ned5+v8/aZqkITh8rCUXkEEs7WAXKLLjpEqGbSGutQknSwhrbUyLqtLHMPq40cV&#13;&#10;dlvaB8M9yMD611pQChkkkEEOGeo9XeYb/PyeK4IjhqQYencZ/l4Lh1imYUbVKrJiG6vTE1oqU1K7&#13;&#10;RAmZJl5cvpkdy+61NMD6aGBDBqHNj0B2fieov3gUqDxc5tW+/s/VQcRHtaFpXRU4tl5AKFexSYra&#13;&#10;PMp9SRbVWJ5B7y1lZJtZScyB3ERWv6X9YSiEDGWQofr8DqCEDBoPl7daH/9nOjjpUUNIeqcsrKhJ&#13;&#10;FF7VwI9Q1RRRmiXseKOQSe8tysow5zKYA5m/Fpgs7YOhADIUQQYRZKiBDGqXo4u6ay5z+luwZy0B&#13;&#10;kYONSIZRgebqJFhpfXmESiak6EV8mpHLTu5lMhnmzBzmQFpGgcnSAPujgQMZyk/8DdRBhkaXIwt6&#13;&#10;d5fXBi/YhBEWOdCMuN3eiOKp6zBSWWW4Sigk6TkCSjuTQ+vJYNFN9IKch8nMApOlfTCwIAPvwBpQ&#13;&#10;ARnk57cvNjkf+d3g5vKq4ybsSY8f2WyE39HrkLw6eaikrCpMWVQWfj9XQGy7zaV0JRfG91NZjAfU&#13;&#10;Qma/pf1h4EOGKshQf277O73TkdftV51f9N6AjZl9yN1dgbfVTcGcKgWqgifFKJhirPZOKb4lhU8y&#13;&#10;xnFiesiFKX2kosxeSwOFm/5nEBxYDSQn1gPluW1vDU6HX3VfcZ4c8IQNDXmTW7sDGHI9olDYECJm&#13;&#10;VYfWZFaGqeiicB2thNgSBT0h8BI6cdy0Lkv7YGDvWgFKIIPs+Pr3mnPbXrc5HXrx4LLT+Og1f9PI&#13;&#10;LZKuF5YmaQkq4KqRpTl1KEm6FCNPrMCpYkQEHVFIbsaWUA3o4pRWSwNFkKEQMgj3fwNqj//wVndu&#13;&#10;68vOCwcnhlwdRybc/NrHvIj1/bDUstagvAJtMP9OA0qcXIuWxsmwdZFV+IbwikgNWhyrDRElNFka&#13;&#10;4ECGIsgg3v81UBz/62/NZ/8xabpwYOSJs+PA9BXfpnEvgsTsn8TtgGfd1Qez6Y0oAU2JFkXJsZWE&#13;&#10;WrwsrJpUGyKNViAktAZLA9xNywAHMlTt/2pBffy7KePZzcOPHfaZnjk7Gmcv+yie3sSWPvKj5vfA&#13;&#10;0xntyJyEZhQrWofhEjXYYqyKIAxtIIkRiujKQDm1ytIADzIIdn4Javatmr1/bO2Y6cyGvnG7/YYZ&#13;&#10;J0ft3CWviuc3QtkjfuTMh/CE5N6QtNgOdCapDZsbbsDno5sjWMj75EK4LoYL09J4lgYEG5cB0Y4/&#13;&#10;v1PuXTFhPPp1/7DthpYpu/3K3y/YVy+4evJmbsDvTvhjU0eCyHGDKGqkOSwJ349PDeslpqG6yYzg&#13;&#10;zuiMwA5qlr8xIdvSQMnGz4B0+xcv9b8sNw/uXWn4D/t1FtXkgYdhXMWOVcdxXKYzOlqntjouZ8YK&#13;&#10;OGfcBYE6CkVsBUEQwhaWLERCSEhCCIFAwr6ELRAgCZBAAoQlMSwJeyAJhEWsG6WKIgpaFETQ1v98&#13;&#10;p+3xPl71wovn/nf1nvM+sf1Ms3DmUB04OkjB5SL/lZdP6mxASPw0hkB/RCBFPiBFhd+n0PH3aAzM&#13;&#10;eAwz+HsWCz2WEB9wl8N+30C+w2JJu8ti/MbOFYYpy/WaeZudtWBvJYazNoXg4pT21ss1finwCn0e&#13;&#10;5096ER509UdyKO4ZDYt5ysCHzMSGoZ/EXw14wgn3e5xMfN9AuW3FVP/m5cbJ7Ss1cwc3KuDEThHY&#13;&#10;HsiBM0dS4LxdHHieowLahfgW54r/Kdwd84Z8OXiJ5oVeZFwJXGR5+79i+/gucFCohWTf922ua/2y&#13;&#10;gdtrl7XObV+lAMvNIjiygwcn93HAwSoGnI+Q4fIpAgTaYwB7JgjCzwZCpKM/UJ18gfE1CmKdfSD+&#13;&#10;/BXguFyBpPfOaFi9TDP5x+U18OlqMXy5iQeHtiXAsS9oYLc/HJwOYuDSITT4HfaD0KMoIBz3hogT&#13;&#10;XkA56Qm0U5eBYeMBsTbuwLa9BInvHeTv+Ahy9q8FHrLVJSe2guSr3VDtYg01l+1BHuC2KMUHPRWR&#13;&#10;KRN8RsKdzPjs60nJAlN8RrkhhifT0fIV3RRBYwdJpG4jVra0Euo0arxCa24fDB8MHwwfDL97Qy5i&#13;&#10;yEUMpYih0mEX1J63BoWHPdT6u72SYYNnKiKpAEAgv9/3BHTurRxW7lAqR2hITK3SxWYpuqJzVe1R&#13;&#10;hc2aSKG2JaKyo5FQ3Vl/tabd3H417FsDeYc2guj4VpAhhnpna2hwd4AGv0sLCkzoE3kEfVxETRnl&#13;&#10;Mwv7M9kSXRJX0RGfptbGZGuaaQWdakqprpEk1csjZD1VJHmXuUHBjpWQhxgKrDdC2fEtUI0YGr+2&#13;&#10;BtUlB1Ch3F82hmAe14UzxiTk9JHi6BJ9TqysKzVBpUlM1jaxMrpVjDxDA63UVEUuM5VRKnvFFFmP&#13;&#10;ub0z8K03QDliqLHfBSrE0OTmAM0+7vPqYOwjJYF5V0bKGhRTRb0FDEVbVlxLczKnW5WYbmhg5w/U&#13;&#10;scVDYpp4qJgu1Qvolb3mBnzEkI8YChFDxbEtoLD/AtRO1tDi5vBW4+0+34rGPWrCx95WEHkmCaW8&#13;&#10;u5jeoMlltqmzuT2NGZmGmpQ8UyW3dFgQKxrJZ0qMebFSvbm9MxQhBumxv0EdYmh2sgKtq8PP7Vc8&#13;&#10;5toD8ZNaLOuWMjy3Xx4p6SqjqjSlrDYln9NTzUszSjJ4JmGqYDg/QTiSza7oz2JLDOb2ziCw2gCV&#13;&#10;iKEeMbQ4WkH7RYc3XV4ec90B+IedmLibzYQ8Y11EVaecplSXMbW1AnaPJD/ZUMrLHORn8keyU4XX&#13;&#10;07jlA2lcicHcfjEUIIZiqz9DFWJotPscNI5Wbzsv2i/pPD2e9/njH/aGxN9oxxfo1cRKTW2Usl7K&#13;&#10;0FYK43qERVwDvyDdxMvNH07LFl7nppcPcNMkRnODwt8MJYhBhhiUiEHraPlTz7f2C3pPjx/7fcMe&#13;&#10;9AexR7qxBd0t4ZXqBnJjtZyuKauI7S4SJhp4xammtMKc4aRC4QibVz7Azq4wmtuvhr1rQIgY5Ef/&#13;&#10;CirE0O5oudT3jf1cv4fHzLBP2A+DgeyBXkxBm5YgbbgW2ShV0DTFMmZ3roStTxcnD3CFvKF4Yekw&#13;&#10;s7B8gFlQYTQ3KPx0JfARgwgx1CAGtd3OnzvPHVwwXrCbHXZ3n7rtHXZn1J/dZwzJb0L+rryZ2CBs&#13;&#10;oLTm1dA702WsXo6UY2RVZJiiywsH6eLyfppQYjA3KPrNUGa5HhRHP4EWu89e95w7ODfkcnr6tpv7&#13;&#10;xLgXfuSOX3yHKThX0YWtELeE1eU1EptTFeQOtpzeE1MVq4+ScvtJkuwBklRkjKyS6M3tF0MhYqhA&#13;&#10;DPWIQXP6Hy/15w48u3HedvKeq9vdB5dxhu/9WE1DQdlSHUbE1+Cq068RVOwGYmt0LbkjsprWc1XG&#13;&#10;6sNWJeuxVfl9OFmxztxAgBiK9q4GqeWfQHlk8+uO0ztmB87++9GY86n7jy+4DU95YNt/8I1RXEdn&#13;&#10;lOpDBdmdOAmnlVAboyYqKcrIJmIDtRVXx2wLqU3sQNdmdgbW5pgdFCMGAWKQH1wHTUc2zetst0+N&#13;&#10;nt0//sDx5HczLq59z9xDVRMomuQmOqnAFJqb0ocrYXURKqhtRFlEK7k2rJlaj1HHKIOusa/5q9LU&#13;&#10;fsqMJnODEsRQuudjUHy59k3b4Q0zA7Zbxse/2jPy2PGU/rnLRc2LS0HySVSkYAwdlzmKSUsw4XOi&#13;&#10;DeGF5F5S6dUeihjXRasI7mBKA9vYMl9tihylTas2NxBut4Dyf64C1YHVL3T/XXfvps3m4UmHfbpZ&#13;&#10;x1OaxfPf1L108xNOo8J4E2gqdwwbx7xJSIq6HpFOHKZkhQ3ScjADjPwgI4vvb0gsQulTin360swO&#13;&#10;xIhBvvujN5p//WFy0PrjkfvHPtE9c9jfvHT2RO1bZ+fy126eec9RQcnTQQTWJI5MvR9OjxgnMwlj&#13;&#10;1DjsHUZCyG0WB32LzfX/LikZdSM91Wc0w+ygYpsFNH5u8axvt8Xo+N5VupljW5oW7fbL4cxRETj9&#13;&#10;rwDcvk1ZQnnFzYcE0GbDQkhPSTjCdBQB+ziaGDoVSwqajI8MfJhI8XuQHIWayKD5TGSaHVT9fcWr&#13;&#10;tu3Lb93duFw3vWdN06ujW2Vgs7cEHP7DA0ebFHA9xwLUBerPoW7E1wRP/CLJG7NARQW/ZPih51n+&#13;&#10;AXPsQL8XXDTqeWqQ92xmsPdsVoi5geovy2+Y1i7TPdm0Qv1q7zoZHN4qgBO7/89uvcYlfagBHK/j&#13;&#10;tupsrc5ObWdbrbWdttbJU5tll+my1kpLycpu3i9UXvCGFxSvoIKIF1BAAVFREVFAQBAVUEEEES9d&#13;&#10;7CyrWWnl6W6tm2367P/p9Nn7/7vzohe/99/P8+J5nlLYvZEK+7dlg49bCoTswUPkPhzEeUVAsvcp&#13;&#10;SDuIhazDYZDjEwKUI8FztKOBc0XHAmZLj/vPlqHuP+aF8yyji+a1P1/2VjN8834VbPoHA7avzkVm&#13;&#10;QQSPjXg45IyDwO3hEO6KhVi3EEjcGQSpPwZCxu4AyP7JH3J/8gPqHl8o2HscSpAY7mgzWxfM015e&#13;&#10;MF8CH75TDesWM2Dj8hxwXkGAH76Igb1rT4H3+hDw3RAA2G/9AOd0AuI3H4ck56OQipS+5QhkbfEB&#13;&#10;8tbDkLftENCQClAHpSvfAgayo4o2L4UK5GbV7F4NDRhHEJ9wARHWE4Qxfs/5KZEP2CTCVDGNfJ1S&#13;&#10;Qr+SzS67mM7njqbUVJ1Nqq8dSZCIhuLljYOxmqaB6C5Zb4RBjqY3hjeGN4b/U0PZa0PJpqXAQwy1&#13;&#10;uz8HiZcjNB13gcZQT6jH+T+tTsbd42YRbzCplHFaEeNiTlnF+Uxu9RmioH4ouVZiTxRLbfGyFmus&#13;&#10;WmXEdaj1OJ0STcBCDMy1i4CJ/NWV2z+E+h8/B6mnI8iOuoIs2GtOEhn4RJQYc6c6I+M6J4c+VlzA&#13;&#10;OU9l1AyT2OKBdJ7MmlKtMieJ2kz45o6eOLVOG6PpaI1t16DplaEUMZQhP20VYhAjBvl+R1AecQVF&#13;&#10;EGZWHh70uAkfN1VPJI3zsksulFIrh+mFDbZcZos5s1xjTK3UdSXXdesTm03qWHmvHN+qb05oa0cT&#13;&#10;sFf8z8BGDDWIQbJrFSj2OYLaxxXUgZjZ1tPBj1ri8LckKTmXqzPLzpXnCO3FNKmZUqzpyWYZ9Gm8&#13;&#10;3k5iXZ82tdkqTZBaxEnKbhFB04mmV4YyxMD5dgkIty2HJsSg2rce2g67gDYA81vbyZBpdUziDVkS&#13;&#10;Zaw+jTPCzxZZS/OUxgK6zkBl9ejyBOY2cr1VkdnULyI09QtTFcZqYqseTX8ayhFDHWKQIgY1YuhA&#13;&#10;DJ3+mBed2NCH7bikSVVC/kVJKneoOlPSV5Gr7i4r1LcXlRlbadw+OUXY35QrsVWnSwb4GXITN1Nl&#13;&#10;QBNwXhsqNr4P9YhBtvMz0HisB90hl1mDH+aZISz0gSEqeaItnnZBTuDbRelNJkGOuoND06uYDKO0&#13;&#10;kGMR0wT9ddSGAW52o51DkpvZJGUXml4ZWF8vAi5iEG1bBnLEoPX4FxgOuvze7Yt5YgwNvWeMIFzX&#13;&#10;xdHPKRMF1sa0Jn0NSa3mUfVSVpGpgcGy1BTxbZX0ejub0mhn5sn6GHnKbjS9NiwEHmJo2LoMFDtX&#13;&#10;Qjti6D7o8tJ0AvPYHBJ2uy+c8EtXdOGQOkFgak5t0tZnquWCXH1DRYGxhsW08JgVNk6J0M6gNw4W&#13;&#10;0qR9hTRFD5qgHDGwEQMfMYgRgxIxdCIGk/f3LyzHMdP9QWG3+k+lXDRGFdm08QJDC0GiEqe3SoRk&#13;&#10;nbAy38irKLGwOBwbg1VtpzMbB6nFUgu1SGFEE5R/6vDKINiwGCRb/w6tbitB777u974D3z+zHcPc&#13;&#10;HwoMm7BjU86ZIwvNutjKdlWSRNac1lrXkK3jCylGlqCor5jP6i/gCgYo3EY7uUxqIZe2GNH0p6EK&#13;&#10;MTQhBo3bCuhy/2amH7P916GjXnfO+4eOj4SmDFnD6d1dMXyVNqFRrEhVVTVndrLFuT3FdXRzvrDU&#13;&#10;mlPNs2XXiAcyeFJLRkWLEU1QgRg4iKEGMUi3fABat09nje5rn9kx2x6e9/G8NeYbenE0hGC1ny7o&#13;&#10;6MXxZHq8WNhGUFYoM9pLZOSu/CZaL7mRYckQc/uJYpGNUCvtS6lWGNH0ylD+1UKo3fAeyBFDx45P&#13;&#10;Zsx7v3407LX1zuXD+69dPRF85lJQsvHMSVqrLYrbYIoT8Q1JLcz2tLZ8TbaepKL0pCmKepPlnL4E&#13;&#10;udCCl8nMeImiB03ARQwViKH+3++C0vlvc4YdHz/p37vm7qiX881Jb4+xyWNBtquBiZ0/YynSkQiO&#13;&#10;wBpdx+yJl1J0Sa2ZWmIHQZ1lwKvyuqOVRcZIRbkpQiky4tQqA5qAhxi4iEHs+FfQOC+ZMe746MHw&#13;&#10;ni9vXPH87pepAx4j/z0a2HMjAK8ax5LrRiOYbHt0Ja0vTpTVkyAl6AnKuI50TZSW1H66jdoZpmHo&#13;&#10;QjR8fZi2oQNNwEcM/DULoNlxEXRsXvzY+sPymxf2rLo06eE0chfjYbnvE6C94x/TOBGWwRuLKCg+&#13;&#10;F83KHYznp/UnCRPMKQ0xpnRJRA9JerKLKg81FCuCDOXKQH0VqqDyEweo+ec7oFi/cKZn07u3R1yX&#13;&#10;Xrq6a+XwbQ8n8yOMu+7xIV/ZtF9E1VRYcum1CBL1UiwtczSBQThLYMcPp3Fxg1mV4QM5VVhbfk2I&#13;&#10;tbg20MKu97fwUQVViEH05dugXff2dP93C65c3vze8NSuVaZH7pvaZzz3tDw/eKT2qV8o+z42umAq&#13;&#10;Kjl7Ii4jdTyJnHCZSI0ZyyyI+plcePoCpRg7SmeEnGeUBp7lsPzP8tloAuHHfwHZaocX3V85TIyu&#13;&#10;cRi+6bTENL1rddvLvU7Nc/t31c55Hyj/zc+X/vRkGHkaF0m8h49LvJ2SGDuVTsDdJBHDJ3PTT03k&#13;&#10;Z4RdL8wKvsYkBV7lkP3HeTlogjrE0LZy/u3Bj+aPTH7mYJp2+kDz0u0LCezeKAAPVzZ4u9PBz5s8&#13;&#10;e/IYcSY6IPFZQkjsk1Rs1OPM0+GPyBGnpimR2IcFuNAHxdHB90tjAu6Vx/nf5cejCaTL5//au3Te&#13;&#10;2Ut/sF9nYU3fWRjHmfFxrVpH2xl1nKnWulVqUbC14lagbqCIrLIIgiwBwhohhB0CBLJCCGQhC0sS&#13;&#10;IIQsZOUfEhJEFAWp21BatJZx8Kk6WttapbRnftV55jrezUUvvvefu/OeN1zsj9+Zp/vZfUU77Fkr&#13;&#10;AC9XFhz+qAr89xdD+EEixPtmAt4/FbJP4iAvOOHXotCzv5SFxc5Wnjrzc0149Awj4vRMXWTki8ao&#13;&#10;iOeC06/TjHmpy8jlhS79/1ryB+3s2gVycF/Bh0/+Rof9G8vg4DYSHN+ZDWG78RC3HwepXvGQ5RML&#13;&#10;uQdjoOBQNJQejoKKI5FAORoBNN9wYPmFAedYKPBeqxH7PBfr2HwXzbOlf5TCuoU82LacBh6rSsBz&#13;&#10;bQ54b8KDn2sCBLnFQoz7acDtjIT0j8OBsOsU5H0SBoW7Q6HEMwTInsFQtScIqHsDgbX3JLD3vU59&#13;&#10;g3Nd1P+Y69IKy+bw4N2FVNjyZhG4vZ0Nu1bj4MA7sXBkfQQEbAyF8M3BEPv+ScBtDYB01xOQ/YE/&#13;&#10;5G47DiRU4YfHoORDPyC7+QIFRX2tgIr2A2XzAiB7LAXm7reg0WsNiHw3gSjUA4SxXsDD+wObGPmc&#13;&#10;Xpb4lELNfFjGzrtfwCv5J1FUeZfQWnMns50xmd5d+yW+p34i1dwwnuLg3sRd4V+Jvyxwtt8Nvxv+&#13;&#10;Lw3VyFDhvhRY6L/g/tcgDvEA0Rkv4ONPACc36idmadJ31dSsB+V1+dOF3LIpopDyNaGVNpnVzvoy&#13;&#10;XcmeSOtpGE/t5d5KcQg+xw03DSc4H9DWzIFqtCcpO5YCG217wadroOXoJmgL8oCWaG8QJwf8widE&#13;&#10;/1hflPqIQSFOVzFLvynh1Ezm81kTuZKGWwQZ/0Zml+haurZ5DG9uvZo6IBtMHJD144aanQ3oyFCD&#13;&#10;DDXbl0DDxytAdOCvID2yCeSBHiCP8oa2pMBZSVbsU35Bxrf1FYVTVCplklxXO17E5V4nicRj59ra&#13;&#10;RrI62y+nqxWX8KZuB86itqT0dxrx56XOBnS0o6jIQHNbAlxkkCCD/PBGUJz0AEWkD3QkBM1IM84+&#13;&#10;EedlT3PLSu8wKfQvKMzGa6UcyWi+QD6c06wcym7XDGao9Ha80WhOMel70vq61Rn2dmcDxm8GtCcZ&#13;&#10;yMD/aDm07F8NHcjQHeAB3RE+0HU2+EVnWvxjaW7OPWFxxVf1FXU3aDThKLlOfgk9B+eJIr3jnNxs&#13;&#10;J2gwU0YPpkk3mLoyMU1Htk3hbC8NNGRgof9CgAxtyKA4tBE0JzxAc8pnVh0X/Kw7NfFR5zniVHMB&#13;&#10;5QtuecPnrOrW4SqmcrCsUecolpisBe0YRlL3aQjavo4sHSYjmHtac6xKZwPmS8N8qN22GITIINu3&#13;&#10;GpSHNkCPvwfownxmdGdCvtcmJz1UZZPuykjUW8IS/kh9pfwCna6yVdXre8uazPriNou2sMuqyNPY&#13;&#10;WnO0fRKiSS/K61M520sDHRnYyCDa+Sdo37cKVAc3gOG4+6/GUJ+fjDEhTwxJuPs9Gfm3O3PpY+IC&#13;&#10;4VBjudzGqlGZqLUGbSW3V1ku6eso7bBJi9T9TcjBzzcauYWY2tmAtfqVof6DxSBBhg5k0Bx8D0zH&#13;&#10;3GexEJ8fseiQR1gibkqfVnirK5s53EoS2gUlclN9lVrDZBgUNRxMViW0tlRI+8Vklb2hSG2vLzaY&#13;&#10;2CWY1tleGhjIwEGGZmRQ7F0JPcjQe8x9xhrs870tKuRbW3zyHVNK0ZgqkzkoIzZh4iK5lluhUrCp&#13;&#10;BimDjYmpfKugusXOpXQ5WGUqB7Ncb2aSe3uc7ZUB/TgNrm9Ay85l0IUM+s/Wg8Vvx3N7kPeTgciQ&#13;&#10;6YG45AkMV3RFm8Hs78xpMrQUyJVNZSppY7VBxGZhPCbXWk+X2GtpHQ4qpdtRQ9H11lDMOmeDWmRg&#13;&#10;IgMXGdo8lkE3MhiRwea349lgoPe/L0aETF04k3zDllQ0ZEhjYEpCk0ZGksklJSqxoFLPbWRgbA7H&#13;&#10;yqgT2mvq5I5KRreDTNdhFTSzztn+Z+Ahg8zjTVDv+QuYfd6dtftu/+HSSa8HI6eC71yKSb7qSCh0&#13;&#10;mFPpBk2WQKEgylqkRd08CVlfJ6T20vhsaxVX0E9ulDpKGlSO4roeS0mtSe9sUIcMLGQQuC4COTJo&#13;&#10;9/wZMJ91LwZ93b4bDfh0+lpY0MToadzwhfiCvr4UmtqQwZeqc6RNnQVKtqxMR2utNldKWH2lIp6t&#13;&#10;UNRizxep7Hm8Hgup0aR3Nqhb9cog3LoIOtHt1O95e9bms/aHi0e3Pbp+Yv/UeEjg9WtRSYPDcflG&#13;&#10;B47aiaVzxQZCK0dD6qIrS7QVnVXGYjkDI8karbkyiY0gU9qym3UYQWTSOxuwkaH2vfkg3roQutyX&#13;&#10;gMnzrecD3n9/PHLUdXrCf+/k7eCAkfGIROvVWJL6YmJ1mwPfyLNkNTNNxI5KfZG6WFuhz1PTTAQV&#13;&#10;B8tQiS1pqi4LXqE3p8nNOmeDemSoQ4aW9xeAesfiXy27lz8d8lpz//qRLXfv+nnemAoMuDAZHm+8&#13;&#10;GUPsuJpQJbyUUl87mCGqsufIiq0FXUQLWZPVS9XhzWxDsqnJlGiUo4yGJC2mcTbgrJwDnPXzQLpl&#13;&#10;Pui2L3pu373swajXyq8nD224ec/X8/J0wIm+qVNxqtvRhJbx+PKG68nMmtF0XvHF7OZz54nyNHuh&#13;&#10;Amcld8f3UTVnLGxttEWI6tLE2qxKZ4MGZOCtmwudm+eB2W3Bk4u7ltwdP7DixtRnG4cf+HraH/r7&#13;&#10;99wPjZHdi07nf5NQwPgqtZJ8M5NJGjvHyR4hCVKHi8WJQ+SWuAs1bdHna2WR53ny8IH/sF9nb02e&#13;&#10;aRzHIw7Wik7Hul+21tGKoGLdWoXUiiIViCiyCQhE9gQICUvYIQvZgJgAISHBQEJCAoEACRACioCC&#13;&#10;InVhqMIoblhRFJWWokhVvPtevebyaA7eP6AH3/PP0fPcv8qqgB4D6kC6wgLK1/4DGqwtZ7q2znvy&#13;&#10;n53zBx9+v7Rv3Nmm83c3rGnyyGHdr74nyl7iCUXjUYncR6TM7PsJzOThVB7lv1n8mJvMgsifuUVh&#13;&#10;A3wxvr9IEnhdJvW/rpL5XastRRuUIgbNmrlgXj/3ZZ/13KH7tvP6nmFXdEwdtG2acXWofuPuopj2&#13;&#10;8Sl+jT+ZO0kg0F+QKalPqdSEx+lppF9oWcQRFj3iQS4z9J6Ahb8r4gTdkXEDhity/W5Xow7kyy2g&#13;&#10;brXF9Pkv59wZXjKn76ntp+emsKsaZ51stB8OfSefPewkmvVxz5vF+zL+IAalvaaEJv6eHBX3W2Z0&#13;&#10;9ASDFPWCQw5/nh8fMi5MwD8rTgp6KqMGjClT/J5oU9EGqmVzwLwMc6vfCvPT2BKL9ilbK+MsdlUl&#13;&#10;OFrLwHmHEHDfc8H7IA3wuFQgesQDxTt2NtmP+C4zIPItIzBshhMc8iYfj58uCAmeFocGvi4NC3il&#13;&#10;DPeb0kSgDer+hRnqno+5fGMB5uyrZXMbYNMiNexeWQJ71+WD0xYGuO1KB0+HRAjeFwcEJyKQD0UC&#13;&#10;1TUMMnAhwDiMB/aRIMg7GghCjwAQHfMHqedxKPfyBbU32m6fscRc7P0E03Z7PkYPKyxVsHmRGHYu&#13;&#10;zwX7NdnguIEKLptJ4LEtCgJ2hUHE7pNAsg+GRGwgpO4NgKwf/IC57zhwHH0h39EHhPu9ofiAF5Q6&#13;&#10;HQMF6i51WGLM1ywxNaPz5yhg1bxisFnIha1LMuDbVfGwdw0RnNeHgrv1CfC19QP8Fl8g2HlD3Dde&#13;&#10;kLjNE1K3H4PM7R5A33EUWDuPAG+nO/B3HYaiXTiQfIs2c89cjO6mBUb+h5WFCFZbsmH9gjSw/SwO&#13;&#10;ti+NAPuVQbB/9XFwW+MFnms9wH+dO5xcj4PIr90gZoMrkDe4QKL1IUix/hEyNjpDNhLT5iBwbZwg&#13;&#10;3xZtkINsHPrGTyAD+Ss4exaDwHEViFzXgdjHDkQh9lBAcob81KPAYfm/ZwpC3mRJCK9Sy+Imk9SJ&#13;&#10;E/G6lBdx9enjsU1Zz6LbaGOELsaTqN6cRxH97Hthtzg3Tg5z0fS34W/D/zVk7VgIvN2LoWDfShAj&#13;&#10;hhJvO5Dg7UEU4wyClGPAY554y+KHv6YVx0ymn06YSFalPE+oynhGrqONxTYyH0e3skaJndxfCL25&#13;&#10;I5H9eUNhQ/z+0Ft5aAIWsrMYiIG+fSHkf7cYRD+sBNmhdSD3tIPSIAeQEg+BKMnrgyAb/4aXS5xk&#13;&#10;Fia8zJKmPUtV0B4nVbIeUWp4IyQD/36MWXgvurPwDvGyaDCyX3wlfEB0KeKmAE3ARgxMZOMwty0E&#13;&#10;AbIvJMhtL//x36D0sAPFCSzII11AGu/7TpQZ+uoUhzTBFaQ8pYvpo+ly7ghVxb+XUF04TG4Q3yKZ&#13;&#10;ZYMxXfKfiX3lfRF95Reirkk7iAMiNAEHMeQgBvY3VlCA7AvZ3hWgQAzqo3agDsCCMtwVysh+b6Vp&#13;&#10;EZNFOfHj+fzM0ZwizoMsmWA4VSkeSqoqvUGpVwyQWtT9MV2a3sgLVV2ES6qz0VdOm2OvS9D00cDd&#13;&#10;agUixHAa2RcVzmuhyt0OtH5YqAx1e18R6/9Gnkz4VUKnjglzGSPcAv4wXSIeTC8vG6Bq1Nco+uor&#13;&#10;JJO+N6aj7hyhU98a061tIl1WGMhXZWgCLrIvWMhtn2tnBeKdn0EZsi8qD66FmsN2UHMc+6H6JG5G&#13;&#10;Ex0wVZEU/VKenTYq4nDu5p8qGswplvdnntZcSVHX9CbV1vUkmho6Ke0GU0y7wRB3XqenXFLpEn6S&#13;&#10;o+mjIR/ZOCWIQYFdDtqDX4EetwXqfbDv9Hjc6xpC4IQ2PnZMmZ75oISZNyjgSa+xhRW99JKqCxnl&#13;&#10;+nOpVQ1nkg1GM/VMYx3lTKMuvlOvSeqpVFP7ytEEPMTARgx8ZONId/wTKrDLQOf0FTQgBqM3dsYY&#13;&#10;hJtsiAwcryXHPVQn0wZlWcKrhSzZxTy+qoMlqm6jldY1Z6oNhvTaprq0lmZtUluzinquQZHSrS1L&#13;&#10;61Wi6aNBsGkBlCIGtcMyqD2wBoxum2dNXthpUyBuoik86HF9LPmOJpFxvSxdeFHMkHUIeCozr0Bn&#13;&#10;ZJXU6+kKY3V2dbMmq9GkSG9tOZ121ijLOF8tzbykQhPkIgbOhnlQgBjk2xeBxmEp1CGGZrfN71o9&#13;&#10;HabaAnDjraHBD43RlBs6CuOyMkXYKcuWmYvYKgOfr6vhFddrWPJGJbPSVMaob5HRzObirDNNIlpX&#13;&#10;TRHtohpNkIvsLM7X86DQ9lMoQwxV9kuh4cCX0OK6aabdw+G3c/64sfaQ4LumqPjrejKju5IqaJNn&#13;&#10;yowSpqqmME+n5hfWl+fKGmWcCpOEXWsWsVvMAkZbsyCns/ZUTo8GTX8ZuIhBhBgUiEFnvwSM+7+A&#13;&#10;Nlfb6a6j9i8vHHcb7cQHDbVFUvoMJHpHdaKgWZkuqy2lqyrFXF1ZoaC+RCBpLMpXmIR5OjM/r7mV&#13;&#10;x2k18bgdeh63W4smyPufoRgxVCBvZa3959C8/4v3Z11sXnUf2fO819dtpDs4aKA9gtzTFENvq40/&#13;&#10;1VCZItWWZ1eUl7KqSyT8+kJRcSO/UG7iCbVmttDYyuSbW5j8jrocfrcWTX8ZeIhBYjMf1Iihbs/n&#13;&#10;0OK4+m2Hy8bJ3iO7x676uNztDQy82hlG7jQTac0GCl+no5Yo1RlKqYL5J/t1FtXkncZxPCwyiA60&#13;&#10;WrVWUJQRXFGgSlVkl32RPYQ1QCAhYQk7gUSCBEgIRMIWgoHIjhIWjayi7NACggtWilgEEauIIEV0&#13;&#10;xD7znp65J5dzMRef++/Fe97n/6vOLmKKWIXcm4x8/m16XnkzLa++OYHb3ETN7qijXumukgRkIA1M&#13;&#10;pIGHNFQg/+sG5H63Gu7+1G2uvjhke+rlmLPZ+JCHx0CPX2hbO55WJw7NKKuLzOfXUEq4FUmVrGtp&#13;&#10;tSklnEaagCemXL3WFFdU2xTNb26K5XXUxeV3V0kC2MjmZanJAR+5nVUnFOCWrtJ6h8H3K/1mam/G&#13;&#10;bLSnxx0vjI66Y7oGfUnizsDE6jYSSyCOyMttiCvOqKVVXK5mXKdWsuvjyvNuRpWViMll12+HlbeK&#13;&#10;w4V3RRGC7ipJ/N3APiAHAqThuuZmaDqtuNalv/PdsJnqy6fWmhPPLpr+/BiNbh/xJtb14yilncHp&#13;&#10;Be3h3Mzm6KKUW4ml1MbL1TH1rFqyKKcALSDS3z5EJGgMFtXcJIiaG4Nr7tUSK3sqJQGZ30sDR3UT&#13;&#10;CNXloO64/Nf2U1uXB85vn3tkqjw1bXF87IW9cfekq6v4kRe+asQ/jj+IZ3B6QjmMzigetYNSHNNG&#13;&#10;Lw9vZVYTW7jXg5qv1uJaqkX+LU2igNtdNbiGvnJJQNYuacjZJwvlBzfBrWNya106m1/f11N69txw&#13;&#10;99ichebAnK1x67SLc+2kB65kHBvFHQukp42QMmi/ROTEDMYXhvXTi4P7mKW4Pm65X6+g0qe3qsqr&#13;&#10;V1zl3dNb7tMxKJQEXEEaeCqyUKMmC62HZRcHteSmfvtRYeyl0Z7+t+aad97YGDW8cnIsm8VgC6ax&#13;&#10;oewpfHzyZGgyZSKaGTGeyCE+TM7BjaYX+I5w+J7DBVcxQ0IBeuiGwG2oTeA+PFwoCeDulAYB8qas&#13;&#10;V5X+2HlQeubRv2TGZrW39i0YqrQtm59oeG9tUPHOwY7/FoPhvPHDMV4Hh1LnI6KjZ+MSwqZpSYSp&#13;&#10;lJSASVaa70Q20+spLwPzRJiJflKd5TouznIe75II5O6QhvLd0tCsLPXH0E6pBy9UpPsWtBTbVg33&#13;&#10;1q1d0CxbtdLj/3nR4soKxil1xd+D9oHkF7sciScvUkJIb5PCg/5IjfSfZ8f4vuLGeb3kUTCzxQno&#13;&#10;2Qqq60w9zflFi0SAt10KRN9JrfQooR4+3YLqXdgr2/JR61vRV/29pV9NjhasW+hmrdsbMdbdLanr&#13;&#10;/hdj10Ncw79EYYifKd74NTo2YDXNH7uSifP5kBPktVyIxywVE9DvK4iu70Uk50VxiCSg7BvUcutW&#13;&#10;1P2fN6N6f9+CalrbJ1cL2tuEcE4lF4w0WGCuRQe7MxRAG0SC34VQIFkSINImECj2/pDk4AupTt7A&#13;&#10;dvYErgvmL56b+1cB2m293N3lyw2M85dGD0ks1cujRu79A9U5Io8SLypK18B++RLQ+pYLuj+kgf4B&#13;&#10;Klw4HA22J0PB5RQBfM/gIFgPC2R9H4g19ASaMQZSTNyBaeoGnAuukGvmAnxzJxBaOEKVpQOIrCQx&#13;&#10;2iKLutuzCXXzsRyq8q9vZK6CmvwVOK6UAjo74+GccjiYHCCAlYYfOB7xAs/jGMCdREOIlitE6jhD&#13;&#10;/I9OQDvlCCmnLwJT1x6yfrKDnJ9sofCMDQjPWkOlRO7dkUE1/CKDKnsmI1UI22Q4cEA+GQ79MwZO&#13;&#10;bAsB3V04MNjjDeZ70WC33xnc1BzA56Ad4NRtgaRhDeRDVhBz2BISjlhA0hFzYBw1A+ZRZJgdM4Xc&#13;&#10;YybAPy6Jxm4pVNlDFCrvrYwUG7bLJIGyXBSoKRDgiKIv8l24w9kdTmC8yw4sd1uDww8WgFY2Ay8V&#13;&#10;U/BXMYGgvUZA2mcI4fsMIEpVH+JUz0Oiqh7Q95+DNAT7gCSAoiIDMYfkIEJnCyTqKkGKwQ5It1CB&#13;&#10;DCcNYPpqQWrIOUiONwVaqg0kZDtBLB8NUaVe6+Rq7L9D6wI+EcVBa4Q2wiq+i7gSOBjy3n8kbAH7&#13;&#10;KHzeZ4o84zUXOeXxakP/b/hfakBuRayGHERpb4FLp5Ug9fwOyDBXgSwHDWB7awGTqAeMWDOgX7YD&#13;&#10;KscV4nme69FC7OeIStxamIiwSrpFWgluDfuA7yQvBQ5GLgSMRL/GPo6Z9XkeO+k1Gz/uNRezEUj4&#13;&#10;b0PsSQVIPqUILL0dwDFTAa69BmR7akMW/jywoiwgNckR6BmYdWoe9lOcIGg1qjzkA/k6eSm0IWqR&#13;&#10;2BS7QLhLeRM0QJ3H3b804/ckacJnij7mM00b9p1N2AgkIg1xyPuFgrzjGDqKkHnuO+CaKkO+nQbk&#13;&#10;YbSBi9OHLLIVsKgufzHSvT8ncYP+TOCHLsVci3wXURX3JqyO+pokTnpFuHP5ZVB/6gvkkE/4/coa&#13;&#10;xU6kD/pNJff6T1/aCFD3yEA80pCoqQDpyNa7guysPBNl4NtoQCFaB/L9DYAbagNZFLd1JsNvNYVD&#13;&#10;XKIVRC7EF1NeR1UkzYXfYMyQbjGng9vZz/H9nN8CH3Dv+z3gDgSMs7twk6kdgVPJG/m7gYI0XDqm&#13;&#10;ABnIxsk5ux14xsogsFYHgasOFGENoYBk+4Ubg1nLpAd+SGeHLyTnxs8nFNFno0vTfyfXZD0LaeRO&#13;&#10;ENvzfyUMFg4HDBX14e4XdAY9zG7DP2U1ESZTNwI0pCEBaaAf3QyZSEMesrOKjPeA0EodrjnrQImP&#13;&#10;0ZerBPuPBZFey1xa8AI7PXqekZ00Q+Mxp+KE2U8jqgoehtQLRkmtJcPEPmFP0IDwDn6oqDl4LPcm&#13;&#10;aTyznjTB3AjQkM2bgGzey0c2AwfZODxk4xQb7YEyS/X/EF6fUU3fawDHQwRFsXXVOk6vVbxirXvT&#13;&#10;qghuRYFEQC5LpoKMACFsEkgwEUKATLLJngwBA0ERiWGPErnIxVap12I5lSp4tVqh9bn/03vf58Xn&#13;&#10;/ff8xnPOAxrs3j9VYV7v5Vf9XotTL09V5iY9L6fkjNPo1IdEFnMoS1DZly4Xd6caqqy4Rrkl+Z7y&#13;&#10;dkKnsjGhp6ouaZBvxA0z9SmjpfYACWnIQxqoW5yBtXMxiJAGueda0J7ZBAbMng/6EK83mhjMr4rk&#13;&#10;yOfCjJTHTCJpuJhK7ycz2J35XEF7lkTaSlDLW/C1qqa0FnVDilVjxHUpdKn9IhXexlakj5TZAwX/&#13;&#10;b7iB7FkcZM+SHFwGqqNrwHD673/W+u55V/MPr2ljFHZSkxA1Lk3DD3NzCvsYZLqVVsK+W8gUNucL&#13;&#10;qhqz5cq6TIOmOuOW1pBh0SnxVrWM0CuVZg7xxJnDTHv+ashHGko2OwNvhwtUHVgK2qOroeb0xrkG&#13;&#10;n91vGi55TdVHYJ8Z4mJGFSnpA4LMQiuLRG+lUzkmapmwrpArMxAlKk2uRqvMuamXZ7fqRZkWnSC7&#13;&#10;W8bPGeRX5j5g2wOFSAMR2TdL3RYAH/mfCqRB77Ea6k5t/N10YddMc6DnpCkc+6T2SoxNnYzvkhAK&#13;&#10;7vLy6KYKCqe2hC7SUVkyJVmoriIpdSJijYGf32Lk5LYb2PldChZxQMAk2Tj2QOGa/zUwkAbh9kWg&#13;&#10;2r8Eqo+s+thw0vWd+fyul63+nhPmMMy/GmKi+/WJ+HY5vqBZmEOv4xSwdeU3RIqScpmYVqmuLJLp&#13;&#10;OGS9gUk2GRmF9xCdqlJyv6iUPMS1B8hIAwlpKN+0AMTbF4IGmde1Rz7/w3Ryw5tW7x0vLNijT1tD&#13;&#10;MA9M0dFdNdfS7qhTSQ3SzBI9n8hWsK8LReUMGa+Uq2YWS3QMmtZYQmuoptHuVVOpHWoatU9Mo35X&#13;&#10;ac9fDQUbnYCJvAnptoWg2/cJ1B9eOWs+8eXMPe/tk52YI4/bg/0GzZFRlptxqU16HLFaQShWSfJY&#13;&#10;Yj5ZyOWUyMqZLHVJGXItDLWRUnqzupDRVl1At2oK6b2SQvog3x6gIA1kVydgI2ch2+YMxr2fwK3D&#13;&#10;n71vPb7uVce5rRO9mEMPO4J8e1ojIltvXU2pr0nK12rxxVJFNosnKRCUC29UFVdWqCgcvo7EVhjy&#13;&#10;WDXGHNad6hymVZNb0SvNKx/k2wOU1Wgo2uAEXKRBsdUZava6fGw+tPxt+7EvXvSe/erpoO83tu5L&#13;&#10;Ptb28IhmcyzO2JCQJ69OpfG1WRUVSmRYyq5LyRKGMl/E02YJZHqCwGjAC8xGPN+qIfB6pRncQYE9&#13;&#10;UIQ00NY7QSVyH+qvF0D9nkVzd75d+rrTa83k0JlNPwxfcO/vDzh/tyMsvL4tOlltvpYrasBRWbUZ&#13;&#10;5cWGPB5ZSxHnqujyDAVHnSqXaJNlen2ivEmfJLdqcJJeaYp4kG8PXEcaStY5gtDVEXRb5oNpl/O7&#13;&#10;dvdPp/o9V/577NT6f455H+i0+Xs394aEGq1RiVVtcVmclmQK3YQvpTTksHPrCgWEmmIpzshSJBjE&#13;&#10;qjiDVn3FcEtzxdipitP0ieNVg5X2AHUVGhhfOIJ0gyNUb3b68/bO+dPdBxb9NOKxdOzH41/2j5/b&#13;&#10;1zaKPXPTFhys6ouI53ddyWBYEguK2tKKc+9kVaS3kLjJzTRhfFOFJNYkkkXd0sgjTI3yy02dssj6&#13;&#10;AWFU7RDXHqAhDUxkTinWz4OGTfN+a9/q+PPQ7vlj4+5LBp4fX299dnZv0zjmlH4s6JJ4ODy24ruY&#13;&#10;NGr/tby8npSi9K7MkuQOYnmclcaJvl9RedkiEoRaNMKQ+42iYGunMKRtiBt6e5hpDxR/jgbeGjTo&#13;&#10;/ob+aN6A/rXXFf3oySbHgecHl91/cdy1efLM3uoJ3xOyp4EXOU/CIm58H51AHL1GIIyk5CcPZ1Ku&#13;&#10;PiDdiLLR6OE2ZlmwTVwRZNMyA20mVsBwNzNwcKQssGeUbg/QV6JBssoB6tY4vLWsdngytgw18NzN&#13;&#10;yfLq4Iqm6WMbjS9P75FPnffk/RJwgT4ZFkT+OTYyeyIxPm0iHZf4U1761WdFWVHPGLnhz7jEkKfS&#13;&#10;gqAfteSA8XrKxfE2CnZ8mIJ59JhsD5SvQINqhcNH83LU6IALamBimUP7tNsC02/uKw1vPV2r3pza&#13;&#10;xf2P9+HS1/6nyDNhvjkzVwLTZ5JDk6czIuOniTGx09S4yOmya+GveEkhL6W4oCl1SuBUbar/C3Ma&#13;&#10;9kU3HvPLQ7uAv9QBaj9FjVgWonqHFqLaZpajGz9sXqSfc18pnfPYwJ47sa149tz+wtmLHtmzYSfT&#13;&#10;Zq+cS5rF+cTNZmBjZokBkbPUS5fnyoJDZ3khwR8kYZd+V4cHvK+OuPjeFIl9Z4n0e9cXZQ8oXVCj&#13;&#10;5vmoro4FqDsjC1E3//hsnga2uIhh/8oKOLSOCsfc8uHsDgJg9uEg5Nt4iPWIhWSvKCCcuAx5p0KB&#13;&#10;ciYY6GeDgO0dCKLzAaC4cBH0Phio9/WDO36+YMXY830dGtXV6oRq6XVC1fzgjFLCKkchbHUpg93L&#13;&#10;KeC+Nhs816fAabd48N0aDUE7L0PUnlBI2BcMaQeCIMs9EEjf+AP1EBYYhzHAPeILYg8fUHpcAMNR&#13;&#10;b2j0PActXvb0mNAos8URZbTNQ1VNLXTgwVonOrgtIsH2JQTkLBLhyNpYOLEuHM67BoH/pgAI24yF&#13;&#10;2C1+kPi1D+C3XoDsbeeBtP0cXN9xFkp3ngHWrtMg2HUSZLtPgH7Pcai1y3wbjTL0oFCSRygUCxaj&#13;&#10;i2GtYz5scE6DrxbH/Zf98upqMlsDsEsFZeyOBbs4dhxHRQHFgkgdHQsiHIqEHkJICCkkJIEQ0nsP&#13;&#10;JCGBSJEqKCjCoIxYsMCAoi5siCIoyggz9sHDe77luTlXmT9wLp7r71l77W+/7wObZkaB+5ww8Jwf&#13;&#10;BP4LD8GhxQcgZEkAHF/qB7HLfQCz3BtSnLyAvGIv0Fd4IgN4D/BX7gbpyl2gXrUTDKs8wLL6n6i4&#13;&#10;hHy/c9w4xbNx4/gwfTwd5k7Aw2L7OPjBIQKcpx4DlxmHwGNWAHh97wsBc7zg0DxPODZvN4TN3wko&#13;&#10;Rw+Ic9wOiQvcAbfADYgLXYG6cBswF24F9iIXEC7aArJ/BAhLJ0AyMicwLg5AdJsG6btnQ4bfAsg6&#13;&#10;4gSZqHXAxG2BdMZ2SBN6AknjAwTzz4AvOQjYqiOAqTsKib8eg4TLIRDbGjoa3Rb+CdUV8S7yyfGR&#13;&#10;iL7IN+GDqJehw1H9oX+ibPF/h/91WGsP2M0OQHGdBoyds4HluwA4h52AHbkeMrEuwKB5AI3vBRS1&#13;&#10;PxBNvwCh6AjgKoMAeyYEMA1hgL4U8TW+NfJzTBvqQ1RX9Ejkk5ihiBexr8IH456HDcf1ho3E2AJS&#13;&#10;l0wAHOKA3+QAtK1TgeUxGzjeC0Bw0An44c7ASdwKLMouYGb7QLr8AKQZAoFoDYaUsrAxXE3k16T6&#13;&#10;6NHEi7FfEq7Fv49tQ49Ed2HeoHqwA8f7k3vDB3EPIt4m3o8YRtsCiIgDHnFI3egAjC1TgbNjFgj2&#13;&#10;OYL4gBOIQ51BEL8NOMQ9wMr0B6bkMKTrg4GSH/FvYknU3/iquM/JdYkfMU3Y9+iruJG4NsKb6C5i&#13;&#10;P+opqSein3w/4lVqR+Qfye2Rb7G2ANLiCZCyxh7IP06GzM1Tgb99Fki8HEG+3wnkwc4giXUFQcpe&#13;&#10;4DD2A0twdIypDv9Ky4v+Qi5CfyRUYN/hzqT8mdRIGk68nPYmvo02EHOP3oN6yuw63sdoRw2ktUa9&#13;&#10;JlyLGsLbAsiIAwFxSEP2WTbSmyL3mSD3dAR1gBNogjaAMsoNpMn7QED9ZZTDCfnMkkd9pOeg36UV&#13;&#10;4EeIpaQ/8NW0N9jzzFeJLayBhPbspzHd3Nuox7ybUb2sq9F99ObYV+SLsYNEW/zXYbU9pK+fjDy3&#13;&#10;U0DmNhPUe+aD3n855ARuAF2k+5gK4/23lHz4g4AV/le2KP5thgb/mmqivCQWMl/gK9jPkmr5PegL&#13;&#10;4ofxN2V3Yu7Kr8d0i1tiH3Ob4nsz6xP6aecSBtJsAZRFEyAVcWCunQRCpPWUrjNAv3seGP2WQ95h&#13;&#10;ZzCGu3/JSfB5ryYEDksZqNc8XlJ/pozcS9NlPCKaeXdxRZLOpCp5e2K98lbiZdV19G11c/xdRQP6&#13;&#10;gagu8Ul2DeY581TSi3RbQBriQFxtB6w1k0C84TvQIK1n2DUPLL7LwHrQebQg1P1DXqzvcC4u6JWS&#13;&#10;GvNcyEp5mCVg3KErOO2UHNGN1HzZVXypqiX5tKYZ26S7gL2lO4fp1J7G3pNVJj/il+J6WSdxz5m2&#13;&#10;+OZAWmUHbKR5ZUjr6bdOB/POuWD1XjpWfGD9p+IQ95ET0X6DeUnBz7TE+G4pg9TB4zBvsCTcy3SN&#13;&#10;uDnNpGgkFWrqCZX6upT6nNMpV3Irce25ZSldymJCt8ia2pNdkNrLsgVQEQcy4sBBelPp7AAGpPUK&#13;&#10;POZA8b4lo2X7170rD3IfKo3067OiQx4aUtAdKhqpVZyVcYkr5P3KUkjO0nOUp6n52ipyaU456Yzh&#13;&#10;JLHZWES8ZbSSOjUW8n2pifKYa6T0sG0BNGSvT1tpB/wf7EGN3EsT8kYU7vgeSr0Wf676ee1IdaDb&#13;&#10;y8oIv57iuH/dNuMSrusopN/kzIwGEZdXy5FKq1gaVRnDpCtOLzJYqadMlrTGPDP1Zp6B2qHPod2V&#13;&#10;62iP+FraE44tvjnQkM4TIg5axMGyeQqU7Jg9VuG16ENNwJqhs4dd+2rCfLvLYkParNiEFiOR2Kih&#13;&#10;M2tlbF6lUCQt4SpV1qxcvTnDajQwyvP0jHNmLeOaRc1oz1Uxu5QK5gOhgvmYZwtIRxzoK+xAjKBf&#13;&#10;NwlZf6ZA6fZZo9V7F/5V5796sOHQ1qd1oT53qqKDW4sx8RcsBGJdDpVZpcrklUj50gKhTGXk6fT6&#13;&#10;bItRnXXSrGDVWmRZLRZJVptRwr6jFmd1i0RZj/i2QBzGAwPpPAnikIv8n4WbvoMK95lfzng6Dp/3&#13;&#10;Wzlw4aDLo/Mh3u01UcEtZei48yfwqdUmCuOknsktUHEkRplEpRVr9AqBySjhFZuF3Jp8Hrc5n8e7&#13;&#10;ZeLxbmt4vG4xl/tQYAugI42VsXwiyJzswITMjeKfHOCU2/SP5/bMH2ryXdF36eCme03B+67XRR67&#13;&#10;UJkQW1uSTCjPJzGsRjrXqGdLtGqhSq5Q6kVSg5ErLjSzxafyM8VNCDfzWOJOLUt0X8ISPhDa4psD&#13;&#10;a+lEUCJnYV5jB6UbJ4+dcZ32rnH33MFLPsueXj3wU2dzkNeV+uNHz9fExZwqT0opKkql5+VTOVpT&#13;&#10;pliey1cKdHJdtjrHkKEsyKMrKiw0RUM+VXXTnK7s0KXL70vTZd0iWwADcWAvmQhq5CwKkLeq4sdJ&#13;&#10;o2e3TRm5uGv2QKv34oc3Ajbeunx078Wm8MDaszHRpdUYfH55Ck1fTGHLrUyRwMJRsE0SLcOgzaXm&#13;&#10;WEwkfZk5VX/OQsi5bibqO3Qk7T0pWdMtsgUwHccDF5kZumUToHDVRKjeYP+p0cVh6IrHjOe/ezl2&#13;&#10;/e6/4VproGfDb2FHqhqjUYV16GRDDY6qrCBnCUvpAnYxW0Y/IVJTCtR6gsVkSLacNCVZ6vIw+f9h&#13;&#10;vk7/qc77OI7/jv2imLJ1iakppkgJka1k3zmEcxznOBtn4RycHFv2bEmDSsW0XHVdSeOamqJHozEP&#13;&#10;tGiZaJLqanO0ULKEK10O1byv31x/wLl93Xje/r5u/H6Px+fdc0Ry/F699PtHe6WNj6tUQQHZUEn+&#13;&#10;Gw3kPXV6tTrarDU+dNtrv73jojf42M2k776/TXcvdWvbDXpEczebdbQjKXn/zynyqjZZQclPOWU7&#13;&#10;zxbtkbdU1qb+UHtA3Pz9IUFzUwO/ubWRd+ZaQ1Jz/wHBPx5VC08+qVIFhaZqqCY7jpqr4Z/fqH26&#13;&#10;/K365E1bjaGH9loDClejG499117uD3f/sTc29MRNFuPgVb6wukss29WRlruzPas441JBhfRiebWo&#13;&#10;raaW39qwn3Ph1IGE1gv1zNar9QmtA3XsH59UcVqeVqiCIrKhzkQNJ80ouGBBme1eSXndv5IyMGSr&#13;&#10;dfuVu1HnkK9V65NQl6aB6KDG3+NpNXe4/LJbIkleT2pmxrXMPMmV/BJhd1k5r6umKqGzoZrReeo7&#13;&#10;eueFGlrX1e/oXf+qjmt/Xh53abBUFZSQ7x80oqDZhPKl3ZR4d2cJMTBkQrn11la78427Sduwr9WZ&#13;&#10;lyFORwejfPc9iYuqeMhh5Q8IBPJ+aarkd7lccDc/l9tXXsDsrSmO620sje1tKovubSvf3nedNFi6&#13;&#10;/caLwuhrLwtUQaUhBUeXUnBuCfH0qi5x774ucXN0GeXXCVvd1nEP0zNjPlbHRgMd97+hbts9HBdS&#13;&#10;+IoTnfVSxEx7kcYTDWWL+IoiSYJidzpDsS+DpjiSGa1ozo4auphDHbqeE/FCkRPxaCQzYuCtXBXU&#13;&#10;GlBwSp941q5D9PX8heh5qEv8MmOmfv7f6xednnFfdmTay3LfVIBd5ftwt8L3dJ/sSW5w+qSYmjwh&#13;&#10;i0mayI3jTpQwWRN72IyJA1za5DF+zGRzUtRkmyDyfbcwYuqBKHz8jShsdFQlNOoRg+c0iN5ftYgr&#13;&#10;t7WJ9me6xFmlucYppd3iRqWraa3S85typb9NvjLMIXOO5po6x/EUz4l9EpWyAK4yN5ilLAllKKsi&#13;&#10;6Mr9kbHzR6K2zzdFRy78FENd6IgNX/iNFvbpNS300zuVRpoI4u5FDaKrS5O4eFeLaBlfTDmBFVqH&#13;&#10;Ybd4L5yNd2GLRQ58LdMRapOMaLskJDhyIdzMQporA1kedBRujUWF53bUeEXisDcVJ3zC8YNfGNr8&#13;&#10;QtDpH4x7AUF4rlL/OYLouqxOtPaoE80PNYmjXwzU6rFKqwrrFhXCYWkm3JZJ4G2RhKBVbERaMcBY&#13;&#10;Sw67deTIWk+OHTtycGyMQLF9GHY7hKBuUzAanAJx0ikALc7+aNvsiy4XX/SodKWNIFo71YimXgrR&#13;&#10;OKhO1GGpWgVWaOZhja4MG/RFcDbkYqspA/5mMQiziETMinCwVoYgcVUQUlYHQGbpjxwrXxR964OK&#13;&#10;NV6oWbsNh9Z64rj1FjRbe+C8jQcuqtTWTiGabhDE4YcEUT2lQSmDoVo2zDSkWKWdCBs9Jhz0Y+C6&#13;&#10;hAovwxAEGgciwtQPscu8wfzrNnDNtkJo5gHpcndyLLki19wFxRbO2G3hhNqvN+Hw1w44scIBp1Q6&#13;&#10;3U2+f5cgqhQEUQRtihxfqYlhrM6GuSYNljpU2OoGw3GRH9z1veBlsAUBX7khbIkLopY4g7Z0E5iG&#13;&#10;DuAa2kNgZIcUow2QGa9HtrEtCoxtUGpijWpSjUoQrFQH10YTXEcdiJ31kLrFADJ/Y2REmiMjYTXS&#13;&#10;pdZIzd+IlConiA+5QnhyCwQt25DY6g3+ZV9wr/qDcysACX2BYD4IRrwi5FPccOgcfSx0ljYVNh37&#13;&#10;IWwiRqnS/00Dj2zg2+sgxUkP6R4GyPAzRmaEObJYq5EhsUH6TntIK52RUu8O8d88ITrjDcF5PyS2&#13;&#10;B4DfHQTuzWCwe0PBGgj7zFSEzzOGIz7GjVFn6FORk7TZyHe0eaoqEJJ3A59sSNqog1RHPcjdDJDt&#13;&#10;Y4zccHPsZFgiW7QO8ixHyMpckVrnCckRHyQ3BUB0NhjCS6FI6gwHv4cK7p2oL+z70fOswZjZ+OHY&#13;&#10;acYYbZw+TX9L/0h7HbcQrQpEfzZYa0K0QRsyB11kuxggz9sYBaHmKKRbIk9AfmIZTpAXe0C21xtp&#13;&#10;hwMgORmC5JYIiFqjIOyIRtL12D94v9HnOf2MjwnPmdPMYdYYYzzhTdwM+xXjY/zz+HmaKhCTt0si&#13;&#10;2ZCyXhty8qbO26yPIi9jlASbY1eMFYr4G5CX7oyc/K3IrPKDrD4EacepkJyORvI5+hfRz/GfBd2s&#13;&#10;hcTbnI/ce7zphOf8MeZI0kj8hEDBmOY/jp/l9LOU8ar8ryFprSZS12kjZ4Muipz1UepphPJAc1Ru&#13;&#10;t0IZxw7FEhfk53ohpzzoD3kd9ZOsMXY+9e8MZUoL+z+iVt6soCPpQ2KPaJp3L2WMPSh9zXqb+ix+&#13;&#10;TDrAnBL1JXxIvMWeY6uCZLJBQDbIyH2TR27eUqfFqNxqhD0By7GXaoUqlh3KxW5fSjJ9F/KLw+Zy&#13;&#10;qmNmMw4yZ9KO8aYkTcJJ8dmUccGltFF+94433N7M15yh7EfM4Zy7Ce923GZPSq9zpkVdvFm+Kkix&#13;&#10;UIeQvOnla7RQtE4HleTm3ethiFq/5dgXboVaxsbP1QJ3ZYXM/0NJfuRUfiVjIquONyprEI9ITqS/&#13;&#10;FJ3JVCSe3/mM90vhY+7Nogfcp0V32C8Lr3NHsrt473Z08CellxJnhKpAQjYkkzf9f/muz7AmzzUO&#13;&#10;4G/CVNzaI6JHraIe2zqr4gBpKUWmDJFlBGSTwQhZhIQkb0gCCQlJ2IQZwh4BoWxkKUNAK1IPAREV&#13;&#10;ERC0rQW0p8c+fS+/w4ff5+d/vc99v9fzpx7WBTDSN4VI55Ve2gaSfzACafbGn1LdT36Q+Zm+TyTY&#13;&#10;LPJprrMsjs9LmjD0KVFOfELIoo1glYwHwRWswaB6zkBgB7cv4EFcl/8ktyXgJaMh6DXldvCbyOqQ&#13;&#10;X7FrAQTkXY831gF0BA+5DwnSN1MubAUZFruAwtb4o8L15Pt0H7MFOdZuRhjl8QxmBPzC4IU9pIjJ&#13;&#10;94mp9N6wnNgefBHcgVXHtYc281tC+gSNIeOC2pBnnKrQaXoZbo5UjFskFOPfrupzhrCD2oCJ9M14&#13;&#10;ACsg1N+kb8qQ3cg4vwVkf2f4V57NwaUClxNvczBmM2lB9pOScK/HAlrgEIcT1huTQOmiymLaojLZ&#13;&#10;TREFcT+FlQtuE+oT1PguYRV+RFiKf8orIryIVYbNUPPCFyLWAsKQDJEHtAEL6ZsiZCZSkL6pMNkM&#13;&#10;8s13flRd+fK3Esfjc0ovsymFv8NoCt5rMJEceJfPDL/D5lGaGGJGHS2Voybn8CqIRQmlkWpRUURr&#13;&#10;YmHEoDg/UhOfEznFURBf0TOj5olrAeG7tUAU0vNghASZifTj+iDv3KZPqstfLJVa7V+sdDg2XeJh&#13;&#10;qsm/ZT+cgfW8JyMGtovoYQ08mFLDTmBWMGVwSXQmv5CqFOaRK8TZpEZJFqk3KYP8RJRGmeSmUF4y&#13;&#10;kimzJDllblVIBjQg79MGcQjpIR2QdUwfKM9u+F+p2Y7fK3/cO1dj//VUhfulEZWPXX92iGdHanhA&#13;&#10;YxI1rEbIopTz+EwVRwLnxaYJFDG5ovToUkkKrS5JTuuWyui/iJPoEzwJ/UWsmP6ashYQgWSgIP8I&#13;&#10;/l5tkIxkyPlGDxSdMfhQYbrtXe0Pe2bq7Y6Oq69fHC71tu3OD/JoziIE1CaTw8olDEqhkMvM5Yvg&#13;&#10;TDhZkMJWiKSxRRIxs0YqZN6RCVmPkxJixwXxsVMsQewMdS2fM9CQ/YxHcqQaa4P8r3VB6en1S+qL&#13;&#10;Wxd+sjB60WR7ZLTu2oX+CozNHVWAe30uzr8yg0hQJUeTcyUcRoYoHpYLpAIxL1OUwFVK+HC1jAu3&#13;&#10;yWDuAxmXq4mH4SkODL+KRtBWAyKN0ICOzKUQyZGO7IfyqM7/K0+t+73uwua5lu92TrZZH3rY4HK+&#13;&#10;R33DurnUz02txPqVZEfg89Kp5IzkWIZcyocTxRKBQJgu4sbnS1iCChlD0CyLEQzKGPFjCUzBM5jJ&#13;&#10;f0VHRK/mcwaGkRYQIzmyDmiBov9o/6k+ofeuyWTDqw7zHWOdVsb3W5xMOuo8r9RX3rpeXhxyq6Ag&#13;&#10;DJeZTSbJMxgxialcDl8u4nOkKSKGJFdCE5dJKYkNMpK4X0aRjAmpiZMwVThNXwsgIhlYu9AgCbmT&#13;&#10;HOQ9U3ZYa6XumM6b9rPrnveabhm5a3nwXrvj2ZZGDyt1rY9rUUWQb3YxAZuijIpKzKXT+QoOm52R&#13;&#10;wKOnyRPIKQoxMbk4KTy5XkpIuSeNSB0TRsgnuZHS6Zi1gCjkfHgnGsiRLPn70KDKGP2+6Svt1z2n&#13;&#10;dCeGzm4e6rf4srPb4Ux9m5tlWYO3S15tgHdaJS5EUhYZyS+i0VhKVmx0voBLykmKD8/OFOEUKnGI&#13;&#10;4rYkWNEtCc0ZE2IzJ2Fc2nTMWgAJycD7Ag3SDJHeuQf11+39qLcdh9Avhr7SGn10emPf0Pf7Wvrs&#13;&#10;T1V3uVoUtmGcMhv9MNK60CBBTXgYu4pCji5nxkSVxrEJxWJeSFF6fKCqUOinqhH5qrpEfsWaeH/l&#13;&#10;M05g7jR9LYBiiAYJ21Eg618oUGaIWmnajZrtM0JNaPaghp+cNOgcMf93/bDtidJ+F/OcHi8Hecct&#13;&#10;j4TWYD92EwEX3UCKJNbFUPG1XEZwTSLbT53G9a4u4GOq1QIvdYfgRs143M3K5yzvkhnaWgAd+QaS&#13;&#10;bSiQtx0CNduhXzu3QJrRDdCDqT2ou5Mn1jVrzIyqHlt/U/DQ6VLqoIeNqM/HFb4b6B3djQ8idhLx&#13;&#10;uDt0YlA7TLnVKqJjWlOZni0FLPcWNft6awf7epuG5dY0Tfe4PUtGkFYD2Mj5KVsgULwZmm4ygEZ6&#13;&#10;10ND/zWAeqb3optfnlqvfm5mqJq0OpKpuWoiHnWz5D666Uh/GOBBHMb64AaJgYH3o7G+A3D4jQER&#13;&#10;0b0/jezar6S69KtpzgOdNKf7E1Tn3rkol86FcJeOxVUBwSYUUGyEpqr1oJ/b9KG+AX2oa8IAapzb&#13;&#10;r1U1e2qj6rXZrsxXloclL+2/jXvuejnmGeZK1KS/I+4p1i1wnIjxHaf73tBwA9w1icHXNOlYJ00h&#13;&#10;/qqmluAw3k2wn3iKdxhbxF59+FvwWkCSATSv0oYe1etC9zp0obZhfah+fhOq/N0BHeW7bzelv720&#13;&#10;S7xoYcxdsDke8+bauah5zGX8fIBl8Dzexm+O5OA9x3D2muO5us1J3K7NZ3g6zxd6XZ2vwTi8uYOx&#13;&#10;Xxi5afdm/qbt9B+YtfyZqQWNVqKhe43aUHOPDlQzog+VrGxF5S4b66Yun94kXL64k7P8/X7asvWR&#13;&#10;iGWn49glrzOBS/7nfZdwpjeXSeaeywwL9+U4S9dlsZXzSrq140qBrcNKpZ3dh2Z72w/9DjYfnztY&#13;&#10;f/gDsbSq8UII6qtFQ02tWlDVgDZUqNGDsj7tQMs/HdET/H1iI/Nvkx0kYL4bD67sDwJXD/kC96MY&#13;&#10;4HvME4SedEMKyTVAO+MM2OccQYKJA5BfsAPZF21A8SVrUGtqBdrNfgRDZpbg9WVLMLuqwUoIam5A&#13;&#10;QZXdKCj/ZzSUOqMHSYDhP3yXa1jMeRvHBxVJKqd46CCHoiQlnc/nUnSa5tQcmmaamWamZmpqmqYz&#13;&#10;FVEqalMkrGKFsI6tx+laXKt1Yfdi7a6tJ6SEcZgo1ff57+7r8eLz+v5c133/7t/9nbYFyw1UcDDK&#13;&#10;xHpTAbzncxC8iI4oCzLireNBt9kM7vJopK+MQpZtBFSrwoljNBTb7YOx2yEQ+9cEoN3RH12Ofuhe&#13;&#10;64sep69xuYtEOt5NIrXeIZHqfyORto0bTSmG+dQcWOuLYWeYCifjZLibJsF/bizCFkQjZmEkyIvC&#13;&#10;wPhPMLhLAiG08EempR+Ulj4otvJCpbUnape6o9nGDYdtNqBzmSsuEFzUSec5ov5NEqnuAYm0pY9E&#13;&#10;KoDxFDnmThVgsR4LywwosDeMhYvRRngahyHAJAjhZv6ImeODhLleoM3zAGueG3jzXZG+wAXyBeug&#13;&#10;Ml9LLH9HVC10QP1Ce7QsWo32r9L2X6L+XaL+HySS8hOJJMXMKVyYTqVh/rQ4WOhFET0JhcOMALgY&#13;&#10;esNzpgf8jVwRMssZkcZO2GzsiITZDqDOXg2miR1STVZCZLICMtNlUJraoNjMGpVmVqj9KmAQ/3XS&#13;&#10;Gn1QXKaDtcEQXB9j8ELngL/ZHDzmEqRKbcBR24K13R7MBkcw2taBfswFtNOuoF7aAMoNN1B6PJD0&#13;&#10;2APkXk8kvvBCwrA34t95j8dpfT7HjfpoYyd8PsRCJ/86OOiD5jwdHFdD8LyNkRYyB4JN5hAwLMCX&#13;&#10;2ICbbwdOpQNYu9eC2eqM5KOuoHe5gXbRHbRrnqD+5AXKr95I+ssH5Be+SHzlO5Gg8RuN1/qNxI36&#13;&#10;f4ib8NfEwVcXSF46DRTCgeE0HakuhhB4GiM9aA7EMeYQ0ywgEi1HmnIVUrc6IqXWGZyWDWAdcQfz&#13;&#10;hCeSz3mDccUX9Nt+oD0IAPXPQCQ9D5ogDwWPJmqCtQnakHcJYyFvEiaDhxMQqAswCQcq4cByNADf&#13;&#10;2RBi91nICDBDxkZzyJIsIU1bgXSFPQSlTuBVuyK1yQMph7zB/s4XrDMBYF4ORPLNYDB+DgXtj7BJ&#13;&#10;6rPwsaShCC1ZE6lJHIl8nTgWOUieDBsgI0QX/zrY6yNljQFETjOQsWEW5P5myI5cCEWiJeSpK5Eh&#13;&#10;XwNxkQuEVe7gN3iDd8Af3I4gcE6Fgn0hHMxrkUj+KQqMJ9FjtP4YLXVokybp3eZX5JHYgaQvMc8o&#13;&#10;iOqjIkIXYBH3G41w4BH3tITIN1mus5DrawZluDny4qyQy7ZFttQRmfmukFR4QVQXgLTmEPAOR0xy&#13;&#10;j2+c4JyN+cLujh1j/hg/mvxLopbeT35LG6IMUt5Tn1M/kXtpX+J/p2PTIzqidQE24ZC8Sh+CVQaQ&#13;&#10;2U+H0sUIam9TFISao3CzFQqS7ZAncoIixx2yUr9xyc6QMVFj1Oe01k0jvPb4jyknyR/YF6jvWNcY&#13;&#10;muQe5mtGL/slbZjTR3vPfkIfoT9kjCXdS56Iv8tErC7AsZoGtq0esXb1oVg1Hep1M1HiaYqyYHNs&#13;&#10;ibZCGdUORXzncZXc67OiMEgrq4x6L6mLfSvcS37NP0gf4h5jvWSf5r5gdvOfMW4L++hP0v+kDaU/&#13;&#10;ZGj4PUwt5zZrlHGTPU65xplM1AVSCAfuCj1kLNdHnp0BSpxmYquHCSoDF2BblCW2ke3Gtqa4aIul&#13;&#10;PhpVXtiwomzzYOYOyvP0Pcw+/r7Up9zDwt/ZnZJHrPMZvzBvZN5nPpD1JA/IbrHepF/nvOdfSRnh&#13;&#10;XOKOMs5zxym6AJdw4BPZRm6jhwJbA2x1NMR2t9nY6T8fNRGWYzXxdh93sNa/KRf5DRZlR/UrCxOf&#13;&#10;ysuZjyU1vIeib0T30g5I7vI6Mu9wu7J+TOnOvsm5o7jG6c3p5g7Jzqe+FZ3lfeCd4o+wT6SNMnQB&#13;&#10;LpHxBEv1oLDWQwmRN7cRmbeGmMs633nju8MstA2b7N7U0tcPVPEDerdkxPxWkEe5n1vKvpu1Pe1W&#13;&#10;Rr34prg586rwUNYPacdzLvHPKS/wrued4/2ad5r/IueEYDjjmFAj7BB+5B4RfWLpAqmEQzoxl0oi&#13;&#10;824h+rGTyLz1643Q6D3nc1PIYk1ztO3LRur6vl0pgY+2iWN+LlNQbhcUcm4oywVXsqslFzMb5Oek&#13;&#10;+xWnxe3Kk6Ku/E7hD+pjwp6CDlG/6lvxoPyg+LX4gOQ9f79Um6IL8CymQkJ45BN5s4Loya7VBmh0&#13;&#10;njnR4mX6sTVo0XBb1Ir+FrLLkwZ2wL1qYcytSjnlaqmKc6mgVPB93nZpl6Iu67h8b+7RzEOqI9Lj&#13;&#10;BYckFwrbJLeKWqW9hS2ZA4q9ma8ymmQaQaPsQ6ou/nHIIOoX/p17iZmoJ95p8zrD0QMeJppDAQsH&#13;&#10;jkQse9qWsO7BXqb/7fq06Ks7MigXK3I5Z0qLBCcKKqRHVdVZh3MblAeyW/P3ZXUU7pWdLf5Gdr2k&#13;&#10;Qf64ZE/2c2V99pCsTvE2vVbxnq8L8AkH2eJpKCbYQezMBjt97F87Y+Swm/Fwh9/8/u/CrR8fiXO6&#13;&#10;u5/hf6ORF325VpJ0piqb01muFrSXlkkPFlZl78uvVzbltaj35H5bVJdzqmSX4kppdc790mplv2qn&#13;&#10;8mXWDuVrcZXynUAXSFsyFVlE1iwlqCHmomml3uRBR4MPHa5Gg50+c/86GWr54Gjs2lsHaX5Xmrkb&#13;&#10;v98jSjpRI2e3V+UJ2ipKpC1lldmNxbuUdQVN6mr1weIqVWdppepyWYWqp6xC/T91hXpAUa4elpar&#13;&#10;NUJd/OOg+DtzEtT9n+76ims6y+IAfpMQIy2CgKCgozQp0kEpotShphBaiAmhSQktGKQIEgKBoQoD&#13;&#10;iKAIAipIF0RQiqIUBV0dQD8Oq66OwDgqo6B+xlnRs//dfc7D93Mfz++ecx/uwXbeOh3C1wt7iB86&#13;&#10;LKWXe+0U/tnnsv1+J8349sWgA9caQr16aqMDWqv43May1KgzxVkJ1QX5gvK8E2klOdWZBdnnssXC&#13;&#10;9hyRcDBXKJwWi0Qvj4tEyymi7LeJ2dnveZJANJYhTRUPP2F7ZxU2lwYtwpdLBlLvLpuRfhuwkX80&#13;&#10;4KRxt4dqNNoWaH+lmevZXh/l31yTwK2rOhpZXZ4ZX16aKyguKk7LL6jKFOXXZx8Xt+ZkiPvF6eIp&#13;&#10;8bH8F8KMvOXUjLy3/Azxn7GSQIw6Ho5twUMRluMUlqd5F/5T527C635j4vMRK5mH1x3Ux69477ne&#13;&#10;FWDX3RrscbHpsF/92TjOqVpBZPnJ9LiiCtGRvPLCVGFpRWZG8RlhatHFnOTCvtwjReO5ySUvhMnF&#13;&#10;S2lHC98kpRSsxEkCsdg7OK6Mh9ItODi9DQcXd+A+XNbCLw7pE369ZSo9M3Jw681BT4P+Xj/btg62&#13;&#10;W2NLOKO2mcf+uSEpouhMaqy4RpiUVZ2fkl5ZlpFcUZvFLz8vii+/nBNbPpYTX/FMmPDzUlpi2Zsk&#13;&#10;/omVOEkgAZvBf/fechUc1KvivrZvw70b2IF7cXsXbnbSaOPkmL3a9WEPve4BhvWFXpZrXWeoT+Wl&#13;&#10;aFbxhcQwcdPRmKyGzMS0s+JkwZnS9ITa6kxeTZMw6lRX9uGaG6LDtU+E0TVLaTHVb5J4VStxkkAS&#13;&#10;NodcRRxUKeGgSRl97lFGy6PK6Nd7KujetCHp5qTdlv4xN922YZ+9DYNM5+q+EGppTyQzryM+JKtN&#13;&#10;EJXacizuyIWcI3HNxSnRTVXpEY3nMkPOdR7nNo5kBTfNHw9tXE4JO/uWH37mzzhJIBmr/ZMCDmoU&#13;&#10;0PcWBfT7gDx6PCGLHj5URBMP9IjXZmyUu6ZctZpv0yxqbwQ6lA0Fe+UPRvhl9ceyU3uTwpN60mJi&#13;&#10;u7LjIzsLj4S2Vx7ltNenHWrrSA9qH05ndsyms9pfC9gt7xI459/zJIF0rAclZAT18uhp10Y0OySN&#13;&#10;7t2RRlOPyWjkkY5U7+xexZZ/OO2sm/Y2qZjy219wm+0mHAujp47GBPKH+cG8odTww9eE0SGDBXHs&#13;&#10;gYpE5tX6JP+r7QLfgSEBY2BW4DfwNjGg9z0vsHs1ShIQknFQKYteXiCi2T4SujtKQrdmNqLhZ2R0&#13;&#10;5ZkWoW3BQr7hsYNG1ZynQdFDxr7s+yzHtJlQT/7daB/encTAiMkUNndCGMKaKIgIGK+I8h2vj6GP&#13;&#10;d/Bo48Ox1Ik5Hm1iJZp+82OEz8jnUEkgXwZ9OC2F5tuk0J2rG9DoGBENPJBGPa8UUesrHamG36zk&#13;&#10;T744sLX4ubuO6CndNG2Bact/wnWKeRzlEf4ogRY8n+IbNCcM9J8rZDHmKjm0uXNcylxniNf8aIjn&#13;&#10;oyfYuRLs/ctfbO97f7MkgTICWmhCaLqbgEauSaErk0TUPi+Nzr9RxtX9obeh8g9LcuFrezXh7y6a&#13;&#10;qctUg8TlQPOYJa51+FKUPXcx0Ym1mOoasJjt4btY5EVfrKJSFhvoXksdPh5LQwz35QeY1wz3xS8+&#13;&#10;7i/XaZK8rEXo/iWERvvwqG+UgFpniKhhQRrVrKnhy9cMSPlrFuTMVbstyavO2+NWvbQiV/30Q1c5&#13;&#10;RpzVSLOg1QSrgNWUfb6rQlv6WsF+ylrFAa+1sw4eHy85un286vTjpyln10//cnb59MHZZe3fTpL8&#13;&#10;gvXgZhdCvYM41DKOR3WzUqhiRQ6VfNUg5HzVI6V/NZPjr9tsjll3VA1b99Bgr9N3Bq4Hafl9C9P1&#13;&#10;+cbTo30TGHh/z9jj+T3X2P17qcmPUGPmAk3mztBl4QhDlg4wY3kQXmHeW0ky3oZQXx9CLTcQOj2D&#13;&#10;UNkCHuXDJlwWaBCOgs6GODCSiYC9ZA4c2MwEVxUGUNRo4L/NG9gaHtgnzA1if3ABwU4nyNR0hDyt&#13;&#10;g1CmbQ+ndezgvK4tdOvawPXd1jCNeaonSX83Vv86Vn8SodJ5hETLOHQMFHB8UMNHwS4iF/RJTDCT&#13;&#10;YYCNPAUcN3mAu6Ir0JScwF/ZAdgq9hC2xQ5iVG2Ar7YP0rdaQc5WCyjZZg6n1E2hUd0E2jRMoF/D&#13;&#10;GG5IdKkfq38LoZIHCAmfI5QCRBQHZFwYKONZoE7wBW0iBQxJbmAh7Qy2MgfBUdYO3OSsgSJvBb5k&#13;&#10;C2BuMoPgTSYQoWAEsYqGIFDUh8zNuyF/sw6UK2lDrZIWNCtrQrtEdaPY/bEZZC0gxF9GKAoQ4oAM&#13;&#10;zg/rBQVU8G6wneAI2lL7wZC4D8w3WII1yRTsNxqB80YDcJfWA4q0LjBktCFQRhM4sjshXHYHxMpq&#13;&#10;gEBuG2TKqYFYThVOyKvASYmAoUMAiokU+JhvgEArErD2y8AhVzKwaEoQxFEFZrw6BGT8AP6FmuB7&#13;&#10;UgcY53aDT6s+0C8bAH3QEGhje4A2bQTUx8ZAXcSsmAD1owlQvpgCZd0UvMF0HfO3N5h8kQB8tf+f&#13;&#10;wc+UCEGWJODYygDXmQzBVCXgsNTgEE8DWOm7gJmvDQEVu8H/rD74XTQE3y4jYFw1BsaoCfhMmYLP&#13;&#10;rBnQX5oD/a050NYsgPaXBVDXLb9SwfILBSw/U8H8kwT/y0A1loIAEyKwzUkQYi0DYY5kCPNWghCm&#13;&#10;GnCjtwMnRRMO5epCUJk+ME/vgf/QXaZRTV5bGA6TVKsUp3pZdVHQFhWq4sCgIIogoqDGkDkhCQlJ&#13;&#10;yEAGvgxAIIEQ5gCRGUFABhUEo4IDKHJVWutQtLqsvbqcRa8KKhQDyLDvd/s7/fH83u85+13nrIfY&#13;&#10;uAYIbd5A6FgH+AsbIKpvI0T1+wDuiS/g3vrB/mEUi/8kdtJ/bB/4j+4Dv2Es+HzCwkZrAH65HWBX&#13;&#10;2wNltQMwvR2B4zsHeNucgLd7IXAJLsDhukIMshwYaSuBbvwJaBVrgXJ4HZBbNgLppA8Qz/sB4bI/&#13;&#10;EG5uAvzDzYB/EwBRnwIncZYtlv2TW0b2w5aPOAgYxIH/+38ACGgGnJc90L0cgLPGEfgb54AwyAlE&#13;&#10;4QtBGOUCcTHfA0/2I3BSPYGVsxYYJRuAfsgXaM3+QG3fDOQzgUDqCQLSta1AvBc8RXi1fYLwIeQz&#13;&#10;3hL6KWoqdBAPwW8JsPU1AQIHCBBgDSAuswPCKntgol7B95oF4vWzQRo4D2RhC0GGdQFJtBuIRCsg&#13;&#10;Lmk1cA3rgV3kB6yqgBnG4aBpekvwJO1UyBdK144J8pWdY6T+8M/EZ7uHiYMRHwiWyLfEqd0DJAh7&#13;&#10;QYaQJxTY9pgCW60BJDQDZYU9cDzsQbRyFsi9vwLFpnmgDFkIyj0uoKS4g5y/CuIV3tPCNN8vvLzA&#13;&#10;cU7pNktMTegooyl8hN4WMUzr3POR0oMdIl/HvSc9jHpDfEt4RfqMf06Z3veIChH3aRB+hw6ht/8B&#13;&#10;IKMZ6GgveahrSj0cQLXmK0j2mwua4AWgiXABDcF9Rs3xnECk6y0SzeYRYWbwR17RzkFOReQ7Vh32&#13;&#10;v9FH8QM0M+kl5Tz1Oelq9FPSXcZD4mvGH5S/qHfpU4TfGIC9zoDIn5mwq48J4dYAirstMNEcQnd7&#13;&#10;UPzgAJqfHEHn8zWkB80HfbjLtB7nPqZleo0kiXyGEGXQW0la2IAgd89z7gH8k5gqykNmA/2P6Fbm&#13;&#10;PXpHzB3aJXY/7RbnJvUF51f6MOsX5hfqZdYMoScG9nezYU8XGyKs8XcGNup4ku/tIBG9Cx3aCcOG&#13;&#10;OZAd6DyTs2PJWM5e908Gmtc7Lc/3VaIs+GlCcsR/4jNw9wRG8m1eGf1W7CHmdXYz+xfWidirzPO8&#13;&#10;y4w+fi/jz7iLzPe8bs4Y82zsJKWDO0M4yQWsmQv7rAFUN1vgutqBfKkd+vXZgWGVA+Sumw3GzU4T&#13;&#10;hSHfDhdGur3LI3u9NLD9HmnFIfcSVZG/IbqoX6XZlD6RifFvQSW7h1fP7eYeizvHOS08w74k6mD3&#13;&#10;i0+yB0Rm3mhsG388uiVuinxUAFFHBICzBtDQDP93TgXqOjr0PnLQfhaudZwu9ps7Wrpt0WDZLtdX&#13;&#10;JoLnozym3+8GQciN1ITIvkQNvleRQe2W5zPPSkpiO0TVfLOgSdjObxe38s5LjvGuSZt5T6XNwuG4&#13;&#10;BpElpl48QasVTxNrxTMEawAd9VwhOl+NOm8Gug/jj/ZQvHrWRIXP1x+rgha8qQ5b+qQct+quie53&#13;&#10;I5e3/WqGNPKiVo0/l6SjnVZms04kFHFbZRVxR+LrxI3iFkm9qFNWK7wirxE+kNdIPogOSv+KrZKO&#13;&#10;MypkU+QK2TTJGsBwtQUxOj8Z9a0s1HmL0Der3Mvhc/WG2e/rApxf1O9weVCNXXmrlOrbV8DZfjFH&#13;&#10;HHlGr8Cf1KbQjicbWEfU+dwGRYmgNqEmvlrWLKuUnkwok/QgJdI7SGnCe0kJMsIrRiwsE/KFakIm&#13;&#10;KdYAJjpXgvpuKkouupPiZbbTB1fZD9d7O75p2jTvSXPIkt/r9q64Vkn2uVQcE3zWKIgwZ8vxLfok&#13;&#10;WpMujVWXksOtTjIJK1RV8SXKBrkJaUMKkG5FPnJTaVS9kRnVn+Ly1Z/ZeeoJep76C9UaEPOd7d++&#13;&#10;p0OdNx913jI324laD7uhpjUOL1t85/zZsu3bW42RHldqiBu7ypnbTpn4u1vzpVFN2SpqbYaWVZWW&#13;&#10;yS1NLRCaNOUSY1KdPDexVZGlPqs0qK+pMpNfJWRpPgozNaOxmZrx6EzNBN0awEG7gCyygXTUeQtd&#13;&#10;bKDK1cZyeLntuxZP+2fm9Y5324IWXzsS8UNPPWFD50HG1rYy7u5mUzyu1qigVOZoWCWZGdxCfb4w&#13;&#10;L61EkqU9JNenHlXoUjpVqSk/q1K1zxCd7oNIp/uLq9OOMXTa8WhrABftgRJ1TgOa48ASG6j5zmak&#13;&#10;2c3m9QkP20eda2b1m7csutq6a3lXU9Q6cy096GhV7K76UtH+KlMCpaQgiVmYlxabm50jMGQekKRl&#13;&#10;HJSn6JsVSemnVer0KyqV/rEiyTAkTsoY4SXrx5jJ+nGGNYCP9kCNOmc2mqN0MWam7l+YD61LbV50&#13;&#10;uNvcP+fpcL0jYOGlE+HLOo/hvI83Urc01LJ3VlcJsKVlMnJhsZqRU6SNzSjIEmjzi+KTcivlquxG&#13;&#10;JCHLrJRl9aqk2Q+USO5QPJIzwlNkW1iK7DGmNUCA7iDZ2Qby5mOgYgFmonER5t2JxZjHXUswt7tX&#13;&#10;2ved2zS/63SYm7kNu/bIUXLAoUZWWFkdf19htYSYU6mM1pelcFJLDHGJB4xipKhcJi2sTxAXtCuE&#13;&#10;BT1KQcFdpdg0FB9fOMyXGC0siXGMaQ0Qo+dP/cYGCpwxUO2MGT32DWbgzDzM/V5nzI1LHna9F/yc&#13;&#10;O8+Gurae2rv6cDtpU2ULI9TUzN2T2yAm6OsQWkpNcoz6YDovoTJPGF9eKhGU1cp5pccRTmk3wi67&#13;&#10;jfAqBsX8smFeXImFFVc8xrQGSNE9pDth4IATZqR+LuZh+2zMvfNzMP1XnTB9V5bbdfX6OJkvbF/a&#13;&#10;dC7Ss7qD4Fdspgf/j+46jWryysMAfklICKAgsigim+wEDDsIBcMWQkJCEpJAAmFHKIui4lbUqSMu&#13;&#10;rXWoU3cKFbUsgzBFdACrolZFBXE9nmM9DKijlWKQwcqOz7zHT/2Q+fA753655/2f+9zznvt8fSZH&#13;&#10;sLOxULa1bq1q4+nN6aUn/5JTdGJvfn7NgaKc6urVGdWNpZrqztK06rulGT8MF2VVj+VlHx/PzD42&#13;&#10;ka4L1lM57JpHpg8bkWc/MsmDVhbp+ZlFbnYbk0vdDrQAISDe37M3/IwbrnKtay4L3A5eSArY9y91&#13;&#10;xM5zWXFbWwsSN/xzjWJN80Z1YdO2jLzG3TlZDd/ma+qrClX1DUXJ9R3Fyvre4pSGoQJ1/R85qacm&#13;&#10;09NOTWl0web5BPsMycD3dPKwkUlunzMg1y4zycVeFjl/d6leUw/HsPZWuNWRG3yn/deknIqulNCt&#13;&#10;FzOiN1xYJVjTUSL5vL1MkXt+qzrj3K701LbKrOS247nys/V5srPtq6RtvatkbUM58rMTGYqW6VRl&#13;&#10;84xaF2w3JGMHaORJLY3caWaQK+0M0nGNQc7eMyRNjxeRU4/YzGP3QxdW9sXa7+oRe267rQzY0K0J&#13;&#10;X30jL6bgenF8zrX14vSr5UmqqxVKxZVKlayrKi2xq0Ej6upIT7hyl/J7mrhrSpV48aNCckE37KKR&#13;&#10;/qOE3K2jkautdNJ+gU5abjJJ/SMjcqLfkhzrd9f/9lmwye6nUdbbngidNzyWe5c8TAvMf5DzWdb9&#13;&#10;osi0e+t4KffK4+V9FSJJX6VE1FclE/Y1JsX3dcr59+7J+X3D1HpSIuiBWHAHIl1+qyTkwQ+E/NKk&#13;&#10;R9rP0UhzF52c6mGSqqdG5OCrJXr7X7GZFf8JnF/+cqXV+hd8u+LnMtdVz9VemYPZfqmDhUHJg+tC&#13;&#10;kwbKwyUDu7iigcpowWBVLH+wgccb7IiLfd4bFzv4Ji52YJwX+2/E/D9PjxDSXUdIx0+EnOnUIydv&#13;&#10;0MjRB0xSOTyffDViT/tyhM3crA2YV6oNNy/Q8qyztWI7jTbZSaXNdFNoCzxl2rXeidotnATtTj/B&#13;&#10;yP6AuJGjgbEjPwZHv2sLiRq9HhI5OrAi8t27EK52LoT7Fjr1nCDkQhMhzecIqb1CyOFePbLvKYNU&#13;&#10;TJrpbZ20p5VNejCLJ/2McifDTNOnos1TpoSLkqaSlkimUm1F07n2guliR/50mRNvertLzMxe18iZ&#13;&#10;79y5MzUeEbNNnuGzneywuR7KC3bo7B+UCZ0uNRDSQp1B7UVCDt0i5KvHhGx/wyCbsFBvDZbS8uHK&#13;&#10;yASHpUKwsRwrTRIRZyaE2DwOSssYaKyikLuYSz1AwrFhSRi226ygHgDBOGgbhBN2gThj749Oyi17&#13;&#10;P7xw8MNvOv3UTMjJdur71wnZc5+Q8n5C1s0ZkkKY6WXBmqbGMrocngyqmhrEI9QwFpHGkeDPi4DY&#13;&#10;JAwK0xCkLghCtlkAPjfzw7qFHJSbe2O3BRt/t/REjaUHGq3c0WblhmuUbp1OUxkcpjLY00vIF78S&#13;&#10;UjJMSC4YJA0menJY6Imos+DDWT8KXowI+DNDscIgCFyWP2JZPhAaLofUiI1kIw9ojN2Qa+yM4nnL&#13;&#10;sHG+A76cb4dvTGxxxGQpak1scMbUBi06HaEy2HubkC1PCCl6SUjGOCFKECKGEYnDAr1IWNE+gy0t&#13;&#10;GM50P3jSOfDRZyOI4YYwhgu4jGWIZTpAwLSDhGkDpYE10gwWIZdliRKWOTaxzLDDcAH1E1yAQ4am&#13;&#10;OKoT4t1oiPHVh5AiCWBCFsqCLNoYUrEpEtPMISqyQsIWawj32CD+O1vwq+3Br3NAXIsj4s4vA++S&#13;&#10;E3g3KfedwRuk/O4C3nvKNAV/5jzHg5Mun2bgcegQcfQh82NCsYIFRZQx5CJTyFTmkBQsQuKmJRBX&#13;&#10;2CLhgD2EVY4QnF4GwRlqb5sz4n92oRqbK/h3Kf1u4L+h/Ncd/CkKPvlImeHDbYoPV10goGbge9Mh&#13;&#10;8daHwoeJlCAWVFxjpAhNoVCaQ75qMWRlNpDusEPi3xwhPuoEUa0LRI2uSGh1g7DDHcKrHhDe8YTg&#13;&#10;KeU1G4JRyqQXBPCao0wLwJ4QwOODAO66QOhKg5BNh4ytj5TlDKQGsKCJMIYm3hRquQVU2YuRvNYW&#13;&#10;iu0OSPraCbJDrpDWuENS54nEFjbE570gvuQNUfdyiB5xkPDSBwlan9mEcd/phI++Ewnw/SACZ0wE&#13;&#10;71ER2Lp8mkHsQYfSQx9pbAYyfQ2QHWaMbJ4pMqUWSM+grlmJHdRfOCFltyuUBzygOO6FpJPLIfuH&#13;&#10;D6StvpB2+kPyS8DHxL7AmcSBoEnxcPAH8YeQMfFcyGgiAkck8B+WwndICo4uSHChQepGh9qVjkx3&#13;&#10;BvI4BihYYYSCaFPkiy2Rp16C7AIHZGx0gWaHJ9TfLP+Ycth3NrkmYEZRFzQlbw6ZTDofOiG7HPZB&#13;&#10;ejv8vfTXiFHJm5VvJe+5Q9K5iDdJCHstR8hLBQKfK+CvC0TONMid6dBQ/SqP6nmF3kyUBBlhNdcE&#13;&#10;JUILFCltUJDr+DFvrftM9jbvyYw9fuNpB4Leq4+FjqXUho8mN3JHFK1Rb+WdMcNJ13lDsof8V9JX&#13;&#10;8S9kY/wB+WxMvxLcZykIf6JC6EMVQnSBmJohxZGOLKrvFjrpo5TKY32AIcoiTFDGt8A6mc3Mmgyn&#13;&#10;8aJiz7H8Tb7vcv4a/DZzX/iQ5mDka/X3/2O7ToOavNY4gJ+ETUVxa61LqetYF9yqFuqKIHtIyB6S&#13;&#10;kITsARIgQCABYtgJmwHZQpAtQBAiREDZRJYKGEGwXrWjVlCv1vbWtvZetXXj3Nfv+fCbOd+eM+f5&#13;&#10;v+/M3+cprTHgCcWMeUTqxj4kDYU8IN0I+ZH4BH+L9BJ7k/o+cJoOfW4woZeVCY+NMeERWyBuMxoy&#13;&#10;kN4r+NT5kLskbHeAyn0LoOrwYqg6ufKdErvulYKx+Y9YkduvUfKDz8QpRx7zsrwfcor874VVYO4w&#13;&#10;a3G36Cb8TKiFeIPWT5qkjZOt1PuUMeoL8veMt7hRFgwcZiN/EQ706udAT1sgYSMaspD5kk99a70d&#13;&#10;VG21h+o9jjDNw/l92okV/9MErX2RQt38cyJv16NYqcd9aaLnvyQa3xmBNmiSV4y7xtETxtj15NGw&#13;&#10;Vuowsyv0CnOIfpkxzehlPGP0sF6Te7gQd5EHAzv50NfCh962QDLyBuHIfCnStxKRu6iRbGS6Oczn&#13;&#10;HFz4OvfYst9z/Fc/yyBtmlWzd99OknhMx8V5WmUpflcjMzHD4gL8oKCU1M+rpvZwm+jdnHZmJ6eP&#13;&#10;ZWFPsM6z59hm7l+hZsE8sVUEsS0iGNgsgr62QCoyl4/Mj0F6b/KXaJixCQ21O+zfFnzj9GfR4SXP&#13;&#10;i06ums3Db7ydydw1pRZ6jCVFnxiOT/QfiNEE90hzCV0ROopFXBlqFtYxWwXn2CZ+N6eJNxpu5N3h&#13;&#10;Ngh+D2uQvKfWR0B8bSTE1ETCAFtgKDJXtAoF45C+pV6LdL4NaFj4td2rkj2O/yn1cH5c6rXy7mns&#13;&#10;hilt6K6xDJ77ldRIz15lvH9XQgq2XZ5JbI0uoJqkpQxjZDWrTtLEqRFbeAbRIF8vmuZXSn4Jr5K+&#13;&#10;petlkFQhg7hyGQyyBTKQPUiQvqtApK1GOp8r6kPxFvTLCjf7Z1UHFvxUdXz5TClm/XgR1e1KLse9&#13;&#10;J13ieUEd629WKbGmRA3RGJ9Lq43VMQ3RlexKaT23LMrMPxPVJyyOtAp10qf84ljkS5bPU3RyiEcE&#13;&#10;2wLDkLmRSN9TIjKR9yhah/qnbCPqN8M2u8d1ex3v1Bxddr0y8KuREtLOvgLWtxdyhMfb0mV+zWoF&#13;&#10;tj45lVidlEWrVBQyS+PL2MXyGl5R7DlBfsxFkTZmTJQb80iYF/+Kla/4QMtTQIJWAbG2QPYXKChD&#13;&#10;+l7yCmQPnyGdbzXqld4V9bxuM/ph0077mfrDS8eq/V0vlxN3dOuYB835/OPNOVF+dRlxwQaNilie&#13;&#10;mk4tUeUxi5JKOHmKal5OQrMwM75TnB4/KtbEPxBnJP2Xk6l6H5qphCQEzhYYjuQgBul76uUA5q0A&#13;&#10;sPRz8PLsGvDvpq9QP7Zss5ts+s5lpNZ3XU8VfntHGf2AScc9Vp8f4WvIicWUZSYRdGmnqAWncpi5&#13;&#10;qTpOZrKep1EZhalKizhZOSRRKe9KUlJehqvV7+jq1HmyOhXibYE8JAfypUgWlgFYuBx8qFwBXtSv&#13;&#10;BHOtq8AP5q12Ey3uSy4bT67tqsF93aqn7TeWco5W68Q+5QXRGJ1WQcjPTqVmZ2Yx0tOL2GpNBU91&#13;&#10;ql6YqD4vTlAPSuLUtySKtD+4SenvGEnp8xRlGsTbAgVIDhJcAMxA6FzAa4ML+KXZBdzrWAqmOrag&#13;&#10;R9sOLu41ea9pb8BubT5L2VejZx2uKBOe1BVLg/KL4vHZBcmUNG0GIyUnn52UXcaNz6wVxGa0iWUZ&#13;&#10;/RJpxrQkOvs3njznLTMu+yMlLgsSbIFiJAufem/2EvDmzGIwW7cQ3D23CNzqXAImOjehBzv2L+pq&#13;&#10;O/FFqwmzpb6BvFdfE3aopIrvlV8RGZBVKg/RlCjJyafT6IpCLUteUMKV5Z0VRGrPicTaXrFIOymW&#13;&#10;5P/Kiyp8y5QWfKRK8yDBFhiJZCHZGcnCIvCk0hHcNS4AN80LweRFZzByaT2qt3vfwnbL8VWN5sBN&#13;&#10;1S3E3aWNDI+COq5ndo3EX2OIwar0icSEcjUtpjSHGXVGxxGXGHj8YpOAq7sk5BRbhdyS51xB6T9M&#13;&#10;UclHqqgYEmyBMmQHpxaCv4ocwD2DA5hpdgLWDidwtW8BGOj/EtXZu8ep5eLRlbUX/DeUt+N3FrWG&#13;&#10;Hsw2cY5pmkQ+qgZZUHxdAj66JoUcUZ0VKjQUhXGr9ByWvpnL1Hfz6PoJHqPqGYdt+JvBqZqnhFdC&#13;&#10;gi1QjrxBhgOYO4MCP9TaA2urIxjpdAADg/age2g1aLvi5tAwcGi5vtfHVXcRty2nk/qNpoN1SHle&#13;&#10;4BXXFuUvOxcXLDGp8PzmDAq7sTCUaaxk0oyNLIqxi002jrPJjU/DaI1vaHQjJDHqYYgtMNEJvNQC&#13;&#10;cLcSgMlGOzBy3h70XbIDncP2oG3sM2Ac22ZvGHV3KR72XqMdxGzR9JN3K3uZ38ov8Y5KuyO8RV2x&#13;&#10;/twLSgzLkhZC78gnUToqKMR2Iy2kvTMU1z6OeErDt78hEdthCMkMg22BqQDMnQZg+iwA37egQZ8F&#13;&#10;DSz9aNBy1QHUTy0FhqnN6JLr+xdprx3/PG08YL3yKmGbfJS+N3Ik3F04JD4SfiXmBHMwyYd2OS2A&#13;&#10;dDkfgx8ox2EHjHjMQBchcGAc8RQ5v8EG98MgbB8MsOXPLABulwEwYQSg34wCFqT7mYbsQI3VEZTd&#13;&#10;dga6O64o7e3djppbR5Yl3fRdEzuD2xgxTdvOv8Hew54SHaBPyr6jXE88Sriu8cRZ870x1gqfAGuj&#13;&#10;n5+1y9/3+jXEz8j5bx+/a9DbfwJ62TJbiOygGoBBEwAXLAA09wNQfdUOnJlxAnkPF4OsOVeUes7N&#13;&#10;QTHr7hw9671S/DB4Lfcn8oawB2FbaQ8EO0j3/892nUU1faZhAP+yASJlERAikX1fIoLsCdkgJCEb&#13;&#10;kEjYJGgQEZGWYlGPdNym6rFaHR2sowVbLaI4Ooq4V3FqFa2tduzhVPRUccOAiq2sbs98M3Mzx+bi&#13;&#10;d3KTc573e9//zVPN1/d8FKfpWZ6g6lmflNWzLSWzZ0+a7NZRgfR2l0B662GatGcoVXrzbarsF6TY&#13;&#10;cr2RkPN0B0cO0Pd30PxOQjZfYZE13fZkudWNLLH6M2ut0Zwqa6KjxSpymWVVeBRYc7jGx4W8HOts&#13;&#10;f621KijbWheisDaEya1rI2XWLVGS/l0x4v5D/PSBTr7wyS2+sH+QL3z8mi/sQ4wt3zUT0rGPkNbD&#13;&#10;NP8MIZsuEbL6Xwyy9I4dqRtyJ9VD/sy5Q5Hs0qEZDoXDwomG4UwX3bB6knrY6KEcKfGSj5R7Z4ws&#13;&#10;nCIZqeeJRldMFY5u8Esb3e6fMtYSkDzWEZg03hWYOH4/MHHsRWDi6GubjrcQsu8gzT9J8y8Qsuoa&#13;&#10;IfW3CKkZcSQVcGeYMZVZiDCWAbEcHZIdVBA7yqFwkkHnLMZMFyFmuaahfFIyFronot5jBlZ6xuGz&#13;&#10;ybHY4TUN+7z4OO4dgy7vaPRSgza1tRHSRG+w6TwhK68SsugmIZUPCCnDBFIEN2IAl6FFIFOJKHYG&#13;&#10;4jhipNoJILFPQZZDIrQT4mFwnI6iiXzMdopGlVMEFr0XhuXOIdjgHIy/uQShxTUQ7a4BOE9dt6n5&#13;&#10;CL3/Wfr+KzS/m5CKe4QU/UZoth3Rwpko4MGQgscUIpiZgihWAuLY05HM5iOdEwUZJxxKuxDo7IIw&#13;&#10;0z4AJfa+KHfgocaBi6UTvLBmwmRsneCJZkcP7Kfabdpymt6ffgOLbtD8XkJMjwnRviI0mxAJHEka&#13;&#10;XBmJ8GRMB48RQ/cRgXBmCGKYgYhj+SGZxYOQNQVSlhcUbE9o2e4wst1QwqFFkfMeajlOaOA4Yp2d&#13;&#10;I7bYTcBOmyCKZEIUy0IGpYhnQ5liB4XUAXLNRGQWOUNW6QZJvTvEf/aEaPNkpO/wRvoebwjbuBC2&#13;&#10;T4HwFPXtFAiu+kBwi+qjnlNjPhDi/9H/gWuTmM4g4bOQRamms6FOskO22AGq7IlQFLhAXuGGjEUe&#13;&#10;kK2cDOln3pBs50Ly1RSI9/lAfNgHohM8iDqpy1Mh6qYeUoPUqC9Eb+kv/kcM3lsxfGz57wyyaBaU&#13;&#10;lGYaG7oEO+jTHaBVOkE90wUqyyQoaj2R9SdvyNdzkdnog4xmHjL2ToXsoC9kHX6QfkNd9If0J+pe&#13;&#10;AKRPqWHqTcAbKQJeyeD/Uga/cRl8bYEkggl5JAvqCBZyotnIi7ODQeAAQ5YTcnJdoDO7Q1PjBfUy&#13;&#10;LlRreVD+xReKHX7I2h2ArLZAyI8EQX6K+jaYttsQZP5K9Ye+zhwKHc98HTqSidBhOYKH5Ah6kYUA&#13;&#10;WyANZ0IZxoQ+lAVjOBumaRwUpjigMMMJ+TpXGIs9kDffGzn1PtCt8oN2YwA024Kgbg5B9t5QqA6G&#13;&#10;QXUs4q3ybOQb5eXIl4qbUaOKvughxe/RvyleRQ8qEflUhfAnKoQNZCNkQP1HkNEZNMFMGIJYKAxh&#13;&#10;YVY0B+ZEe5glEzFL7YqifE8UzOUiv9YXxo8D3+atC3mdsyX8pX5H5Lhud/Sodj9/RHNk2pD6VOwL&#13;&#10;9YW437N/in+W/WBGv+r5jL7sl/EPNYh9oEXMPR2ievWIsAXyELqDACZMtOOVBrBgiWRjbrw95gon&#13;&#10;olzhitl5njCX+bwuqfYfK1wSMmxaHfFi5oaY54bG2Ge5TfFPc75OGND/Pcmq7Ujp055Le6S5Kriv&#13;&#10;viu8o3kmuK0bT7mZg4TuXMT9nIfYGwbE3DD+EVRBdAe+TBTT3mnxo70vjI0FsXaoTnXEggyXN/N1&#13;&#10;nmMVxbwXc+YFDprrwgdKPuY/Llwb/zB/c9J94/bUu3m70n/NbRXfzjksuak/Le3Wd8lu6G9nXNM/&#13;&#10;kV3NHRN9b0Ta5XwkdZkw41IB4i4WYPq7oKHvz/dhwsyl+VOZqKH3qI3hoC7J4c2HEueRD7I9ni80&#13;&#10;8frnW4Ifli+Mulu2JP72rJXJvxSvF9wo3Cq6btop/TF/d8b3xgPyy8aOrEuGTuV3huvKf+Y9UnbO&#13;&#10;HM48WwDxN0UQnClGyukSJJyyAXq6gyIuAxbaNavpLHWBTCym91gabz+yVOg0uDjLvW+Rwaf3/dKQ&#13;&#10;nqr5MTcq6mb8aGlIvVL2iehS6UbphZLGzPNFTYpzhS2qMwWH1KdMpzQnTF3aY6Y72qMFz7Pbi99k&#13;&#10;HimF+IgZgn+UIYVKfhdyfRiYRfPn/adv0VmW0Ht8HMYaXx7Leb4ixbFvuczt7jL9lO76ouBrtXP5&#13;&#10;l6trEi7MX5zWWbFCfMayLuPk7M2KY+btqvbSLzWHS/brDhYfzTlQfD53f/HPua0lA/pW80tl6xxk&#13;&#10;tFogbimHgEp7F4w0t4zmL6Cd9yMvBhp4DKwKYg59Es3uX5tg37tG7Ny9Us39ocEUfLF+dkznh1UJ&#13;&#10;p2vqBMcXLJO0V66WH6r4VHmgfKt635ydupbZX+fsKTuU95X5jHGX+Qdjk/mRockyqmmuQFZzJWRN&#13;&#10;lRB9UQnhu5BPc+fQ/Brat5bQWVZwGa/W+DMGPw1jPtgYy+nZIHS6tkblfWmlMehcQ2nMycXzEtrr&#13;&#10;3hcc+mCxtG3hcvneBWtVeyo3aXfN+zzni7lf5u0obzN+bjmR32jpMm219Jr+Om9I31gF1bYF/2a7&#13;&#10;PqOaTNMwAD9J6AKCgo44WIBVFBUQQSnSk2BCKIFAAqEoiCA9GGqowRBq6BBBE5pAFBAUUNQDKCiy&#13;&#10;MuuIuHrWUccJM3tmywiKe3ZWfPf9HefH9fs+X+7n+05u/IVNRh6YuyrEMSagOLy1eHjz5m8CdH4L&#13;&#10;fKraTvi1zozwptGKtFjntOFRFXXrVFmQ2a0S7oGR/NP2AznJLn18vmdXRj5VnlZKb0+p8pMmNTGb&#13;&#10;Ei8F1yf0hdYm3ODUxN/nVMW/CqtOWg2SpCDf2jRElaQjL8xDFQrHzx6/ERAfKzIEVL4ZVmu3wnLz&#13;&#10;t/BSuoe40HRMZ6aWvOV2ZeDu66KwAwMlMUd6CxKdO3J5HhezcilSfjG9KaPcvz69jlmT2saqTOlh&#13;&#10;i5OvhYmSJsNLk5fCRam/scS8db/yc+gE5i0+h7xUoQjcQyLee9mYcCOsVxnAvxo3wdsLxrDYbkGc&#13;&#10;kzpoTzZ6GY9J/HcNVrCtekUn7TpK4p3bC9M8WgRZlIacArokS+RfyZcwxRmtIaW8TnZx+mBYYfod&#13;&#10;bn76E25hxj9DijP/5y/MRjSMXJKNvFWhKHwHybqAcvVwD3qwKtGDX1r14G8yffhOZkaYuXhEa6LV&#13;&#10;02ikgbFTIQnZ31URdbhdFOfUIkx2ry/ik6sLBLRyQanf+dwqZkl2U0hBlpyTl3klPIc/wc3KXOBm&#13;&#10;Z/3Kzsv9PTBfgOgYBSOrQifxLaTizZm/AdbEOnh3asGLNh1Y7NSFR107CZPyw5pj7e6bB1roO3oa&#13;&#10;gi0vSSJsWytjHevFiW7V53lksTCXVlpU7FdUWMEU5DewsgUX2fy8/nBe7k1ueu48lyf4O5tf8N/A&#13;&#10;rCLki1ExiioUi++Apw2oUAuWq9ThRbMmfH9JG77r0YGZy6aEiW5rjWG5q2Ff+wlTeWvQXmljuE1D&#13;&#10;7alj1dUJruKKNG+hOPtEgaiQkVsqDswsqWPxitvYqUW9YUmFo9zEojluYvEyJ0X4H2Z6KWLwSvE/&#13;&#10;kVJEVYXicAd8TfgkVIdXEhI8bdWAxx2aMNenBZP9JjDad1D9areLQbecur39YuCfGqUc65rmaAdx&#13;&#10;w5njJbUpXvk1mT45Vfm+5yrOB6SJJcFJZdLQBFEPJ050Pfy0aBb7iRMv/sRMrECMpArkk1SOqKpQ&#13;&#10;Au4hWw2WywCe15NgoV0dHnRrwPQVDbg1sBWuXbVS6+130pddJm9r7vQ3l8hCD4rbo+xLpHHO+S1J&#13;&#10;HtlNGZSMhjx6Sp3Q/6ykmhlX08KKqe5iR1cPc6Kq74dFVr9ln5KsMWNrESOuFvnESRBVFUrSgi8C&#13;&#10;gNcVAE+aiTAnU4OpXjW4NUiCkREjUAxbkjqGjupKr3ptretj7C7vYe0v6eIeFshjHLMunXXltad7&#13;&#10;J1/I8YmXFvvGtlQGRDc3BUU0d7LCmq6FcpqmQ9lNr0PCmz8ERLQg36gWRI1uRhRVKI0E/yjGv4EE&#13;&#10;YP4CAW9PEtxSEGF4hACKcUPoGrcgto0e0WkYcTeqGKLtEA4E7RVcCTuU2XfSPq033jmxJ9X9TFeW&#13;&#10;96nOQp/IjnLfMHmjf6hMHhgsGwwKkk0FMWU/MFmyD36hckTjyBGFI0NkVYgP8FYE8JcGgBkZASZ6&#13;&#10;CTCMt1//GEDHXT1ou7uL0HjHVrNy4riBcNzHRDAaYMa/zt6fOhJlc/ZanMPpoWTn6AG+G/dqgRf7&#13;&#10;ShmVpWigBSpkvv6KQQZDMYW9YvgpVk8EKL5QmP3IC/NUtYp7+GsVwJwU4G4XwAjefv14e8lvE6Fl&#13;&#10;RhvqZ7dD5cwBNeE9J928aW/jc5N+pil3Qyzi70Tsj7kdaxM1kXQk7NY5x5CbApeg8TI3//F6T98x&#13;&#10;mTdtbIDiMzZF8Rn/gXxibNWLNoo86KPIlX4DHVf1TgiwUA8wLQO40QugGML5NwGap0hQNa8JogUj&#13;&#10;KF7YQ8x9bK+V8WePjUnztK1xj4JMT86Fm3MfnrJkPzh7IPgBzyZgVmDHmBU50GbqHakzMmfyzKCL&#13;&#10;9+y0i9fsGxfvmQ/O3veRI/keOkqe/tpSJcDsBYDxboArV3H+DZyP92flQzUofqIF2S/1gf9yFyH1&#13;&#10;hbVawgsX7ZjnFIPI5wHGnCW2CetZ9M7AZ/Fmfs/S99AX8/b5LJ63Ii/WH/J8JrP2eDZk47Z0z9Zt&#13;&#10;6Ucbt8VVG7en69Zu36NDbk++Nt8IcLsDYKAfoHMY5+P9WTkDULRAAv4LLUhVGsJZ5S5CrPIgKVJ5&#13;&#10;TJOj9NjAUtI3BiqDNzGUEVtoytPfUJUp28nKLFNPZclOd2XNbtflNnOXZYWF8893LJx+XrRwXP63&#13;&#10;heNPv5s7vkMWf2TyEsDQZYAufIctuIOKewAFjwEynhMhYVkbYn8zgqj3uwic91ak4Pf26v7vXTXp&#13;&#10;KxQd6oqfrvdKqL7nSpSB2+qZTcdX04ycVvOMj30o2+LwofEb+4+d2+w+Dm87vDZrYrv2zsT248o2&#13;&#10;25UvGPrKCO6gB99hK34PKqdw/jxA+hLA6dcAkWs6wPm8GYI+7yD4fd5LpK3bkMjrjuoe6+4arl98&#13;&#10;NJ2/+GsfQ6E6Dihygx06o2uL0vQOIYH+AVS+0Qo1G+xD3QaW6IbhXvQQ+9FwD1rFPn2lF3cgvY7z&#13;&#10;8Q0UPAJIWwSIxfnsXwCYSBsYyBCoaBvBC5kRXNF+ohM6TDqKHEl2yE3NBlHUDyKGuhUK1rBE4Zp7&#13;&#10;UIymOUrW2o1ytHeiMu0dqEnHFHXpfIuGdbajqQ0m6Dn25itt+Aaq7+D8hzj/KUAMzmcpAehrABSk&#13;&#10;Du5IH5yRERxF2wl2yJxgjfYRrZAN0fL/ZNdZVNNnGgbwf/6BiIrsO0F2EZE1JkAggSQkJBA2ASGy&#13;&#10;KRg22TfZLKDggIoIiEUqbjhShkEdW0VRx31rPcWl46nTitatrlVxGZHKM1/bmZt48Tu5yMXz5n2/&#13;&#10;c3IecGlnBDAdIGKS8sm0QSTTCvFaFkjVMkW2tjHKtA2xStsAG1kG6GXpY4Clh4PEyCc2jFBU3TmS&#13;&#10;f5Wi0kl+3AOS/ZSigqYoyh8UtYDswpPM4UbmcIEVwxH2DFs4M9iYx7CEJ8MMC2gT8GlDBNMGABYg&#13;&#10;6d+Q0XqIpHWxiJ6OJcxpyGNqoZLJxBomjXYmA73Ezk+A507D34OG0IOJYB/CTwtCEQuBSh3wF8+A&#13;&#10;X7YueBV64K7Wx4I2A3C2GIKzkxgwgs9+Ypg4QVw0hs914h7xnHhnBM4Ugf8z/B+DT/w+Q8B8GsHz&#13;&#10;mZB4ElwtiIUsBIfpQJgwE4HqWeCX6sOv3gC+6w3hu9kIvO3G4PUTe03AO0gcMwH3nCm4V4g7puA9&#13;&#10;Jd4QH8l3+MOUL4yneDD+yIORJviSfOE8GhJC5s5EqI8WZIEsSOU6kMTPhCh9FoKKDCBYaYjAFmME&#13;&#10;dJogYKsp+LvNwB8kDpiDf8Qc/qeJy8QtC/g/Jl5bgD9p8Rsf5h+ICT7M3v/JVBP83WiIXEg+EebK&#13;&#10;RLinFpT+LIRLdSCPmQlZqh5C8gwhrjKGqMkUwW3mCO62QNAOot8Swr1WEB4i/mkN4UVrCG6wpwQP&#13;&#10;2ZPCV+z3wg/st0KwXwthNR4Ey1d/stAEwVwaUieS70gjkvTdmPlaWMhjIUakg6gIXSgX6yMsywjy&#13;&#10;MlOE1ptDts4S0k3WCNnKhmS3zZRkcPZH8QHb38Qjdh/EZ+0mxFfs34nu2o+Lf3V4IZ5weC6G3VMJ&#13;&#10;bJ9IYPM4BOxHIbDWhGBnGnJ7GlF2NGLJZwLZhYqjjUShDhYpdLEw3gAxGSaIKjSfiqixmgxfYzMR&#13;&#10;1mb7H0W3/Tv5doc3oXucXofudX4lOzTnpeyEywvpt3OfScdcH0mfuT6QvZ97NxRzfpbD6bYCDmMK&#13;&#10;2N1SwFYTJA40lLMZiGXTUM2mkTKHiTQvLaTxpyFFOhOLow0+Jqaavo/PtXwbW2EzHlNv/yJqrdPz&#13;&#10;iM45T5U9ro/Dd7n9EjYw/4HiHx735Uc978oveN+R3/T+Sf7E+wfFO4/vw+F2TQnXKxGYMxoJ5+8i&#13;&#10;4agJobYMRFsxkGDBQCrpuxnkJpnkHpnkHstEMz6kK/XfpKlMXySrrZ+qiux+WVTjfD+u0fXnmFb3&#13;&#10;segur5+ien1uRv6VcyNiiHs9Yph3VXnad1R51e+y8qHfpYg33AtR8D4XA4+zC+F2Jhaup2Phoglh&#13;&#10;JDeO9N5k0jszLBnIITfJI/fI99GeyBNMH88J1XuaGWf6IGMJ+07acocfk8vn3lDVuV9LaPYajd/I&#13;&#10;uRzXzfsmdoffhYX9/HMx+wPORB8NPBV9SXAi+rbgWMzLgJHY33yPxINzOAGew4lwJ9w0IeL3HZDO&#13;&#10;uYR0vmwyS4ENAyXO9GSpB3O81G/a42LJrLsF0SY/5iSzr6sznb5LL5p3Ka3a83zyKs6ZpLW8k6oO&#13;&#10;/+OJPQFHF+0SHo4fDDoUf1D0ddxp8YG478X745+I9iZMBO5VwXcoCZyhZHgNpcBDE6JJ7mKSv8yA&#13;&#10;Qr4JhVIy0wp7xpsqV/pJNUf7bmXQjJtlSuPRokT2peXpTmez89xOqMu9jqav5B5e0uR3MLU18EBy&#13;&#10;l3BfUq9oaPEeyaBqX8iA6pi0P/GybHfiA9nupHfBfakI6EuDb98ScPqWwlsTYskNUkh+NulbRUYU&#13;&#10;VphRk7Vsxq91Toz79e7Mf9cF6IxWK4wulMdZnypOczqan+12KLfI+0BWFW+fup4/mNEs+HLpxuA9&#13;&#10;S7olfak7pTtSB0O3pQzLt6acV/Qk31b0pI2H9KRD2JMB/y/U4BEcTYg3JnfQo7CcKCOz1BhRbxvM&#13;&#10;qUeNs6mxv7gwrjb6TrtYJzM8WRNjfaQiyfHrErXbvsJ877/llfP6c2v5fdmNwh2Z60W9yzaF9GT0&#13;&#10;hn6e3q/oWnogvHPpKWX70h+U7RkvQjvUH0UdWQjszIFfZy64mpBgSN4i6XsFumQHZI46feplkyF1&#13;&#10;r8WMurHOkfFtM5d1ulFiMFIfZfVVjcpxaEX6vC/Lcr37iot52wuqArbmNQR15zaLu3LapR1ZPfK2&#13;&#10;zL6wVvU+5Vr18YgW9dXIlqxnYWtzJiXrlkO4Ph/89QXkX0cDVOS3q0nfKyaqZ1KvVulSj1pmUbc2&#13;&#10;6FGjbXaM860+rOMtIv2DjRGWe+sXOfTXps3bVZnl1VteyNtSWsHvKl4Z1FHYJN6Qv0G2Lm+zojl3&#13;&#10;R3hT7t8jVueMRDXkXI5qyH2kXJ0/IW0sRFBTEQLWFMNPE5LIO8jSIW9Rh3q9UocaWzONurl+OvWv&#13;&#10;9pnUNx2zqVMbvbQPtwbp7W8OsxhojLPfVZ/i2rtS7dVdncftXFHKbyuvEa4vXSVuLlknayrapFhV&#13;&#10;uE1ZVzAQWZs/HFWTfym6uuBhRG3xe9lnpRDVlUFQXw6+JqSQ/eeyKFSwqPv1TOpmC4u61qZDjW6a&#13;&#10;QZ3bbE0d2+Sh9VW7YNZgq9x8d/NCu21NSXO7GzI8Oz/L5W6oLfZfW10pWFNZL15d0SytK29X1JZ+&#13;&#10;oawq6Y+sKDkYXVZynrgXVVH+LrRyBcTVlRDWVIGvCWnkHeRpUW+raGpsNU1dX6dNOs806tLnOtTJ&#13;&#10;LZbUcPd85r6uAN3+9lCz7a3RtltaVC6da5Z6bFidvaClodC/qa5C0LDyv2zXaVSTVxoH8Od9EyIJ&#13;&#10;YYlRiygWlJ0EEoEEQiBA2JFtKCAVEZGCooAiigKCIlBZZBUXFlkEiqiIKC5QBMVqZzoNZdrxTG0L&#13;&#10;OKeny8ii9VRFgWeux5kzPWE+/M798H7433Pv/57zPjnuh7IKvQ5mlvvtP3Bmw96MtqDdGT0hKRn3&#13;&#10;QpIzJoJ3H/zdNy0LlenZ6LrvEDqrw60cwFQafiEz37eFFIyUMeHzGhYM17Kgv34FXK23YnSecdJq&#13;&#10;qfFaVlcZZHiiLNKsrGSLsOhYgl1+YbLj4fx0l6y8LPeMw/le6bnHfXcfOhWQnH0uKCm7O3h79p2Q&#13;&#10;xOwfQpJynvslH0ZlyhFUpB5BuTqMJ11IA3icC/B1EUU6wIDh00wYOMuE60186Goyp9saJOyGWiX/&#13;&#10;5KnA1eXV4SZFlZut88vixbmlO6WZxWnO+48ddEsrzPNMKSjxSTpa45+Y1xwYn9cVHJc3GLw171Fw&#13;&#10;fP5vfgkFqNxeiIqkQpSrw0QmvNgP8H0egOo4mftqaLhdz4AbzTRcbuVBR6sJ3dRir3m60Y1XWe9v&#13;&#10;UHwmbG3+qU2WOTVxooNVOxz2VeyW7S7PcN11PNdje2mR90fF1X5bixoDYoouBm4uGgiKLnoYGFP8&#13;&#10;1De2ZEEZV4KKbaUoV4dJAD9lAvy9EODPlUA6QMHNRgq62wA6zutAy3ljqrZDzKpuc9UtOeern98U&#13;&#10;apRzNsr8QH2scG9t4vrU0ynSpJP75Ak1hxRxJz5Wbqmq9N5U1eAXVXnBP7KyPyCi8uuAyKoZnw+r&#13;&#10;5j2iq9F1czU6q8MUgIkccgYlAPdqAPoaAK6cAzhPZp/mLi2ou2xIneiyYZZedOYWdHovz+kIWn2g&#13;&#10;PWJdWutmq+SWeNsdzTvt4xv3OsaezZJHNxQoourLPcLr6r3C6jp9Quv6fELqRsk67RlWN+cWXofy&#13;&#10;iDqUqXuWTrp4FODzCoDbtQBXmwE6P3mbT+bPXhZUXdeH0l4rRsE1KTunx4OX0b1Bf0/XB+/vurTJ&#13;&#10;NPFCnFVc5w7bmPN77D7syJRGfHJUFtZe5hLSXucW2HbePaCtzyOgfdQjoG1KEdg2Jw9qRafgVpSq&#13;&#10;+5Hcw0gRwF1yBtcbAS6SO2i5SOZPMv+V9dNwbGApHB0wpbI/tWPt71dop/b5LUu6GWrw0Y2o92Ov&#13;&#10;x5pE9yZabryWKvjg6gFR6NU8u8Ce4xL/nlpH3ysdMu+eWzKvnlGZ95UpJ5/uOYlPN9r7XkY7dd+R&#13;&#10;Lj4gZ9BfD9BF7qC1k8yfZP4rvwWQP8SArPvacOD+Gth734aR/JlMM/Gel07ccBB/83CEftTdGMPw&#13;&#10;OwnGoXdSTIKGMiwCho5Y+w6WCr0Ga22Vgx1i98E+sfvQ38Tut6dF7gPztu6fog0hVKcqBhg8TTrQ&#13;&#10;BNDeAVDXDVBxE6BgECDzARNSR9iwc3Q5JI6aUdtG7ZkxX7lpRn3lzw0fCdMLHdm0LGhkm36Aaucq&#13;&#10;X9W+NV6qXCMPVelaN9UZE1dVh5lc1WcmH/nGTP7ljKnzX9+YOn+Bps5/WWy4GqD3LHkD7QANpAOV&#13;&#10;19/lH3wAkKpiQvxDNsSM8WDTmBFEjgnpsHEZM2Tck7VhPIjtNx7J9R7foqsc385zH9/Ddx3PXi4f&#13;&#10;L3pPNnFypeNEm4F04oaB5PGXBpLxSQOHsVkD+x9wlf33i90id9DZCnD2AkBVL8m//S4/eQQg7iED&#13;&#10;Nj7WhPB/8SH0iREEPrGm/J440F6TrkyPSR8NxWTwEpepjWzZVCzHcSqJK5lO17abPqyzfrpMVzTT&#13;&#10;oGczc4knfDpEjPEE0894gskFnuAJ6qm71ALQRN5hNelg4QDJvw+wi+TH/gMgfAwg6DkH/F/ywfuV&#13;&#10;IShfmVOKVyLaedaRdpx1Yzi89mHavQ7WEL2J1LB5s4VlPbdjieVcuqb5XB7bdL6CbTLfxFm30M1Z&#13;&#10;u3BPyxgntIznf+MYzc0t0kLeYQ3p4Mf9/8vf8i3An8YBfH8BUKImKFAPnHElSNEY7NGSEqGIEqKU&#13;&#10;tkJX2hw9aVMMYKzFMIYRRjMMMYG5CtOYK/GwxntYrrECG1nL8TJrGQ4RD1l8/HWRU5cBjvWR/n32&#13;&#10;Lj/mEUDIBIDnTwDy34HkMsEOtcEW+WCNBmBB9mGK5pQxCqk1uJ5ahY7USlRQK9CbXoaBNA8jaD2M&#13;&#10;pXVwF83FLIYWljA4WEt0MNjYy9DEu4sUkzeQNUzyVST/O4DgfwJ4/AwgmQQQI4CAMMclsA51wAiX&#13;&#10;wmrUB300hOVkL0vRDPRQQOmgmNJGKcVBV0oTvSkNDKYojKIAE4h0Io8GrCDqifZF0MaWRjsBjVIh&#13;&#10;jY4iskoYaK9gojiAhbYbl6AgQROt0tloeYSDFse10OIU0Ui0c9H8EnGN6CfuESouWoyRb78Sz4k3&#13;&#10;BHLQ8g8s/g8RyZZY0ehEONvQKLNnoKOciRI/FtpFLEHxNjba7uGgMEcLhcVcFJwg6rVR0EpcIK4Q&#13;&#10;t7TR+g5ZvyAeET8Tz4jXBHIXhMid/y8BaqnD9dYUOlnQ6EIoyD5cRQx0kTFR7s1CpzBNlMay0SFZ&#13;&#10;C+0yubi+UBvFFeTozxDNuiju0EVRF9FLDOih6AHxDfGjHopn9BbEs7pvxKg7S7wSo87L/3ihBh0s&#13;&#10;KJSbUuhmQqPSnBAw0FPKRA8lC92CNdElmoPOO7jotF8bHfN0yd+4HkpreChpIFqXouQC0cNHhz5i&#13;&#10;mBjhzzk85s9KpvgvJC/5zyXIfybBpU/fkiJv5h29P0Knt/nGFHoZUejzb67LM6rJNA3Db2giIqMU&#13;&#10;iSBVmnQSCSWEhBAQEBCQ3gIRQiAQCDWBQAgSQgsRkaZUWQHrWDi4DlbUHRs7etCz66hjGftYj8jo&#13;&#10;qDz7zj+XH9f5ft7Pee/7+3FZq0HoOjUIW68BoXRNCN6oDaxEHWBmLweG8Afwr14JNIU+0NoNF/x6&#13;&#10;jb75DRl9pY6t+ot6yPgzddL4E/WM8Tz1CnGOepf4jvqS+Jo6T3xJBePnfmD8zA9WPaWB0RMaGC4G&#13;&#10;aNYEYJkTIHQNASLwN8pODaJxH1FUTYgM1oaNm5dBSIYeBOev/BIkMvjEqjOaD2w1nmPuIH4I6Fv9&#13;&#10;PmDE9C1jn+kbxtE1r+lTZn/Q/2X+gn7L/An9ucUjxpz5fcaC2b0AML3DBJPbTCD+lwnGiwGGBQFC&#13;&#10;sOdGEgkQY0qA+LVqkIj7SMB9xDGXQEzEss9RyXofI3L034cXr3oTVk38I6TB9MUGldmz4G6LJ0ED&#13;&#10;lr+zRq0fsg6tfRB43Oa3wGnbu4HX7f4T+MRulvXB5nrQgvVMMFhe2wDmVzbAmsshYLoYYOHc8FU4&#13;&#10;35AAifiONHwTG+8znaT+LY2mNZ8cqvMuIe6Hl3Ecg6cxBcRHURVr7kfKLO6GN1vf3rjd5lbYTrvZ&#13;&#10;0GGHG6F71/0SctRxJuSk09WQy86XQu47Xwx56zQd9tXh7EawPRMO1qcjwPJUBFhgzL8HNuDcTdh7&#13;&#10;41ciSDdCwMGdZNsQFrJd1OayvDVfZwYufcqO1nuQmmb4ayLP5GZ8sfn12CrrazH1dleiWh1+3rTD&#13;&#10;8WLkLufzkSOu5yIOuJ0Jn3Q/FT7tMRU+S/pn+AuPychPLhNR4HgsGuyPxYDN0RiwXgyEGRFgM87/&#13;&#10;2/k4+gh4xti7LAjzfAfCKz5J/XGu/5K73PDls5xEwxn2FtNLqQWWF5LLbc4l1jicjm9wmoprcz2x&#13;&#10;uct9MmaANBEzSj4afdjzcPRJyqGoq14Hon732hczR94bC67j8eA0ngAOGNvFQIQBgnjse+zl2DtX&#13;&#10;YOcyQF+KVqO3QmvCY6Gz2p0iX80b+SG6l3mxhuez2aanOTyrn9hCu8k0seOxFJnL4eQm90OJ7eT9&#13;&#10;Cb2ee+OHvcbi93vviZv0HYm7SB2Ou0cdjH/nNZi4QBpMBteBFHAaSAWHxUAUfoMk7HtbMHx8R9EK&#13;&#10;9LHUAD0vN0H3KmwJN8opGpeKWbrnBFGGU/wU08mcLKsj2QX2BzllTvsyJG5j7HrSP9Ja1+9O3eE1&#13;&#10;mNLv0588St2ZdITWk3TGvztp1r8z+RW1M+2LZ1c6eHSxwaUrAxwXAzG4g1Tse9ylCAQ6aL5UF70V&#13;&#10;6aGHVfropsQSXakia5yrCFj2U2mEwURRoumh/EyrvXm59qM5Qqfd2SK3waxach+nkdKbuc27i91L&#13;&#10;3ZG+m9aefpCuSptiKNNmAlrTn9OVmZ+9lRwgt2WBO8a5Lfv/gbi/e9BCkKuF5oq10CORFrojWYpu&#13;&#10;S3XRjMwMXZC6q09J6DoToo36B8viTMaF6VYjAq7dYL7AaVdemVsPr5rcmVNP2Z7d6qPK6vRr3TLo&#13;&#10;38TZx1BkHmfKMy8z6zmPA+RZf1IbuOCpyAEPBQ9cFbng8j2QgDvI1EAL+erocRkB3anSRLO12uj6&#13;&#10;Vh30s9wEna53UZ+U+S39sTpEf1wcs3p3eYplf8kWu94ivlOnoNitvUBMbuPLKC25Tb6NvO1+8pw+&#13;&#10;eh13LKCWOxFYw73IknAfBtbwPvpJ88Crlg9kWT64LQaSluEtENBcIUL3RQjdlGqgf2/VQlcU2mi6&#13;&#10;kYhOKJzUjsh9tffJgleO1EQR+yuTLHoqMm07yniOqpJCtxZhBbmxsIYiFzT41uWraFJ+L0OSt4cp&#13;&#10;zjvCqsibZpXn3WOJ8j/4iwXgXVkI66uKwF2yCEjRxltA6FkxQr9WYd+pU0eXFZroQrMWOtlqhCZa&#13;&#10;HNQONHkv2SNnrRioiyT2SBPMOyRsmzYx17G5osC1oayUVFcqoUiL630kQiVNXNTNKC/czSwR/MgS&#13;&#10;Cs4GFQluBxUXvaeXFINPWQl4lpeCx2Ig7e8tIPQIO9/NaoSuytVwvgY6o9REx1UG6LDKjjCu9Fwy&#13;&#10;1MzU29kQvqpja5xZmyzNpqkma51cwneRVRaTqkViz8qKOp/y8ha/krJORlHpELOg5CCLX3IqKK/k&#13;&#10;VlB+6VuGoHzBt7ACKEIRkDAe3wNsNfRnPkK/VSB0XYadq5GAzirV0Yl2dXS0YyXa37GWMNJO1upr&#13;&#10;YyzvbAkzUjVuXtPUkGJdv5XjUCvLdZFIizxENRWepZJab2FVk5+gsoPOFw8weaL9LK5oKihLdCOI&#13;&#10;K37D4FV9882rAgpfAqTFQCZCL/EWbmPvvFaP0PkW7H3tBDTRSUAHuvXQnm4rwkCXh2Z3h7/utm0h&#13;&#10;hs1t0ab1LUlW0qYM+ypFjlOFXOBeUl+2vrCu2osvU1B5te3+2dK+AE7N3sCMmhMsds0vrAzpKwan&#13;&#10;9qtvVi1QsmVA5sqA9D2QhdATvIXZGvwGCoROqxCa7MTu2Yvdb5cuGuozR727XDW291J1WrqC9eU7&#13;&#10;Nq2WtidYVKrSbcvash2FrfmuBc0lpNymKgq3sd6H06CiseU76any8YBk+XFmkvwaM1n+kp7a8MU3&#13;&#10;vQEobAWQFvONh9CDcoRm6hCabkXoBHa/wzh/vB+hwaGlqHfYBHUMOam3Dnpry/sDV0h3hhuLe2LN&#13;&#10;SrtTrYs6t9jzO/Kcc7YL3bPaxeQMVZ1XapvSN0nZS0tQjtJjlZOMzcqrjFjlC1q88i+fBCV4JrUB&#13;&#10;CePxPa8LcA/4f7iE3+DUNoQmerD74fzhYYS6RzVQ+5gRah2zV5P/j/A6D2r6TAM4/vxykwAhgBwJ&#13;&#10;h5wBIeFIAMONCRBuQRQRoXhfrU496rK7rk5tFdvV1drGu4igVBA8UFSKoLYKwepWrS5g1Wrl0uIt&#13;&#10;GNE++2T3H6Wzs398JjP5Zeb7/t4jM+++MN7Kynirkj2p9kt250gXluW7z9tV7D1r5xy/aTsWBRZt&#13;&#10;Xx48Zesq1aQtn4dP2LJFk23YG5VlOBqdaTCSvsgsgyk824CqHAMGj9RD6/Djqv/OwQkDQC3dPyuo&#13;&#10;v20fwIZauv/USWB1nSezojaEs/xAjHBxdbLN+/uzHOZ8kyebUVXk/t6+Wd4FlR/IJ1cuC8itWKnM&#13;&#10;3rMuJLPcoE4rrwxPKT8ari9vi9Dv7g1L2W0KTS3D4LQyVBLF226WABjXADR9AXB4O+2B3QA7qb/p&#13;&#10;AN0/jwCsaLCCkgZXWNYQyFp0TMObf1QrmlWfLik+kusw9XCBdPKhGW4TDy7wyD64xCezboVfWm3p&#13;&#10;GH3tV4rE2gqlrrY+SFvbFjTuQG+Qtsak0NVggK4a/Ue6THNwZj3AMVqD/WUAX+8F2Ez9UnOf7mAf&#13;&#10;NvNgYcsomN/iy8xuUbGnNcfxC5v1ovxT2eKJp/LtspuKHTOb5krTvv3QVf/tX9wTG9d6jmv80ju+&#13;&#10;cY9vbGO9b0xjG+nzjTlh8ok5jt4xDeg1Umsp7UM6BwfMe6ASwFAD8Bn1V54EWNLCwNzzXChut4ai&#13;&#10;dlcoaA9k8trHsnPbtdzx7emCDONEUaqx0DrZOFuiMy6yTzCWOMS1feoU3bZZGtm2R6Yx1ruMNRpd&#13;&#10;xrb1uUS0mlwizqFL+Pd/1LyJzsEOgMoKgK3VAH+n/irqLz0NMLcVoPAiFyZcFULWv2who8MT0jqC&#13;&#10;IaUjmpXUkcTWdWZxEjon8+I6pwmiOxcIIzs/sozo/Ng6rGujWN212ya067Ak5EarJKSrVxLcMWgb&#13;&#10;fB3tgn76o3rzHqA9uH0/wPrD1G+k/hnqGwGm/hMg5xob9D8LILHbFrTdbpDQMwZie8KYqN5YRtOb&#13;&#10;zIroHc9W9+VzQvumc4P7PuAp+0v4gf1rBQH3DRb+96uEfvcbhfIH14Xy/sdCee8bC98eFI70jXkP&#13;&#10;VgH84xDAx+b3P0v9doCCy0DvDpB4EyD2oQVEP5WA5pkMwp/5gPq5EkKeRzDKF3FM4Itkxn8wiyUf&#13;&#10;zGP5DE1jew29z/Z4+WeO+8t1HDfTdq6LqYYre3WaK311iys1PeVKh95wnQfxHV+bz8BBgNXUX0b9&#13;&#10;ORcAplwFyOgCGHcbYGw3QNgwH+jKCEp0gAB0B3/0BR9UgBeqYTRGMW6oZWSYxjjjBMYBC1n2OJ9l&#13;&#10;i39iSbCUZYPbSQ3bGpvJNTJAHr9jcx3AJ7T/PzL3f6D+NYD0nwHi7lC7B0DxHGAMssAXRdSUUNMR&#13;&#10;XNEVnNELHNAf7DEIbDEMbDAGrDGRscRMRoiTGT7OYri4lGHjpwwLDQyD+xjAY+Q8aX/HmuMAy83r&#13;&#10;b+7T3Kfdorm/BxDaDyAfAOoCuBMZcsERLalpAxK0BzE6gRWNRYSeIEA/4KISWDQWoLEAJpMcUkTo&#13;&#10;jxj/Rq0NZAfZT2regWMUDCoDGAw2U7JQGcZC/xg2+qRw0CuPgx4zuei+mIeuK8ln5Euyk48uFaSa&#13;&#10;HCYneOjSQozkOj3vJo+IiYuu+P8Fmtt+DKrMAlgYEsJCRSQbA5I56JfLRd9pXPRexEPPv/LRcy3Z&#13;&#10;xEePbaRcgB5VpI4cI03kPH1/mdyl3w2QIYK8N+T1W4ZHQKW57cNgOImQMximYKF6LBtDdRwMyqYx&#13;&#10;FvFwzAI++i/no99qAcrXE4MFyneRSlJDjpCT5Cy5SG6RBxav5YMCk9/vgiE/FAySF/8DhprbngxG&#13;&#10;ejAY5UX8WRilZqEmnoPhGVxUT+FhyGw+Bi8RoHKlBSrXCVH5hRAV20SoKCdVpI4cs0RFs+XvCqPl&#13;&#10;sKLT8qWiT/Rc+Vz0RPm76JESRQ/JAPlNicKRMIz6UW4MxrkyGO/O4DhfQusRH83GWD0XoybyUDNd&#13;&#10;gBELhRheIsKwTyzfqNdbvVZ/ZfVKvdPapKqwHlJViwdVR8QvVI3iZ6pz4qeqK+KHqm7xffVTca/6&#13;&#10;jbhbjeJ7arS+G/YfVndGQI25L2VQ68RgEn2m0Fyk0HroaT0SdVzUjudjfKHFcOw80cuYpVZ0U7B+&#13;&#10;FlUqfhK10eZR5FbJQGSZ7W+afXb3NXV2/ZoG+17NGfsezaVRdzW/jrqleTLqRuRr+45ItLsWhbZX&#13;&#10;yZUolBCbt2GMjPoOgHp7wHRHBrNoLsbTHslSsTAjjjOcmsp7kZxn8SRppuWAbpF1v7ZE0jtutd29&#13;&#10;hM/t78Zvdvglbofj7bg9Tjdjq51vxNZLO2JPSa/HtsuuxN6WXYp9JLsQNyw1xqNTazw6nk/AUecS&#13;&#10;0P77ETDBkY6zLfVt6EjTOCbJAPO8GZykZL3M1bCfZCfyHmTlWPRkFFneSZtnczNlqV2nfoXDtaQ1&#13;&#10;TlcSN0h/TDS4XNLtcv1Bt9etXVvr3qZtGH1e+53HOe1VjzPafo9m3ZB7UyK6Niah7GQyOp9IRifi&#13;&#10;+DbUUTeN+tl078yTABbQnBS6ganQj3lUoGL15sdxfsnLEHTl5ltdzZlpe2n8Qof2zOXOremrXM6l&#13;&#10;lbqdTd04+nTqFo/mlDKvJn2Vd6P+kM8JfZPvcf0F+dHkX+VHUp75HEpFz7o0dK9LR9fadJTVZqD0&#13;&#10;bZhM3Swren+6d06lcRTbwpvpTvB4hgf0TA9kbhVHsn8q0vMvFuRatU5+z+67SfMcW3IXy/5NdblH&#13;&#10;NX2ecfxJABEFlUsVFRSEQEggJuEaOEy8oBYBCRfDNSEJISEhIYEEQgIBwi0ERALI/X4TEEEUEKd1&#13;&#10;CNgebbcBzrOe003terqu7XY8Z0fbrVv37vW/9I/P3895vt/n/SWfh8m6Y/fZRu+VJLPP0mUL6U5i&#13;&#10;r//thDHyfMIAIyDc303KXPwKdTZ+M3A6/ovAqYQ3lInLP/tNJCGfcTbyGk9Gx8aSkac1KG4/7mAP&#13;&#10;oEwHPB+7p2gfvBM7w98k7vBnsS/s5IcSn+Wds9/gJzl9xM1yvZ+d576cKfdYTNd4zXMqfebS6kgz&#13;&#10;qS3kGymdlMnkwcDx5KmgUfbiyWH2I/oge5vez/7uZF/KT5S+NOTXewX5YLx7Oei4NSgBZ5CGfS/H&#13;&#10;Dv6TZw9vChzgW5kjfFl4AJ7Lj8HTQgZxXRpj/0Ac77Scx3G9zc89PMcr8JzOUXlPZmt9xzKr/Ucy&#13;&#10;GimD6W2B/ZweWu+VMXpX2hyzM+1+cEfas2BL2tfBFs6PQZYMFGDJRCRLFvLBeFuDLuPdOURAfCJ8&#13;&#10;JyHAS7ktfK7cDS+Ue+HT4qOwrqIRf10UvWup8EOn+YJU1xlxzuGJPJHnqEDuPchXk/p4FeQebi31&#13;&#10;ek5zUHtWJ70ta4h5NXM6pDljOdSc8XGYKePLMFP2W7opB1GbuIjcxEMkjI81iI07yAR4h33rNfbO&#13;&#10;P6psYEu9C36rcYDN0kPwsJRCWFJH2s2rzjveULBdxmSZ7kMFAs8+cYF3l0hF6sjTktsE1dSrfBOt&#13;&#10;OdfCMPH6ghu4k6G13DvhRu56eDX3TxHVvH8G1/BRkFGAAoxC5GfMQyRrUMr7HgC+EQN8gb1zS02E&#13;&#10;Z1o7+LjcHh7pPoAVHZmwoA23my49t3esJNFlQMlx75HzPDtlYu82qYJ0VaIhm8WV1EZRPa0ur5VR&#13;&#10;I+wOqRKMhVUIFiJ0gkescsELVrnwTYhO9L+T+nxErRAjMsbPGpRmg28R4CspwAvsO59pCfBEbwNr&#13;&#10;lXZw3+ACiwYSYbYy1HZcd3rPYFm8c7c67VB7cY5HqzLPy6yQ+TYWFpPrZDpqjdRIMxQ0M/Ti6yFa&#13;&#10;8UhYaf5chDr/IaskfzuyRPyPMHXBz3SNFAWWyvCvnwz5W4M4AD8IAV7hvxrbGux82PseVxHhQbUN&#13;&#10;LNUcgDmjD2Gyhmk7ZDjl0KOPO9BennLwamnW0Sa1wKu+uMC3RqX0NxSVUfWKKppWbmJoCttDSmRD&#13;&#10;4UrpLEshvR8pl/4uUi77PrxI/l+GUoGCVApEURUhsjUoA+B7Ee5Bib1XC7BpwM5lJMBKHQHm6/fB&#13;&#10;jQYvGKmn2/QZo3d3VF/c31rJ/qBJn3Gkrjz3eHWZ2KdCo/AvV2sopSWVtJLiBoZS1RYiVw6ES4um&#13;&#10;WZKie5Hiok8jxcpvwwtUPzFlxSiosARRMGRrUDa+BQnuoQQ7H85gzYi9E7vfInafmSYnGDN7wkAT&#13;&#10;jXi9Mcr+Wn3svibjZbe6as7hKgP3mL5CdEKrL/RTl5dQVFp9kKKsji4rbQ2WaPrCROqpCKF6mcVX&#13;&#10;P43kq7+JEJb+mykqRbT8MkQVl6EAaxAP3wJ+D1ulAE+qcAb1AEtm7F0tAOOte2Cw9Qh0t1KJbS0R&#13;&#10;u8zms451jfEuVfVp7rq6bM9So9C7pFpKKqpSBRQaygMllcaToooWpkDfE8rTTYTn6O5GZOs+YWXr&#13;&#10;vg7n6v/F5OkRLbcCUfkVKMCadwKAl/g9fKbDGdQC3GsCWGjF3oP9a7B9F3R3HAJLB5nQ3B5mV992&#13;&#10;em9Va5yzriX5oMaceVRl4h+XN0p8pA1F/vl1ZVRhbTUt12hm5NR0hWTWjIelV98Jv1L9BPNVWHrN&#13;&#10;j4yMGhSUZUQUTIA1f88H+Bz38Mn7O2gEuIvnz7QDjGAH7eohQFuvK5h7fQn1PUzbqq5fOZR3Xtyn&#13;&#10;7khyK7JwDsvauJ6SVpF33lU5KbdFQ85pNlAzzSYap6mTkdo0Gpxsuh3CNm2EJpn+EpJs+oGeYkKB&#13;&#10;qSYUkGZCZGv+KsM94Ftcf58Bzv8Wnj/ehd0PO2DrEEDj8AGoHfYCw/BJonYwyr5kINZR0Z/gXNCb&#13;&#10;dlDUk32E3y08xu2SemddLyZxOivIqR0NVHZ7Oy2xfYQe377AuNS+zoizvGbEW94FJVgQJbENkTF+&#13;&#10;1rzE7+FpJc4Ad3AHz7/RjTvoB+gYBmiYADBMOYJu6ihopigE5VS4beHkaQfxeJyTcCzZhTeacTBr&#13;&#10;lH84fUTimTqs9GIP6XwSB+v8Lg1aAi4ODFHOD8wHxg48xryixva/DTjfh/wv9CESxteaP5ThDOoA&#13;&#10;Vq4B3MT7jw7gDrCDNk8CVM1i/5y3g6IFNyhc8AXJApOYNx9tx7t13iFr7rJT+twV59SbXDf2bP6h&#13;&#10;xFnFkUszWs+LM7VesdPXTpydHvQ9PX2LFDO9Rjo1/Yp0auqtT8wkOoHxjplAXtY8w3fwoBnfIe5/&#13;&#10;Au/fO4o7wA5qnMP+tQggXQEQru4D/qoncFcDCZmrEUTO6hm7lNVLu5PupexNuJe1L25FeODCisz1&#13;&#10;3LLm4JnlGvdTy61HopcHPKKW5zwil9c8WcuvPFh333qw7iAP1iI6yrr9Sx7jb8FSB+4A9z+A97fc&#13;&#10;AKi/BVB+F0COPVTwEQGurNtDyoYbJG/4QNImnZCwGUWM24y1ubCZaBe7ybE/s8FziNmQ7I3eKHaK&#13;&#10;2jDsj9hocQ7b6HcJ3bjpGryxhnntGvz4nStzDbkxf4PcGI9+yWob7qAXYBjP78DzG+cB9EsAigd4&#13;&#10;/zWA9CcESHhmB+d+7whntw7BmS0SxGwx4dR2NCF6+wIhajuJyNrJsAnbEdqG7CjsmDs6e/qOaTdt&#13;&#10;p8ch6PmMQ+DzR3v+z3edBzV1b3EAP/feJAQImBAggZAAIawJagM4ASqLgIAsArLJogiiVmkLr46v&#13;&#10;HXSkos9aFDe0oqKgVlyK1opatTwXbN3RIjpV62NRrBZUZBEry3mHmfcHOJ33x2cmk5nke+75nXt/&#13;&#10;96e702ys/bXHxOPWsKl7A4rcb6LZaEe2Aeyh+dtK/V9D+Uup95/WUX49QMoVgOibAFMaOfC9bww+&#13;&#10;zWLwblaAvsUVPmjVw8TWyTC+LRw82+IYbVsa4/E4l3V7XMC6PFnOOT9Zzzm1V/HU7bU8x/abPIcn&#13;&#10;nTyHtgGefSvy7VvG2kf33zaavxLKX0b5+f+m/F8Akq8DRN0GCLoLMOl3gAntRuD5Qgzal3Jwf6kG&#13;&#10;11dacH7lDU5dH4JjVxjYv44FZXcqo+iey9j0FDDyni8ZWe8m1qr3W9ay7wwr7bvHSntfsRbdg6xF&#13;&#10;F46xne6/dbT+yym/4BzlX6b8BoDIOwCTHwB4NQN4PAZw6eWDZsAMHAeloBpSgN2QGmyG3UE2/AFY&#13;&#10;oS9IMRgkOA3EmATmOAdE+CkjwiLGBDczxrifEeIZxgibSAcjwDdjrKf5L6L8f4zkX6X8XwEifgPw&#13;&#10;fwQwsY2ynwLYdwHYIYANGoM1moMlSinPBsahCsxQA6aoBWPUgwD9gcNQoBd1Qpsh0gMQ6eGDNHS4&#13;&#10;l9CgITUZ742x4gTAZ5Q/dySfrj38IYBfC8D4dgCn5wC2LwCshgAsqAYxsnSNxpRpBkIUA49qYVBO&#13;&#10;/6MiGqIlXmQyiSTJhDYDpAcx0kaIdPPjAXJsDHTWMujmzqA7cdMx6KRnUOXPom04i7IkDq2yOZTm&#13;&#10;c2ixlKwmG0k5qSTVpIZDSS05Sy6RBtJMOli0eEOGCf5/I/laFwZ1RDtSxwQG1QYWHUJZVCZwqJjN&#13;&#10;oTyPQ9kXPJStJKVkKw+tK8g+cogcIz+S8xxaXyMPyTP6TS8Z4gZlyA7IkBvx7m+gB2WPd2Jwgpo4&#13;&#10;Uy3UFw8fFl2DWdTEcqhO59BhAQ9Vi3moLCJfk018VG4nVaSa1JBa+r6OXCZNvGHlU96AspvXrxrg&#13;&#10;+lTI6yU9/9P9HhxP2Xp7Br1VDHo50GeqSU/rMSGARd00qjGFQ9e5PHTJ56NzIR81q0ipADVbSQXZ&#13;&#10;Sw4JhjTHBIOa04IBTb3gL80twRvNY0G3pov/0vkd/4UzCjrIn+T530A9ZU9SABpsiIJBP+qJryeD&#13;&#10;Bj8WfaZyqE/g4cTZVOsiPnouEQzpioze6dYY/aXdaNSvLRf2aXcLe7X7hT3aGuFr7Qlhl/ac8KX2&#13;&#10;urBD2yz8Q/dS+ET3TtimQ+MW8h8dCkc8eg/62AL6WdMoWwIGygCD7QnNRZA3g5NpPfxiuEFDGv/t&#13;&#10;pFxBr0+B0WvvQuErr5XGL7zWGXfoy0ye63eYPNPvMX2qP2T6RP+D6LH+rKhVf0XUrP9d9EDfaXbX&#13;&#10;661Zoxea3fZCUQO56Y2mN96DvpQfYEG5YsAwKWAE9SRCAxg+gRkO9Wf7p4RzrwMT+Z0BWYJnHy4S&#13;&#10;tvsvMW7zX27a4veV6JHvBrOHvt+Y3zfsGnfPsF/cZDgiaTScktw21Fs0GO5YXDM8s7js229xyRcl&#13;&#10;F/1QfMEPx533Q/Nz78HJlDtlHOBUM8AoqiOWappuD0Ox7kxvtDfTGRHMPg2P5bWEpQsehs4zvjcl&#13;&#10;X9QY/IX5raAV4ptBX0uuBW6UXg0st7wcUGn1c8AB6/qAY7ILAT/Jzgdcl9cFtMnPBHTLTgWi9Ykg&#13;&#10;tKwNQunxYJQQ8WgYRLlTRZRvAhhPdcyQACbKoSdRDc8TPJnWOH/mwfRIrjEmyehGVJbplciF5j9H&#13;&#10;fCa5GF4oPTe12KourER2Nmyz/HTodptTIXtsT4QcVtSGnLT7IeSS8vuQ+6qakBfKw2GDtgfDUH5g&#13;&#10;KloTq+pwlI6GoeaA04SAcXTuTKI6Us2gf6YE/kyVQ3OKBppSfJgbSaG8XxLjhBcS0kV1cbni07Ef&#13;&#10;S0/GLLGujV4mPxa1yvbotHWKmsgtysORFaqDEfsdqiO+d/w2ok69L+KWuirimboy8q1qdxQqdkWh&#13;&#10;TUU0yoj1aBhuChjD0rWz0J/Gg45MI/gj0xRaM8RwJ1MF1zInMvUZgby6tGjhqdQU0fHkLMnRxI8s&#13;&#10;v5tRIDsY/7ltdVyR3b7pq1V7pq93qIzd5rgrpsppZ8xhzfaYH53Lo6+4bI1uc9kS26cum472ZXFo&#13;&#10;VxaPtkQ+GkaO9ABgIBWgfRbAo2wO7uUYQdMcE7iWbQMXc3TM2Wx/rjYrQng0c4boUHqGZH/aXKu9&#13;&#10;qXnyypTFioqkQuWOxGKH8sQS9dYZmzVlCRXOm+KrXTfEH3crja93Xxf/yGNtQrdLSSKqS5JQVZKM&#13;&#10;dsR2NIzm0QwAdNI210znnaZ5DDQs4MP1+UK4ON8azixwY47PN3A1uWFGB3LiRHvnzJTsnj3Hakfm&#13;&#10;Avm2jHzFlrR/qjbPXO64IXW1U2nKeue1KeWua5L3uq9OPuqxKumcdmXyXV1xyiv34tRhTfFMdFiZ&#13;&#10;hipiNxrGMoAp1AM68/1GW1zDQjrv5HFQv4gPP+VZQO3HzlCT58NVL5xiVDU/RrQzN1myLWeWVVl2&#13;&#10;rnxjVp6idPZi1dpZhY5rMos1/8pY67IyfYvbl2mVHsvTvtMtSzvruTTt1vjC9E7t0oxBl6WZqF42&#13;&#10;C+2JcrSRdeibCdCaA9BI+Vc/oXf9fAbq8jk4mS+GIwVqOJCvZ6s+CRTszJtm+s3CGeJNC9ItS+dl&#13;&#10;y0tyP1J8lZOvWpX9ueOKOUWaoqw1Lstmb/ov23Ua1eSZxQH8/4YAsiSCRtkhEAKCQOgIbpSqIAV1&#13;&#10;oGxKQUD2NUBYEvatAQFZFEUjqKCi4C5gx5V4WsdqVWyr3UbrMp2pjloVO3OmbtRnLvWcGThnPvw+&#13;&#10;5eT8n+fe+ybvdSmP3zG7JH6/uyr+pIcyfkRWFP/QXZnwylmVyCTFSUxMbCdi4W/7cGu8BjnA+QJA&#13;&#10;W0Q7VxGHgSIh9ivtsLtIxtte4KurUQQatueGTW2VR4uashLM6jPTrT7KyLWtTlPaV6ZWOpalrHUu&#13;&#10;Tt7gokze5laQ1O+hSDouy0u6JMtNuu+Rl/JyliKVOeanMXtiNxGLBB5QH77PBC7TzvWJEjhFrxxD&#13;&#10;5GCJAHtKbdBd4s5pihfqblQGGLYUhAgbFaum1+XFm9XkpFhWyrNtyrILxcVZ5ZKiTLVTQUarS156&#13;&#10;p5s8ba9HVtoxWWbaBc+MtJ9kWRnPXbIzmVSeyRzkWUw80fgs/ESzeF0OXCikGlD2n8pp76wA9lYY&#13;&#10;oqfSEp0Vrtym8vn81lJ/g8biPwrVyshp1YWrZ5YXJFmUKDJtlHkKcUFuiSQvp9ZJLm92yZJr3NKz&#13;&#10;ez1Ss4dkKdnnPZOyf5SlyH91TcthTkSSnsvEE/1Ks/DXVOpDHs2BimpA2YPVwP4aYGeNPjprzdBR&#13;&#10;O4trq/HWaaxaMkVdsVxQVRZuWlYSPUNVnGBRqEq3VhTl2uUUqiRZBdVO6flNLin5m2cnKXa5JygG&#13;&#10;ZPGKc7I4xV3Zmvx/uybkM6fEAiZJKmDiiUbHZ2G8DzQHZ8uoBpR9mPbPPfVAV70OOupFaFsr5Zrq&#13;&#10;5uio1e/pV9UGGZVWh5ooq6JE+ZXx5rnlqVbZZXLbjNIih9SSSmlSccOsNapNrrGqHrcY5RGPaOUn&#13;&#10;Hh8qb3tEq/7lulrFnGKLmYSIJ3qUAHxLffiManCads9Byt/XSHtXE9BBr6Gt60zR2GwP9TpPXlWT&#13;&#10;j25pQ4Bh0doQoaJu5TS5OnZm5kfJlmm1WTZJNQXiNdXlktiqeqfoynaXqIru2SsrDrlFVJx1D6+4&#13;&#10;6R5R8U+XlRVMuqqCOURVMPFE91KAL2kWP6UaHFdTDSi7twXobKP89cDaDULUttugcoMbV7J+Pr+w&#13;&#10;zW9KbusK46yWCJP0dTGi5KZEs4TGDKu4BoVtzNpS+1X1asfI+vVOYXXbZ31Qd8A1uG6YfO8arP7F&#13;&#10;+QM1cwxVMwdiN9Ed6sMlehaGqQdDdP99rcCOdto9NwH1W4AqjRFKNRZQamZx+RpvHfmWRXoZm4MM&#13;&#10;UzpCBYmbokzjNsbPiGlPM4/akGsVub7YNqytVhzS1ipZ0dolXda63ymo9YxzYOs3zoEtzxyDWpjD&#13;&#10;smYmXt7MbCf6ln6T/kzPwQnq/yHK370R0FB2SyftXtsBZbcuFD3TkdMjQWaPJ5fa7cNP7A7Qj9sR&#13;&#10;bBizPVIQtS3WNLIrWRTWlW0W0llksWJrtXXQ1mbbAE2n2F+zz95Pc9phieZrhyVbRsV+m9/Y+m1m&#13;&#10;Nv4dzHqikfEa1NIcUP37KH+bBminVaS+Byil1SirH0jtFyJ5nzUS9s3m4vbN5UX3L+av6l+mF9EX&#13;&#10;ZhDaF20cvDdBuHxvpmngngLR0j2VM/16m8wX9WosfXv7rd7tPWXt03vdymf3qJXPzjeWPj3M4t0e&#13;&#10;Zj7ReXoWj9MMHKD8HsrfTHdv2gVU9tH+eYD2ryNAzOAURA2KsHJIgoghTy50yIcXPLRUZ8VgsG7Q&#13;&#10;4Er9gME4A//BVKPFA3mC9wbKpvoMNJguOLpl+ryjfaK5R0+KvAeuibyPjIq8Dr8ReR1iIq+Dk52h&#13;&#10;HhyldbCX8rfuoB7Q3WtoHSs6DGQMAbG0i4ae5rBsWICgYQu8r3VGgHYO/LW+3BJtILdIG8rz1X6o&#13;&#10;s1CbqDtfm603V1s8xUtbZ/AH7SZDT+0eI5n2hLHH2a+MPIafGruffiNwO8UEbieZcKJjNPt9lL+N&#13;&#10;8tdTvprurhqgHtAeGn8aCD9LO+g5Dr4X9TD/kgnmXbLC3MvO8L48B15XfDHnSiDeuRLGeV5ZzXmM&#13;&#10;pPLcRvJ5riPVOi4jG/jOI7v4Tlc/5kuvfsGXXnnKd7w0pif5nOlLLk62n+avm/I3Un79QaCE7p59&#13;&#10;ElhD2eHnKP8C4HsZ8PqSj9nfGMDpxlRIb1hAelMKx5uekPzgQwLgcCsU9rdXQ3w7A7Z3VLC508BZ&#13;&#10;3+3kLO8e4izunufM7/yDM7/1gjP/gfHMbk62k/rfQfkNlF96DJDT3dd8SvmU/T5l+3wBvPM14HID&#13;&#10;sL+jC9sHQtg8mAGrh7aweOgM80eemPloAWb87A/R4xBMexwD0yfpMHlaTNZBONoN4bNjEDy7CuPR&#13;&#10;xzB+Mgbjn9kkGspvovzyj4GcYco/T/mUHUDZCyhb9hdAehuw+REwf8zDzOdGED03hekLM5i8sIXw&#13;&#10;pRSCl+4weuUNg9eLoP96OfhjUdD5LQ28N8XAb82EHrIxau7YNfKEjJHf/quZ8ispP1cLJNDdw68C&#13;&#10;S68D8yjbjbIdKNviHjD9EWDyChAyPQiYMQyZCfSZCHxmCY6JAeZMPMlCEoDfXxAZ/SEzevgZ/egz&#13;&#10;OgejQrOL5N4k1ZSvoPxE+ijiK8D/O2AuZbv+DbC7D6ozZdPRjSnfgAF6hMf49F0DIiAmREQsiT1x&#13;&#10;IV5kMQkh9KLM6A+RNZAuQkPPTk3CxLRbOji/ZefKMQtPjk1bwDGTAI4JIjhmnMAxwxweMygldaSN&#13;&#10;YwZbyA7SS/aTAY5NOUHOks/Jd+Q++YW8Bm21bxkw7v+SOHFMSvvlOAmdw8aNY+beHJvhR2cJpbPE&#13;&#10;8Zgwi6hIDVlHNpIuspP00VkPk2PkDPmMXCN/J6PcG8Er7pWAcS+F//PiP2TXeVRTVx4H8PveS8K+&#13;&#10;hAAhL4FAAtQJWgWqAiqgLLLKvoUYSIAQSFgCSNgR1LigiBuiFBXq0KJI3YqKOBQdtRZtHR212qmj&#13;&#10;4+7gXkVOtXd+zByOns4fn/NO/vrd9/3d+3J/f4DdxQhPcf4fdxHCoinQXi8CCwIgkygCc9NIbJdD&#13;&#10;Yo4O1AADaCaxTSvoAF+AHrAfHAHD4Dzx3uafxDjnCfGa85Z4xcHES/CCg8nntv8PS4QITxUAPsIe&#13;&#10;jtBOyGPKdMhmDvQnDPqTSGJHBYn50A9aDxoAZEFDFvQ28j29k3xHd5O/0b3kOH2YfEufIN/Q35Gv&#13;&#10;6J/JZ/RjcpQ/Rj7iY/IhH1MPBJi6D+5N4H+Ap0HtGVyEPe3gaQ9PyGOGBOFPZxHYI4jAU2JIuP2Q&#13;&#10;2DWXfCcuocbFNdSYaAX1WrSOeiXaQr0UtVPPRV3UM1EP9UR0gBoVHaMei05TD0VXqLviR9Qt8RvG&#13;&#10;TTFm/OyKGdfBT+AauPoR7Al1P7NBeBYb4dkchH1hTT5u8NuTwN7ziPeeEcTbT5PJX6cpqedTC6gn&#13;&#10;HnrqscdSxkPJKsZ9SQvjnmQr445kB/O25M/MW5J9zJuSfuY/JCeZNySXWFc8HrAuerw2ujAVG42A&#13;&#10;c+A7cHYqZn0Mz4T6vpZwrC0Q9reGIwVrCoAs5knQ+JzZxEufYGJ0Vhz5YKaMuvNZLnXLu4Txi3c1&#13;&#10;84bXMtZVrybW3702GV3y3G580bPT+AfPHpPzngdNRjwHTc95fm96xuu22UmvF2ZD3r+bnfDGpsfB&#13;&#10;gDc2+SPsC3XnmUFtE4SDYR2hkEcID40Fi9HT+dPR/YC5xC3/COLGvBTy8lwl48c5WtZ5vyVG5/xq&#13;&#10;Tc76rjA97bvW7JTPZvNhn3aLb32+sPiLT6/loE+/1YDPKatjPtesv/EZtT7o+5vVfj9s+bUftujz&#13;&#10;w+b7/LDZx/BcqBvIgroMhMNhHZEWaDyCjZ6E0+hOqDu6EToL/S00hBgJiaPOBMuYJxeojIcWFJkO&#13;&#10;ztebDQTWWxwNMFj2BzRbH/bfwj7o32Gz37+b87X/ftt9/ids9/pfsOvxv2/XHTDG2R0IJygQW3cF&#13;&#10;Yitg2TX/Axww8f7wuYpAaGwRiUZjWehxjBm6E2WNrkY5oQvRM9CZ6ADi26goxvHIFNaRcIXJ4bA8&#13;&#10;8wMLdZZ9oZXWvaFL2XtCVnG+Cm6x7Q5us98d1MntCtrrsCvoCG9n0FleR9Atuj34FXdbCLZrC8Uc&#13;&#10;wAbWWz+CFzARXgj1YxC6B5/4X5IIdC2Jha7Em6GRBB46leiBBhPnEP3xYYwDcfFG+2Jlpj2Lsi26&#13;&#10;o7VWu6PK2J2R1ZydEY12HRFruO3hmxy2hX9Obw3r5m8JOyjYHDbsuDHsJ8eW8Gf89RG/O6yPxPbN&#13;&#10;kdi2OQrbfOy/fy+RCD2C+jdTEbqcjtCFdAb6PtUInUy1QwPST9Ah6WyiLzWY0ZMSY7Q7KdW0MzHT&#13;&#10;YkeC2ro9rojTFltu1xpbx90cY+BtXNRMr1/UJlgX3eXYFN0nXBM96Lwq+qLzyuh/Cw0x7/iGWOwA&#13;&#10;7IGtIe6DiQzeQgZ3Ye68shih8zDznM4k0bCciQYWs9GhDDHqzfAmuuWBVKcs0qhDmmi6LU1m2Zqa&#13;&#10;zd6UrOG0JJXYNydWOTQlNtKrE9YIVsZvdloRv0O4LG6PS0PcUVF93IioLv6BS13CuGNdIqbrkjAX&#13;&#10;2AO7SRP74Gk8ZADv/6MC5l6YeYZg/hzIItEhpRXqzXJG3VkziF3KeVS7IozVmhFnulGeZrFepmCv&#13;&#10;TVdzVkuL7A1p5Q7LU+voxpSVgvqUFmFtcrtLdfKXosrkb8T65LOu5cl3XctTxoT6VMzXp2Ee4AL7&#13;&#10;STgK+pCM0PUMhEag9rAa6sPccxie+3ItULdagHappxHbc/2oLTkhrJasRaZrlSkWqxVya0NGDmeZ&#13;&#10;XGu/dHGpQ52smq6WLXOsTF8nLJe2uZRJd4tLpAddddK/uhVJb7sVp79x1smwQLcY08ABcCe9n9iL&#13;&#10;abAP4LpxFuqegNmzvwDu2vD8UmOGdml5qF0rIbZoZpMteUHMJnWUyUpVovmynHTrpVlKTq0yz65K&#13;&#10;UexQoaigl2Q2OJZmNAmL5a2iQnmXq1a+300jH3bPk990z8/41UWTiR01CszXKjAPOEx6HYfQv2TQ&#13;&#10;B8jglAahY0Uw7+hg3gBdRcaovYiLWos/QS1FM8mmwkCmQRtu3Jgfb16Xl2ZVrc600atUtktUhdyS&#13;&#10;nHK6OLvOsSBrlVCTtUmUp9zlqlL2ueUoh9yzlTfcs7NeinKysZMqG/NzszEvNwc7THo+cR4n+gAZ&#13;&#10;DEH9/lKE+uD61Q06SpmotdQWbShzRU2lXqShxJ/RULzQuLYoxqyyIMWyXCtnl2qybYvztdyC/FJa&#13;&#10;k1cjUKsNQlXuBlFW7g5XharXLVN1wj0j9yp4IcpUYyeFGguUakwD3qRROA/XJ/oAGQzClesQXEP3&#13;&#10;VCLUCbbqCdRSwUZNFS7IUDGdaNDPYdQsCTGqKIs2LStJstTpZOzC4ixbTVG+vbpQx1MVVgmyCpY7&#13;&#10;ZWrXu8i1n4tlmj1uUs1x9zTtZXep9pk4XYuFsgIsWFyAacCb9FCK0CUV9AEyOFoO+6AaMqiDDMAG&#13;&#10;mAPX1FihFbVOqKF2GlFT40vpq4JYpZWRJsUVCeZavdQ6r1zBUS1R22eVFTkoSiv48pJGp/SSdc5p&#13;&#10;uu2iFN1Xrkm6Y26JuovgqShZ97tTig4LAJ2qw7xJd+AAKyDU38p5Ac7BEPTgcBVCe+thHzTC3LcM&#13;&#10;oaYGhJY3WKD6RhpVN/6JKG+YRZY0BDIL68ON8+tizXJrUyyza+RsRbXKVl5VwE2vKuelVS4VJFc0&#13;&#10;CRMq2lzi9N2iWP0RcYz+BzDqEqt//x++6zSqqWsNA/C7MwCBgCGIhEE0qChBRBMEGZ1xnpfzcJdV&#13;&#10;q9apvVqHqwWtClgrIAo4IjhLbJ2JVWsrk+LVLkTp1do6G6zWWsCrdcB9X7tapf64P56V5M959/ft&#13;&#10;fXLO5z9onvQdPE9613eN+3BmJnCce7Cf+buWsQd8Bc6gZfRJsgbzUxphTkogPkwxK6Ynx6qmJMU7&#13;&#10;TFreXzN++VDtuGVjGoxeOkE/8tNpnsOWzPEasjjBZ+DiFX79E7P8+ybuaNo7scDYK/GcsVfCgya9&#13;&#10;E1769UmQPuTdN0Ea/lI5mfvAHhSw73uZv3UFe8CxZNUqYBF9nKrCrDQ9ZqQbMTW9jZiUFql4L7WL&#13;&#10;alxqH8fRqwY7j/h8pHbYyvENhqycoh/42UcN+61Y6NV7RbJ3z5RM3/iUbY27pRxu3DXlbOOuyff9&#13;&#10;uiW98OmWJA3dk6RX9+Vvned/wdfzeT+y/7s4imxKZQ/SgaQ1nP0yOftlA+9nu2HCOl+MXxeEceva&#13;&#10;i1HZccrh2T3UQ7MGOA7OGqYZkDlO23ft+269187S9VizwKPbmuWeXTLWeHXK2GqIyzjkHZtR5h27&#13;&#10;+mdDbPpzr7g02Yg86ythD2zcg72sPy8NyGL2yiwgcT0wm7PoRI5HY3I1GJnbEMPzAjA0LxSD8yLF&#13;&#10;wLyuin65fVS9c4eoe+aOcuy+ZYKm65bpLp1y5rrF5SzVReesdo/cnKvvsPmgR0TOGY+Izff04Ruf&#13;&#10;68M3SH34eukeUc9J3gcHuO87mL9xLZC+jueA2fNygWnbOX/u4vzH0aif1Q19rD7obW2JnlYL4q2x&#13;&#10;ops1XnSx9ld0sg5Txln/oY62TnGIzJ/tFJG/WBOWn+Zizt+ibZe/X9s2/7S27Z4qbeiu566hO6Vr&#13;&#10;6I6/K+AZyGf/c5i/lrUn5wALtwGzdgMT9gLD9wF9DgKdjzggrsAdsQX+iC4IQpQtDJG2OETYeiDc&#13;&#10;NlCE2UYJs22ioq1tlrKNbZGqtW2l2mTbpA6yfenQ6miJupXNrm555Jlj4CHpGHhQOtW3j+duK/Oz&#13;&#10;OQquZO0JO4GPrMCk/cBIzqL9bECX40CHkwKhhRqEFOnRusgfwUVBMBVbEFQci1YlPdCyZBACS8ag&#13;&#10;RekUNCudKwJKk0TT0nWiSalV+J8+JfxL74jGxb8r/Aql0u/UH1R/2cH8DcxPzQOWsO+zvwQmM3sU&#13;&#10;x9H+XzP/W+YXAaGngcB/q+Bf7gzfC+7wqfCBd0ULGC6GUhS8LnVDo0sD4cmXkIaV0+Dx/SLo/5MG&#13;&#10;98vbobtynK5BV1kL3UUJXYUUugtvbWL+auYvZe8/Zu1TWPdoZvc/xfwSIOIMEHIOaF4O+FUCnj+o&#13;&#10;obvlAt1td7jd8aFmcL0bAu3dCLjYu8DZPgCaqrFwqpoBB/tiqO2ZUNmtUNiLIex2oOoZScD+1hrm&#13;&#10;L9/DM3gAmMraR7Pu/qXc/7NA++8AUwVg/B7wvgrorwOutwGXaidoat3gWOsBVY0PFDUBQI2Jwqgj&#13;&#10;8aWkhg/jGt74Nbzpa3jQa78gXvjxXXpCL95IZv4CnrkPjvEeLGR+GdCJ2ZaLQKvLgP9PrP0m0OAO&#13;&#10;4HwPUNcCyjoBvHQCXriSOzXib38KpLZAXQzwqhfxYfSK65Bch+Q6JA+5ZJGSF5Z33ljI/Ok8c2OL&#13;&#10;gQHnmc+6zVe499cA31usne3T3mf2Q3DNJOtTkYbcSE8GMlIwRVA88UVZ8qEsFxP/9CQPvTxEx9+Q&#13;&#10;voGQfs0hfcizJaQuBNI5HFLdFVIMFBLjaBrNpSWM/owyaAPl0k7aSwfpKyqk83SdfqHfSaLu/5BN&#13;&#10;mpER0p+8+d0jiGWZIbWdWGI/IR1HCamaLKRyNn1CyZQGqciiTbSVdtM+rrmATlIZXeXV7+Mlnvyx&#13;&#10;iqcKUko8Uf1J/ZYMaEJ+bCH587vhdT9C2doY9qQX1zNMSO17QrrMpAX0Ka2kDCGd19MW9m0HWYm9&#13;&#10;cD6OOudSvHC+hKfOVah1fozfnCUeuUj8qpV4qJXiXbKFL2SgAbKFF9fBz6avexLMvYkAn2qQDQcJ&#13;&#10;qed+uE+lOcRe6JJEnS5VvNRliue6jeKZLk881e0WT3T7xGOdDbW6QlTryvFQdxf33Gtgd38l7uil&#13;&#10;uE23/nSzHhnUCNLkARmkh2zJz1bsR0uei2YWrqcjZOO+PDMjxEvvieJ375niiWG+qDUsEdWGFeKR&#13;&#10;IV38asgWvxhyxH3DdvGzYa+oMhwWdsM34o7hvLjhfVv86FMtLvu8UlzylYoKukDl75AhzG7TgFwh&#13;&#10;Q3XEfrRhL1rzbAZF4llgPB43HyIeBYwTDwKminvG2cJuXCRuG5eJm8bPxQ3jGnHNuEH8aMwTPxj3&#13;&#10;iMvGA4pK4wnFxYAyRXnAdcW5Zr8pzzSrU5Y2l8piKqJCOlWPbMt8swukxQkynOsI55ra+6DO3AKP&#13;&#10;25rxMKQjqlr3xa3gEeKn4AniimmGqDTNVVSYEhXlpiTFd6ZU5TlTpvKsaZOyzLRNddq0V1ViKlAV&#13;&#10;mYrUhaZK9cngB+pjwc8cjraWDgWtpfoIHX6HDNMyVw0ZqYSM4TpiXFEX7YHqDo1xr30QboRF4Iol&#13;&#10;HhfCBovzlrGizDJZUWr5UFlsnq86ZV6s+sacrD5pTnM4Yc5yONYux/Fou52Otnb7nY6YTzgdMp/T&#13;&#10;HDDf1Xxh+a/GapGafIt02m2Rjq/tqkdGOEJG8a8iDnjeWaC6swOqO7rCHqPH1agmKI9uh7MxnVAc&#13;&#10;0098GzNCcSJ6vPKr6A/UBVH/dDgc9S/Hg5FLnPZHpmj2Rab/j+kyDWrrvMLwkcSqfUVisRMnHnu8&#13;&#10;xWNcahlsIYMQQqwCIYQkS4BAAiQ2sUlit9ixQAaMhQzGOMIbxFgkdmwnrh3XWSaJ03bG7UyTjj1p&#13;&#10;0yaTSTpN09RtmvT2NDMa+8cz9/5773nPOff7XuorYj91VbxMuyS+TL8ovs44L36bERQ/Yi4f/Iax&#13;&#10;lErQz6QStMVUgrqQSsQ+C5FG/kn/iQyPj2yAxwoSfCyPgt9LafAgIx7elu2CX8jS4KZMQbqWWUIJ&#13;&#10;ZRgirmTURK0esUdfkrbFnpd2UYPpHtrL6eOMZckMc0mywFqUrLBPS0KcgOQOxy95yJ1L/5ozm/4D&#13;&#10;a0ZKMKelBH36CG72MxCH0YNMzL34e39UgLkT8+eDAgq8nxMD93L48IZyG1zL/Tms52aSV5UFlAs5&#13;&#10;ZZFBRUX0crY19oy8ibog76AHsnqY/qwh1pxskj0rO8Wdzlzm+TLX+FOZtwTezAeCCdkXgvGs77lj&#13;&#10;coKNMEflBONZCCkea1j/n1D7Iea+D0oB7qsB7hZFwM1CDmwUvQBrqmS4oEonnytSUs4UlkSeLjDE&#13;&#10;+PPN1JN59fSZ3BbGCaWLNans5xzPGeOO50zzRxULgmHFxbghxTWhR/GuaEDxmWhA+UTQryS4/bkE&#13;&#10;G2EhzDD/9+CrXMycqP8RHi/38ai7jdwoI0FIzYTLms2wonkJljRppNOlcsopdVHkTIk2xldsonpV&#13;&#10;FvpEUQNztLCNPVzYzR0sGOIdK5gU9OfPC3vzg6Lu/I14d/4vE1z5jxOcBf8QOgsJPsJ1FhFshBXm&#13;&#10;RzzaPkcPfoe58z088u+Y8J6NhPD9cjkdgroEOKPfCfN6MWlWl0nxledFHteWxoyVGajDGjPdU1rP&#13;&#10;HFC3sPtKXNyekgG+u3gizll8UtShWo5vU60ntqruJraoPklqKf57fEsJIWhREzyHmuAg7DDfKrAP&#13;&#10;6MGv9ehBBcAtM+ZeZK0SIGiMhUWTEPym7TBjSiFNGqWU8aPKyGFDcbRHX07t11XQe8qtzC5tI9up&#13;&#10;bed2lPXy2zSjQodmRtSkWUpoLF1LtJfeTrJpfrvJpvlbgq2MENq0BN+uJbgIJ8w32IfHGoAPMXfe&#13;&#10;rUYPMHddqcW8YwFYqooCv5kP09VbwWtOJo1VHSYPVmZHDFQURveYNLFu41Fa59FqRrvBxm41tHKb&#13;&#10;9V38Rv2Q0K7zxdfrFhJryy8nWXS3NtXofoP8NbFG/1+hRU8ILAaCZzUQ3DBf4y58XI59wLrfRP1X&#13;&#10;6zH32vGujc95KxmmrRzwWrfAqHUvadCSRu6rkUV0VedHOc3q2PYqPc1RWclorqxjNVQ0c20mF7/O&#13;&#10;5BFajJPx1cZAYpXxYlKl8cYmk/Ej5KvECtOPokoTIUB4VSaCG+ZLFe4D9v4+enATda82ogfNmDfw&#13;&#10;OYvXH289G0Zsm8Fj2w29NjHZXZ9B6ahTRrXWFsc0W8upDZYKhq3GyqqtbuRYqjv51eaBuErzcZGp&#13;&#10;yp9wtOp8kr7q+iZd1YfIl0l68w8ig5mIQ/hHzQQvzF9wF3+FM/gW+n8dddccOAdteN/HDDjZhJmn&#13;&#10;iQHHmhKhp3kHuJpSSO2N6RRHgyKy0V4UbbOXUetsRrqlvoZZXWfnVNa180y1fXGG2nGRzjqXoLUG&#13;&#10;kzTW1zaVWt9HvkjUWP8jKrMScWW1BF9rJXhhPsV9/ABn8DbWvIH6lzoAzjoxd3YCjOJ3DLTSoLtN&#13;&#10;CM62bdDWlkxqbj1MbmiVR9Q7CqKtLaWx1c0GWmWzmWlqqmcbGlu5usZuQVnDqLDUPhtfYn85UWV/&#13;&#10;NanI/l5Sof1zfP9epLITgmI7wUd4Yf6AfXgX5+Am1ryO+iuYPxe6MXMgx/Bb3K5oaHfxweF+ERrd&#13;&#10;e0k2Vyq51pVJqXbmRlZ2FseYOsupho4Kenl7LausrZmjbnPziluH4wpbZ0T5juX4PEcoQel4B/lz&#13;&#10;Qq7j38I8ByFAePkOghvmIe7jPfTgGvq/ivrn+jD3DQAcR9y9mLv6yNDYxwFb/2ao7d8NNf0HSFX9&#13;&#10;UoqpTxFh6C2KKu8tiynrMdLU3RaGqruRVdjl5OR1efhK94k4hXtJKHevi7Lc90Uy92eiLNe/4uQu&#13;&#10;gi93EtxsJ8EJ86AG+4AzGHLhLOL1e2EQYHoYYBjpRGyIZYQB5pF4qBjdDsbR/ST96CGydiSLohnJ&#13;&#10;jygZVkcVDetjCobM1NxBOz1nsIMl9wxwZJ4pXoZnkS89dkWQ7rknkBz7oyB94AkvfYDgSvsJDsIO&#13;&#10;8w568Dr2YA3rPzeEHoyhBxM4B170YBKgZgqzx1Qs6Hx80Pq2gObEHijxiUkq3xFygS+HkucrilBO&#13;&#10;aSOzpyqisybrYjMmW2lSbx9D4vWyDnkX2KneNc5B71scsfdTtnjin2zxOME6OPYTzDB3cA43etAD&#13;&#10;rHdhHOcAdYdPYB9mABowkphOAajnSVA4z4KCQALkBbaDMpAMisAhkjwgI8kCeeSMgJoinTdESOYt&#13;&#10;kWnzzdEH/d0xB/zj1BR/gLbfv0pL9t+hJ/sf0/bNfUfbd5Kg7ZtFZp5yw40eYP3LWPucD2BiFqAP&#13;&#10;dR2nsQeLALqzmP/OAWQFYyEjyANp8DlID+4EycrP4NCKBNJWskkHVwpJB1a05JSVSvL+FTtl34or&#13;&#10;Ym9wJHJP8FTU7uClqF3B21E7g4+idp77LnrHMhG94ywRs2PpKSGMgiuoH8DafXMAngBAxxLmT9Q1&#13;&#10;YiwrxjwqXwU4hJE1ZZ0O+68KIPnqFth3dRfsvZoCL4UksCekgN0hFewK6WFHyEraHmojbQt5SFtD&#13;&#10;s+QXQ+fJL2y8Qd6y8Ql5y/q3lOevEJTnXyEinlt7ymXUX0T9Gax9ZAF7gNoNFwAqULd0HSAnBCB5&#13;&#10;DWD/6wA7b1Fg65uM/7FdH1BRXXkYwL83fRhmGAYGUFBplgwo66AeioKIBVBQwIAlR11PLBtJ1EVX&#13;&#10;RSNRbGgQLEFcbCg2dFFDNDYEF0uUYol6ohLEErsS1i7q3Y+DGHdPDud33sBw3nfv/753CzyLzfAo&#13;&#10;dicL3Iv90eZID7Q+0g+tjsTBrWQEWpYkoUXJLLiULIVzaR6cSvfBsfRnmI/Uw3xYSOZDQnI8KGTN&#13;&#10;8pZzDHKAxeuAr/OBiQXAaGYnMDeKuSEHmV/M/FLA4xjQ4qQSDuU62FeYyBXGirawq/SDoTKI+kJf&#13;&#10;GQd91SjYVk2CrioNNlWroK3aCU3VCboLTWUDtOXif+QwP4P5qZuByTuBz4uAxAPMZ24Ic61lQIcT&#13;&#10;QJvTgHMlYH8OsL2khOayLVSXTVBecYXiijfkVztBuhoIVPfhhiiOG8PRxIm2ZhEXZj5Y13jja1VA&#13;&#10;7WNeX5P4IJNjP4fjnlzI93AvMITZUf8GehwHOp8C2lUArc4CjhcAw2VA+ysgvw5uOtSkB26ZgN9a&#13;&#10;cEPsyc2QDzem3YAHjZsztuMh2/GIL/7jbykPqGNh69iJugfA788/mMexn8raj+PXQ0uA/uxzd/bZ&#13;&#10;j032Pg+0/AUwVbPvtYDyJrPv0IP3Hil5bx3vYwTqzcCT1sDT9tyk+wOvuFF9zUW5gYvRGy4+bznh&#13;&#10;vN0EvNtH7Jy49sG03cB41n7YUWAAs7ufATqxz55XWPsawHiDfb/NvHv0kH6n5++9oJf0mjVpYE3e&#13;&#10;2vOerInwIr+mQ4vgRlGwHoLtEGyHYOEFiy4OfiCcvCDMPF+ayOANobJAgOddhFEMfUbjaQrNpoWU&#13;&#10;Sdm0hjbSNiqkvVRMJ+kS3cE7PKF3eMvf3lDDnxAt3dn01mwLGfnZpi2E4i/8pgf1pyH0OU2iFEqj&#13;&#10;JbSccmgd5VMB7WHWAd63DK9xliW6yVLVs2Rv8JTfNnryJ0QrNwi3FmwHObqyFqyHrS+ENhBC2RdC&#13;&#10;Fs//GkkTaOr7WiygpbSSPcxlQh4ztzKzEM9YiycoYXI5h+0aHvPnIV7x8RG430gSuPd/hLszRBtH&#13;&#10;tsMBwtnMerSCcOjAmnSB0HM8bDke2mEQmrE0Ce/UM/BGPYePQDpeqrPwXJWNJ6q1qFdtQp2qAI9U&#13;&#10;3+O+6hDuqn7CbVU1bqke4obmNWptBGp0Ar82shWo/ojwMpERwsMA0ZrX1i5sD58RFz/WJZjPSSTe&#13;&#10;GD/FS7tReGr3BertpqDOMAuPDPPwwLAE9wzLccewGrcNG3DLsBU3DLtQa9iPGsNxVBuu4JLxIc7b&#13;&#10;v8YZk0ClSUgVVO4gpNONTE1EezuI9rYQbbUQ7fS8sh5eHB/3Dmhw64pnLXuhzmUg7jsPw22nMbjp&#13;&#10;9BVqnaahxikV1U4LcdlpKS45fYcLTmtw3nkTzjrvQJXLXlS4HEW5y3mcbHlXKnN9KZW6CumIm5CK&#13;&#10;3YTscCPXPwgf5vsoSQ7Rke3wZT0+MeNFO3c89uqIOx5BuN4mAlfbDMZF95E45z4eVe6TUeExA6c9&#13;&#10;5kg/eSySTnhkSsc8sqUyj3XSUc8tUonnLqnY85DssNdp2QGvm7K93k9lRd5Cvod2vVf4EeGnanqV&#13;&#10;reQvwyurBi/8DHjg44Tr7T3xS3srzn4ShnJLDE5YhqLMMloqtUyQii3J0iFLiuyAZa5svyVdts+S&#13;&#10;JfvBkiMvsuTJ91gK5Lt89ioKfY4pdvpcVWzzrVNs8X2nzPcVik0dhWJjI98/NGVzWgvgNMTp/gbV&#13;&#10;dFWjppMe5/xccaqzL8r8g1HsH4EDXeKlff6fSUX+Y2S7/b+UFfpPke+0zpTvsKYptlsXK7ZaVyg3&#13;&#10;W3NV+dbNqo3W3eoN1iPq9dZz6jX+99X/9G9Q53QR6lVdhCq7ibKZ6Mo2MP8+p7RrvYCLdCZUjsoA&#13;&#10;DY4HmFEc1A4/BnfD993DUdg9RioITpRtDR4l3xw0Tr4paKIiL+gfyvWBX6vWBs5X5wZmqFcHZGty&#13;&#10;AjZoswN22KwM2G+zIvC0blngb7rMoBc2GUFC+22w0JD6Y4359cy/yeXuQiTPGlHA8X4884QpcDDU&#13;&#10;HkVhHvhXr87YFh6C/PBIaUOveNnasOHy3LDRipyeXyize05WrQydrl4emqrJCl1kkxmyTJcRkmu7&#13;&#10;JGSLPj2kSL8o5JhhQWitYV7oU31aT6Ejm7k9hXZumNA0E92blrlqZldwai8bxHMnz6A/RkrY09eA&#13;&#10;ggg35Ef6YkNkEHIj+0g5ETGylf0S5cv7jVBm9h2jyuibpF7SJ1mb3memzcLeabr5vTNs03qvMswJ&#13;&#10;32iXGr7LODu81Dir9xX7mb3r7VL6CH1KX6EjG9I2e8Ya3I4Afmb+ycHc5/Pst4/X3WzL9gE6bIx2&#13;&#10;wdqYDsiJ6YaVMWFSVnR/WUZ0vGLxgGHKhf3/qprff7wmLWqi9puoabrZkam2syLTDSkRK+ymR6w3&#13;&#10;TovYaZoacdg0JfK8Q3LkY/u/Rwk70pPuPZtG/+H41w4AquJZf5779g9j/lDmJ3CvH6dGbpwZ2fHe&#13;&#10;WBZvRUZ8iJQe10+2IHaQIi02UfnNoBGq2QPHaGYOTNLOiEnWTYuZqZ8aPd+QHJ1lnBy9xjQxervD&#13;&#10;V9EHHJOiq+iBQ1LMW2PSQGEgW9I1e8znoJp9PpXIGvDc98MI7rMpfzj3+gkKfJdgQlaiB5YM8cPC&#13;&#10;xGApLaG3LDUhWj7r08HKlMHDVdMGj9ZMjR+vTY6fpJscN10/MW6u3ZexGfYTYleb/ha7xXFc7D7z&#13;&#10;2Nhy85i4e45j4hrsx8YLO9KTbbP7fA4vsgbH2f+DI1kDLvXbaD0/Z/NvmcOMWDy8NeYP/y/bZQLU&#13;&#10;5JnG8X8SEq4cEAiH1gupR0FrFbXQoojKIaIchiNAAokQIBwGQQ7l8OLQekBUqkJ0XU+gu64XsLXW&#13;&#10;WmG73V3H2i0z3XVtq7Xobg+trQfVfvvXGepMp5P5zQtfvnz/9/k/7/t+zxOItWmviqrT5omrdIsk&#13;&#10;5anxDqUpKTJrisGxODnHuTC50NWStEqRl1SrMms3uWdrWz1M2oOeWdpTmkztB14G7aAmM2lInZkk&#13;&#10;qLKSBSVREPlTBpmHj+j7e4z9DEuet3LoAdm7nLU+rzXpldhgGIk6w2SsMcwUVRjmikv1kRJrxlKH&#13;&#10;4vQkaUF6umN+msk5N83imqNbqViuq1YZdY3uhtQdHvrUA57pqSc0aan9XrrUm5o03SN1mk5wS9cJ&#13;&#10;SqIY5gbX4j+Y/3NZwElqH8sD9uez58tlv0M/1hvlqDH5oMo0AatM07HS9Lqo2LhQXJC12CE/a5nU&#13;&#10;nKlzzM7McjIZ8lyyDFa5Qb9amaGvd9fpbeqUjP2eyRnHNUn6i15a/Q2OD9RJesEtWS8oiWKYa8zD&#13;&#10;BxnA24z7OLUPF7LfKGK/wXGjGagxO6PCrEGpeTysuS+jyBwsspjDxbk5iyTZOQlSU3aKLDPb4KRf&#13;&#10;bnZJX14s15kqlSmmDW5aY7M60bjPI8H4B0288YImzvgFx/vqeKPglmAUlEQxzKfMw8VMngeMu4va&#13;&#10;v7ey52JJvo1jrQWosEhRYlGjqGAMLAWByC2YLcopCBObLFGSTMtSB31+kiw9P8MxNS/bOTmv0FWb&#13;&#10;V65IzF2nisvd5r7E3O4Ra+7yjMk9T655xph/VC82CyqijDULimGucN2dpwcnC5iHEuaBpfgulp+b&#13;&#10;OFZyHlZisaqQa30BOSWTYCoJQmZJqEhfslCcZo2VpFqXSZNXpMmWrTA5JRRbXOKKS+WxRXXKmKIt&#13;&#10;btFFe90jCzvVEUXnPBYWXVVHFP7gHlEoqCILBWVkgaAY5u9c/2e5Bo5T6xC121YDzWuAeo5lFdTn&#13;&#10;texyObIqvGGo8EdG5TToKkNEKZXh4qSKReLEiniH+PIU6dLyTMfFq3KdFq0qcYkqq5YvLNuknF+2&#13;&#10;WxVedswtrOws+dQtrPSeKqxUUM5byQptpSAfpp8edDMHnYz7ALVba4E31rLvISV11Of/GbVOSK31&#13;&#10;QHLdWGjrApC4dhbi6+aIltZFiGPrlohjarWS6NoMaURtjmxBzQqn8JrVznNrGl1Dq1vlr1cfUYRU&#13;&#10;/1kZUjOgCFlzVxGyWpAT15Cq55ynBydKgSPUb6duywagoR5Y3QAUkUyibRAhrlGJJY0jENs0ATFN&#13;&#10;0xDdFIKopnBRRNMi0YKmBHF4k04S1mhyCG0slL7WWCELbqh3mt2w03lmw2GXoIZelxkNH7vMqL/j&#13;&#10;PGOj4DxjA1n/nN4VPBOq6ME6ekC9LZvoAVuzsq3sfbax99kOLG0GIltcsKDFA/NtYzDP9hLCbEGY&#13;&#10;awtFqG0hXrPFikJsSaJXbQbxLFueJMhWJpnest5hWotNOrXloGxKS7cssOUjWWDzd7KAbYIsYCvZ&#13;&#10;IjgOc5I5P0L9NramzdRuoGaVDSjcCWS10oPdQPReYG6bCMHtSsxu98Ysux+C7IGYYZ+J6fY5eMUe&#13;&#10;iWn74jB1nw5T9i0XBeyziibba8UT7dvFE+y/E/vbT4vH2y+Jx7d/Kxm/92eJ3x7BwW/3c7ro/37q&#13;&#10;72Tcm1u4H3dxHezhOmhn/7kfWMIWMfwgMPswe8CjUkw+psKkYz6Y2OGHCR2BeLFjJvw75mJ8RxT8&#13;&#10;OhMxrlOPsZ35GN1ZiVGdmzGysx0jOv8E384P4dvxtcj36BORzxFB7HP4OYeagN30fNsOnomMuczO&#13;&#10;HBwA0qkZdwxY0AUEsz18mX3phJPA6NMy+Har4NPtDe/ucfDqfgma7iB49syBR0801D3LoO41wr3X&#13;&#10;Crfe9VD1tkLZ2wVF70UoegahPPMTlKcFKE89p43et9D3evpdybgt1NZ3Agl/BCJOACGnqd8NvMj2&#13;&#10;dNQ7gOY84Pa+DK79Srj0aeDcNxpOfZPg2Dcdsv5QSPujSTIk/TkQ95dD1L8Z6OeD+85wvMLxO/KY&#13;&#10;CL+wk943tXEf0PNCxp1J7cRT1O+h/tv0/xzg/x4w8iLg8RdA+SHgdEkE0WUX4LIb8eJLbzRwZSIL&#13;&#10;oVdYELIw+4Qv4wEWIwPcdAPccANM8sAR8i75nNwjPxPhGW8w7zXMdzFjz2Lcy3qpz3iDqTuFun7U&#13;&#10;9f0b4H4JkDMM6ScA/k2uSoD/cB7XVCyGPYEvXmBR7g98OZWFWQgwyHnc4svwFg/821x0t98kb5E+&#13;&#10;cp18T358Rt0hnsf8ykTPtWe5By9Qvx8IZLxjqetFXdUAY3+q+xm5QW6SQXJLxILckQWpAvjGHWzI&#13;&#10;WCCPA+4FAPdZLD9gkfiQL4NHfAEO8eAZYsKHaPQQRYb+RT57RinXWzZTlUTPo6gdzJgDLgNj/gl4&#13;&#10;8jYFb5M+1QAzIMzf/YrcJt8QphR3CS0FQ8F9MbWc+Twl8MSDzQI9ESaRWYRFusB5CDyMhY2Em06g&#13;&#10;6QINF84+Q3AfC8FtNAQ5cRgHARPJNDKHLCapJJusIFVkPdlMWsibxE4Okg5ynPSQC+QSuY6fcQdP&#13;&#10;8BM/wi8M/QrBk/2tegQEJXHi33g6jykkhEQRLckiBWQVqSUNZCvZQfZQZz91DuMxuqhxCo/wDh7i&#13;&#10;r3iAq7Tpa9r1kAj4ntwld36F4O0DQeNFPzT0whuCdBSvTiKzyHwSR9KJmVifefEY6zj/Jj55O3V2&#13;&#10;UacNP+AAdY5S4zif24Nv8T7VP8Z/uXBu845B/vIrcvM3EEZ4QPBxpx9uEFQcFb4QXPw5F+ZD9DQf&#13;&#10;MSSZsRqpW8CnlTGeaupsoM5m6jTjf2iljp06B6nThS/pxXW8i8/xf67LPKjJO43j3/dI8uZU6n1Q&#13;&#10;BWVtjTqWWDWgBCQcgXAEDDEHJBACBIwkIkI8iuKBeC3eSj1wUbzquZ7Vamtr1bbqVqtj1dradVfH&#13;&#10;7drRbTvdHeu7j6vOOv3jM7+878yb5/r9fs/zvYDbtIlv0Rc3KFPX6Z+uEVeZF7DPEV8n233VlA8l&#13;&#10;5UNDvlA+IvpRbQZDVI7Gb0IKfpVa8BPvwkO+DA/4avydq8NdvgHf8/PxHb8Yt/kV+EbSipuSNlyX&#13;&#10;bMdVyX5clhzHX6TncVH2Hb4QHuG8QsRZpYhPVSLO/A4xSgWxv5T84CBGKiD2IZ96Un26DsAvEcPx&#13;&#10;oyYBDzQZ+Ju6AHfUHnyj9uNrdQhX1WFcUc/Gl+oFuKT+Iy5oVuNzzQZ8ptmKc5o9+LTTMXzS+RxO&#13;&#10;d/4WJyMe4/hrIo51EXGki8gc/h1iDNkfgOcMJD+iFPgtMgKPevfB/e6DcKfr27jRJRlXuubgYjc7&#13;&#10;Pu/mxbnuVTjTvQYf95iOj3o04sOezTjZswUneq7F8V5tONZrB470OohDvU/jYO9r2Nfnn8zuvk+Y&#13;&#10;XZEis+MF21/hf8eYrtmng+nYE/cGMbgXLcfdyM74uk8kLkUOxfnXx+CT/iac6p+PE1GFOBblw5Ho&#13;&#10;AA5FT8Gfo2dgf/QcZl/0QmZP9HLmvQHvMrsGbGF2DNjLbBtwgukYeJFpH3ifbYv5N7sxRmQ3EOuJ&#13;&#10;d19BHEI+DKWrJ5au2hHADR1d+8M4XI5R4HxMD3w0aBCOvzkShwcn44A2G3u1Nryn9WCntpzZrq1m&#13;&#10;OrRTmS3amUy7di67WbuE3aRdxW7UbmLXa3dyrdrD3LohZ7k1Q77nVg79mV8+VOSWES3DiKH/RxwO&#13;&#10;PCa7d+mKvzYW+IJazlk98PFbEnwwLAKHhkdhX+xw7NKNxTadCVt0edisczCbdCXMep2fbdUF2XW6&#13;&#10;OnZNbAO3KraJWxHbwi+PbeVbYrdKlsbulyzRnZYu0t2SNo94LG0aIUrmP4ef9wpPyP4/yP6tJNJb&#13;&#10;RrJNfEC/j8YzODBKg12j+2KrXovNcaOxId6I1vgsZk1cAbMyrpBdHlfKtsRVcUv1k7nF+mn8Qn2j&#13;&#10;pFm/SNKkXyWdp2+TzdHvljXqTwiz9VeEhriHwsy4p7IZ8aKUkLzKT6OoBSVS66Vr/UwGzfmZwCFq&#13;&#10;eXuTSW8kKPEnQw9sSPwD1iaNwMokA5YlmZilSRZmUaKdbU70cE2J5dw8Q4CfY6iVzDbMlDYkNMlm&#13;&#10;JiwTpiesl09L2CGvTziqqDNcUNQaHiimJD4RpiSKMkJa8wqP4qkdplANzMAp0p6Hc4E9tG4jf9qM&#13;&#10;MrSmdMWq1Gi0pA7H4rQxaE5NYeanZjNzUq3s7BQX906Kl59hrOSnGUOSsDEsrTM2CrXJS+Q1yesU&#13;&#10;oeQOZTD5kGqS8bwqYLynCqT8RzExRRQI2av8YACuU9xnyfbx8cB+K8VP62Z6XpfBYrkpAksy+qE5&#13;&#10;cwjmmUejMXMc05CZwczIyGPDGRO4ugw3X2sqk9SYAtKQaaqsOr1BCKQvlE9MX62sTG9XVaQfUJen&#13;&#10;n1GXme4SvyrLTKK8LEMUaJW95D7l/HIWcDqftA6NPrtp7NhC63ryZUU26Z1sDZpy+qAx50005L6N&#13;&#10;6bkGpj4njZmak8PWZFu5ULaLr87ySgJZldKqrMkyf9YModzcpPCZVyi95jZ1iXmvpjjrtMaTdYf4&#13;&#10;ReXJFhWEnBBe8lfaBxco5pM20pxOYGch5YBYSy1/Cfk1P0+FWfk9MSM/BuHxb6F2/BjU5BuZYL6Z&#13;&#10;DeTls1V5ds6f5+HLLRVSnyUo81rCQrFlrsKTu0xVlLtR7crdrXFaPtQ4LLc7OSw/qxx5osKZJ8qd&#13;&#10;FlF4ybdU9/Nk6zjZ3Efas6OY9BaxsghYQH7NKlBgmq0bptqiUTNhGII2PQK2JKbSZmIrCnLZsgIb&#13;&#10;V1pQxJdYfRKPNSArstYJLmujwmFdqrJb16tt1l2aAuvJTlbrTeJfaqtVVBZYRfkLhGfcpDqcIVtH&#13;&#10;yebuEqDdB7QSLV6a9V006zqlqHW+hpCzHya5tKhyjUSF08D4nGmM15nNFjusnNvh4gsdXonTUSW1&#13;&#10;22sFm32WwmpfrBxvb1Xn2XdqLPYTmlz7deKx2mIXlYSCkBPCM76y0F6gHByk2HeW0VmoIM1H4/Di&#13;&#10;cmCmh/SGm0O1uzOq3H1R4XkDZR4dvJ4xTLHHyLjdZtblzuecbgdvdxdLbEV+qbWoRsgvekduKVyo&#13;&#10;zClcp8oq3K42F72vySz6inikMheJSnOhqCDkhPCMS3QGTlIO9lPs2yqpDjR+riSaJwL19K66FPCX&#13;&#10;auAr7YWS0hh4fMNR5IuDyzeOcfgy2AmlFragdAI3vtTN55WWS3K9IVm2d7rc7F2gyPCuUaZ7O1Rp&#13;&#10;3qPqVO+XxI+q1BJRkVYiyl8gPOMzOgPvUw32UOztNHa2hqgOk4G5tE6hsdxP771+Jdz+bnBVRsFR&#13;&#10;ORQTqkaioMrAWKvSmPzKbNZSaeVyKgv5rEqfJMM/SZruD8tS/fPlRv8qRXLFVmWS/4gq0X9JlVjx&#13;&#10;UJlUISqSykU5IYx7wRk6A4epBjsp9rYaYPVU0p11tBdpDZIvPvLFFZRhQjACBcFIjA+9gbyQDrmh&#13;&#10;MciZbGSyQplMZiifNYUcXFqohE8JTpQkB+ukScG5MkNwhTC2ul0eHzykiA9eUMRV/yCPn/RUiJ8k&#13;&#10;CvEBUfaSU5SD/RRvB9nfECbdNx1oImk0nQhMI91VT3N/HYPcOg2y63vCXD8QmeFhMIVHIT2ciNRw&#13;&#10;OmMM5zDjwjY2KexhDfV+bkz9FD6uvvG/XJd5VJTXGcaf75uNsIwzLLIKyqYwDAaHASfGLURr1SRG&#13;&#10;j601Hk80NhqPGjUiuAITFWUGEEUYqQs4gLjCBEjdcGrcJYqxqaeJJioujdpU06goMd4+Ciapf/zO&#13;&#10;x/cB93mXe9/7vqq+mUXq1MwKjTmzXpOc2axJzritSZ7/syY5XWjM6UJtntfBXu7BXfR1C/UdS1kT&#13;&#10;sgErx6L5VuaBz3fI22RYtieG5PghLSccr1njMNjaB4Os/TDAmob+1hHoZx0jWawTpFTr+7LZOkdh&#13;&#10;smYpknIKlC/nbFYm5rhUxpwT5KbSmPVYZVwqVMYlv1LPPVBDXzdmMQYfsyas4HnIZR5Wch+s4uyV&#13;&#10;B4wgg/Nk9LNpYbEFoq89Eqn2BKTYzUi294fJPhR98t9CUv449M6fLBntsySDfZEUb7fJvewb5Fh7&#13;&#10;rRxjPybH2L6TY/J+UsSsFB3kdrCLeXfS91KOQPnUtNoZgwLGYDX3AUfVUWuB14uBV9YBSSUeMJbq&#13;&#10;kVAaAkNpNOJLjYgrTUEvx0D0dAxDrGM0YhwTEOWYhkhHBro7chHhWC91c+yUwhyHpbDS61LYunYp&#13;&#10;tFhIoWuF/Jyt9H8DfS+ycR8UAgupO5N6kziijuV4+PuNQP9NgGkzEF8B9HB6IsKpR7gzBN0qoxFW&#13;&#10;aURoZQpCKgciuHI4girHomvVJARUzYZ/VQ78qorhW1UDfZUbuspW6Lc8hL5CQF8upOeUU38dfbcX&#13;&#10;AVnUnsNxcAo1x1FvZCUwqBowb6X+NiByJxDM+dS37iXoXDoSBK0rkhjg4zKTQfB2jYCXaxw8XVPh&#13;&#10;4cqExmWDylUOZV0jOUvuQFX7BOrd4hccjHsh422l3+n0eeoWYDw13+RYOngX9WsBg4v+NwBBnwJ6&#13;&#10;jqo+BxTQHPSGoskXUlMwi1wkMRDOuAfZhLl54bpZ6N088G4m+iCdO7idfMYm7Rp5QMQvrGGul9P3&#13;&#10;zHJgOn2eQO236oDX6qlPzfg9QPf9QOBBQHcI8DoCKI+DF52G+BBf4BTtaKYdzbTjtBk4QzvO8DJu&#13;&#10;YbFvYZFp4SZvoYMtXLTlDLnN3z8kT56xkjlfSN9n1AAT6fOoRurTV/MBIM4NhNP0gGOA9iTg8Tm1&#13;&#10;z5K/k3+Q82o2QN7AV3rgQlc2pRHAtxwWLrNBb6UdrbyMrvLyu8qid40Bv8bkXtvH5vFLcov8+IzF&#13;&#10;TmAWw/TuJ6wD1E6jv2bq9qJuGHX9TgPeX9D3p5pfk2/JFdJKGFZcV3AoeQm4qWVzzJh8H8JBJZrN&#13;&#10;ehJwj3bcY2Nwn4X4PoveAyb9ATdWGx1sYzzaLj1jNvfZJOZ6DOM95DCQwjj3pL+h9FdPXc8L1LnU&#13;&#10;qXmd3CT/Jt+Tu+QHQndwX8n1PIF2HfCYMRE9SCJhwyxoh2AxFNwbooQw6IKJFu5nCJ8wCM9Q8KRC&#13;&#10;IJxEk0TyKhlO/kDeIzNJBskiuaSAFJMyUk6qyU7SQJrISTzBN/iZxj5GO37il3byqPP5W4QumHYE&#13;&#10;Qqi78i2o0454kkqGkNFkIvmAzCWLiJWsIqupU0KdDdSpoE4NNWrxEHvwAIdxD+cYon/hv3y7y7++&#13;&#10;Q54/n/KfToSvP0QXXwgvgqeEkBhiIoPIG+RPZAq1ZlJnPnWWoA3LcB826hRRp5Qp2cj1nVxzO1NV&#13;&#10;j1uMxXdopgVXmMIfcJX/fZWrtJIrnVzuRPjrIPRaxsIHQtOFOQng1+7ESF4hv6PmGOpNpD/TqDOb&#13;&#10;0c3EbebkJpZTx44bWEMdBzU2c+1qbp/duMhYfI2jOI+v8CWtOsdVvuBqLeTMC4hAb9rhwVioILRe&#13;&#10;EN562sJYSLGMbzL9HEzNN6g3jlqTqTOdts/l8ViAC8imwgrq5PO4rqVGGTUqcJqxaGYsTsKNYzzM&#13;&#10;R2npYebjEPX+Jgu4Ff+PCFXTDm5Pf+JHO/SMh9YfjzwjcFedgBsKCy4rhuKi4m2cV76Dc8opaFHN&#13;&#10;wOeqj3BKtRAnVDk4psrFUXUBDqtLcEi9EW51NZrUddivOYC9Hqexx/M6Gr3aUO8j4CJ1T9EK1HYi&#13;&#10;wqkd2kE7j/b9rio8oB23tQFo9YrEP72ScNZ7AJp9huO4z1gc0U7EIe37cGtnokk7D/u7LMLeLlb8&#13;&#10;VZeHT3VFaNCV4ROdE3X6XajV78Mu/Sls972Orf5tqAoQcJItLyBYYkV3HvUo4AZLy2Ue64vBKlzQ&#13;&#10;eeOsPhgn/OLwWUAqmrq+jr2Bb6Ix8I+oD3oXdUFTsTtoFnYGp2NH8GJsC16GmhA7qkOKURmyCc7Q&#13;&#10;GlSENmBz2FFsCruEsm4/So5wIZWSkgghrfsNIpalrCf1jSyDvVnK+TzF9+MRHjgU5od94ZFoiEhC&#13;&#10;bff+2NFjGGoiR6M6cjycUZNREfUByqM+xKaoDGyIWoq/RK3A+uhCqTR6vVQS7ZSKo+ukNTFuqSjm&#13;&#10;vFQQe0ey9xSyjeSRVR1IT2mPY9l7GfiGV97pvsCRVF5vfdhrG2Q0xmixu2c31MQZUBnfF+Xxadho&#13;&#10;GIkyw1g4DBNQYngPxYbp0hrDHGl1QqZUmJAj5SfkSbaEYjkvYbO8MmGHvCJhn7zceEbxceItRU7i&#13;&#10;Y0V2opCzOlnayT2W02vUPdef89ZAznyk4VWgltfftt5ecPYOxKakWKzvY0JJnwFYYxqG1aZRyDeN&#13;&#10;g800UVpl+rOUa5ohrTB9JC0zLZatpuVytqlQkWUqUywxbVUsNjUqF5pOKhck31BmmB8p55uFIv0F&#13;&#10;7poYA+qfSqP/Q4DGoexx+XM1v5WnqLE+xQ/FfXtgtSURdosFqyxpyLWMxDLLGMlqGS9lWyZJSy3T&#13;&#10;5MWWD+WFlgx5gSVbkWGxKdMtJcp5FqdqrsWl+h/RZR4V1XmG8efemXsHRA2KS10TDaJxwRVElhlw&#13;&#10;RmZgBrniBWaQGZYZEAbZBpXARI0KEzUujEvjBnEtFY01eoxYm5hUa9TaxJw0p216gjVtPDk2aWo0&#13;&#10;SduTZPoAMfnjd+49A/c83/u83/3u+9QvuCrXJn4s1yR+I9UkhbTV/WiqE/u5v4Cf4YXsgQW4aGX9&#13;&#10;pDMDeNnEOVsvIJgcia0p47BJPxUthjisNxiw1mDBc4ZsodmQJzxrcAqr9R5xpb5K9OkbNHX65zS1&#13;&#10;+he01fpdUpX+kOzVn5YrDW/qlht6yFdyeWpIIto+DP18wnrfZe2XbexBNrMOR48jvO7L5IzJdWxJ&#13;&#10;G4SWhaPwvDEGa0xz0GxKRqPJhFUmm+AzLRXqjA6h1lgsVhuXi1XGWk2lsUlbYdwolRt3yB5ju85t&#13;&#10;PKkrMb4eVmz6C3moKzaF5CJTSCLa4h/4Gz/xN6l3idpn+IntzAU6eN3DdbxIPzaaI7DGPBxN5olY&#13;&#10;bYlFgyUB9ZY01FgyhBUWRfBa8oQKi1MsN3vEMvMKjdu8Wltifl4qNm+TXeb9ukLzibBllkthBZY/&#13;&#10;kge6goyQTKQCSx/aXv7KWq9lAd3UfSWfc76DmZMZNKgCAY6Fa6xhaLQORYPtSdTZpqHaFocqmx4V&#13;&#10;tnSU27IEj22pUGorEEtspWKRzatx2Rq0hda1UoF1i2y37tXl2zrD8mwXw3Nt74Wrti/C1KyQnGvr&#13;&#10;Q3rMB9wHv+XIdZ76Xcu4DzmKvkS2cS3rua7GbC3qsyNRo4yFV5mCCmUOypQkuBUjSpRMoUhZIjgV&#13;&#10;u1ioFIkFynKNXanX5it+KVfZJC9Vfq7LUY6HKcqFcEV5Jzxb+Zz3IR2RifSY29yDl1nz2QL2wcW8&#13;&#10;xTF0N9nsBJ7junz824qlg1GhjkKZGo1SdSaK1QS41FQUqhahQM0WHGqekK86xVy1TKOqNdoctUlS&#13;&#10;1IC8WN2ty1KPhVnV8+RWeKb6T16/11nVkEykx9yi35eodZr6x0rZBw/7QAK8b6Qv1exLuX0gSu0j&#13;&#10;UGSfCKdjOpY54uFw6JHvSEeeI0tQHaqQ41gmLnG4NdmOFZosR6PWam+RMuw7dRb7EZ3ZcS4s3XEz&#13;&#10;bJHjPq/fyen2UC+S+QfezuFeoNbJEuAwR0/GNGyv5F5cTg/oRwXXVuIMR6EzCgXO8ch3PoM811yo&#13;&#10;riTkuIxY4soUsl05wmKXQ7S5SsRMl1djca3Sprs2SCZnm2x0HdKluV7Vpbquk091qc5v5TRnSOqj&#13;&#10;sJ8reXwni5h7qd/h5fvAWLKFrFsB1HIdHnqyrFRCXmkk1NIxyHFPguKeicWeBGR5UmH1WJDpyRYs&#13;&#10;nnwh3VMkLvJUiEZPgybNvU5rcG+XUtwdcrL7jJzkuUbuyUnu/0lJpaE+kktC2l7eoAdnGAGOU/9A&#13;&#10;LfvASBIg/nruA66luIq5k75kVwxCVuVIWCsnIMM7DRbvPJi9KVhUZYKpyoaFVaqQVlUoGLxlYoq3&#13;&#10;TkzyrtEs8G7Vzvce1MZ7T0tx3qvkEymu8r/auMqQNq7iJy7S71PUOFzHPqzi+8A4soE0ksqVzF0N&#13;&#10;zB1cj6VuABbVDYWxfhwW1k9Gqm8WDL4E6H2pSPFZkORTkOhzCAk+txDvqxbn+ZrFub7Nmtm+/ZqZ&#13;&#10;vlOaWN9b5O+a2Pr/aGLrQprY2p84xx50sv721cCuZmATo8jaNdwLxMP7fD9g4+8LmzRIbhqMxOaR&#13;&#10;WNA8AQnNUzHfPxfx/iTM85sw12/DHH8uZvmLMNPvFWb4G4Vp/heEqf694hR/lzjZf1mM8d8VY5q/&#13;&#10;EWOeDfUxubGf0+z7Uervo972dUDLBmbPjexDC1BElhAzSSZzW8Ixq2UIZraMxoyWaExvnYFprXGY&#13;&#10;2qrHM61mTAkomBwoQEygHNGBBjwd2IgJgT14KtApjA/8hvRgfMtXwvgNoX7W9/NL+t3BmndRe3Mr&#13;&#10;PdgE1G8Byl4E7FvpwTYglVExnkzfAUxqG4in26IwsW0sJrRNwlPBWDwZjMf4YCrGBTMwlgfs6GAx&#13;&#10;RgVr8LPgWozY2YbhO49hWPAiooJ/RtSORxi2PYRh28jWkNDLUervZd3bqd1CzUbqVAYBJ6Ohsof5&#13;&#10;7yVgwV4gdh/19wPjDogY0T4Qw9ujMKx9DKLaozG0fQaGdMwnaYjssOGJDjsGdyzHoI5GDOzYgoj2&#13;&#10;DgxoP4vw9lsIP/gZBhz4HhH7Q4jY189Behxk3ZtYp38nzyTGwWLqqQe5D19mDw4Bsw4DMUepfxwY&#13;&#10;3glEnpAQcXIQwrqioOsaA7krGlJXLLRdCRC7TBB6P75dPFi6ash6wmJOdJG3eAj8g3zNTRj6kT30&#13;&#10;fGsbzwP+Wz3rdHcAeUeAzF8AKYyms/lozEnqvwIMOwMMPguEnxcgvsZ8+9oTZDhwYRyZRDiQdnMg&#13;&#10;6eYw0M1DvpuHSzc3WzdFLrCYC8y5F97nM1+Qb0mojx2sfQP9XtnOM5nadtZpPQXof0X9V6l/DhjL&#13;&#10;R6O6gUGXAPkNgGGFHzotiQCuRHIA4jqujuUwyMH8GofD64nADTPhR+AGX/wbbPiN3fydBV2/QujF&#13;&#10;9Ufkuz5a6XsjPa9g3QWsN4u6hvPUp+akXwOjXweGvAlE8FHN29S+Sf5A3iHvaoDb4cB7g4H3h3Ig&#13;&#10;GwX8iWHhQw7nH9GPHg4gPfwY3mFP7nDD32GD79DInt+Te7x/1EcTe11FzwtZ92Jqp7LW2aw1mrWO&#13;&#10;+h17f53e3+rVI7SR4Y4BhHxE7pC75GOJgzE9uUdPPh0B3Gdg+XwaQwv9eMAP8wPujS952D1kTx7S&#13;&#10;7Ic09uENcrePatrjYu3KRSDtMjDnKvWpO5K6g2/T+w+o8SHp6dUiXD7DJ3XIZ+Rf5N/kS/JIBr4e&#13;&#10;CPyf7DIBiurKwvD/3mtEVJDFfQsqKgmokUVaoIFu6MZuaBroBpqlGxABEVlEUYFBQJCguBIU10Ii&#13;&#10;MrihYrlNMJoxjsZyUlYmTs1SVqWcOGZmXCo1cdyib36QVKiZ6vrq3feq+v7nnnvuPee8pE9+4t7I&#13;&#10;bBxk2iGzSJKZiOV1hMEnM8BlbrL8+QCy40T2t+PZjfbDXhfTiQ9ZRKKJhWSS5WQVqSL1ZDPZQXaT&#13;&#10;/aSDdJNT5CL5Am9xFz/R2Nd4gVf88pK8GOQ/5N/kByKPHAvZwYOjfsYM2jGHBBANMZF0kkuKyRqy&#13;&#10;nmykRjPeYCc12qhxkHMfxnMc5/xn8SM+o8ZtavwNTzl6wn88Jo/IvwafP49lZzfITq4cjSb9z3Fk&#13;&#10;BplPVMRAkqiVRZ0C6qykRgU1ajhzIzW2UKOFGns4Zzvn7OJW9eAhffEA12nBXxgyjxk6r7mdMsPo&#13;&#10;/5FHO0MeNRKy5MS3UcSdTCXv819B1IzCM8Rzu9Ook0OdQmqsokYlNWqp0UiNLdT4mPPtxV+5J3/G&#13;&#10;Ue5CL76mL+7wAH3FILpNy29x1n6+JDeHILsNpy9ExgXDw4FjuAz44jl98RQfcl0qfA89vmNcfAsb&#13;&#10;dXKpUUSNVdSopEYtNT6ixlbO38o59+N36GQ0nMRv6YuruIHLtLCPHvuUu3dpMFqGIo+hNq872Zkw&#13;&#10;pGVHJ7wQXKk7iWv0puZC/Ilx8TWM1EqhTiZnzaOXi3ANq3ldVeIK6qjTRI3t1GjDBe7JOcbnWf7O&#13;&#10;0JJTnKFHfIwT0mscd5BxbJiMo0OQeZxlHqXn5JEbjx6vmwfDhuOe5I5vJE/8XjEXNxXBuOagwxWH&#13;&#10;ePQNs+LSsCxccMzHOcdinHUsx5nhVTg1fAN6nDbjhFMLjjntR/eII+gacRpHRl7B4VHfoMP5Mdpd&#13;&#10;3uKgC3PUaJ6kIciTqM/r7Z/TeOWQu3y/4yHiK8bIjZHjcNV5Fn7j4ofzLuHoHa3HKddEnHBNwzHX&#13;&#10;bHS7LUOXWwk63dbgE7dqdLhtRLv7Nhx0b8MB90+wz+Mk9nj0oW3MHbSOfYSWcW+wYzzzA9k2hFdM&#13;&#10;N09mUt+b2h8AN+YwHUwHLk90wCV3V/SOnYaT43zRPV6JzgmR6JgYi/aJFhyYlIF9k5Zg76QCtE0u&#13;&#10;xa7Ja9E6uQYtU5qwY0oLtk85iK1Tj6J56gVsnnYLTe89RKPnKzR4ykL9IBsGecY088CX1/ACpht/&#13;&#10;oI/P87zuTzMNnpg6Cl3TJqDDczYOTPfD3hkq7JoRjY9nmrBzZjK2z7Rhq9dSNHsVYpNXGZq8KtHo&#13;&#10;VY+GWVtRP2uPUDerU6id3Susn31dqJ5zX6ia81yo8JaFdf/DU17r96h9iynmsxDW+bxaTy4EupiG&#13;&#10;O7wdsX+OB3Z7e2Ln+3Ox7QMlmn00aPIxoNEnEQ0+VmzwzUStbx5qfItQ7VuOKt/1QqVvk7DOt1VY&#13;&#10;M/eQUD63R1w996pYNu+euHLej2LpfFkseYdQPMj3XPcfqHstnKldzX6LdIWxvlOy71wgYOc8V2yZ&#13;&#10;PwVNH3qjYYE/6vxUqPHTodrPiCo/Cyr80rHWLxvlfgXCar9SocyvQij1bxBK/HeIRf4HxRX+x8Xl&#13;&#10;AX1iQcBdaVngD2J+oDxA3s8EyOJ9rvk29S9Hsedkyu8mhzjew2876JumAGfUB45HzUIv/CpoPiqC&#13;&#10;FmGtUoPVSj3KlPFYqUxBidKOImWusEJZJCxXlgvLlLVivnKLmKvcKy1d1C0tWXRJyg6+I2UFPyGy&#13;&#10;lBksi0O5R//fiAQuMdX3MM12xrLXMQAtWta4tKMu2AlVwWOwNsQTq0N9UBYaiBJVGIpUOhSqjChQ&#13;&#10;mbFMlYY8VbawVFUg5KjKhGxVtZil2iTaVbslW9gRKT3svCIt7LYiLfyRIjX8rZQaLvcjDhAmi3+k&#13;&#10;zjWu/Ry1+8vAQ6TNxBqX9jTQjsqIYSgPd8PKiCkoivBGodoPBeoQ5Ks1yFXrkaOOR7Y6BVlqu2BX&#13;&#10;5wk2TYmYrqkU0zSNklXTKqVoDiuSIs8qLJFfkn8ozJFvJHOkLFneIfZzRwNc4bp7qf1rM3sdloGt&#13;&#10;fG7mew2/l2tFFEe6oDBqIvK1XsjVzsMSbRCyteHI1Opg0xqRrrUgTZcupOpyhBQAJyDY390KMVm3&#13;&#10;VrTo6iWzbqeUoOtQxEefUZiibyjioh+S10SW+jENcpvl56dxwClqd7L822dlnc1nI9+r+L2UdhQs&#13;&#10;dkbu4nFYop+OTL0PbPoApOtDkaqPRIregGR9IpIMqYLFkC0kGpYLCYZy0WSok+IM26XYmHZFTMxp&#13;&#10;hSHmukIf83fyisiSYQg3GQcXE3gXULcjnbGYwX0g9anAGvqjkHYsNY5AZqwHMozTkGb0htW4AMnG&#13;&#10;YFiMapjjFiMxzoT4uBTBFJcpGOOWCbFxq0SDqUbUm7ZK0aaDCp2pR6E1XVNExX+niDK95FiWBoh7&#13;&#10;xxeMg3NJLP2p386yb1cW0ExqOS6jXfm0w57giNQEN6QkTIYlYRYSE+cjITEIpsRwxCXqYDQbEWtO&#13;&#10;gsFsE/TmPCHaXCpqzdVilLlZ0pj3S2rLCUWE5XNFuOU+eSFFmOVfSJSlq9z3Xvq/i5oHWPK15PI8&#13;&#10;kmqOi+mPHPojNVmCJdkFCckTYEqeAWOKL2JTAmBICYXeGoXF1hhEW83QWtOFKOtSQWMtFiKsVWK4&#13;&#10;dZOosu6VQq3HpJDUK1Jw6rdSsPU5kaWQlF/o4773UOtwDvvefN4JbAc2kgqOC2lHFn2SZGPNnT4K&#13;&#10;MeljoM94D9EZ3tDZFkBrW4RImxoa22Ko7fGIsFsRZs8WQu0rhBD7OnGR/SMxyN4mLrQflQLtl6WA&#13;&#10;zHtSgP2ZFGiTxQEy3nGR6zyWzTNJzd0r2HOxFagja/7LdpnH13imYfg+xwRZmz2WRPaFbHZCUCYt&#13;&#10;fpi2qrQY2izIImSTkuWIJZHEnuVYg8RWaknCoKU1YtS0xhhjtDHTWtppq0ODqnZaM99ckcxv/DF/&#13;&#10;XHIS53vv53ne93ve5+bzbGKZPkt6Cbs0Jt5WcfEuGhXfXSMTgjQiIVLDEwZoWOIwxSY+p6GJExST&#13;&#10;+IoGJ87UwMRk04DEBaZ+ictNfZKqzL2T9pijk941RyVdM0clPjRHJRjm6Fbi22hkD/ags2WuVJHB&#13;&#10;PmADCiAzk7M4H99FPBOIZ1RKB8UmO2lIiqdiUvw0OCVMA1P7aEBqjPqnjlS/tLHqmzZRfdKmKzpt&#13;&#10;lqLSshSRtsTUK63C1DNtlyks7YQpdO5VU2jqA1NoivGEsGTD3MpBcqxDYyO6q7GGy7AACxdKc/n5&#13;&#10;eq70Mn8bk4P34//7Z9qpT5aLemd1U3RWoKKywhWZ3V8R2bEKz45Tz+wJCsuZotCcBAXnzFNQjkUB&#13;&#10;OWvln1Mrv5xj8s25LN/s+/LNMky+mYbJL6ONt1K5n1i/Et2yfN6HQrynhX2AqTCB338Jg7GM0QVm&#13;&#10;hRU4KqTAXUEF3gosDFZAYaT8CwfCCPlaxqiHZaJ8LDPkbUlVN8sidbWslJdlmzwtjfKwXJRHYYs8&#13;&#10;85lY89rwgp3UfNMiaQ16y5fQl5ZRg2JqUCJNgjErpFjoC2Hgt8JG3Uqd1LXUQ11KfeRVFiLPsih5&#13;&#10;lA2Se9lIuZWNl2v5q3IpT5JzeY6eKS+RU9lmOZYdkkPZeTmUfiPHksdyKmF6Lm5jWx41KKIGWNLF&#13;&#10;aGRhCZNW8T6ukcZjy0auZw+gF/hX4EErJdfqjnKyOsnR6iEHqw+EyN4aLTtrjGytcepsfVEdrTNk&#13;&#10;Y01Xh+rFMlXzUBWmtgojW3kD8LoVhkzr29hA7qvRXr5SykU3Ba1fV+E/N0hxm9iDzVLEFilgK/o1&#13;&#10;6G+XHGvN6lRnL1MdHrfOC3yBIbCOYWRnLIyByUCjqeNQ1ZFYHQ/W4nV3XAYM6vafwXjCujLu6NXs&#13;&#10;AdpzrewBmi+j9fwOKQZrGrlTCtyNPmm47JMc3pZsDuJvD2FIDmEIDjGMH+4CflI9Q2l9X5oeQ1AD&#13;&#10;DbiB5tvAgW+g0PUsXs/Dh8/B1zz3AxhPWEm9LeSdQc4J2+hHaI5Gbwh6kTwSgF6Xw5Jzo2R3VDIf&#13;&#10;R//ddk4Sx0niOEUc72ES3mcwP906FBPHmWcZChgCmmhyTdlALZpIrIkFznwMLfAT3/23iggvizon&#13;&#10;kfMUtMcekIbWo4+mP6XzPCE5odeJrcTQCHPD0APn4ffwoY30kb30B4zSRQzTJW+GwxDpKnF8wmD4&#13;&#10;CRdOMw2omZeumXPRvB+a4CawJ80PtYDcZ1Pr18h5XAPvwDEp6h30T0kep9n7s9S+VfNDuAhsJ0YP&#13;&#10;DWiGv8KncJ2a3MSofd5qlDAstxnY7xDHXYa0bzkbLTSBFl66Fg5XC0It7EkLD7Z8oRRyn3aId4Cc&#13;&#10;h5+kB6Drh647eTpcoPaXWP9Ku95ncAv+Dl8C26rbcAe+hXtm6YGt9D01+ZGz+hjjYjC0GwwpxlSg&#13;&#10;ERulQOIGxTYQM87hOD3AvR0v8IEwGARx8BJMh1kwD3KhEJZDOawDK2yFnbAfjuBu39e/KNzPBPtP&#13;&#10;PdKP/PWHp7gHd+B2q+fFVxpybselPY4g6AsjYDxMgTcgBTJhIesv1mMV6yetRGM9GhtQ2qbvtVsP&#13;&#10;dVAPdAKdc5TnM93l0z+I6pt2zVa+gs/hRmsMnZz41xHswQHcwBciYAg8z9MTyWc6OklopOk7Zeu+&#13;&#10;FqlFRWiUkM8q1q9g7U2svYPM32L9Rt2kFtd1ieNyW9eItJnVPoa/PMWV1hhs7WSYbPjUAWzb69EV&#13;&#10;zRBq1p+cniWn8WhNRmcmGrP1hdI5FtnkkEeWRfobcVwjjquqZM3N+pPq9Ecd0AUd5yh/wCt0g4p8&#13;&#10;xytlqOn/YNib2A+OhtQehz3fdkXTF81IchqC3nNovUAer6LxOhpz2Ol0NLLRyEOjCI0SndVqnVG1&#13;&#10;TqtG72kPLaSBHTmtYzx1lGo1klkjCg3t1Ldj0GKMjnoSB52LvDuQqyORdyG3YP2Zc3FRw9Eai85E&#13;&#10;4p7Kqm+gMUcnieMd4jhOHL8hjiNawdprdVgbORG1epta7OMbe/URp+RL7UKh9dTWQe1TGLT8n3mt&#13;&#10;W5x43YjnOq/WNXVkF11oQT7k1otdHUROo8hnHDqT0JmmQ4pHYQ5vQTq7n4NOHjpL0Shn3UptpxY1&#13;&#10;pr3aYj6qzR3OaaPNLW3o+FDVnQ1V2RqqfIrHtJT7HrQW2spVuMDnD4jrbCc7nergrmO/8FdDxygd&#13;&#10;7DxE+2zjtMd2gnbavaJau+nabhevGvtkbbGfp832C7TRoVBWh2JVO6xVpcMmrXfcrXWOjVrj+Dut&#13;&#10;crqlcudHKnU2tMLFUMlTPEL3K66bq7S188G0/AC8J+32iLtJ9Y5O2ufUVbueCdUO537a6jJcm1xG&#13;&#10;a4PrC6pynawK1+la55qgtW7JWu02Xyvd3lS5W5FK3ctV4l6tYo9aLfM4rKWev1WR16eydHmogq6G&#13;&#10;8tvJa6fFn1bbk1YcybUTjdeIYM7m2tnr13otd1aNp5s2evmrsmuk1nUbrNXdRqq8+1iVdn9RJd2n&#13;&#10;aLn3DC3zTtQS71Qt9s6SxSdfBT7Fyu+xTot61OhN3/3K9T2pBX5XlO1/T5n+hjICwP9/fM11e7k3&#13;&#10;V9gA6dgg6QA/dzEG1ITjuQLNWt/DWav8uqvUP1TFAX21NDBWRYFxKgwcp/ygicoLek0Lg2YqN2iW&#13;&#10;FgSnKzs4V1nBRcoIWaV5IRuVHrJHc0OPKy30oikl7K4puadhmvNfwtq4GcW1N5AreCjX+zBmbNgW&#13;&#10;I1lp82uozYpQBy0N9ZQlLED5PSO1sNcg5fYaoZxeo5UV/itlhE/S/PBpSg+PV1p4ilIjMpUcUfAf&#13;&#10;oss+qunrjOPfG1/qGwpoFS0gWuVFJbwFSAJ5IYRAAiSBAAmSECQQtULQohBtq5S0tfWFoPWVAqtO&#13;&#10;uyG0zlq1rdKtx821Hnucttvp1s0zz9pu1nU77daedk5/+1rY8Y/PIfx+yf0+97nPvff7YM2KF+BP&#13;&#10;PSCaU4+JJvkbwie/LFal3RINaXeJ9AC5JP6g4HVM63OO1+wIr7ij5DCv/l419fmuSz4FW1Kj0SmP&#13;&#10;R3taCjakZ6EtPQ+t6YVYl2HB2owKrM5wwp9Rj6YMP3yZbViVuRkNmc8Kb+Ze4ck6ItxZp0Sd4pJY&#13;&#10;qfhc1GbfIZKoVTzgupK2g5qni1gDtGCDZD+vuZ181s3cbM6eiPasSLQpFqBFsRRrs9OwOjsXzTk6&#13;&#10;+HJMaMwpR0NOFbw5dfDk+uDOXYe63A5Rm9stXMqwqFEOimrlSVmV6qLMofpU5lB/LxwqSVQSxzgf&#13;&#10;MAcXjLRUZto/2q8+sqcU2M44nmIc7YyjRRmBNap5aFYthk+9HA1qBerV+fCoC1GntmBlnh2uPBec&#13;&#10;eQ2oyVuD6vx24cjfJirzdwu7pl/YNCMyq/ZdWbn2JvmOSOIHNGO8T503OfeRclpNO+uggh6XFuwZ&#13;&#10;xrGZuQnwvV8zHY2aOfBq4uHWJmOlNgMurRJOrR7VOhOqdOVw6KpRqffArvfDpl8vrPonRVnBDlFa&#13;&#10;0CezFAzLzIZ3ZCWGG+RbIt1HlBSM8Svm4Az1hqg/WMV1IDtpv7r4/yYLfTbzscowBe6CKNQaHoHT&#13;&#10;sBTVBjkchmxUGDSwGQphKyyFtbAS5caVKDX6YDEGhLloiyguel6Yig7JikxDMqNpVFZo+iP5hkj3&#13;&#10;EYVFY7xbTNvLeb9C7X4nsNfFWiRbq+lz+dzPONymSXCaZqHKFIMK02LYTMthNWWhrFiN0uICWIrN&#13;&#10;MJfYUVLiQnHJKhSZW2A0B4XB/JwoMB8QestPZDrLeZm29GOZ1vIvIsm0ZknoxhmlxslKnkfUPUwr&#13;&#10;3usBnnPT69fS6zMfjYzDWSZQYYmA1fIwykoXwlKaDHNpOopLlTCV6VBUZoKxzIrC8hoYyr3Qlz8G&#13;&#10;XXmH0FifEfnWfSLPelyobG/JVLaPyNdCZZXGKJeEmrxtZS3Qch6h/kEvsHsVECLBemAt4/LyXRVj&#13;&#10;LLNNh9kWjWJ7LIrsS1FoT4XBno2CinzoK4zQVZRBW1mF/EoP8ipXQ13ZDqWjW+Q69opsxzGhcJwT&#13;&#10;WVXXRJbjK36WhKLyAWc5/hDt5iDbgH1NrAXa8C62Rxt9XAfG4WZOKhhLcfVDMFRHQl8dA13NImhq&#13;&#10;liG/JhN5NSqonQVQOc1QOiuQ61qJbFczFK4NyHR1iQxXr0irPSrktWdEau1V8k8hd0lC7hynRhKv&#13;&#10;swaOc/4vUXfPWu7Jx4AnyYY17Hn4zNUIML0o9MiQXxcBtXsOlO445LoTke2RQ+HJQZZHi0yPCRn1&#13;&#10;VqTXO5FW34jU+gBWeJ/CMm8PUrwvI9l7WiR5ryDJ+6VIqpdEkkcSyfdxS+JVzvMo53+Iuj0BrkMb&#13;&#10;9yQJ8HMDW4IqxmVeDegYT7ZvKjJ9UUj3zUda0yLIm1KQ2pSBFU0qLG82YFmzBcnNVUhq9iLRvw5L&#13;&#10;/FvwqH8nFvsHkOA/hYX+98ltJDTfQ0KThASfJBaRIc5zkPr71wM72rkOm7gnyVq2Z+7HARtbAiNj&#13;&#10;UjOm9NYJSGmJQFLLHCS2xGJp6xIsaV2BR1sVWNyqwaKACQkBO+IDdYgLrEZsoAMLAtsxv60PMW2v&#13;&#10;YW7bJcwN3MK81v8ipkVCzLoxjnGefdTp7eB+2Mx1eILrQJqIcwtg4TNdkDkgyzvZf3Y8hLiOWYjt&#13;&#10;nItHOuOxoDMR8zvliOnMxbygHg8HLZgTrMHsoA/RwccRFQwhMngQs4LDmBm8iJmdn2Nmx38waxPd&#13;&#10;8302SvgR9fdz/J1sB7u3AZ1P81zqBjzEToxESeRkCYklc7qnIioUicjQXBKPmaEkko6IkIoYMSNk&#13;&#10;x/SQB1NDLZgS2orJoT2Y1H0cE7rPY+LTn5CvMalLwuRtY/Rxnr1bmYMQ74dngbbtPBPYjlXvYB3s&#13;&#10;BDS7gAySSOJ2swftAWaFJ2Ba7wxM7o3CxHAMJoQTIMI0QmH2l728/Ht5+YS5qcMsojATHOZgPezv&#13;&#10;et7g5r8K7GJjuOsOJy79wL4u/qF2N3U3UscfBmr38Dx4EdDvBxQHgGQSf5D6h6jfB0x7iX1oP81v&#13;&#10;P41w/2yygNAEDtD4DNAEDfCSGeDBM8CCH2Ah9TO5/Rygf4QbkL1uHxvVw98TxnBIQs/zzAG1g71c&#13;&#10;g32sQ37VRh3DAJAzCKQw/IVHqH8UmHkMmPIKG4CfkqGJZBphHEOM4wTjOME4hhnHCE3RCC+iER60&#13;&#10;IzxoRlhIw0zgMAcYvsDv3eBv/k3uEgkv8NUTnHMrtb39PI9eZg3wqznUWkat+CGu/zAQ8Row+WfU&#13;&#10;fp2c+T9sSs4yH+cYx5vRhAb5bRrU84zjAo3JKC+jUR5wo9zko8zF6GHCQUav8P0XhB3N+XvYynyv&#13;&#10;Z24bqe04DphOsAZfpf5J6p8CZnMJZ5wDJrxFTU6BzQbN5zgXyS/JJTZJv2aT8h6bgstz2SDQEF9l&#13;&#10;HL+hGbvGS/kaD9zr3PjXWWDXOcEPz5OPyZfkW7Qz500/Bmo432Lqqk5T/yzrj5rR1Jz283EtLiOb&#13;&#10;HuADwrJiE8TxyEfkd+T3MuCTKcAN5uQm1+bTOOBvywhN0i1efLd4EH7BzXebk77NurjNSfz9t+Qz&#13;&#10;+JlzFx+ZqZ1H3eXUjfsFEMX5TX2PY18Z1/zwvg75E/kzuUn+Qj4jfyVMLVtK4B+sk6+mA99wbb5j&#13;&#10;o3KH+birBe6xNu7xMJS4ASUmXuLiSu+Qy+z2okkkiSKzyXySSBT/o7pMwJq+zzj+jXjLpQheyKmc&#13;&#10;SSAJkEASkpCEkEAgCZAAglwqIiJeoAWmYsUyVECpVz1qrfM+Z22prXS0s13tM+s2u3Zbn+n2tKtO&#13;&#10;u9Z23aZz/e/L8VT7+HyeP0Tyfr/v+zv+70sMxE6KSBWpI6tIM2kjz5FtpJfsJYfIMXzPSfAx58xH&#13;&#10;LNxDmv0PvuWkyXmKfEcekLvkM/KXwXkTfsRnBF8ylYQTKdGQLJJPysgixq9n/Eb8l/PlQ2xk/A7G&#13;&#10;72L85/FP7KPaYWqcxFecTL/EAO7hI5boPu7wW18wwufkb+Q2+QO5OeRhEhlPxpIJIzUJJrEkhWRQ&#13;&#10;L5c6HmpU4BvOuV+hgfGbGLmV8TcyfgfjdzH+Ti7PfuZ2BLdwlsv2Ov6Ia/iYGd+ky98w2o0RPiQf&#13;&#10;kPeGPHgRjDB6qB6PEMRvRDKnRHzNWnwJC2vnpEYJ/so1uYVaxm9g/CZ8Qh836eO39HED3dyyuxj7&#13;&#10;IFfhOONfxFXW4m3+1S/o/C1WsZ8KV8ibTyGMwlMewFzHUXMycwtmTrHUS8afuC9+j2zmUUCNUmZW&#13;&#10;jV/Rx7v08Q7XZYDr8hZ99NPHm+jhTtiDPq7JJZymi9dxga7OsVJnuXKnqXKKnB5h8Gdh9LD2vwa3&#13;&#10;9MgWvwVvagayXhHUkzKfNGqZmIudGoWMWorX6OMSfVykjwv0cY4+ztDHKXTiBHZwZ+7Hz3AUL/Mv&#13;&#10;XuK3X8SfWZ1vcIBq+0fYN4Iwjvq86u7yON3i1fsRPV3HGOboT82ZeAPR1JMzkhbnkUmdPO44Nytd&#13;&#10;SoVqrvxiZtxAnUbqtFJjE+Nu4ynZzX+HuUPO8tRcwXYe7h5WuJt7s2vwNIme8JBXyt95lD8N5PVD&#13;&#10;fjkZ6OeVd3nURO7sKYwQQs046iUzoo6nLwsHRA7sG+XG3lGl2O1VjZ1etej1asD20U3oGb0eXWM6&#13;&#10;sHXMDnSOPYiOsSexedxltI//EJsm3sPGSY/R5i1gw1M8oO5tXmm/5vU6wKu+jz9fmMbXDK/d4xN8&#13;&#10;cHhcEA5MiMTeiVLsnKRCr7cBPd5WdPk4sNXHg06fMnT4VOM5nyVo912BZ32bsdF3Ezb4dmOd3z60&#13;&#10;+h1Hi38fmv2vY+3k+2iaIqCRrA54wp0QXoFRvI55rfaRszHAsUjgEK+4fQFe2OXnjx7/Wdg6ORo/&#13;&#10;nSLH5gA1NgUYsXFqNjZMdWLdVA9ap85HS+BCPBO4FGsCV6MpaB1WB3Vi5bRdWDHtCBqmv4Jl099H&#13;&#10;/Yw7qJv5GEtmCT/iNvWvSfg6kgHnFdTn80UxZw1+3hPKHnOaN9qnB6FtRgTWzRSjZVYKnpmVjjXB&#13;&#10;ZjQG52BVcD5WzC7G8tkVWDa7BvUhy1EX0owlIe1YHLoDNaGHsDDsPBaEX0V1+GeoiniEygjhR3xM&#13;&#10;vXeS+Armq/ZkKmcdPvewDelJ4MzHmmwIH4+WsClYEz4bqyOisSJChobIVNRHGlAXmYXayFwsnlOI&#13;&#10;RXPmYeGcalTPrUPV3EZUzm1DeVQX5kcdQFn0GcyLGSC3URL7bxTHCk+I4X3F9quf2hfYgh3VsdUh&#13;&#10;vXzVdbINaUtknx/nhZVRflgWPQN1MZGojRFjUWwyFsZqUB1rRGWcDRVxTsyP86Asrhyl8YtREr8S&#13;&#10;xeKfoEi8BW7JCyiUnESB9ArypZ/ClfAdEeCSPuEatS5T/0wG5wy2PntItwFop48WJbCSa1Mn9kaN&#13;&#10;JBALJKGolMagXCpDmTQVpQl6lCRkoijBDk9CAdyJpShMXIB82TK4ZM1wyjrgkO9Grvw47Io3YE/6&#13;&#10;BDlJ3xJhGMUw77LNeJX6JzI5Z7AV3Um2sP1p42dr6K2ePhbIJ6BCPgVl8mCUyOeiSCGBW5GMQoUG&#13;&#10;+UlGuJJscCY54UgqRl5yJezJS5GTsgbZKe2wKXciS3kUFlWfyKL6nShT9YAIg2AIpYABvtp/buY6&#13;&#10;2LgOdmAH6WDrs44+VtFHLX2UK8eiJMUfHuV0FCgj4FLGwaGUI0+VCrtKjxyVBdmqXNhS3bCmliMr&#13;&#10;rRaWtEaY1c/CpO6FUXNElKF5VWTQ3iBfE0Fk0PwA+qlzjrm/zDZ4r4Pr4OQ68NmSwz6fteEIhxLt&#13;&#10;KBSofeFUByJPHQq7OhrZ6gRYNSmwaLTEhExtNszaApjSS2FMr0GGbhX0ujbodNuRrj8Mrf6SSGO4&#13;&#10;Tv5BBJFGP4xWJ4guswanqfcStXcXsP0v5MzJ51r+vpT1qGQ93PSRp/dGji4AVn0wLPo5yNSLYdIr&#13;&#10;YNSnIcOQAYPBCn2GE7qMEqQbF0JrXAG1cT3STN1INR2CynxRpDR/QO4TQaQ0CSLVIEYBr7EGJ5j3&#13;&#10;QWo/zxZ4SzHPI59NHFEW8/My+svP4sxnnoBM02SYTDOQYYqAwRwLnVmGdLMKWrMOmkwL1Jl5SLMU&#13;&#10;IdVSBVXWMqRktSI5axuSrAehsF6A3Po+ZNZ7fH4PeZYwhIK8Qo1jzHs/tXdwJOko414gq0q4DvQ1&#13;&#10;z8WZj+uUaRsDvdUX6dYgaK0hUNuikGaTItWWDFW2FspsE1Ky7UjKcUORUwF5zlLI7M1ItG+B1L4f&#13;&#10;ktxzEOe+R+5CbP8fJHYBkpxhzjPXI8x7L3W7KznvVHEv8Lm8nP3+PPa7/L9cejE6RVDneUOVF4CU&#13;&#10;vFlIzotEkiMeCoccckcaZI4MJDptkDrzIXGVQeyqRbxrLWJdHYjJfwHR+WcQlX+VfEEeI9olINo5&#13;&#10;zGnGP8T8d1F72yLuhRruBT7rOSpW0EshRwMbvejoJdk9HrJCfyS6p0HqDoXEHQ2xOwHxnhTEedIR&#13;&#10;67EgxuNAVFEJ5hbVYE5RIyKLNyO8eA/Cik8htPht8jlCix4hrEhAmIedKznOmh+gfi+1OzkOrV8K&#13;&#10;NJL/c13mUVFYVxz+EWWRdQBl35FFFOMSPcQtGpe6oogGF2YAUbYozLgg4mBUDDBx1zhRo1ULYtWm&#13;&#10;rUHBbFZNTZNgTJs2Hnti3UNSYzTWaNwS+rHkxPaPb/a5v3fvu+++ewt4bcxj7mItoxjXBmZKvU0d&#13;&#10;lGD0ULzRV7HGYMWYotXVlKBoUx9FmQYo0jRcERnjFZ6RprCMbIVkWhScuVKBmVsUkLlf/pnH5Zd5&#13;&#10;Rf4ZDxRgooNvwdisGmxvQ2sDo2mFWbLOpzZCjoV94DO2VcNYT/98KZF1Rue4KDzHS6E5XRSSE6rg&#13;&#10;nBgF5SQqMLefAnKHyD93tPxyU9UlL0O+eYXyyXtJ3nmbZMirlVfee/LMuyRD7g8y5DBNzGljF3bt&#13;&#10;RdIaRrGVxexDCfsAmYypqbwftZAY8F1v1hXHusLAz+wqX7MB/OVjDpe3JU4Gy9OQJE/L85AsD8tM&#13;&#10;uVvy5WYplatlrVwse+RkqZeT+TM5m2/JpYguvrCN19HfuEiqXMJ5YBRbuIwYwHSYAEPLyANI4LtI&#13;&#10;CABva0e5W93lavVWJ2ugXKyRcrZ2k5O1jzpaB6uDdbQcrCSalU204oS1kkTfAQywpY1chN/AQ6CT&#13;&#10;LWmWHX/XYLd8OR8xhs1dJZleJg8qpJH89VlIhGgIAh/wqHKQk81VDjYvydaZAx0MND42GgEbl6CN&#13;&#10;olaV3HbQq+bBCpxkzqw8yIYzRL7cJK26D82tbMDXSrSXYdtik7JXUxfXMn+ulwZtlHpBVwjahP5m&#13;&#10;9F+VnDAnuxPQeG6h6bPTENppAu1doSfQDNgp9HZiYSep7WzulnVQQyFkoN18Ee5SkJpbWY2/5a9w&#13;&#10;FtDN3cAeoDH+Nc7iNqnPdimW8TSYMPrslNx3SR13o/8bqHYAmvJq1lHNOmpYRw0N4N4YLkAaoFou&#13;&#10;/1qKfS0Hu5bk3kuA92Kspo7f/xVuYecxNKsC7RL8LMC3dHST0RqGTl90YqvR38v+75Nc90sOhJLm&#13;&#10;nksO/vgzjjRADAZvsi917Mth9uUI8WigAWqgIWqgCDZw+BuIRQNO1mOo/iRcA2Jx5CctJb7ztnI/&#13;&#10;oz0J3edrpWf4WSx6QegZ0Ov0JlqHoQHeBsLJyEAD1s5xhrUTLtJJD4YDBoUPAqWPWMfHNGmNw4E9&#13;&#10;OV0AbPppgtp4hOcz8G+4JzPhydojTUZ7BLr98S0OzSB+Rksu53fadU4A6cSQh412PlHLQCQGTTFw&#13;&#10;MiB1kM4xKH3B3lwIkK6wjqs0p9e49L6kGDdxyJsIfBPBbcKRpr8z2H2lbNJk6gHqANpJ6Ma/hT5f&#13;&#10;ex2XHFs0/9Ku9yn8A87BefhX61AoXYar8CV8DdfhW/L1NsPTXT/pPvnxgEb5Ac3RQ87qIw7hYzb+&#13;&#10;MaKPcfDHRqYuL/BsxwB+EA29YDCMgSlgghwohGKwwkqwwXrYop+Y8n5kwnzE1PmQafQBc+YP+oJZ&#13;&#10;9jt9zy/uwH/gBlyB83C2Zd5kvqVagQu4gg+EQXdIghEwEaajkcW0mI99s+5rMfbLsF+OfRu21+u2&#13;&#10;7LrFxPkt0+4NEvc6ifM1G9bE4zX+dbVd+xJ8DmegsXUNTuAAgo7t8QiEGHzqg09D0BqDD6l4k66b&#13;&#10;zLk3VIB9C5YXY78M++XYtmF7ACsg1N+DLjDpntcu/VP78fEwk+6fSZcL6N3R6XbNj+FDOAnHWteg&#13;&#10;/+GR3PDNF58i8KcHWkn6SsPxYQIaL2DfiP3Z+PEiaWjBfjH2rdgvx7YN2xv1gbahXE0av6E/6R2O&#13;&#10;0Kc8fqO3iGIDKi3Uw2E49H9ruAc35YimF6kWyE7GoNUbrUHojEJjIimahn0T9mdjvwD7ZuwXY9+q&#13;&#10;o6yjXq+oTpuxvYPd2Mcq6siOU0TlMu/uqhalvVDzBC3aVCv8bkvrS63p74ZfvuiFE68EtPqxs8+h&#13;&#10;MZpMm4TVNMqTSb9nHb8jPw6qCI1FaFixv4oIrNEecmMXjztZxXb+vRVPXsPDlsx9tTWDf+ExJfc7&#13;&#10;St1Vyu7nPJ9mDafIi2PkxVH5oxeNPz3RSUJnGH6MRSMF62loGNHI5jTko1OETjHKZWhUaBO5sYFv&#13;&#10;1rGyNa3R+UhVRLiS01KJbsUTfE+5v0ZJ+Rvl7ZQ35Y9jXU/JO8Q5OShvNIPRi9Wv2ZPtGoDOcNY+&#13;&#10;lminsPNpnAYjOtno5KNjRmcxdpcTjdWcXDuvqrUMa2Xs4NKnLqu0w12VOjZrCZQ4tXHdVzobRHnl&#13;&#10;2nubK+cQZfYAn9VQdnc5upNdndEM18anumlth75a3XGQqhxHqMJpnFY5pWilc5pWOBv1knO2ylwK&#13;&#10;tNRlvkpdrCrpVKHiTpu00HW3Frj+QRa3EzK7X1SRxz0VejZr3hNcRreRq//dWPTht5TX3WH0d5Ta&#13;&#10;zYantM7NU1Vu/lrlHqUVHj20zKOfrJ6DVeo5UiWe47TYM0WLvKZpgZdJFsMcmQ2FKjQs1lzDSr1o&#13;&#10;WK98753K835DOT7HNcfnomb73lN25+ZWZrVzFs33E7i+uPYPcOXuTpS2xtNfRtGKcAWu9HVRmbeP&#13;&#10;lviEqNg3Tgs695Klc5KKujyneV1GaW6X8SrwS1We33Tl+mVpjl++ZvvP1yz/ZcoKWK2MgG0yBe5X&#13;&#10;euC7Sg86pxnBdzQjhIr3BJ+g/15vrmOulhpaoNefoa3gva27tIJSvyS0gxYEeKooMEBzg6KUH9xd&#13;&#10;ucF9NSdkoGaHDNOs0NHKDE1WRuhUGUPTlR42WzPDCjU9fImmhVfqhQi7pkbUakrkUaVGfqbJUbc1&#13;&#10;Obq5jag2PsT3o2gfHEAMaDvsA5kzuGLKuXZLicl89qcgwl05Eb7KjgxVVmSsMqKeljGqv2ZGDdaM&#13;&#10;6BGaFj1WadEpmho9TVO6Zim1a4FSYoo1KaZcE2M3KzmuWuPjjmh8/BmNi7+pcd2aef6F9/G7Dt19&#13;&#10;tBs7hhGDocRgCHMG7diivvSXrCM7zkWmWG+lxwZqelyU0uK6a2p8H02Jf1aT44cqJX6UJnWboORu&#13;&#10;UzWhm1HjE3I1LmGBxnRfrtHdN+hXPfZoVGKdRiY2amTPGxrRs7mVkYltHPsv1+UeFXWZxvGvl1RA&#13;&#10;EFRAUwHlosj9MuAMMAMMyF1gSBmw5LKoMagLFmB55CBe1ksk61pmKmi5Wd4pPeZa1rbJtpd23Tq2&#13;&#10;tWslnda03JObroqls5+A3ePZPz7n94OZeZ7nfZ7nfd/ny5qP4X8fo8aOTPQerON9JXE0EMdiYlwQ&#13;&#10;OVz2MA/NDfORLdxfReHTVRgepYKIBOVHJCs3wqqciFxlR9qUFVmu2VE1yoyqlzW6RenR7UqL6VRq&#13;&#10;bLcsse/JEvc13OPd+T9Ok//D+NybRR1ymLFhDSPHigzmK+L4CXGUE4cterQKo8cpP3qycqODlBMT&#13;&#10;pqyYWM2OMSojJlXW2CylxxYqLc6u1LhqWeKXyhy/UimGzUpO2KWkhKMyJfbImHgZfuDdKVPCACfJ&#13;&#10;/QFG4E7Gz22MGZsYyVvzqQNxOIitkjjmEUeBwUU58V7KMkxUpmGqrIYZSjNEKdWQIEtCiswJmUpJ&#13;&#10;LFBy4lwlzaqUaVadjMYnNMu4UYmmnTKYDsuQ9K7iky7B97w7+d8Ax/GzP5dewPfWYqSAjTmfMfQx&#13;&#10;4kG26WHyYaNW2aYRyjCOUZrRRxajn8zGECUbI5RkipfJlCRjUrpmJeUqMblECcmPyJBSq/iUZsWZ&#13;&#10;f6YY8w5FWw4qyvIOfAl3+JspyTxANzXYh78d+N7C6Ll+HrKIZwN/15CPMmpTSI9kpg6TxeyuZPM4&#13;&#10;mcyTZDQHKtE8UwmWGBkssxRvSVVcarZiU4sVkzZf0WmLFZneqIj0dQq3bleY9YBmWt9WaMYXPPuA&#13;&#10;KSl9gCPkYC/r347v9jJ6oZwzAZaVMusSRyn5KaBOVmI1WV2VYPVSvHWC4qwBis2YrpiMKEVnJCgq&#13;&#10;M0URmbMVnlmosNllmjm7RqFZyzUja41Csp5RcPbLCso+o8DsizxvKTjL2U8IHCjkXmDd2/C7eQHn&#13;&#10;UoXUzLOOMbjCzrzLZ3nEmEquDLkjFZ3jocgcb0XkTFF4TpDCcsM0MzdOM3KTND3PqpC8fAXnzVNQ&#13;&#10;frUC8+s1Nb9VAQW/kH/BS/IrOK0pcz7leVN++U75Q0CeU/tL6AX8b8X3Bsbelhp0L8/aKnqBWGzI&#13;&#10;pCxiSSaWWNtQzSwaremFYxVSNFHBRQEKKpqhwKIoTStO1NTiVAUU58jPVqIptgpNti3VgyWrNLGk&#13;&#10;QxNK9smn5JS8Sz7heUO+NqcmFDM1wovk/7lKegFZuO5RzoVaegEWLaYXiKeAWNKJbxZ5Yesr2D5K&#13;&#10;AaUe8isdrymlkzXZHqhJ9jA9aI/TRHuyJtgz5VNWJO+y+RpfVqtx5U9qbHm7vMr3yrP8pDzKz8uz&#13;&#10;7Do45WUfoAv7zyziXKjjflrKuYA0XPZTqZr3uUijbOIy83kcMYaSn4CqIZpQ6SbvSk+Nr/TVuEo/&#13;&#10;ja0MgUh5VSXKsypVY6ry5FFll3vVIo2ubpJb9Ua5Vu2WS9WrGlX1B/hGLpV35VrhlBvsxP5W/G1o&#13;&#10;oA7IoMZGzoXHqQPvhcvpxXpyQEwRxBa0BP1JrOPqhsvDMVrujrEa7ZgoN8dUuTpC5eKI1ShHskbW&#13;&#10;ZemBuhINr6vS0DoMO9C7DgSlA/FY2wNfwW3pUWc/2/Hfjr+1zdThSal+JWcjzOM9B1KekGKQq9P5&#13;&#10;fEqT5A1jmobKpclVw5vQuU3ewBDSxBDQGA5cgI1cPI1sqEYK2EjgjS00GcL28Zc5eBBwjyHMlt8C&#13;&#10;Ymhwaivr3oivVr7W1Ep4q6X5bdIcSAMDMjWUpz//9wFGE7nC0DUMoG0MW20MgG2+wODTxiXbxkXc&#13;&#10;xiXYxmZuo5FXU8TVLGI1OrP1BS7DXwFCseWGtMrZTzvyby22V5KuZes5mzewFzZxJm2WjE9J4TAV&#13;&#10;fMETMy5P438Lg28H+naLCzCAbmEY7WDw6vCHHwcgLv4ODtcONnTHI3xOQbesk57eBa+R+HM04DUO&#13;&#10;g3vg1AZ8t+J3OT5r8DGvgz4kbUnI0shnpWngu538U85RO/C9E3b/F+LYTRy7yUcn+egkH13E0RXK&#13;&#10;MMJQtIeLYM9DQNN1UeBODHce5Pv0xO4rHAp94NQafDeytsVb2Yv4y8NPCuFGd0qBXfjfI3mQwpH7&#13;&#10;8PkSUFIduI+DiIOD1OUQA/phBvQjPgxl1KWbOLoZDLq5dLrZ1N00djeL7cbgMepxlHoc/Q7uasXP&#13;&#10;aVd8P/w8ZwE+LS/Sg/gK3I//V/BP2A8cwdcxeBVOwMlBXodTgEm9QU7eJCdnqM3b4xlSieMsA+FZ&#13;&#10;hoMe+rOnGmi8nm3A/uh5j8/+Ade1hHUvYM2FrDONNcYeYg8epf+6Jffj0rCTgz7eBFoamcDvB8EM&#13;&#10;0oXBXAPi6E9wboT0IbX5GIFwgTg+YxD7nAHhIjXpZWP30he9LLYXw71/hkuq3EsPsmYrocWzzmDW&#13;&#10;6cva3N+QhryFzd/Ab+H3wE/0IXwEf4W/wQX4HHqBLadLcIX6XHVDwNGr1+mPGwzJNxlSbrFXb3P4&#13;&#10;3Kap+0h2H4m8/TuUlju4DeIB48AfwsEImVAEZVANDmiAZmiBtSjITbqLsvsBRXkHRdaHvruFtrqJ&#13;&#10;Yvw3OvO6rqJn7+ka3/6RS3ABPoD3+zXvSBgOQ2EEeMIkmA5xYIFcLDyk79F1fejcW6rD9nJsr9B3&#13;&#10;xHGNOL4ljn+i/q6izL5GHV5GKV5CZ35JEr8gQRf51WdY+hQ+gT/CWfh1fwy6jyGDefFhTdPwF8la&#13;&#10;jPjKxMcc7JfqihZgeyG2l2B7ObabKUULttfq72jMj1G759nAH2gfpTvKOs/QLudpm2+JZsDvu3AG&#13;&#10;XocT/xcDJwbRupA3L32jyfpKM/AVR6nN+MjGfjHtYNc5VdB+C1lLHW3SQGs206I/qtq1ekdP0brb&#13;&#10;8NGp02zkU+TiJN84QeSvUaluPB0b5BC8cl8Md+BfcFnDWJs7/nz0F3LxviLwk4iPNOzn6i3Z2CJl&#13;&#10;bJUK1rEQ+w7s12O/CfurWPk6HVY7ldiO/b10xhH9kohewOIeKteFt8772DUYA7cH6x5o7Y/6t5oL&#13;&#10;OfPC3yTWEoKfGB2XCR9WLOZh34Z9O/YXcGzVkPVafNTjowm7Ldhdr+fp0eeoybN8axu5+A/T1RrT&#13;&#10;5nlGD4Q7GGzM3ZjYgI2xjW2wARuwudlAsIFhHG5fgARMIOFiIASSAIUUyi33pBFNmiZrmrZrq16i&#13;&#10;NbRTV1WVdpG2NtKkappUaZpWadOkrt20bqu2Vd9OQ9Ttx9H7fe8HPud9nud9Lld5ksv05CV6+SJZ&#13;&#10;LxDnH69ff3uVwoFPmWI+Ctu7/u8zPndpi7eQSj4Vf0VPHhtPVUUONzm85PCTo5scfbiOIVyjjivU&#13;&#10;cYl+uYAVRsY2tvhlg//1FK2zyug7SwuvMJqXyfv/+CKOV5yp7RfSvRT3gNf6Tep5hfflBd6R28hg&#13;&#10;pOeRy0ieUp7FxXN4eAYvWdqxyThdp46nqGOVfjnL+FjGGXplDQtUdJqK55nUT9Kis/iEUfwXQnyE&#13;&#10;6cf4jKXmY5aaDzI5dxKvsh14gXqeo7adsDieLZnnUvBMGvKYyVPOs7hocQ95vORpJ08Xb2kfPRHE&#13;&#10;bNgYZsJmMRW+jMnwcxjf9wzG9r2EYxHvYDTyIUaiP8fRmG9wNFbE8GP8Oov2VwG7eSw9xPN8vqFg&#13;&#10;b8WUfz4xDOvREqxEpGAxKgeno3WYi7FgNsaOmdhqTMV6EIrzYSLOj/G4bhyPH8Bo/AhG4qcwnHAG&#13;&#10;QwkbGEy4jsOSexiQ7KJf8hCHEv+MQ0kiBOn/8LGa5YYl/02Wl3vETZa7q2yJtphin2RLsCCLxElJ&#13;&#10;EqYl6ZhMVGMsUY9jSSUYkTowLK1BUNqAIWkLjkg7MCDrRb9sEIdkYxBkc+hJXkV38lV0yu/ioPxt&#13;&#10;BOS/REfK5/CnivCniXsr8TPy75rof7Ydd4jrTO3nWWZWC4Az1DdDO43J4zEilyOYko0jKRoMpBah&#13;&#10;L9WGQ6mVENLq0JPWhO60NnSmd+Jgej860kfgz5jB9zKW0ZZ5Ea1Zd+DLegtexc+JP6E5+xtC/A4f&#13;&#10;ku++DXixnDZgub/MdYPvS2zJZmmTcfonmB2N/kwphKwM9CjU6FIU4qDCgkB2OfzZTrRnu9Gm9KJV&#13;&#10;6UeLshfenCE050ziwP5FNO4/hwbVLXjUb8Ct/gnqc/9A/IcQv8OPefbXyf08y/yOi22Wkzao4LzH&#13;&#10;Nihk4ZyhZ23PD0eXSoKAKgXtKiXa1Bq0qo3wqa3w5lbgQG4NmnIb0Zjbioa8LrjzDqM+fwx1+adR&#13;&#10;q9lEtfYGXNrX4Cz4kPgMTt2/CJHPe3iXbfCr5L3NEv90HbBNrLAVnGNbOs5vg9TRQx3tmni0aGTw&#13;&#10;ajJxQKNGo1YHj9YMt7YM9Von6grcqC3woloXgEvXB2fhMVQVzqFSvw6HYQd2wysoN35A/I74mhAf&#13;&#10;wU484JlfJv8tN3CFJX6DWOLzCe6NUscAdRxkjPgM0WgsTIJHn4Z6fQ5q9RpU641wGaxwGhyoMtSi&#13;&#10;0tiECmM7HEUC7KajKDOdQKl5FTbzdVgtL6PE8j6Ki39L/BMlxSLfWZmJ+7T/PXLeYNt3qZnzHrFw&#13;&#10;gHOGBximDoE6/NTRVByBOpME1SY5nCYFKk25cJgLYTebUW4uQ5nFhVJLA2zFbbAW96CkJIjikmlY&#13;&#10;rGdhtl2DyfYSjKXvEZ8Sf0dRqYgim8h9EW9wHLlL/h0fY4Ft3ypxmi35JLUMUkc3dbQyVjyMVac1&#13;&#10;Hg6rDOXWDJRZ98Nm1cJqLUKJzYZiWxUspW6YS30wlXWiqGwQxvIQDOXL0NuvQGe/hwLHj6B1/Ibr&#13;&#10;V9A5RO6JKCReI88dL2Ohja2+n6NIBzDPdZzvA7RHJ33jY4zUMWbs9hjY7Ekosaei2K6E2Z4Pk92A&#13;&#10;IkcJjA4HDBW10Fc0o7AyAF3lAAqqJqCpWkK+8xLynHeR63wHatcnxN/4LHKPqBLxA/I8R76r5N7q&#13;&#10;5AjUxV6f63G+93G/g/Zppp1q6K+ymkiYnRIUOeUwOLOgd6lR6NJB5zKjwFUObXU18qubkFfjR25N&#13;&#10;H9S1x6GqPYOc2gtQ1n0f2XUPoKj7FfFXPotQ1or8JuJF2v0m+S53A+sC45Ft5wzXEb4LbIXbaZMm&#13;&#10;+sdJ31g5vunr46Gtl0JTn4b8+hzkuTXIdRuhdtug8lQhx+OB0tOG7IZeKBpGkdlwChmN20hvvI20&#13;&#10;xh8ipekhUhu/5LOI9IY93CXHDvkucCRbO8zceITxyHW4n3eSo0kbv7mpxdEOmKlF642CqjkROc1y&#13;&#10;KJuzkN2shsKrQ5bXgkyvHeneOqT5fEj1dSHFNwx5y0kkt2xC1nIL0pb7SGz9CEktX/BZhMy3h9u0&#13;&#10;/dPkPze4N57OcyybIIaCjAXqaaaWatqllFoM9FFuIAxZ/jik+aVI9achxa+E3J+PZL8RMr+NcEHa&#13;&#10;0YSkjgASOwYhCcwgIbCG+MAziA28jpjAT7n+EXEd/0a8X3yEZ8l/hXybo8ATHEFmx1kfiIHjvJMj&#13;&#10;vA/8VkF9FtpGSz1K/n2qEAlpbwISe2VEBiSCCglCAeIFC+KECsQKHkQL7YgS+hEhTGCfsIIwgfOV&#13;&#10;wCFK4KDU+3viHwjrZTffI2KHHBfJvTbJvDDFWJhhLEzTD3z2ca+Gekr5XX8MUFNTBm0kOxqGhOE4&#13;&#10;RA8nIWI4BfuCCoQHvy0sRoJJPsgLHWQwB+nMIP8xyHk3yLlmiMPc0Hu89Jw1B78i2EkeEXGNHFvk&#13;&#10;XDkJnJqnH04Bh7n654AG7jk4FpmIPGrL4t8lExIiajqGgcOZboqz1BSboBCLfUi7V2RCTGwhBnCI&#13;&#10;gRTiIUP8oclt/jjn3YldXnx2rWOcd8fER7h4grmRvEuUemKJsfgE8xLhJVxECaHlfvYiICckRBTf&#13;&#10;sRQJLLLxW0wiOFsusglbZLFfZLFdZOFdoC0WGMQLdOBCiMG+RtxkAuQge4qD6fyXLEqcJuZEbJ1h&#13;&#10;LC5z+0lKWmVO4Ejats6ctEEfbAKFXJVECiHhe9QW+bcf479clwlU1OcVxS+KC7IIAiKLDDvDDMPg&#13;&#10;DPsmiiAKChIUQQFXjLikRo0m1iVJo0FijHEDXKseFZeosbFaa9SY2FWT2CStS5t4SGobY2KUmlib&#13;&#10;Tn/C1KY5nHv+wyzv3rd873uvgf22wQOgowEdDQwbKyMAOVnJZbyyoLPpNFBsDYh/kZpYsZ8mcB7H&#13;&#10;PwcPKAKHXoB7MZxPYH9iIz1pFXVI6mivMgPDq/ADz7WSKyYYbjnMoMn53Eg8NhKPJgbiJnQ0o6MZ&#13;&#10;HS0MRi0012YaUDOxaCbgTRA07eT7v8QOdbmBrWK9Q8vw68mXOktmDDyFcGQ0S/GEzbAJ/s2Sx1ap&#13;&#10;6zb4fgowwdLy/9jNcrCH+thDfexlSG4N7BxO93Ph7udCOkATPEBB71/GoIDhfUfBe3yPfLQ+0Hy4&#13;&#10;p+FfJX4Nhy8LLssOKQwuX+y775FcWuEhhCw4DF3gdScwxfLDQgAoNR13lU4Qk5MM5qcYRk8zmJ7m&#13;&#10;nJyhPs/QZM5Q2GcI9NndPM/yWRsLxV3VE89xcI/Axxw4rfCFw+d7EP7DTp6HHMcBIWT5woYT59S5&#13;&#10;FJFeFlqx2D5c0qSLxOR9auRDdPyJwfRyunSFnFzljFylyK8R6GsYv8YPrrWpGr9L4M7dxxk4RB/E&#13;&#10;Pz84ez3kPOnkPOfk6bAP3nfiA+dyeBlcBX8Bn4BPwQ3q9SY18hV5uc0gdofh7O5oqX0WoPjacbqd&#13;&#10;4LX/ii3HDXQHPYAH8AEhwAiSwCBQDEaDajAVzOzYlP7NZvMvtp0H7FT/ZLu7z1b5DVvZPbbPdh3Q&#13;&#10;XZ3Q1wi/rb/pS751i199Aa6DS+A34O2OndelY+/thCvwAgEgElhBpr5TARyl2B+L7VrdUR12Z+or&#13;&#10;dNxCxxfo+Jwt7O9sgDfYCD9jv2vTbriO6GOS9mf+rvLLy1j7CLzr5D4FTnRo0A/gjm++8IXyKxN8&#13;&#10;yfiQi/3h+it7bpsqCfcEwl6na+i4go4/ouMDdFxCx3tshhfZdX+vbfi5jzI5rnd0gXTe1BkidxqG&#13;&#10;N8ExcBgc/IGG++AOebmp3vAF4kcUXFZ40vUH5aG/GNuPYbsK2xOwXYftGXg6B9sL8GsJJbQc317W&#13;&#10;z2kgb3CQj8J0RG9xpD4hO99wvBwoY3YCO8H272n4B7gJrneUmQd8vvotsTivOCzY4cjGfj5ejcCH&#13;&#10;cmxXYbsWhqnYr8f+j7C/QK1aqj1aQdtYA8dmOFq1lV9tJjotRLQZto1ggxNrwXdwfg0+c5b3hY7j&#13;&#10;1h2feuNLP7gi4IknZilYy8F+gXahYwfx2E5etqlGWzRFm9DRgo4mdGzQMq2jma8hJ6v55iosNBKx&#13;&#10;BjL5ItFeDu/3cRfONudReweccrab16iLveoDXwhcMfhhhSMVHwZiuYATUAxHGRxj4aiGYzKs9XDM&#13;&#10;we7TnJTn9RyfLkXdEtT/mCg+ow+pnDvAgdL/4UYP+Ll2ztFmj/N8jfbCpIH6bvzaC5/84TOQYSM8&#13;&#10;A+BIhyMXjgI4ivG4DJ4KLUbHInQ8Q30s1Fw9xTvzOhStJzq7NJuGOpPszuAE1VP19XD/F1doq+f9&#13;&#10;4O/L3unPvsM4sJnWsgFtr9A7Vsqbau+nZxWOPyZ4bHiZjv5czUfHXHQ8qVHwVMBTo1nUxwxeTecb&#13;&#10;04jFVKI1mYxN0iGq+G0q6FPVunyrmi6OR7hIOz3VXzocxvXDGLIpRFrLSNLI1fMT4rLE1R3OPvAF&#13;&#10;wxUpthbNcrFrhkuGpnfJ1bSuBarrWqwprmWa7Fqpia4TVNttumq6zdX47ktV1X2VKntsVkXPgxrT&#13;&#10;86xGu11Xufs94HiE8/Aei+b6MrL3gnW8bmQUeT6Y0YP4zPPqqtlunpre0091bv01pVe0JvWyaIJ7&#13;&#10;kmrcM1TtnqtxHkNV5TFCYz3KVeE5XqM9p6jc8wmVeS5SqddKlXi1aKTXARX3fkvF3m0q8r4PHCry&#13;&#10;cXQ8TzN+HTaTAytXPFhtYcRgFFrMlTcvlLGLmEz16aFaL2+N7x2gKm+DxnrHaox3gsq9k/WYd6bK&#13;&#10;fAar1KdQJT6lGulToeI+E1TUZ4aG9VmoQt8VKvDdqHy/Vg3xe1N5/h8rr++3wPEIvzB3XvPbGb/W&#13;&#10;c8028nyW/xeaO8fDOnJUE+iiCj9Plfv5apRfsEr8IzXS36Ri/wEq6puqYX1zVNh3iIYGFCs/oFxD&#13;&#10;AqqV12+aBvWbp9zA5zUwaJ2yg3YrK/ikMoOvKjPknrJCHI/wBiPo3hTqkOt1DaPoigxqgP12ro19&#13;&#10;j5hM5OqtJDejgt1UHOit4UEBKgwyqCAoRvnBFuUF2zU4OEODQgYpN6RQOSGlyu5fqazQKcoMnaN0&#13;&#10;wzKlMYylhu1SSthxJYd/BNqVHOHg6VAKeB2/d8HbnEMeuF5fAIuyGJUZB6ehoxod5dRJcUQ3FRi8&#13;&#10;lGfw0yBDsAYaIpQTFqfssERlhqUoIzxb6eH5SosYodSICqVETlJS5GzZo5bIFrVaA6J3yBp9TNaY&#13;&#10;S+AOcCjRiUNw7YB/w2DppTzpObCQ8Ws2o+BkPquyEwNGw0Kji3KjPJQd6aPMqH5KjzIoLSpGKVHx&#13;&#10;So62Kyk6Q/aYwbLFDNeA2HIlxtbKapypBOMixcetktm0XSbTzxRneldx5tsymR387+B9hw7g8zb4&#13;&#10;1zECr2TkWgaeyqcWeW8iOirQMRIdQ9CRFeemVKO3ko3+shtDZDNGKtEYJ2tcoqymVCWYBspiLlS8&#13;&#10;uUzm+GqZ4utltDytWEujYhK2KjrhqKKsF8CXirY6OhCT4FArsd8C56vDGL2LqAXWo3nDqQW01KCj&#13;&#10;HB1F1MogcpZm7S6bxVOJFl8lWAJlsYTJbImVKSFBcQnJirNmy2gtUGxiiaITxylqwOOKHLBAEbYG&#13;&#10;hdu2yGA/olD778AtXjsUBsJtDu0m9i3wv8K4t7yE9aSUeuT5OFrGE5syPh+GzoHUa0pKFyXYPGS2&#13;&#10;+SjOFiCjLVQxtihF282KstsUmZShiKQ8hSePUFjyWBlSpio0Zb5CUlcoOHWTglIPKTDt1+CmgtIc&#13;&#10;vNeJnfjbBP/Lo+iLjOCLWM/m8KxDSxU6StE3lDhlUyN2YmJKd1N0qpciU/0UkRas8LQIhaUZ/8N2&#13;&#10;mQBFed5h/OFmgYVdTgVF6zFqvI0niwtLWBZ1dz1wEURdUJSAaEAFjBcIqPGqBDyi1hoPMLF2Yg5N&#13;&#10;PKqZtDmsE+900tjWJG2aOPFK2qSZXNsfyqS202Ge+T6+/b7/83//7/O+7/9Rt9FDlDxmtLqOsalL&#13;&#10;ygQlpuSqs2WOOlkWKd6yRnGpOxWb+mvFjH0L3OT+B575+I0egvpvg38j7WZ9HlYsHz1yLcYe5fHc&#13;&#10;TU3svJNCrkOoSZ/0IHW3GtXValYXa4KSrMlKtPZWZ+tAdUobofg0q+LSshWbnqOY9EJF2ypkttXL&#13;&#10;ZNuhKNsRRWb8DnzK/fc888mU7tMextvSbsemo8eZ6BFLVM51NnYgdxprktxs5DIS6ziAXHpmS0l2&#13;&#10;gxIyoxSXGatYe5Ji7D0Ube8ns30osMiUZVdU1iRFOmbJ6FigCEetwh0tMjgOKdRxBnzI/dcKy6Jz&#13;&#10;BLvgaIJvXSH782y0MAc9ci0swveRj4PcUsllGO/1nYL3IucEd6DMzghFOc2KdCaAZBldvRXhGqRw&#13;&#10;1yiFuTJkcLkU4p6uYHepAt3L5e/eIj/3QYzMSXBdfq4vgU/+Tvop+DfD2ThPWoY1rSwAOyDE30WP&#13;&#10;YAbWbCKWJINcRnnxXjOoAfkkMk/R0/xkzDXI4IlUiCdGwZ5EBXp6KMDziPw9LCAPG45n/INC5s7l&#13;&#10;vgbgNT3PAjqkqRiTqXRvOXRxOfRz8G+Au65cqlnIGfEEexPXXP4fV4YW+W0Y+fUhVFdqFMf7keRl&#13;&#10;KAxVQCGNj5dD3svB5uWA83LAeDn4vGy8XoTsRdxeXp6Fx5u1jk0XQzcTEzXjIsBrFpBDgU9N8KyF&#13;&#10;dyWvVS1hHqp4jevExdSAZyMrpP783p28ErBIJnILA/7z8VHz8ZZleLoyDvmyRMDBUoqnKqUWpekA&#13;&#10;EZVSwFI+fLweYGpLMK3zfs9hfBt8j/h92ljJeqhmHp7kjFiOFoEHZC+TLGAw6MlvnZdKZkoaBgKA&#13;&#10;avwBjV81taimGaumCaum6ajuCdhUq6hFFYupCsFXUcwlK0AzgsNULsKkVt6E8DtAX0v82pV8Vkua&#13;&#10;q9kTSNcJ0hqYg0apN9dEYAZhwB/QTHK4tV8DaHbIo4E8GsijgTwaacQamZNGDrxGNrcGFncDgq+n&#13;&#10;wPWbaAzQZR2dcy2d9CoczSqf6uuoATHL1zJlWNFJG5gD5DNiMxoAScD8c/gBbTIHPGh+GH6A5rOZ&#13;&#10;xq+ZPFrIo4XmcGt7U0ZTsBVdtKDNlvmAwTWjiafRZdP7xKOr3+LTKqRSAW8RXDlN7EctrINtUr/t&#13;&#10;Upcd8DOFhp1w7QZ8jmGh4fkf7GtHIAewQTpAQ3wQfbSSRxvaaGNO2thwW6lFKxPaSuIHj4BzvIur&#13;&#10;2v+tFjO+YsaWC68DrjHwPAJPV2KbiR16gPit4BB4Hhy5bz7+gxfAUfAiQPJ6Ga0eY25ejZFOsFZO&#13;&#10;oI2T6PMkh8ApFsBJJvEEgU+c4v4vXL9UCdx5cI+H17KfvbANfgyGGemEHOngaI//CngN8KlOd+AM&#13;&#10;OAteB2/cN2gYBfAOOjnPmrmIUbhMM3gZbVzhALzKBnyNBXCNWrz3K8AH1z5WwR40CPdYxjkYzm5w&#13;&#10;muEMOfYQ55kOjrcBywrj+wAXwCVwBbwHmGJdBzfAx+Dv5PE59bhFg3ybRuQOa/Uum989dHGPgt+j&#13;&#10;cF+8icsJAH4gEBhAFOgEeoEhIBU4wGSQDwrxqCU4pQViJnGPT+obnNbXLJSvtAnvuBU3t0f3mLw7&#13;&#10;uNVbFOdzfYS7+kY3230d+CM4D94AvwE+0v1vRIBY0B301494zG+VAccEYucQu4DYRcQuIe4CfUYe&#13;&#10;n5LHJ+TxV1zgR7jCGzjEPyPW64jnfQp5DTd7lS8vEfECeKeD+zh46f/k8INC9S/83T+UqLt43dt4&#13;&#10;zM9kIb5dH8qlP8nDOAr0B/K4Sh6XcZEXcWDv4jLPk8c5rWPKmvSmdum3iPl1WM7w32myPKnvmF6f&#13;&#10;XgVHwfOg9aEcfgRfgVvMzScyMpY4fUAtruExL2kE8a3k7yCamxp6iF1A7CJizyN2ObEXMa6lOqY6&#13;&#10;ZuApZNzMsvkllTgM1yk9h2DaGNlB2A6AfWA3eKYjB3ZMKiW4H8jqArp4W2a4EuHpRYRB5D6apZFO&#13;&#10;7Gxiu4k9lejTie9l5ucynvnEr9R+8nhWq2HfyHayXTth3EEtthOxhYo2M9qnYW0Cm8FGwG6JZsT8&#13;&#10;sZQ6ltZp9HmMWhylFkeUzBj6wjGU+GO0VzYUl80Y3MTPIX4+8WehxGLilxG7EkUsQ50N2sDG+hSZ&#13;&#10;rCXbRqLWM5OrUVYdvLUdWAVuwfkBONexBI93bD2HqMU+dPEL1sgz6qFtzEmzhsGRQv428ndoPfpY&#13;&#10;pylw5MExE45iOOYTe7FW8recDJbyZTW1qKKKi1nQlSisAt6HcSOIJR/G2FnKL7LVPhf4YOvdjS62&#13;&#10;ska2KIbxJMHVC54BcDwKRwoMNjgcrAinasijWtO0hDwWkUcF6+UJnpSTVRkRSqlcCSObi0qL9TfN&#13;&#10;YaXNgXs2aL9eYns/y3b2ElvJIa57OHa2kc8Wtrr1CiFKJPWKo7rJRO0Nz0DGMhyOFC1EH+XKgscJ&#13;&#10;zxR48lCoF54S4leyk6xgltZrBpUsQDn5zEce85GnfwIfWT/AW/HUn/bjMEfMXo7dbZ3p7Thy1tCa&#13;&#10;rKIuNX5hjM0EXwJc3fS4+jCeQfAMh8cCTzqsWVTACVcOKp1O/NnELmf11PBkDdlt1SS/Vk30e01u&#13;&#10;/ytyBd6TK8j3E87CfbQHR1hvfC/Ywv0anq3sROtBXRYa/VUSHKE5AWZ5/TtrZsDPVBDYV/mBgzUt&#13;&#10;aIRygyyaGmxTTrBDk4PdmhTikTtkllyhJZoQuljjDKuVbWiWI+yA7GHHlRl+SZkRd/WY0XcfmeAE&#13;&#10;W/nhfhzJAzjqwQaO2zpakBrasoW0RfOoiTcqSPnhRnnCYpQTnqTJ4T00MaKfXBGD5YwYqQnGVI0z&#13;&#10;ZijbOE5ZxsmyR05XZmSxMiIrlB5Zq7SoJllN+5VqOi6L6bIs5i+A7z5SwSvwt9GG7uJoawJrh+L3&#13;&#10;BtJu0YKU0pYVUZN85muyOVTOKJPGm+KVbeqqLFMv2U399Zh5qDLMo2QzW5Vutssa7dLY6FylRhcp&#13;&#10;JWaBxsSs0KjYzRoZu1cj4l7W8Lh39Wj8HQ2P9/2EFzje99OC7hglbeJoq6f1Wcr/C3k+l5rMoE5T&#13;&#10;aQOcnQKVFWtURuy/2S4TqKjPK4pfo4KKbCPbDDAMM8AAzrCDbAooETAuo0QENETDEndxqTtoY6wb&#13;&#10;qBg5qSYI2axpkiZWTGxrjZpYU6NpmyY9ac/xtFpj3LK1iVXTdPobnBzb0x7OPcz/z/Defe+73/e9&#13;&#10;a1BxiFFFIRaNDLWrMNSpgtAs5YXlKzdstEaEjVNOeKWyw+uUGTFXGcZVSjNuVaqpSymmg3JGngE3&#13;&#10;5IxyKyXyLl6m9m5y78bTbi1kHcDyPEZmeDxCf2rg4UInZTFSsWmICo1ByjeGKdcYrRyTTdmmJGWZ&#13;&#10;0pRpGqGMyFFKjyxTapRLKdHT5Yx+VA7zciWbNysp5iklxvxEdstpJViu8ftfSrS4+/AidXeRdxfj&#13;&#10;5yZ8bQsjzzIsyhyPRchmvkrDFg2XSuFRYPFVjjlAmeZhyjAblWa2KNWcoJQYp5wxWXJYCjTcUqrk&#13;&#10;2IlKiq2W3dqoBOsyxds2ymbbI2vcK4qNO6XY+Cuyxn/Ls1s24Bn39pJ/B352I+PnmlK0wOdHefcQ&#13;&#10;f6uE4zg0UoJecxP6K902VCnWYDmsYUq2RivJalOiLVl2W7oS4vIUH1+iuPgHZEuokjWhXrH2JYqx&#13;&#10;b5A58UlFJ76kyKS3wGVFJX2j6CQ377nDqPmH5GzHCmyoYMYGzXxugkstPCazRmVoZRRrlo1WHYmD&#13;&#10;lWgPlN0eoni7SXH2WNkS7bImpig2KUeWpCLFJFfInPygoofPVCQGyeT4voyOToU7X1SY8wS4xOc7&#13;&#10;inC6ZQTP0P9Ocm57AD1OQI9gIWNwA1yq4TGJtRk7klkPzWSikeRUH8U5/BXrMMjiiFCM0yyzM17R&#13;&#10;ToeiUrIUmVIoU+pYRaROVnhancLSFig0fZ2GpT8hQ/oBBWe8CS7KkHGbd+4+7POM/+TfghVZPxk9&#13;&#10;TpEWuNAjo18VPCYwipbSpwJ6ks7a2HP6KybDT1EZQYrMCJUxI1IRGVaFZyYpLDNdoVn5Cskq1bCs&#13;&#10;STJkz1Bw9jwF5bQoMKdDATn75T/iKDgv/5ybPDM5gqfI00H+TdjT1qq71mzuVGkmz1N5P56ejOY7&#13;&#10;uXBNoWdx9CQqf5DCcgMUmmtQSG6EhuXFyJCXoOC8FAXljVBgfokC8sfLv6AGzJYfpnFIQbsGFz4r&#13;&#10;38Ij4EMNKvxCgwvcvGeOod7tjP4bqzmbpqNHMLsWz8VzJVwq6MsovpNFr5JZs1jWJ2J0fxmK/RRU&#13;&#10;FKSAolAQJf9im4YWD5dfcZaGFI/S4JJx8i2pkk9JowaULFf/kq3qV9KNuDEJJb/l82fgn7qv2K1O&#13;&#10;8rfVoMc6aRVWqBk0gYd4ngyf+7Fp+XyH5VU8fYmiLyHjpIDyQfIrC9CgMoN8y4zyKbNoYHmi+pen&#13;&#10;675yhFwO4XKaWf4IWAowk+WYtXKMQxnGoOxTwARX5tYuat5CzvX13BGN6LGJ8xHUNLAOvC/GlmTD&#13;&#10;JRmeFviE05sgQvtN8dXAyf7q5wrmEOMwd0XfPcxcHLAuBOxCRC6E5aIY1yKwAYFjHCcxIU1kYprI&#13;&#10;9DYBDhPc2jGLO4KcLXM4m+ZL8xdwR2BPK3keix3Jh0sq/OL4nulhyUDIoTMknxl4uukMGrVc8rUM&#13;&#10;H7Vc+jVcdDVcQDWZABHX0LQaiqwhYHUr2C1Nw19NO4XgryI4OEx1q202e5K8q5vRwhLOJlC7mB7w&#13;&#10;XLSQ/cjfEgkRjVUM4bv+8PIFamLIaWLAaMRbNtKLhlDAANLABdNALxrYRPWsRz2Nq6fI+tVstp0U&#13;&#10;iKGbeYJD+DK4g/Dc2kSb1i3jXFjBOqzkz2AKn+8HuVjD4cDC38NY0gDgC0d9h8UMgosZBBczjDXD&#13;&#10;ozkccME12wG9WMThsoj1WMSiLiTIwm1sfIzlfMzqPMzg3FtcCm5tINfaNdLSFsqhXdPWsRdAIUhd&#13;&#10;L1n5Hc77QOALGCbvwfPcCo9WeLTSj1Z4tMKjFZ/byiXTwuXXUg4Q01oauvZxLgN85mom51VM0itx&#13;&#10;NCvcWk+sFVjQOUhm+kYkgnyLNksZW9AAiACBwHcr+SiDoZ2D3Yu278C6tA3iHTza4dEOj+0MZNu5&#13;&#10;eLeji3Z60Y6w2ii2rZM46HLrOTbD58CtNeRdQM46criIO3oHZ0GHlLBLMj5B/5GRD/+GieBiAXv7&#13;&#10;hu7/BeWpi550odN9DMbd8OhBGz0c8D0ctj30ohuRdZNo3wvgJN+9wv/dVjN1zCJvJTlLyZOzh/OY&#13;&#10;mEZiBnZJAzlW+ob95wD/iuERI/I9/BggdcyQ9IrHnPRjQEWrP2W/HGIo7UUbvazJYS6iXnrRywIe&#13;&#10;opBDnFWHPgRfqIFapz7JUUHeXPIlIRnT89S/XxpwwBvfE/s10Os1QUe8+Bn4eZ8xk34J3gTHwVvg&#13;&#10;lC/GCR5nGNrf5eI/iz7PcRG8xyY4x6KeJfhZenH2oqrJXdHDOUCNDuqKImcgyzXgoDfnG948x7yx&#13;&#10;PWbwHS/OgHfBOa9RfB9Qmv7oNY8XWJvL8PiEvXKFy/8q+rzGHrmOLq5T+A0S3TjZ53nvwQf4g1AQ&#13;&#10;CxwgF4wB43GrD+ob3Mod/MMtnMZNXMfXuJ6vcEB/w0V+iRv7HF/1KS70Ogt4lQZ+QoM+1ke4q7/r&#13;&#10;IlH+4vFV4G1wFLwO/puDB4NBMIjSt/iZ23jMrzWS+GOJPYnYVbqCm7kMj0vw+Cs8LuAk/4zrOw+P&#13;&#10;P+ExP1KHPkCo72s/7enFZf6an6u0zq3T4AR4A7wKXvo/HG5pIDUF6DN81TW87mV6cUEjiF9M7Ar9&#13;&#10;Xi7qqNJ78DgLjzP4unfwl7+Cx9vwOIkjPY5DPYa3OqpuJPMytR6DyXkd0j90kCyvgQPgWbDvPzjc&#13;&#10;BuxWcoqa/PQHGcgVRZ4EcqQRP5/Yo+nsOP0CHkfg8TrrcliziN1E7PnEXoKzXU3Wx9gybfoRm/kF&#13;&#10;fp6DQQ/C6aayLrI9DfaA3aDDy+EmuOaVkUdap9HFcQWSK5yeWciRTPxMVreArTiG2BVEnkTsqdRS&#13;&#10;S/yHqaeR+PNYgSXEX4MiNpJjp3bxdiestrNp2lDENtS0hawe/ABsAF+R8xL4wCt1z/Y6rH7U40ct&#13;&#10;BnJFoi4bORzEz6KyQo6rMcSvIP5E4lcSv4Zjs474DcSehzKXwqCF+JtZmU6O9ed5Ogyz37BaX2ol&#13;&#10;eVd48T3wMTl/5912ni3/qvcY6qEXe9FFJ3ukQ2byJJDDSdRs+BfqcdblMZWhwgnkmEKOanLUkePf&#13;&#10;ZJdrTNvnFcYf7jfb2MY2xmAbMGBuJiZgQ2JIACdAQigEyEgTQriMhFtGaS6QS5ukuUCaJVmaZQko&#13;&#10;bddmadQ2QVq3Tl01bdO6fZimbZ82TdOmTduqfdikatLapdU070cuU6UJPXrtP3+/z3nPOe85zxmD&#13;&#10;44CO8HcQC2b55Qy+OMCpponoJDdlgmwfh3sVE+BXlPoPKCffody/jSR4/XHp/erDlpAOp5nzOOHJ&#13;&#10;1wnuyTFVYX8I+yPcymY836ZnuLcz2HEAO6aIywT5sZ+nY1g1yg4jRGaICA4S3T36Hdn8CYiRTY/w&#13;&#10;U9rMdynv92g1r7He4PsV7KGFcM4kdjHCaeVMLngKOEspZ1nDGULwROBphqcVnm3w9GDB0/AMs/ck&#13;&#10;nw6rn1124Mk+TtdLPLYTj26yvxvuJ/iBjTJMWf8GJXUJKXQFWbaAPSexZQ6/zCqVs5ngsxHtXHYv&#13;&#10;5Dxl8KyBJwRPhNM3c0ta4eqEpw9LBth7jGxZ9dBz6sCjW8iodjK7jYxvpVa0Uu1a4d8M3sul7dDu&#13;&#10;X6HVXgMXmG1PYc8csmgGv4zTBocT0+E0w+eAyw2LD55yeILcjhBcEbia4WqHq0ttcf1qjRvWpvhp&#13;&#10;ReOPqjnhgpoSlrUh8b4aE3+shqQP1ZDyAMQe4h1479DalpCBl8FZPh/3cX5K/AT+Gbai7YwJ6k01&#13;&#10;qCvJom1J2dqa7FF7cpHaksu1OSWoTSlhRVMb1ZwaVVNqhzak9aoxbY8i6eNan35E9RkLqstYUijj&#13;&#10;nmoNP1KN4S+qMX4KYqoF9+H8Om3tOnLjIjiFFJwrR1Mgkb+IfwbwSR/x2paZrFaDUVGDVc0GpzYa&#13;&#10;vNpgKFaDsUIR41qtN9ar3rhRdaY2hU3dqjXtUo1pn6ozDymYeU5V5psKmN9WpfkDVVg+VKXlMxBT&#13;&#10;ALwF/8vV0ktIjYUQsov1EN8nkWJD2LcTqdxFvNrIkyZLmiLmTK0z21RnzlXYXKBas181loDWWmpV&#13;&#10;bYkoaImqytqpgLVfldZRlWfNqizrBflt11Vie1PF9h+qyP5nFTs+U4kjphJ7TG/AtxwmF5EZ55DC&#13;&#10;x1ln+b6f53sC+KAUHxCvKONDJDtJIZtRa7MsqrZla43NrSpbkSpt5aqwV6vcXq8yR5NKHVvlz+5T&#13;&#10;SfaQipwz8jlPqQBRlp9zV96c78vj+qO8rgfKd8Ue4jbnvgn3JebIMxuQmqwzjEljdehLWn4PdmzB&#13;&#10;DkY51XviFMxJV6UzU+VOm8qcLvmd+SrJ8as4J6AiV0g+1wYV5rapILdH+XmD8rqn5XY/rzz3Vbk8&#13;&#10;d5Tj+Z6c3t8rx/uJXN6Ycj0xvcZIdB3ei8yzp1vIBXAAyTPawGiCHV1I9FZypJF8DSEPA/kp8ruN&#13;&#10;KnZb5XNnq8DtBkXK91TI61krjzcit3ez8vK75CoYUE7BpJyFx+UovCJ74W3ZfO8ry/db1o9l98Xk&#13;&#10;AK/AdQ3+C8yyJ5Geh8E0n0d41s//OrFxE75qCDLvkCPlJQnyFWYov8AsT4FdeYW5yi0skKuwVC5f&#13;&#10;UDm+ejmLWuQo7pS9+GnZSsaVVXJU1pJLsvhfl9n/nkz+X8tc+k++xx7iFme+upl8XB0DmGUPgckt&#13;&#10;5CO27MCObcQnSqzWkyPVxKaU2OSXpSnXb1KO3yqn3ymH3yt7abFs/DOrNCxrWRPokKW8X+byfTJV&#13;&#10;zIGLMla+KkPlu8qo/CXrR3xHtVXQxznzFTjPMRqeeIpZp4u6wDrYgdZmVNvK/1uwcx3xWoNPivGJ&#13;&#10;O5gkR8AgW6VZWQG7rIE8WQI+mQPlyqyqkamqUcY17WCHDMFRpQcPKS24qNTqW0qu/ib4GfibUoL/&#13;&#10;Vmowphuc/xKy+8x2xp9e7kQfd6KHO8FY0oNdW/BLEz4JkScV+KQQn7jq4mStTVNmjUmmmiwZa3JA&#13;&#10;vgy1pcqorVZ6KKLUUKtSQj1KCg8pMTyr+PDZR4NDmM4cRiWEmS3CnyouhJaB/0U4TyO753dyJxhF&#13;&#10;xlh3M6pu53kbfmnAlmps9eMTD/FxMDqZG1KUsd6otPUWpUaylRzxKClSosRIleIj9YpriPLD1R8P&#13;&#10;gi+B0wAt3cAgEvkJ+Ctg3oygpeBZhPPkgHRkD3eCn4yy7uL7UzxvwS91+ChAfHzEx0XcrPjFuClZ&#13;&#10;KVGDEqI0lSjNJUohi3KBoyRulGIXJYBRDhjdDaYAs00URdDCUNSCWmlGNTajIJtjugzPeXifGyYX&#13;&#10;RqUpRqER1n6+b8GWxl3Mnrzjxy8eYmXHHhPHS+tMUnwnDW2bCWRJHTSXDhpeB8Wkg+TtIIE6MLij&#13;&#10;H+wnsZgptn6FTe8CBqF21Fs7fmiL6eJecgHeY7w2O0E+TpKPrN37MJvnddhSyTsF2OPkSGZilY5N&#13;&#10;Cf2In35mui/Q5Hfgix34og9f9OGLvtUCS8Ht48L1YXgfG/XOAQbaHoa47Qxl3X8C2NAV0yLcJ3HV&#13;&#10;HCGbYSQdA/183jqND3gexJ7icWKATRa2ysBHiSMInBHmymEExhC+GMIXe2mwe5lz99JwB/HFIMVt&#13;&#10;kHgM4rRBDrHnWYAyGmCo282QuOsPFMF/0ZBiOgvfCf59+DBxOMJrrF2HCNlB7gIo5X9u7MpiTDTw&#13;&#10;biLQE0zHA4TgFHZMYccUdkwihCZpMJP4YpJLNEE8JgjoBIcaP8OlQynue5fD/obG/DGI6RScx45K&#13;&#10;zxCuEdB3gtoM1oFK4OWZ7Rg5CBKBPo+jq8Af8/hjHjvmsWOe3Jin4c/T/OfJizku0hyJPzdG0rPh&#13;&#10;4esUQu7nwV9Iz/6DBIjp+ed4fArzuDo7XyAGmNrAVa46Rw4AOzCCBICgpqDqkdhcfPz5f0gE5McC&#13;&#10;dixix2IeoMksUtgWKDILJNR5HHuenDhHXp7lfp75O6L1P5qHb5K9B9iz80Vp45epBZe5h1eoA8BI&#13;&#10;KsdfheMlcA1wDAaM/8eNJyA2N8nTJexY5p4sE5NlCsoyvlgmsZY45NKrvPM+75KXX3ugA/DuxbRu&#13;&#10;uJrhqGG/IvZy3ISfsha3KvRfBvyMYQfxC+58bl3FG+Du48HkTfAWPrlnkFawYwURtEJ+rlD4V/DF&#13;&#10;Ckm3AtHKinT/57z3kYY5Yy9n2wRn6JZUAlc2XMbbj/df3ZuywriGAAfvgG+Dbz1eSS8GwkcDEunO&#13;&#10;CCGGUgY28uS/XJd7dNPlHcaf0ja9JWlubXpLm6b3pjRJoUlLS6BFWi6lFspFoIcCpVyEMUFBGAiC&#13;&#10;yKDbABWHHYwDyhggw6FziLIpDspg4mUyz3EyJoeBc5PJGNOd6Vn2aU/O5vbHc37pL+n7PO/38r7f&#13;&#10;5xfUyFl69iy10UevnqNHzhGLPhLbh5PpOwWuaAp7bWafNbwqYz+Z7MX0LGv8CByP8vRzvBw1gqfB&#13;&#10;magxI6Xqi5rEC+Bi1LD+GrwHPgAfEo+rnF/XOD//QH1ep0du0Hg32Px1Nnb9zIDn/S9iQDKwARco&#13;&#10;BUNBGHc2Brfaps9xLX9n0r+Ds7mNo7qF8/kUx3UTN/RnvN3HOM4/Ujw3tAcfewiXe0K/R9xl/UXv&#13;&#10;s1I/LoCfgxfBj8H/auiHAaTqS/zdP/ARd/B2t1TD+o2sPQ5/OpF179GH6LiCjss4rvc5LN5DxyV0&#13;&#10;vIOvegtnepHivUAB/RIHe5bgva5reg1f8xqrvxLlPgQO/J+GL8DfiMVNGeGz81+5cJXqt6rSu/jc&#13;&#10;t3SX3sDJnEdHH/E4g47XcXmncWGv4jZ/ho5X0HFSm9j9NtLYS/n8EBUnSO3bepbIHYHpMNgPdoNd&#13;&#10;X9FwB3zcnz7wG/zdm/iq88TiLN7utLw6hZ86qeH6Ke7sBXQcR8dzuK5jOL6jOMAj+NzD6DiIjgNa&#13;&#10;i7vcrH3kZC8NtYdf9VJAu/QRbRwhQhG+ieAAI+oBX8J5C1wDl6Ll9api4TPBZYcnB44i1q+kTYJ6&#13;&#10;htrYRzz2kpfvUx+7cZm9msH6naw/Xzu1hPVXaIfWEYkesrKLCjnIMfaSHiVjm/QZ2YpQOZyPYC24&#13;&#10;CefvwBvRku9vsWMDLZnEXixwOfU95bFSCev79JhC2k48vqNRrD+W9Vs5MtvZ9XTW72T9bj1MPNbp&#13;&#10;QdbfyJG+XatYZQW7uR+/u1yfaBm890WxFPTznwenoq14OHoU9RKLJ6iLbfRIjzLZRz4cZej3az06&#13;&#10;HkLHGup0Nf2yShO0UpPIwj1wdMKxgG65j4is0b0oXMgO5lOB3bB06SoV9E+yF/kPLnKUnIqXngM/&#13;&#10;4BrkmGK/zJgD10MinGb244Anm70UwFHG6n70B9ltvRargQ5thqcFnkmaRzy6NJu1F6HmAap2AxWz&#13;&#10;g7f7qeKfUEFvk73bIKLJoP95miPkea6Zg6nSbp6Pc7RtRQ/XF7sYBG8KnBb2lA6PC54COMrh8MMU&#13;&#10;1CzVwdMATxNV0UIk2uGZyfrzULSUyl2ju4nkBCqnhSyPp6PG6U9k8V8gMoCTXPlH8LN7GT928uzh&#13;&#10;iN/AWLQaLcsYlRZzXnRTn3NkhSsDnlx4CuEph8cPYxCeOqqzgcpohqsVnqms3clfi1C2kgp+lOrZ&#13;&#10;xS8OayQVP4ITZgSnTxj+EeB5Ro4DjD5PccVtA5u4cr/B0bq8fxwhLnMTuVNjEomjGT47XJmw5LGn&#13;&#10;IvbjpRr8cAXhqoerEa6xcE1k7RlwdPN2uYaRj1qqq2ags14GH9Dpd0BkAEfdXIn4yJ3F5ACs5/MK&#13;&#10;3i1hNJzHddNBTCYbY9RqSNa4QanwOeDKgs3Nnorg8iocE1B9TEh1g8KqHTRaNbETFIydquq4ORrC&#13;&#10;4BWIXyd//A754p/RYMNLqjBcUkXCLVUkRgZwiCttd7m0o4Ia5Kpfw9WyvISxi3Gs08VsSY7uJiZj&#13;&#10;zHFqSE5ROMGiOkOaahOyVZOQr2BisaoTKzQksUpVSbUKJDXIlzRWlcntqkieJW/KEpWlrFWpcbuK&#13;&#10;jU+ryHhChcZ3VWC6pUJTREXgAPxP+egDxq5HwOoAs20l4x4jUAcxae8f18nXKOqk3mJQtcmoIUar&#13;&#10;AsZ0+Yw5qjR5NNhUKq+pUuWmapWZhqvE3KRic5sKzR0qSL1XntQ1clu2Kc/ytFyWE8qxXJLLehtE&#13;&#10;lAv2w/8kI0YPnvbhECMfz6/xdxfvp6OvjTiNITcjGBFryI3fmqgKi1nlFptKLRkqseSqyFKoQku5&#13;&#10;CqxV8liHKd86Sm5bq3JtM+SyL1S2fZWy7N9ShmOfnI4Xle54R+lpf5UzLcK7iPbC9wTcWxiB19Ux&#13;&#10;boLFjIBz8LbT0NFKbkZTJ8MZh4ZSr4Od8Sq2G1Vgt8hjT5PbnqU8e74ANCDL33IdJXI5fMpJCyk7&#13;&#10;rUFZ6eOVmT5NTme30p0r5cjYKnvGXtkyXpA1803wqWyZEdnBHvb9GLyb8bNrGfvuB4uwSJ2MPVOw&#13;&#10;bC1+8kCtDKNGqqiR8twYeTKTlOs0K8dpU5bTqcyMXFCojMwKOTOHKj0rrDRMoT17imzZXbLmPCBL&#13;&#10;zjeV6tojs+u4TK5fgU/4zJQAetn/dng3NVKPeNplWNWFfJ6Fpna+G4fGBuqklnoNUCOl5MbtNijL&#13;&#10;ZZQzx6K0nDQ5XNnAI7urTLbcKlnz6mXJa5LF3S6ze45M+ctkZEhP8fQq2XNMSZ5z4CM+f6GUfO5v&#13;&#10;uL4N7yP42NVj8BlgAZ870DMJbWOJ0UhyU0NufMSkhJjklsQqvSBZtnyzrPl2WTyZwK1UT4nMBT6Z&#13;&#10;CmtlLLxLKUVtSi6apaTiryuheKMMxd9VXPFRxRaf4XkdfM477nL23MPIuwELsKqFngDd47FjaGlD&#13;&#10;RzMj4Ah0htAymJgU0jfZxMRenqDUUpNMJVaZStNlLHUphSAllw1WUllICeWNMpS3Ks7boVjvEsV4&#13;&#10;10tebiIvt6KXG9rLtOD9jOQyS7DnLXCuZ+RdOZGeAF1t2MEJnAvoakZfGC1DRjLz1pMHYuIkJtZA&#13;&#10;vIw+o5IqLUqoTJPBl614X4FifV4N8lNIfoLoZ0OB6QDTGsBjBZhjAwzqfoZj/1WA1/NFtAP+zXA+&#13;&#10;NJnzcSo9AeZOwXO10xO8H42WYVhG32ipiJjlEBMHMTHXxisplKK4YKpighweQQ6RIE0cpGiCFFCI&#13;&#10;wg7xj6FpYAHAGIYwTUEMQ5DhP8jEVo2GauYpeDbBu5aRe/lMegLMBtOQ38L7kdij6lZChlY3+XES&#13;&#10;Nwv1k9IQp7iRySSKSyVsBVx4YQ7WMI0cpqnDFHSYH4fZXHgewNsMx8QNx7jUY0Lqr0h1aKhjnkPm&#13;&#10;xg7qsZN6nENPgE4weRZ5QMswvvcRlyK0ZKPXRlyM6DGM41Idi78cg69r5lJpdkhNHGRNNHAThdvE&#13;&#10;odOE2CaS2zSbgOI1R2/FTO0DTGujLkuNaGiMaAv2a/1c6cFuaSkhW4ANmjmfPHTRk2gZipYyNOb9&#13;&#10;m+0yAYr6PMP4w7mwF7vLwi7HAsuNKIq3iRjPkKgIiEQODVFBvBXEYMATCTHKWBU8iGnMMVFIzKGm&#13;&#10;HTMmhdrEpGmaZtJ2amKMTpsxSds0Yzq2SXW6/S1sZ1on4zwuu/vf73m/932+93sf8hRDPFZyY2Br&#13;&#10;KmP4mR8ulXLJl5KLEnJRTC6KuYSLaSbF1KMYTRQT9DxI5q0H+KsiDNVczNmcSxx8Ypjt06Nwb0Ey&#13;&#10;TWvQ4zq0sJYcrGZbfHYXMY3g+1RS6SZOG9uJJF8MLkNYTC4WcblXMwhVMQRVoYtKdFFJLio5PJXU&#13;&#10;o5ICVlQAFl24E2DsHsAwlmPGFjDNlzHfwv3IBvojqVoBqhoJs4Ey89loQs8grniesbNE5Cp4/VgZ&#13;&#10;ADlTPXEsJ47lxLGcOOqoSR1NvY5c1HKAaqlHLQKvZTPLWtkk53MJRvIhjGHNDfbi01asX3MzdUC2&#13;&#10;NaAUzADjN1MDkMh3duRk3ATff/Fw4LUpgI0MohsNgDga0UYjl1sjZ6QRXTRyiBo4ow0ksIGHN+yj&#13;&#10;CWFq12FU1zDVr/apldAatxEmKKeNFO6gL5OyXAbKJF4dwAjkh3/I3PU/aLsT/kGUs9JGPtoYPNrS&#13;&#10;ALpoIxc7EZI/6Ts6ECCT+zbO59brCOG2Hua3K1ivErnMeYwjg3Tz9nAO99ILgRGoMzBoc7wxGAy+&#13;&#10;gdc74f/8IDnp4rx0E0c32uimJt00tm5y0YWouuhVXUd57iy/QZf7/6FVu5EVnEVw3LOf1sU6Xkrm&#13;&#10;PAT/YdY8Mmg2GLYAksa6CaP1//AbkmcBRx+jh0kAJ6hNL3XpRRu96LOPRttHLvoQWR8b66UeJ9/h&#13;&#10;ub+qhr2VwDsNvjFwpWEwnHAZjwfW9q97AvATTN+QCXslgFcDQOYYQ2EfhCEVFleMrtKbxNFPHP0M&#13;&#10;YwMMKgP0zQFyMUDhB9jUAA/2X1IZ+5zJ23FwZsIXyx5MtHRMrPRSgONsYO3z/nXBgPymdMgcXgBv&#13;&#10;ASQ2aFbf05Bx/A34LfiEOC5zZq9w6X+GPq9yRq5x2K5S4CvcX1cuMFnrDhiADcSBdDBSt5nOv2dq&#13;&#10;v4lz+DvO5Qau6RsaxNf4mL9wSL/C2X3BQbmOI/scR/hHxHONIl6hQJ/gIH+vt/WRvsRh+QjNR8g+&#13;&#10;fK2PVPpwHL4fiCFYt/A0/1QMfMlw5eCKxrJ+AWvP0mc4i8s4jUs4nd8Rx0e4rg+J4wM81fvE8R5O&#13;&#10;9F08zUX83QVENADLzyjMeX2s11nVz/1agPtZ8OM7YuA2198AEw7O1K5P8RF/wNt9qDz9Cp/7Dm7i&#13;&#10;LdzMz3FT/eTjTeI4j/t6HRd7job1U+J4jThOaxt73E0puyjpM0jpNJJ6F7l+PcjrxzFwCBwIxHA7&#13;&#10;wM1Uwf6kXyuMfVjhioEnCY4s/QQ/dQan9ArO5hRxvEA+evFTJ/F1z+Mvn8MNPqN6js06PUUTO6Yd&#13;&#10;HKdOKtKjbp48qDfIzFXtI8v7YN0LOsAu8B2cX4FPA1Lyy+zcoNSNcNn5tRsOL7HnsPZoPYlr6yEf&#13;&#10;R6jLIdxeN+7voMpZv4r28RBKqGf99Xpcm+Fo598B2tfTRHSGKr2PYm6oFd4W0Aw2gesB+V4MyP40&#13;&#10;ODl4LMPYiwWuaDKaAEcau8rVHuLYTT46cJPtuL42/OVOHOh2NLIVrbYSxyPUpVkNrL9FG4lmg44S&#13;&#10;VZ/WUsHVMK6Cd2UA9cDP/wvAbaoXA+3gWKDldZKLxzgjuxQLhweOdOLPZYejyfZErooCHO102O6D&#13;&#10;owiOMq0hjlXUZQX/L+eJWiJcQi5qyOSDKGYRp6QabVbDXRXA2/6jT3vtCx5qgf7WyK0CN62dXLTI&#13;&#10;zH7s8LipdBL7yCD+XOLPh2MCHJM5GdPgKYSnCJ4yeKpZuxbFrkMtrVpA9uazs1IaXAnaLEZ98+D2&#13;&#10;owic54o5xSj0NDjEtdfJNbyLeOjqg1fjOkXAaVUdNVlKz6jhvC4mjmriqCSOCo2H524UMQ32Qnjm&#13;&#10;wVPO/w+i2hUoZhNZauebQyiol+r102k+J3u3gW8QZxh/nufK7+G63Uc7a+d9K/FsJBZuObhD4DXB&#13;&#10;GaWFcrKneHiS2UsGPLnwjKJzjUcVk+Gazom5D64SeCqJahnqXY9ytvHtfiJ9jm53DlV/TCVvAt8g&#13;&#10;TnHFHk/gKmMcfZzrZTtX3SbiWUObryUvixnXHlA4vGbyZmNfMewpHp4U9pQJay5c+XCNh6sArplw&#13;&#10;zYFnAZWq4dPVdLgWFNTJU08R8Vk67wfgG7qObxAnGf+eYPT6UTo5AC142wbiqXcz05CXhf5RkXrd&#13;&#10;HxIBrwU+O1yxcCWwJy9cmXANh2s0XBM1hmjyiXIUucgjeyNQTi4KHsZpyuZkZ3EBZeqXZPHPygi6&#13;&#10;BehZjBmHs6W9wxgxQDN/r+V6qU1hTCQ/88nJHHIywxysAkOkJoVYNT7IoTFBLuUHJWpUUKpGBmdp&#13;&#10;RPAIDQ8Zq2EhdysndIayQ4uUGVahjLA6pYU3KTW8QynhTyjZ8LKSDBflMXwhT8R38kT6dBzOLq73&#13;&#10;3ViCbaApj5Exl5EPm1BBToqpTyH1useB57SGKt9kVF6EVbkGh3IMLmVHeJQVkaaMiBylR45SWuQE&#13;&#10;eY1TlWKcrWRTuTympUowNyre/Kjc5h65zC8p1nxRMZbr4HvFWnx6Ev79eMgOxs8toJFrfgXvaxgF&#13;&#10;yxmB5pKnmdRmMrUZS21G2MKVaTEp3RylVHO0vOY4JZuTlWTJkMcyXAmWsYq3FijOWiiXtUyx1iVy&#13;&#10;RjUo2tYuh+2o7LaXZbNdBF+CW7z3qQe+fdjDdsatlkmMnLzW420XMwaWEd9s8jQdnUxiDMnHwgyL&#13;&#10;CVKa3SCPzaKEKJviomLktiXIZfMq1pajGFu+nPa7FG2fJYejVHZHjWyO9bJGt4HDskS/KFP0BZmc&#13;&#10;f5LZ+S/e+3QE/k642/Czm7GI60EdtqAamzSfOO6nNlPRyQQ0MpLaZFObFHeI4pxGxTiscjocio52&#13;&#10;yxGdLLszE+TJ5pyoqJjpssYWyxK7SGbXGplc2xXp7lKEu1fh7n4Z3NfATT7j/mTfe+DdwbjXPA09&#13;&#10;glrsURUxlfBdIbWZMopZH43kUZssapNMTlzxEXK4LLK57IpyxcrqTgRpssQNlzl+nEzxU2VMmKvI&#13;&#10;hCoZElcqLHGLQj0HFOw5oSDPGwpOvAK+VUiiT11w7YZ3+0z6wiz6AljG35V8Vkxs95KjKdRmHDnJ&#13;&#10;IycZ5MRDTpzeUEV5TLJ4bDJ7nDJ54mVMSlVE0jAZkscoPGWKQlNmK8S7UEFeDJsX0+LlFvAy9HoZ&#13;&#10;Nr2Xwbck9d/az/474N2KJWuajeUASxk9K+7FHk7HppKTAuIcRyy5aDaVsxNHThzZobKkGxWZZv0P&#13;&#10;23UCm3V9xgH8oaUt9OJtC5RylqscLWgLthTKUWAcrXKW+yqTMW6ZIAKtIsqYolRUiIpXADHZ4rJo&#13;&#10;mBOIzh3GGa/N27nNLXObbjFOt7lNF7tP25fMmKX5pu37/v+/7/N7nu9zRfrg/EgbXBSdhxRHypDh&#13;&#10;0WkokQ310lCHliwCO1aJZanEDFliAC85C2/5ng1DP48W/AdwNllNd8yVl9A4R22qN+87Yrrva9hS&#13;&#10;zifD2NGffnrwSbfRqZFZlhlppbnRaaQCP9K+O1LBGympSxla2ma0l8vMsGVm6TLdp8wSUWoZKDVP&#13;&#10;l77uWTaMbI1b8F+Pc+8C9bFBXsIary2eLy99Po0tVTPlpFVpMJ/0dr18OsmuTI30MXaZCs2lQhEr&#13;&#10;13TKFbVygimX2BVEXeGlinnQCBbZCt24/H4wKVz8KrDhota4yb2vw7t7iZxYZm2F1bDI/7PZMsn3&#13;&#10;FVak4XzS37XIPXLFr8vElOhUo7FN0FTG26mqFbFqRaRaga0eAQJX7cFqF6leBXabcZa5cRaYKstC&#13;&#10;1cuEzoZLWuNbwrVvuTXWY1utpV+DVbBgpTgs9YrvR/HRILb0YkuCXjLZkzqjE7FoaNM1k2l8MZUv&#13;&#10;ahX2WgWtVjxqaaJWAGu9UIugVheeYmmdbJGabFqb9HNCY0NNaxzA1cxVOy6XE6Szbr2cWKdHrPXY&#13;&#10;aj5YQT780teals9f2ezpLE6aN9GmEg1fXMoX9ZpbPV/Uabx1mmCdeNTRRJ1A1nl59gawX80yJc20&#13;&#10;pM14wR0+cofW2I97j9S5cpOcYGrjZj7Y6Cu2VLFlJDkNYGMP9uTwVTqbDEkMBX6KJZ2Jhx2L2bGI&#13;&#10;LxroooEvGhSTBvFoELyFDF/osAXyc4Epcb6pcZ6FbO6H7tEa1+K+2uq1/Ru0AEu3M1voaraSC5sG&#13;&#10;+b6QTbnsTF/fPtT8D+w3XAE71rJjrZg0sqNRk2tUVNcoKGuIeI2kW+0Sq3cK9OGIlabmFabI5R+4&#13;&#10;S2s0ketVu/hA+q7yey7USqMxUOKVoh004JkM9sWXcUUS29pgANzGjq38sVWubtVcttLFFsm8RbHZ&#13;&#10;zGmbXWzTwYiNJyTgkxrTey7+eezZyweGx7Ww8BoxgEphGw59/J2ADIgL8Lkhu+P3hc+avwg6bWZH&#13;&#10;M200i0kzXTTzRTMBNXFekxf3HieAxyTjO4Lwaey4jlvJdfEN5HJACjGzVBr3gzzIuNG5bbgJDrUP&#13;&#10;/GGR6cAt/wft34lNS3bHgHqrmLQoai180UJMhzn38BHPftfg9KIz/xYbcC7HUX8zDXh/1K3qgEfy&#13;&#10;bsPftmTcAcfgTrg7uXzcm/x94e823Af3J9G2JJyQMyfZcVL9PCUmpzTjU3xxSn6cRHpSzT75lOfe&#13;&#10;i5V4L8M5GdfF0mYgnnyuyrgnea7Saj0JC2sYzcOi2bEMXfj9MLiS1SEsox2L2qNwBn6ghpyl07O0&#13;&#10;cc4wck7dPMcX54jv/FHw8NmXY5471t6lDrjLYHwF+Lo8mFz4vpPk+F7yXGU+tJv2pVDrs8ZGPAE/&#13;&#10;BFeKH8NPo2NxfBaUgHiZHa+qo69p+G/Q55ty5E2J9gZfvGGre/0Jk3V8CamQAz2g2CZSGv+KS+Lv&#13;&#10;5uW/mpfbNqS/mNvfVyT+ZHb/g33q9/a639kq3zE//5pY37alvWm/e4UjX+KsFxj6XPyWWZ/FM05t&#13;&#10;Y30Evg2n4Ms2/Ac+sdN8ZIb/wPz+vin8XZP6O6b4X5rsX7PD/IIdL7HjBYXqOfvUswrFM7axpyXq&#13;&#10;T2y7T0mcJwn4PCE9juUxgTnj6UfjY5O9nSbJfS/c+QUbPgWVM2Qsi9NtQrnxsj3iRTvVz2IEF1c4&#13;&#10;e7w71ArDLGdf5uyFzl7q7FXO/ipJbHT+FUK4m3Suj4dsrg8S7gm+eMDb98Uf/dcax+EotMChpA2f&#13;&#10;JLl/BS+2h7OTEGfhysPTG8cg55c6e6yzJ8RpdpwSlxM2vQdsYPfbxO616R5nx912zDvF5Zjd6vY4&#13;&#10;aMO7Q7qejJvj+9L7FVH6p0/1KdgHzaBziSfpwNNJqT3SLvkMXLl4uuPo6/yhzh7F/rHOHu/sKe7x&#13;&#10;FefXOX+e8xcpIyucv9b5G3nhShzX+Lk5mry924m7eHMnNe3A24btsA1Uqng+Ke0zyXRTSb2Vgi8L&#13;&#10;V0LpKXR+//imLe0Gduy30e2jj2votMl+ucfGu5tGdtHITlrdwR/b7Znb4qrY4o1NrN7Ac+tFcF38&#13;&#10;hno+80RrOxrh+WSKtaXf6WRJOJoseQf5Yr8caY58HEVOHOD8Eq1ilKhXxFb75WZ77qaYimOWzXKO&#13;&#10;VtaAYwVvrJM12yilyX+HqPeeWIJlMRUv4v0G3Begc9BTRwlqK4NHkqVZ+Xa/FJyZ+Lrh6o6jN45i&#13;&#10;HCU4ynBUyIoqSqjBMxXPTDxz8Cxy9upYwLJ5PDOHLy6lkDpqmk2bs6hvJu4LOGMkfChL2VVWjxiJ&#13;&#10;DqZ1tCPts70lbog0nNn4Enh6yILeOAbiKJEVZRRZjqcST41MmRr1GGb7ZJYnZ/D2dL6YKmpt6plM&#13;&#10;mxPFY6IqUqPq1OBvw8MJ5V2LOwo3abn7lLRd7NnGlrZxoVGOLIsubpaDLw9XTzx98AzEU4KnlDLL&#13;&#10;Yxo7pjpxir8meWIiCyeIRDV9VolkJdWOlT1jKL5C9lWoBOX42/CQlnLc+NWipB+Avf7fzp4NRrM1&#13;&#10;/LJU65kfnfkyE2eue+XLzJ7u1AfPQKwlsqQMVzmuKlyTcM3ANdcny+Ii0RstomUUXRp3xUjNZYTs&#13;&#10;Hx5/hs+hNU7YH48Va6Fa7D64SlnfwpbL2bKcXxZoOfUZ5gp1a4o8qaGNceyolCtj5ewYdpTHMJW0&#13;&#10;DNcYah2PayqueucvalfOUFkyhMIG0cRAFbo4fgTvUvi/oTXuM37eprUeHG7MMAJeaY/b6LM1xo8l&#13;&#10;RvU5RoAZfDKZZsalZeDNxpnAV4C1F65+7jWIFcPxjcZVGYP5YhC1FVPlANrsJ4P6UllvOVqkGfZS&#13;&#10;bQtVhcJO/4jCFHUTb4vd7YDWuge2+3s9e1YNMY7yST2fTDOmTqCbsTkpMapr1xiRlhMlqYkY0qkg&#13;&#10;BqUUxcCU/lGcMiT6p7IotSL6dB4fvdOmR1Ha3ChMXxk90zdF94zmKMg4EvkZpyMv43wkMt6ORJeP&#13;&#10;I9FVz8B5i9Vsv3XgauPONr/XGUVX2G3n88lscZpifRonNuV0MiK3cwzO7hoDuuZEv4xE9MnoEUVd&#13;&#10;ekevLsVR2HVY9Ow6OnpkVkVBZm3kZ10WeVnLI5G1MXKzm+BI5GSfjuyc85GV8xZ85O/WOIb/0Bha&#13;&#10;qJQPlR0j6OX+X+bzeeybKU6T6KRSbEaLzTCxKU6kRVFuZvTIzo3u2XlRkN0z8rP7Rl7O4EjklEa3&#13;&#10;nLGRmzs5cnLrIrvb0sjq9vXITOyJLonDkZE4GemJxyMt8Sp86O/WuB3fjVbDa41aOycYff1ea59c&#13;&#10;ypY5F1tDjKQTxesSa+QosSkRm/49O0VhQXrkJbJw5UZut4LISRRBcfyX/TKBrvHa4vi5SWQikbiR&#13;&#10;QUIGkiiJBDdRXLMghBgSIQliiqCpKUQQMQSJ6VE1C21R46ua1di+mqeYqlVatEXNHkoRSX8n9wbP&#13;&#10;+26899Zby+t6315rr3uTve85e//Pf5+zdymHyqKkYw1h66gX1mVaCKsy0cJS21tYaIcJc+0UoXGS&#13;&#10;jRL9rPYkegd9JmaQ+0T2HlWfWYuZth+awIgWw4jUGltTzkbP2eg4mwAw8YWvFSoI4VzOTDiUtRGl&#13;&#10;tPbCVltG2Di5CGsnT2FV1k9Ylg0SFs51hLlzM6FxYWh1YQhxpZd1pTF2pdl0ZeZ1OYEyX7g8E9PJ&#13;&#10;O5N9RzIODabdS0K78b0j/4sgtiZgVJdxqSaYBIBJJcZZd/iq9TQTdu42wsbNTli6OQoLN2dh5lZe&#13;&#10;aMphLAe53QHTvSlDIoOhRwKN+mBDs+7Bi+TBzOtBl+BODO55Yir5j2PfNFrvgcyySWhXvkfz81YN&#13;&#10;iQFM6hJnTWKpAme9WN6FOBx8zURJHxtRwstOaDwpGk+KxxPyegGUF0TyBkTvRii9tDczls9AdALf&#13;&#10;aZa9aU69aTa9iMEzT0xm/zHsO7wV70MEdUnL2YXvUeHMfMTSGHsdYgkCE1/i8IA/WvhqF2AmrN6x&#13;&#10;Fhp/LnY/LhBfisaPC9cPAvsRpB+O/oDpz4L+8Sgzlv84lJfRj1fSlxfbFz5Uei6y2D+DvYe1pS6B&#13;&#10;rTfjaTyfHQi/Jf9vRCwhYFKVOLwZl1zgiQMp2tbQCPNgLtAgLq9qxBDIpRpIAQdClkBIHAiRAgEx&#13;&#10;sCXaGe2PjuFAGVQC6BSqHgFYYqiSLyYQZjr7Do2mLmOoSzSuIzHwd3NiqYs9mDh8wcQDTLSkZsfS&#13;&#10;lpwPF6cQtXh4Q7nQQ3jsdJyHjvPQwQmdJDJOuuYoi+qYbXQMhjUZJmowkFQ/jBJDcIEYD21HMo4O&#13;&#10;YfTo10WIHmgcGhnLORBLKPFVARMvMHEmFnuWtAYXngRA4kFrABb1waIeWNQDCz2XiJ7z0MMJPYen&#13;&#10;x1nPJnpmzboMt3UY3urQrdU+SA7woVaBGMteaVBmUHfeiZ7E0Iu6pJTC+Z+euIKIrxKYuLGMA7jY&#13;&#10;Eo8GbHhIOSw0nNmyhTWgwYtmYNEMLMJ4CMM4jzA4EcYhhnHQTdmgKV1JE4bJxgxsjRiEGt4ihwIx&#13;&#10;GtMwQhwAVEn94CMjUCSNQ2Ni0WGr3I2SApcyxFOSYzUjJpoYg0ahxCbaE0c7zqQtZ9KWGokEi0jq&#13;&#10;I5LziIREkZC8DYu0oT5bM9hG0DW2YigLv0H8BWIke6a8Bx9pmnqh0dC3OX/XJp4AbF59hHAiRjti&#13;&#10;MgcfIbV7YXPDRYKCF60KRCaOeOKII444aiQOLGJ5/GIhcCxk6kzwnVm8E/UZw13ZkSExmomiQ75I&#13;&#10;o2yHcIX1HcrP+IwYwvGiwYRccRAcIC6794Ww4OfiVSVOmkxIhPYtUviRZGNogJLKCtEHXvShkPtA&#13;&#10;5ESIlQjAvTNIdgHkZ3jtcZl88kTqcJaEKt3QtmhjtOZI6gB15bt9GvunFTa4Bh3xig43auqryoyb&#13;&#10;Cj9SiSOVM0n1MzyGwyD0UIAbilPKLBKnPgefhoiPxSAa2J6EFkXphnGFhI6HA5lct6g93y34FFIn&#13;&#10;FDb7hqY72/g5SUGzipR6yYYb2ZxJNpd8FlhkQe4sQJzEAhNXsOYB1r4rElk/hrVb8Lvak6lDBgv3&#13;&#10;aUKURi2mG5v9mSih04oJhi1BWyjEHOP3ua/8b55xQABqxgmGFeLIoV5zOJMcaiQHLBZBqEUkvWgR&#13;&#10;+gV+P4lYaNqKvfTsE8g+FdjHgfUt5hnXwpVhzzB8ySHkU3TFK59SKTXaRMFAKhh6BW2rYWiSQ+NG&#13;&#10;+LERbmyiVjdxuW0Gi82QcBObbsJ501HRmiujAXsGsZ8XT5ojT2sJud9S4z6rjOvKNXnuGF2FgE5i&#13;&#10;i/FzmzAMqTtQqF44NH6F7kWBmrFKiGPcHcdpPHLhZy6PwwmwOMHhn2DDE3KBfxSNuUUJS2sb25J2&#13;&#10;9qUdy2idnF1cy7l7lPf08vap5OtX+Z0qVQOrBQXXqKkLrfVu7br6evUbNmrcNKxZ8/CWrVq3iWzb&#13;&#10;vkNUdEynznHxXbomdO/Rs3din779+r/3/oCBg4akDE0dnjZiVProMWPHjZ8wcVLW5ClTp/9lxsxZ&#13;&#10;H86eM2/+gkU5i5d8/MnSZZ+uWLl6zdq/rvt8/cZNm7ds+2L7jl2793z1t6/37j9w8NCRo8dyT5w8&#13;&#10;deabs9+e+/78Dz9evPTTz79cvfbr9Zu3bt+59/f7D3979PjJ02d5+QX/qqj5/5/nrzGTGVvJlEuR&#13;&#10;s4NMuixZu8m0K8i8K5K4v8w8QKZendxDZPJ1ZPYNSL+JzL8FAERIBNpJCDqCQawEoZtEoRcwJEkc&#13;&#10;kiUQg0FimIRiJFhkSDAyJRrZwDFN4vGBBGQuiCyUkHwkMVkOKKskKp8BywaJy1YJzE6Q+VJCs09i&#13;&#10;cxhwjkt0Tkt4vgOfCxKgyyB0RUJ0Q2J0F5AeSJR+lzA9zy9ITkypLs/dXMN9qXmdDAp/F+GlAJgp&#13;&#10;xN4uZG9GrFjAXsNLaDRmZubmFmBgaSVRAIaSpUrZgURpBwdHwNA6AYezC4AUIgIkYAIooAIsEpdC&#13;&#10;YAxceg2ZQmDAJaK1LCUqKTa+a0KPXolJ/ZIHDEoZljZq9NjxE7OnTJ/xwey58xfmLPl46XLKRVbL&#13;&#10;ho2kWJjhawkaOFFICpkkWZImeZIomZLqlask++t10r15i4Tv3L17D5Lcf/DgIXk/evz499+fkPuz&#13;&#10;vLznz/PV/FVRRRVVVFFFFVVUUUUVVVRR5c8hD99gv3nyDQ6Pr+f/t2JRRRVV/qfk8rFvi7X/sG7O&#13;&#10;1mKvkH1Tk1ZcK87h6KLsZcU6PD2+Y/9vxQahiiqqvBW5sG9XsbW5Z9aICfuKsZ+fEVev98pHJu35&#13;&#10;O4fqRNTCmyYdTn84OjygzYJbpuzfnTm8cXTv5OVPigni4b7P1h0qxq6KKqr8R3Lv7H6TpYlc3TEz&#13;&#10;peeax6bMj/YuGBLmp0s/asph85joYFvhlrDBhD03JaSkEMK2/QoTDnN0olAiTTg86lteCJtSljbt&#13;&#10;1ys7HKlrrw2JiGsd0fVrZYdVCaEJE5dsWbRdZ1hT3ZY+AUIvQek1gHzSSei99w4CUqWGLl16CR0B&#13;&#10;FekK0gVEDFEREBSIgiKKoHQhNAsIIk1AEMKcfFfuzNw74zN/Zp3nPevd66y99lpr7x85+ZF0+k0r&#13;&#10;ojKMw+rXutz5VVJmJL5vWekWqt+bUYmMWoKMfJmBeuR7lKLwCNSccmNXRQrMsqIU68LRLNn03S8/&#13;&#10;UFS5aW3eYnk+L872HSHA5NLzI9cR5316JWZ/r2CYcwG3bTrbGj+hpVq7w/m6doE7beT751lcN8st&#13;&#10;Q/sd8aKZcLE4v7RIJUx73w7qiNMmcFjaYzdrbU5UiYkp7qHbWnpNt4qsm41uYRv/+Yg3pmshw7X7&#13;&#10;h4tqVa3PAhqFf+FyyAU9F8IHbVorOB2nLewPxgboswVybp8PSa8+eoYO1aPICO/Tj3HOrl5kJv0u&#13;&#10;pOjp56Lwo6PRtXvse5pz72HDPPbeN+MMFiN5g6wR44zIsOMpwqf8yWKktTXHuIREDoNQKHYaU9CH&#13;&#10;3/n67lE81z0Zr6tqdTH3s2OLhira5msedZrgNRsbttYHhjrDXuTEeA3EJPp7mWCfCnWPpx6NfqLU&#13;&#10;3qFNqPRRL2X0q42/q220Wy+9yjqmO8whmCHp4WJt+3jKiH5E5Gkw9q011mX14EGU7grvt4lop8F9&#13;&#10;DooNl7wLBlMfGpTP+2aemnrF0sdMZ09RpVnKj39/z3E3NzOghq/W8EHElc9FF6ayrBoV750ZsK3z&#13;&#10;lNr9TAgMGYtWGxpSldy7dqN4VSVxN3pPeS7s7fZR+ZIoxKykHxJJBTtTTDNSgT28eD4aUZeXxLbv&#13;&#10;hBXxqOxMV0F4T5RlXjK79UmjXms3NeMVXz5H5iu6y22bzaLXs7n1He1vll5aV7da4Yrbu/C9mKk/&#13;&#10;NLQZf2SAaZJs5vl863r52mrjYQUnfk2shTXhTBfn5/fGR84TxoGJ9137eo5/BKyu397KwKmudDps&#13;&#10;ye46yn/LDonzvmwTGMpZ39zLn/Agl1SvXmGjeK5U3MOe0M46NctI23vdaf5hkTjUGNmtG4ajwO0B&#13;&#10;k8JFUFd6x5Q717NUgt3hfDFTBV0dOz2FSR9iCmPDV1c05nQvzCa8bjOCoOKjbcrYHj8bFN8T8P1Q&#13;&#10;FJ3yw//Xq+C2H+oZV/YRDpK5b0hXl/xw6cdiWe4+rI/x8clLrHr9l5429rIz6ez2WRUV710fEiTP&#13;&#10;NOjYqZMCphM/0fTz9nxZOwJ6IoC/+oA8YBkFaSCrvARhpaq0J0k2A8z4N6orobFaXzE7F/KbYhPw&#13;&#10;XfdsaQbH17rUXqvd6YiJbjMoKrxx/YazxYHeKaHVh3cHZmqVeV97huC29W48sqUqMvGnF3/wPmbO&#13;&#10;Yq7A6NO+cexE5Mz5l9EJLycsMGe1FSY9xeZaJA6h6fkYnh1anNKHXbwR7EeNhjzdludkzJUQvSmo&#13;&#10;RiYkN9OVBs1JaTvPz4hlrKUD5HjtSEuuwAG0QHIFZIP9tgD0LS34mZiSyuFJ//PBvilU13mAt69g&#13;&#10;Z39sbTRlgWCW8N7tVUJ3iBfHJfywgC6/BD5gbvgxZ7TEdp46r91Q1hjNo0/KmPWLZNN0Bsat4C8L&#13;&#10;CIVfkvmkz+edMRpINgtsTLiUQOeVku8DF/jYMte1TmsUFwMxJD7XtN+YAA4KvQFkw2coNOgxW9SY&#13;&#10;B6KAil8fCpCCqUxYWp47F69+qlHGt+ol+mfdgyYh5W2/iKtizRsv1lzsME3q1X4YlwO7UOGYwlU7&#13;&#10;Y1XNX7nWZTCfu3tVnCyb7YhhrQRHrPCX8Zm6raNaXJ07r82HEE64+Vh6US+NHlnEU270OcqO7rQ9&#13;&#10;tEZ3WbI35eiGXMa0iwJDDwkOCdBTbqgtX4PTatAmo4AsGJavjgEwJ0sCZmBMrZXoK5pRdIvaOQpv&#13;&#10;B8YTFtuumoU5qz5hkbxeYli482u85lD6XVXirVZTkdgQuYDvWHq/9S5jigS+eB5F++aF1+N9F/lm&#13;&#10;t4f51tDTLmWk3PKntwwCVmaxmUJk9zCWwdCk4PRkP/JqV0YOynEIQh/L1mNHFgYR05kHXEWTq4BJ&#13;&#10;tlHuHsmoLHYITB8Y1sNyaWzXA+9vnhtuoOZNChtWJfsaXs2EEYAJ2HBYXTLFW5P3HqbWbhc/3Mp+&#13;&#10;/V09buvmy4GDHzEhoo5KDR1MD8fDFnvoV5I/m5azBBLGWxamP7zegh2Ufkp+LN2S/Vn6ZlCKk0Va&#13;&#10;lTwLRCL5CoUWvCkJolJrAqOlQFAnsQORZDGAFmPDkR4O2TogRb3F3p8+sZwJZ+/RIdNnvhfKgKZV&#13;&#10;SZEjhdUDdlfmXaWpDxkzy5kUpDfiTkHkaEcT+F44xzKwq/q2dq7nyS50nkE/UKsSeWCuiwl/aJ6b&#13;&#10;2Xi1uQzZg333K2hxXcxsR6bwuHFD39xpqjxhaiXYA5/DLfytcl6ffJ7c6lkPwo60k5uNZHmIxxL8&#13;&#10;Ly/yB0KUXvMyUAq2zDp4SpIpk8p7TRhZkAeChAEIpKyDuBY/7gZyF/gPwMxIELpYBrRacn2+sE+O&#13;&#10;hgrpxGNWEy5+51dm7z8Y8dqzNrTth7Xh6DF3eUIrxRrO7n/NS0wUzJ77tuSDfxxBzTs4MgrnxKdL&#13;&#10;Vtsw9gp/rOTeHY7jLV1bMHr9JbCKATrBbpFRdb70MhP1ZBT8W01PcVIhE9Y/b14Pp0s+n2yJSXNF&#13;&#10;xBWoMoZD0Y75dMioeNgowOV1lyx4hBLnAZOGzZBgKTT/Qme9A+YbmPueBhtt7sMrGSEJtJmQLXnB&#13;&#10;R0iuzF917Qdi09hVCyuzxzqNYhcY1g2ObFi4EZfQd+4nXfU6rZablcG9PCT/rbTz+X3nGMv5IQfb&#13;&#10;yrvtA7iQg0w5WrJzG3SkV5maPF0B6Et2RGWlHbOmwM/KDqz+E9sWo2VHXvItoclXPYrUVqOMXFXz&#13;&#10;5yMMjoCg51DIBUQ1YxRpuzRJDy3gHnWaOtiVSdTbEk1aI3Thfk0yBFmzW1dbNXH/JezXlFrV/WLF&#13;&#10;hqcfij5+bWg6rhLZxlzoyi2LOqj/KRBC4Q4Xs5dyM4j0OLI1XTU/dM+T9FIV7z2V258kGU81/iNZ&#13;&#10;HLpL21Ljqpp4pY2sbAnddYUjnjzvq/88BpbKK1wy1ENO/Yx9o35ehvQt08w3tCsJlJ/QSqMN/OTr&#13;&#10;EV4KlgaUgIGLG4xA76UsDZwdEGTZG1ED501qryH0BFZ7B0p3FkA2e7gqPnNGciuF7eyK8ois7jVu&#13;&#10;5YyEXJ9+pmUrTnNYeq04Y/WJ6RmzUF4UxjwWQxEPROTDG6xcB/voSJ4pVEobsVBgo03ZS8xxMuTf&#13;&#10;hO0GgRwHffafp6HRHZQ3LTf8YLFk0EUVXXSiNZA3abifmcwR4fTxtiwTzh64oVCoB4E9d2OGUPL8&#13;&#10;yi33k6VJslsY+SL6MEHudNc2/Wy01m7B50c2dps6K0MDB9orO9tzfo13RUTv+i3PNXNfs/u4rjgR&#13;&#10;shWlPO1meyQ2qMxZD3P1fu+E/mDS4zD+Y+O1Yz8O3kEpV0ITwxS1oW8Bu0NZ64/YyEHfnKWdqb5W&#13;&#10;8laDHCrKpmCq6XSa7B3TJwc4Ot+67HIPQw9LGaU3SXvW0nMLYPFmERMbXOiZDRw21KX+UobuDbly&#13;&#10;e/NVQw+NJ7B2QsbkuTtQ5oA4y3Fv2zFU2tRX1vzT5kcfDZy+EY7u6xvefPIh7KCkKl5ciZN9uSVg&#13;&#10;th0j/uGURcOLXToZa0n65S+F7QavKDOX0PRIFDf7pBkrsjxJg/qQHc3Zf4H8xbngKbYk5rj3EZRK&#13;&#10;lvADuA8V3IECiq5GUqPbbY0h/SWVQCbySE3HlC52ashlCM32LvHnT3ua5Ge75W/aX450NMYJH0Wi&#13;&#10;jipsUF7PFhoyN4bHXq9KaG4737rl/JXpo6eHb1O9YYJT5Gls6poKrhidzaUA2+iQJC0KL/xOu2yB&#13;&#10;vdVNDvWeFgX29lF0aiLyuq7nBKBwHC0kZ5NZGuaUop+6CjEgCYYOZRgAi1cD6dyMzzkuMZGNGdPJ&#13;&#10;frj03V+57+KrVo8bY2wTtvuzKVS+ugyzBjoDB1srayMuoutzXTZOBWd/Kerb2hk9a8KvkrA+VjSt&#13;&#10;UEl407CQQvHjfsvyeApww1B07Lgr5Oc4GayWsvdhNouJouARe7sm7yY36R2mVERwTrKHHiW/kBBb&#13;&#10;misUWi1PIg9Y3oJMkvb3CdSdBUI6Z/bhPo5K8+IGYjuBApQiDi72duY71Kq5tmnRa3wtwbg8LH6T&#13;&#10;NZtn08R+4KAlxl7EWLk4SoqwkVQSH8sf+f1Q/heKdzSU6+VmKr9hZLkSPat+wTmu6CdON20dW1Sa&#13;&#10;5M5azcyMPeZhCWQTnFH60tF0VvbVxdu14zrh7svtDm11W2wdJk5tf52hflg001WxnhCxxHCte6Ii&#13;&#10;trs1PnGuc2hpb79MRVA3LZXyL7z3jfqM0tejhmY13OmcLFXkOgY4o5EVLv5RsxepnjrLzilUlst8&#13;&#10;ux4kkxrUWEZPKpEGrJo8HfiNuwWW4rwgFykd3GnrAdyn2lWaPPlCgBJGsUN6sXKYy0MlbTDqfJCc&#13;&#10;/KNDvjc7BwOwgQ7K71VvttscN4czHabeG8Ku5x7KVMTExqh7VERYf/LOTk3WpoqbxfxsL7H7LkEI&#13;&#10;0fFhcFpEjkQv2r1kbCXVVmswjVMG0vJR3prtV67BGzaUZpIrWRXsYEZfHGEc8nawH4anh+MQccfF&#13;&#10;B6W1ZtnyPOjuyoWdSMfYJV3/CMrX81ke80b9TX2Eb/1HvoJG4uW7lkUC3Zea8XF6WluvwXeGRyoJ&#13;&#10;w6OVtnesdyJ5VfzX9baNk+OVawQUGd2qOO34cLim4XvvGixkIwcU9Durem/Xo9w/H5+SPZWuUcXC&#13;&#10;TI2vskinXnEV8qzS2uPRh59JylZ4Cruc0XGbpOqvNwexfuB7RcU5hlRMDc+L4E8tt3Gb7OdlY3I4&#13;&#10;F8wwxqRyfdyFtm0Lvrz7cZYEZmZNH7JEmtzcQ5zMBL6xsUmouLhwwJNVBIP3TX0Y5uCpI+Qfb+EK&#13;&#10;DF5bWdX3xrZ+rk4OT0+5J2t1y8S6waNni0J0oBMvgJ6npecrpyCjgM/QIk0zBlG8ZM9ECQVJoy/S&#13;&#10;eG7diYIGafmVIZpedo4oJC++MP9pg/9sVn4/k2WAmWV8eaPl2mJJ7Q/+vpq9LyNq5afi8lM/udw2&#13;&#10;irDNK441Ens7mM/0qlm4dCFA0rWZrvbXvlWcbVTzRhXG6+IcTWqZolwlISmY1ATp8TRp+IW0PSJ9&#13;&#10;aK5MLKOeSfK4iP6GWfZbi3lHjZ1Wy/TwFlGUcbX1FOqL4vQ18eBt6kWufkycVvDp8x/370AneBPP&#13;&#10;ZNI1rHcL0hsaEMxnu6PvjXxVmktAqLskCjF6113Wqf4htnmjOlQ33pgC1sXlMdwgKsw0YOQiopo5&#13;&#10;aCiGVufb5JEZ5glQfZ5W7Fhp8XQM063aTtZb/oTKsQQyyLhH2M2F34n33i1JozV3YDM/E7TCF2Wy&#13;&#10;s6D69bbspKe7lvatXQphKqpX5lVjLa1qiZtW04YboQSnmzfzQvkFlJs1bO9IOaZM+d8h3E0uKfWA&#13;&#10;LpW+CWCIeZrjK+sGERB5bIe/SFAvUH4ityklMStQxqDUe/kUdPyGie+95xSsed3kd+fe8G4cukDZ&#13;&#10;gCQFE1E6VKBnWHgoyu0ikQW5+9HJwBFwolZRkdQG7eG+QYE6buEoIR0lKYSUFEJeComUQijKKogi&#13;&#10;EWcRiLPC//AKChXSBKej4IaBOqgwX+9AOFJeQhruJGTq5uEbGB4U5uMkLCxpGuT551gWoUGelzxQ&#13;&#10;J8EsdPTgJr7uoW6h0XCknARCQl5Y0jrULTgY5Smp5xYQhlJTO0k7KhTlRUeNgCMR4P2fApeTlZWW&#13;&#10;hROf/BakHPxvBg/8pw0pBdZMlP+0IaXlZf+7TVoRLF/+v9sQCKSM1L/FQ8ojFP7VTwopJ/VvNoQs&#13;&#10;4t9sSMX/sm54qJtvACqUuBXnfGNQYG2SVkFB4XAkuEVWkoaBXkFw4m6BVMdRRV5HS0Ybqamto6ml&#13;&#10;IKOHlAXzBZWurpyuvAJSRlZOTUVHVkcaoScrK6enAD6S09RCaiGlkVpyctKaWvKgRc0ZbGdYuFto&#13;&#10;+N/NBCuWArspKKhrrkcHAAAjCFoQlCCoQcBAnAgVSGAgfH+D6EccnwgNSGAgiJoIFhBEHzYQp35z&#13;&#10;CKiZf3MyUBPXhIE4EWOQwH4PoKBWBkHMhRMEDMSJ2INE7GQA6uPfQoz5DwkB/nEBgApoIMbQBkHM&#13;&#10;5/8z7lkwPrFeYp1EIRAIf2tB8E5cm2g//ZuTgPpf6/MBbXogiPWdAXEiJ/UR5/iAHpaAKmAHcqET&#13;&#10;B1Cf+JCC3AyMbAxWbgio/R0L/j/4EXPRAIz+GAcJdk0QkAd4wJWIOf1vcUQA3j/GEQO4AXGAAxAF&#13;&#10;WP8Yhx9c4091wQHCMTdweMwBHB3/KR8o2GliHA0QJ3LSHyrQQAJeAEA8LRQgVMG8fAE3EJ4gvMDL&#13;&#10;G/D4Y54BYIf/lOdFsPv+gMHfe6UKrkAJ4uQcqoGcDcSJ0ICEiJMzAlL0v56LE19izWInA1Cf1PR/&#13;&#10;PfdC4JyTc0gPcqbfsWC/+X8AAAD//wMAUEsDBBQABgAIAAAAIQAGARua2/wFALABBgAUAAAAZHJz&#13;&#10;L21lZGlhL2ltYWdlMi5lbWaMeAdYk9vSbugIoiBNEaUIKDX0XkR6CSIdqQECRKok9JJACAmEJl16&#13;&#10;r0oTBKR3pBcpgoBSFQVR6UVucOs++5z/v+felWdllZl551uzZt4vTwgAAIAzvv9plPjJef/TTvGT&#13;&#10;886qAlIFAAgAlQSkAAH8mvCPwu/xCzEAUEUEANwlAAC2/0MGWCIGIEuIAHgAQNMpCaAc39WUNZTw&#13;&#10;Jnf/qP7xizcHsKoq656PIXg9PvzIqausyi8kIErFubQ8MkFFIcQqyOpm84hKVhaoDXZ1uANx5TfU&#13;&#10;5waCIHCwHRgOZhXGy/WAumAHCIxV5NfcwNcdAlTCy5zdHIBGUIg3xEPXA2IP8YC42kJgeBxlqAfE&#13;&#10;Fg51cwVqC+vJ4xsVxNXu3Mc51h9fEFcHuCOrkJCEGFDf0wZ+jmkC0gb+Av/jXF4eBveAgF2oKGQV&#13;&#10;fNzBtk4QOKsNxAHqKsf+tbGVnRVqJ8duLAYSBLkrQRyh6n4eEH0/HQNbPydbKTt2BXkKWR9pHxd3&#13;&#10;F/xRWH1cnF1h0j5y7GD8k0Ck8fPzbSA76y8VuJMcu+K5gNUEpMuq5OYBYZUQEOK3FRQUZJWQErC1&#13;&#10;kbAVAwvxsQoLCgsDBUWBQqL8gmLSwsLSImKsvxu7PAV+JuthZy+tp6z62x9+JcfuCIe7SwOB3t7e&#13;&#10;At4iAm4eDkAhKSkpoKAwUFiYH6/BD/N1hYN9+F1ht/4C+YOjDIHZekDdzyPJeo4LtnHzhMuxs587&#13;&#10;+rv9PpiL+9+OXGECvw4pYOvmAvQBuwOFBASB/xcjEOi/m7m4/K+WdrZ/m7l7ejj/OpSdLRDiDHGB&#13;&#10;uMJheI9C/6ud+z/i8W+PiRfgjUSAfwcAfz5Z/N1Jg9zsoPa+ymA4RP48+PyCEvzCQgZCwtJCgtLC&#13;&#10;Qrz4b0FBWeB/aP4rQL8wlPA5BIf8/2D8Q/M/MP6k5P8Pyr/p/gfOLw9uHgZubs7yf2Wchiv+nqEO&#13;&#10;rqxCEgIirHdAYFuoK9wN5sj917H+afDvWCCQtLKbred5xDWU5T09oXbSYCEJiKSYrRC/mChEih8i&#13;&#10;LCrILyUqIslvaychbislCRaXlAL/gv132/+Bq+EKg4Px1fwHV0xQ3FZC0k6EHywsLMUvai8qxi8p&#13;&#10;LGbDLyUoKGwjZGcjJQL+G/cftv/AtbOVtnfzcAHD5cHu7s5QW/AvfsBfuyzwX6J/6OMl0roebnae&#13;&#10;thCP34HCExerNtTGA+zhyyokLiAoICEL/De1/zA38MC7gtjJq4KdYZC/VP9s/daUBZ6X1T/K7K8a&#13;&#10;/rWLL2I8gQD/ZhD84m8OwtOZHLsHnmHOie03Rf2muHOK/E1xSm6ernBWIaAW1A5mJnZOnRZ/0dsv&#13;&#10;Mv0XK56LfpsoesDvufmYCQoIsp53SQEhUQlR8V+jpIi4BfCeMwRi9181lNxc4eclyCp+7hCo5OHm&#13;&#10;/l/1QRA7KPi/auiC8cQO/839ehCYm6fHXzSv5Obs5qGPp2UInvOV9PFMee5SXh6o4gNX04fjSw6/&#13;&#10;r4bfl/xrHy8x8IC6/Fdnv+j/PD7/Cs/5QX6HRxXqDId4AFWdz8sZYutmBwFq//UeEZYU/9fLQj1c&#13;&#10;WxekgxYif7dPZ/6ebYfsYErA/DrjzewHEvLx642Ipe1apolQYbh99ruIWN1KLwXb0X0z34KK79sH&#13;&#10;7KJfOY5HA3MPQpd6m9+pj7CzO5lwQi54p05PbD1MuHytZum27r5mItmXxM/kj96FsbsVe5cTcpt0&#13;&#10;ppOmebrPJ0TmsRyWk0lpOVlfqxPM5pJyT0Tm9t5ddZQLFGvz8LqTqCg24zUIFb9rSE68fEdd8CZ9&#13;&#10;MRWmcj9A8aHU8FuV6qxtRUbiBwHEArrmCZ5IszGb9dYEUwHTmK7bu5dXExtfs0imX5cRd58vhvn0&#13;&#10;+tzsvUZELzJ3yEfV6HTd8KWfc3d/8jQfJWSQquje21q3isSR6ld8Na+KOj6dmb9oSnZIZ8H/2NDr&#13;&#10;cLz8P3P2/H7+JKCGPqv9eb0A74GAOucF6wxUUmQ9f4Pc1/0tua8Lwme1viIr3MMTAtQHgWFOeFVX&#13;&#10;yF/J/fflA23Bv+zc3P+y+9eNnufJuT8zoIaS0j0wDGLHKnWeIhbnj3YuOF/9P69cRFJKQkwCqMMq&#13;&#10;+s+bT0jwNHijdb0XAdfCJmC1NDX4okLgd+Zx5ISNol8ItXrH5znHG2rUk0U1b4WMx10JuaNOQe7d&#13;&#10;sP/z8YjvV9/FH0EjIuuHg08dhmVFfgwCQgnITUmkVJwpAHfrWS1WJtnuvxnkv0u8DCBoA7wnMEdi&#13;&#10;Gwp47xlpaVG1fZRmOLh84z6ByXTQ95+tMWfGNErg8qSriGCoupb2FQAS3SYYQ3bl8ZDp1cIkkoEL&#13;&#10;1gdiALr3tldPLjMQIzvWnJKIBigAJhEWgJc+cmEkBMyIlcWLpNupkhVvZ9/RXKA+MQEgQ7tap5sZ&#13;&#10;UPJZAix91PYEcZi0W2Bd6qLynEIGxr4bJwjXNcSFCz+ULf19JTsGuqdmSS8QUpKTI+1y3Cmvqk8P&#13;&#10;0F+AwVdJSqRNvxMgabqu7kw/I7UF+NhSATQIo436FPQ7utkIf0r/QHy0Orra2XP1+taNJilCsw5T&#13;&#10;mwdxuuNB1bweihT6/Y6lhWlldeqObTVhcMudTxep6m5fRQhWLaKRHU+dTNdMKmZMpei2TB+HPU50&#13;&#10;3//hPH97ZXnFmKaSPpI4D+0Xyqgy3P2xS4WjhvMGi7I8X9LGE8sAOI8Wdy8nsMg692MhXYV54XjZ&#13;&#10;0eG3cKZE6YqwJi5lyvIbhfEFZmUSxa127s7KpGCxpIBSF5vdwQnRfr4fvom+mG7/AcjHFvqXYolU&#13;&#10;Zc9jM9Kbo1ElebXxIu+u03xhXo5bSkXzwXm9K745fnfe39i9uX1t98aP67ssilRkF0n3yJqpti58&#13;&#10;uuhC6URRgfOhN2UwpMugjb+ZdpWR4Ws8Uj2U6xpnWUFfPkXB46bs+7dBrX6HIstaawZTd73MdAxd&#13;&#10;XS3NW9yCLXLAT2yqqJkMPPJWcuGNzq9OXFQsIEGGJ7ytj46nY5lWH45Jv/QrJc0G1z0uh2Y35BRU&#13;&#10;iuUMnUUFyuQrNejn4wrSco+r182+mludzYV5o0/DiX6iLinFgtE0LQ9eCT2rytjP6pGRT9Dm0PYL&#13;&#10;FD3Ll+aUBEkQDToPRg9PDhcBDwJfmhhYLlkUmsibPzV1MRs4XHrhWs9W42sLcyo7dup5+SO6v05m&#13;&#10;cc/Lv7Xo1H1xYpHxSOMn7Dh7X/Bz367Jbuinlfc78xVvRH7Ayn9k4OIWuZI5kneNe4yNU3hmOrjb&#13;&#10;l7svs33keMfRw5nDBuGwfdWurnNfUUsDpPI4PpQp+WhpimCIdPPiPPkpXefSJn1PooyW9g/vorss&#13;&#10;KRjTIxOZmdS3nyUt53nXlWH07uvfVrbtF0fea63ep8N2Gyil6Fa6Z5Nr0nGGXbkcSx6nLLeN+Mi7&#13;&#10;yrt53HeflPM6ByMPSwl1WUp+Qnl6TlxJ6qnkvkYO08Nm87yHLyzLDBu1iqy8tb/G/6xpf/ahaYzd&#13;&#10;7q3P5qfC13svLCYCX+StF60xJgHoyMJIGqtfVcq/kKqVq5apXIQdbNUv15BYqT2TBL4abNBhU5v3&#13;&#10;mzeTLZXDNQs30wbcC2w+ff9TN+EB0i/bOVZd0Jjc9o7KR8iM60FAl64djE5aWoxLckpqy7dJNcSA&#13;&#10;3W18025p5UVCRckLKAr4cELLksuB2E7a/ppD2Qp2rXr9wfryGgu9M90wHRV9XZ6T5mjBU0j46gf6&#13;&#10;Ys0YngPezxvrFVFOO4/EPr/ZMLyewESfRpdKb5bw0HD2ZuuY4/QnwS8BU5C3LtPL458nGL+Lb1jc&#13;&#10;Q8ze3bP+pjvpvqy+/rFtpusY/S3q8jHtOss3hQcgIRBsBDvEMwgdSROYQew9vGimaTr8kNuE36Ls&#13;&#10;SK9xoX7s1duWyd1a7+Pl4aO6vK/1CsV7d4+bFLovr1wWi2btTbrtVaTT+t7h0vooJWqRIvnEuGZ6&#13;&#10;PyYKI4JyQJ1FU2eRaz9TIrzlyfaj6QNoC/QB9Ell1YtW0QU2kKCKMXqiE5mJUzx4SZc3mKGmHeeN&#13;&#10;VmwafMa382zFud65daYV9mw+7QPzh40115WS90PNWYOMw195kdShIWz3Njqq2XNzZW0Gl0SvcMQh&#13;&#10;V76h5jFOej/G42PCIEd2c6upK070PPRjmof9pjxAA/2bt2XD9XFGMePYN5GjEaPRb8JHo0ZxozGC&#13;&#10;WNFI4YiwLqZeBZCoRlCSfWr0IWP1EIz/O9+PHHQlO2+NZzioxOWpRUNggxLaFq1P0kT4YM18Q+/L&#13;&#10;Q+wgbMAL8enJxtOP9Ms3tmhXPn9e37qs9pY0hYyJDEpWFqqOiQj9FiqiNqoapwpWy1D+2vOsZ7gr&#13;&#10;qmefq4bD6Db9bYcCjgLVQpKmbW21ppqBykHRoRC7z+sfVx6tQtecGBzpN+g+MSqN2nMaFehAMlcV&#13;&#10;6R8nmhrSV8yWqlkCJ5nf0EyimLqu16Yxp3aaRTz0nzWarZJOkVlttJ7/ILfabBt4/NV1V+tiyiVS&#13;&#10;qhwMRtWr984CqndXnvW2HpeTQstZjUiUQqcor3SRuFsL8oS5JaXFoNq8brxqtlX8aLXzqKvnYK3P&#13;&#10;aHF6arM/Y9DtQ+P2V1UF7b3MresnBjKx0ivyudLS8pnSJTJRp5DHPQgvH0sYeDftu/d8wdFqf+KP&#13;&#10;rK8IhtsMMeRWMQCVFNWE++bKcVqp2gxwIkVX1RxVbtXugPiPazd33zwXTzWftX5110+BdMWFV/VU&#13;&#10;plq7yRuqCHBM840ryKAfSmrbGiJoLmrnbu8eBrWfpjmkeR8FsVhRIaLvRmYzzjxUtzJRJObrZ1fl&#13;&#10;juZsAVbxSB1mfwWj6B5Knz5IiMziMx++Z2mlaPgtJw4pXEbxnCd8Y3IZddvsEeXGMpObmFlNac0P&#13;&#10;Tz0hz/fPvzpa2xe7cFymEVrz0XS4Z+ex59wLb3de8W30LVAphHC8obWHFDjwO9yyHrBTs/F+1Lol&#13;&#10;+GHmg8Gl+0rEUjL1V+v7WRveFb8bnm/1ifQT91v1wRxKHjIdaBy/yOvTxRD8CJZTLGivYhPICQNf&#13;&#10;7lCk8aGZe4IAEJGf7I9EvMClRAZG2USrxfDHXok9eLIQ1xVfmvAk0SfJOlktBfj0aipB6kbam/TW&#13;&#10;jNLMpCxU9uMcq9z7eQr5ggXshfRF5EWnxT9KNkqXyuaeTT4fLR+o6K3squqobn/RXtNR2/2yr26o&#13;&#10;fqJh7tVy42bTQQtxK00ba7tgx91OvS77br+emN7CvpbXU/3fBi8O8QyrjdiOIseyxlsn3k8STd2e&#13;&#10;1p6BvU2b7Zr7Os+0oLoIe5/zYWSZcAW0+nRt/aP4p7CNmS+8m8it6W2hb7Hfv+6Adkv3iQ8eHpYd&#13;&#10;7Z1In/r/bDw7OwMg8Z/VGsQQwmBQAVEQ1FkdiUgIgqYgEJlB2oHLiPYgWxtFxM+gOGUwEoEgYbEL&#13;&#10;/olkPqkPguN8Vy4HGYdX988F3cfSVckHmYfVJAODQtBpAfFBLaGvrD8hLqN2lACIJJTPjVzkCmrx&#13;&#10;KC+QM5l8ST2QOUHotUkg5xO/iuFArZibiVOBYVFU/jqB0zhZq5ogifBwxYGgNiw/MzFiBEtz0BrA&#13;&#10;mFv5PiSAMfN1b3UAbxpduUqAWXJeAiygLKHQ71LgxSdrlomB3jH3774MPIviZ4oM6sK93r/gr1bu&#13;&#10;uTDrr1zi13Pd3yK/69m4f1K2fTy1/0b6Q5/ZALOURgtswEgiSKEhUC8Od002sCd6exftV/rKYt7U&#13;&#10;L6tGvavI70U5rizAb7tE7smSv3a+jne1f1vWK3NcgFxajPxEQFOK11XGgLlYjR1JP2CPxzsqv+ut&#13;&#10;Mp02frfrYaUgP7tq8dhFv9fPHnuN+ysXUZuV+7flCspfDJDJuszIHEAWk/3jhu/YeN/sN9+afnCH&#13;&#10;hm99R1SJgu92Izhm3c+0ZtiL1G++vMeM1N+yBCNn6z+aP8Gg4a8XQ/OdxzdyMfTtqa/95ES7oa/1&#13;&#10;4FaxkW9C11IMre/P5jhPLb+wOrKHUP+LVe9kZ/39SjjpM/36ojM2N8Npg3ingrCAwKqWIQxJoHFh&#13;&#10;bZhgoEg0Ezo0UB0+GnoSGPnQKTQt8KNcdGhWEO4qLswPSfD5NaY8nHwSEJaHCWyOQjeEsRUEhR6g&#13;&#10;iSJHQ+1CeWCBqB0U1vQyqhhFJiuFqg95z3CI9g4l+nQc5h5/MKGP9n7i2UQdmh5zLZ8OtRtFiwtH&#13;&#10;eeKMPAxRjOGTxmchM9gAGb6Qz5gEemyoP6b4ox4alnkwVh2KSgt+hUBVp8jk5qAuJUpHSIZkx+U8&#13;&#10;5g7RjVUy2g+5Hs0sLRoiEJlEJ4kKj3i91hdaWnp1VBjVWPC8gTTkW05IjkKIYUY+dit4OfWKO2Vw&#13;&#10;XtK6EWGwZ/yZlH5wWNxFWvqQ1Mj1VdvQi7U2w1OoG5VEdbUheqUb2STBDYUCmMlgnZwe19PgCxlN&#13;&#10;hizI5VQRyXDkjxTJKyzBTZGKK0AUrm126FlI+quQl3HBwzV+mTvB4uWLYR+REyWVrkLI+PxNA3Mk&#13;&#10;JHtGYh4JzzShMQgmwtUtc6M4BhMHK0LEu2VqU4IhLUqZRMj+uoGwC0ho1byLN1LkWZR+D5K82EgC&#13;&#10;hKTIM6cuRzrj1JZ0QkZnGgdmg9dGdWq6gmn7wBliSHg7HVoHeeWVn/MkYrFmSF8W8apSXXwM0VRA&#13;&#10;Tc2D2InYmpeNAwek9DrF+gUoVRlFVwdQp/ZGMQXQoJJxdQEaTpkRIQFVep7h2EBh8ejw20EENMK4&#13;&#10;KcTCnOoT/rCBHpKYe+jQSp4oVKjb02rcCSo2BBXxPOT7o8jwqBDsA0tsXshdMT+sRog1NXFECirs&#13;&#10;7YtYwBOOroxo9ujN8tNI28jFFGTENxxXsGH4i/Bq6CNsITZAVxMzgPES9cL4YkguHYUbhTXOqMWQ&#13;&#10;p8V1CkQJp/g/D8aFJSYn34ygjTtFMmI/xrY46mPWopvum2FoI89EMsI6Im9cosPeCQ+d+hStWUjf&#13;&#10;Phbpk8v1jCPiTSYscTzcMY0iaA0rnLzhoIWRT+TXCQxzixsUfhvG/KSdSgfDiT2bLIqqquxtS8Mt&#13;&#10;PQOU7kXIF3kn1GCn8hQDlzD5Web2JmFFabOgWvR8yqEwHzoi+fvF4jAtbMyb2CiRxoLWOJzDS5KS&#13;&#10;7+EdlYXxLVizsvxACoxgETkkM0w8dx10EW2VVSGUgabMULh4E52MFZrIixzo6W15gSNq0yhhCLd8&#13;&#10;RRe3jtmp0Qi4FzZYQWy3h35X6q2NQZMUQYQ4QnNzpCnL0cSYtfH3kR7jxs3HEZX934otwqk6P8QJ&#13;&#10;YfKa9f0zwvzqAuygaFx1rzZVaHO5g2BdqHn2NqVhaDSmZPA47bu/WX38UzV/try9pHr/C9ELCdb+&#13;&#10;XL70cSr+PjbQWIj/oaZH9GxAPNA2WiwwiCIolgXRNiCduhR6Wmefcgu1nkeQ+DTkJOooHhSi5cP7&#13;&#10;RCl4BhwQ4xmcqhEUtR8cLOAbZRy8fGEkOg1F/nri6WL085fMyZyRHTmrCSkRB5Ef4szCw73ZYi2x&#13;&#10;Btao6EyMpXpKFE9YNn9RZGRYxgWxKDX0x77ilPWU6JrlJLnE4eyi+OZ4UVzjE4/YTS+imLDoMytE&#13;&#10;1HiUnlpVpD3umG8BN4gbIq+IZEEv9gak8OWGvehJDM08yvKPp0x7FhEaO55SCv8S/TZxxzImSig+&#13;&#10;W3UL1/2ki08Gd/tJC7ksjg39pMcqOe1ZQXV1wm6xaaZzXFC+ZnhorGZ2FJwgWj/jlkV9ZEbqbVVF&#13;&#10;nGjyPm95REKyDNlchDZat9s+mevll6rXCciqhYzwOPLnl7ClMZPFqbC7Uav5MRa0kYI5tCpVETWZ&#13;&#10;E7zSEVfS+uimMPr6FwhJt4uyiyPJNh4Z6brzUcvSmdA/4A4xMSJxRt7RhCVyEXZoErLFxBKPH2v5&#13;&#10;f2q+ew85qhIhQJkOYazcfGv8+MFKWPyLpeZToiCRxUGJxcF11Tx1DctT8+KKomftUV8nclCI1avp&#13;&#10;vI+4TLv3XtswoOxA2t1jN692+98qKTn6GLXPrXqQN6cYIfO4+us1A8HIKqv3VJatZHlSGvP5qT5T&#13;&#10;r1725JqqOsZLTaJ7HE0YZDR3q3ucn2WvtG268j7q7sopvzPvwjfVpJkRFYXaumME3jdCkAHb8P8q&#13;&#10;dIFnniTc7XsQJLAmaWVR1YdIlbD4Njk52Lm8eyNq1mEyYEJ1kpvwIn8ysPQVSD054HlE04FuDW26&#13;&#10;5FPOjyRuqrQ+Ge+Vzp7L7pfqTTuXUyqOW5Y9zd5netDvPMvc7vfWQ1PRMJPY8HrsGcuHp0xndjxn&#13;&#10;Nw5PtnS2OKDvYl5T3cryorKRoFGd5RFdCNk/qqCgujxwTFrk7oWELvlMJTXtx0a2a5QuuxVgvmQO&#13;&#10;zGvOVX24tU6x2TJgzJD83hH9JjzC+ZT90MmH0tvoEYPah3hlP2zSOk9972K6T5Zxe1SEdE+JXetb&#13;&#10;3batNY6Gk2E62myGqEdtosZ1oMxis+F5Povc/jIObFKf8doWNYfGNFf5qg722ZPALxIdxVSwmZ+x&#13;&#10;jbgoobttUhiD19ECmypvJ/xYdFqU7V8FX6fj8fT2YP0ZejRzAUvJU3qLdubwO+3n53wFjjPozm32&#13;&#10;FUm5hBcZOkNU13I4UXJ3wt3zlwjRDzw7pWAH2hPxtHe2uDqXsN5fCmZbdhWqQlT0GC9mKKpDBfRm&#13;&#10;gy68CR0Q382eGVtqlR7ngY8miPA0JrXOVe343FoPd1HwuB4kcm36WPiMt9/7MLwl1b1+oVcc50tA&#13;&#10;ZnITnG5wv/NW5DKFIa6jSbbOirvjpsbBncbIwIYJY2H9YRNaVhpDOgLke++T7N1CKlBxkn2alUE4&#13;&#10;d+IR2fv4LAWnpGBTU1U03Y6W5KXldk8ZTY4fbZ0tPEIGaEKAPC0xX8znW45pnAYTfOgHcwX+Zp93&#13;&#10;YVjplBOpH+im+CYuS7bJ+BRw3tLdcbbFIXZKXxbANgVNbY1A8r6ms7jLuvqjMM92PptPNIbiebyw&#13;&#10;ki+Up47v6u3SGRgY+PsLSgNJ0d7QKEAbPxEBrMaT2vWKnGBEV/MKlN8Ky8NtuLBkNYCNv7E0u2zD&#13;&#10;QcO8s+cK5pUZKTI4uCFD5L7urihBO8dUfJ2B5FpLsVIfmSjL6ojAZZ46jcWCNDBGcrcSNHhlzSWG&#13;&#10;ViDk546iEvQkHinRyGL+KMAe+qKBfJI0vSHxTRn31L7FwvPKR3v5ZG05/aGdY0uG3y1yRKjvdD7P&#13;&#10;ZLi47U3kuKc5OnfV9rUjP025qI9EUvyeI8N0K89NXWbBVvXPsdHXtDGZEeWfMzGzOZ4b4ZOdIcQt&#13;&#10;LJXobsJpplm+Af+Re36BiCK0ZKHXSzp6h34H5qzx6nw7s2M2E4OH69cfChzUeTnXKlbGtl4ld3hO&#13;&#10;MEbhL0Oj38Hs8tLaa2lrptU6qE/BoQAskE4hktkZ+cW/6HnvWph2sWVSY07hm+5VYwIkipSgoWXI&#13;&#10;tADSI7obYlGvfSzr/nihBh2dXFTDNPwBt7/qtPFtku2wX+3gZoJFLaUzGcCLgLzv57S08jWIOhPL&#13;&#10;5E+TxwNrKpmDWqJO6m76ATsm41PN9yclsJ3tWXRu2NNinlWeal5AZRh14rzw0G4+wnHHurl0u1Sh&#13;&#10;5yDdSXw+3yGj6xNfDchf30DkzYp1sM01MerEUhOV2ls8V4jfjyUFxjH7Fd5SKgYCKyYoX64NSzxf&#13;&#10;D8w6MZLplqI9NqDvXmBg5lboWcBGJGCEzQiQb2OKLYZddzk2gzpvkDAelwwT2a+ORvJ9w9hF7iW4&#13;&#10;8zEUrdxDK7LYeajjvidbWF+j8WQgzica1sXFGc1QO42CVYxCvEx1YscMxYC+KHtlgcj5HHPWY6Fi&#13;&#10;lsyQ0wcD4FtaEcUqWOmZgLpwHTMnliq5Li4zC76kL9OkkUIcn6rWYodb1nH3shPJ2gVNr4XcebMY&#13;&#10;8fgGMcd+2msL2jds/hpOYnssDIZ5InOPtl/K3fcoXpzk3pc1Cn1KpcgsqX4N+T1R2vSRMtvxkrbV&#13;&#10;SEfA/e3Nn8+di31U/FVMzcIKpYq+VNxS8SJa88lv3BVeU0EuEINhcsNmev3zNLVkD+aOoe8HeNYn&#13;&#10;oSeY3AVx8Z/WPe2FuMSRaL6Xr3mPb23wQRMRpOlCmb1n7xWFd4OrAHezSAj2Wo/qa3tKT40Z3xww&#13;&#10;Zrgkxv9UR8yYaKbr6E7yYrlpegeLsLxEU9cuXVmWc+4hXuLI9aM2nHSyWQ9etvicAkVXmEl/CtmR&#13;&#10;JXu6llz5YlhxnpogxYNbdifyJ2C1oZcIxQsRyP2IpfhyjZETeTI8EbJ2rxwWYRy3tTDaTtMVY9Y7&#13;&#10;E/QhUFWAlyzQOLl7bw8+KVcQzUrxCberNUID4bo6McY3Z3l1/R1/Q7pXGTjnjmDLwgYZPZryYh3J&#13;&#10;JXgFwxW430/94/Qj7w5B5YxW8Ucry61w5zcLAuZjzkaT+SWbySsxy9wMmYP8zA4zF8zGnqfejiMc&#13;&#10;8dkMmA1Qfq6csFibt7d/8MErMdEbWvh2WjKhp1Jueh7XamNavEvRmv/VAKEk8ShaSyPzMNUkVQIw&#13;&#10;2hIMgOX7l24aBwQeF3J9KqgD6R0X1jDNPfhcdOABy+EUY35TIdSkdpZzM5ZHbnPDaJZAGYQEVH16&#13;&#10;mev8amfLWtN09/DopxakKD7Z/AZv56aT83Ki3MzaVBMA5jGEJ9u1M7qRQyttHCFg2zxf5R2uv/xd&#13;&#10;vjp3wb0kTA47msG1K5Fbs2Du6W66iENWrWkplAvkzwUaqtHAMRTe42Xj3P/Gdz80bVXOVF7CbYFl&#13;&#10;+/SDU8pu4R6bd93Tp9tlGqdBjfi/7T0awZbMcgVKhJ9vkT5kaWt0XL8+YW38FeMZ6F7cub7BXd/G&#13;&#10;Xu6XLmFvz1UtUpJNELdIwrFIWHJjJ0M17oDhycS4puT4SzHi5cMFl1oKZs+acr0lKz5Lo4b3+lyr&#13;&#10;YL2aIF17sq532tpWyt71mTzROGvzIXr+QimLxzRbu+UVOZSFzPMXgzsYk3p3GgzqNTbFuc/kPcUv&#13;&#10;KM9bQ4ZygY1JuT4sj1+acl7Ol5qa609vkinrLLjPHLNxw858oKUfoYvmoofoDfh9XZchzLEoaMB9&#13;&#10;EtjUq5UldCvtH845tNjTJfVXqJAuvOgxWGyeUjvf32hzYXc8f4lGJKB0enPJhbUYljuTtTU3ZVwp&#13;&#10;lVv8rXbN7SHcQs81foS5E23ebItAG+/d4kW7kiASNQi4dh1GSJoZZuZ969MVLz+CjengBMVJE9Sh&#13;&#10;ys+r6vtu3z0r2N7V5L1RmAoWMwpCstjqYTVqdwfLvhJ6ecMNYyZszUR4FVQDnO+MjUF7Zg2TMw/I&#13;&#10;d2gKLHnvJyvobVYuwEpSz86SAULH6o+hzmMfOYw7WxxP0o6fyhWj2u4M66lQzLTTCFXcS2vwGsvK&#13;&#10;uVTuOkeUQqIKrFqmugdbVHux2tXVCUo3PSj7vC5FLp/3LkkEje5Lfqyxw4Cims2rahVD1RZPGtHT&#13;&#10;Yd5ZEbcJ9eW1Dlenr0I7vz3ThJocC84ZXzFKat+ipVc3k3QILQNYbQFP/g8AFSDq36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NMpXuFWL9Q8VLuN7IMoH&#13;&#10;BDQO01z/bS5Rv793HZGqvtLVUn5NQWnD58BSeisltUL0h/3zyEuC63rnqj8FJ+B7AMDoAAHx8xML&#13;&#10;a8/SiR3fYePqYacBe7roD9tIXcX+EnNYfWSKwbCwYX74M+2bBqdflWF1gxO5qxlRB3qCCR70oPaR&#13;&#10;pp76mFZNE1zEtXY1STDvTL5NoynxuseEgHCe5gfCMb/9OjWhHdnwLAiIJrr9qeE0qO0MJaauwyEk&#13;&#10;Fx19b7GTrmOqjd6k46hB7V1SXniEuodU4pesTSYvQtQ6RKV3BUEY6ozrMvs09p3dxMo/mmPuZCZn&#13;&#10;XTWsYpSikjSz9OthP6v66N/7hWkW0MeQu4QgIOzvxIgE1P0uT0ENNsd2E2YWdpkec+9kofUoDjV5&#13;&#10;VBME6cNIyhuQzS9Q9ZQ9hSikYYWbO3pVc5QLzmLFV7XjtnjpRGGEKUXsyrykEwkfJBercwRnwlBK&#13;&#10;H+Fyv2XKWegzAKB3g4BgqGODmUbJb50wfFVbajVr0QXnjC6VNbNK56HgJgeqhuX4sGWKVJnIb5Fy&#13;&#10;CRSFqMOIwrSPtH1JCWytcOBqQ63hlvsFOGOQ8YfMNdpKPWfnJVWSrm/zpHxMNefnrTgERSIK2ZD/&#13;&#10;rh3fW0Eea13Z7fvthOVK2/OCzYbhVkLGTe0ie+1OjXLc8uPmAflR1QO/BfJpaBsA0KZAgFk//KA2&#13;&#10;s/Fe36taV9mv7l3YsLyNnWPYi2i2S1PHiBc6Pq5PDcmyhdX3Lv7a4d2wEpm1BFGfDns1bW082bcQ&#13;&#10;P17WdiIR78x92dGKd6P3OavwT+OP2CaadoXEWM43kRZrbVsJBcgsNwgwbg/Okh83Fnz3F+ll2eGe&#13;&#10;UNLWXEk7Dzyx53XrXhAbH2B1ghUhy80kULT4joVCCkVUOaKkAw/ZskaP3leswGMPu4MZ47nhbST6&#13;&#10;tT0iRwp9S9xli5o2sX7WlEdf5bPS7E3LRNS/EbVzYLEgH2fuXQEXHKN2pXAtOadcGk70nmR7OrQ6&#13;&#10;jmd2tkjWXzNmQzt90MaTDAMAUJ+DAP1Of4ECg8twl0ivHovtZIpVOXXOO8LBtDkbJDgQd8j0C//c&#13;&#10;+jOGcv4jH6xBxBhG1GlEMfpuG47gFp2Y1B4tffUPyXT+D2XCAADc2hCTRLTth0jSITUkyR6aLEmK&#13;&#10;UTqkyJZSwtzPMc8zz8w8zxg3GccYxwzjaoYxjFvO0IpUqt0ObfW+qFd3elW7eN/5fPYP+P741b4r&#13;&#10;1oR71/rI4vb1V7+WPvbyrnCVqpw6yqT5SlJxWa74oV7J9Opgx6+qPOB+84lq+9ghbZxyLtxCrSuL&#13;&#10;2SerjpRPeVkrq+RmTirFvHQNqVfRJP6oV1y9Mu+w1PkAvU1f6r1jW+tn1fjx/6qdamr2JVd1VXt7&#13;&#10;rSxfqLBw6leclm4lfVCsSV6pV9F8A27CiDtjIb5wsIXpFXW8F2PKqMxOIWsjpbTlKWuE7K9zZJ+1&#13;&#10;NW74wo77NlF7EEgxMMDX61XsDQqcHK8e6IctoyJ74qCHVFpHIPSIUtgshs3Jhxpq4KO2AVp3OGoJ&#13;&#10;SUNG9urVOr1iDFsJHsYXXCvlP4gK6P6Zb0ENbidhCgra9AMWT6ZqAzDAFtXkYOolBbWBfLZe6S9z&#13;&#10;addfpljHo/1McWnUd12WSeepzq33RCJKpO4bkSF5f70h8dS2rm6NiDCyUhXhCXrloFcRQ6+zY+Jj&#13;&#10;+miZ/MjFq0vSX1INW/rTKikhDU9Tb5GpdROptbZP1bfT3IwEV9bj7Xplr1feQ84Fk/FhvbK87MjP&#13;&#10;nQ6STOq3zfcvz1FCtG+zX5Oja8cvf2Nno6rKJhlNVj/H/9arNXr13SAhZ8cH9MwU6yI/d5yWBVDN&#13;&#10;mpdJz1EitM4Fp8hQrUEBZBd0RSlxNP6xaozw+kfBc4PG1W7xu3silAuR8+19Za7UVU3RcmvK+Xp2&#13;&#10;aTg5Q320+K4dWPNMQjEWV74iLuqVnV5NDJTU+8T7dD9XS6JM23fVRFBddKNVHhSR5o+KMXK7Sqvw&#13;&#10;t9PVuEvOG/9WuZfI/0dNO3BozNW3bYEg5od2PujAGi13AWfY9anroUZOGf0MjAHKY0ncEFD+Ixlx&#13;&#10;h/JXlaCO0MtJC5aYFzsWx07h2bb+xUHQKcUIEIPeSH4CBqE3adsgD3TyaARsg379wQR+x7OyWcsN&#13;&#10;Q/v+5c54nzI+KmMZJp9tiWKbia3kezlmogUxD1gqskyYBY0J3yM+4BwO7foKDQgHVg5A94WkZxfo&#13;&#10;krxdN24yNDk9TcXM3uxLJQ2sO5kHkizZ0+mc+EbOXGp/mAvwMcXRaxFsFLda5YJpotd/DtPYipLh&#13;&#10;7fScErLOkKEufFG8hTmYf5/QsKYkXy4hHJPLFw47AaTMv7xsgM70RcssgJ6y+8mlRGmt+fWHtKbq&#13;&#10;jgYVfUSJyR4zXsphHGBZFDXFHWd7Sj0ObePsybPY6ct5njO4oolDpAVNBCe8ak0f6qMtaYzQptFt&#13;&#10;6twLuxluNT8JGcxTStlFBitVfiD0BDu3iO2ZxXEudLZYZPek3n6cmBB/zX5wKlHQZVOvpCW3LpGO&#13;&#10;0IsanAQixrC69kIFc6GqhVrPNi3n7vjEFpU2W1xkO6ReejSSYDs2NOiXuPn6pOYVzbF3tuB/9I0d&#13;&#10;O/mdjBDdfOwrJq5BqWasTFXgjjOsBeWm5Z9Y8lS7322w5fSWvilsBeNG7SdsDfNWgQPmybrDZ2NH&#13;&#10;2U9i32LJnDmqO3YLXLpDxg+HTCyOCz5CP91LR0MRrLcRZSKwegwtQJC8RbQXycIOo7NI+/m7PC/k&#13;&#10;c4g9LwPd4ZGNWaGM5Xv4+1D8rgF3XEztMUEMk3xVexAPkV+uAKETiegi0ol3nStHbfANwSSUI5Ru&#13;&#10;l6BvhM7mB3jjAvxOApyUs7orBr6a/X1NGfw5001izqWkX0BU3LLUJzEgsiyFcdAU4SQ7utchf4rt&#13;&#10;l4FoBjF/axZiFP+n8x2kkpGqt0JvCvZcroB350q55+DKHLuzEdx1WS8OfM+VZDx3m+DOpGOkfgQQ&#13;&#10;z47pwKLq8Q4deK/CofIjZKOgZzOgi8XT8H7o98LLZ47Ch/OJIB94VDLt5si1yRGSNnMzxGk3NcCH&#13;&#10;xrvtWtBFE1wxA8Zc6cm6BLZXhkEnINeyHb+KIE0JfT8BO8qCyDh8UsowU8Ej4p2jkwCz60PbvwFV&#13;&#10;m6JiBTCh88xMAzfWvQIFYNEV0+gBaGNFa+AUVFwWt20e6isJNvOFtya9Hz0C2A/7tO0HQq85KaMA&#13;&#10;4OqzjBGguaUf+A1c30COXgtqa7mBYdDGmo/bUGiPPNH0PVSf1DbES15NS9XNiz3o3YqcJAbjUbqt&#13;&#10;6A7zLadVFMAmnT5JTHA89zURpcCRrYPEJ/DQ0omkEOj04N4kPtzWOCPqhGfkTNEyrm2aCcHmHmOr&#13;&#10;8K/c6qgIvBgxDejAY5ELrg/wRqR3KZlQoewBK9Fy4mtDDXGScC+NwnU4I+Uh7iocZ4mFHcKwyFBh&#13;&#10;nGB273Whn0C+5W+hSJBgIsW9BaT+Ovx6lovWHV+VkVE8LETSPifThQapCNNXUJOy85SnIC7Zyv++&#13;&#10;YL945RZXAZjEM7EWfCE29YUJuwqjNQ+E5vkLRWwBnFsi3iwwygll2PK12VtPevKJzDB/A35s+lUX&#13;&#10;kE+kmxor+dME2usmeKPsrmsTUBT5smN8dcnZJGv+Lpk/3Q57UXAiIhRrye3388PKcpo2/4Fpc1Ya&#13;&#10;+2GLxM89foJAjVftCF+uCi48yzeqChKtxTLLI2g/Y36lbSdysNVFwl+qeHOF6zaH8r4U+BrNYbuJ&#13;&#10;pd3Z/LG2R7Ur+BuatksLMaL+NBGMGarkiUxea1Vw+ANeXvmVX5bxAAVt01NeZJHQqIWnxCe6rfng&#13;&#10;tT61ELvbfabgNba+rQ+X8CQ6z4QhHkUTGO7PW6ti+kp4JtVumyB0uijSCOdtwDta/89znUY1daZx&#13;&#10;AI9YtC6h1YKjQnEHSxVQBMGggCAqCKOCogO4oGyChoQle7jZk3uzJ/fmZic7mywaVFQsomLBiuJo&#13;&#10;Heu+VXEZtTJaHZS554wz5/38O+d9/h+e8/zzVDnEdne0wlLxUjtHHkSeCgxL+yrDyy9AaFV2jgaE&#13;&#10;q4WJryT3apwhHJBA4YwNw3Z515Ftivu0LFeyfC3NogmWXqUN1X6ARPSEsl/BnfSGrY2SIsb8xIni&#13;&#10;Dga64JD4I2PY56aYzyrtWC+HuM+ck2U+3Hz1WEjN+Tv7OpjFKd33i2Q5Z8aWE+I04GFCjMgCHJ//&#13;&#10;UTQAHPOBRdMAu3eRLEMK269CF6BVyiPgPslTVqckTOwt7RLPEjVnD4hWCc+vKhOiQvz8jcIjgt99&#13;&#10;tgtucJDDvtJ0ZL2tB7ygjVWYJET1YiYkXqFcXtImWiIvy7or3C19vNIl6IJa5x0WnIU6fRbw+zmV&#13;&#10;h8ZBgrpZdafACebtclTcbFAw1CKa7rfifiEJzs2aKkA1S+I/89+rWuYt4r9QzRnzgfeYs7U9Ghxq&#13;&#10;9LM+l5DciKxb/I0DTz8pvGE1F/sKrpkYm/fxP+mvxlfz09BVc7v5kbB5zDVeKGdlmxoke0OtieLP&#13;&#10;bT6yCSKk6RTdR7jVoyvaJNjouL+pl8+rGya85g1Yd87dzdPqEsYc48o4P7TNBmeegiwnxY2dPdID&#13;&#10;IoK3l5YveNX6z8JO/oOm7k0p/O/qfyfU8va6lswZ5c1FRsbUcadyZtQbDUPEr1E5WlmRJHIh8aTS&#13;&#10;6jZtPFla0KEuqTyaqVZeq3oSe1XRUz0c7FAKa/hYGyUz1nj69WZqqO6KbiUVEF6H/ai3qx5p8LS1&#13;&#10;u5+rCLRzGZcVzfSNsTPkMP2X4HGKaMYkrBPdYGvcr9AcDgEZRCYA/YIhzU2gsPKl6jEQtNtX+X3t&#13;&#10;m4wxcrT27vI9Mk7tr99TZJ9r32LthgzgXP/SxYCJcI/2mWQWv1d9Xownv1NeFH2zK1DxnTBpQ5wM&#13;&#10;EcAx3VK2IDBoRHpbUIS1AAKmJiHhGpJ2QPNC5eBdUF1WPCC9U9ySR+1MlU+THk5nS10QKyYMkoIt&#13;&#10;QQroMvgQu8wjAZxzGUw09WrxmgjDJt5ElZ/uDmm+YiYs3EGR/U1TktYP3VW1RKPgOeX5oHngHwoV&#13;&#10;dsH+FcA5ONrf3OGazWqLYwY3TUm3fqwokXNMI/l90jOGrLQYKBVNiF4ATtNpAwfBRepL2EUEAzj7&#13;&#10;G21p6wl1l3pJ8yROk3J8fSrxvPwrpyd/sTTFBq53g5ese5d5Jaj5RiAkEamtOBz3E6ZA7bROg3qd&#13;&#10;6l5HLmeeoqXtLTFWZmv+Ka8R+kfD5vXLwV2edcs2SyLt1wOXS6arizHFB3CGzc6bB/hQvO04sZWx&#13;&#10;3XK74so+himWNLwN1vdWBq45oGutSogkI4XVCwNG0YzqhViGs9ml+kOOE5Rw0FvnpAjoZ8ynKUOl&#13;&#10;j4xTqDtyRlAj9UnKbYRLo0c8g8NoLwPcyFXaLSxDHIDTT7ILa09LnllZtTvoE01ILb50lv4l+15O&#13;&#10;qo7OvpxCgIvYNyIKtOPZTwOyYWrt11iGXwE4NM1WKE6T4C17RCm06UahMKskE70h4G8FkEr+w2SN&#13;&#10;di9/X/gd9Sj/x4Dx2lXYSDjeQgCnY9cxlbfFyWamYjV1rcEm6yqu0r2XbtsyCHOgmatHNAwwOrxc&#13;&#10;PVky6N+vCZQkYmmUAzjkurVN3yTSmTp1dIpOfxfOKerTRWiytkRoj6pkqxlqozIxfLIqVOnnr1b7&#13;&#10;y7DuwBnAVKo1yK4QTTcttF6iBOhTzPiiOAQ0VGWbtQFoUtKoagTpW+xV7kcE/rtVsbKfMZUO4OAB&#13;&#10;S3uTTmg2dtVn1qjRK84PhUcQP9v17GANbN2UJFJxLd8u3qYYMt7zj1PyZc04HHAPU9WWAu9rIcFY&#13;&#10;1v5DzVyUejC1MAlubGjJ8mrCPH5JEaqprhWL/RQsS42/j3KyTIQpCMBJTa3LDuDYOU0M4l+I+fVj&#13;&#10;KyJ20pzdpPRMqe0EuSQ+ybq8khJ60fy+aj4+ou5Y5TksjVpMLWqJq0lij2uk18iJOPfLmj92znTA&#13;&#10;lPLMH+t4lH8TnpqHqdJQvklPfYRfYXlAHcTmOgfgoOMH8ex8VmXDNtboAaarh3ViB2QvZdkzPNat&#13;&#10;rHoCzXSe1RsaZcxh3cEnmGPYBExhTQqKbHomLGZeql8hoOw/42zi2/Of2zJ4HzKmWJJ5HALO6OXF&#13;&#10;hNwzRPMW4xOMHbwp2FwaAAcaGz/IecxlngwZfn+w4zTkzU+qKwA5GyTmDRLJCpnhtPhFiFa/RDyK&#13;&#10;TzDkiVZiaiamvm1MQs4yWtyI9mI56vBVv8g7brWp4jZMMAkUgyuW6m/Lh0Ny0QRFLn61PlT8HlPY&#13;&#10;k9Q3WKyzGYmuP01N5SH2vYbUvHWWT+j0dJvxDpIX91AfDgtDYnQ7tLfwaegU8cgXld6wzONh+LpA&#13;&#10;Z1fZE9sj20Dun5YC67z0NGOcOS4ORPWm5gVvkQt6Mj5NF/d/Nbb+aRuXftIVdTCsDLZxG7pzHeZ3&#13;&#10;7q60UcM558e4THSW/eyCn5FNeik+Gan73w9ryZ2j+8tJ9zu6D5TuaW/vIpKymw4OVQAp+sZdJFnU&#13;&#10;GI+GTA0+4R4kn/bt8iRU7v+iojpnVW8knff2VUv3qNos1UPZYHNDTUFKTcOEmtdLn7tDKNXBZ12R&#13;&#10;FPW42a451HP/VewPR98wP5OIh61M8541rcXMHdlRTSXM7JQwTw+zbOkR5zUmEtzp6GDaxpEdMSzH&#13;&#10;F9V45Ce+muR7iMRrK+htWcl9k9XfGMstSu5zI1z/pWSHk/M62Gkv4E77D0v1/s/kwgAAXDipSL2d&#13;&#10;o5uOc3RRI8XhLa1ORKUphS5zKopaxtj1eZ5tz27PZpsZs43NXIYxbNjFwuSSe6WOKEXpPfVWR1el&#13;&#10;2zmd6nPeOu/nkz/g+/N3tr2Sx5+cUftaunNDyNU2qvRB8jHz9uzGg4frNkvMEUCNOOv1T4FVBVnl&#13;&#10;XorKYInf7DcVn4S2r4rzuvmzajb5QKM5Pyx5jomi0Bx0NCbLfSLWVNfnLQr8XFkma/Hi61bJ7rt4&#13;&#10;l+uFozOqojm19DHZtXFRsT3pYsNlTXFcl8GqHgh/qH+vEgSO6u6pYC9uxYZ8g8v+MobwzYxKa3qm&#13;&#10;f0S6bc2rjElSNPxcfjVObPDU1oWb9MdLyYFaXVTJQ68z5WyVzIWphUTuM2pTU6kpknTN6ld3JElY&#13;&#10;31ubEHe6VqCfCldUmav6A1UV8op3XlDZZVWxi670gmjdV0W1XtiTfg9X02PKaI7/vnMLsQJzo/UF&#13;&#10;SY0Gm2eR+aiDtmCK/3eFtmfkcw4ODSiANaOqBugAGdffbQNy4tEdzsAY5o1dDIahC89CYDdKZuVB&#13;&#10;3h4e1gGww2FB3TPGkxml70ezzuHqu/4/e7xPWwv8P8x4y2r4L7TE5sRahCo3v2WFeBDN91jODnrD&#13;&#10;Dc6GGaXufSm4g0PO+/A/YJ+cS+OHY4xNo8gQ+ozVjBSitCYpovCwmgKQoVneNR+QgRkF9YxKABUg&#13;&#10;6t9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vYgZ1Di0T7K+n2h+sbq4IxX2hPUuRv3a5ZRx5ZdV1NrGB5x2nfU185aCtQSRB/mUY2n&#13;&#10;GZ5ktqGCkVaE0+1k6DISNKWMscRLqkfMTct2q/yYVR4zNauYS51Kftk0ACYAarSSd7dKoI/g0fcq&#13;&#10;tfN5oTuY6ljg34nLlN3AT+H3FaNAm/s1lRpodymM8Zi0ldtv2C05RTqm8xdfwB3TzILub7+l8oPm&#13;&#10;JpgVNhEjvFb+oyjRvVPpLXRlByQL7dekcH30NNUl0jRtvHITbrZ6ifz09mhlNIJLWCqvh0vDg5ET&#13;&#10;8PfuMvk5icqp4H7U1/wnx6S7bHxPBDUSw41ChgqnO5Vep6BqxuObkVH1YNhleEj9szsBsUrLXCrL&#13;&#10;YGz6gROsy7R/S8RoptdrCiaUg5bxdH/5iOlGfCiy3TgSVgbHoYvct8EdUtcEgKcZEjrPs/u0b9tH&#13;&#10;KlVqU0trAajMblKlHZPvsWdsuAz3296FLZEdNge5+8kmpbFOxZe0zcfH1sQ3TxAe4hc0BpTRckdt&#13;&#10;tPJPW2R1X1SS13ZZ1hB7ggvMj0l52FzrYVKgS3m2vCaVUO833apKKels+IO8IpdX/zXFe0uk5SDl&#13;&#10;09oSU1/1peDlphRqABYwV1NXOxWod+hpeOrGRjHNXhJs09Ce5Ly0XqMnpBwx76Lb1mKMJfRPQc/Q&#13;&#10;AcYCrNVYwmhxKUzzN8COaqV9PYA5UFifzj2Rk26BuWCKn8mXS1gjQ8O5hUENBio3F3vIIONqnIpX&#13;&#10;3LRUnEJ51RAC0fYfr4sXdWbXm+nC8WQ9+kGYv2axwV3oFpSn/0bohe3VPeBfdSpgqHGbspCCt6Ur&#13;&#10;Fu5fad2LXMpeYEJhRfJ81FMmjrmonyUdD1quC5EVYQe0OOEbl6qwK1GI/Ge9Uf9b8UlLq84ty2q8&#13;&#10;o0lLchgyVK9janXxqj1BC7QByqfYUc0XIjeX8rJ72a6T++oX150q5lh8LBVZGcYVprikHXod6ojx&#13;&#10;0crRvYH9GqKOi32qxohmOhX3akNvWz6ZXdfjeF680uxoitr1Ae1saE5y08+zRUQPa/6qYwUa1UP6&#13;&#10;2djHqg1/16o51v1jCZfw7kgcAZsPdDwphdN923rL3RIhx2hFfkRC07PKMt9TzYbK8mkSezvpb5XX&#13;&#10;dYWYSfj1cBjJPz/noIM0mTbZuqvqXiKpuYDcG7G+MZVS6vu4sYWSPO2TLZbqmjY1c4+yap4ScJ1D&#13;&#10;tYvz3dpTanFpNsez2r7EsMbntIgIj4YLNIHvi4Yx2i63AuskwzVFqR1H/Dnf48c62BzvPbWtb9j3&#13;&#10;0mKatey+hAt2I7t/xRVb6f94rO+vpg4FAMBBRusCK1Tjsw6MgAiijB4Hs4AT1ChDQFJRRva6N7k3&#13;&#10;4wYygLBJAiSQwV5hJMwQRXGDoD4etS70QUUEFfW1Yo+K6/Ucaf+A7/dPMIKerowTnF3QoplLNc6r&#13;&#10;UMObjEeEtOaYDI/j1g3D6dLwnlqqZNYfqEqSFLrLKrwkZPT98reS8wteqn1FH74q1qTBPj+HsKmJ&#13;&#10;nQfEGesf58aEn6jh5sT4r60kZKvdT5SjswnoX3SmbIklptQkXjeviluTS/zxU/qLRUNxtHqMIiQc&#13;&#10;Xd0qG/P7tUJd+Mp9m85X9g16VFtSEGsZrSKJg+cVruWubgG+Xb9F4xvnVZdZFh12r9pGVeNXXP5C&#13;&#10;2e02oy1SQuheTb/stGW2MkKcNK88WlLrVuK7GvtqVsV51H6s/E+YuQpXPujHL3fVzbrNaPo0RegR&#13;&#10;9WvZNcuWkjwx8lWRvM5bpnTh/t0bRLDFPu5REhkhmC5rUr/P5ran5DeYdcYASrWtY/s+8mMUqsIK&#13;&#10;bPuqiC/7/GleuOEzO2n3sH+agunakN0dMIPmc9zowfTEgK0HmFrbbsNTxhQKpbvAcZ1XN89Os5Nw&#13;&#10;OvMoW4i93TXMNoc4t72EVvkcaZVBCEbenAUZ7H5ouQY5o1DabGTDvGrsBRAy7mRPCrIWK+3E8Z8F&#13;&#10;vzbC/DGfLS0O/N8xRfrX/Hd2+KYJ/j0USkNIq5pXvDOekjTcjyaMeBQb3fG9OCy4y+Amuuvj0NQj&#13;&#10;UmOKGzNE5XZ6/TaRAYVSU4SoeXXotF9OL25t9w/Zg9jQdlTWw+Dy1qVZy7w/6uVSBUbXsEt6wW6q&#13;&#10;oTnzr+OVyf5RruY0+WecQ9de2TVsYBu6UBxc3LK6gOL9R6Mm/xGmod6rYPeyDfWxOc9QqNLxf9TS&#13;&#10;ntmyWNzKznLVFDbUGKuMClY0Hyz51nuyYaDYhNHW/Vx0Y1lgXWzOx7/Uvr8VYa6nsHIGh+m0r9iP&#13;&#10;PWLo1iHByiaN1sn7WcNiDQ3TXltcumFZdK0kdwkKper4W93EUqgpoaenadsI7Lpb9Hskmew3ZiKl&#13;&#10;mG8LjNPyk6JYhxmCcAq7FsB6tkJ68M7SAY4naLoeT3zFjDTHkKcBfC2VagLhwgo6npXJfcy0YasS&#13;&#10;AwAlVBd2EpyDNdvaWQ85UUumIBb8ZDALP4gkmOTEh0h89SPydeREgTO1DBFw5PRopOnUcsYXZOxA&#13;&#10;LEAXWG3tB90EVkscWa8QyUBv8oQU23WJsCgTW7WatDgjIU9Nfp0uhTdTb0puJTyg50m27o9kWovz&#13;&#10;PZ4xy0QziyFQIzT3o5P2KHw6XVMQWWSFhJBfkJprR5Lk9bLvUmi5K0900EKyq/cl0C9l/eSxluEm&#13;&#10;XbdoEuCkH71yNRGlc2z/b3KgmlG+Ax+l6s4eIkaULGLVk/cqMn6uozrKvPeKafUFrluItKm8q4sI&#13;&#10;zHTpwsumk58a7dt+TQqqVek2p0RVzmX1EiJ1ZFBPOqq2x12jeCu/7BmgthdHuv9Cva6YXbSAcTrz&#13;&#10;yqWXJ/06F7YtTUwzXNFGJOc3hUsf4DPqHgBDxPQqc/wXMrXces9GynP1J/fDlPul8QuNDIfMvEuk&#13;&#10;hN5zn40Zp+bM05qOpHedRVKnlAnDIWAlYVQPxuNIl+oCdudStlcHuPVTUNrGhVTG8swTfUZWQXJC&#13;&#10;qxVbjO9TUyAm8X+ZfXAc+RNgxwmmfoiP47rTX+2O4Nkxe90seePgqm+EghWg4NwewJ/+e/MzMIXp&#13;&#10;WxbHYgOMDBMbAkuZthDIOnecBDPZ46EQBwdNbt7BtYZlNn/yj3Mcei8wPHjkpgAmwDOpbgFq3vv0&#13;&#10;QNDED6ZfZA3zS+JC2ZP8FyEgdAfxco2BDyGBNjzuHYRyxpWGSx9qVNM70r2VnowXEqX4LrBa/JnG&#13;&#10;AQ+LhbEuLI7YNjiDTRNVbJKze0QeNnacDKGn2UAZKXRtcKF55V8uPk9H8rAiCsOcM07dw3ybnR7z&#13;&#10;L9An6+hPjawtUl+XMVZoJte6C06SUHo4ZGWZuu4N5YuKWlRIO1iCEYbQ5YpRyjbGfZnxmCuwoqAn&#13;&#10;aAK0z1/uEgB8yIu2xkNjkgaTmKSpdaj9SPm2aqNCQY0st07bT1Orp8h76TOq99EJTI+S6KAAYF3R&#13;&#10;DuezzDEFxtoFPiBBuq8Txw2q2gByeNO0/CpFXv8uFaIO19iQYPqGipNRNQyadntgPRNXNuu8n/Fc&#13;&#10;OWH1Bq6SxHZHE0+d3lhjJg129cgx5M/Gd4J+6tbmAOIwjVf/OsqOfrUGH4hmGKqWOg0wvi/LtRqC&#13;&#10;pyX+bQzkS1JL5UHBGvyawu8EkcRjiFKgJeMJnwV/UJMjQ1Oj6REB36XeZtptRKU1A84Wb0V4loUx&#13;&#10;gjdCq6zw5rsw7PPH+Twmgc/m3wb0+FlkF/g4IgIxsh38dwjcoTWYEMEgVGFhSjNwmIY1nNscue43&#13;&#10;7kHuqrw+rokr54XxnHmolEmelgcdTeGv4730Y/B1/PANWmQBP9JCkOqGHGsxw8vEeC0Il4qdcrdz&#13;&#10;VoiGOXMcpQhINnBdRM5H4rhnhU98C3m7hDWOU7wkYbRFmGAk7UxzCluVF6RZD23ODcp+AnXlOMHt&#13;&#10;cGA2KkkL35XOYFM4gswPuwY4c5lujvs5TzNuWKxPRQsvNx1mEZVe6oVsy2JO1ghbrlBCtRBGpk+s&#13;&#10;gi4W3DmsgBPzt+9aBY/nvl9/Hi7NNaE+pUYJm/UMkFO5tcyJtVLXJ33OqtGsYF9k/1iafOoGe7Rk&#13;&#10;4tADSFjUvjMHmlFsWn8EAmU3UOOpUqGqcQi42LSzFARPNayQuoFPa1r+z3KdeDV1YGEAx4I6gqMI&#13;&#10;KmDYVJYpm6gsAawBCgFEUFHKrrIGsrBk35OXl7zs+0rIBoqgg6NSawU9SCsKKq0jdSmj6Ohop9Up&#13;&#10;IIXBKUKnNvwBv3PvOd+5556P+BsR70iqWkfytXrnR5KGzVT4Ijmq1TNoikTXzboMs89zoe5yfMbF&#13;&#10;YuM0/sV5CaQklPVUEUsJj7rhlQQi+SSQ10na1n4eziSBdiiIQuzWI10usu9xaR0cwY0aP61DsLlO&#13;&#10;DBr5lvqv8Qh+Fvresct8D+zt3LfgTGNPAsAPbs72rxVUfviz3P3k/nYTeBkHarrAzKY1PC7vx2Zc&#13;&#10;SzzP3jJw9DoPQ3DL9eGVElPiB3ksEhw2AjaR6j58B3qfQwqMkx+o6wARRQpUACnUyGYvwJU6WDHI&#13;&#10;fUor3AfnPqK9jF/J/YV+AJYImOlRHxQ72V7H9eOGqnZzJrjbuD6cLq5rkzeHxnla/phTw/k6h8up&#13;&#10;45yNo3LYHN2W25znnOXGYUthnxezlCFsluguZzX7oPA33Et2pDCg7CE7ENqXrWbvErTu7mWnC/68&#13;&#10;JYldIljrVNYMlkozqQhh1ar1bHdWsmo9doblp6CUzrHWyd5lPWL5SS/s9meFSCb8hpkLkjqnsrCY&#13;&#10;ZywoeQkTMjewPmEWmWKwYcw4/cvSOGaM9lZWHBOucd/VyYxUh/m1MIYV407V9oqx0PmL7BLjyYlC&#13;&#10;poLR5cBgKAyaFV8iZrSYbyGVDNB0fVcQA2f8n18wfUi1uKxYDM45uyyJUdXTyHjP2No9jn5Kf9m5&#13;&#10;p3iJPtYRgPSj/9OxZec5+k2r3fcybUb1pVPp7inXVmugGbm19i1lWkarD0bZpWJ0+GcwyRXspk8/&#13;&#10;kUTgnseQJR83ZXmPyNqaNv6RV6rOUx6NpUOR0nncEmWd5FVTfd0d8WzzYGGJOBTvka4WaQmI6Gci&#13;&#10;FjHQu0rCIvR8UKxL2p3SY6Qsgb8kj7yO7CvOJg/V3hfVUJqPsIR26pa0R0Jval90DjRJC/J2FXGo&#13;&#10;ZueGmijxZdYC30PUyw4hzgi/YsfXvIZesFMOn4Zi2FlpMYLT7MKoOwIy+4hXH+RgLzcOdaxoPzQK&#13;&#10;rhcehooI7yGM4Hr1nEAjCCiY44/zgVQLv5y/NqqMHwxe86LwfwQhp1IVCVOUA7wj0D5FL+FTwXE5&#13;&#10;pXobXyALLwgBRyXTiBkwQ+ISOcZbFNu8gkCUKNmplN1QlekLwCygGn3wAr5Yn1SFAk9rkYdwvBm1&#13;&#10;BFHIq1WlRzYBC6qADa94gTK/ZRUsuNo+AKzhj9sNLT+Bz62wylHerFl68AEv0VS6tw/oNcxGTAPJ&#13;&#10;BuSGXmCDdN6pFAOCzDPzXCO/truopRqs6sysRPCqOrYeLAaMdtPezwB3W21EG1fRFr+hhZspveNU&#13;&#10;QqbJWr2J3mAw1ZZgM3T/QlHLn2trGvD7czTrMXnJCepg7FzouBreuMJjj1aPI/6RFxJ6YFjESGh3&#13;&#10;9UG4jzCt2oZGVHmm+nHTtdyrKkbLqqQBJYAPD6UqyfgRjxi1Lz7TOQsK1mcTHlMntSJiJ3pMPU6q&#13;&#10;KWOoDpEDc9cq5sj3k2Lkv1KIoevk9ylXPPwVIxSWUwmyteeZmylL6vfM/Q2jqgomofSU4h9M475c&#13;&#10;uYw5CFfLdMxXIRZZMfMHjxWyq6zlq+Q3aSr4JZQI1QX+6vp3Sl+wveSm3AzuzOmWpfFuwVdKD/GE&#13;&#10;IXDJEg/l/rPkLTDpVGC/Oks2QsYru6VT9QjFeslsia9MLH6Ts0oaI1pMtEhCRWXb34gHRRj3cTEK&#13;&#10;2riswlREfQbprWJCO426Kk/RVBVD0m7VjWyMJE9Zn7hRnK4wbbeJehU33W+KAoQ5TsW7oHxo/ZZE&#13;&#10;VqRbVqKSZcbWqWI3yX+No1mvxVrDlgSlSKbHbI8T/qTb5H5J6Cncu6xKlTWn+KTN8m9PltXdkfm0&#13;&#10;DxepJSj7jiy+aN5akLBH+MrSvG1SmGS0ueshpPAvTkVXdXRWNTd6O8Jq9Mf/ap2scxQEt/27XpJe&#13;&#10;bA5E58e+MC1hrvsDrV9hEa7PTO3YgQ+K83fa+/Y0NAPnsI1iXhyPs3BwaYf6zBWN+vQVJm7TWOwJ&#13;&#10;477m+/51xrstq92CDZ4tY85ZNIy9A1+MnbSmE7Yes5pnCT8c2mq6R+xJ4xlmSPWxGfoLpCX/BMNK&#13;&#10;0oJbgfYGJc+pqEM2T3oAdlfbFXrl0W9aqXTLQaaxmP4k9T96gBGw4zvdHsYB2LwOxdjpRlQPMvcv&#13;&#10;K5jlGjCFEZnxQN/RQFM8QD4wYvAGolPrdXHcdztqNFPcJ7AvNHPc790UykWu1akoUFu/+Bn611aC&#13;&#10;GF6hNcaKSAeS9WuEZxEvtNuEq3f4qfugCzCl2irc7NatIINhy2qDeUL9CM012VRDFZsMxUoov18X&#13;&#10;qchG4DSp8vyYIdVt2SwMUtXKTroNyz8GU5yK/Lk5s/UNOte0ygSWT+j/ZriTT9BW6tciAtW12ocx&#13;&#10;1coF7RgsVilTf+L2QOYPLl8KGdP6sCMS/ZFR7mCUS/XhtvJ8f82oJWPvmGqozS8mXJnbOg1brfhG&#13;&#10;g3T7XloAIp2qcdXZpEptleuZimpNYXLXl7VgVkNnCqoInncioH4+PKHDBw3zijjJaej6vbV911jl&#13;&#10;VDiwx7MBUdl/GoZWHlk8hcQ8z0o94cBFwBPbjzceDkc4djbBvFo6ohslv7e2aELDsvI5AzR/XpnU&#13;&#10;pW0hHDGdvIhPRD7tcCWsSPzZ3kfoD4fZ8MQYL43Dm2BycdE7qLFOhW3vfk390/Fzp1yphw8vnoii&#13;&#10;WpBoB506lSi27aalhU1YntCwXkbbLuqci4sullm9rP7Pc31/NZlgYQCOoNL2KIMoWDCIElSIK0pT&#13;&#10;sAOCDIo0qSahpH75knxpEEICIQECIQ0hBAIpJPQYASkCyrCOiwy62FdGxlkXXUXBseu4jjN4LH/A&#13;&#10;88u9533vuRub5XwAHWS08GPiCvWTfO+waS2CvzDQV3OF9wpRX0flvXBSaop50zCY8tHXv5J0tqmk&#13;&#10;+AVqstFUzI7z1I2K7oeJGhxEMQG369qFDxCU2o3Cm07KOmthPwym+Oc3lWXqk+ajFIZrFZbYX7UP&#13;&#10;JV1hO+vXlg8GFNcOla9GBKs9yw85mdQtYj0MJr/zTW0wLa12RMUbECdex2q02yu1oS81KGVywF71&#13;&#10;K0W350wNRjHkJKgxS4rmlddXRXxm1NdPoxL1Rk1LrLqhpvZt6O06gzoxYLvapWbC84OKWP3QqU3V&#13;&#10;KmmAOcjKCmw/K0x3PxctTnjVw82IjdR3ybNcQzCW89nnkYNmCc5zjdIciuu3TTtpxJFgsMok6PYX&#13;&#10;tbVPgbuTMAAbIOTf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i2x6vXAC7WQBcVUKJwvADCBOO7IgLzocFY6lNJ1DPL9+ee&#13;&#10;00mrnLf3a69UR23019YSV/nf0eWRVmLTdTaSx0cF3oQA/bOqA8xgXU/1vorjWhtRlOut6SYnbI9U&#13;&#10;j1ImIk6pIdp2f50GR3uMJanf0F59VKIx8Kh2mDrIiNZcpQeW/6y+wCjPSVfdZuoS1SrX2q6I9cqD&#13;&#10;dah/pCqw7haWq2xnrbN3CFxXv2Q/pyeqfuV8UzamfMfNyZYp3bmvE4YVRTwgvEv+hjfp95NiB+8l&#13;&#10;FpSb+BftSvBclSpcROMpC4SJZd4KsrAyq0euE5ISMtGbQmp4JFot5Pq1ohphBVYjGxAec6gvFLNo&#13;&#10;IvWswks2V1osD5bJs5ai8chM/DkZiDDDfkfeIgF+NOQdEoM1IlvgEbviS+V/6DTUaLmP9vuScRSn&#13;&#10;uZHJleHV/473Roiq42Gl0jFVuF+QtEulxKrhKYTiUAvlwQ0/Uc6iOZbekiLZ7nrcrmkk1wTGNUml&#13;&#10;xjD8XXjG8J1vH9ysv49VSiYQsl3xOlFTexolS9bferP4BdLXPLALln5t64yLhC83rsaj8BrraV+J&#13;&#10;5Jh5CgtJPBBHrmQea36w93jVa9vbkvjdMY2lZSd3pje8r5jbssTykOAc/NQCVbd5rbfKqq/9laRc&#13;&#10;iZ/2UJTKeNvkVqmpqm5MItALTjZ01sSmPrEEEmdiTptfkKXBx8w0yiEvvGUlpR6zwdBPO22vxcho&#13;&#10;dKfEV3Y2kKi6Arf6m7RbqdvMafS5mI2m5czFwXlGmHnDy9M0ypRh6nQMVoRd0c0NYXXjFYP1Dawj&#13;&#10;+evMzuyqFK1Rz1kRbTMUcg4ETegvcRd7jhl+5BzBdGrI/ES7og3XNwOGipVmF+BpHtMIg77Jtw2L&#13;&#10;wYToFbofwOogti4MBD1b9G5gNOaK6hvIcVNo4eZC6Z5y0HhfujV31JAMzyXH6G7AHVGIFoXzgvCa&#13;&#10;fniTJ0dbCddgHitxYqtdUQ+bMtS4smnDPVVHbo5+u/LnpBPai0rPKKyGo+Cs/UHdqsj0ZKvHFQud&#13;&#10;FsgfiR0TRY03qs1LynoNK03/yl2h4xudkoiaIX3v5gtqlm5oLUPVpl/o6a26ptnn5IMOivvtivKb&#13;&#10;YabZraxED9lmcs5q7zaWJC3TBDT0bq5V9VoG10Ypr1pwHu+V13V4Jxy6QPydXVWV788v7Nmzotu/&#13;&#10;2DPtVWdgaVXsoX2F5dqw39sXVdYETLa7V6mWznWcr/L5K+vVU+/YVeWJ7lsVuN37O3WVr9PM+6iE&#13;&#10;nlhKG1CTF3an5U/ixYCplnsklUtG2yxxHoNRz9Xecqh1nc9I7N0u+/rIfWnebfWU19tmWppofmGi&#13;&#10;5uV0n4DbTZfoFheohULHYjAqgNtpVxWtHc7MQwXktqe1gq9qWq7XbdnGbhqsmw5bbktmaQMMjWOs&#13;&#10;Ky66Jm9WLgaj9AAmHMqtncZ7lf+kNZtfsHOsOYZ/ZOu4bRv/F/xJ60EBLiDNGioIc9E1OgmCMRj5&#13;&#10;oKjFrsoNbSHivHxmi5e4bCfbNiNO3gpap8Q++P/zXN9vTZ9rGMBDBVo44CkqEQegAgG1gGIARUVA&#13;&#10;pacYKDLCzM43e5NJyCIJJCGshDACYYU9K3YAValaxYFgLXi0Rb2gikpVHMe6ChYP6h/w+eV+rut+&#13;&#10;7ze5PE72eoOPqVH20slU7iF3AYHyvv3wG8VCLP75Qylrqt3yRYe8Kx/nvQz3K5/MIwS+NgXlLfec&#13;&#10;KaPnHXDqKuOqnUEg9egHhZmoQRZvhY+YY4qqY36tXF94Yu8107z+98CesgN6vmeBUarvddIafd61&#13;&#10;rnrjR2Wqvlh+CT5U1VPuHXOmglY2t/e4yc/YFdhpjDESPY8YMkrnnIZKH2jqQCBVzQeV5nWkOx0f&#13;&#10;t7Y3IbMwCt+9BtkRXNPphq71/aL9D6yXq7ETgyUtO9j+PS4dBNLcZc8vqVTWN0SMJHawexq3Lsqr&#13;&#10;k4IfCJa1BxDCfMNajxPRrrNtY0TWsistQ6TFdZ1fz+97rz7rMZBIsTFd/yKXRF5u11K+Dd7ZupM6&#13;&#10;6uvW3EUzgx1bsmg5trusz+jCxQyJ2TeWVEpPVyszDHarA8Kcj0xpbWMNQO82J7PpkFvWY+wHYMem&#13;&#10;OHanraohk/P3YhqRUt17ldAxz18P07Xl8nWRts1v+bNQnbVFsAMy2PBcQAc7NCIEm21P1dkLpxbT&#13;&#10;CP+QBvxte7fECxbfukUSEzHRZJHEQZGNoZJ9EEM9V7IDvK6+QgK2fVszJ11cUErkRzXYVq/yh21u&#13;&#10;WaECRwxYecphaGTDJ0oahFsHVX4Jdq/zV+bbhVdvzF28V273R6VuvVKwH7ayOUg3H9HRqNQRoUF1&#13;&#10;C9oxCKJ2o/aC69taF22IXWxVp3LxHc8Ff1TYVqhBCnNqyjZsimhtGCxNhgbUeZU0QYiWwJIqMKTm&#13;&#10;r8LbdpRKlrIdBFLIP6jvIJjEtD7rAu4XxDJDCCEQHSrLI7FxMOpNSh0hOsWP1kP2idzCwFLHfP9k&#13;&#10;/Ea/YT/AtTLOHN2CGMVjGtloM6GrZBwXQpqRHgJ6qJ9TBknOdD+4ByWCGRARTP2bbe/rRlvBQdrj&#13;&#10;eMFZkUfi0o8wbeo7EEdZMcWxaCVbn3MVB+GMkhlAF9c56Q1xgbd/Xzj5Rz4ccpgMCBztV/O+E27q&#13;&#10;5abcESlqb2SARZOFeqRD9i5xGvpKdgVpFU4mtkkcB2bF1PA4Ypv4Z58Kwg3xn3YTfO8cc/eJZKHy&#13;&#10;qSU6dVTJ09tm/JH7l+gm8kyuiDCN0ed+lnAO76Lo3csHLihSvZ/iVQoXOwtfKad3JSTyiwjVL+D3&#13;&#10;C910I+mrCn4S9iOcdRRgFHVb63f4LpalcdxzAu+Tv8Ybi+XlWewY/F+VLZ3+h8cqJ8yzyanl32sv&#13;&#10;p5aWKQUXMioNafg5pLwk6bA3ZlWRes9mbH+hk9dj9Dl9o120AKws7YiPV1lDzB5J6+r3ax1T0i2h&#13;&#10;Aqd0vHk3PhSRVCGPF6KemDx212B0RrhXEYpW+sAOIoApxe0nv67s5lUZEqHt9RohnNY8wBelsRpe&#13;&#10;4r7JRNZWxdsiX1ef2e2HlpntvDYhD5Z72DkLBEpK22rS72lfVeIo7Zm9+WM0KmqG78PwxD7GAcwL&#13;&#10;wOTXMjaK1Bq2idNL3bLhHucJbcQGJhljPGtRABqcoAJKbAZu5x0nm0nbef5UPgWHldOjaJK4o4wn&#13;&#10;DNkuLiucdXBDBusTNswmQGqTNdx0E6uhF5lk+OvM5epQwhuWMKuf9JY9jtlJmcuCxJbT+rnknQr6&#13;&#10;PC/H00IP4L2yWSX1FwJWKOq/Ao1xAhsv3KYsx5cJhzkoQr/oMGqBdEk0CdNTOrJxoZ3Umewxj9cU&#13;&#10;S/YUaF6alENoaEPIFBIDGr1Ggcj1x+YoIKwFfL98GnmPMCVvOlRBGpcLQu5RlskPeVBJXLk7aFbK&#13;&#10;k43X4zJKCsSlW5FRunKFA7pfa2DexzlolIgZICI/N+Y8MTjPGrKflKp+6f6I0Kn+DXRdWio31qHS&#13;&#10;Xpm4JUGZx4wj8rWo8NI3THtMdYk3wgU3XcSMWQlM6p8FDxHuFEy5FwM7CvSgEWmbXFdrSf2xDlOc&#13;&#10;laGpeSFLQzqbMxgxaFrFUGY6tt+E+YqEHzCSg0OBPkOoexjetiQEdFI6KM+tdU+51h5SNJve3OIk&#13;&#10;PY3wamyl96HEdXEZlzE/16T+5znulPlT6Gl8Y+Wd9RdxzkYhqF96Xp5THcLqS32hn2CPZKIlRM4T&#13;&#10;VAntGHcdVp8+xTsA4L88ySeSVgY9FZAo6DVIwSVq+rsG4LhXTdHzsYUFVsYj4N8521mRRDLVytaT&#13;&#10;G9LucH6hnoie4X5KHwzayX3ORLtd4Z5nTr5T/HOVakoDbYNuHy2CPix2oR9nJlPUTAjrbOojlpLj&#13;&#10;F+3GPp/F3V7FaebmuOE4EK7xncqerrAl2fGqNCfJF/lSkZJKFESTw2gPBK9STjBoQutBMPOUKHLb&#13;&#10;MEsr+mH1BeYDkf6dkrJN9cBZ2fJ8IrFFtke4g4yURRNfUl7JdsHP0jSyLw7soj+U+W1by6iVeaxO&#13;&#10;YNhLHy81W5kYN6sx5MGAWxpHAYTYkg8nvCAn5umTr1Ieqkf2y2hx6q2BGtpd1RD4Po2j+mlJGYux&#13;&#10;WMMKNYAnlFzjRxNCigmEjcSHhdPJzmSDXhJ1lfK/AnigK5Wi6wJbqF7a4SVluIkJqNaq+nC7qxp4&#13;&#10;RcDyCh7AIJw2hSUhSXTj3qhA8pXSvgAjJaDUBwynuBa+3xsGAjq26ZkqAItoJHLf4DfXqfDXgas1&#13;&#10;NYnXiNnm1ZEnSdcrEwM2kd0q0K53yLCi0SVVlCO8m3pE4StKyHTg/CCaQvlhF7JV2JUJNuLt+PF9&#13;&#10;FvEcEbl1T84ZcsbnN6XxZPT/7+VQmMCbwgz+Q3V9RkV15mEAN6NSBBlWzQIiS1ORqoKCVJGi0hkI&#13;&#10;MjAMRRiG6eVOn3un916YGQYQxBpsawPs68aVJHZXjZooqCyiRjeWjWIMy6LDnhO/3E/P77zvef/3&#13;&#10;vvc8Il+WsymT1skua+5omODAW24ggjlX8T9n3OfaiDeiunkbyJm+Kr6c9PbTvIJ1QUAgvk9wmuFJ&#13;&#10;5FL5jBFyUP0o8yRlW2k8y0ibl7GQjaajo7zYL4Bc33SuL/3iRwX1aW5RrcBhiED7mnGWEknvYe6v&#13;&#10;ewLoWcqSEgaPXZCOZZawP0QamKc5ON+ZrOfs6XmprWQCeAAspTihP5O9qL1QZe0x2k6IV4ymd0Ht&#13;&#10;aRoAgk4suw8MQufgPcwlUJdLqdTEHfJ+/gbSiJxH8iFPyr3R31I9ZZIiIc1dOpk6QvtJ6lyGok1K&#13;&#10;MfBqoEfym0spDxNiDCd4TCJXP0RcR+rUnUPDyHu15sJBykENP3UjVaDeFfEblarGwePoVUrqtPLG&#13;&#10;wxzHuZcJSHsOwUYEW8U1aJLa0lsYTjaY4Sl7KCjj2wgRJcL4HD6DVqpZ4lIKB27x1iPcEryw6yhh&#13;&#10;DqGrE4G6RuxxDhXsJm1x/DMll1xnPxDxJdnThvHZTTWrn7iU+LZYi0QzkWIkyoEdFFfX9iCfi6EG&#13;&#10;9sa/i481BSbNlEQ008KuS4Ow4x5jsh3Y4Y+KC4guCvrrHzFaBBca65pvCl5g+pB+wr9gxzZ6Cetx&#13;&#10;rxOpwguE42FYkYz4vcew+Cmx/dO83IQnwLk4NJAMbiJEYi6DDuKdygDwHrl5QzwUS7mz+gxkp80P&#13;&#10;fSzwp/V7nBcqaB2uHQrauLtoF+g+vLn0d012Xgtj9qY43knGu/Uofgjzxmo/vpKlCmXwb7KueRyG&#13;&#10;qGwvl4JEbDWvgPqe48W716jjcPl5FTGcH/nO3KPctfyHq7TcXjAwNIB7Fgzx2MPvAe0uBRqZtyVD&#13;&#10;1BgWQTK8+TLroWT/V3Xs9ZKanFH2PolvwmsOTDwc0s0eEd/ykPKCxTUuxb/IoGnxlGamr2ZoszdT&#13;&#10;rfEt38l8pV6Ws4qFVKETalhblXdD8lmpKrgHnXNHXjGtVgJl1pfkK8AHy4MGgAGYheXzGbdMs7K3&#13;&#10;M5MNl+IvMnmG6OB7jAeGuR6N7CvyvS7FO0PndILkSiCifaL+DdDh9C2zAq8dPtmrGXk2cTyDwbPN&#13;&#10;CxYD/ZYfPGLYc+QKl2IWawYqf8SJ1B+qX9YcVoPooeId6oj6jrWrVP9tDIx9o87HRAYINe8xb774&#13;&#10;VbMA6/9RgXUMpCqwbqzliNK5uRz1RBnX1FU0rrjbfD6jV7G35XisQfEIXxBQolqBPwmLURIJn955&#13;&#10;oRTAy83YMew+eQbuCMpL9pTQXBQu6yG+Tx+XcchNse6yHgoUMEPupGyFFcvn0xJdO6RTpWspw809&#13;&#10;Ug9aQNVbybf0NYX5Eh2Qkb5KQmWEx5AkBsYF/05pIuMwDC2dw7rsUjRInMV+gDkuDuKYq3xEz7hh&#13;&#10;BWjRALctzSmycn+PfiLq5WX5bxRN8ubDyOIc/vTdS90lNAlfN/0iFIrCkWXCClFEfp8wVOSd5i4Y&#13;&#10;F76MPiJ4Khz1TxC8ET6B6YWnheMuRXkrSFZ5NTUIUpSDlVcFc5Xp+dHQBUVrKh3qUHhFR0KQ/Kbf&#13;&#10;OyhKEQSzC1ji6bUoOGipaXHjbWi5kV6ZC80wYPP2gH36tJRfQVBXH7UDROjS/Ez8o1oUrBvCiwdd&#13;&#10;ijwBlrcVNOLBekfWphtgjO1vean8H1rDUhx8vXVeFIqfZ5n0Q/CYRiPMBG4Vn3Ip3MxWYeUc9DXr&#13;&#10;xqp3iAOWiprzOQizrW7zaq55ScPBxXTztsYKeEmrrjFiqkl54j59lYKbLUGW8Nqv0cHmBfUTCE9T&#13;&#10;aOOa7EtGBKZ4tZ/hEjZ4cYZxUQsKjjOTsFPzVYSRm1xrYRHG/uakmsypzERpqX4Mtz97kT6QkL5K&#13;&#10;rzMTbeGPdN+QyPBag4T4dKrd1AK7XapZoKeRTqFqdV3kyZLN2u+pUVkY7WxaWsJzjYgeEk7RtNG3&#13;&#10;wJO0V+k+U43jFKfdpTB/1ULMwmq75hTry+IO9SvWN+u61HHs0oRmVTf7u/CZqm3sCbi3upzdOtU4&#13;&#10;isHpv17TO/Uj8GXVv9UroILiGSosxF/nqeyG9PFDylmQM+yu4hK0He6lnAf1TeUD/99TmqpVKpm2&#13;&#10;qkz5WMYualGGyJZnshRfSa/FV8sPSjVhIjlSqoYnyEOlG1x517NxSCnS5VbNVfyiHS1argjWLs5c&#13;&#10;K4/RpMYvl2HVB8MSZW6aL3xGpVuVrz9ToOJQawByvyLUChZelBdZytc+lJWY3VaOSAETOQwmeWGK&#13;&#10;8vlJgtZ4/VHVPOh6VTFclrWlCtm9/mynByo3+X37B/SxaHU7VHdmYV7H5fpjbrLO/IZZUw1xOylv&#13;&#10;Wrl13kcHIfZ1VNVVrE9y/qeBm2xrO9tIj0a0LcB4Lyx1/glz1G247T5mZOrkfekrXQpV1y5vyi79&#13;&#10;1RmI+T2323Eauy15tl2GWxr1zHYev2nhUrsS3+fuZ+vE/2sq72AvcKnq/rZMQnXpGvsYsSvnus1B&#13;&#10;urIG39pAHonCW7sphwLutyZQrrjHWQ5Rwz/m+Zhp5W0vpItLLLZZACpnhXWAsShp0AIyBqJg5r3M&#13;&#10;2IBWyyJmqPtKUxRz6NM9E+dSVUDrAPe7EjcrxMvOPmSJ49mSEKanvHORbaZZvOEAmimWd8k9VT/O&#13;&#10;v/7HM0S+tBLE84vtlgxxanah6Zk4PPGF0SF6Hhln2Cm6EhBi6BX97F6qWyR68JlSWWpU9cXLzSmq&#13;&#10;1Kwx42PlPxJNBoUycdk9vUDp5j+gB5Qb3KM122V3P1NJZoNxtNjTRDf+j8r6DGvyXOMAHkyPMjQV&#13;&#10;EEE8FUQQMWAVByAoVEBACCuQvZM3e73ZBAJksEnYgQgJMyo4iuUSnNU6QC0HB+0RbanicbQq7srl&#13;&#10;OHIO4Af9/vw+PPd13f//3bnjXJWHaWSLyFht/G3N3Uq08azX20rHyvYFkrKsIqfPVfqeHmoWYidt&#13;&#10;XxPqeiRi7yLstnVP7PfwHN9i+03CFKwAHSDi33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ZzGfUIlaN5XRWf3a9NqUau&#13;&#10;vaXtwc2KvqMDa+MDXhtO1ba+v0mlkg+59usjRptahy7AN6i/xoaWUepm465lz6tDEUrXbq47QWqI&#13;&#10;FkIMSkbAgOZ3Cu79bdSX7uo26tV0naKUEI7jKPpJNaViZRJFkZWobKCy11iVE/ToqFGVhQEEtKjN&#13;&#10;jPQP9RyZ+wtpLCmFNlFTIIMxekqKZXpWQmae7A3bufqsnMq5EpUvv8vtCUhROLg5H+qFU25FJYpv&#13;&#10;8v6HLZM08MeKsWCkYCyjGNwp/H51uHSOyBZ5UYoXfwQfk06Iul3ndtitAIFwh7SvmisCZYQik3ip&#13;&#10;7ObmTvE2eeQqtfidnBSplCyTN8EHJCfkeNdcmM7nlEP8i9BRTL+gF7pbOC5kQH2b5wjvQ/XJj0Up&#13;&#10;EDHijQgBkeAHRD9A5pm5lxLA22LuxCTzPzejCgmCWabeTRqB0OSVDAhOGa0RfIHZ2AXPE9INX89U&#13;&#10;ZCd3YaMBfYYX0zBa8IT3k+Pupvn8PPvR5Dl8ld0zAsEPta+GwwXplpczFX5vPafYWT7b+qxsMFdi&#13;&#10;PVAxidxqbUWPIIKsA1jyUh9bbM1vvnV2Oi72Qz2N5vo7Ls5hLqmcQsWZ4ZhTW/5uuleDShszncef&#13;&#10;TuwxPSdcWHLJ/JY44bvbsp/oOkvsWPe7arYbNuKJZQmGFQRnzoBhEelwGsIAo7QlehkiqLFLCIYx&#13;&#10;6qTvLmMx9cmHegHJrbBHtFTgUmmSVkKTZd/U8hj+6wAtnSlLQGnNrK0h93UR7EBfgw5guyYyiHGr&#13;&#10;6gt1v3CQJQVQAJeX9RoK4elTrdCnfE78V1C0ICEEgOwCom8tdF/gmguKg26Fea36Vny+2KT2k+iz&#13;&#10;kOplYEjKj+pFoD0+XL0AHA6JVMeAr3zR6mPSjplriElTvFQhiwaUhaqmzA4lR3UsJVtJUv0nruv9&#13;&#10;k5PB3ysjVOd9bcrr6pUzFfqgXKrvLxLK3+qvZGYpgvVgirf8lW4yjiP/t+5csE2O1gf7liiqtUN/&#13;&#10;UetkuTZmkZdswBaXcUf2rp61dp/ssrUpLlomsuYEE6R3rEm++fK/GbbMVGV72gaLkLn1ra9KUenm&#13;&#10;1sLy3JVRrZ6Vv0VcbZVgFga8cJZg9s/StOzB2lzpeoFblXY3T1akbzndnFH10/q+pn3V2CRTU0ZN&#13;&#10;VwTQZMIXBtxueYTvmHWj0Y/gOhW8Cbcq6W+cW5OeM9ggxQPr/RxPCawVtx1GUkr4iOMw2RjQ1bib&#13;&#10;bPf0tvUDgCutjUwrD/sm8oYcb9tFyitkjC2PCq1A1D+m/RxeZptFvxaQa2+mb/NcZnnJ3O1K19Pz&#13;&#10;qzjFepGJys6w0lhtaQzLG/a/lgstDk532H2LhYuET1nPcB56JphAPtrVZ7zdqkhj/oegLqvDDAir&#13;&#10;1103TYr8EaOmepEjjGaiigbgw+ZlIpNnpgEF5s5cw8Jh47DsQNZc43F5wrpKY5lchKgz3JS3h8EM&#13;&#10;zfK98P2GB3KrJ1enUVb8ReENROh8pslQAr1Mva0fhwYQc/VcaF9olx4O7YUj9IHQOc9aLRwSzVQF&#13;&#10;E/pk88pMtD7LvCH1hO5XUy9inm6taUHoM63WFAQf0S4xRngOQMegpzNVTuVOXgFu/VBPWvGmZNoO&#13;&#10;oHQ8pmpHTHnB4nM9goqzPrt2BVe+TyaNLTjXmnOnu2h29vaHZVPIie6nFZKVYHdQVV+0Y9thzOnF&#13;&#10;md091bd99m0XYKs8POyDJJUrrRW7VVbXNn/MNmTy1gTswaRvujg4e9Tdzre1EYHnunprR33au64Q&#13;&#10;ijw86jfTXPXSA9NqdmcaITVN18EhDq4Yd54ml0dtcGZTrIHZzmeAt0+dMx94PxfM99gKd1pzq0xS&#13;&#10;+3HqL+t+bJ9Lj11R01bJ2BC5v/U602/R7235zDwfUesnzMMeHsYLf1Jd50FNWHkcwI11A6KoDAi6&#13;&#10;HF6og8ipooCc4QzkJPd93yHkIAc5TEjIwWFIOAQEq7VopaXKoXJUdEQtxSoV0O1mWV1dd3Wkroqi&#13;&#10;sq51W2Jn2v/fZ96835v3+76fIu731ci52tQgGUkFN/mVnYx/2EiUUrcWN4xIp0IGGpdIf/B1u6Nk&#13;&#10;v3QY6xoN9w8qteGysj1looGgSo6vdH+tao586waovgnhuSNUrb6Vzkn1LxOopVc//nsF+s6dpa9P&#13;&#10;Ebte65/GJ7pg+reRo/V2vScku16uH/NF1j03qH9Jydzf1n9URtcyy7WUrfU3La/iXtQnWvoiW514&#13;&#10;CzsE7PyTxeZbVYs345YsqZT+UR15V3Ibcts5hvVFhhuXETZj4BISeSeBSe6kracgwBcZZxkBSVIW&#13;&#10;k22KoDKbua8AWr1RuL79FrQK53swCBlLlBgs6F7KSKkvPoA+R5KQQGxg4ZdUH+7rPUZai+DT8G5a&#13;&#10;okgJqNGzJBNtnsKvGOm1qZBLrEHdM0Q7d7OoGp3F1xI34r4QjhTUEavFj3e3kV5KPOGryGBpJKBN&#13;&#10;X6R40PI4d7+IVS0s7BMvaBMh0xK7cANiUOqP96Axsqp8Aw4qf75rDF9VvjvsAMGjBAJO6JM0NYf8&#13;&#10;spKUavv1PD/VPs0IWKOa51+AOtVduB+RJA0lrx3Nq1izKwTDqegL88NNaXcAevSRensTN+2U0WAT&#13;&#10;Zk8bRerD+TVGEm+0aMZYhH0Gu2ZMz32DvGsEJbpKjhpxoV9io4xfAIb0QcZ/NfqlNFdLreDM1Q67&#13;&#10;qicXaD/JAxQ6bNPYVEiDbW0uCd5t1SbGIvZYN4Vy0eNWN+Cy3tcU757fB2zMqGKnXXIrlQvZT+uv&#13;&#10;cEvzW5x7MINFw3V3cmag07XnEkZh62pDQxNQp2uuA8Z070273buSVnf0W0ZS5w77KKVZ2S1W7rK8&#13;&#10;5c1FGBE4o5GZ0wnBu/+Z4IBQ3PA/vymZcD4H3NDNm/Y1mAkjkP9Ugch05EYlkfoek8zRM6oJcWgT&#13;&#10;a4H8DpTGDaE742C8TFZPcBe/nINa7NuTLg26Fdtqvo0bJvxcHkM8RwGzD1Dq6ErUcXoCS51tZAq4&#13;&#10;4NhBFpl/PhjKoQk8vyrZGWcb/CG9sHIpSsz8i7wVO8iBs5YSJninSzDkTsFcFpP6Qrwm5hato9Sz&#13;&#10;tof5D+8kpWLUjRc3CGaN+XC56KR0HgUoxTD6sUjJHDKKgJeqMwWk07JHMYFkP8W6tfvoAwr5Yt9W&#13;&#10;1oYVfK2wGq4W/61cW+aGdyuZdBpqp2o/YjeWpPbPaMQPq6d3SvFDGm3QbeojzWIuG15W9+QWGEL1&#13;&#10;lsIBA0RSAblikNE4CKWhFg5FXTScSn+FDTdMR89jLh1YHmSjsA7gvC/FYc8m2o7oDPlAm3/poaIc&#13;&#10;q5h6BBZRdQPWiDRUgdJxqGnLvejDqGLLlSA0+TPLf73Kfizjef0HbW/OuLNb/KAw/iCYCoBsq30J&#13;&#10;+wTeVPND2nXkTPVCdAwyv/pa0A7yrOOwV9k+pAe0RWjDQCtbgsWY/OqmeYq1yN0wBz0K83PnplUi&#13;&#10;cl3hO+7Du12Bgfco/LrMj3uF03+CrqwYZfkgw0U9nG2YEPJhXjL+JwhGEEt2pX4u9NCebZ8TtTBP&#13;&#10;rWoom2XxFnO237qdtIAN1RRQawgqIZP+M/kcSctC0KaK8RwZczTle14Up3x7Ns/Ga1wFKg3gfVjM&#13;&#10;WZ6lFMeg5an6iUTGPUEMJYzNJJJox7lXi/iMx4JPUlawjon8tw2y3OLWVYFCm/jqr6qipnIYFc/n&#13;&#10;K0OwGmE2r4mgEK8gBJHjS4fAGdSjZeDkIDpa2r91gTYmu+A/wFfLJhbva4spES6U2RVdJa/kXdws&#13;&#10;bJRiEDdNWF3eW0gifars2FdMKVJJt3LJZvVyfwM/QZ3ircaBWcgm7Um5EX5fF8JJQuXrJNh7WIzu&#13;&#10;bIEW/1q3sLeXWK8HRb4mfK93+CP5ut/+2Ib7YIilX3YQut+iZhMR45b12HWot+Yz+ZewnWb83vX4&#13;&#10;beaoyBM4lznHfz//mDnwowrMn6/rlE4W+9WOsrpg52p6MSrk2+r2/O3oLsdAkgXr54iO3Iu57GD4&#13;&#10;b+WP2ZK8Sl+Zt7GZKy0AlzTOsTZAAxqS0C8RRFdF3hBqRX1IUgIa5kRsuYeGO1kr7wv22896la6J&#13;&#10;L4cGlgGF/oj/MYZE59GTKHopDm/OuSb5O+ndLqc0mha4YVr6FSPZZ5fqHHPNYs5aK/pYvRhXaTvn&#13;&#10;PH6GbuadIq8owQn0tLWgB6JNjCeJk2I2m7chRwzj+vlsUDzhXlzM2W5NOC2XGi0OYZygf0crZHlY&#13;&#10;UORejodzOvsFr5X3MHENf1xwM2KIDxG+8fFXrBV1LuYsUuUmxXKnhG0UD3+E8pCeIzyESGXKxLjs&#13;&#10;EHZR6WyCmMMuy43Ase9KAT6rFIHSm95zKbfgbGVqAYUokV4gn6Uslz2FL6WhFICsGEZW+ZL4NmZq&#13;&#10;+Z3wAcY7ZRrwkQKtsniV4iW6RLOJn43ja74lnSFGV0BhAeTmim8yUVSHdnO8Dw2nNYfDaA7tMPCO&#13;&#10;QqZ74lXy90iXaZBHQ0+YrhHv43pMJ6BwYqJJnnGUvM0EiysnXzEVha+kGEx24I8KiYn/UaXBQdXJ&#13;&#10;3NMlxx2DxCTMEftbSB9+h317hg8x2GaNvUvU2bLCOkgPbVeBUwq1pcOrZH3QMncbNwbx1PUZ4Qxq&#13;&#10;vr4IEoetPPggvQVPr5uMrcY31mnCMolH6tYDOxRTFo1Xld2SyiEP2EBZA+JznFp+A40G3yoH4u6m&#13;&#10;3lDGkDbueKQCUf4a3KGOpwUvOWn4N2PxR6r2SFaLZtEzzOFSAT4QS5XM/J/tMgFq6lrjeEgiWoIi&#13;&#10;sin7HnZIgET2fQ2CQNgTspB9DwlZyEo2CDSIVChQX90oKqhDXZ6Oom1prfbpU55KcbdPWtFnrQ9B&#13;&#10;5ekoD26ceTh9d869M/fO/zf3nO878z/fh4sqeCJEEfyS1jaySBNhZaJaCsQ1S/wJZQp0RT1I9wO6&#13;&#10;FQO3l7Ef/5pcxpIRt1eiOAENjvk3uX+hMhODeffobaED/F1MtMsFgYp5GPSL2sQJA6rfMU485TjN&#13;&#10;jbhA+4GxAfuQsZP5Ou8+C8U+m5DLNnC3hPyb48jTueC5PN5B0JyaKuy1ros1TQrg5RJONdD4g+Vn&#13;&#10;qBTBs9y/0d0aXTfvY/BE/iFcxveiGRcP1k+i2zZO6iipt5Vinq+HSLT1F4kS6dayGXKvdDFnnoKT&#13;&#10;daH/Tt0nd4Tfog7LZc5HGANyus0GdYxi3kox7tZh1CP4Z/hp9XyZB9FHY5+DIr3QwNAeDeEaJ3ge&#13;&#10;+b4m2llIO6Oh2QSqnTQfHJsRVAMxfYvPrjtj2lYqr4eZ3LJ3E6aNZpSZtMYYGnycSDIGO9tSscZs&#13;&#10;mxjVe+2H3Uv/siqy80fc+VpQZ+zW17h6Cyrbvx75qT/Kl5DWwQqm15M6zE6jlM3mORsHdbz2lJWi&#13;&#10;TDfbb6mtudt8autC8WpFG1aXAVFSqu4hxaqi2jt+O9Ra/Fr7y9rdeNmyngrsKMXxhpymceyD6gOS&#13;&#10;76rBRe+kp+tWpYfJBvE3ERflOmK5n2cznexof1x5iJyyrGflAy46T5oV7sfpq/CNfxDcMH+IN5C6&#13;&#10;0qKbHBqmYt40PaJO+LZIZHRve6U8g+6+rOdXWmdIHOVOUpCVHvxSWlzhqOBzhlcqWniI+SDGu1HN&#13;&#10;rvGZbDzGSbOPkVRzfJf14n9YKYKBhWM/roBwoFxCwSCXyRtLieB18OeiZfwSwX98MHwvYRvsvWhC&#13;&#10;yAN85qiVqpfQc0VHsbbMTeLB/HOsnU3iZBb7gsQ/6ipHLBn1gbDvSN7B5oX9Uh/AZ65bKXwf5TOF&#13;&#10;rBxD61HM5XswYpWJSdeYBCU5Kpb5WNnh3cz0Uh6CTfHHVSkr617cDLlQjywbpHD1GXkqmp9+dVIW&#13;&#10;vUh3LHKEfkzX7vU77V+6k7B2Hk6n+IgiE7ntv5cFk4fbv8pdpPDMLxMvU3vMkZEY6s22y14HqMHm&#13;&#10;MFgNN9U0vJKqntPjiojFI/rekntZBgO0PBVtZxioJIWMGbU1YLfKVnMtDipsnazbu6xnxgP5cq+S&#13;&#10;aYrLlVsMmsnK9ky5llgjREVoZ3EeIU4tX9cXuM7qYwlZUIthDRGIIXfW+q/KfEVt7bEirNIHn56h&#13;&#10;UP5EGI5PVRFIU/ByNbhhuytb/ZYSDW3X/pUK5FcUaKUqwqV7SS8xCFl3w7v0SnkF9de4avlr+kBw&#13;&#10;W7OG8cjlevMCMxoqUt1l8QGf8bVSWHdxAjOvMLSpjHUlrUISzUHFkiUTXE7QQymaV+2SJzXw6qG1&#13;&#10;CiZ/GvCZRitVHiyMEIwUZDXyhWdSDSJK4xByj9hWRA9Ci1NET11WiVtF16FkeVbTg5UxLCvlSWV2&#13;&#10;+SL+jOxgyg+CV3J3xEthr5wduEf4hXyX897GYLkW2iUrVIhWUqVDHLhGnPece1lzKqWa91rzNeIA&#13;&#10;36yxBFL5ZRqzc6YgUTMKxcn2auEfUUGsNNOLPD7HxvQk+S43wyRDJHCvGOcCHbkU4x3n9bxB4ylo&#13;&#10;qeyE7ulKqui5ZXfhVBbRwipGbZ606EuZEWcti9hs74pthMoqe+32e5WvlrrRdlzcsp5z2EphPjNf&#13;&#10;Kt2Rudn8CNuBPtHuVrU1/Hy7puacV39HXx3HPsHiUvfzUl9ZTASiIey0UoVG45tqeoanCVP7BDVm&#13;&#10;2oFPDpsyzRGSPO+23iAaYL+2fUlcOsH1WOppoFprs1IFFh2WkJfuprtIKokf0Qc0hIfZ6Fso33j6&#13;&#10;GhDUEVib4SR1fEk5zLoPVGsfVpf/hXqWlpwG12yjX4kb17xnokO9tSWsKo8e7XesBVhSC5H1blkp&#13;&#10;AE4u9TkrlXda8ZBblLpFOcoTxL5XofiMEKFKJfB3f6saEnBgTmqToBWYW8XKGOYuyBFifEpPc2ST&#13;&#10;Vyyu+VLTfvgjxSoJxL2xeUbiZHdDiZJwAA/M+4gqkUwoOMlPZRDFBPKsbEyxAMfLnilBm97IDIq3&#13;&#10;dtxmvhKItka2ksq5Lr6jG0tulWTrfkHypb66XfBEaYIO4x4oadTV2V1Zyq/tSr31md7fn5M/gj7a&#13;&#10;dxjzW+S+vh3FN/yG+0tLkzbIdyLLyiFl/eewRBDIcJQA9DWCtVYqDd0zVgJFYXs6S29FRPT0Y8m+&#13;&#10;mN70Spojr29PVTTkkx6XmjQQqOUIBajkm2ysVGpGt2uFLD6xe1PVP8O9u1NrwT6J3VN1u9fv3vE9&#13;&#10;zgd8retqfRTgGAGAi4qtVAq/U1X3Lm5r5y78q7CNnZOEg970bRTiY4fFrilSGHjYYtsAVMg8wAFU&#13;&#10;1VYqeaDDmTwQK+5gUoJDszsOU8Ve/Z/60zAO+y3raXRwv/k8A8iXGLoyGkmXWl8w8cihtlZWS0hX&#13;&#10;229stpetOZM965BmHmT/DB5qhfBigLklfUS5GEMFoYh543vBc/iCSSqUe1pM3wiPr5sxHRGawL2G&#13;&#10;8+JyYG59K6lEpe6M1A6B11+VKuESA1V6xDPK8Ln0wLp9hgJpN5inBzcAMiDN3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RM5LRynyM2/BlCvBJu88NP2nQG7NlzAEG88PRRvQ&#13;&#10;FslPqDnyNKkfkSPW59KQtbDwoBRug1c5DMJiqOUPFr5fFt4fhx0SDzd9Qq8ysXnLkHb6hOgvxIVK&#13;&#10;SOyCu8ims9VwJLHIqxveiHk72MOGyNXJx5ivZv7+b+iZlLhGFsKoTHOK4BeySaYSjpEsS2iAVzLu&#13;&#10;IQ+hDkGY12pIRV6wz4QE2OIXwaggX9t3GdFkr2xYDvdn1GcHwc6pciEPalUp/lsPJcoaQr6GXEQV&#13;&#10;v8RDZoJw+w2QBQ48X4DMXD/Ya44sLqmv64Z35J/IsoOysqxpAHJKt4zv5L1Sm57x4t2QPT4wwStj&#13;&#10;dtjV8VqIexMDSGzTbM8cTNT411ZBjeVjmdugjYX5ggxeezYVb8xD0o+fzuMdU/UdiOQdFQ/ZhfBi&#13;&#10;yI/jD5HvOnN6DOANN8dq9FBA3VGdF6/52hzVyztb2BB3iWeTFXx6M88wVXFgIc9QttPuB54tf358&#13;&#10;Adz04Fi3M/SwK7B6DjJsSdGSvKg6E+pfPOPyzNhh7lj+klM1XH365/1F3F6F//YR7kfq0egKyRhY&#13;&#10;3vlKNAOGXr/GrAZ3pO+kL4D7SSE1CopibvEj2UanjIlP7Pz9AK7myOyOYC7cmZEt4kpc1SFnWjC/&#13;&#10;Cin9Dt2lcRIEIEEEw5+Aq3+9T5Kwa/BWwh4a9KzDXkKZ2++gmZBmOEvEiBV6F2E+E3AtRvCE/k/a&#13;&#10;SiqAisYTyVlyKLqXqCIuBB3AE7BPngaYJ5qx/Ri6BnEY2sOkpqjaB+lm1eVyQ4Gh/FJKJx+WZGN+&#13;&#10;pIto7dUhwoDOP4lgg9TGfVfRekJkO4Vo0bJHr4TPsuVtBL1UC5XWU0FpqWoROZo8ge4ghArfqNf4&#13;&#10;JclAYA/mxTh4TKKuVJCtBHHElz2sEh4sTWsNFiQUaErU/K7s9mSY9NP+gHgTX6dyosywZ8qxwK1o&#13;&#10;j3StRyzSS3+x3QcPEx4DeXRvbVZLMPWlorxYxz9SPKxKJZ7kbYFxPFVHXUnAWKm9J3ToOUWvxwok&#13;&#10;VnTZ1gAWkv79rfTF1tybOKVpqCi6R85U9iv7CKB0BdSDu+YFXR7HNmvhE07oKrXP3hZkkyRtWx/s&#13;&#10;w3fvX0yb3C1oHqAOtWuLLMisxhzlJsK68gbkjM0Uj14+j/6WPRDQjwylXdmbCL+TYdvyYHPKoMc3&#13;&#10;1Rzg1WcmBwJHcqcVxYDnPz7dBMRyJsV6YPhiPhMPJviT9Hq2yx4lv5VzeNseYg937K4m5Xv0fh2k&#13;&#10;2oXcyF0iV8EDUgepJbyBYyJ6AJVEDguTodDjekEgtN39E98YcraZxnMh1p09amNmXa2Hch9tk/1B&#13;&#10;pqFOSmwkzuQA25KZI9iRC+k+3Ov4d1QOZuEeR0ajRjY5uDk817Uu+ScVU7NaESqvy7ojvS39Smwu&#13;&#10;DhDR4FrGWnjkgiVtKth87AT/A/nB7Q3xGG+xCccy0NOdX1QR2v9XG8pLNB6ZZVJzdTMzJ2pSRgKW&#13;&#10;Qr7M/vwRAVdsfPQG/wrd7UYRp/hnbWwwB0zXMaUcLAypnJevz3mkK5VIddHMMpGLZjvLW7hUvTBC&#13;&#10;Rc3Ke446ka/FcW62+LTggfUXdBBv0X9Uhl1vrrSUlZb6ax9JLAoMhO5MZ1ZfUjqtS8+LMKJk6lA/&#13;&#10;PQnLxna/wEXMt9aDKE006G2Ui5rWXA+X+VS3a9eJb5aDtJSJLPRInKc9s43D+ZSHpt7vEumkWrW7&#13;&#10;EHcXL7OuRb1J8S1MUab/taJb+qn5xwy+OKZGL5hn1pYnJAKCjwU/h1vy53UVfmbEZ/XU7mjcWNJq&#13;&#10;nYGa8d2aLbMJVknxbe0cS5jC1YAsJWmaYsEajI9RjgL+5yplOeA3h7eIg8CXrs/oVxxLq4v8ndwH&#13;&#10;TZlZaUh00VjGGxhU96TFQlVElNoC+nfcLcU07/45I2kHr9SXLxLxcl2jaEfeiNUvpAoKbEQyC2in&#13;&#10;wpGMJVRU8lQqRt7D6WR3Ij72reJH/PBZP+ki7LDPW2YIDXI1EogRzMqKNIDbG2DdE/lUQW+6hzRI&#13;&#10;NZRyV/QBU6g4wtZYE3mYoDskWXKM/9wngnEg5nZVUB/x5VYmBIoa1+fozDRt+S81TEq48kXKOpUD&#13;&#10;qlMOyzfG7JIVSHafeS4u+Jsg+ABr4lAAAKxYrLhBbIWi4mDIFAEF5aUKyBCoLGWqkToCFAxFwSRA&#13;&#10;QpJLcsnlsi4he5BBBiRBwhQFLMhD5VlbRUE7fIoLVEprVT6w/X+4NO0xG2HVxpxknmNUBS7Q1wP/&#13;&#10;6e5VcwxS4yb5QmOxaLsEUqIpv4mSpcQKhiBQZDuRxt3Kn0irYq+Hn8RsBT8xOwNf0TppB7teq71t&#13;&#10;+U1oOdOcKyyXeOorKJHCh2oz9j1/UDZ1/D6nr2F92iaoib9i3wwog/oDH9Iw9ICuParhLhfDgDz4&#13;&#10;kh8yJu5tziXrhXUGObaSX6p+eryMg5WtTL0P5SF/7hsGU2Ao8DbNnz7VqVbh+h0GlGy8+1fkqLik&#13;&#10;bTV5h3Bn8yHsMr63HjzuyQlQ6lIlkHdD/T4V6MV1DxwC/mKAdoXVH++rYppG8S4wrK/Df1VL0iTh&#13;&#10;S747pNiC/1DgLJ4h9B9yQdQ1rdElXNfaf3b8yPIiDtoKWzLJZ5R3jeP1ZHipjkr6seaTOp2UX9on&#13;&#10;30Xaml8rXkPamMwW3CDtjt7CSSEJdvzOLK2PtlY3lzJVSqem94z37Eytgk6oSVRV0hJL18mOAUl5&#13;&#10;LxsOUiuTPQUrKNaop7CMsnbHG/A2mdfisMj4txUhTRHcEqiy8Qm8i0BQtkKRJYVSLRObly3iMwaS&#13;&#10;7Hw03S3Kxv4ElO+YAxMpI82vzQvSd/ISg6jhLsvcmIw8xzuUHvygYrvkI4eSOyqchT4kZfOGmEej&#13;&#10;yOwKuj7gM8Yd6u/N8eYi7R7ZiH5BlclaobHLJHhPBVW8rHib5AwC5B4VZvCck5x4O9mlUfnQDGgL&#13;&#10;WMUoB+5alKa3luOyeD3JYGTCmuDGDTiFYpHChmkTv5Vk5ywgz5DJxCHuZW5aFApisOgB7gwvmt6y&#13;&#10;1NTQhpH+oN/cMsH0UN8wfocLkyu1mzHZYoHiYY4dEYprEgXcEv50VAAUyfYJ8KA/oGebKabUy6ek&#13;&#10;OboRxwvQob5gBS7ek6cZD2A+Fyc0uuRcRFJk7Ynl3FBheNSX0BKYHLCJrqU/aXzcOY8bFiy+dAun&#13;&#10;pcS0mHFdlReMIrzrtxJtLb45q0+ZRKDEJ4h/q6FFHhJ41T73I0LjxA7N087geja/uvUFyU4ea+4l&#13;&#10;rax0bdISjd8GNkJEelau4hhRGfdHwxxxLDKIH0864tcLedR7ab7uSABjeQ9bXeh28mHLA1ra91TD&#13;&#10;NSC6yKixUgszp+Q0ijVO3xBAcY/8gkchG/1mWVhykbqz/XvuM168HQXr600WN0hYMa2fZQ4Weauf&#13;&#10;g8GZ9bLr9NY4tKiCtjfSmTtOnfDfwvyVwlAHOYbFdG6njS9E6j3MxfzxigJ9KvfwSYM6nP0yc5vM&#13;&#10;iyWL8xP+D9wf8YEbR3vqn8Q8SWWrZI5YtQ93j+0zOY6kNY1JnLBvdD3C3pPxKh0fzLgnreMcif0o&#13;&#10;jILcI15z+hgD/sXge6BcFdLW02TnjFnx2v2kZFOqaglWrouUzqIXVD6iNxkaqRP/YewYYoHNEZOc&#13;&#10;BOYZfwBU00KVnW2FNg8O27rSNEpabfxJ58Ae17aqRtHXlHrpXEaFRCpyje1FsnnOEZPwG9aEvwzM&#13;&#10;o91WprUt7zjLiWmx2iOIN42V5p1Yf22O7hRarkxXOjIKJEnit7EOZK1gVcQruIPt5t8CetMzhNMD&#13;&#10;CzgifdflWVz6RV77B1xR8bztH9y1grOmKTwmdVqrIRxGTSlW1xSFASLn2p99zsPniCZhzIAv6QHt&#13;&#10;zuUNxI8XD7a7EwuLrbY1xM8L1hv/rJtPNTQ2EYNQV+TriKQwgfAL0mafR2xF/WJkvH8XYw2ttCec&#13;&#10;xqqecgQC+4rTrFupB/J7jUso1NQiTS95DiWVBZPBMD2yn5ziuxt6Ro5CeH3pnBCae3c2e1k1ue0w&#13;&#10;ywPzuiUGLMvHNPkwnFJ91JO0dlSd9ARwPqxLQKVm+VKhJMo3SOxVgSgJuN7FF+Cqwy8xua8wkmY8&#13;&#10;LMj3MeRCp1M+qP2Y2ahSSTMjJuwm//+0cN9h1jVqrODplQXFMYDQOSN5VPWu9bFIhjlj+UnAz/tb&#13;&#10;387Vp4ypatkDqBOSVcyfw37hH6E/8/3EygTWC8ArFN03wN5OjHpN1WBrhnwt5mvLAXFK3gN9KNKY&#13;&#10;Mqic5/6ByhVT2MFh07xH4Gm/IOY74Log7cpiyzpgdcekYXlVk31Uk4AJMvfJ+/JGdG3izJQeJU9w&#13;&#10;D3VE7MGJD5vjVTBtfhlMEy1fsKi3sbWdOttx3tJXpbJnGNwwfuZodXfeLV2QDE4ZVrqJclDlDT08&#13;&#10;110beDtZ1/3OMctpd0Dhre04LOHd0G6cf/mZqxhcKHq6E8Zxsrj2i/iYhGKTCyEkekKzpyY1ZKn4&#13;&#10;bu3INh3nMVEOJt8MIJ0m9A0WEavKQ6/AdffQjg55HSOrwIatYyUkN/1ddyd6XL2RGBMS1zBM/Gt7&#13;&#10;ODxPegmG3/CkbyU0/FACqMuX9QqoOWh6u5CCzYqwniTfTNhteEVGR0+qviS7hZBEY/Xz2+3wbvI6&#13;&#10;MHRkI/sqAbx2ltVU9uIyF7yNLnEwGPuzNrcU0uYSdupngPvR75VB1KGQbpEz5Refr9hsiie47b+x&#13;&#10;SDqBPEDiScue9ag4IegTbVK2U9bG5hKWc8JevRsYsNdVgaZnhLwRZgBCnwvQAnUR6DJMlT4gEPo7&#13;&#10;GqrLZrpHkVPoC5dGeMKsUIsOfp6QrkuDkveGym2gJXQz0k339hmAAOoQY/r6Y00ooap/uWJD2UK3&#13;&#10;pyQbDV/aIJzISrEs4v/LQJ341ZwgAAAfhqwl07hamh0785GYLp02hJJCmJop6VDpmOmgVO9+v/t+&#13;&#10;99n5Ol/3q3RIt05JpVTYDlOEkWOE1s6kNdn9/hFf2DOh8JrCYr9P9jbJLVtvrQvDN/8k/ZaMY4Zu&#13;&#10;+pX6CJM6uHpOgnETlrMYbqhFMgd+jDdcTu32VBS6qBr2J+sMsiJblmZUVLDLXjJG/pup7R2pshcm&#13;&#10;tb8rpRPMG5f0ruFjNR9yAn7Ulb/NKPTs0fdq5vcX6bwV+2wLNLQ4bVeQRENdWLgjjOTXPJgWtvHH&#13;&#10;bpQBXwnWVJkDuCA0NQn4QzANVoGAEIt+C20BDp3xgCZBR+dB+AUEvq3jNxN3pqwFjvhAz3eCq9jz&#13;&#10;ijvCA5i91lE4ghoABuCg7lGzoA3y5LQ/ZILkOa+A9yMx87d5gcqVE3G8X2VTXXl8nmTMECrYJjZR&#13;&#10;vxT0M6AwSiihV0c+BcJI6hQIBuPLTqcgHXb4tRHXQWf3ryvcW+lvOhZ5MdqJskf8baoFVQZ/VuEn&#13;&#10;cBO0SnsiFoSl4u3eTUAz7eVYBa3H/3wVy/Eq8b9vxpnRf96ezCVzZkq5PLfM35Sn+VvT/s7fLTBS&#13;&#10;J0cYC43kad4rAStxouNOUEbmvFzF1tQm3u3gWFR+ef1rzlDJeMk+rqLgjsKWl5D9jLeDH5v+5wUX&#13;&#10;AaB+dTJMWCe75FAN7qBNn0+xV7cJx3LYqQ0bWj9x9lW3FO/k/LdcK3flPi2UcX15L3NSwlGBUfr6&#13;&#10;E/eE3koHh9NANxMzN8fK7ksarWFbdMy3mrC7m4RF+zhYraUsnJtUvsjR8XD9lbAFviHr44lQwe/q&#13;&#10;VvuPAEsknbNg+Y+5jfzOmuzXtZxix3V+Kkzg7GxCpHruppot7Pc8y1ImLI4fnCs//kFQq12ybwOc&#13;&#10;xejjTOJLntmQDCd5vKav8A28Wf0/sQp+lHQtFiJYz27DdggmwxD0rbDnhD/6GPjNAcBWQexHs5gc&#13;&#10;K78dgpmizxo3olfRwwW70WikS/wCtUTiWfnoWsQlNAVZRrYdZ6NbkB32j9Ag5MRDX9RN5jbQhUxK&#13;&#10;Eq6lIZioKa8XOc0cEtUhNtTbFC2yh2w/r0CcCLFXCxKFn7M/i3Rga6Y7kN3pvf3mcJ/2ff0KGFC7&#13;&#10;54bAPopmhgV7yxKSaThEYhfSCMPME69NcC/FsptGHPHKXzxgd71b31Xoca6wLgvKzxrLWQMh6Sdp&#13;&#10;NwjTTCeJIINSE/wGeiT7h6cQdhFdsmPBLeTeqSVIWdl+kwXZla2qjQTnC8/pnoB3c3spV/Bh1vHL&#13;&#10;udD61JFgF+isyvnYe6hbesDODPal5JPPoZWN9r0XwaJaqCYEDK3oy3oKHi35hgwFg/JVic9AddZC&#13;&#10;UC44m2p6DIVC5KN7R6APdM+kMZjelXEjDdzf8rgaBl7Xb80yAoaqThMqYK5El+gCWueNB20H6Yye&#13;&#10;Y99Af1FZ7tVA1czwxE/gycH5nnlg/obFlV4go80p0wNIrD+APwKYynMJJcD9ovDASvBA9maPu+At&#13;&#10;jeveSIglqhp7I33FmexQSwBuQMV1sTV3Oj2MWeYBWDn9jH/00ig1I3AM/Bs5I/T0EBLvgIK9QcR2&#13;&#10;KH6ULdEiXe1RYifkoKGQeQ+PpgXR92EKrabG4OiLz8kn8M/njhB/wsKjtwkruMV2Hk9AvhvZJfYT&#13;&#10;N1/fKlotcirH6X56INWR6qA0iI4cIfH4d8QHQhVwibDC9UctcS7WYSvD7qFjw8Mid21xaz29qN5X&#13;&#10;ZkINKx5rXpCDsqswh/iPpD5uiXAQdZ814ADd456DPSCrbV0wb/z8EMrE5hItMfS3OseSfuqz9CV1&#13;&#10;HWmknYSiCDvVcNxWnJRP+S9hM5Ib7jswH4Zv8w69S9y8HUy3l8U2n6IERc7F9WRA/lpVJRGhew3y&#13;&#10;8dT0h7Fe2AvNsP95zE+R7VaHTkhMba6iF6l1gz/RDnUeTaHkQpVFUR8xXPpJ2Y9P6R8CdbhpzkBM&#13;&#10;EZaSke83iU5rXN0C0GQZZIOgW2mLgXyqr+2LxmxS3LCi6DMisvq+chUeV14g/IgZCrkx67DNOfZ+&#13;&#10;sSidVuy2Dv1aUWpzFhlmtg/8lWL3DjV+Th5s7ywMJEwaQUUgvrHGXBiB+Zbd+1mGdhbE+BmhhzNr&#13;&#10;jvQisyrGxhFJZZ72tKYusmdqBzR1nOS8RJWSayLVKlTcfn6IrJxniF6WDPKbfhgUvRK8PHyDMQbi&#13;&#10;rWOpnVB4N6Dtgh1rRtQ4NJFLKC9BGkmDXAAl80ipHuJHO4knoeIfNou+gOYOH6C94GBrS5KFrO8K&#13;&#10;1OgZuFqvSqSP5AgVQdRGcbWMS5px0yQ1hEdUtOgjLvaNYTyx8UNdlBZztnpPjKM5ncfUGtXEFUB5&#13;&#10;UdGS7S2PlhlEpVJQ0sfJFd8WG0eqRHuYCJ9umqaqD/mQb4gFq17CGzfpsFC163ZVsRQZGXa6g7L0&#13;&#10;VF9GIulUi9hl4g2K8YheBpE5+eyhXos5rq/JKFpplY2PERHtFiqzopRKjnwxvyLLXbqY/ZwukJhn&#13;&#10;OrHGRbxUScRGek71y/clVIR8g2sm8UoAJyDY37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pAP68rSF1Y8wbzWx&#13;&#10;hxGf9nmcJ/CH8pfcAfi5isYbgP/iPOSPIe7J+8G5SPTO91ASkh80Hf6IfBp5xtxDyHtfszJl7qfF&#13;&#10;bFRyyQJz9OIqpQ+3SWRnX+CNCK8nHQNWCkZ2BoF6fCKQBu/Gng6vpn/SqW4EMj21M1vvsCJzrKWf&#13;&#10;2XTVCfl9Tp3iOKuU+55gHob58dLMHzFgWLxp/R+QXeB4rKO9KAGuVTJcjW9bdjG3G2QlShZPTyZy&#13;&#10;2Je03zAV3LU5sw9ZeBbF3agBIFyWtB6AvESHH22nudbEXT1I32rtb3ZmZJelmCnMOtN0GY3tYuhk&#13;&#10;SDlcHZTYz5uuWRIVyT+rOLDeDTwl/n3I52RWi9uVaJrBbnWM07trVpi2M50rqqUoK7Ukit7BHi28&#13;&#10;m7iKi+u8I6/wo9WLAq6CUdKwwdjstxfaf+XQlp7Z41hA3+JoLU5k8OvcJBXMYauaPpVNM7+hFnGX&#13;&#10;GJwiE3n/1egCJMBbWdpAU7b1mmfPw5M93Y7GFNpQh7OxmDG3KUw8xmTXIrRk9uxyG9WVc87I3fGe&#13;&#10;V6ztCYgB7ERK/wp0EcP9YhHqxgy1Y+hqFqXoKrqNnSGuQY9xCmhH0HzuM2ogep9PifTAtgATAQj2&#13;&#10;CPp8txxOgwq7GbACKqrPgJug8sLT8AjUJTIjHtDHk5lIFrw3IQa5DTt2pKGHkJAAJ+w75OkdT/Ct&#13;&#10;9OvOfmi1xKXuJZQsdjbEQtWi1cJUeIrwRHYiTBN0H6TDrwVLIk4jBpy2LhdlY819ZsCRy7oQAYzn&#13;&#10;ZNYmgxtU2fkToFKhFPhBU4g7WXEQIfP+uQT2lqRFLIOfixTr/JFBQfptP36VsefcEH/M0Fv9NxCq&#13;&#10;H9JbAJP2Ez4NXKYh/UIFO1Ws+CGIKS8I18C7pbj/QyRO+P7WJO9B5cKzdfxllnVVffwsM1kn5N8v&#13;&#10;SsCcgWP58AkuOF9bHE8CH6jN4a7QFflOfy08Ik65+Zm3oWF3RxMPqIVt/bxfK5V5an5QmQ5dxb9e&#13;&#10;XHm8CxAVWA8YwAPaLHItFK984B8P45KSm6Hcs+0Z7eM8p+Ya20xeVH299izPXmVEUvi7LOrjboBr&#13;&#10;cdaBJcDrfBdyLPghZ43/SnidtLHXzj1+6XB7IrfuXGVlEvdFq047k7fDngCf4T2p8sok+PbSe3EV&#13;&#10;QFHhpu1fwIZcP78v0LhMf2WWtI8+rXWj5AUjsrxNspzJ0XDEJ1m2f8Zusl9lPBaFcRPjvIWNvLHt&#13;&#10;UmE4cNYPFExCkz2DkijgWUuQGAGXW2yiq2BCDku0BrSCvUIjNDtjivA7SPFTkqAZXrHtT0EaPOi3&#13;&#10;SrARuX65STQsutbsJCKJnMssQlxIVicIJgRm4LKAL3BPXyr4Bq/bX4JfwyO2peAmbJT0CFdjwksJ&#13;&#10;Qqta7SgU/KV8Wvq94KBik+orfJCw8UtwVBactgr/QXIzdgSfKj689RH2p/A+yYS9E3hcnCuoMGxr&#13;&#10;pODv9OfNT/DUvGDFAPZG08DTY2Z1cOoujK74d2wYFkPEbs3C9ktKSWkYXajvmsAHyiYawvD1ZqOp&#13;&#10;D7MYveQDWFBBBbcB/Y9uzTEZ2qmpj6lG21RLt85CbxIbSSHoF9HTroX45lqj/SBmsB0pfom5WN4R&#13;&#10;k2iBmc55jsYXvjn6DN2oT43xQwM1p7a0oYcVJtJ8tFQyq/MY1tOytr4S826YU0xCFTVlRDC62DqL&#13;&#10;sx55UMI7GoXcKOzfdxrp0zltoaHOqm7fV2iM1OXCS4x1vqzeA7172mCUowEOdxmB2GuT2PnIyQr7&#13;&#10;kWtIpunNPioC53/ash7pyDH59qMLpXfPcDX1tMjqhepRurbgf6rdjN8kHoo7rAXM2/JMdnZKAjGD&#13;&#10;82avm9TKM26eKtkH5PhUimdAb08jORF8fZWvqpg/VjBN+TUQLg6R24B6xnsiGgxO1ks/gUOUXyQN&#13;&#10;UNEmQsyGZT6IKBxxtAGqScF1m4vyqGCr/qN8GG8V+RJifBfjX7IwbDKpV+qCnd9zQ/wbpty0TFSP&#13;&#10;HfdJEOZhP7VmKC8rnawDilC5SXeRuEIEC1fKaP9nsMzCmkgMALy7HkVp3cWutKCuKEc2HAqigAiu&#13;&#10;HIscAqIiIBLACiIoEK4ESDKZzJmZZGZy3wkkkAiIB3jgWo9FFA9QPorFo4q6HrX66dbzQ6zUx//h&#13;&#10;f/sffuwZ1xuLRY8Xzka9ETp9FTwN71x7CpqEgoOiJZPg+LEMckgT0DZOJCjfq07ht5hfJfMxmqKr&#13;&#10;g9FdsjLOOiSfyNzYAm/GF68thjjIpSAfSS0UcXQ7+SdriuO+VGpKV17CffRrwBD0jmZRVRFyXPl1&#13;&#10;gRruph5s9INOkB1rF0hu4auC5ki+gvf1KokGV7bjr/gHB6aYxmQ2mbgcTTIJKnsQtq68YA7MViWl&#13;&#10;nYVWUh+jb0pKibLA92ArIuh5T3xzONnOw/GuNsVWzMt5EjiHDLU6K7+Hj5gVO8TQOd3utALJqNI9&#13;&#10;2i5xk3ECn4Kb0Z09uPTgyaWtH/GoXhvTj/Z39wJsZK+L3kfBGa3lOzyhYlNo2hwJqB6IrgAHKPfA&#13;&#10;2+CfsSVd2w3nqk6ZfXVB3LmyDPVgTVbzqBKstZc/ZxLqPfImqG8aOlK8yeP80iijdFdTLXs2NkPw&#13;&#10;olOlB/igiav9mv+UpFWuxtxmb0VJ473yaHpFE5wXJ/vcnJasJvoFwVHJOCyMZ/8BXS0ydJzXJYDB&#13;&#10;RkB9U3yG6FFKxJymaCZT7L2nhmIDb3INMnfgcfJ86W/Aw8jP2C/AJNsNAcSs/Te0QdKjBrHqAo5J&#13;&#10;2xVNWEljPp2MZpa55BFIXs4HMhCu2GCVekLCyLPYDAnFngNPgCrXe02QMk1vUo4wBfhphqa4/Dqq&#13;&#10;VAbvfiXLJJw5RUQefmPDajwXfR2JowXwJHsunC35lytQXWOc0D1WeuvDcHd6XFPNOyE/rOzYHUM6&#13;&#10;6EfbRqTd8sVJ17G/E3GRWcgYFsWeC92HPjsB1QPHFl2Egrb9hm2nU8wpvHlyH72l1EV6qV9uy5Wy&#13;&#10;FWFJImy1fHPkjwhHuo7tDgHwh/YPqrqudm2nwt+1Fx2k7thfNwhlXdatpT6E09CT/Rj/Vf0paQU6&#13;&#10;yvhEzoL/R7p9sVYgV9o1Kt/ee9oYZvzgP9EUCusor/8ky3BcKTlEJFpZ2XJ8p7725+coqDRE3IFP&#13;&#10;yki2u+QVyrMMO9yr8ul227Fqh3jSTHJfcvsNtbWpO1dpt9QNblaofBuqE1Lpm/x1q8pk3KbCADv+&#13;&#10;QPDIEtH6luegWdZO/jxxtUnIl3Nj9EWNrOJeTXzjk81LlIuarsa/ou42D62KI1Hh7ICruJtIbDa0&#13;&#10;XAYGqHILBewBBo1FwLJqSrcR+KrYSx0tms6yK/wA73iN/D2QtGox0QMoA37HkoEp00NbD3ZRbjGL&#13;&#10;0BOi/xjykb6qG9oUeKyoVpUMz8vyYRKg3Ph18gBJW/iU9B04xfoWbQW3mpZZr9NHZQ9MVvmkKFgv&#13;&#10;liVXfa+pJRyFE8oK6cxNXTQf48e9le1B7oXfl26E17ACUQ+J1IhY3XRHZPHGh5pEoVx3UXmtUqQ+&#13;&#10;wWwtzFH0yO9uSqb6yLK4Y+Qv+NPwy/gxNJm1HtFDOsMnS6ONJoeM28yVQk/dSgN737R6kWaMc1fx&#13;&#10;gxLKfEYtp9lxAjKY7As/iq/BfVlbkHBYZJBZPFyJ5HbDK8cegU17wbZpH6lymrw4tcx+7aNMSt6v&#13;&#10;tMfFEReoDeF2bEw6wNoJP0DWG6LMAwdvE9MGW2eMYI22sn39Pj9VcosXx5tJMr7LTJUXay7GfUdw&#13;&#10;GUk4iVHkUlYl3IJMMC8PUFWzoBP7RdXxDT+0yblU2cIWY83bvNtmog5I0+tzGtbEXlFN8r1DIbqk&#13;&#10;KcMPJAyCOwzSZWq4De11SXkJ9VccGO/q7ss2hM/PI0zcxk1pObrEps2xFuWr5ppQnCoXjPiNSI+I&#13;&#10;ypiFnY2iRskTZ42IXZ9trxC+351u3St8k7fEWCRakDZLGyfaHrtP8VHUE0rKcSDcfwH+BPgHbewo&#13;&#10;Qn6XbGrnwFN1h1oL4cWlA5ZiaFeu01AiuZ56QLNVkh67VrEYvBFKyM6CXP8sPAJcSH+7v0GeC/a3&#13;&#10;NZLn6xa2AMRPpWFmCB/OjdRDGDc1Tw2h/rHzmDx47Is17wvAmE0SS1Gu8+qT4AbHZSVU22a7yqSV&#13;&#10;nDYNUwtzRnTD5OtUT1W/dCjmBe3EHKEysgbZ638QWwpFUyEuP9OU+KEj1PBD7TpbmDaoJN+0UrUy&#13;&#10;R6BbzUSn3FWFyGNixumZRHgoTTzFFvmPon2wh3zcedrhJe62D9oUtbOtfabRkr8Y7bqpnEhti3p5&#13;&#10;ikV5gCmMOURpZGgoQwhwvf9L9G/wBbnKWdM5X1xur2m/UXPGmtf6065rxlgztu2jNlI3kcJVJqoi&#13;&#10;Y7RUNEWEyogw6VjALHQJkgOfOp5U2ckvPgJV3a64eOASN4DzzPWqRpv13D5RF/bzTIuqfjrKpf8j&#13;&#10;713wW2VUU+wyu4wlGIXBY5UNnvzUw4YGfkVX1xmeG2fYOcwbzBpp7eX3Jb4zVzTeijqgfd68MMRf&#13;&#10;wRJYfBeQoaIt8Maj6cK1vI+HhIL/VpR1GgXXOEh7u+DfWeoWRrgiccSULbRGOTUPRQEhGUy46I4v&#13;&#10;n8gFDsEzen+El/NMB3dA6eWTHSKJnBPSRoKfslJtEKhPtBu3gelRJvVb0COkis4Xv/YdllrFT6Hu&#13;&#10;L6l48BK6y6TWcvN+OZ5UMOQwYrOz3KwM8jSxwVAH34ti1D5fbk1GWSX3/TzxaXAKyjtSr3jR8OFA&#13;&#10;F/2kfIvrivxxAWofI99sumr5P0FwAg9logAA3FvH24rteLZ7/QrRc+RI/XQYLWJNlyOisqV0OGbG&#13;&#10;3N81831z32PMwTCGZjAMDUNjQqRL6FLqlW1js0XR7bXV1mv3/f/Xpf9KSNdbxduixZo8ISm0TvGJ&#13;&#10;b/JPE0Pc57z59kl9NaP79OIyl4LlDcGalJzd5jCVOaXcGKR0Tdio95KdjBap+8Q3QrsV+cIwf77Y&#13;&#10;i9fOHbfn1/gw5M16w0T+C0uDHslZZbLovFKIVadKmxIWlquUidGQOk46FTosfyMS+dtEDn42t8W+&#13;&#10;sp7LEDRvMZ3Kf2zZYMzPcTWtqFiWklU1R/siwbPsq+paNK90WN4R+rvcILb43xQR+BPg8gvhxGME&#13;&#10;Vvd1EpZ7qwNfPJA5txWjxOCTrAepU7hO8wR9aP21qiXMe/9u1L6CIlZ9VpQiQ+B3ffl0EqG86yn9&#13;&#10;Yu4zx3pGaqZvSxLTB3+o0RsIxP1qMoAnov5ROQpdD/LQXELIqxVyMRsHLjiPQ3wInM4ueDj3fvvf&#13;&#10;cEemp20OPI3PsIwiabipUwXIy6i1FR2s2qAMdRdb5uspq0WVoGuvK1dFOHiWw+nKNbUNceZnPGt+&#13;&#10;gJnxW+vbMAJusiYNy4rarrdj2UH60mGM7QtKf8O6gGfn/hC/IsQ6qSJdLmbvFuZm9DUNCVLxoXX1&#13;&#10;/ELcVHU2zxJ1uHyIOxM0UvoN9yff+9JoTh9w9VxASQIhtKNCcSKX1joqq8hwWCclT/C+tf3iJNxL&#13;&#10;Iyi8HAWVfRXsCHZXpfEm/fwkp7mngMZuga6I4O+Y1njkFreuVJVl2K1rlJH4VbVesknc+6prEkuU&#13;&#10;pmy3iBwcWdIrSPU7ItnMywGU3V6GXIKvI0dfkEtt4ehSMtoaeeqN+JVmYkkU7o+qLfLYqDrdkCQ7&#13;&#10;OLMkTijx04nHeJ8BuMthCiAEnpkxluYitr8qLmQ4Gz7pnuP9TU/UYbHuhk6lJMqhy5Z+DCYon4sk&#13;&#10;fufFGj74sJ78lhB01UJNJV5pD6bVFe8zrqLPkKdFDmY4VUIJAAT0uIMd4H+Z3ycRYC3oF2ljSWHN&#13;&#10;qJP0K7Csfwm5EJDYr1KegO6Gp7Q9oFqopZ+Hosi+zBjoxYEbwD24NdEGVSPayDVIF6vu/hviUp77&#13;&#10;5QOkPm5qawJ5L6elEqaMczYI9tFI2IPiRQxvTLp/hnkHi9n+FexD30fY4C+o8T9RRSWK4YtG4na5&#13;&#10;l01Neik9WuFCLhXf58+hxovoxC/0ucKV++czpvnO7fuBT7zoiAQ4lQPdNRcm6VkXFhG+1fWfnkvs&#13;&#10;1awolxdTVALuIGWL0p3wirZaVpUdy/CReCf0A3hhVvg01MOLHMkqSK5den64aH4No2mQMGQYLNtL&#13;&#10;Euv9OM3kQ1p50XtqpupDFkYnKZISYpkdEnx4FbSFf/FOSj7HVt57vTDZ6mXtI3xTl6XbReyvMWLn&#13;&#10;i5sqXxeFUtrLIveN0R6WxscPMzfK3cIPgMNC39vik2/Ovuz1KHC2MxtfFJ083aUlEwMt4+h0sbfJ&#13;&#10;qxCgBBtC92XQ8nTfxpMYt5RweCBIF6UP/3VSdcm1BylIP6dt/Knwo+OK5hzBZhtAo0l6y82CcXJn&#13;&#10;TV/mCPWr/kT8fAZDZQ77CoaI069fgZYV+XeVQ9WEWUsvvJbUqAmBneS9qC+yk+pZMIO8o/2WeZ/V&#13;&#10;zLgdN80uAV3CKtGzsP7aYSCMIetkAY+ZW+ttoJg5rQ6EwgEjey30O5hX4AFbobjM7xAJHBm3m1WO&#13;&#10;JIdtYj9jaQafM7jYmHOSmYxx6jYB/8SCVAPADXQG+QDWoH35rpAMtWRshhWo6sd2pAflrXvCDkap&#13;&#10;A3l0L9m8jnT6hKTH3Mywi4tLipkSUTjcD7CEC066gSL+h700yMq7+2MA/CfXuE7P4nM29P9JvasL&#13;&#10;PPOWZlfPmnbQlSqn0ofBVLIgCxOW7znhDdRJI9J7wQnRx21WeJdAtS4LmeWOXLlFeVSzqX2A2lfl&#13;&#10;fyqAZtK/U7jRtTon2MBoULOPb2aOlcSnLwU3yN5u2wx1izPWrUbo/MTLY5Tl1si2B1SX+s0166kT&#13;&#10;pnnyxbTRqgHgDv2Tnn9MwsRpw9OUgLmkJXYcwkkfh75H5gkUlwPJkjPubT9QSC1rqwupOxo/yXbS&#13;&#10;YmtrgAX049WJeZOMXv3DNG8gQhMRWwKOKoJCb8EOoeVSCzmop95eRvF0/mK8SXlkr5KaqFebApkk&#13;&#10;2qvalrwcxk7j6lQz81ZZemwMKCjxD22DiSJV72EuXJh2eozrQ4g1SDiPSPMkP3NaigcZNo6coj06&#13;&#10;yAFoaOpCDoUhw4k4CmAs5AxnFDb0JGNO+ormIUzEcKk8ih1iPBTvwBKZTno7tgUwH3mNJYANKQew&#13;&#10;HOgizg2rRNxCQI4HCzsXgC5h/9IkRz3YVyuy2O/YdtFG9ht2La2L/YXdfGQluordv8eB7mdPxajQ&#13;&#10;HtQ7JBFLRpO77rJsYpp1I6teJCifYtUJpYKPLIeglGpkTfBbc8PZa3j3dv/NhrnvY5azP3PdQpah&#13;&#10;Zmy2U42gpf9r+ICgqk1lzYhMeZh/A2mSwxQz8lRadfhn1nbx4O4jrA7h+FYnew//RvAsupDLOCuE&#13;&#10;NQaO5SVcqZ/RWWBrWSBvBL6t2UO+iCxWUQ/VIphCvWuUNVdq2JrD6hEdDR5h63i3na3QADEgzt9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XIUdxJli&#13;&#10;cLAgsnZk3KuBn7JnJaaUjIBpd6GEeTNr+Jx5ZfhurJdiUx9xiZITQJd0oIxvLuB3/YZVxBph97nr&#13;&#10;sfRkYLRSnxlmn65Xi9ho6KgteJFra6IHZW1uKZvQUqdxFZVcQD90QI6MLsB3sIdawIJ0/2Y0r491&#13;&#10;/mimneV2/2r1i3h4AW0weIp5Dm9zZWt6LnHQUnx7aXRQP8R81ncULdN+kHpLvydyyHB7roFz/3HU&#13;&#10;nON1I3MeioR2RnRnd6N3dHW9ZJ14vncqUc96JXiuP0V7xHpiLY59r3xYva9w0XqfrOpyJ3rym3Nz&#13;&#10;antAiSh0r3uZdnh2BXwDY6N3eXx/UQd5Cn0EPrp6032cLVJ85H5IvChvF4SZq1lwgoP+melx3YNe&#13;&#10;h9tzPYLBdVB0uoI7YrB2U4G8UFB4C4E8PkF5+4C2LR18MIAYurttn457qfhvG40EmI1wi4t6ho1y&#13;&#10;AInodD9zk4heYcx1UYbiT6Z3K4VUPdR5PoOoLO97k4HCuZJsdZhTqNRt/JYAl29vdZOGhXtw+pD5&#13;&#10;c0dyoI5sYQF0cYvdTxB2a4k/PXR4nYZqLMl7DYNAuKZriKILp+htFp7cloJukptshJZwH5fdcnhx&#13;&#10;2JRNYFdzvJCvTpN1yIzvPSZ4FYjxLKl6nYSPt/dq16uYpzRsZ6eIlcFt4aMcg9RvbZ6Ccb9xMJnl&#13;&#10;X7lzKpU5TiB1SZBfPOJ3pYs2LI96QIWvt4ZqYbToprNr7a/tlSltXKp8gzJu4KTPcSlwpZ8gXzxy&#13;&#10;qplgTbZ02pNsPJV3So0pLHp59YaestV9IWWko3V9RGgskzl9gWqJghx90GzPcHB+Lm8fXpJ+nXGO&#13;&#10;TPB/IXQiO41/z3cBKwiAunpVscR7DG9Lomp7aXDPkht7x3I+gRN8MnOnb4R8rXUdXcp9QHasTE99&#13;&#10;6nhUOyJ+wnotKuZ/1XxMsJx5KHjhoSp5q3lykQ16JHn5DNZnV1QHAoBhFcuiqMSua1RkQERcZFBQ&#13;&#10;cC1IR8CEJl2kMzDA9Lm93ztzpw9DZygChqAgMURFsipuBA+6Nty1Ye96Duoqqyaa5Qc8n94vLzYF&#13;&#10;6AQQsQ0MBhekTwM/g/1RfdAwJAk4C1+Et3sOoY6IW3eoEiCiGi+rviFmGJtVbXgXckkdjH9XQgMO&#13;&#10;+JS0NcAo1h+1ELyKKQMyoI/YBs8uJB693TVVsZBvthsVfVqDIU+5T5MGt6rmcYuLbarHzPXUDPUD&#13;&#10;uj6SBD5QiQEzoK3EuGcVfAwXHfos+1jxpoGT/2Cdo89TJJo+QkeUiwznRMeVH3WGlCPqadrvI6cC&#13;&#10;/tyMLf1gHa3znHhK4vIhd9kC+8r6HtmFOpHOKIeri8EHimBbSNFXpb9lUcoyVYLhRkSDuoKHtmDg&#13;&#10;fPaZpxw6Q83oZKUFBwX1jjLBgRp+VHatsRMUymvq6KJkRWVVYjKvPG9dGOGvXmro2hIFtGonexZA&#13;&#10;ubRz50rJu+63dQZpV6eGj5bFt7cA9fJvmuWFVxVz67clr1BGVY6H31YdNhNbZgG7+QueGdBy+nUb&#13;&#10;T0O5gVUoNZQ/xOmp4CIv1S/k3WKw4DuSFN9I+pX0LU8KkxBvpF/9JcQFxXuPImIESGvtJjlxXKWN&#13;&#10;nFc6xuqI7nKZ8hyRJhnPR4glMi5pNv5EsTH0JX5G+Ye/K35a/clDhD+Hth04gp9WhtgK8DKVI4Pi&#13;&#10;rqqTitPYC3VpXiN2CvBOTMEOgw6hBdiP4FO/29hF6PGEWoRMbqnDlmCuFeHoPWwVHYd2YQ7yOyiL&#13;&#10;Psy9hQLocMIgyqD/CJ2GtqO9fu3oW/SQhwjLQJuaUWSAG7NGIZWcN5WMSNkI2QUknYnM+Yzk0NEJ&#13;&#10;joiF2hsCI5fIZL9MdBMR5iFCT+FLmirhn8xHLWmw2eRDlsNyg0L6Hi7SVeVsgRFtT7wCPsYNhixC&#13;&#10;5jJX/DwQK9UzoTYTuY03oZu135vt0EC1E9ELHbQppNugJktPtg0aMN6P+wDP1E8O/g0WaWdt+oo4&#13;&#10;Mg89RMggyTRGQhtbhszTIUHjSWIBNL1+l6QF/KNal+0ACSqG4qQQZnoXXAS91U/adAOu5kYmlIgC&#13;&#10;7c/B051OJjN49OBG3ADqW65IloFq+4r9erC5JjNuMTS1whC8AmKN9k0H4SCtekK50CHVDQafnBd8&#13;&#10;h64rvxge5QsKL5cGaHcWe+z7VrNcbN5zl/1UvmrnZ+Y/0pu+Evq84qnbn9R1IKvqua6oRK19w7uU&#13;&#10;LoOdNe/KusQod00Skgmw/dKxPclMt/zEzmr6B2Wzbyh1XP2buwt5H9pQtVj7s/ye5oPGojgB+XAy&#13;&#10;pbaknRWpMjPOMiJ1aOwwDQDBO/0oM5jg+y15BmLdt5Ez4NHK1RpXZBn3iXNGwkB31gnJLL7JOCPl&#13;&#10;GfPovyHG2EgqFTm+4ylpRl4KvxCPUDf3vUQEmmfbxA4zSZwzM0RfBcLoq/S64inUE0qcDlFOZE/M&#13;&#10;bTKRdNhhJzqJPcL7xErc6i7G27GhChFz3mBks+kr+hR1E3WXfy2KIMe1iWmXyLVcf0wKAbFrd4Th&#13;&#10;L2mD8ASuJkfcMXw5Mck6SP9e2cgco2dX/KL6QC21AEXtpK9pZpo/Ua63Rj/CL/NLdvwF38WZhE3Y&#13;&#10;a3rU3Yh1kE7WMDrTjjNCSl33UFVA4tXXilYSVhuSegIfsbhEi/FQQ//249g5PlKoxVRsh3s9FkWO&#13;&#10;WV5TY+0B9HlqTssT5Rg52/6/wjZifm13ahweW5kT7YoNWhZsJ7Fkfa+wBFuhWe/ejk2iOnQeVQ45&#13;&#10;h7EVFZfzV0mTLSOFZO4903PRo71TDa/ESZFLdQ/Kxrc2aS9KT3vXc/2Ke64XmGNANm+wqYoHULNV&#13;&#10;LN4nOWNWln7JTTay5e1JFr1Rmh8xwFfJd2/N11Qr47xtbLO6RjCH7oVctE+tt2StyD/Nb+QaibNp&#13;&#10;uqI055DBTZmVNE23QyWKSNFmqU1b13IwcNFbzxyAhIJw6hp8UrvCkgSlwy9MEGQvX2M4CF3PHteN&#13;&#10;wPMSC/lZcEb4S00o3B/4jEUQd2+MHkDaBGpqDuqjSTAvoqbAa41hZFuZSA+SPtn+fC/Rk/BM847w&#13;&#10;Dae5CHww8DBTh+/1VlKfsdeCVjIXQ7jDprn8jxBhiNF2lA7pNBp4f6v2LCdMyNM4Mo/DAyf6Nwbi&#13;&#10;9L8mbq2EiiYdBEPEv/EWzs0YZl0POektZl1pPD9otO9fo/ldj8e/4iL5/WG3mJ81IYEJtCvr6p1D&#13;&#10;9lGPBU+IfUQDe8JwtBYB7frJ1ZvFD3gfG53Vp8mwmONptttYGwYxa3TNgUupFk2bdzoZxGgEX4hJ&#13;&#10;ZClbYAhttoOhOpv9JzGq7a8TZiVz96rS4zeyXlY2LIjuMPYEvKV8+Rve0cQz9qWbM36U+isW1OSU&#13;&#10;kyobb9icd6pQUEsUuqQNVw2I9HvWV4yKF+6qMN8uG/bHDKeknV4OvE1x1+UGJwZy0D57n+iLzFT3&#13;&#10;vqSm4NcaYenONEVlTtmfsa+sqOTOriKTVvbQX6rHlDO9BNoStXT1ZjYTmof6NQil2dK3taQsriCg&#13;&#10;alAek/rRNkWRFauxeCnNu9YZo1WP/FN1qUCM1zZNNvhktY6RwPWIva4XqJNG1MwH/pvPVhaAu1PL&#13;&#10;rEfA3tjFpnfQxqD7hnXQef9APg4u9YrlVMiG1dfpVuRPZGqtAj8j6am6j3N5Y7a/40Epdyx6bDzm&#13;&#10;qPH/AAEI/vfZgLtClo0qgJA3GoppgGosXIepgFAjEoT1gDt9fZl+iN1yNJbxiBJmeJRPhyJaaJGg&#13;&#10;hh9OTY7whR5CZYxAhCg3B4mXgzgsaYb1gkEjRoRhgU59Epiuj85xx5YqjmxmC5OJjM1aAJDbiwxN&#13;&#10;9Y4yiUhCLYuMh4Y3AojfhccseYZZg/0jcIPngjl8vZgdlpVxl5WelKhl25Lvkk5ZxpAqj7VNuo19&#13;&#10;jSJB7ortipg22IhViBUsgIXbhYEjkoOEgv18fJe0nShxV5UsmqZllZJzl4xZf4+mlCFNgYz2kL5B&#13;&#10;x4pqjWU2w4fiihcsgYV9hsMjroM1g51066lQY+hqT6XjZj1fYKJyaKFUH57Qax5IuZrubb49b5bZ&#13;&#10;cJAyvpKfc4wowI5IdtkgIon4emJ0dag1ayNqEKS4bLpfLaEkbm5T/51qcERIqZmDckI9dJV5dG4y&#13;&#10;3ZFPdr0pB40OeUwgnojbfAN0Faa8chRpn6NJcw1e2Z+1dBxTsZv9dVNIdJgjdq09X5QueDAy65Aa&#13;&#10;ec4pQov2e5shCofifX5zrKU8eNFpJ6HUeT9eV55MeblTVpqiek9ILZbcewU9OpL+e9Yy7o8EfLwp&#13;&#10;cIr9fcEhZ4cLftNzQKP2f3xowKCXf2dd8J0Wf09S7ZlyfzpH7pW2f0E9FJHvf14y7I4Of4Uplook&#13;&#10;f74htYZVf/9y4aL7hh5obp+ghYVdo5wdhM9So5h5hA5Hr5TCg1o8+JD/grgy7I0zgiAptIlogY4h&#13;&#10;94W8gQRykqI3jI9oL57bi3VdaptSihxSaJeqiKZHdpP6hzo82ZBBhdky9Ix2hIMp0ojGgyoiLYU9&#13;&#10;geFyWaGZksVn+548kSJdMpqvjyRSMZcCjPZHRJNUis88qY+riK8y5YvkhqEp8Ig/hJAiWYTXgply&#13;&#10;K6EwmNVn/Z3Ilr1dL5omlARSHJZgkPxHO5Kmjgw8tI8DizQy9oteiHUqBIfahbkifISFgy9qCbLX&#13;&#10;Y2pf/K7oZalV4aq5aA1LsKYkaptBgKErbVg3iZvocE0uPZZ0c2slvZDZdtMeoItcemBpmLHyakBf&#13;&#10;163Sa8tV1qlpbYlLuqSxb3hBnJ+ucZs3uZp0c/MuhZUPdnAmKI+NeSgfNoowe/VpW7CEcMJfk6xg&#13;&#10;cbtVrKfycttLmaM1dDdBkp48dcE3y5kVd3ouuJPHeVEmgo5je1Yft4krfWRpJK75dwhfT6rbd4NV&#13;&#10;X6Z2eBpLa6HIeN9BdpzhedA3zZfSeuMu3ZKffA4mzI1cfVsgJ4hLfqpo6q2ifTlfHKmLfUFVLaUp&#13;&#10;fVRLNKCBfXdBZJuofcQ3zpawfi4u/JGXfqcnC4x2fzYghYeNf8pot6yZg2NfAKh6gvlVF6QVgntL&#13;&#10;Hp9vgf5BT5qfgZc31JWwgUwvGZCwgRMnQYuwgOYg04bugMJojqvKiVte8aeeiH5VDqMwh2pLEp6L&#13;&#10;hkVBQ5nEhTE315TihDEvN4/pg0QncosJgmIhFIZrgZNobqsvjxte76bwjclVD6J1jBtLDZ3KikVB&#13;&#10;OJkIiIE3zZQ5htAvQY9PhTcnmIp/g6shSIYBgkFoWqq+lKFe9qZiktlVF6HYkIhLD50njf1BPJhn&#13;&#10;i4M325OjiSQvTI7Nht8nqooUhLYhcoWtgs3Cz2gOYOCxSmpOY7+fUWx5ZoyMwm6ZaU15w3DDbBNm&#13;&#10;lnMIbvBTn3VycfJA6HggdTwvCHsseQLA7mVFa3+v02fIbUWeBmoqbweLn2yAcMx4vG7jcpplrnFk&#13;&#10;dH9S2HQKdnxAVXb1eLEuwXo9ezm/KWLYdgSuImWGdreclWgYd2yKRWqbeDZ3j20weRBksW/mefxS&#13;&#10;EXLEevc/zHXnfBEugXllfVO9aWCwgFmsamODgA6a6mY2f8yI3Wjjf5Z2Umupf3ljrm6Qf2dRTnGh&#13;&#10;f1k/S3T4f1MuSnilf0y7z17Zioyq5mHJiVmZcWSbiCWHdmdmhvR1L2pPhc5ivG1mhLtQm3Clg50+&#13;&#10;2XQogm8uGnf+gRy6gV1elKupqWBjkpeYQ2NIkGyGVmYrjjt0KWkwjA9h6GxkiedP/m/Mh7U+dHN3&#13;&#10;hVst8ndugr+5d1wtnqaorl9Bm66XTWIwmImFa2UjlVNzU2hBkiFhN2uRjudPfG8Ui5I+I3LhiAst&#13;&#10;0Hb2hDC4sVtEqG6n8F5hpIyWi2FToGiEqmRMnCVym2d7l+dgmGrlk59PB26Cjy093HJminYttXaS&#13;&#10;hW24M1qkseqncF3CrQuV+2Cup9yEEmOkoo1yDWbYnUNgIGpSl+tOn24CkmI9kXH+jI4tn3ZChne1&#13;&#10;fm+uYF6lo3EmY2OVFnKdZkKDx3QYaQtx9XWja9pf9HdJbsVOMXkRcdg8uHsWdTgsLX1weRe0GG0T&#13;&#10;anmklG7ObHCUGXB0blKC3nIYcC9xH3PPchVfO3WodBRNnnendjI8VHnpeIksBHx+ezaymWq/dG6i&#13;&#10;/GymdWaSrW50dlSBiXBFd0Zv/HIreEZeSnQ4eVpM4nZren8723jge8Ur4HumfTaxDGivfjShbGq2&#13;&#10;fkaRKGymfkyARm6ZflFu33CwfmVdZXLqfoZMOnVNfq07c3f0ft8rwHrmfxSvm2bqh+GgDWkMhxqP&#13;&#10;0msZhjx+/20qhVJt3m9fhG5cj3HHg5hLoHRVgro7F3cmgc8rpXpAgMmub2V+kX+e6meyj+COvGnR&#13;&#10;jhh9+Gv5jDps8G5Iiltb1XDKiH5LGXOAhpk6xnZ3hI8rjnmyglGtgWRYmvmeAWaamH+N12jClcd9&#13;&#10;H2r5kvAM1YdfUwcCAODDVk6xdZ+4FTGkiNhYgQREWeIAFyDo3w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cGk4dwmvD&#13;&#10;8JQJa80LBQdiCPpL4iXh77TDEgPtSLuEk0AMapngIopXNAfxsnNmnJF8Qephe6jgOMJjnSWKSkAY&#13;&#10;74q7YpygV5ISgdVck/5F29TmJzpFaHPTxZnYPa594vM5Zse5+rxUvs1X/wwhM9+U9CUgDNek1JgR&#13;&#10;3V1ZesSAJlgeSR1rGVdkEVDN2Yod2GKnXbE5Z4v9oGJJ6gbrafkMosbkk88kIPVPFP4xd3VfKb6J&#13;&#10;eKquUyRQGe4pbS/+VRNJC8MubRzUcHNmNZxVd2x9b3kI+BBo0xwgNOE7PURVG/NJS1OegEQDU8oQ&#13;&#10;aowbajqBP+gaMp4qGne8MFCyzzQEgr9v/cUSpytHhBjLNE8SNoJqtWV1mOYOEAvZAUiUVynPmz32&#13;&#10;g/jdrsiGjKJzDpw1MfugDW+6vdVr5hncCKhhD8hJyNO91pJXb9Aw1SUQPhCtqiMOfT9W/jVO2s/B&#13;&#10;X8/b2PugcgR9uesl6TcUpa2PGgrf1LyC0R57xCFg5UR9sPzCS1/hNBSICokhg7aqUVz87kjSvbzP&#13;&#10;esiUBPRI507aPhSrdUEtEV7hsrCyYmcaprklK2vMNYKesDj9V+J/CSP9d2kri6/2cenHMN7un2uF&#13;&#10;aGP7j3VUVJlbwNbBGc5g7jXYWlubYMtKrwkmuhG2H5wt4RDqdn/NKiqW9hxjczCUrhDOADq/LYo3&#13;&#10;H5XY9IFvhzMcR4QoGNZaIZ4VHWQMqX8UHqELkXoJUX12gbB4kydFCMGs6fAIfejglmFRIyra1SeW&#13;&#10;wel2ab0Wxrd8J2mP3m6Iko6Fy7VZsuf4O71lUnvxgu5F0jHM3HaW9Gn6a7dZthgV6FTLMuG8Boqs&#13;&#10;F+Y0b5cvigb1O+Sq8EuaHvkLfE8PCRBj/+oKAVJyX7TxVJfTJ5sbVRjkdKNLeQ/OsxmVethhk0yZ&#13;&#10;Hj0MepRzIxZrlinG8HxPvx6KnejEgIrch639OmH6eNNpbSbymeO8Jh5eY72uhsKOGW8BSdGTYJAK&#13;&#10;G5Gm7lfK8TjPMksv1texz6zLvd/yn/Feuq9pqcEP+coBAeFwkXWjFoCNGfPUT6Pf6DoBSkStOlcV&#13;&#10;dBRHPFoytetddXl5sSuW/JYwrL5INVcHsj8xNteQCX51gbRbGDQnkClC3eaXcmriWOIFggdH2BXU&#13;&#10;6oI+GbGKPNw4WZ1KXQoM1YTReaxpWlDtLXx4bRyrNNfEEnKmUWW8YP5kHFq0SAw7NLBTyeztuVgx&#13;&#10;zJrlYBGvsXeqiqqfcLx1Pso3PGRFLF3M/zXnSt0CIR35mPNUvCUOIoyVFB74AzclOuMJLSsSxzZc&#13;&#10;wHeLnYr3lU/q5zE95JJ6c/kG6ltJVE5Y7RmJFyliT0lVcX6CSlnp/hTs98DprqbSdCDNhi8/phqV&#13;&#10;dxLjVVtqG6vPK8+WFVF6lVXZUsYexSdkKNtf0Q77g39YsXHvw0KfeaCzFGc1bbOiylYZxmUO/HF9&#13;&#10;GaO7Sqn7c2dbjVxbn/WaPqIJSPSyMgAd7Dw/XPlgz8UCTBOpo6w4xhluyS+9aj8q/alCZ0ul36lk&#13;&#10;mH2l02SbsSJLS3sJ3kxU1/Vr4bBhngcoHZrOh3Q9bm/DBrQfNLeUnGnBSAPLQdctOpKoczBKGaQL&#13;&#10;1rdZYbQ8U2Vidl0U2Aob4CWqO4Y4OzIGF7YvK0L2TZiDcf92cyRg2Yn2WTQv4Vxzc2kgaVVjZOYY&#13;&#10;9ZRVm/gF84hhD6yN+6dmaPA2dWHJUOsH2sfy9SY+4yWhQ4JkPqt6RVOzP6vJK+nmJtPOZQbwe5lc&#13;&#10;xBVRPocH3SspEfoNlJBeVDla7lDg5OVGAa3qf4br/KuJAwEA8FYr+kDBo7iKrhaBbEAMBUEJiIpC&#13;&#10;BIQKcoczkISEHJNMMvckk5kcJAHCFQiggHgguKjrgtUqLF4t4AHat1td6/k8KirollIfrtrt3/D9&#13;&#10;9EkbiDxFi3xO+QDwQonnvgeFas/EKshL8z3XjLrDw0EdBB//6uh1YYAyqyVW3AW8si+SLlJDuLsM&#13;&#10;B3+XdijdtK7cpapLcFzCA80JdCF3LTyBzwuqw2FyW9dmQTcy6TolzEU7rdXiKSwR/UFqxyYlDnka&#13;&#10;3pETBSQQgoR4UE2GRY5AE7q1QWasVx94eKiIpqVN6SV8elfFNtFK2gtpLLtvuFbWXj5ucGRrFZ8M&#13;&#10;xbvOqwsNEZE6yMPgFYSjH6mJQ/aCAfutxtDiPtsdS1hprfU8vF+MVFSKh6TVlryscfljc9gunkpt&#13;&#10;WhC5RZvCjAWBqITGDzrzE51ezoSinPpoc1ZJYm04dFOU5FgmXiBhKn/JipHN2m7wXgLdFW2R7prj&#13;&#10;5j1BMuQVc6fzXh67bUlDY2F8a5HpsGCHSwKxhXudqSJZ2aE6bma/LNqxmlcJeNhfbn6gCaqoChIh&#13;&#10;ZtPnnaX83CODDd4F5EG2yacYb4/WHih1tAYKZ8Svm1Zn5pS31M/nRSmN1T9u7gIv2KCgYmSj6VP7&#13;&#10;EXUz31G3DrxRuJb5SbtCYNdcgRDhQyEbnpLEZAjRCtlQ3CzOA8CIGTJRQ7OX61tQn7YS5ZHSu7Vu&#13;&#10;qmCxnh5Sn5S6g6OaWFlV6V7tlNIn/Sx8WTUcR6AXNC0RfcQ8uJ/tq2vAQ/f7yGYU3o5vFQPK24Yz&#13;&#10;AKiyq6+rN4LhJQbNUs3r9OWQLzQY54XkIT0RFPYIG2GvJ4+Rf239u7QGZlVnyUyID5WsKENmVV1A&#13;&#10;OjomoNQKrHdvsqYf37+TgdlEW0Qk+pQ8z95I3Ne9axGUGajVVd7SFipJ7yM7SGUDNsVpKrX4ODBD&#13;&#10;paQdANVUzk4vaAUljfgMdaNodhQRTLU1J4vGrXMqPSVzK8Q6VjnLsk/ZJeeb+4ueKAdMV9OWqHON&#13;&#10;z3ec0G4wfh5+C0lgvNnb8Uba2wUI5bWDdq64vyaT5EteVfcqXso2VT4silactXumOlSQNXpHiUZk&#13;&#10;EYSfhI+aFOx4fAWT1zRamtmyxdYg6nXNJ/rKppykIqWcV3exsFv+sGZeqicwWBW3YxF41QaF18D+&#13;&#10;FpqdiJ0yqptyS+ydSttK4US7jOCUBbe+k49Kba7kQq58Q8OBPeeANTVvYy+DvKrg8AJo0BrPTsGK&#13;&#10;TDn1JzAB32pJwe4VLsbW4ZQAkQUR0cLr+f8gPSQhX/uQM7Jz217oPgJwWDC1XVMf0GO4hIbUuWBn&#13;&#10;aZw5BRGIplE/lCupLE/EfGVr8t7haxVDKTZiq4reZiEpjSzMTfcB7ggYp/rwr2pRrZvsickbWqwY&#13;&#10;RtbAXwD7pFkIWy3J24hmaXYmv8P+Bm3eFkj4IYmhz8j/YDUBb/WXSa+aeHW/FmQegJNQI/RGuwru&#13;&#10;lBBQJtLNx+DTaF8yiG7Bbm29h00Qc0OvET+SmayFuv/qvnf4AIPkz/RP6hW6dO1bUKJrK9Nqruhu&#13;&#10;5vZBCfoFu8eQufqUrQD6SN8a2oHP6qdZAboYKqN6ndLXnGCYABpM77WLVB9MmPgwCBnv5Pyu/bMx&#13;&#10;fHc6NMU0b/0SmaF/D6XwKLqQxSUPGfqq+PKxatIQqMyoAjVZwI1KX9H/1Hzb0RypZqWVnfQY8rQc&#13;&#10;jXmGbDD7h8owl7GalUT6008rL8ouNcJUrSK74SQ4qLxbZxcpVGBNSPazP4zGk5TaXLs8Zh9cb50T&#13;&#10;mo0tMROsHGKAeV6ZUf6+jUX9Rd7S2gXGKte6uoW/AuedZX8UylW3LslfM1B9NyYPXmy3hIagvRWr&#13;&#10;WKWE1Hje8pZW8E0EQ0cWfADy6TBBfomejhOezgyhCyVf7hqjrbJvoh7Tw4CeY2DCNF1+cmYcjTXP&#13;&#10;6m+WnMV79C9EUmUF5SnxEIxSseUnMjooRlG6S0zdVcVEdRmSNNs5pOEl7PDrpU/jHNMnsrj8B8xF&#13;&#10;9slHFAd0c5T9xdO6fFVb+rRuBGzhTejTtKeiCvW/wi84Kuo7LNPviWGQ+M04jXPAa6gN79Z+Ia8h&#13;&#10;1kApxRyiGdan7ybDkXM8Lfkac49aqxvClZwy/UVixn8Z9VTnYn5B4/BBpBZ9ROTKujCIuFOUiXuR&#13;&#10;8XtH8GHyHG8ZcUIXzZ0kj+tGOKW6+3qx/xYqiPJkvOEBph2+g6iZOtmf0JVMemEPOkrP7GVh++nm&#13;&#10;+B68jeZxjxGXDbOcVN0qwzH/In21IYcWQLj9a5gFx9oay7Ph36zOQi/kbEV52n70kGVL/A7sn+al&#13;&#10;XBKfNb7kJJAQ0+dP6D1oreHfWqzuAtQO7anNk96CFzkaC5zw7armtGDkX/amuIeYu9XJ3Y7nW+o5&#13;&#10;scSkifSv13UyQoNcc6b5DRSudTU9lZZAuc6MgvVwQB2ZehsJdByIO4wqK7/jLsbuWn/msAiL+YP/&#13;&#10;YV2yMZDAbBf5UtVT6/OCG6JvrOGCwNzJCofQmnLV8kjyWewRS4SsZ9M8sxNg1s83L9V86ys0nUH3&#13;&#10;4Psq8kvWqDiWi8IxkbslpAzPLTF3lIeklJgXyz/GlpqqgOmIKdNyzdL1fsZLMOk7aKzDA7ErZg/p&#13;&#10;GYBnOiIbECabNimGcvqNw8Bw8gNjgfp57EKjmzYgYpQZhM3rI5gmbPU6d6aGuI8+Zt6ow5V5TC/Y&#13;&#10;XFrM/J/h+vBq8kAAAM6dKK1Xj9qidZQVEIGQ0xSCEGQ+BcJQAiJZkpAECGQnJIQk38qX78se7KlW&#13;&#10;FKxKK1e3PnAUR4ueW4TnXoiPug5HEdq733/x46rfMnxNCzUb8vKQa9pjaXuRHt1aSgdiq7tJTEY8&#13;&#10;hmZCPvITUK3zQwi6rVI3PF0n5HfC5/WLS9bDjfqB3FFYYpCmFcMS4yqKCtYZ/yRmwruBhwQcfgle&#13;&#10;rM2EOqEpyV3IAweVfYIUcOjmQSgfnp8rhVKgqbRYqAB6RamCzNA7YjF0F5ohHILz4Tna3aDIQpCU&#13;&#10;gWr8YJkLZOM+mwvAtRgh1wdMN2el3gHlaB0lDzxkOkBkQbHIQ8Id6DyyQBsFqNzfiJ8DDpd/2RJA&#13;&#10;7+gungD4tumcHqDGWpJqA47jA5RAcBEWQ+SCu1EHYQZiIZOaC8bDTcNiq3GkcRXvqPG3et9ir/Gg&#13;&#10;25XDMw47l6eygUDbQYoP4LYUE0vAJPPLsEXQHNNOhaahlBVU0ecd26LgSD1q3m/0A25fYXzmMae+&#13;&#10;cijpsv2xGCfrbfly3cpRy7D6bHA7rtSx5Hu8cWW8igD3A+EC9hOXreIcPc8ZXtWQWWP/SQIk/duW&#13;&#10;KG8l45YLqtHIAFyhLQ/5HEvRh8neu/4UweXFzpHqBnaeo0vSVzBkp8tuZwZYZ5XBSUbLfrWTjOCV&#13;&#10;2uWRGViS7lFItZlsOCdLcryWm4SN9mdKH5bN9qsKKlhj3Vozf32PRa7Zk0TFc2qFZDlGqkuM5JuJ&#13;&#10;BkrIIJoNpEkxe4xWIXhuS64tZT6zxuvSN263BNeFrKfhC/RfUWcxf8NSMse8xLg6EkCTAW7oXBMC&#13;&#10;1kueWI8D+QKm5RGwnynCJ4BXG0nYQzBo3aT5IVhMfYa+AbvJHDQYnIlsNckgVmgaMgYdlrAsGPqW&#13;&#10;fwM/g55iTGIjKHPDgHnMdGtdAzppYlAPoF8iz8gyUyaCRv6MDCDfhioROtwvfom32TX8DmzSNsQY&#13;&#10;xP5m3buhCZ2yFK/ToPPwr6l2E808Ts5FtqHXIn9Bok37QtvhB4hJ3IY99J7k07BEj50hNRe5jm/I&#13;&#10;R7MdXevSTWxbG1WK9Fp+JGci/thI5FX4KPo+9ChsMZHK73WSmTs44+2fcZ4WtbeM89JpvzdtF5xM&#13;&#10;W9pAqBTFV3hs4jxSiXNczl0xx16iPh/kZ5nR8csJ7Vk8gCNuTRVEFf2reVn5G1pPw0XRWOo7L0M8&#13;&#10;EV/tGpUTSWZHiap1Bdv6UpsT5MRP6AOFTa0rK2PYN5pTq/IKjzTGimFasvcP6a3Ug+4dipz4zc51&#13;&#10;qhek7bYJTd+KXZY+XW+wD7bT0C/0bV4mPcJOaMyVFxQurmcqPmRf8iSrDqUKXfNr3PHf2W9qLaS9&#13;&#10;1l26jhV38Hr97WCB+WdguUDdWFITy+qv79bQ6B2eU1peNsN1uFafGu74Xtcf72+r1/+d1GexGIQR&#13;&#10;fliX8VHwEfQJyOa/rn+h72Ele3MNVPoat8ZwNHuus9ZITHlkVxj7KX9ZVcAmUj/uAOdGRJovgCeD&#13;&#10;Z9EESMU3eU/DE8xHHgriUzDhqoTvZw06pHBvyg6bFgYpty0uWEY6gR2AZRHZ5gC4KmSNaQ/M5Ud7&#13;&#10;LuOvmW53EW4u6HS6sdNZgL3NPJIis/5g9qH04jfRZNIe7HNTQ4QIBZC7IRWmeCS87KlnifM6U+7a&#13;&#10;7fhYADke281ZFba71uEUleWJJYFyDl+CnSddNEvMyggMnYcuDHEgY8hZduMuDuOPooIdTRxyztNt&#13;&#10;vdz6jOzOKkFEYlfrg4qP5JVNMeJ/RHG9YnkeodQ5oL7+bY+tVCdijXX3cRWFN7ZP8YNygK73wukM&#13;&#10;3/Z9onmJWEuIOIuc3GCUnYra5b6u4hEuO7K01MAUq79+MUv8fXf5ocLSrbOVz3JCOwOqE9KPtt6S&#13;&#10;DCaWNgnlUnK694EqP2rExdLkhpFsH3W1gWfwSUMXa/62FvFN+n+7fKUO2v52spydrmj5WlmYSG44&#13;&#10;o1aS13oEmoNRM04/3T/D9NarekdQHPbW+JHZ0zWsfE5v7ihSR9BKW901qvSwJkhzKXFxfV7tJjLV&#13;&#10;/ZVuOnq5/a7+x7ATlmtGbVATFgTGMDM7N9VO0XPb3ugGaStaEuqMadONsfq1CdNef8MS8nrnc+M3&#13;&#10;0VTbbSAs7A3+AYwPemKWQBTG+w4CcIW+sPUyuDJ7pjkQpKeNNoSCyoT7ni/APeQMxzT4KZpj/Qjx&#13;&#10;wgl4CnQmOAIdhRczDrWvQvUF4y3jKDv7XlOC6WXa2fpkU3nCFTcZeUde7UhAtkVzrbkINzwH60GW&#13;&#10;BbNRAXyV4WiTW98VXGqJspZl/9oIWorSjnkxfGnCLZfePENeb3ehs9E1lsPoonABFmOKC8ZQX6Sq&#13;&#10;D+I8LiZu/Y47y4xwYYKFWxYBeRWreZ8k26tqhOPsIckL0avcJEWzNDLpy5p25YkYP9209uleB+N3&#13;&#10;bllnP0fO5zljuffLS4wrBSWiPHFXxZSYxnpefU5WluOUXVF2U3vUcZo44ofat3UpPwwUV1bB7bPM&#13;&#10;FDFsH+L8JQX1V3m/yNFqnXD//4swI7qpPk27J12j/YKapnynayG+qPUzaHvfFiar1W25mwU1JlsE&#13;&#10;S6hpqoNLJdp9VUX83tprzIDK5XULaFTxf/RbEp8q7hlGife0awBrT8bGWiCjZbjoASCznGUQgHZd&#13;&#10;HEcIDInYvDvARwatvBNMyd5X3QK6E1vkk+AU8boGhWQ7b+SH4G+aHfQzePL/CIIPsKYOBADA6lkB&#13;&#10;exURT0VrW0CMgXyNbMQBgjKEgOyEkJD9sl7ykryX9/JGNgECYQkC8rk5q3WBVVFbqEXObcsnKnWA&#13;&#10;VxFBqLsO5LN3/+86XhhXZkHXF3c6fwSoUp5juuigJMexOS1O4bE3rMnXfmMALyDQ3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U3KNHEsnNwEdDBMJA90rmghZquzC4eJX+V5Yg1xurZY8JaglUDCRmKrqi9yhOBoZrkTxFpgO2uQ&#13;&#10;8DQ8Ydwl4iBL+UXsYn2w5Dl2X9WT/Q32s8ZVkIuNa43xd7EzwKJI9f8vdXO/xv5rzGCdx5mQOzMQ&#13;&#10;l8P3yv+KvALmJEI0XH8rOxTdauhLnUTzjBXxIFoNRkaK0HaIwR1Fp+F1rHsYH3FjyrBTqKtUB0sR&#13;&#10;uOBr+ApyUzSCLEbmUxWID/pRvD+SiYZEBiC70SLudeQluo/tjFrRaeZeLAhbVTYPBVB3C6qh49Sw&#13;&#10;qB6apwJTN8KeJBi/DM4h7kUuhc8SBdzjSBz+mP035Blew7yInsAelHWCgfa/FKwGx21bRV6Qn/Xv&#13;&#10;KX9AWeahTVNQhyknYhZeRbtxj8ID5GO2P6InRpm/obl4+477bRbx5Lbu1nV5bRkuzYckFXyvpk+L&#13;&#10;S2KdHYi0MfRj+6Wqd4FXbG6K3X5CC6qivVhmT6B5x7Lm+QIy503ThR2jQqBRV+q0+ahjabky5pLd&#13;&#10;IFse6mJ9LP8x8LVFqrzpd8j0XrvSa5i+YsgpzGusLF2Xw3dIpd+mzzTEVZKbo23PqktjYKtDIeXN&#13;&#10;WrjKjqA1pkn1Q79X9CAg92ZR/cY5yVH7fFWruMvOrP4yPcnmLZ9JumSZr4uICTJfqu/lTZi6NNwg&#13;&#10;L9qou+UfQoGGPm8HeQAql7hab9c5iZdYWcr9aaMWvoqflGZOUD+PnjGFa8/wvqCjgMEgfyrZ0ONf&#13;&#10;QgLgEe/7xHX4cIHWskJbkg2aER2UtsU0BlgSn9HX9R3RA9TPhpO8feQH4+ugf5CRULy/ldgFNzOC&#13;&#10;CA9kIn/OZAYd2a4mBsQWPKXV0O7Eg1QX9D66lvwWBng08R5ZFrSFECKD/kfwH9FYRiVOo2fzzXQy&#13;&#10;rhT1Uws4LmiiqnBxooTcj6+NDiN+wh7wMolIbDxoE96G/dt/CudhRxi78JWYLT+USjGniHCKbZoR&#13;&#10;GMgB0/LEIuIa9TK6FJ+nVvF68HxSGARhd4l+/wVsBH/MOI0N4evF0/80if2E9s783B/487uZBcMb&#13;&#10;GR2Hi85FsFrfS924xc3hVUfZfIdCATGf2SZUNo+bFgToFDt3xuZXp9/ZnV04yM/ZGVjiEvd521fS&#13;&#10;7vBHLaurqrgljYVyOZu2n1B2+JRYN2neeCrMTIMoG951trg9Pb3jz7L8zZNtCxVxcRtaBmWi8KEm&#13;&#10;H7mDm9+wp26ePWpjqGmfb8zTQIznHP3MeC97WYeooi/tcttw1ZPNGS3Xa7Jip5sOKG6HqxyZSjs3&#13;&#10;w/ZOXcSeshzTCXzXmAYMOV5S6hGULLK2ceT9aRktx2o1SQ+bfldmx5KOOyp+eIb9mEbKTbXadfvZ&#13;&#10;b8yAfsY3k+4Ek73OUy4wLnJtEav6BL80r1C/TdrZWKYVxAobZLqB8PU2sZ7BzbWkGk4HfGIqAaW+&#13;&#10;NHUcdvV2IzOR1qzepnG9VmBpHDJkJYkdHsY1sZ72MOO18BXWCPAQN9OcDPUGxNBqeMD3BDmH9Hjn&#13;&#10;EaOoIUvQaEbcBQkOB2JMYjSsRXpjFmzhyFjYHxY+8pIbZdKi/IAoagw95PsTmYl+8G4korENWR85&#13;&#10;ULJL4NrQQ8KJL+1x5KKYB9YaoiZswYzif3Kz6FP4wQAx5YHLfBeIGzjT+yv8B+z7/eHbuv7HEJ1w&#13;&#10;NXEgAAC2Wq2rgvSJKB71URDTuKlBWIKCBiFcARKOJCQkQ+5zckwyySSZTO6QEMIlLIeglipPUZZ1&#13;&#10;watPxYL6igdCdVVY67WKXYt4rrZWke5+f+GjH26aLP+KEVuZAXzPbkPWCi3AYllAqhAGWD8o22Wx&#13;&#10;OTLtItWvKWbDbYiAHzZ/QD7txBVf5nzTWMi8DRC9/+ZMC04ZpytWSjKldhEmv8GckseCldln1WE6&#13;&#10;ecoqPRs+iB9DpizqvYWFenGooan4dxnOo2GZFefhVu5iUCSp4N/UhjMXSKagiey1Kgp8mXQRmmNe&#13;&#10;jB83vUP7dpvzvBpm3UMappvvulXKhk4ZGOxcg0GcC1iNKYxNotfIiqwaxVHLcpJLewOl4++ZvsRG&#13;&#10;249lzSIfagX5AvMlp6dot6VDv4r5wKoRabgyNL/ULiTb0rKWybkYmUTR/NOuwj8yqhwDu/AZz11I&#13;&#10;TXTuEZfUYaGluxhQWum4K0PYzTnoSiqZ4V9yJVFOykiuNNJy9XtXKf4JfNVlbX2YXhAcCIVlC6vO&#13;&#10;2bsKtgcu6XaWrPZfEy5lJ1TeKfFWNPumKEbpDu9vyf9VZ3pm8NMw1T3bcn/7usaj1VsoaMMP2Edq&#13;&#10;S90D3dKintp5gn2s96GNJeuAXcECyp8l9oAoeQLsrazAvzDc8+a34NJMHTHBvZlz2lIxd15Os0rb&#13;&#10;T/c39guEzNmGecVveMO1mZRPxePVYPJpMCmgwr82VPmErRJASp+tjhYIGUpMI4bZ17SpskMAib9b&#13;&#10;FSHsKbqrOSHLygjqd4Erk46Z7kAs3CZUjhCbUfYwR1U1zMvj/WHj8q8K6jVcMSj5ouKhPFV+vKgA&#13;&#10;pIHajHjdtzp2UsjIhrtxBVa6xd50itEuGgmsZDdKvdbnPEyRrA4T2FVTwIjkqOYw3aBMgKp31Gte&#13;&#10;wo1J2XAYMo2TWsrQA40Li66rIyqdzM2aaQvMMesuqn4Brum7eNdFIFxNOy7PN4V2RKo15p6kCP3P&#13;&#10;6EKczWzHDjQghSYTybemhIiQzYmsUXOmcohrs2TyFgoU1kLaMmkXqk7/G/iF7ZvEn6En2O+4OmTI&#13;&#10;Ya2PpdY50jxv6a0OPZLC8DraFU84DscAl1px3PG4sF2S4lybDij/cIoSL0ARzpO4vUiMK7puaW5k&#13;&#10;YLFnQaHYrzBpShoq+xWpZVd9b8v7gBzftsJ48SJvbXqcconnUeLfdRzPX3A9pj1uX+2W7CX1IXd+&#13;&#10;flNdhPFK0a81VvlRlrx6ojyVFxVMLzgjigz0kO8rqP6oxN3a8z4t7riJ6Dlds4+Ctra4hqgbm3ON&#13;&#10;NPqxxjF5HjO/gcZ5yo2p/anAL8wJychH5IerfknEtDR/Me6s8V/eMzVnJUCR2AXJLjFOwqeUDE64&#13;&#10;zKH+BFCw72knhDfz1+ufyDTbHpgSQHLCess45Fo/iA0g7Opp/jvOZucK0WPeRcNO6U+CcmlA8UT8&#13;&#10;nB2hjpPvpPp1e0HuNgQu0bETPjHz4RPrX9k6LKEgg/tKFGY/yC+VTOjtokPyTslO2ecqRRld2a0h&#13;&#10;573X+KDkbXH6PXAZ8SmyGLkcvwbdje4KnGMXq0axTbxI9Ri0jD+oHROjYjt0lSWQmw0383LBfuP7&#13;&#10;tKMQzkwmnjM+tQ7F77CewRx+NnMVbEQnOQTjP7T/ATaaHolUwq3mz5mHpV4LNfc71QprWxqgfYDO&#13;&#10;ELvhZ1gwXmiZcSRX4ktKbTPWcVYvZtTMlL/GJoTtfKp9M+Od+La9MZeq6HPMT1utOe+oIjbBkc61&#13;&#10;8TYLxzngS6b/5iu0fGTU+OZq0jhh3ibBa6DLG8mQiIyePTl35VWezanP1D+6rxODBq7bEL/TfM0d&#13;&#10;4bXSFtQwLIySq6FsdWeZs3quAORlVR0sfSrMC5TlGGUt/ojUXnWE70eiU3/B643fbxZ5iJ43BZ6m&#13;&#10;N+bxYkMjUb2Bld0QxZ/hbqq9W9osKAv152yVXgk2pKKgIQAR+friyoz4PvMi7zrParCu6DxyQqNh&#13;&#10;zKqe6yBOZkWPvh74a0k4PCqczZIi22WtW9Is90EVodd2HToSa3O8Q2wukVzImWPSK7/jNSrvq1cL&#13;&#10;1gOj2ibx98WAfpNcS5k0zgVzUl6YP9OVEvajHHgwdtA+YmlxvBCHhLnG5TKaJFYxplwkm+XdA8eV&#13;&#10;d4r2a0fUoxSB/qPuUcoBkwCOJbRb/4T0xc5g59GQvUoQpgwazokJYLe8XZaqGeaFK1m6KfoHdZch&#13;&#10;KvM1tNEoSIHhSWSE0GG+b0XiEmx3MRa2lTej79MfEsjhaFmzeNCIcpfI40236HmqQTM5U6LdYxlM&#13;&#10;WWfoQtmEKmQSi44DbFH2t7YN5aXW01Av8BGFpMeFbbbw8mwpxdZJ61LGYGmZ/z/EnpGm9EH7EYIT&#13;&#10;WeiojPOgOqcYzWWHu+t0j7kv3Q3SefxzbgXnkLjbTaCtkQ+6PmTsU0e5JkjDULPrAsFlKnAdi/vW&#13;&#10;OunqtHawvg5G6/LK06u0En0FOeDgfCUq9kOFh2QdldqM7eAGn5VUr7vhbSDYjf2ezrhTVtjda/2C&#13;&#10;cayBqr3Fflb3UTwLhNdmsc8K00OCQqa0JxjM+EwFBIZIAh3JP5cgNqb7tseNWld6qs1qeEHxfPUr&#13;&#10;Yxlzo2iNaYQjYd00M4G+/AzLS9Facj/aJxtIOoK1gW34MscF6EGMxL0M2WWa0K1kD4Bj0E1egfBr&#13;&#10;w17+Q9ZqIyyupJ5ARPJMMsviAIlJfnRIR8er7RT4SsyA87Zlj/F/DNQJVxMHAgBgX3HVWpVitawK&#13;&#10;hAQiAYFwG8Rw34RDSASEEALmIAlJJsdkMvdMEsIpeILKqq2wKmqxWEV0F0rXSl2rRVoQXz1AsVie&#13;&#10;uhVZpajt7vcjPqcaKKdV+6r3VKrKI3Rn5dtFCcDtqqzMVaZPNEWxj8EaXWNErpVpeBZgRmbBA6zl&#13;&#10;+HcwYhQovZTRVQrVHpVZ4q75XXNBiOp2at9maIB3QEEsYvrGeCOCafkClAUQ8HUrj5WN3UW5BobM&#13;&#10;X/dYma94AhjLvFUtxkUFn1cnmhrSX+u9QP/YAGOYZTJiMSi3ngtosV5FTrEc2AqsF2BWtFtABS1r&#13;&#10;haRivZKwbs5fUOvhxell2jr4Af82MI6MhI+as9DxgBboF2yWdQEtJ1z1BeVqfET+bWU7sa50SN5H&#13;&#10;RObLqiaI+LSH1aFEId+qv0DQ4ZdNhcQ/Aw5CHOI96x5ym+TpzpUddDyRR0jfOJpKE2QJ9v9s+025&#13;&#10;1x6eBmncbHY+U3edng5vMu6niwOOWeqpIdY7REyF6aLFvo1dsqHyroaBkrGdn9bLtu1S1Nb+nBas&#13;&#10;ZjvLt77SLXL8Hq4wzNuPBuyyuNtSfdYii6g/NSPwzW1rKzMRpyi4uBqtKC7P9cdSxN3JHXhQBXtL&#13;&#10;CBEkHw0RkZnqfj8edQhYxSBti8EetdLCKBJVJENbS54U7beWSWw5dpiujEzmIucVH0a/wBarXUMy&#13;&#10;cYMuzU9JrjaOMZ5RA9DnqnjjCckxaZCZUdFaeAVskLVlX7PMKU8mdVr16rHoQ8hqHTckBB029PjV&#13;&#10;430g4p1Bfgarqzh6WP6w3NPAr+Jtv2J8rm7NXmk+ol2c5GZR6uui+dZCY2jISkRqXvD7DGuC5r0P&#13;&#10;El3ocqVvdYf2I0m47pTummgKOAjQglRjozEpscO83/xX3ivLLcsq7mt4g3Wd32W0Bkn3foDfwVBF&#13;&#10;jDrAvLFMUl0NJouCdActwqxe4CokTYw0LbVivJugAe7jzkIL6BK/n5BjmJzpjrPxQTlatRR1E/9L&#13;&#10;7UTbhKerp9H5rFR9ApaVcMtwATvHs5uFeDB3CvoL3u83DT8gcpmp2B7ijmxKwaf7xNFVL+gzQq4G&#13;&#10;pUszH2j/oGYTQKCdaudtMamoUu7XlkQq2O+/cBz5lqnB1pODMsP/T/YoHVZ21NoKbqiLnGSms/pt&#13;&#10;TUECT9/riOG5GzvtMdxTYKdN4PfS+h0tYTaglymywk7fy5ssnqNfCt9sW2PzLg5I+9GWJbbFlti0&#13;&#10;FSsjXWyH5WOB2baf1eO+FfYkINJz1H4VHJImEarC3mIX4n5Jbl4amVn2Ni2K7Kq4yp+jlskvRoxS&#13;&#10;iOphYAn9gY7n20V/aXzglW8DoM7yJNSzrKVoBTopPZJrx1p29qU248GKZ3wSH1YnRbQRjdrrgTvI&#13;&#10;UgPo+4jKBaVe/XQGXCIRWlfJygpZsLvibk4n4qKSpPyGTGkW+EvRW7qeCCE2YtgdmIP/am5mryQ9&#13;&#10;oCsMDyoDmS7Tg7kaxvYcS5t2SfZjaFD3KiXVeg+Y2dqJLDEtinBHc8CowETsOESxQwg3eIahJrVY&#13;&#10;mrjTOGW4IWo1a0zM7DTwllmb/A3EBAe3JlhxiBO+AM9ZvwhMQSkklV2Ac9BfGWeJXhwunQOuW5OF&#13;&#10;s8ZmeJmg18yBe5JzwNNIccwMFImuCR+2jqO/BIoRB/ZvthWT4N2MxwSDIEvl+g+IRmGtYSkxJFAY&#13;&#10;bxPXkteZjURPzJDFg7gS/nfoGXE/MBEeJNewm9F/kPHerngHWVryTtviOCT01Q84BIKPDF/ZjyT9&#13;&#10;YIJst2Nawa02n/DdkD/dHMiHWbQr+zCaSDV6h+GJlGtRfcOWPGnefP0+IZWxvn5RUX/8/boy8SYe&#13;&#10;UHtC+mNImPOFfJDzN2eieoo5XnMREHmU12wD7xYCzvfb7+StdV7aQaULnDvKUuJjax5VBPM+rimS&#13;&#10;p4esdtxRHeEMOOQ6b1akY4Pxkcdz+0voxPY2+6g4IzfGPl5uTmu3X6o8H3fSDio+2dxt56jauTO2&#13;&#10;p9oizqitzxDFomzdYKqnwtYPC0Qj1P3K7hyQ9pQXpN6jN1ctjfOhI9Tjm/NojvYH7gAdCDzjTNBx&#13;&#10;ZjarnzZAlOcwfREZErkR/qqV2YPEac3G1GjiD60gtpUM1dObl5NSwyT3MNlhlnCeknOWF6yXVDm8&#13;&#10;28uf+glzF0rQq/qSbE+sHphJ+RJ3N8KxQThqXhvVj98Db3JriWzoBOcVMQI3+HiQJtTkZaTc8ZiC&#13;&#10;b+HzoFWwD7lkIVMSUQQy8e9iK6zaKARrhW1cNR6G9Pgvw8fQFz7JRBfO9DpHIkR4QQI0jRYLPoW5&#13;&#10;6FjyKLIRC+LXIBMYHRWPNmKz3C1YPg75u+CuxCofHf4nccBrknhPuuRPWADaK+t76DXtnnwMZlAD&#13;&#10;fAB+ThVFiZDj1HquEkXJeX8/rJJ86lOP4+QtxjKijTyTM773fe7x9Mw99oKRBGC3W5HnFn6zo7Qj&#13;&#10;bLLprhTcdKXRR76XnVAPq6cY+2pfA7oN65xfgdPZ37csiPrS8pufF2Px5K5usSQaa4qTAmGahrOy&#13;&#10;wU0H6j1VuWxN7VGdi/ciZ77xyYYLNWnQiew1TfMlN1IbmwIlHnGjjf4Vdt5M/VO5R5hbXV3V403W&#13;&#10;2tDqCXZLzXPgjXeJ4z7I9YhxfAjHCqAGN+lwykw9urMjLrSuW9HMQ2rPqI6GXnfWVU9sktXogFR2&#13;&#10;t0Nl+tr7pL0Vyvbots3/j13yimoyzeMwlhl1dUZmxtWxrozKqug6hEHGhiJFqSqCFRGxUwQEpKQn&#13;&#10;XwoEAYEAAiGE9JAeEloIkBA6hKKIUXB0BbGMNLviN59ydvfsnL1Zc5v/Oc/Fe/c8v/PCBZ5GcuD5&#13;&#10;DteDZMsQK0cxCR5Ghn4gL2K2bTGhJqrCJgB4EJO8xgAsigte+QyPTHRabom3RDzzdCKMhDe6NBDG&#13;&#10;IqiOuwjXoy451AOvogNto4EtsZE2p/FJcaw1o7ixBKOVNS4FMWf5KZwPaoaHGt8ZneniBayMubvj&#13;&#10;ITD9yk8ORDwlDm7rhXsZP25zDBeeiLMAMSDO3/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wge&#13;&#10;qpY4StSQxnBqig+tahmPNiDbHQNEEYN631EwsCf75eiu3NW5PQXBuztR1un4doXvhIDvKNT0WK+Z&#13;&#10;uswN1k4jzs4wEBwteqKTrCO5iX3NHpyWMorR0qIOyP8cA6T744E+FvHGviPzQWj7yRt3tpU4Vneg&#13;&#10;NeFDHbAvW8ByFqs6bVUGhgU10GbGWen9BBvVSLQ3G0gOgp7sxOspTqyO5oo2oPhTDFDF/RVYtic+&#13;&#10;832ZPLe8NdO9/mWpfnknThBOZHRP5PDb3Zdk9JFqTYsNpadasf3Ng3gzwQJZ8APEQayZZEWbyENN&#13;&#10;Jqot2oBqRwzQb4/7zvXFvqXF3+31PtmSbVyPqRAt78Z1zSDaWoPn2VTfFQHZUyMluhqUeEeTGjuC&#13;&#10;0aLtOF3jMF7fYCMY6odIxrqh5qgDmq9ifhjauuNu+Nd/HH/42UHz6y05kvWvKrpW96Fp8+lUUji3&#13;&#10;AwqW9mAnqnlNPqSgYaxBVOdtFCNH0ZJaD1Za48bLqt2QvMpFVEQb6P/D1vWJX2wJrn2ybfC7z5Jk&#13;&#10;b784y3q2u5S2llAP3c7CYxbyKajZ0lZk+GpHzVQNsyqE7L46Wc+qDKJ6KoJN7PIAhlMWwHFL/VDU&#13;&#10;fev89Fc3ln/2S9urT3YqwW+PsN9tO0N/ua8Yepx6rXHtdH3dSgGm+vZlqPJWBalssYp8ZaGWcnke&#13;&#10;Sb10s55WModqKZ5rohfNYuiFs9jWaAuHf/qTkYc//40GfLqrF2xJbAO7ThBeH85tepFRcn39XEXl&#13;&#10;o/zqKw+Kr5esldUV3atsKLxb1Vhwp7YxfxXZlL9ah85bbUBfWGnE5K6gsdEG4L/8HnCT9gB2BgL0&#13;&#10;Zp55zT9x6SmcjbzLP0da5BYzwz2VgkBXg8rbCRk9HVSzq7XV6qAybHYSc2QYz3LasBz3UBPssaKk&#13;&#10;3oF6tdcURR8NHw0fDR8N//eG3h8NxxGAl3HmNZxZ8lRwCnlPkEO8xbvYGeaUwwEWUullYg0eJtns&#13;&#10;bKdbR2htw8PNHQ4b1O22Yjmjg03wmAUl8xkalD5dFAE47vOIIRZw0hGAn37me+HxkmeirOtr4mzC&#13;&#10;kvBCxzTvMj/IqVaMsRr1nm6i2dlJs4600u02CsNlJTJHLTi2bwAN+/tRsoAapZhQNm6+fxkSYwH3&#13;&#10;GALAx05/L0ov/kaSUbsmPQl9LTnfPiMs6g3yK+U+br3Ow8aZnSyK1c6gjQy1tHoszR0+M74n0I8R&#13;&#10;hNSNkpC0SRYQo+X+zQYE/zb0Hk0BgrTTbyRHi76RpdfcV2Thb8tz2mal+dyQqFQ6DtdqR3lok5NL&#13;&#10;stq7KQ5rW4vXTGX4+5vZkwai+IYUI74BY2VBPlYW2GzvDbyIgZeWAoSp2W+kaUXPFceqH6gycMuq&#13;&#10;bPpNZS57Sn5J7JdUqb0ilNEFQ4N2brNjsIvmNbUz/H0trJCSIgjDkGiaA0kn2ZAsuNn+a0hNASJE&#13;&#10;9ltZauFzVVrVQ006ZqXvRMuC9hwrrCkSBFWVCp+yTueWYQfsAshh4pC9WmZrQN7ODAnpvDCbLJzu&#13;&#10;IklCTJJ0crMBQWzEkBAL+IgUIE459VaecvGFOvXaI91R9Koxg7pozGHOGAt4IWO5xG9Eqtxq1IBF&#13;&#10;gh3p4xG98h6aX8BkTHEYnGkmXTjTTpNMtVOlk5vtgwFOSQaS5FMbyuSLL7UpVx8b0hrvmNPJS5Zs&#13;&#10;xpw1jz09XAaPW2pUdl292ahAjyiFkFfYS/Fz2G0hZndPuI0pnGlpk0zR2qShzfY/BumRkxuqIwWv&#13;&#10;dMmVT0wI1D3rP9mvk6im7wSA44c5zessb9o5zLOztHSeh9oyz+LAqFVBFNnFBREQUATZ10BDNrKH&#13;&#10;rIQtIWQh+55AIAFCQjayQtjEggVRRMGOiGurFqfjb3Cmzzn/5zQHD5/79/pNp9xyZbKXvRc5874q&#13;&#10;od8O042am4b7jBiXUk3wi2TUMFfcOssWcucZQtk1KkcxR+tSzkIFZDsN4p0GaWIiUCdk/mg4Xvj9&#13;&#10;YEL1ljURec+VSlwLnqGvTBe2zoQqBW5Xnc4yAh/SDqCdYgPe362mTLYpmDN0GecqRSadJwmUc2S+&#13;&#10;chYqIIveaYiPAbKEE0Bz7Ow/++IvPR86VvloLAF+35eCvTt7lrT0dTE1FK7g28ZrtX02uEVuQTv4&#13;&#10;/Xhvh4EcYmjpUyR1xyxOJZzDyZWzOKlqBqq3DfLjJ4Du6JnXA3EFL6xx5U89x2CbUymI28vn0LML&#13;&#10;+Sz3VJnA7K3XqO0Ic+8Q1t49QBxvNZIDLXrqJF7LmkZruDMojWwapVVBBuQ/NSjjE4Ah9jSwHM7b&#13;&#10;dhy58igUX3V3Ma1m4WY63nctu31o4opY66nTS3YaeoZxtq5BspvZT/FRjNQgTs+cQOs6JpF64SRC&#13;&#10;L4YMyP8aASRHY4Aq7jjoP5Tx2now+zvfl5fuXY0vWlqNh4VWkskjc1kcXbBYJnHXGnpsCEvXTkO7&#13;&#10;mexkDFA8ZBPVi+9j+DHGtgDS2L2DDxlQ7IsA0rgYoD0UD8z707adMZmbUweyb9w8WBjeOAK3LyXS&#13;&#10;9DNZPEmgWMFz1xk67UhzmxVvZQ6Rdm6V4iQP0tz4AYan2cQeR5m6vEgTF7J/N8gPRwPj/jhg3Zf4&#13;&#10;JBCVtroUnTG9EV3iXD+IMl5PZEqmz/d0B0oUHZ56fasDZWLa8BaqlThCGiGPEoaodqyF7kCbWU6k&#13;&#10;ud2FNHdCBlRfRADVgX1gMOrQS3fk0fX5v8TNrkdmuh5HVfSvHWyWLCazuDO5PW2hMinTC9PQ3CgD&#13;&#10;xYntJ4zhB3F2khljowyhRqnDCCtjBD7CtsJH2kahAuq9EcAQtReM7onenNodPb+2O87z+LMc08Oo&#13;&#10;aunaISznehqTNZfPpYUrRJRgg4zoQ6qwXowW7cHpkW6CAeEiGeFOSn+jk2aCOZgDMAcLMqCN/BiY&#13;&#10;P93zzB/x2eKt33/uffjJicHtPXmyregazp2jGMbyaSr564tthLlKbvMUTICahPc2TaAkX4WaZQ1B&#13;&#10;nBwWICjq/CRlra9FVe2jq6u9DMiA4dOPXjn+FLGy9P6H/ge7oiyvPkmWb0fmcx59WUXfSEIQV88R&#13;&#10;mpeLaMjFytavrtW1w+Ybu+rmEJyaWVR31Uwzr3IG11MxTeCXT5MEZVMtwtIpKmRg+I+/W5/71Qeh&#13;&#10;+7/5aGj7wxgl2J3S/WrfBcbTo6WEzZP16I1cJHytCFt/q5xYvVJLqbzRQC1fgtNKlxCMkm/QjCvX&#13;&#10;m5nFizhW0SKh9fICmV34P7gf/OUvJpff+/XIy/f/rAZ/2M8De5KYrw9kEV8kXUI/ySxr3Mqvqb5/&#13;&#10;uaH82zJ4yUY1oni9HnX5biO68A4cc+kOovniGgpbsIbBFtzG4vJvE/B5q0TIwnM//5ntznsfaMBv&#13;&#10;d/PBxzEssPc4CcRmoH9MP9/wQ1ZB1fd5RSXPCksuPyktv/SosrLgYW1V3sP6mgtbjTW5W/DanAeI&#13;&#10;upwHyLrsTXT9+U3sGzCogPBvuwA/4XPQfSoO8M+cfC3MzH8uzKncEhQg13tKWla4dR0LnSjhbBtJ&#13;&#10;EW5l6kP0NpO/pcviJfFGxvGCUQ+21+bByOxulGrMjdA7XE2DDnuTGZJ3De8a3jX8nzaI3jQcjwTd&#13;&#10;GXFAcOokEJ3Ne957vmJLlIdYFxRRVnjVHQucJuFcB14RZtP0QRZ7wE/rHPKSu63jBL5tp8Huxsgc&#13;&#10;LpTa6UIYnfamAecwYhCStw28k7FAlJEOxKcvvJBklj+U5DRtiC+SbwrL2xd5MMEcB6MId5D1QTZr&#13;&#10;wMdsHx5v4Yx6iD12F1bkdGJkLgdS4x5D9HssCJPHhDS5oQCimF1AsNPQkx4LetPTgTQj96XsTNkj&#13;&#10;eRb8niyPeEt8hX1dWMO/ykPIwxyCPthBG/C1sofHaZ02F4nncOBE7jGMfNyO0vksSKPPiOrz6lD9&#13;&#10;HihA75uGY5GAnxYLxGlpQJae+1JxqvSxMrPxW2UOYVVeyPpGUsGbFzZKp3qatSEOxeTrYA17mO12&#13;&#10;J4XrGsMLvbZmhX8ErQ8aUfqAGm30KTB9XijeNghSY4EkNQ0o0nJ+UJ0seaI50/B3TRbutjqfuawo&#13;&#10;5V6T1olnREj1RA+x38+hD3nYbLuDxvHYyCLfMEERNOF0ITVGF5I1G/xibJ8XircNwpQjQJqcCpQp&#13;&#10;2dua9CtPdadg9/WZ2Dv6XPoNbXHXgqpaNCuHKyfFOIO/h2JxdTLHrKxOzyCtx99HkYZ0JO2EFKed&#13;&#10;FOINAQHe6IMC9EbvAsI3DclHgCwpFaiSs7e1qcVPDSfrNvvOYu72Z1Nv9hW2Lxor+Fd1jbKwEqP3&#13;&#10;iIiWUS5tbLC9zWNgcgNqmigkb1FNCoiaMI+oD3JJRj8U/2mIjwSipCNAnpgC1EnnX+lTip71pdc+&#13;&#10;GDiNWjdnkVctF1uXzOXcqwONvQENSj8mwVvM/JYxQxdrXNXWFZCwBBNChiLMbdGEO1v0oY4Wgx8K&#13;&#10;IP6poTdxp+FECtAkZv3DmHT5O1NqzZYlA3HPeo64Zs9nLNvLO6YtsF6PHqEbUWAtfSLSmIpH90i6&#13;&#10;2gP8dt4Ely0NtzM1U2y6LtRKNwSg+G/DicNAkZAM/sUenQU1gR9wHJ9OZ9ptd7qz09mxldmZnW11&#13;&#10;u6PrsSrqiriCgIoSBAS5LyM3SCDkTkggHAkQjpBADkhCgIRc5CQ3NyHhEBFQF6GIingAokXQLvhv&#13;&#10;tHafyVsf9uHz/p3fT+IXtqk4l7imuZC5YghEPrGG5s/3xBbf7s6g2fWwBqsCKVGL8No2QYFZwC3t&#13;&#10;YddX2mqZTEdVLW+4vEY8Qq2UOKg0mc0VvzTw/E6BFl9/IPUN3VT6Jax3nE9ftUDgi72h2Dl7AnG8&#13;&#10;L62i35TdYFDntcmlWI2whWjmCIp7ahsqBmicWjuV1TBUzBIPF9dKHMU1UpsrAM/dDTR47wd8X08g&#13;&#10;8jkP5Gcuv9P4xG2Yzqa86AnIXnCE5c3cgGJGbKkVnZ1ZXHUHXCxSotWNUoKJ0UrupgnL+ksFNYNk&#13;&#10;HttB5ImGSGyJvaBeanMF4H9sEPh4ArH3OdDuFQI6vGM2Ov2uLQ0GpD+8FZ55eyIBMziUXG7szeTI&#13;&#10;LDkiQQdSVa/CGyvlBZ2lEkpfgbjKhhex7BhRiwPbJLXjG2U2V/zS0OR9EkhOnwXqU0FbptMR/+rz&#13;&#10;iX8yBrk6NxORPHY3Ht09lkRV29PZrb3ZrRwLor3agNVTdCRLgbqkG6+k9aEUzAGEXGDLk8lsyFb5&#13;&#10;gCsA/4gbaPTaD5pPewCZpy/QeUA2uk6FLg37RMxPB0ZOzgVl2KYj8YaJxDLpjdR6ng3WzOhGymlm&#13;&#10;grZEX2gkaUusOHV5F1pF70EoOb1wZWtvjlLuEiA4/L7hABB5ngDKE2e2TMf9V20egQ+nfCFT835x&#13;&#10;9gcXYKbZYJJsKqqSN5LEYdqymyu7UVKqJV9FNhbqiPoSA66jzIzWVlmQ2jorQiuwwjUtna4ATc4G&#13;&#10;/qn9QPLDMaB1/3G9291ncewH3ztzJy85Fr2g5gU/hGwGUsSbiKxhjCRzac4dqL1oSVEXQUF0PoE3&#13;&#10;FWsxRmoH0kAz5Onpxlw924nvEiA85AaEJ74DiiNH3pm+P7E8dNBjevbQj0OLx0MtS56p8gUfNO8e&#13;&#10;pKR2IrqmYiSFU2rPEZD70a3EXrwE102SozuL2pHWUiXcUqbOMVdpss0M7XUT2yWg+aAbELnvAdoD&#13;&#10;B9f69nz/z7t794083u9rfeUeKV/xyOA98sHS7wWVlE3GVhWPpdUXDOc2EOwoAcaGa0b2E1vz+grF&#13;&#10;ub3FbbAeivR6d4Uss7tGntHFcAloOeAG5Pt2b1r+8e3Cza933Xi063Dny+/8FW8Ox/CXPTPpj85i&#13;&#10;qLOXiwrvJJTn38qowY7l1CFHkWz4MJabM0RozHaQ+Fl2siBzsKQp3UYVptpozSkD1S2uAKLv3IBu&#13;&#10;91dLDrcvbz7Y+XXX6t+Ot2/tDeC/cY+lr3hlUB4HIEn3w4n4GWgx6m56We4UjJY9kVeddQtNzxjH&#13;&#10;1abdzGemjhXUpYwV1SfdKGVdGy1nQ0dpLgGKXTte9/zli8m5zz7vfvHXb5Rbfz8pAPsgtW9PxFBe&#13;&#10;nk0hPQ+GYR7HoOAPoPjsuXRS5mw2OW0GXpxyD1WaNI2lXPsJT4XeJZYl3i0sT7hdVBF/m0KLmypz&#13;&#10;yTvjjj9N3vr0d70rn+1Qbe7c0wR2e9aCQxcpm6cjSOsBiZjV8NTcpbjrGU+huSmLaYikheto6KNc&#13;&#10;TOJDBC7hIRof/wBLiJsnEGLnifkx9wuJ0feLSFFzpS6ZtP/ht/13/vh79c+f7xSCL/cywLceVHD8&#13;&#10;HAn4BmM2gyNzNiLi09dioUmvoCmJq6lp8SuZGbHLsMzoZXhW1BLieuQSOjviORYW/hwPC3+Wn3Pl&#13;&#10;WUFu2FOyS/pHP/mNdvaTT5vBn93qwFd7ysD+oyTg6YUG/udhIPhSKggPvboVEx7389Wo6LfJMZFv&#13;&#10;0uPCN7Lir2zAEsLW4Qmh64jEy6+RV0Neo6+GrOGgwWsEaNAa8ZorAPPwF4BxZjeoCToG6kJ8AetK&#13;&#10;yBYrKv51fULmMiMFvVCTQ56rxNGmy4uYUyVl3PHCKsEYkdE6ime3DWMbpUNogdyBbGm357UpB+EK&#13;&#10;1WCuRm3LNal78szb9mvDrw3/tw30/zWEBf+3IT5zmZmMXqDDyHNVWNp0BZk5VUrljpOrmt43jOBZ&#13;&#10;zoYGmQMtUNjfNyAkKmeDejBXq+6Hm9Rdedv3oYHpbGBcOgZYQT6Aczn4HTc87jUnJmOZBUU9ZmYU&#13;&#10;ztERFdOVROZkeWnDeAlNOFpIFw8T66UOPFdhxwhUNlSL2oaUaAfylLoBuEFnRRp0BheAuo8NTMgx&#13;&#10;wA70AQ3BQe8aQ2PXGyPTVrjxiEV2csF9Zk75dA2WMUkjN9yklglHi6vbhgqYcjuBo7Rh+ZoBdKuu&#13;&#10;Hynr6ENo9J1IvV6P6jCo0dsH6p0Ndc6GuoBjgBNwBvAuXQL8kJgNfnjqC15M3pMGKHGenVV2j4ms&#13;&#10;naomcm/SKMIRSmWbg8xQDBLZ6gE8X9eHEel7UQpjN1JnNKB0RhVaZ5Rhtu9DQ72zof7iUcC9eAbw&#13;&#10;IYGgKSj6jTA0ZbUpCv5UkJD/oDGNMsPOpd9m4Djj1UXCkfLyNkcJvd1WwNL0Efj6XozY2INSmY0o&#13;&#10;jUWF1pilGK1ZhNWZtguwPjawLhwFjRe8geAiBDQHRr1tCUl62RKe86w5Fv+wKalktjG7+g4LxbrF&#13;&#10;IAlGKyltDmp1+0BhvbY3n2ew4kRmE0ZpVWPUnVKs2tqK01iEeK1puz42fANY/kcBz98bCC9AQCsk&#13;&#10;4t/ioGuvxGHZz8XR2AVRYtGcMIP2Ey+vboJN4I3Si8UDFRXtXSW1OmMh16jLF1pUeFmnDKfqanES&#13;&#10;EDTWRoLWvF0fGljOBvZ5d8A/5wX+ww6dPTVhJwAc7852Ou60dbtdu7vjjLW6tnU9qaKrLIIiyBlA&#13;&#10;bjnCFQAhIN7f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MKH2mzEsqoQfbO74uw4H00ZYeK47o4WKdRCVZnw&#13;&#10;LL22UWRSYhXWbozJJsE47AKsw8ZtcFo5jS6LNz4eOGG+QBS6D8jDgoEqMgpoY5Ne6xMzfjGmFtwz&#13;&#10;wUoWjEWoaRWi6aK4htLPxnIhOkFqJJNV6haGXk7gm8VNcpsAp7dzGyGIhYPszCanldHktHgDdP5+&#13;&#10;OOgDuKHbgPjIPtATGgQ04ZFAH3PsV/PRtJ9tKTmrUFbRLWtRxbi2rGlQjqI4+fUcU9dZqZpGUsnI&#13;&#10;NL2wlWPmNEtsXQQN1EmwQzQ8BFEJDhuV4LR648Oh03PgHdkGpCF7gTLkINCFhf9mik54ZktIfuhK&#13;&#10;zrzrzs6fdZxGXjSU4NyKyg6rGM3RcBulcmazSkDr0LM6usz0NpGNQlJCZJLF0dYKQW0tDltbi9Pq&#13;&#10;jY8H/uFtQBa8B6gOBwJDaNhba2Tshis+6X5/ctrCYHb25LlTiCHLGZxDg+zQy2vY3UKsRMjFK1ld&#13;&#10;ZD2tk2Em0/i2FkoPRKCYHIQOO0Rsd9ibyQ6bNwBj+18Aw3MQBG8F8qAfgebQAWAKCXntiIh63Bef&#13;&#10;sDaaknRrNAs21peP6LMXN1oM5e0qFYotltVL2KImJY3XqiNx6GZCF9eGY8qhBqYewjIgCEeD7E1U&#13;&#10;h80bHw/CQz+AnoO7gS7IH1gPB7/oDQ9bH46LWp5IjZm5nJE1OphX7nQVNuitpWSZvpLFVaFF9O5G&#13;&#10;BUnSrMWLKKYGActax5fYa3haqJoH2dEsh62e6bR6AzA9B6bnID74PVAe2AWMgX7vHIcCnw6EBj8Y&#13;&#10;iw9ZmDkRPTGennl+NKfU2n8aq3SWkARWJJNhqBG2abDdeCVBjekhG2rkTHOlTGRFyNS2cpnDViF0&#13;&#10;WlE8p8UboMtzYAX6AGnAFqD23wksAXvfuAP3P7l4xH/l2lG/67cSIy9Op2W4xmAlupGCesl5eCvL&#13;&#10;Vd7Zbkfx8ZZ6KcZ4VlmtJ2mRuk5DqVZggmuV5iKd3XxGec5UJvMOYHkO3APfArnff4HuJ18A+e16&#13;&#10;PhSw+97VI7tuL0bvm1xMjBi4kXrSMpUF7xnLQ3MvFBEpg6VUYn8lG9OLFqFcOHm5o1UJh+iaQoiv&#13;&#10;K4AU+nzIqi+wuPWFOu8Atucg8N8EFHs3A9OeH964f9z2aMxv6+07QVuvroQHjCzHxTgWTpzU3swo&#13;&#10;FM7kVtMnTze1jJWQsZcqGKgLtdzyEZyoeLhVemqI3p07xFdkD/UoYUNWJWxgUJnjGlB5A3A8B/G+&#13;&#10;fwH17u+AfefmjZEd/168sWfT1ZWAncMPQoIda1FHNXfjYcKFE2fo8xnVzTfycNhrxa2oWQSlbKqW&#13;&#10;AZ9oZJ++0sLLv0wV5F5ii7IvScSwSxoPpyjj4pDUG4DnOch3fQ0M27953ff9N6tTW76aWt7x3fC6&#13;&#10;3x5oPShM/TDsuPB+bC59LbGUuJJag1nKbkDdLiKW30C0wa/VUApnGugFU0RG7mR7V/YEg501weNk&#13;&#10;jsu4GeM6bvo45BUg8ByUvv8A0H++XL+86W8zSz5/H1733QI93btfvREYJfglNIX2JCaP+DixBPMg&#13;&#10;vapqJbe+fAmOg99BEgpv1bTk38S25V7Ht8OukTqyZqnUjBkm7eQMn542Le9MndZ6BUh8/wwMm//6&#13;&#10;YvCrP83d+eLTkXWfr6GXW31Vr/YECl4GxtBehaYSX8blYjaSi1HrWYjS+/mo4lU4+tQyEpO/VN2Y&#13;&#10;s4hpgi004TPvNBPSb5OJJ+dpzam3ulpSbgpak2/KSN4Ays2fvXP+89O5qc8/GX30xef2Vz7fqt5t&#13;&#10;3cl/vzeICoJiiO8jkjGvj2WhnqcVlG7AigsfF5TmP4Ijcx4iKmH3UajMe3U16WsNtWmreHTqSkt9&#13;&#10;ygoZk7xMwx6/y2pIusv3CjB9+cnshc/+MDr3x/+zW2dBTSB2HMftdLt2pzPtdNvRmXZaddWuXe/V&#13;&#10;dZFD7jtyhkNERCCQkEACCSFgEkJCSEhC7oQcBHKQO4CgHAVcQhAV8cDqWhFQtFiLim7Fi3Xl3wzd&#13;&#10;9/jYh334vn9mfi+/n/e++fQ3NtiwUQvb94jhQBAbQmJoEJ9c8R6ZWbKcdazodW5e/lIh6vgLbFH2&#13;&#10;dwRM1nMSNvMZBZexSC1Ne8rAI5/WEVKfcMtSngjKkh9LypMWFMQP6dY3a9eMTfxyTd/0J7+wwe8/&#13;&#10;1cJnm8SwaxcbDvpTISKcBAlxOEAmoSALmfv+eOaxd6isrO+LszOWS3PS3pYfR74h56a8rjqR/JqW&#13;&#10;l/SKkZ/4sq4g4SWn4PCSAIVYEhd+SOc8H6/pvb52jW3xVx9rYf3vxLB1Axv2fkGFwP1EiAooBkRo&#13;&#10;PqRG5cCR2CzIQaRDfgIS0EkpgPOeb3xKIpSnJgAZiYCqtHigpsWt1KTHrjAzYt7XZ0a/531QveMf&#13;&#10;rbFNffQzLfx6rQj+8Fs2fP7Hk7BvSxkE7kBD+JcnIO7ro5AUkA7pQamQHZIEuaEJUBCOAHREHGAj&#13;&#10;Y6HUe3jKoqKBFB0F5JhIqIqJAGpsODBiw4AV9yEBc9snwDy4DmpjtgIvcS8I04NAlB0LwnzkCq84&#13;&#10;5y27DP2CUU14RmVVPqbwaY9IUuZ8mYr9AK/j3i8x8uew1sZ7GJfwLrpLPFvUJ5ktPCuZQY1JZ1BX&#13;&#10;pDcLr0uvof/us58M/2cGltfAit4KgoS9IE4LAsnRGBCfSF1pROe85eLRL1gUwiKdSVmo5tH/RZaw&#13;&#10;5olNnAcEHW+u1Ci4h7UKZ4td4ll0t2SmqF82XTjs7YJ8qnBSfg09KZvATMp9BaxVw3qoj9oCwsN7&#13;&#10;QIYMBHlmNEhzUkGMOvZWUFL0or6CsFhbQ1mgcegPq0R1DyoU3LlyreAu3iCaxVklM1iXbBpzWn4H&#13;&#10;PaCcKhpVThVeaZrEXFVeLL7adA57xWdQ5zXUeQ3cyC0gQewBRXIAKNOjQZGdArK87GVRceESr5yw&#13;&#10;yD5JWWDU1Tw8KWA/qJTx7hE1wlmCXjJdYpHfwbYrpzBnmm6jz6puF11UX8dcVo9jL6s9uMuasyUT&#13;&#10;PgO218D2GngRW0AWvxuaEv1BhYyCpiNJoMw9uiwtQi0J8fhnDZTKBVZtzTydx75fJeHfrVCJZspa&#13;&#10;ZXdKLcrbuA7VP4p7NbfQI9obmAntJeyE1lNyqXmw9JKuH++7VUO91yCI2AyKuN2gPuwPmuQI0KQn&#13;&#10;gvpY1vfKgoKXUmzps0YSeYFDp8/XcthzVBF/trJJPE1sUdzGW1S3cJ2ab4v/1nwTc143gRvXjZaM&#13;&#10;twzhL7b2EC62dpf5Duo//59BGL4ZmmJ3gSb+IDQnhoMOmQDNWZnvNLl5r5Ro3HMJvuIxv4r+kM1i&#13;&#10;z9UIBLNVCskUSae8STBrJks7dFdwfa0T2FH9aOkF/SD+gqGn7Lyhs/y8wUX0HXC8Bo7XIA7bDKro&#13;&#10;ndAc6wetiDDQJyNAn5H+riUn96UWVbyoxBEficnU+zxG3XRdA/8GXSK9SlGrxkmG5vNl9lYPodvo&#13;&#10;xp81DRDGTKfLx9o6iGNtdtKYyVLhu1UD1289SEI/A03kDmiJPgCGuBAwJcWtmNKQr43Zx57r84r+&#13;&#10;3Ywh3FeSqu6IaczrDfX8S8xG2RhNoXZX6VqGyGZDP7G9rae839xdPmpxkUYtVvKoxVR5zmyg+A64&#13;&#10;PxpkXoM2YgfoI78CU2wwmBNi3lmRyUuWrKNPzLkF/zSiS2Z0RPJ1RTVzvJHJ93B4siGmRNNHU7d2&#13;&#10;VxtMnZV2i5N82monu21tlR6bocpj1VWPWrXVoxZfrRoavAZFyCbQhW0HY8R+MMcEgQ0R9daRkvjc&#13;&#10;mZnxyHk8d86Gwdw0ECom1JRaj7SGP8ivl/fUCzWdTIXeQde1WU5arKbqU3Z91ZBDVz1i11BH7Cqa&#13;&#10;x6akeay+goYfDcrgTdAS+gWYwvaBNSpgxRkf8aojGfH0VAZyvisne7odXXjNXFoxpquoHVJS+T1i&#13;&#10;lryDx9fa6qV6E1NjbmEYbVq6y6Gi9zuVdLdTXuN2yBgjNinD47NVA89rUAVvhNbgv4I59EtwRPr/&#13;&#10;0BEb+qIrMXahJz3pft/xjG+7UKhLNhzJbSAy+jTV/E55rdwm4mqNPJG+mdNkbqrT2+RMu0PC7HGK&#13;&#10;mMNOIcvtaGSN2L3ZfAU8r4HvNagPbQTDoW1gCdkDrnC/5a6Y4O96EiIfDaTF3x3MQU6eKUCNubDE&#13;&#10;wbYyRlcLhWdX0WVGGVujFTXqlQKFWdKgszVyrE4ep9vF5Qx7czu59W47t37E5qtVg+Dr9aAN2gDG&#13;&#10;oM/BFrwbOsIOvDkTHbg4cDh03p0eNTWcnTrRl1/g7sQQe234GpexgtfWTJU1q1gahZynF0mkZp7Q&#13;&#10;O0tjm5Ml6HTVNp51MQXDThbPbWfxRnwGfK9B6DU0B24AU8BfwBG0E7pC9r3sj/R7PIwIfHAhLeSG&#13;&#10;JyvlwsCJ/MHTReWn2kvoViuxocVQLVXqGGqRhtva0CRuq5OrbDUyo4MqbXdWSwdcJyVuJ000YqcL&#13;&#10;R2y+AoHXIDqwDnT+fwaz/1ZoD9j+w5lDe/4zFL7/0RjiwN2JlOCr548ke77JzevtLyQ4u3A0g6uc&#13;&#10;q7JSJGITXdWgZ7cwdY0mmlZppahb7RUqh4Oo7nOSVG5HpXzETpF5bL5aNUi+Wgetfn8Cq99m6Dy4&#13;&#10;bbk/cMczT9iuh1cQO29PJgaNj2ckDY3m5J4aKsCb+4qp2m5CvbSdLOL9l936/GvCwOM4TjlF7Wmr&#13;&#10;1Z6n0FZPBPs6xWOoCAKyd9grjOyQTVgJJIGQhAwIYQVFAw4QENCeIKK0riAqRVnKEGRIZUoAcSC9&#13;&#10;iv4ur3v1MfkH7sH7+efB98G3hndSWCUq5VXIy1jlysqEsjMX485X19DPN2o1VzNL7l1MOK0bKEw2&#13;&#10;QJHVt1B22BBqD++GhsN7l+4cNZ1tO24y1u+570kf4lhLZyji+q9RqNp7OPq52yROURMjU34tSSGq&#13;&#10;5xTx/i1QJV+WnWVeKiin1pRUkGqqqog1DVXE2pZKcsX9SmqZbpCrbSi23AYXrHbCT5bff26y2LX4&#13;&#10;4NCu8R4Ho4FRV5NHQ742t3uCfeo6I6MvtGGop+7HshVqmiDzdkIW75eU/OQm/sm461IVpTH/DOGa&#13;&#10;6jy2obIMc62+HN14rwx75WE5/pJukK9tKDH/BqrMt0O92c7lOwd2Tneabx8cPbqjY9xl370xX+vG&#13;&#10;oSCv6r4IZGk3ipTfTkiUtFHT0h7Gi5Pvs+WMlvR8crOkCK/OK0arVapodWVJpLq+BNncXBJ561Fp&#13;&#10;9I1HZ3SBAm3DuYNboPbANrix79v5X02+eT7841ftE4e/a546bnZ93MO+dgzhc3YkNKLweTRB1o+L&#13;&#10;S++lpLCeMvmMbraY1MXPwnVKFajO/PzIDlVhREelMqzzqjK0654y9HF3UdiDrhO6gFLbcGH/V1Bn&#13;&#10;8vWS+odNL/oM13VMmG5t1ljtaZy1s6yZdnU6M+ntXzAeGCV5GU7kjaEYSS+IybRROoc4mszHjKQJ&#13;&#10;o4clYuRQnix88FR26ECZPHjgstaNnKCBNnlQf79OUGy8AWpMvvzcZLRhqnPL2s7x7evVCybbry1a&#13;&#10;7KtesLUunXd2K5jzDpTMBUbxNBH4RE0MlTKLZxJmaMmYqaSUmAkeN/KlKC1iTM4PfVEoCBlViYJG&#13;&#10;y0WBI7WZASPXte7qBOd2G0Cd4dpXDzb9pXvwr/rqhb9vbPhgYnRxyXx/yZKtTf6Si7t4ySeAtxSE&#13;&#10;TFyKQFPfoYiERSIFM0+nR2uSmMhZTmL4jCApdFrKCp5SpARNFqUGTJRw/CfKuH7jtTzEeJ1OUG2k&#13;&#10;r7m18YuO9g16zWMb11z9Y8fmyhXTXapPFmZ5n+xsxZ9dXbngi0iA4BDqRyQS/zsahf4Qi416TydE&#13;&#10;vE2IDXuTQg5ZTKcEvRbRAhay6P7zeQzEXFGcr0bF9NGUxXvPViXostywSa+9Zb3e3Sfr9epff2VQ&#13;&#10;AYZbT8OPu3PByiwTHI5ywd0xHhAeFAhG4AAZGPMZHYpcIYaHfaQhQ/6Ijwr6Dysm4HcOym+Zj0Z8&#13;&#10;yMT4LGVhvZdycV7vi/Ce71QEj3dnibp03Fyrd7vVQK9+YN0XF2Dz+lPwwzYF7N8lgiP/5ICjFRPc&#13;&#10;bUng64iBYNcoQHqGA8o7BAi+gUDx8wdGAAISAn2AHeQN3GBP4Id4fM4Mdf8sC3P7pAhz+aQMd1k5&#13;&#10;GaHL7btr9Oo61+iVjxnoF8PW9Tnwj60iMPsuFaz3MsD+ABFcLVDgcyQCAm1DINw+AKKP+wHWyQeI&#13;&#10;zl5AcfEEhqs7JLi5AcvdFTgezpDu4QRCT0eQaE+p3NsB8nS68lBfr7xfX+/k8pf6cvjbOiEYf82G&#13;&#10;A9tpYPk9DmyMo8BpXyh47g8Av4MICDH3BqSlB8QccgPsYRcgHnEGsrUj0KyPA/OoAyTa2APbxg64&#13;&#10;tscg/ZgNiLQkdrpAsrEBsA5tBrazEWR4mYI40BIkEfYgRnuAgBQIvDjkCjsVu5woIr2Py2G8oSkT&#13;&#10;XlNUyfOx51PmCJUcDb6WN4u9kvYK05g+g77Jn0G1ZEyjHgumYvoEY+ghwTPsqKAX92JV/2/4s4Gl&#13;&#10;bWBrG1KdjLRTMgVpgAXIwu1AivIAETEA0hnIj6ls7HKykPw+Ppvxhl6YuEA9zZojnUvVECu4s/ja&#13;&#10;tFe4K/wZbGPGNOaWYBp9XziF6hSOo56JhjFDoqe4EVEXfnXA1jakaBt4jkYg9jCFbD8LyAm1A3m0&#13;&#10;O0jxASCkIT/ykrDLKXzyuyRZ3CIzP2meVpyioZzlvoqtSJ8h1mZM4+uEU9jroknMncxJdKt4Et0j&#13;&#10;HsEOinvww+J2wpCkTQdI+bMh/bghyNxNQIEwh7yQY5Ab6QZyrD9IyBErGfHYZS6X/I4lZr5OyE2e&#13;&#10;Y5xInaWWps2QL2RME2uEk4S6zAncDfEEVi0dxzyWvsD2Sfvwz6UdhEHZw9jBrPuxA6uC1D0GkGq1&#13;&#10;GTIcDCHbzQTyff8FhUG2UIB0hTy0H2THRqxkMjDL6Snkt6lC5uskOUvDVHJf0Uv405Ry4WRsTeYE&#13;&#10;oU4yjv9Z9hLbkvUS2509gB/I7iQOZLfGPpOrSf05d8ir+18DR9sgsjcEheteUPochBMBNlAU5gKF&#13;&#10;0QjIJYSvyKiYZWES+S2Pz1xgy1iaxALeTNzpjClqWeYEqUb6klif9Rv+pnwM15ozjOvN6SL257SS&#13;&#10;+hRqcm/uL5Te3Cbq6oCjbeBqG8R2OyHPxRhOeplBMcIaioOd4ATSBwoxoSu5ZNQHKZP0VsBhznPF&#13;&#10;7FlWLm8qvlgwTj8nGaNUZ43E1uU8J95U9BNac58Qe/NaST15dyk9+T9TnxY00J4WXKWvDrjaBp7V&#13;&#10;FpAd2wmFzsZwyuMAqHyOgCrQEU6He60Uo4I/KInRiwoGUSNlx01lCFi/ceVpw8lK0bP4UulTRoW8&#13;&#10;i3o5t53cWNBGUhe2krqUd6lPlE20buVVencAMCDP3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fEfqXmJ&#13;&#10;HxJLae8SqhnLxEbWYlwLZ4HQxl3A3+DN426nvI15wJ+NecqfwU0IxglT/OG4l/yHxGmBOcDEGhhY&#13;&#10;A9/FEmRe2wEN3AeZZ+xBGeMCGfG+kEYLAQEvErgI/hNTlbBCM1HfU0roy+Qq5mJCA2eBeJE3H9uW&#13;&#10;8pbQKZjD3xXO4R4KX+GeiyYIE6IR4pTwUfxLUU/ClNgcYH2/Gph260HkbAkZntshy38fqE/bgSrK&#13;&#10;BTLjfCCdGgISdiTwUwmf2JmklWR90rukIsZSYiV7gVTPm4+/yJ+LaxfOxt4UzeLvid/gByVThDHJ&#13;&#10;KPGF5HH8pKQ3YTL1DvmF1BxgYw0srEHi+A0oPbaB5tQPoAs9ArpIJ1ATvEFJDgYZIwJEQsKnlAzS&#13;&#10;B5Y2aZlewFyklnPnyXX8uYSLwlliu/hN7K3U14Re6QxhVPqMOC59nPAirYc0gdwhT8huUcZlXWZ8&#13;&#10;aWAfWQ9pJ76BbPdtkOO7F4zBtmAMdwQ9zhPUCUGgpId/RHj49yKEtMhT0d6yTKw39FLeK2qNcIbc&#13;&#10;JHmZ8JN0Mr4zbYJ4DxkjPpH1k8ZlPeQx+e3EsfQu6vOMjiTzgLN7NXCwBrnD16Bx3QomHyvID7aB&#13;&#10;/DAHyIs5CYb4gBU1NWwJZePmkNSE38RK2nRKDnuSVcgfS64QP01qkD6htCKD5GvyPtLtjEekPkVP&#13;&#10;4nNFN+UZ2pn0FP0r7anyMt084GINKYfXg+LY15Dj8h3ke38PxUEHofjMMSiKcvuYH+u3aEg8Patm&#13;&#10;RM+gwvgXSDrtmVjDHk7JFfSxS1MfMmpkv9CaMu5Tf0LvUbqUdym9md3U0czrtJGsNvpIVitjJKuJ&#13;&#10;aR7wsAaB7TrIxP7VRuctUOS9G8oCrKEs1P5TWYTLcgneZ7aAFDJtpEeOa/hxIyhC7UOyOA/EeuH9&#13;&#10;lELpXU5FejezHr2V3JLVSb+muk6/o+6gD6kvM4bVzcxhdSNrWF3LeaIyB3i7VoPo0DrItt8Iec6b&#13;&#10;odRrF5Sf2geVwYc/VIY5vq2IPvlrGTFgojAp7ImRS3ikklB7FArOXUQj+pvYhHQKSjI6eNWZ7Zwm&#13;&#10;1RVWm6aV+bP2IvNfuvPsf+vqOEPaau6QtoI3rDEHUrAGycF12NOyAQqcNsFZzx1Q5bv3c02gzdK5&#13;&#10;H4+9PvcX18lqgu/oWcrpx/ksQk+OkHo7W8bpUmSJOhC9rE1SoGgVlmc38+s1jbxWXT33hr6We19f&#13;&#10;zRvQl/MHc8oEg7piwZDWHOBjDdIDa0GH7b1FTt9CBXY/a7z3fKzzPzDfEGo30xjhON5IODlQRQrt&#13;&#10;LWHgb+emUG/qpJyrWaj4skIja5blog2ppdnnxDXaKmGzvlxw1VAmuGssEfYbCkUD+nzxgD5PPKgz&#13;&#10;50sDYr0W9FhDieOfocptK9R57n5/3m/fm+Zgm6mWsKOjF2I8HtYmhPyjnI67VcilXDWKOZe06aKm&#13;&#10;rGxZncKAVsmLVGfTKnXFqecNBZI2Y56k22RK7TMZpf1Gg3RAn5M2mGMOCHauBvn+tWCwxfZeR0uo&#13;&#10;cd0CjR47l5p9rF5dCrSeaDtjO9ga5d7bSAzprk7CXS9lU67kC9kXDIioVquUVWbr0FJlvqog46zO&#13;&#10;JK836GWXTVpZV65G/jBXLe8zquX9BpV8QG/Ol4YMbMcxYQ0V2Jyqdd78qclt2/wlr13T7f5WzztC&#13;&#10;Dz26Eul270JccFctJaa9gpnYXMxn1+VLRZUGBVKiU6N5KpPKkFWq0yjPGbLRFpMS7cxF0V8wfSYU&#13;&#10;7TeiigG9OSDEGtAf1kCezZ+gCptT9Y7frlx0+W62zWP71HW/nU86gw4+aI9w/XsrIehaIzn6Uk0y&#13;&#10;uaGcx6oqFgtL8uVInikbzdEbVCptkU6prjakq5pNMtW13DTV/VxE1WdCsvuNsqwBvTlfGjL3roEC&#13;&#10;mz9C9fENcN7B8t0lx02/dbhtnvjZd8vArYAD/7wW7tJ1BR/Y1kyKutBAI9XUcJil5UJBXgmSllOo&#13;&#10;VPyXzzqPpzrf4zj+s7dpUappoxJtiopsWSKO3Vkcx1mcxTmOfc9e41BkOShS0jahxSDqlkSpKUyl&#13;&#10;7YZJM4MJJc04h+7cKdv7nr/uf/zx/Pvz+uPz+Hy/GSdyMiQFRTkpeefzEqVXC+Jybx2PlbYePyh9&#13;&#10;UxCX05GfkNUpnQ3i1qkgQ08Dp7bPx6Vdi/Dj7iVjN02WDjVZLO1psVnx6iFpy+NGsnnDLV9STS3P&#13;&#10;u6JSzD97OSyk6FJsjPR8UlJGqSQ19XTW0eTiE1lxRaXS6MLL+RGFNwvCCx8pvMmPPN6RF53XKZ0N&#13;&#10;4hUNWRs0UKK4UxVGmpM1OxfK7hgvHHi0V7P7qeXyZy2OBs3NXmY37zKcrt3i0i7UirjFVSFBeVej&#13;&#10;ozIqEhJSL31/OOlCZnrsufxjEaUlOaFnyqVBZ2rzxKUPFDrzgk53SkOLunJngwRFQ+56dZzbNgdX&#13;&#10;t8/7enPr/OHmbXP72nepv35hrt3y5MCmhscepjXN9ANljRxKyW1/TsGNIHHm9ciI1Kq4uMRrh1Ji&#13;&#10;rhyRhFdIjwaVnzomKruU7V9Wk8svu5/LK/93jv/FX3JEZ99mzwZJa1WQr6uGi1s0UGWgMXZHT32w&#13;&#10;TU+1u9NA7dmbvUubX9hvvPnUbc+VFtr+sw9ZnifuCZhZdwOFkvrw0MR/xUbH3EhOCKtNPxR4PUfi&#13;&#10;X3PyCLf6YganujqTVd2Uyax5lcmufJfJrZgdDq9SQZFiLyv01abqdFX/fLhKpffNCqVXv21Sfdxt&#13;&#10;svhOp936qleuxhfbKTYnn/i65bTwfNIeBfCSHoSKY+7HhIU2JcWIG9PiBXezk/0aig4z71xIZdyp&#13;&#10;ktAbGiXed19K6Ld70hi1v6cxrs8MR1Yoo2SNMip1VP5u0Fbueb6AeNWrRbT06as19pourP3ddm15&#13;&#10;t7Ph6U6ypfQ1g5T+0o+S3C5ixjwL4Yc+iRYH/JwYym+TRHJas2N9W4vi6C0XEqitVYmU1sYkctvL&#13;&#10;RPLj/iRq0/uU2SB7mRIurFRC7TKlt4/mES9ezyMeDy5TahjQn1MzsGdp+Xsb3ZI+J8P8Hk/zo7/R&#13;&#10;HZLfcdxiuoW00F9CmAFd0Vx+Z6KQ3ZEmZnTkBHt3nAyjdFwM9+qojvDobIp073oV4d45FOnR/il6&#13;&#10;NjixRAlXlhBvG+YSz1rnED91ziPqh5erVA0bLLj0ac/K00PWetKPTkbpHzwskgZp9lEDTJegAb6X&#13;&#10;sD/Qm9sf6cvsT2DT+1O51P4sgVd/odB94JzIdeCa2GXwtth5sFVM+tArdun7U+zSOzOc1SR+rVMn&#13;&#10;nt7TIJqfahC33s0jKmXfqV2Ub15ULDdZnSu30U+TOxknyj3MI2U020AZ05Ev47lyZGJPhiycQpMd&#13;&#10;9CbLD/l4yI/6usrzWaTRErbjaJmfw9h1rv1YI3f/l3ae3ZePCkMz6rmiTDy7rUbce6hG3HipQVwZ&#13;&#10;1lQ6988ajaKv27Syv5qukXyz1U8YJ+2MGHc3FY9TrXjjDFvWBNeBPiFyokyEOntORru6Tia6kyYl&#13;&#10;ngemssn2U4UUu+mzVJvpy7R9UDw00010q+nnCi9m9KJWmbh3V5Woa1MlKro0iNKpxcrHoTv3GAy1&#13;&#10;UmG+Og42G8NwYKsIrkZ+IJsw4GNGBcfSE/7Wbgi0dUa4nSMO2tsjxcEWRxz3IdfJCkUkS5xztkCF&#13;&#10;izmqXc3QMKv7t5SJ2gfKRPkLFeJUjxqRj2XKGdg45xB2LI6BycpgWK0TYL8eC6TN3vDY7gXaTjcw&#13;&#10;jUng7j4Aocl+BJvaIHLvPsSZWyLFwhzplmbIsTJF4T4TnLHegx+sd6PSZjZ1d5WIsp8JoriLIHL+&#13;&#10;M1cpHcuVE6GrHoHNC8Qw0uJi7woGrFdT4KDjBpcNJHjpOcBb3w5MA2twt1hCuNUCQdvMEL7dFLGG&#13;&#10;e5C0YzckO40Vn0Mj5BvtQLGxIc7vmk35T4r5LwniWC9BpGKB0kFoKQdjpYoA6zWY2DKfCuNF7jDT&#13;&#10;IsFa2x4OK2zg8p0VPFeZg7p6LxhrTMBeuxv8dcYQ6RghWHcHInUNEbd+G1I2bEXaxs04ttEABXqz&#13;&#10;AW+TKlhG6uBbaCLYbjkiXHQQRdmCCNYuhAgtIA63gzDJCbwjbuDkeYFZTAXjPB0+FQx4/8gErY4F&#13;&#10;aj0blPucaXKb3yT5NXfCq4/71esT9wv5L+4IVc4doo1yB+hjM/p/g8BcE6G2yxHlrINo8hZEMXch&#13;&#10;zN8CgWF2ECU4gZ/uDj8pGaxiGnzP+cCn3Bf0Sha869ig1XOmqc1+U5Q27iT5DW/c6z3vv+RPvFHK&#13;&#10;CO8zTcYbpI/y/vAZmxH4iga2okFkpolwG23EOungoNdmxDKMEcm3QEiwHcRxJPhL3MHLoYBT5A3m&#13;&#10;WQYYZUz4VLKn6bV+U7R67hS1mTdJfcIfp3QJvpIHBF8ow4K/aCOCD3SZoI8hF/zKGPWfCQSKBs5O&#13;&#10;dYhNNRFlrY14x3VI8NiMeLoxYrkWCA+0Q3AMCQGHPSDIooJ7gg52KRPMS+xpxjW/KZ9a3qR3PX+C&#13;&#10;9kAwQX3q/436Tvg35YNQRvssHKKPCP9gyITdvnLRG6Y8YCYQ6KnCT9EQbKKJWCttJDmsQ4qbAZJp&#13;&#10;RohnmyNaZIfQCBICkz0gzKCCV8AAp4Q1zfrBb8r3Km+SUSuYoN/xH/d+KPxGey76h9oTMEb7GDBM&#13;&#10;/xzw3nck4B1zRPyaJQtsZ8tnBH9FA3eHOsJ2L0C8xTIc2r8WqS76+J5ihBTW//iuz7Cm7j2A42wu&#13;&#10;UquoLdU6qHtSFaVVrLhwI1aGJBBCQsjeCVkkOVkEkggkjDBCjGFvZI+CiKKgKFBXK14hLEWKXu21&#13;&#10;1uvV++95+j73xec5L8/3ef7nd875fQ/4cQcBk3ocUPkhgKAIA3GpiE+xxuiPKAv6Q1QZ9j2iFvdn&#13;&#10;ZAv+j/NXCW8jBohvwp8SX0a8IE0i5ogjUS9Jw9GvyLdQryg3YuwDuDUuALPNDTB3fgYS4f1CfmA5&#13;&#10;UJ1YB1Q/+gI54jsgxhwAPNJxwOSE/JcKhb8napDvcBkx/8aYMG/QRbjXqCr8q6hG4hyykzyL6KPM&#13;&#10;IH6lTCFmKCNRv1GHUC9p/TFz9GvoOfqV2DmGPSAebsBtcQOc7Z8Bqf9ikBT4NdAcXws0IduA+rw/&#13;&#10;UMTs/yjGH33PY555y0oMf01LQr4kpaFn43PiZrAW/LPYMtJkTB1lHNVOtUX30kaj79Mfo57RB2N+&#13;&#10;Y9xEz7K6MbOsDuwLdkucfQAPNxA2uQG+rydQ7F4ENPuXgdRjq0HqmS3gQrjfx5Tofe+UuKA3Ymrw&#13;&#10;HJ8fNsOWI6fo2thxcibuKd5EHMEVUR5hq+n3Y5uZw+hu1iD6LnsAPcHpxcxwurAz3Fbcc25D/HNu&#13;&#10;Hd4+QFjtAsgbXIEI/q9W7/ICqT8sBYYgH5ARvPGTIXTHuzTk3tcazKFZJenUtJQbahNIkCMcdewD&#13;&#10;ejp+mJJDvkO00G/hy1h9uDpOb1x7wjXsTd5V7Ai/A/eM3xg/za/FT/MridP8cuIzu/5uoK13BZLN&#13;&#10;84Bm10Jg2OcNsuHZyDm1/r3xnO+brEj/WX1M4JSWcPypinX2oUSIHBIoMLc5WsJNRgb1GjWf2U0u&#13;&#10;5HQSK3nthCZBC/6qsAk/LKonTIqqiJOiMvKkqIgyJbT+H4D4jQtgrHUFsk0e4ILfApAV8CXIO7z8&#13;&#10;k+nEmremkM1zeeF+08bogFFDfNADDe3sHSUP2SeRYnoEamIXN43WxjKym+nmhHpqqaCWUpdYTf5J&#13;&#10;XEm6LSknj0uKqBNiC21CXECfSMynT9oFSN84A9YaV6DY6AHSd34OcgKWgIJDy/5z8ajPa8vpDTOW&#13;&#10;c742M9L/UTbmyN00csjNFDaiWyHCtksUxCahln6Zl8Gp5uTzy5mFohJGlaSQ3iK9RLsBXaQ/gUwM&#13;&#10;mzSXOS41ssYlWawJsT1/N3Dh80ja+A9g2DEf5O9dBCyB3n8UHlkxV3xyzVTx2U1PrOd3D+WjD/dl&#13;&#10;EkO6LzARbcl8TIMCItZI1fQKURqnmG8UXEq4mGjmlEvz2Y2yHNZVuZF9X57JGZMZuDZIz7VJ07nj&#13;&#10;EnsAGW7g+biA5A3uIAueT/Mer0+FP3zxe8nBZS/Kj62yVQave1Actuu2GXWoJyf+TIeBFtmgS8BU&#13;&#10;q8XEMoWSXgjpuGZxpiBPaBJn80ugDF6dXM/rUqTxBhWp/FG5jj8m0wpsEExqD/zJdwYCeMfRrHcH&#13;&#10;xu2ewPLdgg/Fexf/qyLQ+1lN0LJ/1p5cO1Qe6nfTGn2wy4QLbsqmRNaks2PLdEKiNVlONylTuDky&#13;&#10;vSBDmidOE8NFohpFiqhDmSwaUKoTRxVJiaPypMQxWVKiDbIHUOAG0UoXoFvvBnK/nQesu+f/Wfb9&#13;&#10;wrmafYsnGw59+Uv9sTUDVed29pQgD7RZsKcv55HOl2cxY63pfIJJJ6UbU9QcQ1Ka4ILCKE6RWWQq&#13;&#10;qFIhh1qVMqhfBcmeKiFoVA5BYzKZ1AbZA6hwg3i5M0hd5wbyfT1AkZ/n28pd81/U71kw1hq46F7T&#13;&#10;0dV9tWd3dJUjAhsLY09VmQkRRbl0dEFWAsGoF9P0qUqOTqsTqFOyxHK1WSZVlSsSVc1KoeqGSpD0&#13;&#10;FL6OykXKMZlIYYPsAbRVzkD6Nbz3wvNp3ur+v9LtHq9rd3hOt+z2fNK5x2uwNcjnekPI9rbq8/vr&#13;&#10;ytAnS63x4RfN1JicPA5eny2iajPk7CS9hi9LNYgTdSaIry1RcDUNSrbmmpKtHVFyNKNybvKYLEFt&#13;&#10;g+wBjJXOQAY3ZMDv7Etb3D5UbHV/2bDVfaJzh/vDq/4Lb/10eNWVlmDfpssR+yqrUCespbiwvEIy&#13;&#10;ynCRFa81CSiqXIgFGdU8YWa6KMGQK2Xpi+R0fZ2Cqu9WUgwPFbT0UTkjdUzG1NkgewALPgflUieQ&#13;&#10;Dc9H0SbXdzUbXGda17uMXt/sPHx99+e93QdXtHec3lbbHBZQcjnqmKkaey6znBSlK2HEJRXyyFKL&#13;&#10;mCEoUHE5+ReEjDyjmJJjhYg5NTJ8Tqc8PvdnGd44BhEzbVKyYdwukLDMCSR/5QRy4eeidJ3z7w0+&#13;&#10;zlNXVjr9cmu10+0+v/lXrh9Y3th9cktFR+geSwsyyNiAOZtaR0AkVdNipRVcgqBURGMXK9i0Qi2P&#13;&#10;aM0S4i5ZxBhLlRR9qQM2KEVbxiVY07gkLndCbA8QwPfXeTsC8wqnT1UrnebavB1H+70chu6ucuq9&#13;&#10;s92zrX//0pobxzcW9fzon9sVeSi9HR2sbomPgBopKEE9G8euE5KoNTI6oVrDxlZmJKArzILoikoR&#13;&#10;sqJdhKi8I4qsmBJFFU+JUNYpoT1A8oUT0C9xBNavHN/VL3F43OPpcG/I06H/3nLHzp99PeoHA7xL&#13;&#10;B46uK+gP8TP0RgSm9KBOyLrjzgk6yQhWBxNNaefj8K0QCdOSTEM1G5iI5gJ2RFMFN6ypjRvaPACb&#13;&#10;4oZdfp4QAC4g0d9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KJutYvLZIyxe8gsmL1nLyEzWQZnJetrXwFjkHthI&#13;&#10;82Z9ZwSXIf+0xtb0nfzwitdtR82ed56wnGhz3TqiuLB/oDb0x15JtEu7KNFbXkwKlBUwIsS5qTFl&#13;&#10;WbwEYWYBPj+9jJydVk3L5DYzrnJ6mVzOP1kc7gxCy+BytBCXo6NzOXqaIXASMjsFac4cayO4fLfx&#13;&#10;ct0Bk99b/mHyW9ch02c9xyzGrrlsudeC3nezMfhYV81l52YJxqtWRAiQFNPDywQp0cL8dExeTm4S&#13;&#10;P6uElM6T0jiZckZKRjeLnXGXxcp4iphnsDO0UHK6jp58VU8zBCYgs1O/NYLzt6JgsY3Rl8a9xvqO&#13;&#10;fcYvrh8wfqyyXzWqdN480OGzt7c58GhbQ+SZhpp4T6kkyV9UTg0TlrKjcovSMDxBdlJavpB0JU9M&#13;&#10;Y+U0QFB2J5OWrWZRch6zqDlaBi1LC9H5OjrE19MMgUnIPaRtQsGCzSi4ajtqqXmX0WvlTtT0bRvU&#13;&#10;eN8R86HrZ77tU3rt6WwPOKJoijhd0xDrUS7D+QmryKG5YublzHJOPLeMj0suLiQyisqpVEEdnVTY&#13;&#10;wcAX9jOTBI8QWgahQAeR8vQ0Uq5hMBU5gwwrFFyM7CHbinrbbo16eWMT+Fm9DfWg/5CZus/Jqve6&#13;&#10;x+5W5cXDde1hjuKW6PPF8sQLefXE4EwZFMmtvhLLlmQk0ivz8eSKMjJeJKMlitogTFkfFC8aQ7ym&#13;&#10;J5TqadgiPRUrNAyGrJD3uAEFizaCPxutgF65HvxyxxKM37NGDd21W9mnPrWh85a7jVzlZyftDjlZ&#13;&#10;2hnlmt+OQfNa8IEcBS2c1ZgcTau/Gk+szcHhZCUETE01Oaa6hRpVfYN2ufoh4hU1SrpAjalYoMSW&#13;&#10;vzEIZq9HwXnrULBkHfjQsgY8U60CE/dWgfsjm8HA8EHTniGHdc2Dbttl/b62or7g4wWqS878njgv&#13;&#10;TlfSRdY1Sgi1nRVJaOPGJLZkY+Kai7BRTVJ8pKKJGKZQkUKbRhEviaHyRWJELUJmGMxZi4KFa8En&#13;&#10;2Wowdc0cjPeZg9FhM3BHsxGoNPtM2h8c/6Z+xMW6cshnv2Aw8GiWOsKJezv2PKsP60O9SfLHqxgh&#13;&#10;Cdc5kTE9/OhL3cK4sG5JQrBSkRio7MUGdN9HzGH9u97hAtve4oJaDYMz1wBYZAlmFCvAo+6VYKR/&#13;&#10;JVCPrgSqybWgY3K3cePEUUvJ+NnNRRrPPdkP/H/g3g9zYA1Hn6UMJbon3SP6YO5CF6MHU4Mi7/DD&#13;&#10;QtWCyCC1+LL/gDzab6A3xlc9gpiNRg+8jfW9+THO94ZhcJ4FmKs2BpNtpmBEZQr6B01Az5gZaJ9a&#13;&#10;DRp/2WkknTpkXvzUaWPOE/cdaY/9DrAmQ+wpE1EnceOYs/E/EdyifoK8IsauoEM0PL8AjSDATyMO&#13;&#10;8tUoQnw0vaHeYyOhXmOzIV4P34Z5jP4R7jmyHGHI5xIT8KTBCIx2mYDbt4yBctgUNE+ag9q5tUA8&#13;&#10;Z2NcNHvYPHvWcT33hZs181ffPeR/Bdtin1+yj5vBnLg8Q3AMn6afDZ6+4howzTt/YVrgiZ4We3tN&#13;&#10;K3w8Z3rRHs+H0e7Pf0W7Ty+i3ab+4+c6tWzQjBQATasR6O81Akq1MVA8NAVVT82BSLsRVaj73oSv&#13;&#10;PWqRqnXaCGndrAlan12Y+YD9UfPhduHzMfbB87gfA+YpDn7zbEf0fPppr/m8sx5akYubtvbcOV2H&#13;&#10;q4vutpuzfhzxys1Z+9HNef6LqyHjjQCoO1FA2YcC8mEjIJk0BUVzq0Deu62ojHf7TZPf21tS3ztu&#13;&#10;SHrvuiXuvfeOSx8u7g75ELov4EOUrd+HBDv0EvGw1xJk776Uesx1iX/c5aPwxJmPkpOnP8lPOX5S&#13;&#10;Op76POh08suEk8NnLeKNQYNtAHT3AiAfBECsQYHCKRPA/2MN4CxbGzGW95oS/zy8KuFPh7VR/3W2&#13;&#10;CvvLY0vgX77b/OCgnT5wxC5POPb78zB27zmYtN8ZZh48DXNtT8HZdg7/Y7vOw2Le9ziAj2ZaiHCQ&#13;&#10;tSglLdokVNQszdosNdPsSzPNNO3rSER1E1GkUCJLB9mXZOlaTjy4OZbHxeVcl+N2snVwZGmT5H1/&#13;&#10;z/17nu/z+j6/5/fP5/37/v75vlHjH4qGgBAcDJyPlqBgtAUH4T7hN6taTpFITReJ+e0kUuVDEqm4&#13;&#10;w4a0AuNHZGGqjRnulAT42SsRMlqCiLFC0CdwwZnEgnAyHfFTo6CavhT6GeFIcl2MjJmhsMwKwWq3&#13;&#10;IKybHYAaj3lo8PRD0xxfnJrjg0te3miz6uB5Yv41Yv49EqnoGYm0bNCelIaxIwxwtlHBlSzBHFsB&#13;&#10;/O04WOAQjQhHKuhjloLtFA7BuEUQj18A+U/zoZ0QBONEohhO8kOusw9WTvbCmimeqJrqgfpps9E4&#13;&#10;zR1Hp7vhhFU724j5t4n5/yaRsl+SSGZQSFqMIUnx0wghcRYczCLT4UWJhL9tGELsFiLMfj4i7QPB&#13;&#10;cPAHZ6QfBCO9IR7lBfkoT2gdZ8Po6Ib00TNhGeOC1U7TUe40FZvHTsEOQsM4axDjQwZ7vi2EIXaQ&#13;&#10;LHSAkuoENdcZSokLZAkekKT5QFQQAH7ZfHA3h4K1YzGYP4cj+kgEGM1LQW+NBO0q4VYUqI+poL4i&#13;&#10;dNNA7ScM00DsgwxQe5mgfWRZB743GdxgCmKD7SALdYA60glajjM0YhcotR6QpfhAvCwAor+FgL9p&#13;&#10;Ibjbw8DeGwHWoSVgnoxE9LkoMH6hgtFOA/0B4QUd9L8IfYTv9O8M4okF+kc2GO851v0/Q0wgBZIg&#13;&#10;WyhCHKBb4gQ9yxkJcS7QqD2gNPtCmhcIcXEIhBWLwN8WDt7uJeAeiAT7eBTYZ6hgXaKBeZ0O5j0G&#13;&#10;ojsI76KHo3uih4g1wATjE4d4wwXzNQ8sayAgMgj9KZD520ITbI/EcCeYmM4wiVygV3hAY/SFMjsQ&#13;&#10;0lULIC5fDFFNBAQ7I8HfFwXeERq4zXRwWxngXI0G+zZzmP2M+Y3dxfrK/sLqY39jfuaA9Y4H9ssY&#13;&#10;cP7LB9caCOeSEedHgdLPFvoAe5jDnJDKmIRUwQyYZR4w6H2hzQiCqiAUsjVhkGxagri6KIj20H4I&#13;&#10;mxjfBSeih/hnWd9iLrMHY26y+3mPOD2815xPvE+cDzGD7Lcx4HYKwHsqRMy/ROBbAxGRId6HAo23&#13;&#10;LUzz7JG+aAyyaBORxZuB9PjZSNb6IDElCDpL6LC6OHxIsSFyULqFNiDZyegT72P2xh1hf4k9zfks&#13;&#10;usD9KLzO6xb+k/de+ILXJezmvRJ+5XcIfwgex0J4Lw6iW2LrEOtFhtyLAj0h1c8OOaGjYYmaAAtn&#13;&#10;GnLj3JGp8h5ONgYOmrJD+/WF4T3atVGfVFX0bkUd8y/ZHva7+IPcPyUnYrrE5/ivxVcEL8V3BZ3i&#13;&#10;DsFz8Qfhk7iB2Afi4bjbkh/iG1KIr8isQxyRQeVJhsmDgkwfO+SHOGLlkvFYyZyCAuGsIYt8bn+W&#13;&#10;PuBzWnroB3N+xNvEkqg3CRXRrzRb2J2qndwOxT7+c/lR4VNZi+iJ9HLs4/hf4x7GPxPfk74X35H2&#13;&#10;x7dLh6VX5MPSi4ph2XmldRDPIUPnTkYK0Tvz5tqiMHgUisPHoYThPFQU49pbKPHsztfMe5uTHPIq&#13;&#10;Izf8j5RV1N9Na5lPDFXcR7o6/gPNbtE9dVPcXeUJyS3FeelNxTVZu+K+7JrijfyKokdxSTmkOKca&#13;&#10;UjZrhpQnNEMKayAlupWB6JwZhOVE1ysOdEDZ4jHD66gT+9ZypneXxrp3rVb6dBYYg3/Pywx7lLmc&#13;&#10;ej+1hHU3aUPMr8Ya0T8M9eLrCY3xV7WH5W2a04pLmsuqC+pb6lb1H+qzmo/qZu2g5phuUHM4YVDd&#13;&#10;pLcOcuIMTK5k5BC9s5DIU+Zvjw2hjl8rl47/WMmc/Od6gWtnmWzOf4r0QQ8KUsPu5OXR2rNWsa+l&#13;&#10;l/HbUjbGXkraGv93Y4P8XOJ+5Rn9cXVzQqv2ZMIN3fGEJ7oj+ve6Q/oB3b7EAd1e44But/Gr1hqo&#13;&#10;Ztkgmeh7Fhei68wmY72v7fCmkJE91eFO76rpE19s5k57WiHxvL9GE3iryBx2vSCL1mYpYF/IKRGc&#13;&#10;y1wf15K2WXoqZbvyuHmv+ojpsO6gsUV/wHjFsM9439Bo7DLsMfUZdib16evN/Ql1ydZBM9MGqdNs&#13;&#10;sJzIUepmg0pvymBNkP3H2kWOb+oixz3fxpr8sCrW4/Z6VcC1NcbFl4vSqa0rLOyWZasEJ3PLxEez&#13;&#10;KmUHM7aq9qc1aBtTDyTsTj6Z2JB80bgj+Y5pe/JLY21Kj3Fram9iTVqfoTqtT28NdMT3ZxCddyXR&#13;&#10;O9cSeaq8yH21/rbvdyxw6NwVPvq3errz3a1C9xub5P6/lOsXnS9NoTYX5bCPrVwhOLS8RLzfsl6+&#13;&#10;N6da1ZBVr6vP/NlQm3HMuCW9Nak6vT1pc3pHUlXGZ9PGzB5jZWZvYkVmr8Ea4gpigyxnG6wiOu96&#13;&#10;1xHE1cPmyw5fSteeINvnjaEjH+yiTrq5ne92pUY6r3WjbuHpcnPUsdJMdlNRvqCxcLV4V8FaeX3+&#13;&#10;JvU2S62uJnePoSrnsKky+6x5Q/b15PLsZ+Z1Od1J63K/mNbm9hjLcnsTrUEi8R9yiL5ZTHTeihkj&#13;&#10;vm9zs+ne5WXzcp8f+cmBYIe7e6MmXt/Jm3WxNt7vTLVm4fFKU2RTeTqrcU0ev6GkUFy3ulS2ZWWF&#13;&#10;uqpgS0JFfkNi+bKmpDLLaXOp5WpyieVx8v/YpM+3JtMsAOPnJSEEVKqAgCA7IChdQIqU0HvvEjoh&#13;&#10;BFCKUoNCKAtSJ9JERCBIkSoIIiCIDbCPirqO7uqOcXf2mhlQYWcc65n3D8iH3+f7Oec5vJzfkotz&#13;&#10;19nFORtJJJYomKRC3uNWAkuUCaxTJT6e0CB+7dIiXvXpiD3qN5G4ecZeYaHDc8fUyWD90SamRf/3&#13;&#10;iYyumlS3U5VZvs3l+UH8kuLw2uLKqGNH+XHlhScTedwz7KKCc5zCgvkUbsHDlALuLxwud53NLVhP&#13;&#10;4hZssETBZGUxzCXfUK5EIF+Z+P2UKvFzjzrxYmgHcX/QmHajz05+VuChcf50oN5g637z7qZ4+3Y+&#13;&#10;x7WlNsOHX5UbVFNxNLyi/O/M0tK62CLeiURusYCdVzTMyTl6KeVw0X3S/zjZRe/Z2UfXk3KObLBE&#13;&#10;wRSyna9AYOVWwEZFeN+hCMKzSvBkVI24PWJIuzJgIzfV66Y+IgjY3dseYdbRGmt7oontwj9+0Lum&#13;&#10;PjuworYwrKSqjHmksiY2v6IpIbu8MymrbDA5o2w65WDZHdJ/Oell6+yM0vWkzJINliiYRu6gUJ68&#13;&#10;BXnAFnlY7ZaFlyPS8GBcBRbH9MUvjVjLnB9wURvo9dPtEoSZnjwdY9PQxnKuOZHmVdF0KIDXUBBa&#13;&#10;+D0vMq+uKuZQbUN8enU7K63qbHJK1RQnueomSZjMqVpnp1RuJKVWbLBEwXSyXyQLWCcLH9qk4UW/&#13;&#10;FKyMbYLbk0pwZXI3dWrcUnpk1Fm1Z9Bn56m+UJPGM1HWtV2JjhWnUzx4bZl+ha15wbktRRFZTRVR&#13;&#10;Bxr4cZzjbYlJ/L6kRP4kO56/RPqJtJ6UWL/BYtX+P1EUzJIlsFQG8PgWeNkpCSuDknB3QhJuTCvA&#13;&#10;7LQOZXxq7+b+CcdtHee8tFqGg43qByItK/viGbyeZDeuIN0npzMnMPP0kdC09vJIdlt9dOLJ1rjY&#13;&#10;1p6E6NbzLGbrddLLRGbru8So5t8TYhpFwxxpwIot8GsLHZ6ckYC7I3RYnJKA+Tk5mJzXEhu6ZCol&#13;&#10;mGEotk55aPInAvWPjUWY80ZjbblDbOfsgQMeGWcP+6X2cYOSekvD4s/URkZ3t0RFdnfHhgvG4sIE&#13;&#10;V+NCu/8ZFyp4GxfW+SE2vF005G6GrzWS8PwUFe730+DGGA3mZqhw4ao0DF/TJHqumtDbFmwVjs+7&#13;&#10;qVfN+uuWTIeZcKeirQ5Pshjp51NdOONZnqyxAt/Y0ZJA5kh1SMRIc3jIsGB/0PA5ZsDwFdLzSP+h&#13;&#10;Nab/4CdmYJ9oyJOEnxoIeNhFhaUhcZibpMLEPAWGljdBz63tRPtNA1rjsrVM9aKLSsl1Xy3u1RCD&#13;&#10;wwtMs4OXE6yT51LsEy5lOsfM5rlHzvC8w2aq/IKnmwICpruCfKdHQ3ymF0K8Z56FeF9cDfGa+hjq&#13;&#10;NfEtTJRPlWLwtBXgVi8F5s9RYGKagIFrVBDco0PbAyVoeLCLWv2DxeaS+46KBXe9NA7dCdI5cDvS&#13;&#10;kH0r3jT+JscyajnDNmIplxG6VOwcuFjl6rfY5OG92OXluTjq7bG44O2+9MzbfXHV2+36R1/Xa+gn&#13;&#10;yis+wN1OgIVBAiYmyP68GHQui0PLI0mofy4Px15oi/Gem9Lzf7SXzXrmsS31HwE7WE8jdsY+idVj&#13;&#10;Pk42Dn+cbha8kmsRsFJs7bNyzMZrpcnefaWL4fp41MHl8YKj85NnDi4rvzk4PfrDyfHhNxdRHpI7&#13;&#10;uN4LcGEUYGAaoOO6GDTdo0H1j1JQLtxGHH2jQ8l5Y0pPF9rKJAtdFeOFvmpRwlDNcGG0doiQpRvw&#13;&#10;Ok3P9/VhQy/hERMPYYWpq5Bv7ixs3+v4ZsDC4c20JeM/d0hvLBnCDQu715+tRFkSAFwcAhicJPuX&#13;&#10;ARpvicGxxzQoXpOGglU1ImtVl5K6ZkpnrdlsiVlzVohY81YOXgtSDXi7X8PnbZym59tkLfe3GTtd&#13;&#10;3uXpOr7j7Wa8q9aze99sYPNeYGi9PmpktX7Z2HLjAelnY4v3GyLN9AMMjQF0XgJoWAKoeEBA4b/E&#13;&#10;IfuDHBz8sJ1g/6lDif3TmBb50Uoq5KODdMAndzmfT35bPT6HKrl+Zm5z+pyg6vCFs93uS6b6vq/5&#13;&#10;O6y+lmpafK37zvxbq5bptx7tPTi+0wQXdIzxBx0jFIo0MkL2L5L9a2T/HkDBc4DMdTpwUA7iUZWI&#13;&#10;RC1KCOpT/dGM5oU2dDd02uSMnlsc0F/aDkNl9yFTzgrjFfYiZ6sZZiiaYL6SEZYqG2Cdih6eVN2N&#13;&#10;Paq78JyaLs5u18FlkQTkHzQukP3bAPlPAQ68Bkj8IgFRKAOhqET4o4aYJ+pQXNCI6oDm4rZoQ7NG&#13;&#10;RwkLdKOboQ99DwZKGmG4lAFGS+kha9MuPLB5J+Zs0cJi6b9htYwmNstqYBfprJw6jovUPEf2l8n5&#13;&#10;VwDS/g0QswoQhhTwx83gifKEM6oQ9qgpZo26lL1oSDFFM6oRWlH10U58FzqJ66C7uDb60L7DQJom&#13;&#10;htPUMUZCDZMkVDCdroz5dEUsoytgnaQCtkjKY4dI6GRIQSdTKnqQfCxo6GdLxwB3aQwIUkS/WFX0&#13;&#10;TtuBHnna6Fqmi071euh4wgAZXUbI6DdG+1ETtLuwB+3mTNF2kXTfDG1ekX4xR5sN0mdztEWzb6Qv&#13;&#10;dmj+BwP3/i4COhtQ0MWEil4kP3MaBu6jY7CbNAYFKmJgtCr6pWiid7YAHiDh3z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GkuVemb9qgjm+q1uqaz2ojmDm1EU5dWe7I/QnsCdX/m180AHeUAV2oATtcD&#13;&#10;NJwk/TYKVF5lQOmtCVB0y41SeMuHse6mxHrFjfCJ2df1zouvJUyf/0MaN/1qpiD5ylKfhMu5fsbL&#13;&#10;6wIN7ZuCI9u3S3XtVTJNe51c3d4aGt5+l3glV13sVygvYJjyPCq/9O8SgOtVAK2HABqPAdSeBqi8&#13;&#10;RIWSm0wovD8eCh44wdoHfFrugyDWsvthtgvvz56Ucc/olNqZMs3UOY8d15HFjelYzo/q+MZL11Eo&#13;&#10;0nZs8w3v2O2v7KgLCOtoDVR03g1QdLwKCL3bFyS/Mxosu4Nj3K4AOF8LcPwowIEm0ifvz5LrNNjY&#13;&#10;aQFrfh4PeeYpkG3mUBeb/RjzzLJxaWatbZI5emK82eQQY57rrDcvcp39JMdNa17DVps3eCjNxVyF&#13;&#10;uZInNx/my5628Gf9cpM/6+lzvvTJ7wLJ42GvkMcj3l9q3wdw8gjAwROk30b6VwE23KXCqocWkP3K&#13;&#10;FrJeOVPmv+JS07t8GaYuCSuuS2VleB1pG/naaB/xOmWS+vU8B1X3EkdFd66zvHvdVGn3ZteQnjI3&#13;&#10;cU/19KA3388IfHOOHfC2k+3/9gXbv7uPGByjiezB4UaAXWdI/zLA3+4ArPyJAlnPmJD50Q7SP7pQ&#13;&#10;kno51LheEd3QJ2bO7gtlafo141T9eivFQLyNfCDVVjow3y5kcMlfggbzJgYM5k/2+7TFYean8ik+&#13;&#10;QzWO3kPHnbyGLzoJhzudBcMvie4x6sge7G4m/UukfwtgxY8Ai8wA6R9YkDRqB0Z0ouiRTY1AAS0c&#13;&#10;/egKDGHIUMGUoMZCjHpWAMZZ+mGy5UzMGOeDWeOFmGvFx3xrT9xiw8Gdth5YM8Edj9mxsc1+Bt4m&#13;&#10;7o2x5xTANnIGNtwAyLtP+k8Akp4DGEeYEIU2oMXJoERXihw51BD0ogahH80Pg2kilNO9UUUXoI7B&#13;&#10;w2gGFxOY7pjGnIELLNww22IqrmU547csJ9xh6YjVllOwztIBm4gzY5SSM7DxGvn/e6T/GMBE+lHv&#13;&#10;ATRIhTC0AinagRinUPxxGkWEHhQhCqg8FFE9MIDKxhCqG8pprqiiuWAEzRENNAdMoE/CdLo9Lqbb&#13;&#10;YS7DFv/KsMEiopxhjdVE7RgY7ENFqYiGipk0VPnTURXCRFU4C8NjrFCZZoeKrMkoW+WI0g0uGFLs&#13;&#10;isEVbiiuno5Bh9gY1MDGwFPuGHjWAwPbyVi3ORjwkPiNeEcMcjAQOaPE5//jDgWi55f+mEHmQ/qE&#13;&#10;2peOWjETtUoWag3WqEmxR9WiyRiW54Tygqk4q2gaSr+bjpIqsgS17hhc74HBJzgoPk1c5KL4BvGj&#13;&#10;J4qfE288R8UDnsPiUe6nYOQOipFH8Pv/BIaQGRRC0id0PnSMDGJglIKFkZHWONtkj9pMB1R/7YzK&#13;&#10;9a6o+DtZ+lI2yirdcdZ+D5x1mIPSRi5Kmz1Rco6Hkh+ITt6o5Bf+sKSbPyjp4/VLR3m9UuR/lKDg&#13;&#10;gwSF7yTo9SWUelFRxaOijkdDvZCOMf4MjJWxMFZnjdHx9hiV4YC6r5xRu2YahhfOQGWJO4bt5KBi&#13;&#10;LxdDD3hi6FHeqPwkf0TeKvgsvywYkt8RDMgfC/vkXcLf5b2Cd/IR4Rs5evXI0KdbhqKX8rEwlE9F&#13;&#10;LYeKeg4NY8kcCb4MTJRaYKLGCuNj7DE2zQGjs1wwaoUb6grYI9qtnGFNmeeQehdvMHw/f0B1RNCn&#13;&#10;ahT2Klu8PioveH1Q3vR+r3zo3aN86d2l+uj1QvlZ9N8wnPk8DH2fhaHfYyX6fwmVXCrOZlMxlrx3&#13;&#10;TVwappL9SAu2wHSlFabo7dBkchiNz3QZis1xG4j+xr03ahP3Q2QJ771up+BdxB6vNxEHvHu0R31e&#13;&#10;a076dGnaRC8110QvNA9Ev2p/Ez3VfPD9j2bY/5EaA35SY+ADNQbd/R/bdRrV1JnHcfxJEBRExQVR&#13;&#10;i7jiiogIyL5DSHJzExYBAwRIIAQCxBCSEBIIgQCBhIR9i+w7ggoKCCN4oA5apMq06mnr0loZ69Sx&#13;&#10;dbTVWts+c/sWePE55758zu9/33yDloOB+/GQirVu+C48jNlvAOOxe7AcjWCC91rIJJn9zgjb+mtU&#13;&#10;rOX/Irm7fzottH4ZKj/0Ilh19Dm14tgiWn/8e0qr3VOk58S3yAX7x+Sxkw/JMw5fk+463icvOi6Q&#13;&#10;Xzt9TvroPEeCrrcws2ToNo0sB0l78DB0Jx5GWeIhE9siCbtHMnaPFHfjD5zADW8Saeav4qN2vGCw&#13;&#10;dy9G8a2fRkoPPwlX2jwM0xz/KqTa/l6w3uELWofjArX/1B102HkeveYyh37megt97HqD+sptGv3g&#13;&#10;MYVCj2so9JygQs9R2nKQYoVtsAMHYzFJ2B6p2L/Bs1314azz6jc8X9OXqeRN/06O2P5tInPXN/Gp&#13;&#10;1vdiREcWonKPf36m2H4uQud4K7z21GxYk8uN0C636dBB9+shY56TIZ96XQv50ms85IXXSMg7n8sh&#13;&#10;0GcoFPpcxAyELQdpljhIx5ozYRvWnTux5tqH/1N4xOCt6KThS5GHyTMBYcMjXqjFPS5j1x120oE5&#13;&#10;Fv/obJzEboahcLgeXXJqkl7hOnGm3v1qZKvnaESv95XwYd/h8Em/S6fn/QbDn/mfD3/r3xvxl39P&#13;&#10;BPTvioT+7SuAodtxMAbrPc5WHDyLbSHajXuffQD/SmZrsChzXv0o23/dF0Lq1ttn6VazqawD05xU&#13;&#10;m0m28MQ4K8dxNF7pcjlW434pptrrQrTe53xUp18ffTCgh341sOvMTUIH/Qmhjf4zoSXqD0JTFCTo&#13;&#10;o2Fg4wrgaWyDOKz3uNg7Mi0AzLbEvZHvxf2gOIx/kn9y1Zdyb9Pb2Yj5DVG41RQ/zno8nWNzhcu3&#13;&#10;H+JInAbZea79CSqPHqbOuyuuzq89tjWghdFHaGJcIepjZkgNMQ9IdYz/kmpjfyfWxEJiVRwMqoyD&#13;&#10;hKVgpDkOsrDeS98EoNgcfMzdBl4V7ATfF+/DPSi2NZgv8Fj7Tzlxy6Q0dOeYKMZ6WJBoM8hLs+9L&#13;&#10;E57qTpG5tXOUni1sjc+5xGr/BtY5Qh2zm1jNvESujJ9CyuMXEB3zBaJl/UYuY0GSJgES1SuA9M04&#13;&#10;yMZ6l78R22ATeJ+/BbwotgCP1ZZgQW1jcFPlZnJdSdh8VR5sOSSl7x8QM4/2ZKac6OBnOLXwJG76&#13;&#10;tDyveq7Ktya5PKCS0xCkY7eTNOxBpDRxgqJKnEeL2c/RoqR3SFESJBdyIFnJgaSlYDR2Bw7WvJnY&#13;&#10;O3LMwNtCM7Co3gge6CzAbe0R/IzG2XhC5b/pspL6yYA8cl+PLO5oWxbnRJOQ59QgELnV8HO8KnmF&#13;&#10;vtq0sgB1am2QittKLkzppxQkj6GK5FvUvJRn1DzuL6icCxEMeSWQgTUvF2tO0XrwMW8d+FG1DjzU&#13;&#10;mYKFSnNws/IgfkrntGZU47vxgoqyo1cZvrc9j3HkXE6iXV12qmOVWOCqE0o9NYJ8X1WGOrDwbBUx&#13;&#10;n9eEyNN70Zz0Eao0bZaWnf4dTcJ7g0p4f1EkPIhgyEvBOGyDtHUASkzBTwVrwUO1MbhXYQLmazaD&#13;&#10;mRpr/HiVw+ohnY9Zv4a8vUMVtqdJGX24TsE6Xpmb4qiV8V1Ks7M8irLyfAtEqgC5sIIoE+gRSUY3&#13;&#10;Ksq4TBNmfEoTZDymZQpeUzMFf1IyBRBZCWRiG2Dd+4fUBDwpMgL3tWvA3WpjcLN+I5iq34cbqbU3&#13;&#10;Gqzy2tBdTtzWognZXV9CP1RVFG+rLeA4lCh4LoVykYciJ9cnR1oUkC3REUVZDYhA3InyxUM0nmia&#13;&#10;li7+GvMzNV38B5ouhhSeGCJLwQRsgwwT8DrXCHyjMgQL5avBXN0aMKM3A+P6PbihRjujvjqP9W3V&#13;&#10;BIvGCtqu6rLIg1p17LESFfuksijNOU+Z6SHNl/pk5SkDMuVlQfycOnKarB3lyi5Sk6VTNI7sPuYV&#13;&#10;NVn2EU2WQUqKFCJLQbYJgMI14KkCD+6pDcHtKiNwo9EITDavByMtu3ADzbaGnXo306b6APPaGtRK&#13;&#10;VxVuXVIeY6PUJtjL1dxT2aUZ7iKVxDujSOHPKywlcAtqSJz8VkqiYgBlKa5RmYp/YV5i3x8oLAVE&#13;&#10;EvIgeSmYvAZ8zFoFHilx4K5uFZitMwTXmwzBWJspuNhhCXrabVa1tLqsrW/221KhRyxL68P2KWuj&#13;&#10;j8irmXbZlcmOwvKzrnyt2DOtTO6brFYFJpZWEpklzeRYVT+FoZpAo1V30BjVfygxxb8hMcWQzCha&#13;&#10;DqYZgh9lANxXATBXaQCmGw3AeKsBGOo2Bn0920F7z2GDxi4n48oOn03qNtIOZUvIntwm+iGJPs42&#13;&#10;syHpJK8u3ZlbK3RPqs7xZlUV+cVVlAdGV5wj0sv7yJHlV5GI8nnMD+QI3XtShBaSIrWQuBTk48B3&#13;&#10;eQDc1QBwoxYP/tGMB8OdAPT1G4L2AXOgHziArz7vsFrT77WhsDfIIrebZpXVGWktaGccTW9LtEtp&#13;&#10;SXVIbBa4xDdJ3Rl6pTe9UesX0dAYENbQQwhpGA0KbpgLCq5/HhRc9ysGEoJrl3snBuCrQgA+qwDg&#13;&#10;uh4HrrQDcL4XgDasPxuHN4Lqy3txZcN2hoVD7qa5FwO3ZF1AP8kYCN+Tdj76IKePZZPQm2IX18N3&#13;&#10;iO6WOEd25bud7tR4BnfUe1M7unwpHVf8kI5bmEU/ctsvfuRW6L+SZznYBmoAZmoBGGsBYLAbgI6/&#13;&#10;+3MEgPLx9UA9YYVTThwzyBl3MRZf9TPjjyIW3JHQnez/s12nUU1eaRzA7/uGEEBB9gSSkIVIICwh&#13;&#10;IQkJhAQSCRAgYY3IoogUtYoLx9HT0bbaTq2jjtNqa2tHZty1IqhoRQ0uoAiI4nG0Eq2KymqrsorK&#13;&#10;4jO3xy9z0A+/z//nvf97z3uek7n8ohNzA2ZXLwjOPb40zHJslTTz2Dq5+egmZcrRH6KMVfvUiVUn&#13;&#10;YhKqGrEOtaFyKMZQ8VYTXwHaye59iVAjPgPrToSO4g72V/z5/Tj/LIHW1zmidfUMtLo+kPxLvdx+&#13;&#10;aV3s1IUXk9yLL6TT55zPYeWdn8Odea5EkFW7RJheu1KUav081GjdGJ5o3S6Nt+6V6a3VMp21Qa63&#13;&#10;PpHpzgzJ405PRMbWwHta8Rlc+BGh6t0IHfwZoZ24g29PI7T+IolWN9HQihZ3tOwan1jUEk4paVHT&#13;&#10;5rbET82/anLLuWrxyrpa4JPeXMwyNS/mJDev4Cc2fSaIb9og1Dd9HxjXtEekbToerGm+jD0WaRoH&#13;&#10;g2OujIeqGyBsssvbEDqFO/gZd1BehdDWGpx/AaHVjRS07AYNzb/jjIrbfFGhTUTk2xSUHFucfZbN&#13;&#10;6JRmy3BOteW6GtuKPBLaFnrHt5UxdG1rfGNtX7NibNv81LbdnKi7x7iqu5ewdq6qrY+r/PUNP/I2&#13;&#10;+E92BndQgTv4zxGEtuE78PV5nH8FoWWtFPTRHRoq6HBBuR1MZOkQEhmdUtLUqbYzds6wT+hKdYjv&#13;&#10;ynbSdeVPje0qdtF0L3aN7l7prupe6xnZs9lL3rPDW9ZziC7tPc2Q9l5jSHq7GJLuYYaka/w9Vfgd&#13;&#10;7D6M8P1HaMO5d/lLWxGad4dAOQ+pKOuFK0rvY6LUvgAiqV9MxvcrKXEDWjvNQAJVPWiyjxrMpkUO&#13;&#10;5jvIh4odI4ZKnSTDq6aKh79wDh3+p0vwy/JpopEK16CRWtfAkVY34atuN+HLgffsxe9wO76DG6w4&#13;&#10;v+FdflEbQpaHCJn6acg46ooMYz5IN8YntOMiInpCSionVKT8rZYifWughEOKXRhkUoMhlxoERfZC&#13;&#10;WGQvgJU0f/jCgQffOHCh3JEDFY5+cNaRDc2OLHjwnh/xHdx4FqE1l3H+dZxvQygb5yd1IjRjjIq0&#13;&#10;4IKiwQspgYVkICAkEEyEgoQQgYLEyy45HXSkPySSXDBR/CCbwoICig/Mt6NDmZ0XfG7nCZupHvAT&#13;&#10;1R0OUN2gGqt9z2b8Bj6tx/nX3uVntSOU0IWQZgAhFRA4dwoKB1cUAt4oCM8RAHzEByHBgRCChWfx&#13;&#10;BQXBADXhBXGEB57FDcykK8wknWEuORUWk07wCekI6ykOsJVCg3KKPex/D0gkJCjCSIgSkxAtpUC0&#13;&#10;yg6i9VRQmWmgzHcCxQJnkK1wBelad5Bs8oTw77wh/F90EO/BDjEg7KgPhP2C1WINvhB2A3uE/YEN&#13;&#10;Y+O+42LwGROD72gYMDHWZBCBs1UhJMSEkqAJp4BWYQfaOCrEpNJAPcsJoj5yAWWZGyg+9QD5Bi+Q&#13;&#10;fUuHiB0MiNjlA9ID2BFfkJzAzjJBUo9dwx5gT5kTkiHmqHSM+VoKzFdSYI1IgP1SAn6TgRznq0Uk&#13;&#10;xGK6UAroZXYwQ0sFnZEGcRYn0Ba5QMwSN4j+qyeo/uYNyi0MiNzuA4pyXMM+JsgPs0B+DKthg/wC&#13;&#10;1swel9vYo/Ie9iv5AHtYPsoelIPfgBw4/XLg9smANxkocbZWSIIe75mGIBKScB9JaiokJtDAkDkF&#13;&#10;ZsyZBrqP3SF2pRdo1uLqN/qAeisTon9iTUTtYo9HHWSPqSr9RlUnOW9UtZzXqiucEdUtzqCqk9On&#13;&#10;6uc8ixrl/K4C3lMV+PeqQNDzzvT/B+o/8/1JSOSTkILnMIspkKaigklPgxTzFDDmTYPEEg+IX+49&#13;&#10;rl/jM6pbz3wdt4U1Ervd76W2nDOk3csd1BzmDmiO8/o1Z3gvNJd4zzU3eL9rnvC6tX28Ds0b/8cx&#13;&#10;ML09BoQPYyDw/geA1p+ABC4BKX4EpAtIyA6hgEVuB9lae8g0Or1Ns0wbNRV5jCSX0oeSVvn2J6xj&#13;&#10;vTBs9HsWv5X7x4wdvKf6Xfxe/UH/bn2Vf5fulKBTd1HwRH9N0K5/JPhN/3z6Hd3rwFs6EN3UQfCN&#13;&#10;OAhujYOQyUCP840sAtKYBMzkEZAXSEI+7iMv2n58lsFxxJLuMpBV4PE8fQH9qbnMtzt1Dbsz+Svu&#13;&#10;E+MW3qOk7/0fJu4U3E/YG3AvoUJoM5wI/NVQG3jL0BR003BfdD3hmajZ8Cqk0YD/SwYQX8LqsbpJ&#13;&#10;wMAmwMQgwILl47MonE5CUShlvCiSOlwY5/CiIMW5NzfHvSNnHr09ewnzt4xVHFvaWv5t898FN1O/&#13;&#10;Ed5I+SHwesq/RS3JB4KbjZUhjcaa0CvG+rDLxpviuuQe8TnjsMRqBOlprCYZIk59ABh9CcjAe2+u&#13;&#10;NwFz8VmU8Ii3C4LI4QVSyrP5avuu4sQp7XOzXO/Onk3/b95CVmtOGbfFslrQlPWlsCFjk+hS+taQ&#13;&#10;urQdYRfMu8XnzIckVtNx6RlTbUSN6arsF9NjWbVpQH7UPKGoNIPiCFbxAZBKJyAb75xzPBGUMBAs&#13;&#10;YhOvSwXE8yUhZFepwu7BIr3D7flm1+vFufSmwmL25YJSfl3eyoBzsz4Lss78KuS05R/iU9nfSU5m&#13;&#10;7YyoAC0g0t/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FR40VCupKOXho6eUQz0SNVHyTwDFC9jomit&#13;&#10;EbptNka33SboVmqKwnLiBxYKjxC1bBSeJpqJFuIe8ZzoZY8Kh9kjbsgeHiNEztD/mX8KZaSvEFPo&#13;&#10;605DpQfhQ0PfQDoqIhjoPVMfveYaoCzfEKVrjFC6yQQlO0xRUsxC9/1sdK8kaszQ/YQZihuIcxwU&#13;&#10;XyVuc0bFHZwR9x7OkPuQ2YAEzd67oznB7XNHXp94PJSTvlJIoT8xWUzDKd6Emo7+0/XQL0EffXUG&#13;&#10;qPjcEL1XmaDXV6botY2FnkVs9NxrhrIDHJRVEUfJt9Sbj8rOmH+UXTIfkd3gDsn+a94v6zZ/6zlo&#13;&#10;3uOJ3DcytOiWIb9LhpYToc9Y35lCNTFVSEONJ+FPx8AQBqpj9XFKOhP9Fxih3zJTVK5loW+h2Uef&#13;&#10;nZw/fYrNPyj2c4cVldwhRQ1vUHGSN6Bo5L1XNPP6FK28XsUjXrfiNe+Vz4DFCwVaPleg1VNvFDxV&#13;&#10;oHWH93ioGutPolDjQGEIWYeSuQglM6GdxsDgSH3UJDMxcK7xyNTFrOGA1WYDUzZw3k/exu3zL+K9&#13;&#10;9S/l9aoOWLxRVfG7Vcf4XapT/E7VOf4rVQv/heohv8O/k/9Y1W/VpkLrh35o+8AP7e4Rd/3Q/lM4&#13;&#10;ZaxvS/rWFEaQdZSIwmhyH1EBDAwP1f8wPZ45oM0yfhecw+oJWs7p0qzldk4r5L0M3GHxfGox/9nU&#13;&#10;MssOdaXVE/Vhq8fqOqt29VlBm/qK4KH6vvVd9Svr39T9dtfVow6tATjp1wB0bPkbGDjWtyR9ItaO&#13;&#10;wngXChPIbMb70QdnBOm9jY5idkWmGr8Mz2Y/m76Y8yR0Na895Ct+W/BWyz8+2y24H1RqfSeo3Oa2&#13;&#10;psr2lua43Q1No/11zXn7Vs1Nh5agZw6Xg/ocL2hGnZs16NJEnNOg60QYZEVhGBcwlgeYJABMIWeR&#13;&#10;KqIGU71pPclqxsvEMIOO+ESjRzN0rAfROea/Ry7n34z40up62Eab1unf2P4SWmR/LXSvwxVtheMl&#13;&#10;bY3ThZBa5/MhPzn/HNLick7b7vqjtkfYoB1xO6VFUT1RR9ROgFoLwCjy7k00B0zjA2bawLDOmerR&#13;&#10;SannmUp6e3qw3v2UWKNbM9PYrQnZvGtxeVaXY1fZXIxZZ9cc/bVDU9QOx58i9zifiShzOR1+UNgQ&#13;&#10;ftTtVHiDqD7sorg27K74eHin+5HwIUlNOEoORaCk+m9gGGnHkjdnihlgFlnP4cO7bDt4ke0Kj+bK&#13;&#10;qd9nB+r9WxdhdDUjiX0hVWfRlLxQcDZpie3phNUODfHrnerjNrvUxu4SnogtER2LKRcfiT4kqYmu&#13;&#10;k1ZHN3lURV+XVUY/l1XE9MvKY1D2PbF/TOx4GEnaCaaAGWQfc9gwPJ8DrxdaQHuOLdzOkVK/LpjC&#13;&#10;uJwdavjz7Dj2GV26RUNGtqAuLdfuRMoKx6PJXzofTtogrE7cJvohoci9Mn6ftCK+UlYed8xzf9yP&#13;&#10;XvviWuSlcU/kJfHv5MXxKN+TgPJvE9BrIowh7WRjQJ0xjMwzgd5FpvA0lwV38/jQulhEXcr1Y5xb&#13;&#10;FGzYuCCGXZedbHF89izrw7qF9tWZ+Y4HMwpcK9LWuZWnFrqXpeyQ7k0ukX0384DXnqTD3kVJ/1Ls&#13;&#10;TrrssyupzWfHzF6f7TM/Kr5JxjHehPxTOMOEzIEhOQMmvM4xgLY8JtxfYgQ3lnLhyjJXqmmpD70x&#13;&#10;X8OszY1kHc1J5FXPzxRUZmfbH5iT61Q2a7nrXt0aUUnmBsm3Gds8/ple5LUzrcx7e2qVz7bUOt8t&#13;&#10;qeeVhal3lV+ndSs3pY34bkpHn43pqJgI443IPehD/zwGtOfS4c5Sfbi5whBaVnKgeZUTnF4pp9cu&#13;&#10;n2pwZEkYqyovjlfxeZpg/8LZdqXzc5yK5y1xLZpbINo1Z51k+6xC2VbdLq/NWaWKTVmVvhsyTyjX&#13;&#10;Zzap/pF5S7Uuq9NvbdYH5Vod+hI+E2Eik9wDA14uBPgjn076evBLgQFc/IINZ9c4QP0XnrSjBQEG&#13;&#10;VSu0phXLYrll+clWJXk6u6JF8x135eS5bl+wQrR1/v/ILs+oqM48Dv/uzFBEmiC9SAcpIwNMAVFB&#13;&#10;BaMOLKAioKB0pMPQhgFGcEaaICCCUkSKiiAqgjEWWN0YUXBd97hmgyUnbuxmi4k9R999/Qbmw3Pu&#13;&#10;x+f+2z33V+JSmaTgKhLqeOXxLV7y+G5BSdyQsDjuvLc07oZ3UfxTUVH8O2FRAhFQ+F9CNqqAxDF4&#13;&#10;kA78Q8LCVBEH38lUMF6qha/LLHCizJXVX+Kt2i1dqdlRGKzXmhdu3JQbbV6fnWBVk5lmV5me66RI&#13;&#10;K3YpT63glm2r4clSmr2KkrsEBUkDoryks96SpCmf3KTH3rnJb0W5yUSYm0IEFP5MSCQLbxJB94Dm&#13;&#10;rQIGEzI2Lso5OLtdE8MVphiocGb1bheqdJYun9sqWzuvqWi9UV3BJrPqvDgrZe42u/KcbMeyrEIX&#13;&#10;WaacW5RRxStIb/KSpHUIslP7RZmpZ3wyUq/5pKc+9MlIey3KSCNCiuBLyCbgRTIwnQNclwLflrFw&#13;&#10;voKNUcUcDCmNcVjpxHQp+Cr7K/w09shX69aVhhlWyyLNFNKtC7YXJtuW5Gc6SvPynQskpVxJ7k5e&#13;&#10;dk6DV0Z2uyAt64hoW9Zpn5SsCZ/krH9RXolSsoiQIvgSEgM8TAVu0dx5tQT4M/3tOqNkcKJSDf3V&#13;&#10;Buiutmfaqzw5zTuXzqlXrNKpLg8xUMg3msrLYixlJYk2RcXpDnlSiXNOkcwts1DhnlZQ75mSv1+Q&#13;&#10;lHdIlCAZ8Y6TXPaJk/xE+U0ULyFCiuBLSCzwUwadQyFwWQ6cVwIjNHsN1LLRu0sfHXW2TMsud3ZD&#13;&#10;ra96TXWAtqIyWF+u3GAs27HZorAi3lqyPdU+S56zML1U6rqtpGJRkqzWI764lb9V2iuMkQ6LoqV/&#13;&#10;8d4sve8dLX0pii76JIwpIgIKfyavE4B72cBkMXBxB/A19R+vo7lrN9DZqIvWJis0NnLZNQ3eaor6&#13;&#10;FZryOrFece06o/zqKLOcqlirzJ0ptqnKLMdkRaFL/A45d2tFNS+6vNlz0/ZuQaT8hHCj/KJoo/wO&#13;&#10;ff5PGFH2URBRRvhf8iyF3gOdw5Uy2oNK4BT199P8d6CZZs8WbTS2mqO21YWlbBGqyJv9NaR7Vuvm&#13;&#10;NYUaZDdEmKTv3mKRUp9knbgrwz62Ns8ppqbUdVN15aKIqibehsouz3WVQ/ywynF+aOX3/NCd/+GH&#13;&#10;KX/3ClOSz3jO5Gd6kzfoLl763INa4Bj19+wFWmkG3N0+FzWdxlB0OjJlHV4caftSdUnbKq2s/X/S&#13;&#10;S90XbpTUGm0Wvzfecktzqs3mPbn2kU0ypw2NSpewxgZuSEOne3DDIE/ccMFD3HDLQ7z73x7i+g8e&#13;&#10;4jrCE++azT16D1c/96AKGKb+wy00+7UBDV1AZY8qynvno6TPlinsc2fn9i5WzehZOTelW6yTcHC9&#13;&#10;/tauKKPoA7FmkZ0pluGd2dbrOqR2Ie07HIPa6heuaWt3/artqNuq/efcAttuugXue+EW2PqeG9hC&#13;&#10;/sDf6S5eUtAe1NM9pPUfbAf2Un9NH1B6lOa/QV1IBi2RdcyVSR0UchIH/dViB1bPjT4aqhN1NEJ/&#13;&#10;Y/8Ww3VHkkxCjmSaBx0uWLDmULn1V4d22QUc2u+woq/fcXnfN07+fTcc/XufO/r1vHPy6yYL/Q7O&#13;&#10;5hrtwTk6gxN0/r20/n0HgbpDQMUAkH8SSB/RxLZRYySOOjKxo56smNElnKjRQLXwkWCNdSMbtEJG&#13;&#10;NusGnYrXX3MqzXDVcJ5xwHCZ6fKTNRZ+J1stl548bOV78gzlupXviadWi4+/tfYZIjY+x4jtTC7u&#13;&#10;pLfYBByh8++g9TccBhTHaP4bBjJoDo29oILoMT1EjVshYtyNWT8uYoWOL+cEj69RFY+Hqa8ej9QI&#13;&#10;HN+quXI8Rdt/LGfesrESfd+xKgOfsb2GorE+I+HYaWPB2KSx8MITI/75Nyb8c8TU6ywxm8k39AYH&#13;&#10;9gFd1L+H+iupXzYCZJ0F4seBiMschFzVRNBVI4iv2WPNJA+rJhczAZMrWSsmxWz/yfWcpZObVX0n&#13;&#10;E9R8pjLniKaKNARTSk2vqSYtj6kebd7UKR336xM67lOPtBdde63DvfpxHneC6M3keCvQfYDuAO1/&#13;&#10;9RBQMgpknwcSLgGRV4DgKTYCbqpj6W1tLLltCt/vHbD4nzx4/7AYoukARjAdxPCnw1med2JYvDsp&#13;&#10;bPe7Eg73rlzF9W6divO9TtWF94ZUne5fovyo6nj3v2oO0+/VHX74NGcmfZ10B6i/lvrLqD/nApD4&#13;&#10;LfVfA4L+Cqy4xcBnWhX8h1rwfGgI3kMruD9yBvexJ9we+8LlyUo4PxEzTk/XM45Poxn7Z8ks22cS&#13;&#10;ls3zcpbV80b2ghfdbIsXp9jmv0xQHrDNnr9kmz17P4s2uv91tP/y00DuGPV/R/1TgPgm4H8bEN0D&#13;&#10;Fj1gwe2lFlxe6sPpV3M4/GoHu99cYPPKA9avvLHgtT8sXq+G2ZtQmLyNYozeJjIG73KZ+e/LGf33&#13;&#10;TYzehx7WvA8jLN3fr1DuU57NYvcgUE7rl1B/Eu19JK197S3Abxrg/wi4/gw4vATsPmnAmuhiATGE&#13;&#10;OTGHCbGBEXGCAeFCn/ChR3yhS1ZAm4ihRcIxl8RhDsmCOpEzaqSBUSEHGQ45TrnAsMnELHZQfz71&#13;&#10;J1N/1N+on9a+jNbu+QBY+Aiw/gWw/AiYEhXq1KROXeqbT30m1GdJfbbU50RdXKjSd2GTJQAJpIRS&#13;&#10;oilpFBmFfgAIPT5CB0+OzYI4ujLE2ZkhLhRnLkMcvFjEfhmL2K5lE+sINrFK4BDLbA6xkFGUKsTi&#13;&#10;/1zXaVRT1xYH8JNASC4hGJB5DmBiyA0RtEYFZJBBQEGZDTQMYUqYImMaRBAnKIqCCoooguKAqFDr&#13;&#10;iBOVos+xtNrqKxWV6gOHp4DiALjfset9YPHht87+tu86e6917r8Sq8HqtcCySQssDmPH6WDxI9aB&#13;&#10;XcXu0MGyD3tJH7d8T/9k+UXrgxXQP1gCY9QSiKmAj3uTPAo4YsKvtTP+Hjcq8P01gBeuATPiNcEu&#13;&#10;QxNsVTSwLaUBp0ILONuwOjpw9mHN2FEGcNqxs1gndpMxzullfOIMMkY57xgjthP0YVsghmxBe4gD&#13;&#10;zLdTAMmlwCycc53sMFw7i/C5gAoiXw0QhmiAQKoJfDkNZubRgFesBbwyOnC3YjUM4O5hfOHuJya4&#13;&#10;R4hx7glijHua+My9RHzkXidGuQ+JYe4A8YY3QrzmTWi/5ALzBRdYg9gAF3QnAxHuPRvn3G+sKSDG&#13;&#10;9Tw8m3liKsz1osKcIA1wlmjCrCQaOCq1vggL6ePCdYzP5CbiI7mN+EDu0h4V7NN+JzioPSJoZQ4L&#13;&#10;TjKHBB3MN4Ju5n/Je8wX5HPmc3KY+Tc5znpKwrQnJLAfY30k6E0Gs7/2NqfAAjMKuOFvcZ+J4Xm4&#13;&#10;LaSCC57H/HDNMXG81odv0unv5+QzhmcXE2+dN2q/cd7CfO1cw3zlVK/zwqlJZ9DpiM6AUxvrudM5&#13;&#10;1jOnq6x+5x5Wn/MznV7noWkPnMb17juB/q9OML3HCQx+meKf/i7GCNyNECyywCuN5+KLd9N7PnXc&#13;&#10;y1tj1H2Z5pBbjNZr1xT6C5eVxMACtfaz+WuZ/fMqdJ7Oq2Y9Fu9i9YkbdP8SH9T9U3xs2sO5p9l/&#13;&#10;zO1k3597h90j7te7LR6afkM8ZnhdDEbdYjD+WQwmXVP8099jOgIfzN8EwRIbjE/5HDibMrx4IfWV&#13;&#10;b4Dmf7wjtPoXJTD6PNO1ez3ydB66r2bdX7hh2m9um9k9btv17rru1r/t2jT9lusRgxsu7QbXXToM&#13;&#10;r7lcN/rZtdeo0/W18SXXT6YdrmB23hXMz2Fnp4CFBgi82QgC9BAE43q5ORoLsUNDy4WUweB5lKdL&#13;&#10;fTR6A5fTfvePYfT4JTPv+Cp1b/qo2Ne9S/S7F2006PKqNLzqtcOo07Pe+LLnAZOLHq2mFzxOm533&#13;&#10;+MnsrMev5qc8B8x/8By1bPMEq+PYMax1CvDCvf1YuL8uglBcRxiikUgLNBAxAz0Od6L8EepOvRuy&#13;&#10;hHZjWSTRHRTPurpEwb4SkK1/0V9t2LG41OicX7nJGb+tpqd8a81P+jZYtPscsmzzabc67nPButXn&#13;&#10;lnWLT7/NId8RTrMvcPb7gm0TPqcCH9w7EOfeUB0EkSz0ScJGL6MNUJ/EAt2TCNAtiQu1O2oxrTMi&#13;&#10;lLgQFsM6F5Kkd2pZhsHJ4DzjtqBVpseXrjNrXVJh0RJYbXU4oM76YMB+zgH/Vtv9/mftGv277RsC&#13;&#10;HtnvCXhrvztgYsauQLD/aucUsBj3Dsa5N4KB3kcTaFCqjf6WstD9WEN0M46HumLnUi9JF9HORgcR&#13;&#10;P66I0m2LjNdvDZcbtoQpTQ6FqsyaQ4otmpZvsNq3rNJmb3CNbX1Qg11d0OEZO4NOcmuDfuLtCPqd&#13;&#10;ty3oFa8qeIy3NRh4W5cBd8sUEEDgO6ChjxJN9DRWA/07QQvdkxHotkwfdSXZoQtJztTTMg9ae3wg&#13;&#10;0SoN0z0c861+c3SSUeOKdJOGqBzz+gi1VV14qc3OsO9td4RV228L3c2tCmnmbQlp428OueSwKeQX&#13;&#10;h+9DBx3KQz/xy8KAvzEMZk4FS2j4DihoED8vvTIq6kmhoVupdNSdykYXFTbotFxEaUt11WxJ8iOa&#13;&#10;ZctZjfES/T2x8UZ1UrlpbYzSYkd0gVW1ZDVn64oNdpujKmdURNbyyiMb+RsijgnWR5wn10bcIksj&#13;&#10;n5NrIj8ISqLA4f/4k0EwFU2sQOhpHEL3U3DuVWig7nQaupKui85kWKK2TJLSkj5fs1nhzdiXGsTa&#13;&#10;nRypV5soNdyekGRaFZduURmbY1UhLeSUf1tqvyGmgrsuevvMNdF7HYolLWSR5IxwleRfjmpJv6M6&#13;&#10;+r1QHQPkdzEgwKfDZF+f2OFohB7hzHdXgdC1TCq6otRE55U66IeVZujoSj6lWSnWaMj0otelB+rU&#13;&#10;KML0qlNjDCuTZSYVSXLzMpnSan2CilMaX2xfElfGLYqt4hfG1gtU0kPCfOkpxzxptyhX+kSUGzvi&#13;&#10;mBsLZG4cCKaCUIQGpAg9xHdwMwOhqyspqCOHik7lEOhYnjE6lMejNObO0did7U7fofRnVmWGsDel&#13;&#10;rzAoV8SZrJenmJemZloVJ+dxipKK7NWJ67kFiVv4ebI6QXZCs1CZcFKUldAlykx4JMqUDTtmyr4I&#13;&#10;M2VAYoLJIByhZ3gOv8lx3lIidBlnzzMFFNRWQEeHVYao6Tt7VK9yptbku2lV5foxN2UHTytTRk5f&#13;&#10;lyU1LslINCtKT7NUp+XYFCjUdrnytdzs1M38rJRaMiNlv2NacrtIntw5S5785yx5yluRPGVCKE8B&#13;&#10;UpECgsm+RCH0RIbngHNnVw7OfCqcN9QIHVVrogOF+mjvKlu0cwAeIOHf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WE5o9TzClfjfSmthriYaiYtpFrI8yk9lLPJ/f5nkkcCTiUdDDyRNEmdSzoeNJt0IXgmaTXkWNLD&#13;&#10;kKnkp6FHk38InUjGwlzIkTUpWOhLWJI3YFx3wHLc4RnfEz4VeMMTPgne5wfBXeEGuC7k4JYEqfhL&#13;&#10;/Dz3C7nFXvM5ZT5neDrSySyj3/HMZv/ZjI6AmQwb9U3uYNAU1xn8h3RX6ET6TJgr/RztcPoS7WD6&#13;&#10;/fAD6V+E7+P+K8LJxcLHkNE1Gf+HpaB8Hg6+FqC+VYiDhyJ3eFDkDXeLAmBFxIQr4s24RVEi/lwh&#13;&#10;z/1kQaHXnLCUOCNQk6fzDJTJ3IaAiZxW6pEca/Ch7D0h47y9Yft54zRn1lT4aNapyJGsy3RH1l36&#13;&#10;EO8T+iDvO3p/NrYm0v4KLB19snNR50Sf9oclqPNJ3eC21ANWJX5wWUqHBdlG3GlpHH5OwnU/Vizw&#13;&#10;mhSVECeKlOTDBVr/8fzawP1Cc5BTYAkZFfSEOfiDtKG8fREDeRN0e95cVF/eYvTuvJuM3ry/MXr4&#13;&#10;30R387E1UV2Cn9FfWvu1fCMEeIR+c/dLAW4p8bCiJMBVOQkWlDQ4VfYazCq34qflqYSJ0lyvQ9Ii&#13;&#10;4oGSUrKzWO0/ItYHDovqgweLWkL7C620voI9EbaCEXpP/uGorvwZRmf+eWZH/irLkv8XVnvBM2Z7&#13;&#10;wU+MtkJsTfR6GA/gCzSDD2Wo66DOtaJGnU+NhwvlPnBaHQKzFRtgSv0G3lWeRBgv43k6FfnEvXIJ&#13;&#10;eai0zL9fqg3cI6kNtpWYQ3uKLTRrsS2iQzxMt4jGo9tE08wW0VlWk+ga2yz6kG0S/wP5kWUqxpgI&#13;&#10;Y72f10EM8EABcBPlL1Wi3qsFOFvpCbNaKkzp2ODSbsaNVyYQxioyPB1qvs+ASkzqK5NTehUVgd1y&#13;&#10;Q3BnaUOopbSV1ibrjmyRDkSZpfsZjZJJVr3kNLtOshRjlLwfUyt9ivyHVSvFmL9gvPSCj/aiBO0D&#13;&#10;FcAqyr+sR73XAHCiigDT+gBwGRgwbvgdbky/w21Yl+Zh1+Z62zRFpO4KGaVTrQq0qHRBrSpjaHNZ&#13;&#10;M82k7IxsUNijjIoxRo38KMsgPxmjl1+JrZLfj9XJv4qpUvzArlJgLIS53j/zAT5G++AO6p3LKH+x&#13;&#10;BvVe1L1manBwtJYCB41RMGZ8HTdcu83NXp3iYTNke3dV5fvu0pX4tWmVAU0aDdWkqQmprzDRjOpd&#13;&#10;kdXlfVH68hGmTuViV6qOx1SoLsWqVfeQv8dWqF6wK8oxFsJc78sigA+UaB3Q/K+g/Pk61PnQtWcS&#13;&#10;PQ/Vk8HZEAGOxtdw9gYOvrc+yd1qzPSy1AqILdVistkg92/Qq6nGKkNIta6Bpte1R2i1tihNpYOh&#13;&#10;rjzMUmlmY5Sai7EKzTvI57FKzb/ZSg3GWlOmwZgvfY7OwwN03VpFM7iIcs+g7jeDroAu9NxnJoGj&#13;&#10;KQz6mzeAren3eKs5gdBu4no2N+QRTfVF5Lo6mX+NsZyqr60K1tXUhWlqWiPKq7vpZYYhhkJ/kFWq&#13;&#10;n4mR6hdjJfrbyGfo/Xu2tApjyaow5npPpADvoqvnMprBhUa0D1oAptoADqCno5UI9rZg6G1ng7V9&#13;&#10;E669LY7Q1Jrm0dCS42NsLiAZmiQUnbkssNKkDVY31oaWNTSHy+utkbK6gWhJ3QFmsfEYW2RciCky&#13;&#10;3kQ+Qb5ji2oxFsIUr/MInYfbOrQO9QDnmlHvtABMdACM7AKwd3hCT2cgdFoZ0GbdiGvq3O5W35ni&#13;&#10;XtPB89LvEhK1lmKyul3hr2rTUBWt1SGyFlNYSXNHhLjZTi9s2sfIN08zheZ5lsB8gy0wP2EJTM9Z&#13;&#10;QhPGFDZijPU+QOtwvRrgLTPqnSj/zS7U+7oBBpGeHjew9FKgxUYH0+7f4up2c/DVtkSCrjfDs6KH&#13;&#10;76PqFpEU3TI/WVd5gMSqDxJ3NoQWdlhowo6+CP6usajcXZPR2ZazDJ5llcmzPGZkt3/LyG7Dol/1&#13;&#10;J3Qel9EMzqP5z6H8ozYAZx/qXUi7HcA8QIb6QRrUDG2AqqHNOM1gvFv5YJq7ciDHS9Zf4CPpl5DE&#13;&#10;9jJK4R5tgLCvLojf1xqSs7uXxrONRGTajkZybafp6b1vI4/o6T1f09O7f6Knd2G/chvN4BJag9NW&#13;&#10;NIPdaAb9AMODANYhgMa9qHuN+oBuLAg0TiaUOzfilM5teJkzmVAyluUhGhN4FY6KfYSjct+8EY1f&#13;&#10;zkiNf9beZirX0R2c5nCEpgy7wpKGT9ISh5eRj2iJg89oiQM/hif2Y7/yNjqHC2jt51D+xADqng6A&#13;&#10;vlHU/ZwAhnGAikMEUB6mQOmRSJC6fgPFrjdwRa7/cl3nQVHeZxzAv793L3aXXZZdQFZQWBBZEGEB&#13;&#10;OReUWxQRjdoxMZFk4oxao51qrdVoNYnRRKtRG5RwWBBhPZBjwQTlKokWUbBe1FtRMZyRegDi9evT&#13;&#10;aWKof3xmduedeb/P73rf94kW3spNFM3ITZWk5s6WpeTMkyfnfKhMylmiis9eaRebvcF+YtY2XVRW&#13;&#10;tkNk1mHHiKxactUxIrPPKWLPC6fw3XxEeMavqtfQHFALtJ/yM2nc2yj7kyxgZS6wKA+YR23Rbwpt&#13;&#10;MatoBGZaPJFmCcA0SzibaollyZYpQpJlhjjeMlcSa0mXTipaZBNdtFwRWbROGV60RRVa+I16QuFB&#13;&#10;u+DCanLJLnj/A7ugfc81QfncfrhK2gMHKD93F50FasU25QCr84GlhcAH1IvOKQZSSiWYXKZBYpkr&#13;&#10;Esq9EVcehFirGZOs8SzamsLM1llChHWeKMy6QBxiXSYJtq6WBlo3ywLKd9v4W4tsxlur5H7WczZ+&#13;&#10;Zb3ycaVDinElXOl75FdHaP3zKD8jE/iSxr6ugPrPA8CCI8Db5UBqJRBXBZiPKxBerUNYzWiE1Phg&#13;&#10;Qm0QgmvNCKpNQGDdNATUzWH+dfOZX90i5lv3B8Gn7lPBu36naGz9PtGY+kqRZ/0ZkWddp8izZlDs&#13;&#10;Uc0lw+2n/EzK/8teYAONfcVhYGEZrcFRIO0YkFADRP4dMJ0Qw7dRCeMpHbybRmFskze8mkwYczoC&#13;&#10;nqfj4HEmBYYzc+DenA635o8wqmUNXFu2wKUlB/qzJcz57Ek4t7TDufkJcz79gnDhF9m07776G/Bp&#13;&#10;Ee0BGvuiCuBdyp5RS/kNQMQJyj8FGJsZ3M9JoW9VwumyBo5X9HC86gGHq+OguzaBREN7PRn2N2bB&#13;&#10;/mY6NDeXQnPrz1Df3gl1236o2qpg23YByts/wfbWIGxvPn9tF+V/bgFWlQC/pbG/R+OeQdkJJ4Hw&#13;&#10;JsC/BfA6D4xuBZyuMdjfkkLToYK6QwtVpx62nQYou3yg6A6EvNsMWU8iJD0zIe6ZD1HPMrCeDUD3&#13;&#10;14RCeujmPRdIF9Db99pmurS6FFjyHTC/DphJ2fGUHUbZ4ynb81+Ay3VAdxtQ3wNsHwhQDCggG1BD&#13;&#10;MqCFaMAZ6B9NvIg/CQMG4sh0Qh8FA/QiGqCHzwAduEEKG6Sgp43k3GsfU/5S2nPv05q/RXOeQNlh&#13;&#10;lD3uMmC4ATi3AfbtlN0ByKhs8TOAcRF9CNsQFfBKQxzo90hiID4kmEwkKYReipw+ijjNB6fNx+nQ&#13;&#10;cVp0XvEadx1LxtAtqNd19Aa39wfXRIKrJzOumsW4Mp1xxRKykqwnm8l2kkGyGZfnkUJw+WFSTqpI&#13;&#10;A17Jm/FCfgtD8h70ywfwWM7xSMHxUMHZQ+X/426e4G4G8NFET7WM8KNawsB1CVTPDMY17zKuXkiW&#13;&#10;k4/JRrKV7CKZJJcUsFfqA+yFuoQ9Vx/FM3Udnqqb0K++jkfqbjxQ96NXzVmPHWfd/6XhrGsY7uEG&#13;&#10;7uFK00jc3IkPzcsEmpcYqmca445zGXf4kHHdMrKKvdJtYC90X7Bn2u1sSJvBnmqz2IA2j/Vri9gT&#13;&#10;bTF7rK1gD7U17N/aRvaT9grr0nWyH3X9rN2Bs7sOXLjj+D9tw3AvF/CxI8DHOIF7UR1jaU3GmKgm&#13;&#10;M9WTDD5qNnvpks6GRi5mgyNXsCf6teyRfiN7qN/K+vQ72QP9Htarz2U9+gLWpT/EOvXlrEN/nN3X&#13;&#10;n2T39K3s9shOdsOlX7jiwoVWVy66RC66cvGFYbgP5fvqaCtpwf2cCa2J3zj6H4aX3vEY9Epjjz3f&#13;&#10;YX0eC1ivYRnrMqxiHYb17L5hE2s3bGN33b9md9yz2G33PHbL3cJuGErZNUOVcMXwg9BquCic9+gQ&#13;&#10;WjyeiE57cvEpTy5p9OTSf7yB+1G2vx24SUPb2YHQvAR54ZnJhEf+Uej1m4IO3znsnm86a/NZzG76&#13;&#10;LGfXjGvYZeOnQqvxS+GicYdw3rhb9E9jjuissUDUbDwsOm2sEDUZ68SNxmbxSZ+74gbfh9I631ey&#13;&#10;Gl9uc/xnx3y5/BfcRPlBSvBQFXg41RHhiKGw0egLMaIjOARtQXG4HpSG1sB32LnABUKLaalwxrRS&#13;&#10;1GRaK2oM+Ex8MmCL+ETATsn3AXskDQF7pfUBRdLagFJpTcAx2fGARlmV6absqOmB3Gp6rigzcWXJ&#13;&#10;z44Mw4NtKV8KHiWnI22Ll9Ea9EU5oj3CDdcjxuNCZBRaIqewUxGz2YmI+UJD+EJRfdjvxLVhf5RU&#13;&#10;h66THgvdKPsudKvs25BdNpUhWfKKkHx5ecghRWlIpbIkpEFZHHJJeTC027Yo9KmqMJROUBhX73sD&#13;&#10;D5OBmwXwGBEexUnQFSfH/UlqXJnohLMx3miMDcX3sQmsNjZNOBbztujbSR+IKyculpZH/15WGv0n&#13;&#10;m5Ko9fLiqE2KQ+ZtyoPmDFuLOVdVaC5SFUSWqfeZa+zyzC12e80/arKj+u2zorj9NyTzDTySUT7Q&#13;&#10;l0g9XzJwNVmCi0lyNCdqcWKyB2qTA1GVPIlVTJ4qlCXNFhcnvic5lLBAZon/yKYwboWiIG6NMj/2&#13;&#10;E9u82C9Ue2N22OXEZGqyYvLtM2OKtXtiqrQZMad0f425o9sZ+9hhRyx3+Ipsj+O64XgUMJQAtE+l&#13;&#10;fose8WfTBDSlSvFDih2qU0fh6PTxKJ0eyQ6nJgmWaWni/SlzpflT37fZO2WhPCd5mTJr8kpVZtJa&#13;&#10;9e6kz/5DdZkHNX2mcfz7S7hvAoRcqLUe9aBaFq2KioCA3BBIAiGEECBAwpGEK4AQ7vuWwwM5vIFU&#13;&#10;XRXEq7Weddx7u53d2e50D6fbHafb7tFt17X728fZsdI/PjNv8s83z/M+z+T9eI5E9ngPR47wBiOP&#13;&#10;+/RHnvPtjbzi1xN5j98d+TG/M+pLfnvUtwTLb4tm/ZbDhtJfF9X/uyTy3lTgAbnf7VQubqS44bJU&#13;&#10;iHdSN+Bc6nbmpDScM5USZzeRnOZwJEnlNJaY6zKSoHcbijd5DMRZPPvirN49sR28rthB346Yo35t&#13;&#10;Maf9W2J+KGiOuS1oiv1IaI39XNAQ95xg/ev/D/8lbATwaTzwEeU/Iu+7nUHv7HQGV+TOsCn4OJO+&#13;&#10;FjPpQcxxxV7OYfkBu1FZisNwWrrTgDTbpVeqc+tOKfHoTK7wakuq47Uktfo0Jfb5WRPH/esTZwR1&#13;&#10;CeeFtYm3RJbEn4uqE5+KqpOeCauS2BcICP+XfBMF/DEZ+JmCnFMF3FCTa9Bf7nmlA85k+mBatRrH&#13;&#10;VFswnhnCGVZGcgcyEhx60mVOnQqVS7s8161FpvdoSjN5NaRZeAdTG31rpV18i3REUCWdElZI50Vm&#13;&#10;6XWxSfpjiVH6mdiY+m+RMZV9gZAQvOSLGLoH6sFjJfWAvO+qlt7ZOfTOVXMwk+2FY5oVGNNsxpBm&#13;&#10;B9OnDud2ZcXZt6mkjs2ZGS6NSo1bfUaBR116qZclvZJXpaj3rVB08M3yIUGZfEJUKp8VF8uXJAb5&#13;&#10;4wC9/FOJXvG1WK9gRYTQsIyndA+/lgMfUP03Kf9yPjBPnKTzhNYDY7kSDOVtQG/uNqZTG8ptzTlg&#13;&#10;36hJdqzPVjjXqrNcq7Py3CtVBq9ylZlnzKzzLc1s9S9WDgj0yqOiQuVZiU65GJCv/IB4QvxLkq9k&#13;&#10;xYSIEL7kM5rFX9IM3KPar+mAi4XA2SJgkn7HuM4dQwVC9BauR0dBENOi28Ox5kfZ1eUlOFhy05wr&#13;&#10;tZmu5pwcd2NOkWeJxsgzZNf4FmU38wvUfcJ89WFRrvq0JEd9JUCjfkj8ifhKolGzYkKUs4wnUtoH&#13;&#10;moPbecAiZdvoyXOSOELnYb0revV8dBjWoNmwlWnQ7+LUFkXYVRXGOZQXSJ2MBRkuJTqNuyFf51mY&#13;&#10;V+qty6vyzctt5GtzewQa7bhIrT0lUWkvBWRq7xN/IP4pydSyYpWWFS3n97SLj2kObhUAlyh71kjO&#13;&#10;V0bOR+feEie0l/qguew11JcFMjVlOziVpWFcc0mMfWlxsqPBoHApMqjddPp8j7yiYu+cogqf7MIG&#13;&#10;flZBlyCzYFSUoTshVuguSuS6uwFy3SfEPyQKHUvfsaLl/Jbu4SHd/XU9zSLlnyH/PEoM0LnDZI8m&#13;&#10;szcOlq+ApXwjKsq3McbyUG6JOdpeb0p0LDDJnPOMKldtWa5HdpneK6vUzFOWHPRLL2n3lxcfEqYV&#13;&#10;T4ulhguSFMP7xMfE3+jzf0VSPfsC4Us+pHu4S3OwSM9fWwVwohoYqyLnqiTvrGJQW+2JKosY5pr1&#13;&#10;KKsJYgyW3ZxCy367/Op4B211qlN2ldIlqzLHTVlZ6JleYfSWldf4pJa38lPMg4Ik86QwwfSOKN70&#13;&#10;njjO9BtxvOlLUbzxW1GCkRUmlL3iJxrgXerBJTPto4W8sw4YrAVaiVo6Vxx0Q1mDP4ob1qDIuoXR&#13;&#10;WXdytNZwbnZDjH1WfbKjsl7hrDiodpUdzHeX1pV6JtdW8xJrm33javr5MTUT/gcs84Ioyy1hlOVX&#13;&#10;wqjqLwTRVc8JVhBdyfq/5BHN/3W6//NU/6l68j4r0EM0EOWkBcUtzihs9UF+2ypo2zcju307o2oP&#13;&#10;5WS0RXEVbYn2aW0yR2mryjmpJdc1ocXgHtdc4Xmg2eod1dTrs7/pqF944yw/rPE6f1/jL/hh1s/5&#13;&#10;YQ3/4YfVs9/jDvVggfo+R/lTzbQLLeRdreQ9beRdXUBeNxeaXi9k9YmR2b8e6f1BkPWHMKn9EZzk&#13;&#10;/lhuYp/UPr4vwyGmV+MU3VvoEtljdgvvqffY193lubf7sPfu7rO8kO4l3q7un/JCOp/yQjqe+YS0&#13;&#10;s9/jpolmkXp+mrKPdNAudAJWyi7vBfIHyT0PAYpRN6SN8SEdW43k8UAkjG9H3HgoEzMezYkeT+RG&#13;&#10;jsnsIsay7MPG8h32jpY57R6tdd412uG6Y3TUbfvIafdtI4sewSM/cg8+9Bf34OFvPIIHWc/lLNAM&#13;&#10;zFH9k5R9qA9o76ceUHYJZeeMA7JjQMKkA2KmvBA9JUbU9Drsn96KiJldCJsJZ0JnYpg9MymckJkM&#13;&#10;zs6ZHO7b0wa7bdNV9j+YbnF4a3rYcev0Cac3py8Tj5zenPqzU+Dxr50DJ1iXwGOvuEAKdpLqHqcA&#13;&#10;JCDb3+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hzc6QkGOfoC9UxesrnWL169TR8du1C+ObXKLi23rq4i+TTp6/&#13;&#10;0kbFixqifssVPofTXAOfM/6mVGAn2ZQCrOJ1ebIEJSZHLDX1RV6KG3JSxiErZZqQYfKXpJqCpMnJ&#13;&#10;YTZJydG2hkUJCv2iFLu4JLN9TNJS1cKkciedsVYdYdymCTfudwkzHndZYLzkssDw0CXM8FIbZhA1&#13;&#10;4QZR/ZaLfA4nE4DDJmBfBrCN1KWz7+U8StKAgnQH5Gb0gjljKDIzPZCWOVkwZfhKkjLmSg0Z82X6&#13;&#10;9CjbuPR4eUxaco+FaYuVkan5DuGpKxwXpKx1npdiUYem7NOGpHyhDU75Thtsuq8NMb3UhJhEdWjy&#13;&#10;O77mWmxlzAfptZq5F7LY9y5mvZ9JP485WUosNmuRlj0IppxRWJTjJRhyZgj6nNmSuOwQaXR2hE1U&#13;&#10;dqxtpNmoCDen283PyrUPzSpVBS9e5RS4eKvz3Mw96oDMo5o5md+Qe5qAjF/VARmiOiBddH7LWe6B&#13;&#10;o4y5ie5dH7DvJdU5QCHJ4XlGnhymJc5Iyu+PxAJ36AvGI3aptxBd4C/RFQRJIwrCZGH50Tbz8xPl&#13;&#10;oUtSFUFLcuzm5hXbz8n7UDUrd7Ojf67VyS/3iLNvboez3wd3yS/Ofjmik3/2O04xB4cZ895c9p0s&#13;&#10;v2uWACt4XELSlgJJhRLoi1WIK+mD6NKhiCrzQGTZZCG8zEeYXxYgCS2dJw0u1ckCS+NtAkqSbWeX&#13;&#10;ZCn8i5fZ+RZXKd8v2ugwo2i3yrvoMDmn8i68o/Je9lzlvVTsZnrBb7RyDTYz3sZlwOZC7gVSTLKL&#13;&#10;6S9j37ESiKpQIrxSiwVVAzGvaiRCqycguNpbCKyeKQRUB0lmV4dLZlbFSP2qjDKfqkzbGZX58mmV&#13;&#10;5YoplevsJlfsVHpVHCJnlF7lPym9Vv6s9Foh2nstf8cRroH9jHcHfXWl3As8FiznM6BbXw1Esj0K&#13;&#10;XWOLwBonBNT2xZzaYZhV54GZdZPhV+cDn7o5wvt184TpdTrJtLoEyZS6VOmk2lzZxNrlNuNra2w9&#13;&#10;a7fLx9Y0yz1qviK35B5rnik8VosKj1Xd9HjDQebcSu/WCu5HUlLJHNCdTHdMDXuv9cDsTYDvVnvM&#13;&#10;2KrF9PoBmFbvjqkWT0yxTMUkix+8LIGYaAkTxltiBE/LIsHDYpaMthRJRllWSUdaLNIRliaZu+Wk&#13;&#10;zK3+htRty1OZ2+bXNm6bxN/Zx9i307uebVgFvflr2PvVMgcbgIgtwFy2qj47gEkNMozbrYLn7l4Y&#13;&#10;2zgIYxpHYnTjOIyyTsWfrP4YaQ3CCGsE3K16DLemYZg1XxhirRQGWzcLA/+8VxhgPS64Wq8Kro2P&#13;&#10;BNeGlxLXXeLvNFQBW+hdTW/JOsC8ketgK9fAx0DILsDfCkzeC4z9BHA/IMfQZicMae6FQc2DMPDg&#13;&#10;CAw46AnXg1PR/5Af+h0KxnuHdOh7yIA+LWb0bilFz5Y6uLQ0QNtyBJqWb6E5dB+a5hfQHBCFt1jW&#13;&#10;ch0w3xWMeQnb0VTGHLsbmE/vrCZgGttSzxbA7TNg4FGg9zE5tK0qaFpdoG51hXPbcDIGTm2T4NTu&#13;&#10;C1V7MImCQ3sy7E/kQXmiCnbt9VC0N0He/iW5yfPHULT9Sl51s4FxV9fzfUB3JmNO3A+ENwNzDgPe&#13;&#10;R+in1+04MKAd6HUKcD4twP6cAorzKsjPa2F7vh9szg+F7MIoSC94QXLBhx9BFiQd/Ah1cNN1cMN9&#13;&#10;zUR3UNDBQTvO8fo2eUSedLOKsRcz5+Y9gPFT7gP+LYDeafSOpXc4vf1PAy681bEDsPsWkF2SsOiw&#13;&#10;I47A91rgcl/gymDg6kgWRBOAf7wpUFkcXuNL+DpfwNdLCB/09UbgBgO7wcFu3CC3uylr4PtwH7CI&#13;&#10;Odd9zjXYyvhPAh70Dj0LvEev5jvA4RIgvwIW/4S346YU+KEHcEvFpkAN/NiLhakrcMcNuOvJQnk6&#13;&#10;8IDzeMB5PORLsJMbvpNJ72SyO/9CviRnuslj7k183gu/AILonv5X+s/T/w3Q5yJzT6+SXukb7y3y&#13;&#10;L3KX/IfcI/dt6VCyQWFOHmuAp8zJsyHA8zHACxbML1kkvYoFXvPj85rz6OKG62LgXUx6V3M3otMA&#13;&#10;iKr+EO2IMBAi3MlE4ktCSQxJJlmkgJShC1V4hTV4ifV4gS34BdvwHA34GXvwP3yK/+IzPEUbnuA8&#13;&#10;HuEaOnEfD/mPB7z7Prn3B0RNP4jOfSA6EFueS4fxV08ygwQSHTGQDLxGLn5FEUcrp+sjPEMtXRvp&#13;&#10;qsdj7KCrka5P6Grh2MeYrjP4N64wdXfxE+/4kbO/zZFu/QHRpTfnoYXoqP1tHsrBEBWjIcqmMC+z&#13;&#10;+Y8FvDOObhPjNNNZwNhK6apkTKvpWkfDZrq24Q520bWXrmaOfRQ38RWu4yKX0B38ndm5yiguS0R8&#13;&#10;/wbpO8TeGs7DCaL6/0yXeVRTZxrGn3uT3CQkN26gI1YRq4ZqBatGeliObIGwJCaEAAmEQBJ2kYii&#13;&#10;iIqiKG6AoFL3BYqoKC641LV4bHGt2+hMO9UZ9VSnztH2dFq799x5nRNP/eN37nvuP8/7Pd/3vd/7&#13;&#10;9iP8yBPaExXth3IK7U80fpGl4CWXge+4PLzgSvBMUoGnkmp8JanFY0k9HnIN+BfXggfcJnzJ7cAX&#13;&#10;XAf+zh3EXe447nC9uCW9iRuyJ7gu/wFXFQIuKwVc8tLnRRimgjBUSbnwxAAIQ8gX31H4bUAwvu8f&#13;&#10;hheqeHzNp+IJn41HfD7+yZfhS74Sn/MLcY9fir/yq3Cbb8ItfiNu8Nvwmaod11RduKI6hsuqXvSp&#13;&#10;buJi/6foHfAS5wYKOEucIU4PFJjXCAE+EN4SQwiQEZTH8IH42X8Yvhk8Fk99J+PhoGn4x6Bk3B2U&#13;&#10;jluDHLjhW4RrvuW44jsPl/wWoc+vDp/4rcZFv2ZcGLwJvYN34vzgTpwdchhnhpzFqSHXcPIvj9Ez&#13;&#10;9L/MEX+BOTRMYLq9HPQijCJ9Ki/CGBa/j5bip0AlnlMej/zfwuf+43Br2Pu4NlyLS8ONuDjCht4R&#13;&#10;TpwfUYKzAbNwOqAKpwJqcDJgOU4ErMWxgPXoCdjCHBnZzhweeYDpHnmSORDYx3QFPmA6R33Ldoz6&#13;&#10;g21/m94oL7u9CGNIP4iuNZW4J+Op9ARJcD9QgTuBvrgyejQujpmE82On4bQ6CSfVaTimtuOo2o3D&#13;&#10;6hnoVlcwB9XzmS71Yma/egWzV93IdKpb2Q71DrY9aC/bFtTD7gq6wO4Musdue+e5aMu4X0Wbxgni&#13;&#10;D7y0enml/5LKyZPJVGI1wK3JDK5P4NA3rj/OTxiBj4LfRU9IGA6FaHFg4nTsC8lEZ4iD6QgpYNpD&#13;&#10;ypjdIbPZXcHV7I7gWnZ78Cp2a3CzaHPwFtGm4A/FrSGHxBtDzonXh9wUN0/8WtI08WdJw3vC/1n7&#13;&#10;BsIEKnekfT8MuEHltS+Cev1QFmcm8+iZMhTdU9XYFzoFHaFRaAtNws5QM7N9qo3ZOjWP2Ty1iP1A&#13;&#10;U85u1FSKNmgWilo0deJ1mgZxk6ZV0qDZJVmj6eJWa05xKzVXpfVTn0iXT/1RWhcqSJd5Werlh0lU&#13;&#10;6qmk3okm/Tia+WJp3qEn50i4HPvDfdERMQq7Iidie2Q4Nkdq0RppYDZEpDMtEXZ2XYSLbQwvEa0N&#13;&#10;nyVeHV4lXhm2RFIftpJbHtbCLQvbJq0N2ytbEnZcXhPeJ18U/ki+IOJ7QpBXRwiyN/kmlJ4z0r8W&#13;&#10;D3ycCJwguineFy1Ge/QAbI8ZgU2x47ExNhTNsdFojEli1sakMquirWx9tEO0PLpAtCyqTFwbNUey&#13;&#10;JGoBVzOtTrpwWqOsetpmedW0Dp95UUd9KqMuKuZEPVDMjv5OUREt+HiRv+YZeX9PC3xKT9xpA806&#13;&#10;RCfFbZTH1ngVWhP80axTo1E3Gat1kahPiGfqEgzM0ngLuyQ+W1SjdYoXaovF1VqPpCquipsbVyub&#13;&#10;E7dGXhHX6uOJa1OUxx1SzozrVZZpv+BnaL9Vlmr/UJTGC6/wec0Tajlu0tovTAeOpwJdxG6Kt9Jz&#13;&#10;tyFJiabkIViTMhr1KSGoSwlDbUosU5OczCxITmXnJ2WK5iU5xJWJBZLZiWXcrMRKaXlijaxMt1Je&#13;&#10;qluvKNHtVBbpDvKFief4gsS7qvzEF3x+0u/K/CRB8SYP6Qxc09M5IO2jNHvusdDMSfFG8qPRIMeq&#13;&#10;6b5YbhyJWuO7qDGGYoExiqky6pjK6dPZ2QaLaJYhW1xucEnK9CVcqb5CWqxfICvUL/fJ1zcr3Cnb&#13;&#10;lU59F5+nP6PK1d8mnhO/8bl6QUkoXnM/AbhkBE6Rfje1X22Z1OdTvM4ErErlsMw8AIvNw7Eg7R1U&#13;&#10;pU1BZVokU2HWMh5zCluWamZLU62i4tRccaGpkMs3lUtdpiqZ07TMJ9fUpMgxbuXtxn2qLNMp4kY/&#13;&#10;m+k/9P2VzzIJSi+KV/yNPL9oprNI+l3Z1OdT27Oe4jVp1Oemi1CT3h/VGf6YmzEWszPfgycjDGUZ&#13;&#10;MUxJRiJblG5kC9IzRO70HLHTki/JtZRJcyxzZXZLrU+WpUFhTdvCZ6Z1qtItH/VLt1wnnlH8C59u&#13;&#10;EfiMNEH5mtu0D7207h7S78wBttiBJopXkB+LKZf5Nh5zsoZgVtbbmJkVjNKsUBRlRTH5WQmMy2Zg&#13;&#10;82wWkcOWLbbbXJJsWylns86RZVoX+6Rb1yjSrJt4c+YeVar1hMpkvdrPZP23ypT5M5+aKbxC+ZrP&#13;&#10;yPOzpHXYAbTn0cyZSx5QXEvt13zKZ3aOEuU5fih1jESRYzwKcjVw5UYyeQ4t43CksHaHWZTlsImt&#13;&#10;OXmSjJxizpJTITPnLJKb7KsURnur0mD/kNfbj6lS7JeJpyq9/Sdeny0oX2HwcoU8P0XrPuiimZNo&#13;&#10;Ieqd1GtTLnMop5lOOYpdA1HgGg6XOwh57knIcYcj2x3L2NxJbKbbxKa7M0Vpboc41VUoMbo8UoOr&#13;&#10;WpbiXOGT7NygSHS2KXXOo3yC8xLxFa/L+1GpyxOUulxBkejlE/L8OOntL6D7SDQQS/Np5nOTPn2L&#13;&#10;CiRwFfZHbpE/7MVjkFUSAmvJ+8goiWIsJQmMucTAmkosounFdrG+2C1JLi7jEouqpAlFdfL4ohaf&#13;&#10;uMLditjCI8qYwk+Jx8qYgpfK2AJBEZv/Jx+TB0dIbw+NAa3FdBeIRcQsopD+OWcwsJfxsM4cjIzy&#13;&#10;QFg842H2aGDyRMLo0TIGTwqT4jGzSR6bSOdxiuPLSyVx5ZVcTPlSadT/yC7zsCivKw7/vtmEYWbY&#13;&#10;BwQFBtQB1GFRQRCi4h7XujzYVBu1NdqoGAUBRQGNAqNBtgmiwIxFRYZxQQUmLlREMGpdUzSJVm2a&#13;&#10;WNdaYzRETfL1J+GxPukf7zPMwn3vOffe892TVOA4NMmsjE/aT1qUcUn/UMYveaqMXywq4xeJyre6&#13;&#10;OMIc7KVvexJQxOv3epJOFvP93A/Y9y1n35GixNQVbpiS2hOT0vSYkBaB8ekxGJc+HGPTxwmj06cI&#13;&#10;I9MSJQlp70qHpS2UvpWWLItLzVLEpuZ3i0mtcIhesZc0O0StuOkQnfLEITr5Z4fo5eJrGph761Ke&#13;&#10;h2XciySTJNO7MBmYlQpMZ6s2KUOOt9c4Y2ymN0ZnBWFUVj+MyB6EhOx4DM8ehaHZE4T47OlCXPYs&#13;&#10;SWzWfMngrKXSqKzVsoFZG2WRWdvkEZm1ivDMJnJNEb7msSI84yciKsJX/UIdW6CdK1iXSQ5ZSW9S&#13;&#10;GvAHuhPZok1ey95zPZCQo8LQXHfE5/VEXJ4eQ4zhiDUOxmDjMEQbxyLKOBkDjTOFAca5QoRxsRBm&#13;&#10;TJf0N+ZK+hm3SEPzdktD8o6QdmlIziNpyIYfZSHrxdfUprAuZbAurwKySQr/XpgJzKZ76gb2fkZg&#13;&#10;OFvWmEI5BhU5Y0CxFyKLdYgoDkF4SSQMJbHoXzIc/UreRl/TVISaZiHYtAB6U7LQ27RO6GUqEQJL&#13;&#10;dgq6ErsQUHJR0BU/FAIKX0gCCsTX7FwNbGELlpsFZPA1aR33Id2JdE/czPiLgdhSIHIrEFrhiOBK&#13;&#10;V/Sp7I7elYHoZQ5FkDkSgeZY6MwJCDCPh79lBvwsc9DDsgS+ltXwseTD22KBl+UgtJYz0JrvQlvR&#13;&#10;AW25KHh1Ufkh62IOzyNJyeVZ2MR9WABMYVs4ugyIqwAGbAf67gCCqoEeNU7wsbrC2+oNL6sO2toQ&#13;&#10;eNZGwKM2Bu61I+Bumwg320y42ubDxZYCjS2HbIXatgcq2wmoam9BZX0Cdc2PROykdCPPI3O9Kp9n&#13;&#10;oQiY8zH34TaugQUYSu+g3fTX0r8P8K0DPA4JcG5QQt3oAlWjFk6N/lA26uHYGAaHxhh0s4+Awj4Z&#13;&#10;MvvvILW/D4mdi2tnQu1/5kOpnvyV3GZR+pZ0dFJA71oTsHwLMJ8xz+RPJzDe4TYgej/Q7yD9DYDP&#13;&#10;J4D7UUDTBDg2yyE9oealw5V4AS1+pA8J4wMwBmjlhaCVD+NWPoDaeOjauLnaGFxbDTnGzy+Tf5FH&#13;&#10;neQw3yvNwCLGPNvKNWC8Iw/R30j/YSCQ/9L9OODaAqjaAMVp8MJBznUjnMd5zuO8lhfinrwM9eLF&#13;&#10;nJfkzwYD7ZxHOy8iV1jwr/CgX+VCXy0ne4HPOeAXF8iNTjK41kmMew6/mkb3KMY7mN6+/JmOXq9T&#13;&#10;gMsZQHkOkFyiu518Tr4g1+TAdSdeyjXATXc2J92Br3S8JL9qVqKAO7wg3+HF4C4L8T0e+Htc9Ptc&#13;&#10;5PsM9P4RcrKTD5ieecz5DMY9hu6YZsbfCgQwXi29Gnq7vfJ+SThtfEW+Jt8QphN3BI7NnDxQAQ9d&#13;&#10;gEeewGPm5Ds98D2blg7O4wc+GJ+zGD7n4X/BvfGCiX/JpL+s60R08oXYrTtEvKIH6U0iyVAyniSS&#13;&#10;eWQRScZPyMBLrMML5OEH5KMDxfgeZXiGSjxFFb6DFd+iDv/BJ3iEk3iIy3jAyd7jN3fxMxH/D1Hj&#13;&#10;DVHpCVHw4Dv+jUBiIEPIGDKN3t/TuYC+pXSlcbRMPMF6PIaRrgK6THRto8tC1y6Ou4fWeqbqOFN2&#13;&#10;jqn7J27x1zc5+5sc8UYXf+9CdHGHqHaFqHCBKOFc4EdCSBRJoHsS4/stY5tH1yK6luM+VtKThTvY&#13;&#10;gNvYRFchLaV0VdBVxfGtuIYD3DJHcQWn8Rk/uYx/4xKe4yJHvUDOv4Ho6sxcqCGqiJPbL+si6cVv&#13;&#10;wpnjOMY5js5p9M2m6z16ltCTwlEzcB1ruU1ycBUfcasW01VGj5mOaka/D2e5HqfRilPcxG0c5SQz&#13;&#10;2cKRTwgimiX/Q/RwYi4UxJFoOB+uidIPzxQheCCLwtfSBNySTsJ1WSKuyubgb7KFuCRbigvyVJyT&#13;&#10;r8ZZ+TqckefhU/lmnJKb0CovR4t8B5oVNvxF0YAmRQuOOrTjiOM92J1+QINKRP2vEL1knAcgaqV8&#13;&#10;5TxcNXii8cRdlQ43lQZcdRqCS6oxOKf6ABkg5t8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OcmtDK51O98d4ed5cpPP&#13;&#10;97sp2sC9sBmYyZin8SsaxqtmrKO0wDBq2lLToglQNgO9GYL4B4DXNzbACuAcfZyjj/PmQLsVm1I7&#13;&#10;4I9ObMzYFF+mj8tsTDpYBDu4+To40R0MsoOBdRwn7eRGN3nbgLSd3Iv7gA8YbwB1vY5R/wRg0wL0&#13;&#10;PQ2YUFOf1nmB5Ljkz+QKuSoCX/UCvjYGrpkC31iwQbbmRYGXldtslu/Qx/c8mO+y8N/N4gWKc9LJ&#13;&#10;RHfuJwyu80w3GYw74QDn4DAQzHi9Ge8w6lpT15xWjS8CUgf1viLXyd/IrR7+Tr4ndzk3P9DLPRPg&#13;&#10;RzPgAXPykBeXx7y0/EIfT9mMPOPB85zF7gUX3Ysq4CWFX+q6kaX+kGHRgxUZQkaScWQCiSTxJBVv&#13;&#10;kYXXyMUrFOIlluI5VuIZ1uIpNuIJKvEYNfgZu/EQ9fgJR3AfLfgnLuIezf6Db3/gCJ0c6e7vkA36&#13;&#10;8rdZD10+7IgLGUOC8Ssi8C/E4AWSqJVOrXnUWYhHKKLOMuqsos466myizqfU2MFx9+EOtLiNJtzE&#13;&#10;OabuW/48YBpf4RpH7eKv5HoPsqEpc6HkkwkxJwOJI95gFHX9qRvOCKZRL55aKdTKpE4Op2ARdYqp&#13;&#10;U0qd1dRZjxvYwjG34Wvs4tTVc8k0cvm04RKfLtLhBWatnaP/HtnYGLJ+L8iiIf/q052LN7Cn7gg6&#13;&#10;V+FHhFAzgtmMplYiddIYQxb+ggW4igIuz2LqLKfOGupsoE4lzjMXX6IOZ3CIDppxim9a6LqZWTzJ&#13;&#10;+ThJlRPvICv1IPcG4ae+EWTBlLkewLkbSt1RjM+fudMwkqnUiuVoSfQ+mxmeS51c6hRQpwSnsQKt&#13;&#10;XBvNnJOTzEUT18UxNDATTVwZ7XRzCzrhEbTCazSIMg5K/0PmlpK5xWUu6edGEp4YGOKOYIYbog2u&#13;&#10;Si64JI1BuyIIZxUT0aaYjla9ODTrJeOEXjqO62XjmF4uGvUW44j+UhzWL4NOvwJagyocNNiJeoN6&#13;&#10;7O91DHW9z2Gv4XfYY/Qzdhm/Ra2JjJ097CAyt9IblpgHLHd3yI0+Eq71NsLlXv1YggbjtLE7mk3G&#13;&#10;4bhJKBpNInBYGQWdMgENyo9xUJmOemU2Plfmo065BPv6lGJPn3Ls7rMFtabbscN0P7abNuIzsy9R&#13;&#10;bXYTVeaPsbWvjC39eE71sInILCs/DWJJYYm7Si7w+Ww/PbSZKnHCfBCO9h0OXT9vHLAYj/0WGuy1&#13;&#10;mILdltGotZyBnZYp2G6ZgRrLedhmuRDV/YtR1X8lKvtXYItVNTZZ7cXGAYdRMaAN6wdeR/mgh1ht&#13;&#10;/RarrOVuynp4asMSM5QliEfOeWeWe0f2+vbA0QFGaBhogTrrIdhtMxI7bX1QYxuMatv3UWUbia12&#13;&#10;sdhsl4hNdqnYYDcHFXY5WGe/GGvtl2GNfTlW2W9F2Xu1WPFeA5YPbkHp4CvCJ0PuCyUOr4ViB1ko&#13;&#10;eocH1L/hyvg9/n3cHGJpq6effQ562DXEDDUONvh0qDO2OHpjo6M/KhzDsM4xAuWO07Ha6SOUOc3E&#13;&#10;SqdZWO6UhVKnPCx1KkKJU5lQPGyjsGRYjVA4vF4oGN4kLBr+JyHf+Z6Q5/JKyHWRu1nQhbMsdI5g&#13;&#10;+fcC2sYCR0idN1BLL5/RV5WzEptcrLB+hAPKXd2xytUHK1yDUOoajqWuk1Hi9iGK3eKxxC0ZhW7p&#13;&#10;KHCbLyx0KxDy3UqFXLd1Qs7IamH+yDoxe+QX4lz3C2KWe6eY6fFCnOMh/x+3eORfUPHo9QMOqNnf&#13;&#10;+rC/HMM+25P3DQ9DrPHohxWj7LHM0wUlnt4o8vRDoWcoCjwnYqFnJPI8Y5DrmYgcz1RhnleWkO2V&#13;&#10;J2R5lQiZXmvEDK9Kcbb3HnGW9xEpzfuclDr6jpQy+hmRxXe5Tr2z1G8MBPYGANX+7C95zJQzJytH&#13;&#10;G2DZGDMUj7HG4rFOWDTWA3kqHyxQBWK+SoNs1STMVUUhUxWHDFWykK5KF2apcoQ01RIxRVUmJqs2&#13;&#10;S0k+tdJMn0NSos8ZaYbvbUWC7y9Sgq/8H8QurvgCp6mvC2EOghl/EPXH887HnHziK6LQV4mF46yw&#13;&#10;QD0E89WumKsejUy1PzLUoUhXT8Qs9VSkqmOQok4UktVpQpI6W0j0KxAT/JaL8X4bpY/8dkix/lpF&#13;&#10;jH8b+U4R7f+EyNK7XGLczaFch2x7trEFq+DzSnphu47FfJc33hjzx1sgK8AeGQHOmB3gibQAX6QE&#13;&#10;BiE5MBxJAZOQGBCFGYHxQnzgx0JcYKYYG5gvxgQukz4MXC9FBdYopgcdVEwLOqWIDPqWPCa/SpFB&#13;&#10;8n9pZw6Os93Zx1ajMpw54PNSeilkPnJJdrAh5gSbY3aIDVJDnJAc4o6ZIWMxI8QfCSFhiAuZiNiQ&#13;&#10;SMSExgrRoUlCVGiGMD00V4wMLZGmhq6VpoRtU0wKqyctioiwa3oRYY/4+ZbIUheTyFnOQSNbjF1k&#13;&#10;8/u869BLEb3kMx/Z9JIRZoC0CaZInjAQiRoHJGhcEafxRqxGjWhNMKI04ZiumYxp4dFCZHiiMCV8&#13;&#10;ljA5PEeMCC+SPghfI038jesyj4u6zOP45zcziqIo4JFCaoIrijcmgoKKCiLHAIMwIzIeTCqMBzip&#13;&#10;iaOtGLCpefAy11S8MkWszPUks1yzQ3TdMl/bru2mZqmtq5lGu5Vts29eUq/d/eM9B8zv+Xyv53m+&#13;&#10;35QtlrTUfZbU1BOWlNSLzVJSv+Lzvy2pKT7zz5wiBwczpR0Z5AEqrJIXe54kHrOxZWaqRQVpbTQl&#13;&#10;7RHlp3dXXnqkHOlRyk0fpgnpCcq2JstmzVCm1W5kWKcYVutMI83qMaVal5rGW1eZk62bLOMy9lqS&#13;&#10;Mo7DBbhjSbL+CD7zuCbexPf9NmohizxAGTyFTXP5+0zsKcAuZ2aA8jLby57VVTlZEcrOGqgsW4wy&#13;&#10;bSNltSUp3ZautOwcpWQ7jfHZ043k7GJTUrbXlJi9wjwme6N5dHaNJSG7Dj6A25YE2wPzaJvvIVk+&#13;&#10;83E09k2gFmAFLGUseBKKsKUA2/L57Jjgrwk5wbLlhCojt4esuf2UZh+iVHucUuxjlWxP1TiHTUmO&#13;&#10;PGOsw2WMccwxEhylplGOStMIxwZzvGO3Oc5xzBLnOG+Js98yx9l/MMfn+n7hKBq77dLzUME4UArF&#13;&#10;MD0Hfd7tDsk20U/WvECl5XVSyqTuSs6P1Lj8KCXmD9NYZ4LGOJM12pmpUU6HRjqnGfHOWUacc6Fp&#13;&#10;mLPcFOtcb4px7jIPdR4xRzvPmaPzvzQPzf/ePHSSzxzTSJ7PfBDtHXnSWsaAMlgAs2Aqf8udRL/t&#13;&#10;lNImm5Q8NUCJU9tr7LSuGl3QU6MK+mtkQbRGuEYo3pWoOFe6hrtyFOuarBhXoRHtmm8McZUZg11V&#13;&#10;pijXTtMg1yE4YxpUcNM0aNp34DNFTX3Iflr/LeishCVQAjMgfzL+T0W/gLmLUSlhhr9GzAxSXGGI&#13;&#10;hheGKbaoj2KKojTUPUzR7gQNcY/X426bBrsnaZB7uga6S4z+7qeNfu41Rl/3dqOP+4AR6X7PiCy6&#13;&#10;bkQW/tPUZ6bvF2oZCTegVQ5PwWy+F4DDxcwzQxpXKI2aJQ2b20zRxW30eEkHDS7pqqh5PTVwXn8N&#13;&#10;mDdE/T3x6udJVF9Puvp47Ir0TFNvzxxFeLzq6VmlHp5qI9yzH04b4fOuGeElDUZ4sc8In/uQnfi4&#13;&#10;5gnOBPBAId8noz2hiLlvtjSa8Wi4h9lrgdR/kb/6lAYpsrSTei/urojFvdRz8UD9yhujHt5RCvcm&#13;&#10;K8xrU3dvvh7zFqrbkoXqsqRSj3pfUKh3n0K8J+GyQkrvK3TRTwp9ymc0sgmtZ6EU5oCL0XAi2hlo&#13;&#10;JzIWxTOuDlmM/lIposyssGcC9Fh5sLqVh6hLeZgerYhUaMUghVTEqnPFaHWqTNMjlbnqWOlSh8p5&#13;&#10;al9ZpuDK9Qqq3KOgijcUWPGxgp65q6DlDxS8nGmizKequdTiHGk+70XgLJGy0R6P9qgl0tBl0gDG&#13;&#10;xAhGtO4rpZDVzdVhbYDarWun4HUhEKagdZEKrIqC4WpbNVZtOOwCqvLVusqtVlWL5V+1Wi3WbZff&#13;&#10;ukPyW1sPN+S3pkEtVv8I9HPoeaEYXMTbvkhKx+cxZVJspTQQ3V5r0K9Cf4PUbqPUZnMLtapuo5bV&#13;&#10;7dSiOkR+1WFqXh0pS/VgmavjZdrK4buVw2YrBV1NIqvLgQe37IOTNCh/hdvwLY3Sd1peyt0EhcQ7&#13;&#10;/2n24nIpCZ/jnpOi0O2NbndG1M5bpeAd6O+SWu5pJnNNay46BoMamuK9j0I49JFqacpquXBruXhq&#13;&#10;2eS1FHUti9fiSO1OfnMEzvHcF3AXvtFSYl2Mz9MwNWcFOeCnI56nBtGN3Ib+i+jvQb9WCnhF8ntN&#13;&#10;XDBwyA+w4xB2HMaOwzTkR8JoiLHjGA3hMS7/Og77OjZ6HUmuw7k6YlFHLI69BR/BDbilhc9yL6yS&#13;&#10;8taxF3/LPqimBtDtWyOFvYw+mkGHpFZHJcvraJ+At5o42ZwGqBXNaFvpbYaT051pymjK321s0olH&#13;&#10;Y2NQz6FfT07qSXQ9ia3fLp39HZzi8wW4pLnrORNfoA7xOeklzgF0BxyQehCyznVSIJr+pNDgEb0D&#13;&#10;Z+BsE3+A82YxENEYM6hdICYXO0ofd5U+6SV9ih2XaUKuUBtXZjLEUORXSfBVhK4SzKs4cvW0ZmDW&#13;&#10;RGKd9qo08jA1gG4PdDuhG3haavF+k955wGz9Cf4Cl4DS0qdwBT6zSJ/7S9cZHG8Sk1vUyJ0I6Wvy&#13;&#10;co9m5D4Xzzccdt+Q/AaS3UBhNeyHg0y97SCoiQ7QDfpCLCRCJuTpJ2bdB5ql7+XRv7RI3+ppNahc&#13;&#10;97VC95h1v9Z6faVNuqPtuq09usW8+6XqdEPv6jrGfs5/rrHCNVb77P/wKRDaQAAEQyj0gsfRTeCp&#13;&#10;NDRz0ZuC1gzd1Rw05qOxWH/Xr3VTFeisRGctOhtYc4uu6kVd1j6UDxOu3+tjfaiLWPQRK11g5UY+&#13;&#10;/C8earcEf2gLHdEN49cD0B2Of+PwIAu9PHQK8KMIjWI0Fuhv2PGJlpGaClK0Cp0q1t+oD7SN1O3R&#13;&#10;Ob2meh3X+7y+y5PvELXTePY2Kqfg7SZ85ua8GtD43ppYB+FvF/1DvfExGt8SSHcqPk1AJx9fXGi4&#13;&#10;0ShBYwGreynTZXpPleg8h8Z61t+sk8TiTb2sN3RUr6N+DGuP4s1h/QC+/8FHKfn0M82JcwD+dsTP&#13;&#10;MP2ZWFwgFuepi7OyomNntcloPIGGG40StuoCPPWiU4bOb3SE2jhETg4SiwOqoSoO6hV+vY+V9pKP&#13;&#10;vUS4BqVG9jThY4v7mlG6bLEvG8tbfvgbiG4oMYzAr8GsMAKtZHSy8MWB7VNYeToabqJdole1EJ0l&#13;&#10;6CxXLTVaQ052E4tdekk7sWIH0dhmnNdW0w1VWxq0xeLT5mYP2QQ+ttM9ttMXbO1LHDV/5Mg5Y25F&#13;&#10;ntrphKmbjv2H6XqPavI+4wD+/aVeqBYEVFBuAQMBQoQESMiFBBKSQEIukEACIQFCwi0JFyEIIopC&#13;&#10;QVFEVBTr/VKddbbOutbWzrVn65nd6Xq2s9P9s/vpmd12drqdbqvdpV32iJ6d/fE5b/L+83zz5j3P&#13;&#10;73meE+LuqjJ8a7UWr64x4eYaO26sbcb1tW24trYTV9eGcCVmBy7FjOJizF6cj5nB2ecXcOb5ZZxe&#13;&#10;dxmn1t3CyfX3cWL9j3D8hUdYjH2Mo3FRLDxzhDxOAD5NprZCrfYhtbnvUtt9m/LcWxeLO+uTcSs2&#13;&#10;GzfiRLgWp8SVOB0ubjDj/AYHzm5w48yGdpyO78JyfBgn44dwIn4Xjsfvx2L8IRxNWMKRhIs4nHAT&#13;&#10;hxLfwsHEDzG78VPMbPoS05ujK6ae+SwF+GUWtaEc4B1q93e4tPfRvVc2rcG1xARc2pSBc5sFeGmz&#13;&#10;BKeS1FhKqsbxJCsWkxqxkNyC+WQfDid3Yy65DweTI5jdMoGZLbOY3rqI/VvPYl/KN7A35Q3sSX2I&#13;&#10;ibRPMJ7+BXalRzH2fx5R3Z9Qe39XSHuvgI4xam2X6Ag8T1nOpMThZNoWHEvPxkJGEeYz5JjL0OAA&#13;&#10;14gZbh2muU5McT3Yx+3AJLcXezIHMZE5hvHM/diVNY/RrGWMbHsZkW2vY5j3fQzxfoPB7L9hIDu6&#13;&#10;ov+ZX1H9D0T07IvpSKXrhUJgmbKcoCyLvHWY523EwWwuXswRYCqnFPv4Kuzh6zDBr8U4344xfhNG&#13;&#10;+a0Y4XcikhvGUG4EO3L3YCDvIPrzlhDOu4xQ/m0WzH+P9Qp+wboFn7PugijrekLw1MdFdORJgdvk&#13;&#10;MrX2U3TMLFKWQ9uBA4I1mM6Px6QgBRMFOdhVUIRRoQwjwkoMC6uxQ2jBoLAB/UI3+oQ+hLb3ILh9&#13;&#10;ED3bx9FdOIPOwmMsUHiBdRTdYr6iB8wn+hlrF/2FtYm+JtH/+YhqfkdJ/7+CRhyyKKN9i7JM03OZ&#13;&#10;FDHsLorDqCgJEVEWdogLMCAuRZ+4HCFxFYJiE3qK69Bd7EJnsReB4k50FPfBVzKKtpIp1lqywLyl&#13;&#10;51hL6U3mlrxDfsqaJZ+Rr1iTJLqimXxANe+pgZfJKRVwuJzqU5Y9ZcAY5YuUrsegZCP6JOkISnLR&#13;&#10;IxWhSypDQFoBv9QAn9SCdqkDrWVueMs64CkLwi2LsGbZJHPJ5plT/hJrlN/gNMjf5jgUPyZ/Iv9m&#13;&#10;DkWUOeRPvU81X9fQe0hjz3EyS2PYXsoyRjmGKV+/PAZBeQK65SkIKLLRoRCiXVGKVkU5vMoqtChN&#13;&#10;cCvr0KR0waVsg7O8Gw3lO5ijfILZVXOsXrXMbKrrHKv6HvmI/JFjUf+LrlFmVT31HtV8jcaMc2SB&#13;&#10;TNHoM05ZhilHH+XrUa1GQBUHnzoZreoseNT5cKvFaFLL4VJXorHCgIYKCxwVjbBXelBX2Qlb5QCz&#13;&#10;asaZRXOA1WpOMZPmGseofYN8SP5A/skxaqJPsCceUN2beuA0OUQmyU66N0A5eohfw9CmiYVHswnN&#13;&#10;2nS4tHw0agvh0EpRr1XBpq2CraoW1io7LDo3zDo/TLo+ZtSPsRr9DKvWLzG9/ipHb/g2R2f4Ifk9&#13;&#10;R6f/B4ly9E+x+zTiXKdRfInMkt3VtG/RvSA9Dz9ladXRrKlfD6c+EQ2GVNQbeLAZCmA1lMBcrUBt&#13;&#10;tQamaiOMNXWoqWlCdY0PBmMIOuNOVmWcZlrjcaYxXuFUGu9yKkwPySNOhfFL+h7lVNasYG8agSsm&#13;&#10;4BiZJqOkn+510vNopTzNlKvRGIN6Uzxspi0wm7Jgqs2HsVaM6loZDOYK6M0G6MxWVFmc0FraoLH0&#13;&#10;oNISYWrLfqayLLJyyyWmtN7hKKw/IL/jKC2PSZQpzVFWTu5aqC+ZgSNkkkRIkLRTlmZaERroc51l&#13;&#10;NczWOBhtm1Fty4DexoeurhDaOgk0dSpU1utQUV8Ldb0DKrsH5fYAOSDG3y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3xigKLhXHmhwVYrQUpZomWoGapHFfEmONxhiMNdaljTHReKzxWM3SqNFajU3S&#13;&#10;5ESnPwnm+MfvXIZ77/e83/u+9973yTC+rHTjXoPN+D58Bt+C+xcOmhjxGDPWwXOwGOYx/lQQRzl5&#13;&#10;mQIl0d00McZXhTF+Gh8TqPyYUOXFjFauMVbZxiTZjTZlGXOUGVugjNgypcfNlC3uV0ozLVeqqUHW&#13;&#10;+E1KiX/dYIk/ZrCYr3K8D+6fMbkNfzbTC4wYa2AZVMMc/jeDOKaQk2KORXEeGmfylsPUTzmmwbKb&#13;&#10;hivLFK6M+GjZ4s1gVZo5S6nmcbImlCglYYYsifOVzHCclLhGiUnNSkjaYzAnHYUr8A24DQmJP/M6&#13;&#10;Y3gj1CVTB5gPM/k9lXwUE0shMeUndFROopfsib2VkegvW9JQpSWNlDUpSilJcbIkW5ScnKGkZIcS&#13;&#10;LZOUYJkuc8pcxac8K1NKveKsTYq17jLEWo8YjNbLHO8ZYlMegruVnRaeScbwlbAYqsAJpcRRCA7O&#13;&#10;Z1vaKSPFU2kpvrJa/WSxDlGyNUSJqZFKSDXKnJqo+DSbTGm5iksrUqxtqoy2OYqxLVF0ep3Gpm/U&#13;&#10;mPSd0KKo9Esc72qM7QEwraW5tdXKOzFVqmUMr4YKmMrvifzfAXZ+p9uYN21dlZzurcSMfjJnDFZ8&#13;&#10;RrDiMsMUmxktY6ZZMVlWRWfZNTarQGPskxVlr9Bou0uR9pWKsG9QePZ2hWUfhgsKs/9H4fYHCs9y&#13;&#10;KwJeZf2GdGkpzIcZjOKlHAvAzt+2TDxHFjO3vZNM2V6KzemtmBx/RecGaWxuqKJyozQ6L06ReRZF&#13;&#10;5GUq3JGvMEeJRjme1khHtUIdKxSS/5JG5G+FQxqef04jHHc0Iu8nheS5FZLrVjMadbAEnUqYjkWb&#13;&#10;BA5IZyRPyZXM2KXY/HYaO85TUeN9FTm+vyIKAhRWMFyjCsI1sjBGoTROSGGaRhTmanjRRAUXlWtY&#13;&#10;0QINLapRUNELCizarCFFB+Es3FZg4Y8KLGByhfXorMihDjALJqPJMspGNzWf/Y9DvxDfMUEKn+Sh&#13;&#10;0OIeCinureEl/gouCdKwklANLYlSUGmcAktTNKTUroDSQg0um6pBZVV6qmyp/Mt+p4Flr2pA2X75&#13;&#10;lX6gAaU3NaDkBw0sdreylrF/KcyDcjSLIR/dzPFSchG+C9s6thjvV4b3mdJeQdM8NWS6jwKm99Og&#13;&#10;8sF6qjxY/uVhGsjLZIAzQX5Om/o7HernLFVfZ4X6OJeot7NevZyb1NP5pnydp+Rbfl09p3+vXtPc&#13;&#10;rdShtRhLOBumsN8iyEU7DW1ziRSNPYqYJo0olwKfxn9VdFb/OV7qN6en+lT6qXdlgHpVjoAI9ayM&#13;&#10;lW+VRT5VdnlXTVCPKqe8qqrVvWoVNMqzco+6VR5TtznX5Dn7vrrPfqDuFW7VorUAZkAJtnA8ZKKd&#13;&#10;jHbsdCkSuxoySwrCLvrPlfoukHyru6iHq4e8XL1ggLq7AuXpClE3V5S6uuLVxWWThytfnV2T1dE1&#13;&#10;Vx1cy9Xe9aIMizCviw7LUH1BhoW31G7hd/CTnimlF2EauZ4IOVPoA7Tj2XPUbCm0Cn10n6pG/9fo&#13;&#10;P4sHXNZJXWo81bHGR+1r+qhdjb8MNXzoa/jY1vJyr+XFUktTP9pg7Uzgxto1nH+FoWA/4HWXXacJ&#13;&#10;voEftJA8z4QyGEe+M9BORDt6njRqoTR0Mfro9l0u+TyH/krJo66D2tUzANd7QU+GDjzuagayNQxE&#13;&#10;a/jYNvCSb+Dl0kCTNbCphvnwPGzk/B6ufR+ucu8d+E5VhFmO7gTynU2+LVxuXMQz8Iw0bBn6K6Q+&#13;&#10;v5G8V0ueWNVOL2AAXoL1naUNDL8bGIr/QBwbiaOROJqIoymCoZCPYTMvmWaaqxmRZhZsXsu5LfAO&#13;&#10;134E5KLxnioqyQF1dpDvNBfPAXuOrJWCV6GPbp916KPZlS10aEabdDLgS68ZoBMDGMZgC/nYylC+&#13;&#10;jQF5O8PoTuLYxQCyi4/Nbh7+3RR7N4ndTS52N/H/N4Bc7LrEtTdUTp2LKFfWUmrAnsf8lmeAcAet&#13;&#10;R5/LvV+WurwmGWgnjAaDP+xt403Y117a7yG9hUE5gDE4yFB+iCH9MHG8ywDSwkewhQe+hUIfQegI&#13;&#10;i7dshoNwAi6qhHznEZ61nhqQ55HsNwDdvlzmvQP9R5r74AAcghZ4r42j8BdgSzqOOTpBj5wkJ6ep&#13;&#10;zd8xCh8Sx0cMZh/zATpHTc7RaOdJ8vkNwOLn3objKiDfGb/nXdDIe4AcD90u+aHrQ/t2eaz5SOc4&#13;&#10;nAJaWmfaOAuUVefgE/gHfEp9rtAn13ykL/ykr4Kl60bpBh+Em9Tka4p+iwa7RZJvI3Z7H26vO3Rr&#13;&#10;wxv8YBiMBjOk4w7z9T9NwpdOw7HO0j385V385R187m0t0y2t0E085g2t1Vc4yy/xmZ/jdD/TG7qq&#13;&#10;w7pC4Jc5c0nfE6a7lYttfNLqeT2gQxuP4umthwrQjxrJHUb9F697F4/5bxXoa5XqOv7yS/zl5/jL&#13;&#10;a8TxT+K4QhyX9Twa9bqgdTqvjfqY5j1LA53RW0RwXKe56hTRn0ThxBOcbI1BT9CV/fpw5UD2F8ze&#13;&#10;RhO9GT0bK+ShMQGNyaTeSQkq9CFxfEAcfyOO08Rxkjj+qtW0x4uUr5mW2UIp95KJFr3DHW+TsYNk&#13;&#10;9QBKT/JY/wHcV0d0vchhH/YVgN4o9hODVjI6mWjks6OJOkYcR4njCHG8S10OayHtuoT1l7PmKu1X&#13;&#10;A228AfVXeIx2ag9ndpGFHfpC2/WttqH4mK1tMTyEe/AvuEguzpCLk+TiGH3xniLRMbEPKyvZWX8c&#13;&#10;60/ksZxMtctZf5Z2E8dO4thBHNtUw7p12kxN/qQmotiiTdzxRzLTpE/V+H+eyzym7fOM458QEkqC&#13;&#10;iYFw31cwYAM22GDAYAM2YIPB3BDABAokoYEmIUlzsRxN0jRJmyZr1GZdemQ9VXWroq6rtrXTjnbV&#13;&#10;NrXVpP1RqdK6Tt06bWu3Ve2Odt63ZK2sj97399p6v9/38PN7Hj7USX3OA1L+ki/W/5F4V7wlXtW9&#13;&#10;+KHuxYu6FzfI01rKpWPXOpq0Bp/m79b8A1yXj0fl4xH5uCYf32RRGvukcVjzntTNPK9weoXL+tV9&#13;&#10;muFe7dYF3ZDz2ulzOvHz0v6Sf0TB7xR2fyleiVaIWQ09t0jTqDWlS69IOhXSqdUJu6XRLo2gZh+Q&#13;&#10;xqg0JrkkHxfl417txwX2S2NF/5K79LnEabk7pR06qdtwXCd6TLt9TOfxNWl/yR8V3t5UeHtZPK/w&#13;&#10;8pSeryvsPRIVJ80k6WVLq0SzWaXj5J41Hs6v6eDuqCBnowY4EzXK6agwd669lZNrFzi+dg/Hog+x&#13;&#10;En0nR9fdw+F1Vzm4/knuWP8C+2N+zr5b3mNf7Mcsb4iw9/+8o9D6U4X558XjKXqtKMRdUXj5uiGa&#13;&#10;y7cYuCcmmXOxedwVW8apDdWc3NjA8Y0tHNvYycrGHo7GDXA4boxDcVPcETfPgbhF9hn2s2w4xh7D&#13;&#10;eW43PMhS/BPsin+B2+JfZ2HT++w0fsoOY+Qr3lRofynn5qvmG+pfytTrNB3ukrczCTGcijdyfFMG&#13;&#10;K8YiDhstHDQ6OJDgYn9CG8sJfvYm9LI7YYjbE8ZZTJxmV+JOFhL3siPpKNuTzjKXdIXZzdeZSb7B&#13;&#10;dPKrTKe8x7aUT5hKjXzFawV6/RTCw0pBLqk9q+cTeUot5OeIvBxKNnAgOZnllFx2p5hYSq1iMbWO&#13;&#10;21KbWUj1siMtwPa0EHNpI8ymTTKTPsd0+hJT6QcJZ5xiIvMS45mPsjXrO4xl/YTR7N8ykvOxiHzF&#13;&#10;KwrnT5v0+hfnxAk9Hy5WyiU/e+Vld1Ysi1kJLGRlsCO7kPlsM7PZ1czk1DOd42Eqp51wTjeTOQOM&#13;&#10;525la+40o3kLjOTtZyj/BIP5FxkouEZ/wXP0Ff6IUOE7hIr+LiI3KYzwUrnuoBkui9NKxY6oXS6D&#13;&#10;JflZkJcdBeuYy49npiCFbQW5hAtLmCisZLzQwVihi9GiVoaL/AwV9TJYNEx/cZi+4u2EtuylR0lQ&#13;&#10;sOQC3aaH6DI9S6D0ZfE2/tK/iYj6N7lRAde+SL+U+hwXB9Rf0thOeZuVl5mSNYRL4hgvSWKsJJMR&#13;&#10;UxFDpnIGTTb6TU76St30lvroKe0mWDpAd9k4XWWz+Mtvp7P8CB3mc7RbruKzPIO34gfiN+JD8V8R&#13;&#10;wWuJ8JzSnas23QOlG0fEHrGgsVl5mdK+TGhfRs2xDJmNDJjT6DPn0Ws2EbRU0m1x0GVpxG9ppdPi&#13;&#10;p6MiRHvFKL7KGbxVu2itOkSL9Swe6wN4bE/htn2fZtuvxV/V/1xEVnlGmleUZpwWB5USL6qdE9vk&#13;&#10;a1z7MiwGqtYTqoonWJVMlzUbv7WYDquZdqsNn9VJm9VNq62dFlsPnuph3NVTNNcs0GS/A5f9DI2O&#13;&#10;KzQ4nhQvUe94S/xF/c9EZJUnpHupVndRacY+sSBm9Dyh8WH5669RzVOzlkBNHJ01ifjsGXjtBbTa&#13;&#10;S/HYK3HbHTQ7XDQ52nDVdtFYO0hD3ST1dTtwOvdT5zxFbf394nEc9d/DXv+G2j+L/+BwRqgVj9Xd&#13;&#10;TMVX6nUOSoW3i7D6oxrrl4+g/Pj1G1/dBtqcRjzOVJqduTQ5t9DotNBQX0N9fQPOhhbqGvzUNvTj&#13;&#10;aBzHrgKlxrVMtesk1U2XsTV9C2vTd8WvxJ/Ev7G5Iqtck+a5Rv0fxaJLeb4YF4N6DspLp773qu9x&#13;&#10;xdDkiqfRlUx9UxbOpkJqm8pwNFuxN9dR0+ym2t2Bzd2L1T1GlWeWSs8eKlqOY2m5TzyGueUFylt+&#13;&#10;ofYD8S8snsgqD0rvjFLwA806B7FNJdKo2j7RqfE2tW6NNXqicbYYqG1JxN6aTnVrPrZWE9a2Sqra&#13;&#10;HFS2uajwerF4g5i9I5T7ZijzLVHqW8Hku5eS9kfZ0n5DvM4W3x8o8f0Tkzeyyv1flGVKv/e2wLyY&#13;&#10;FIMiKLyiWeVSg9LiWp/y/vYNWDuMVHakUNGZg7mzmPJOM2Wd1ZT66zH5WyjxB9gSGKQ4MEVRYBeF&#13;&#10;gSMUBC6Q3/WweJ68rtfIC7xPfuBTCvyRVS626i5IZ0ncKq0x0Sf80vS0a/0qlWo7wRaAiu4YyoPx&#13;&#10;lAaTKOnJYEtPPsU9Jop6qijsraWgt5n83g7yevvIDU2QE9pJduggWaG7yQw9REbo26SHfiZ+T0bv&#13;&#10;J2T2RMgSd0vroLQWxJT0hkRQtEu3SbpOla7VQen3gqk/iqKBjRQMGskbTCF3KIecoSKyh8xkDVWT&#13;&#10;OdxAxnAb6cNB0oZHSR2ZI3lkH5tHzoirJA0/S+Lwj8W7JA19zObByCp3SmtZqf+c9MZFvwhIt00l&#13;&#10;WmMP2FW2Vg6o9hqColHVf1tjyJgwkDaRSOpEOimTeSRPlrB5soKkyVoSJ90khP1iEGN4mk3h3cSH&#13;&#10;T2IIXxFPEzf5sngbw8RHGMY/I348woq0FrXOaTEizR7RoTW7VZ7VSbtK5VHZmPRVnuSGIX16DUmz&#13;&#10;sSTMbcI4t5lNc5nEzxdgmC8VNuLmG9g472XDfC+x8xPEzN/G+vmjrJu/SPTcdaLmXmTt7BtEz35A&#13;&#10;9K3/Y7pMoKI8rzD8IosiAzKgCAoqgwyyiBw1rggiKMimCCgoiLIJKDgqCo4roo7LqeKCqR4xbpAm&#13;&#10;0USMUWOT1CWnaYxbNbHHpq1NatSoSds0qdE0nT6QOTk9nseZ/2f++97v3vt9/73fwX9Uxzor0SuE&#13;&#10;HEjPlhJzqcM8cjBLipzN7DUXfcbFgHmSb5XUo9pNHhaDulmM6mrxk6slSC6WgXK2RKmLhUPWwmay&#13;&#10;EFwLC7CUwTJgkF14ABgcaxjYqumgq7+BZ7IQ4xLIhyweSUY7Du0RrDm6WDKXo49uQDX6FslrieSx&#13;&#10;zEWu9R5yqu9BMdF4LafRWN6fZoP50sqLxsoBZ6XIrQTUiiErD1ob4ZdwjN9elOrvwt85FJ6qCr0i&#13;&#10;mA7pBdKEOdRhCTmooAYXSAN4PKAW/Tr0VzCDrpZcGmiE19F0NtJ8NtKIru8pbcCPjTQcG3np23jp&#13;&#10;2TjYbBSbjYXZMGbjYVsTf2/lt+fgFs89gm9VhmYBZBHvScQ7tpJ9yJrDGU2D0Q3gUZ+1kifL6GaT&#13;&#10;uhBSmmcOeJrwbe7Sdvxowo8d+LETP3bhx+5wqZmXTcfhs4dC20MsmjHYzKzb3MLfycdu8rHrc/ha&#13;&#10;c0nXdOKdSrzja9gHrDlyOfpr0F8vGTdLBjTddqC7GwgnDT7NJ+wnHi0MBQc8aAZpyg/5SIf9aYrw&#13;&#10;oxU/Ol6IbeSkjQJrIxZtqwAjra9IR98FJpqj9zSLeE8h3olL2QeseXCDFMJ6A9A17iT3LxL7/egd&#13;&#10;hCPQBr8CzDBciSFLOk5MXicmJ4hJO035mzTpb+HHaRqhM7x0zrDhz5Los4uAWJwlFmfbuU9dnLmh&#13;&#10;HEo2ZSU5WCfRbshMyvqi68PPDIcl55fReA1eB0LIQMnzDkgr45MYzBhQ4LyrdIGYXCI3v2VQ+BA/&#13;&#10;LtOUfcSL5wr1eYVkX7UCQb16FE7BeWWQ5wRy/AK3w/dyBrFeX9ZqYH3O7Q7Ncw6Ni53DoBhff+Iy&#13;&#10;fARX4RrcgJtO0ifU6x1y0zG8fBbMIEeN3uOl8AWb7/58YMEP9gD1ef8Ek5Y7uIIbeIEfBMNgGMU8&#13;&#10;mqhnzJjfKVffqJDZtERfM9c9Ya57xJz7JXPuAya2+0x095jy/sZ0+RlT7V3mzD+RrD+yiD/g+Cfc&#13;&#10;vaVvdROrv3dwHS6DXU4gx6cBfPSc+e7fGqR/aRiaceil6KGmMinm6XPmy7vMl39WlT7Fjzv4cRs/&#13;&#10;PsaPm/hxgyn2GlPoFSbFD9WqD3QCD97T+/ziIt5f0H91HpUOfgPvdfqgn3murvqneuix/FlXCHrR&#13;&#10;+iux+FQTWEcavk/Dfj7hL8J+GfarsL8Q+7XYt2J/LXY3Uh7bKJM9eptCPkMsTvP/KVZ8Eqvt+l4d&#13;&#10;0X/DwYn/8+EpPFIXImYgdr6sJ4i1DEJrKDqxaEzEfobeUTblkU9JFmG5VG+Rl1OqwX4t9q3YXavj&#13;&#10;2sR22YH6PrZQK1upXUfx8AjZOURGD6F40MEhhw8d+g/hTmeJddMlebMWf9ZhYg1RaIxAIx77ydjO&#13;&#10;YJvksDXz9TJ5aaM+WlWB/Rodxo+D+HFA68jEVo6QZirjJY6UY0TlHMfLdbL0WDv1A9g72QEd+g/g&#13;&#10;lqPkf00s3iQWx6mLVxWIjpk1xKAxCvvjsZ+M/UxWmI39PL1Ine7Bj2b82IUfO/GjSSu1ndr4Bf9v&#13;&#10;5ZdbsLKJiG0kex2Vu54KX492o4MnDv0LbKlTjiOnjbo4yB5pYY/s0wB0wtEYisYY/E7Acgr2M6i+&#13;&#10;bDTytBk/NuGHjbxsoD4aVUck1vJvi1bj4SpWsILMW8nocqq5nqqrY8fVo9/BX7pL73OsnDSgzWcL&#13;&#10;W3svx16zuqNnpLoC0AlBJwqN4WiMRWMCGiloACwg099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j9s8zzjdJKP7tNjxfwzofwOcmtRT+iVe9wpe9xK1OI/XPaMEdDLQyGEkShjBKiLW6Qh5vElf&#13;&#10;DmsesVuIvVivk8cBraADaxjjDXqNDfUqQ72Xb7xChN26ql0o7UR1gJeHeDikf31opM7Imcp5sg4D&#13;&#10;awjRG4ohfjL5ZrIF84hdyrasJHYdsW3Enq09aiL2AuIuZgu3a4dWajsH2Yv0ZBsqW8hqMxE30aVe&#13;&#10;famN+icZOgbZCDy5qPmj0R7YWkcGt+FItHzopj/xw4kfR3wj8S10OY/YpcSu1Fbmo4853axZxJ5L&#13;&#10;vAXEXUInntLz6mJC1+lZvv0MkXqoWjeT0cVErWbaVqP9LTfQvDi0zQ8OHT27qMV2arGNPbJFweQf&#13;&#10;RfwE4puIamHq8olfQvxK4tdS+XrizyJ+EzFbqMJSOtKpp/nGcrJ8ii50EH0Zq2xjipfqK/g3OAa5&#13;&#10;wvF2nGNlvyvavL7A3xxR6Lmh5U1Fx6ARgkYM8RO1SunEz0IhX7hJNCajUUsH6tGYjcY8duwTVKND&#13;&#10;i8jqCSK1UsEW+rGAaZ1Px5vZ1c3s+Gb0BzjNkXaI43UXj78+WMv7Ne480lyHadUwd7R80fJHJxyd&#13;&#10;WDSS0UhHIwuNfDRK9B+Syz22zasM40/T3BO7tls7aewkTmInjhMnsXNxYtexc3GT2GlS59LETZqL&#13;&#10;0za9pVrvFzrt0nVtt1WlHV1LK1QoTFykTWgToAkQQoA2/uEmkBBCDMSGEAxtMNqJATM/2j9+Ot93&#13;&#10;/H1+znvO+c77vAeYj/2MYx/7Yy/fyx7UVogws+6sltZd1GLODS3kfFHz61+HNzWX+47m8v6pufxP&#13;&#10;IKtvcJR9geP9GqnmApzj+iTH7DHGc7Q0V0cKDDqca9GhXLv259VpNc+rvfl+7c4PaiU/okzBgJYL&#13;&#10;RrRYMKaFwmntKpzXXNGKdhatabb4tGaKL2hHyYuaKrmnyZLXNVH6JryjlOE+ZB/yCun2s2WkRazQ&#13;&#10;4xzvx2nXuD+ALVllLKvGAu0tNWql1Krl0kotlrq1y9CseUO75gw92mmIatYQ14whqR3GlKaNaU0a&#13;&#10;lzVhPKjtG05qzMSuMV3XqOmekqbXlDC/pRHzu/CRRixZ2qxeRve6g3qvkvir0Kfdy32GY36RsSxs&#13;&#10;WqcFc7HmTGalzeWaMTs1bW7QlLlFk+YOpcxhbbf0adwypDHLmEYt00puXNDIxlUNYz62bnpScetV&#13;&#10;DVrvasD2dfXbfqT+sj/CA8g+5C6aLziZA2zYEazHPljmeh57mGYsM4xx2pavKatRKesmjdscGrPV&#13;&#10;adTmVdLWpoQtqJGyiIbKBrS1LKF4+YQGyneqf/Nu9W1+TNGKx9Vrv6KI/XPa4nhVYccP4A8KV96n&#13;&#10;zdLHeYXeRdL8aZd0yC2twDzXM/RNMrYUczPuyNE2e6mSFWYN28s1ZHcqbq/XoN2nAUe7+h09ijli&#13;&#10;ilYOqbdyXJGqWW2pyihUvaae6k+p2/m8gjV31FXzijprvg9vw4fcZx/yElrnSfHHG5gD7OgizHI9&#13;&#10;Sd84YxllXkYYy5CzSIPVG9RfbVXM6VDUWadeZ6O2OFsVrulSqCainppBddeOKlg7ra66RXXUHVS7&#13;&#10;64wC7svyu2+rzc2JW/89tdb/lvYfkKU/q2toPYHuEVL8HpiHaRhvpN6hf5h5GWQsfa48RV0GRVwW&#13;&#10;hV2b1eOqVtBVry5Xszrd7epwh9Re36dAfUL+hkm1NexSq2e/WhpPydd4Uc2Nt9Tk/Zq83u/Cb7j+&#13;&#10;O3xCf1ZX0DmH5hoWNONjD0AKRrkfasJn8nsUtnhy1OMpUdBjUqfHpnaPQwFPndo8jWptbFOrN6gW&#13;&#10;b1S+piE1N6XU1Dwnb/OqGn0n5PFdUIPvpupbviJ3y3fg11x/AP+ln7yBzmk0D2A/F1vx+TAGw9wP&#13;&#10;0B9lLGEIQkdzkQLNRrX5NqrFVyGfz6kmX4O8LT7oVGNrRJ7WuBraxlTflpbbv0cuTGqd/7xqAzdU&#13;&#10;E/gyfFvOwC9p31et/z+Q1bPonEBztY11wH5OQhLiEKMvDF3QDm3+fPn8BjX5zWoMlMkTqFJDwCV3&#13;&#10;exME5GoPqa5jQLUdo6rpnJGzc0XVnUdU1fWUKrtelKPrZdm73oBfcP03+v6tys6snua/jwT4HtpZ&#13;&#10;hw5qThiBfu4jEAQ/94Spps4cebpK5A6a5ApaVRu0q6a7Vs5uj6q721TVHVRlT0yOnhHZQ1OqCC1p&#13;&#10;c+iwykNPqCx8Db4kW/hbsoZ/JlvoPZWFPlZ5D7kT/TU0ltCY7pK2wVaIQQg6oIVSxdsj1YeofcKF&#13;&#10;cm4xqipiUWWkXI5Itey9blX0+rS5t0NlvRHZokOyRlPaFF2AQ9oYOydL7KrMsXvwTZliP5E5+ldZ&#13;&#10;ov+SpTerM2jvx3rPozOBTgIGIAJB8KPbhCVuiOC7o1JVX64q+ktUPmBS2YBV1kG7Ng3WauNgI/hl&#13;&#10;GQzJHB+QKT4GczLG98MZGeIvwF2Vxl9TSfzHtO/KMPgAsjqOzh50ZsN8jzCEXgxC0AEtvZInRvyU&#13;&#10;KdWDUgWlm3W4UJaEQeaERaZEuTYkq2RMumVI+qBLpcmYSpIJFSd3qCi5W4XJ4ypIXlRe8rZyk68q&#13;&#10;N/FD5SV+Dx8of+RjHUZniRin0ErCIEQgSMx+tL1ou+LoD6FPmWKlbDOP5cmYKlFJyqTi1CYVpewq&#13;&#10;TNWqINWovFRAuRNhrZ/YqnUTE0wuheQEhesERUzqJfgqUKRsp9bcjovc/pH2oTPXxyUMQx+E0WV7&#13;&#10;y4d2/bDkTEr2bZKNEsU8SQ02navi2WLlzxqVM0uyT5Pc0iSetPvRAZNmE6X5ozQv7dwJ1Hhpitc0&#13;&#10;RVSa4mkW1zj7KxLCe/BAK8zvDrS2QRyiECTmVmL2EHPtOPqEY5tGf5YalL8s2rVeuYvUlksYniUM&#13;&#10;yDKJfpnkluFQz3DQZ/iwMyxshj/K8OIKRW3mJFDAZj7PsxSHyz/l3b/Afe0izgn0ErQDEEpIAYbv&#13;&#10;JeY6YnbMoI+umVLRsCQVrkjr967jQMH47cNw7cfsHMBoHMSIHLLzkZFg1ryPPrY1JnltDHh5jfVY&#13;&#10;e4ZnKGIP4ZwPvgV/4t0PNYveGAwTcy+Pd6ak5in2ADFXzqOProkwSlepQQ9K6w5jNh+Do9SURzGh&#13;&#10;xxjHCeMj83XKxqFLwj9DIjzLmpxlw59lLs7uoG8fLetx5jM8g3s+TdF66m14X1NojkI/893NtLWm&#13;&#10;2QMLfIMZ9NE1oVtCCHnH0D0FZ4G/wq6S7HKkJ5mPp6hvz7MuzzCOZ5mPS4zjMnvjOQ7A59jglwny&#13;&#10;MnvzMn9yifW4hHu/+Ab8nOf/rAmGOMR8b2G+AzzmIeZqtpANXdNxqfiMlPM4emxrDD3vPzTdGB+4&#13;&#10;Alfh05jx64WYcgzyDfbHzf8bRPboHfbGHdbkDpvuNkK3D9D/NC3rcYv1uEVVc/N3SjLfMea7cw9n&#13;&#10;EY/UHJHK/sd0uUA1eZ5x/F8RESExAQImQIAECJAAgXALNwXkIiCgIBYVvFbqfVqrVls7q1PXbtZV&#13;&#10;66V1rrZe6pRap629uFnZul7WObu6urauZ+t0a9fptnO6Wqc1+2GzHQ/nd/i+L8nz/7/P+7zv9z6M&#13;&#10;14Ru+FpyvzGo9wN4HHbAE7eaENEAiWZLtDDfNCZ7Q6X95ORZ5ubH1GkfPvqojT7mpI/F1ccg+wh+&#13;&#10;mPVx6ACwPg79SrWzJT/5zkHbuUKyPoj+evQHxrglqDmgtQf23WrC+F2Q5+AIHIVjwUbpBPX6MnVy&#13;&#10;krk5xUG9n0NhPy/hfuqzn0I7jdhpBvcagzjdBydVuYQ5QNv1bdYAY47C4rDtQd1ngpp8lUZXtCjE&#13;&#10;h1fhJPwMXoN++EWwYXsz2LieISfv4uN98nGeGv09L4UPWIAfUmwf3Qsk9wJJvHCILke3EQ4msOom&#13;&#10;/d0N5dKd+vWFauhLm3SZPuZv6qJLmqqLmqVP6Gz+SLfzMd3PBbqhD+nGztOdnaNTe5fO9Dck7x0d&#13;&#10;1tuYflO/xeIVCOj1IKfgFbjdw036zKsy0pFa+HaSPqfX/Ywe88+qQKdWH9BPnVM78bt0Rj3En0n8&#13;&#10;u/WWFugNfLyOj5/T3Z6mcE/Rqf6UonmVHu9lHdcJXLyovzBd17kL3OIYPHebh6/gMlxShP5Af3de&#13;&#10;NpynMpYcUluMxiji15P6FqagnanoYgw9egkfL+LjBXwcw8dRfBxhEfWxeA5pqw5SsM9yt59f7dNH&#13;&#10;2ktW96L4TJCngx6+BHYsdAemcghTa+QXFsaQxBgyGEMevkv1vKqI1kDsFmK36wD95X5NIeZ04vWS&#13;&#10;+fko3qPdbCI/1FqysEk7+dvOt7bh9HEyt5XsbtHXEPg/V9G9CGfh9EBZaxDjiEDHjIYV7w7iu/Hr&#13;&#10;YxmWaRd97pP42Mm8bKc+tmkisScTa7oeo+PdTD4e1VK2jgdY0hvIxhZm5imujrC99MMnWofqOrT/&#13;&#10;xyV0fx0s84Flth92K4wtwEj8GHwnEjuN7SGb+IXELid2NbHrid1M7HFUYSexJjPyacxCLxWxkG10&#13;&#10;OS7WaBW/WEm0FWRuObO3TO/BP+Cm7kV/gLPBpXYouN0MLMvN5OIRcrGRNbJeccRP1kNyETGXyi8k&#13;&#10;djnbdRXx65j9JuK3EX8CcSeTgenMxhwt5u9bfGMhLheQqXlkcy4zOpcKnqNP4RoEbjGwvA/DLrb+&#13;&#10;zYO+2YrXDrwKqItVMqARRXwb8R3EzyS+l+hFxC/XInwswMd8fMzDx1zycTf10cu6vYuns/jVTNxP&#13;&#10;Z1TTGOFUMt1DZffoT/CFutEf4Dhb2lMcBTbz+lsH97PVLufZUl4Bi9kvFmk4OhY0EvDsRCMLjTw0&#13;&#10;itAoR6NKM/AxjXmZSn30UKfdXE3mm5O0hLvVVMz3cPckmTqkDqq9g52knfnoYJ124OEgW9k2tvcN&#13;&#10;vGpWwhKYz/0cXj+94SGaPTgCLRM6cejY0UhDw81o89AoZoWWo1OtiXfUq/OOFk0Y1KH2QVM0PuQu&#13;&#10;jQtZpNbBq9Qy+GGNDd2p5tCDago9qcYh59QYdhmuQUB70NzEcWw1W+o9MBdmsc1P4zXcM1zqNoSq&#13;&#10;O9ygSUOidGeYVZ1hyZoQ5lJ7WLbGD/Vp3NAStQ2tVGv4aLWEN6o5fJyahnWpcdgMNUQsUH3EStVF&#13;&#10;btToyB2qiTyoasNJ+B1cgesQ0BNobhg4eoxg/BzHZkI3110868RLB146jEPVbjBqnCFGrYZ4jTU4&#13;&#10;1GzIUJMhR42GAo0xlKreWKU6Y71qja0abZyo6uHTVWWar5Gm+1Rp2qgK8w6VmQ/CSZWa34d/qjTq&#13;&#10;a+7ZI9BbYyMHHDt6edX2wJ1ct3Msa+OzFrw0R4eo2RyhRpNJDeY41ZntqjWnarQ5S9Vmr6rMxRoV&#13;&#10;VaGRUaNVEdWs8ugOlUX3yB8zRyUxy1Rs+Y6KLNtUEHsAXpEv9j24wvUNCGgTWveju5BX7EyOpJOg&#13;&#10;HVrsnDF53oC/OrzUxoapxmJUlSVaIy02VVqSVWFxqcySrdJYn/yxpSqJrVJx3BgVxo1TwYjJ8lln&#13;&#10;K9/KSrKtVa5tq3Li9yk7/iU4C3/n/joE9DBaK9Ccy1F0Kq/YTmjlujEFbZ7X8HkVPkfaQlRhi1SZ&#13;&#10;1Sy/NVbFtkQV2ZwqtGWqwOaVL75IefGV8ibUKTehVTmJXcpOnCWPfbHcSWuUlfSYMpP2KiP5hFzJ&#13;&#10;Z+Bzrv/Ds4DWo7MU3d5U+j2OgO3QDPXcV/N8JF5oKVWKl2J7uArtRvns0cqz2+S1JyvXnq6cpGxl&#13;&#10;J/nkSS6TO7lGWSnNykzpVIZjhtIdi5TmfFCpzs1yOp+WI/UFeAc+kzP1Gs8DegidxWjOTKcOOf61&#13;&#10;ZUhj+F8DI3lWhpcS8lII+Y4h8joMynGY5XHEKcuRqEyHUxnOLLmceUpPLVFaWpVS0xrlTO+QI32a&#13;&#10;UlwLlOx6QEmuR2XP2APHlZjxNnzK9Vc8D2g1+gvRm5bJPMBYjn91UMV1OX6K+awAL17ITg+R2xWh&#13;&#10;DJdJLleM0lw2pbpS5MxwyZGRo5TMIiVnViopq0H2rPFKdPcowT1P8e5Vsnm+L6vnRxrh+Qm8BX+V&#13;&#10;1X1VNndAK9GYi2a3m3nwUAdQA5Xc+6GAz7zghkzu091D5fQY5fBEKdkzQkkeu+zZaUrM9igh26f4&#13;&#10;nHLZcmplzW3TiNwpisudo1jvfbJ4H1GMdzccVbT3DbjE9Zey5Aa0jNi9aE6iJWnj6NkAVVAGRTzL&#13;&#10;Aw+4cul7IMUbqqS8SCXkmRSfb5EtP0HWfIdG5GcqzpenWJ9fFl+NYgrGKrqgS1EFvTIXLofvylS4&#13;&#10;C56XsfCXGl5wUaaCf0NAS9Cfid5E2pGxUAuVUAI+yIVM2sfUfPR99F6Fg2QrCldcsVGW4mjFlFgV&#13;&#10;XZKkqJJ0yJHZXySTfxQ0yeifKGPpLBlKlyqydD3sVIT/sIb5T8PHXP9LkSU3tJCxTUWjHY1GNKqh&#13;&#10;DIogj2ee/1Jd5kFR32cYf7gX2F13kUXQqigqAgrILSy7uIeruwuIIApCBMEQjAIebROqxIPERBMz&#13;&#10;adRGg7mmVWk7MSbNpJrETh1rkh5Ox2OazLTpTDU2abXT1qOtY7P9LO5k0j+eWZb9/d7nvb7v9334&#13;&#10;zEamTCuDv4LdH6lgq4pXSrVRFocF2GR2fANkyeTIldFRDOxKdvqU5Fwqg7NDCc5+xTu3K865T7HO&#13;&#10;Y4pxvKdYx+8U57gO/qVeOFbCsYTV2wecYD4oAfkgpxzdAfeUKmmiHf3lZP9fECuzO0lGj1lJnvFK&#13;&#10;9GTI4MlUgidb8Z4CxXkqFON1KdqLgPWuBIgnLwLRi3DwfB8gEDzoPM9faL7b6ia+5fAE4XEDOygH&#13;&#10;80AeMc+EO7MafiRKmgt+ZJvZF6vkxYlK8JsUG7AqKsBADzDgAxz0AI0bIKgAOjOInggiJIMIqSD6&#13;&#10;KoCmCCCWAogh/3nwBbitVZXSUngWgRpQCUoA7a1szExfgPZxw78QfkyakWzJdTFKWGJQdAMXfAMX&#13;&#10;71Iut0YGeiPDrJFD3EiBGwmg0QuWgk6AmGrcxbMjAGHW8EvwZ3BLLfDUAS9wgApQSMw5xJxFzJN9&#13;&#10;6E8//LXwL4G/UYpfxsK1nEVnBUtPC8tGK5drKzp3JZdLG4O1jcPWRi7aKFwbL7ZRj7Z1YDvPsC2u&#13;&#10;RLi1/gKwTbfcVBNcfuACdlBCzHOIeSYxTwnCXw8/vOZmNGCLFIc5FhmGGotWp0FaTS668KMbP9ZQ&#13;&#10;kwfDF3B4+HOge8hFD8Z6lgHq0TPI78/xHAJyDVtk96fg76rnER+oIW3lxFxAzLNwfWqDlM6rKfCa&#13;&#10;2iRDhxTdBTemWNMYbOBh/FiHH+vxox8/BliGNk5gEeDC3UxNNnOwNpOLzfTmplV8Uo9Nu3mGntjw&#13;&#10;U3CJd64rCKcXVFHnIh7NoXyZxMzVqxReM3VLCWHOh0E/wAwLuVhXWTzBo9RlMP7+IjqEH9vIxw7y&#13;&#10;McwlADYgyd8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OFp256KhOlo950Rc9L9n5vOS6reOHTQ+N1IPBHpzu6eQ+&#13;&#10;grKbnujey/8hFLsQZ/PY5ud9pjZibAJT4KwF5Xz2EHM+acxthn+mZIQ3eQ4acC7cXYA20wIWrUUs&#13;&#10;YIvxYwk1WYofvdEFhJr0UZM+Br6PgvYFOYBmA+pxL6JyOWJyOdtjL1v8sg957qZmEGcIzgYwmc8l&#13;&#10;xOwg5jxSmEm8RniT5kvxpJPljecALcaCxwGLHyvJx2r86Ccfa/BjbXQZ4WW7npqsZ+jW0xcDBDOA&#13;&#10;kYF+ad0goCfW0pdfYzbW/FFhUhWEt5Zr6QypkJitxMyrV0Z4DUvI/fIon6ILJs+BdWA9ICyWa5aw&#13;&#10;CSzB9McW+uNB4/hS9DAv20EO4UGGbpCiPtwubcP5bdTjof3S1uMssBf5/+uaDm+AOvtIl7tDmoS7&#13;&#10;WcRrhDeBsWYtxf8Y1+bY0v1QbAEfHBMBLINgB9gZJ+0mJ9+hT/dRlyF6dIgDfojBHiLIJyjifgLY&#13;&#10;xwa/l3Niz6v87xU1ku8q8l3cTQ8Sc3Yf/KQsIcp7X4wzyvdobPl/PCZCaC3WVGzHhMkwIMWIMum7&#13;&#10;5OQQPXIEP0bo0REO4hEG7Ci5OArBka3SYR46dBL8UHW4Vga3g59yGJ808puwJcb7LbAb7IvxfMkB&#13;&#10;CAPpNC7ORgCpFSaRMUKkSmfok7P4cYG6XODlf4GD6AJFP0+Bz0FyljPz7CFwRpVwu+HO43b6A1Li&#13;&#10;Izy/K8Y7HOM8FONhrHU6xhEVh1GB9Bp4HVwAjJsosS4BjkFdpjbv4ccHzOz71OR9ZvUaib9Kkd8j&#13;&#10;yCsQvHuC7V7/hziQrH+jaf6JvvscPXMbjXlTfn2Kjrmhmfo9KuI6A/orlM1HDMkvGJAPUF1XadSf&#13;&#10;oyUuo6t+SuF+QsEu6WlcOqy30BRvcPe8/qRzMLwOXgEvgWPgf/xfgL+Dv6CtPlEaXGa4CvQbNOZH&#13;&#10;qtY1dMy7asLSTP0YP36EyrmI8nkLLfMGSvI8Q3MOP87SRK+iUH9Ak75Mw5zW8zoF2wmSdAxrI0R3&#13;&#10;FMbDUX0FDoI7Me4/g+vgGrn4mVLgMRGHFR4XPGXYryXtU3UGZfQyfpzGj1MorZMcWCdQlsc4NEbw&#13;&#10;4wh+vIgf39M22mYXHhzQczA+Q+GG0XgH0JlPRbUV2A/2gtvw3hjjFrGNl/YVGWitNLw302p2UIR9&#13;&#10;H7braMWp+N+E/zP0LGrxadTeMNruKRThkyjSJ7QK2wPY3kw1ttPSe/DkICN1isy8TZvfYJTvcEVX&#13;&#10;gO3g42jrgPPgVKzVn1c8fqdgOwPbudh2MILFtGklFuv0bfx4HH25CyX5GOpyx5iq7aILFmFzOcfG&#13;&#10;asZqPcfIN/h7TA9gZQsZun+sUh/SNX/jOvolLsdaO9r2z8XGfffYUWDATyM2s4AV1VqIbS8ZrqTa&#13;&#10;ddiegu17sN2M7VZsRbDdpY34sYG6DOirVGUTx+ogn/bQtS/g2Wmy9I5W0pur4I5i9ViPjo/4gRj3&#13;&#10;9tgxuJlc3Ecuvq507JqxawMubHuxXYntWo7QBuyHsB/GViu2IxzpXUzKYrz4ChlZx+Q8SNfu5M4w&#13;&#10;3h1nmt4E18E/+D46huMxfjYc4hOejx/Na3QXdg3YNWLXhEULyGcC3Nj3qhc/luHHUvxYoiAcYey2&#13;&#10;Milz6NJu/pbhTT/Ts4mO2a4OOmUOlY4wNREmOaLPwCj3Rqn9+PG7leNkA+gHfbwOe7m3lFws5rxY&#13;&#10;SH8uoCY99EYP89qNH/PxYx5+dKoGjgAcIeyFsdumdu62EeEsvG6lL2aQ2RY6tJl6NDNVYeoRFu9L&#13;&#10;/YvvoxriSH0kQdrIK28VWAYWJrJmcK+L3zo5LzqoyRxqElE29q1MQwEcHjhK4ahkUv/LcrnAtnWW&#13;&#10;YfiNncSJYzvHl8RO7DhO7MR2bMexc786Tdskbde0Cb3QS9at9La2Yu26QkqpkNZBt1brBFO3oakd&#13;&#10;3Va6MUQZpettMMbYgI1BCWgqaJo2Ji5aUcnQUEcHgieNZT06x+f853+///697ej0oDNIncOs3jFW&#13;&#10;zipm7Qae7KCXptTPDO5jJfWxmvtYH716Dz6G/+lBNKdsc0f/BlgN47CUZ0tICRaXmLSosBQdO7U7&#13;&#10;0agk/gA6deg0opOgBzLodKDTx28+9S4mogl6Zz077Dbe7CXKr9Jjj8Kz7HgvwVX4B3yq+zhmd5eT&#13;&#10;Hhi0n2NuHJbACP8XEMsQ7+eVFWmepUy5IocGzC71mXzqNdWox1yvbnNMXeaUOs1ZdRR2q70wp7ai&#13;&#10;EbUWLVemeK1aircobdmjZstBpSzHlLScVsJyCabhGtzQAbR2ornBTd975lLTYRji/wBHXh/vexwF&#13;&#10;6rEXq8dqU1epoY4Sj9pLqtRWWqtsaUSZ0rhaStNKWzvUbO1XyrpQybIxJcrWKG7brJhtj6K2g2q0&#13;&#10;H1OD/bQi9ssK26fhGtzQFDrb0FxHGjhOCjYKQ9z3QzfHXSextBNjq2FWq6NEWbtdLXan0vZKpex+&#13;&#10;Je11StijarKnFHe0KeboVdSxQA2OMUXK1yhsbFadsUch437VGo8qaDynGuNHChhXuV6Hf2sP+pvQ&#13;&#10;W+2bS80XQg56+N9OPFnetRBLM7GknIVKGlYlDIfihksxw6dGI6gGI6KI0aSwM6N6Z7fqnEMKuZYo&#13;&#10;6FqlGvfnFHDvVrX7PlV5jsnnOS2v57K87t/DdfncN7ULjTvQXIFNWkzKMxSg/7l2QJZnad4liaeJ&#13;&#10;cjFPgRrdFjW4bQq7DdW7KxRyV6vWXaegJ6oaT7MCFR3yV+RUXblIVZUr5PPeqUrvLlX42HF9j8jt&#13;&#10;+7Zcvktyeafh73J7b2onGpPojZOOj0AuyBhwbYM08SR4FyOWRspFiKXeW6iQ16qg16GA16Vqr1dV&#13;&#10;viBE5KtKylvVpsrqflVUj8jjn5Dbv0GuwOflDHxFRuAbcErlgYtyBK7I4f9Q5f5PdBcaa9EbI91a&#13;&#10;CP0h+oBrBlLEE+ddA4SJJ0TZGn+B/H6LqgJ2eQOGKgMVqgj45ampl7smLlcwI2ewR87ahTJql6s8&#13;&#10;NClHaKfsoS/Dw7KFnlJZ6By8AX+WrfZjbab+1ejdhl0dgh5ogzQ0EU8j78IQIp4aqOJZZahQnlCZ&#13;&#10;XHUOOevcctZXyaivVXl9oxzhNHTKHp4nW2SpyiJrZI1sVWlkSiWRI7JETsALKo78XMXhD2QJf6SN&#13;&#10;1L8CvUXYs0HogiwkIYY9iPCuDoJQDZU8d0fMcjaUqLzRLkfUKXu0UrZojcqiYVmjCZXG2lQSG5Al&#13;&#10;tkjFsZUqim9SYfxemeOHZIo/oYLYGSp/jev7KojO6HZ0xiPsCaSc/dAOaWjiWSPUo1kLfu59PPdg&#13;&#10;4Zwxs8rjJbIlbbImDZUkPbIkq1WcrFNRMiZzqkWmVI8KUvirFF6zGbPSvJt7EvXUN4HkO0nGlHwP&#13;&#10;ZrSWupdS7/wo4wCtkIIYzyJQBzVQxbMKbIIzQf6fNMvebFFpi03FGYfMGZcKsrMLmcHKEmg2BXi8&#13;&#10;VkxrK3l0K16zFW/TSmaQJZfOYgIyrwDZY2ZGq6h7MXXnsIad0AIJ/kdjzAMIcl/Ns8qk5MK2lWMT&#13;&#10;7BmTrG0WFbWXydTBht7JZtrFRtPFAuqiY7v4oBtv1Y3f7ca4dq8BDET3Ad49AmQMnS/DuyyAGY3T&#13;&#10;rmHq74M2aIYmnjVAiHs/TfKmmQMZ/AfV2tvxIJ0mFfUUq6CXA6+PA6W/fG5jz9EXg/TFIH0xyEeD&#13;&#10;eKvBYcC8DuIpchiYHMZlgKxtADPS/w7MaCltG6J4N2Qhxf8Y1HNfQ5t9WfTRNTolG1WW9klFNE/z&#13;&#10;ONiH8JbzOVwXEMcwfTFCX4yykYwyeUfpi1E+HJ0Hy4A5MUKGNEK2NkzWuvAi/IFvZzSKxgB0QAtt&#13;&#10;TUAD97VtzAGG1N2NPrq2nFTC8Jqxrhzi1GliEIs4ZInjNuIYY0yWzR68bOwTbCYT9MUEjZjg43HG&#13;&#10;Y3wtMCeWMy+XHac8fnfpNFzXfHR6oY2Q0+hGudZhyap7WQO016AZNnQtI5KJqkhiqAPG4TPEsYI4&#13;&#10;VhLHauJYQxzriGOSMZlk0U/SF5NUvp4K1jMe67YCHm/tY5RlfX6WjHr1h8rRzi5oRTfBNUzYAdpc&#13;&#10;gT010C1Dt2gsr0k1JHPUAetvJXtzSd8djMtGEq9NxLGFOLYxN3YwJjtY1NsZ2O1Uup3g76Lwtr3S&#13;&#10;VubEFublZtbnpg/U38/0pEgz14ZB5gAhc9zI4BMruoUr85qzegwpKSLfw7ZbiS86QBfrbvpkd7F0&#13;&#10;L/P0C8Sxj4N2P5v7fhbel+jcfewVU6yPKQp/8WuUeVLae57y0+qjr7OMc4wiIdrspc0G7bVS3HR7&#13;&#10;XnNrXutuuAdoCsaCevPJOEsOGyFMjnQ/SfEhEtLDxHGUOB5mnRxlkR1lcB+i8iNUeBj3cJhs/gH2&#13;&#10;qkOvqYP+Ti5hHTDGVbTZWIf+nVLB1nz77snr7c/rHLxlgPg+b0geArqW1F3YKWH+MEsk5scZm5Os&#13;&#10;l1OslWdYJ88w2Z+mk5+icd/aJT15hDKsj+Pn1bKcMUDbj7ZrI+PPVlKwK697IK/5QF7r63kz8nje&#13;&#10;lM0aA7pUJ+HpvFl7Lm8avw8/JI4L9MclDv1LjMlFJtwF+uI8e8WLzM1z7Jlnn1cc7SDaHrRtbOmm&#13;&#10;fXmz9WC+fRTDshJ73pDNmqLn8zpMbf1gVktzhpElT8os/QR+Br+At4hjmr1jmgP6t2w6V+iL3yD6&#13;&#10;FnvFmzTsjZNk97rFp3AT/oO3+gRP8y95yf5D+ggvc40M/C9k7H8ib38XR/FHFufbLJLf4X6u4Kd+&#13;&#10;zaR5k0n6Sxza60yWV+nAVxiwH+NeL+sEoX2PEF8l1L/pLGpn4BScgCfgv+jegH/CDPxVZr2Pp3kH&#13;&#10;f3cVP/M2HnNaKf0Kl/A6DuKnxPEycbyEj7mE07qAA3uRRXMOF3iWyfsCcZzBrX6XyfMdJsyz/2e5&#13;&#10;zGPbvMs4/vVtx37t13Z8xfERO44d14mdOGkSp7nqtE2ao+mRtuu1tay0KetGhwY9prFDqKjdoNMk&#13;&#10;QKCVYxqTEMcGEkwMCYa0SUxIQwKJQ/SPqYhD6trBhNAkUPjkUPXp6/d9836f5/d7nt/v9zwkyMsE&#13;&#10;6SU8+ab+yHR+tG77K2v9FXwRPsTuHbgNv92cvjfloTMNMIYoX2b0ExXRr6I9hPYY2k20Z1BeIDz7&#13;&#10;0D+I/lFS4yT6Z0iTR0iXi1h/hvS5oRd4+jwJcgP1LzDS57B7DT4HT8PfsHkL3obX4fvrIbfjuw/d&#13;&#10;ECTwPYd+N/NWw/8hUmQM3e2MYxe6c4xlCd1lOsojaJ8khc/qqj6JjSt48XnS60vMyitE6Gd0nrfh&#13;&#10;f7CKl6vM2CpzvZFCP9hMbSoM9NfS0YOuX9fpda/R211THrUyujV0t+L/qJ6km/ws3d8T9HaPkyNX&#13;&#10;yJHL+HERPz6tFTLjU/x7UhcY/SOM4mES+Lze1UNk2kPY/gSswC820/xrm8vgKjwJjzMXl5mLi/SY&#13;&#10;F8nPi0qzXDvRLaNbQ3eQkTbQnUB3Gs1ZNBfZOg8wC0eJyMd0mjcP8uUpVB8gMvcTxRNk1An9A1bX&#13;&#10;OQ7f3Rz7tc0taG1buLC5PZ1jjawwF2eJyRnFIQMFtMtYqKI9wIhH0B9Hv4nmDJqLeLDMbBwnW89w&#13;&#10;vDzK3VN49jwZ/BLZ8zpHz5/hI36vrsMpynyvjXvDNtsEvm8cDSfk4GjyohmAVnQTkGFFFtAuk4lV&#13;&#10;9AfQH0Z/DL0mmTFLVJbw5DAZe4psOU+kLvP0Oh6+SAa9Br/m+P+A6+o6N7DFjqW1rfHj63Y5VuEg&#13;&#10;7JcFXTeKBromRNBugyz6Bc3jx271ol9Hfxi9cbSnyZA5/t+PR8c1xSxOEsEJMmmceIwR+TH2ijF2&#13;&#10;nDF2pXF8WIv/YxwzZznyjrOlLXNdgnmO491s+7PkxS61oO1HOwhR9JPoZ1kZBWyUsVHFxgB6DXQn&#13;&#10;ydZd/NpDlO7DswdZSRfI4qfIoBf4q2/DG3AL/s2zVT2BvfMccw9w9B/0Ud7AzFp51rJRqk06LJqw&#13;&#10;uND3ou/XNnJjlBwdZa001IGdAjbK2KihN4juNmalqX5mqY9I1YhqlXj0sjJ7yPqKvgU/ht/AXfiv&#13;&#10;PoOtM9g9wtGyBLPQhHGOvFGej+DPsMemIYdbW62GBi0mdsLYiWMnhZ0cdorYqWCnHzvD/JrUFmaw&#13;&#10;TCS7iUeJFVO0XFaX5Vk8/jr8EN6Bv8N/9Ci2TmHzIMfKPGXYNIzDCPdbKZfrvOszLKp5Haq5W1R1&#13;&#10;Gup1BFWxt2qLLaGyLa1uW14le7eK9qq6HIMqOMbU6dipvHNJOecxdbhWlHVdUsZ1XWnXi/CqUs63&#13;&#10;4bZSjg91HhsnsLmP8muGkmMSGjDIfR/Pe/Glgi9lv01lw6Vur1clj19FT1AFd1Sd7qTynqxyni51&#13;&#10;eCrKttSVaRlV2jutlHeP2n1HlfStqM13SXHfdbipmO9VRX1vwXuKej/QCjaOYG+RUmMHJfEYDEEf&#13;&#10;9z34UuZdCV+6TIs6Tbvyfrfyhk85X0BZX1gZX1xpI6WUkVe7UVbS6Febv6G4f1ox/5KigWOKBM4p&#13;&#10;bF5RyHxOQfMb8COZgV/BXxQM/EunsXEIe3NRcpByuAEDUOW+jC9F3nXiSw6yIZvSQadSpkftpqFk&#13;&#10;wFTCjChuJhUzOxQ1S4oEa2oNjigcbCoUWlQwdERmaEVm+JL84WfhpozwazJCb8kXeo/rP3UKGwew&#13;&#10;N0upM0EpPAR9UOG+hC+dvOuADP60t1rVFrYrEXIqFvIqEvKrNRRSOBxXKJxRMNylYGuPzNatCkSm&#13;&#10;5I/Myx89JCN6Wr7YY/LGrqol9lV5ot+TO/om3JInclf3o78XeztpFcdgkFK4yrUMBXzJ8S4D7fiT&#13;&#10;iFoUi9oUidoVjnoUjBoyY0EFYlH5Y+3yx/My4mX5EnXYJm8bO0vbfnnaTsqVvCBn8hk5kl+Wve07&#13;&#10;srX9XLbEn2RP3NEx9Bex16Q1akAdKlCEPP5keZfClzaIxS2KxK0KJewyky75kz4Z7aZ87WF52xNq&#13;&#10;ac/IkyrKnarKlR6RM92UPb0kW+aErJmHZclwGmYoSNMUnWn6zdQf4I4OY2MOe1OU4MNQgzIUKP86&#13;&#10;eJ6GJL7EIZq0KJy0Kthulz/tki/jVUvWL3c2JGdHTI6OlOwdnbLmKrLk6ClykwyERiVPg5KnOchz&#13;&#10;KuSpDHKvAIVnx+/hfS1ja4a2bDxLHKAXSpDnWRZfUrxvgyiEuQ9mrPJn7TJyLrV0euUsGLIXTFm7&#13;&#10;SKwuBtRFHV/sBprWIo1TkYapRHNWolko0iAUOaGKL/N3bwDVS+F97cXeDj4bzdHrQCW3IZODNO+S&#13;&#10;+BLn2gpB3gVo34yCTS1dTjlLLbJ1s8ltYQOpsMAqJE0FRytdLGxq6B5q+Z6dQNPUw2ncQ2VQoZau&#13;&#10;UKBv+SngQ/muFtCd6iQOUINu6MROB89TkIAI9yGeB5A2SvRAZaucFYesvRw0VQA2IMnf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U8FJn6BG6jAbVjgZmzeA9iSmvAhfw18rAV8ZTaSrA/3O0EraOI5iy8p&#13;&#10;PqtPuxQDJohkXDKyNQrm3PLnvXI3M0QLDNNWozpIShRXCafb2OPb0HhtiMe2QYDWbGOfb0Mclbgl&#13;&#10;S4iBIptLKz60fKK5cE7nKz1gEmhppBZ514AfKfyI89MEEd6F/8t+mUY1fWZh/I9YNQngWtzrWqsi&#13;&#10;iApuVcaxrjNo3Tqj1QGKrVorbmWctko7mj2IskhZQjZCCElIgECAsIRQ2RMgIQEB0bov08VO7VQ7&#13;&#10;1bbPSzLnzHg628mH+TBwzj0hkPzv8/ze+77vvfg/fRpmwOlelPdMzFKzcNDPho65YBFADlZyuKGA&#13;&#10;AvGFQKxHEObdIPTyQRjeAnciMDwEop+fh0EhAMPHXKzFnAfUqqlYBzw3EDELMQ3vJyPXBGjxR4zC&#13;&#10;78Pxd1/gpeOxQzAiDJqNCzUAF20gdMyHjmAc+AvBIgQsQsEiFCxC8aBQrEfoYgSGyFAMrSEY3EJw&#13;&#10;Uy/CILYQs+YCdLLBD6gVM/AWz56LmInfpyLXJOQcixiN99julC+w0jCq4RimvGANFyW+hAjBpbsY&#13;&#10;OpZCx3LoWAEWYWARRjY7WIRBcNgCBIbZlRjmVmKAXIG98XISPo8BaRk6+aVfUEvw/PmI2fj4DOSb&#13;&#10;Ai3j8ToG70fAry/y0pD3OZIXYysucXwPAcRoIvB86FiFC341Lvs1qI110LERB99GbKoNMLJhHhoS&#13;&#10;fHg9hsp1GOjWHsPnMDS+gi569UU0KfeoEOCah3gJ+aZDyyS8+uP9SGwtHLkUDXm9gRPXsTsn5Wpu&#13;&#10;gBcNFWm0XA1XOHRsBo8t0LEda7IDB9sOsNiOh24PQeAL23BObEVNbGGiWRPjsjbie9eoYOQKgNRZ&#13;&#10;8DsFr+PgeRQ4+8LvMOQdtBLPX/V3OTe6Gz2gRWOJZ7sbQNKA7gKTPdARCR3R0LEX9bkXBRWNB78B&#13;&#10;A1H4UiTOiQgMtHtQE7sxqO5qp+bD69z5YIDXCfA8egn2AI63YVhCrzVun+HuJnObOx9KHE21qwGN&#13;&#10;QkS7G3GUHJp+iopBA3YUeyUWtRGL+nwXi3scLI6vxd93UdQRrEcM1uOdXIo6aKaCkPdFeJ6MNR4D&#13;&#10;qX7gPHS9O+9Wd85d7nwoKQwSruafNKExiCPupjzWPZjgSsAgRFFnUKsc6BCgNvhYEx5AcwCVBSNM&#13;&#10;dNCnsUc/EuKzemoOymUq/uW/GnsQnocRxjvcDX6U2x/xdtid64Q7T5x7KDhDuYYjHH8Y/lzDChkY&#13;&#10;gJoSokak2LPZqA0p6lMCwyIYzIygqHQITsNUl6qkZmCdxyP3SOSmEc84zjAwgRHimDvnSXc+DkLg&#13;&#10;zoPthVbdlYsMiVmUa2DDlYj2naKw9SgsN1UKHlXYKxXYJ0YUfBlgl4CFHgkKIF6bRU1C7tHwzUBu&#13;&#10;L+L5kJsrafpRvv3DJxlCLyBwvGFUgi9EjjuXGqFDFCHI4FiOqELUIsgwi2OIcqI+ulEbnTj0HDgv&#13;&#10;bDDdivvDAoNNxNA//nh5D35uyDAaneHrN3zkqNFj/MeOmzBx0uQpU6dNn/nirNlz5gYEBs0PXrgo&#13;&#10;ZPGSpcteXrEybNUvV69Zu279xl/9etPmV7ds277jtd/u3LV7z+8iot6I3vvWvv1vH3zn0OEjR4+9&#13;&#10;G/v7P7z3/gen4j784+kzTDaHyxPEnz13PjEp5ULqx+kZmVkisUSWLc/JVeapNfnagsKi4hJDabmx&#13;&#10;orLaVFP7ycW6hsamZou1td1m73B2dl3q6b185eqn127cvHXn7r37n33+xZdf/fnrb/7y7aPv/vr9&#13;&#10;kx9+/E9/Bvz/n/v3GkQcDyWWfeB5BDH9PFyPJ7ZfIL5nwPhLxPk8Yn0BvIcS88uJ+1/A/ivE/wYA&#13;&#10;CCcEthIEvwGD1wmESELhTWA4QDjEEBDHQeIEQXESLD4iMFiEBh84EgiPZAIkDUSEBImUMFEAiopQ&#13;&#10;0QGLnnApI2CqQMZM0NQTNi2A00boOAiebvDpI4Cug9BtguhPhNEDQHpIKD0mmJ7+8GPMvtgFZN29&#13;&#10;B+Os9Hq2GH7m/d94/Qywf0bsf4vs3xP7l8Ce4UV5eQ0a5O09GAyGDCUUgIHh4+MLEsNHjBgJGKPH&#13;&#10;AIf/WADpJwIkYAIooAIshEs/GFctPUOmHwy4hG8iWwk76fU9EVHRb+47cDDmyLHYE++f+vA0k8OP&#13;&#10;P5eYnJqWIRRJZHIFtgvZLfpiWOx3+IxBV030FwUxCZewCZ8wCqewevsOzN67D7uffQ7DXz548BWK&#13;&#10;5OuHD7+B728fPXr8+Dt4//7Jk6dPfxjw32uhTbzX6rf8vnVEVF+TX7KlYmF+Q9mWEnPxgapK3ck6&#13;&#10;Qx7PUqzg2guzuZ1aCa9HI+L3qbPir+ZlJlxXZpy/qUhLvuNpDGgY0DCgYUDDgIYBDQMaBjT8t9ED&#13;&#10;DXfbfJfda4WGZt9kS2WwpqH8VWjYX92vQcWz6HO59gI5NEihQczvU2UJriqFZ68poEGWnnjL04CG&#13;&#10;Cbeg4W6bX1Rvi0+ypSpIU2/cVGIu2Vddofug3qDiWoqgQQcN+dCghgYlNCiE8deyMxNuiKHD0+iG&#13;&#10;huvtPstut/tF9bT4JFlM86Ah3GAq2V9t1J2sL1FzrYXQoIUGDTTkiXmXFSL+FXmW4FNJZvx1Yca5&#13;&#10;G54G0dBnYyy7afON6rYwkiw1AZq6inBDdfF+UznRoHJpyIcGlZTbnSvhXZaLeFekWfyrIqHgWjrq&#13;&#10;wtO4ZKVN6LUzll61+0R2EQ3mOfmfGDeVVhUfMJXpTjYUQ0MBNKjlnE6ljNudI+H2ysTcPjF0ZEJH&#13;&#10;KurC0+iy0sb3QEOvwyfSaWUkNZvnaM3GzaUVxW/XGHSnGvTQoM3l2FVyjlMh41zKlnJ6JBJOrxA6&#13;&#10;0qAjBXvE0+iEhu4OxpJuByOiw8pIaawJ0JrKt5QZ9QdrSrSnGgqhQZPLsSlz2E55NrtLImN3Z0nZ&#13;&#10;PenQcQE6EkWCK56Gs5U2vgsaupyMCJuFnlpnCtRVlW8tL9MfNBdDgw4aVNCgyGE7pHJWpyib1ZUB&#13;&#10;HanQkYR1OSfmX/Y0HK30cZ0OxmKnkxHZZqGl1ZqCCyrKtpcb9IfMhdq4xnw1x6JUstuzFSy7OIfl&#13;&#10;yISOj6EjRca+dF7K6Y6X8ns8jY42+liHkxFqd9CjLVZahql6UVFZ2WtGfVFMrVYb16CGhpw8VptE&#13;&#10;ybIJFcyOtBymI0XOcibK2Z1nszldfBnvkqdha6f7252MJW0O+lsNLQyRsWqpvqR0Z4W26HCtWhfX&#13;&#10;oNSwm2UqljUrj9mWpmS2p+Qy7YkKVkeCgu0Q5HAcXDnP6Wm02ejPtznpy1sc9APmpuEyQ2VYidaw&#13;&#10;u1JVdKQ2tyCuTq5lNYo0zJZ0NdOSomK2JoJJgpLVLsD6cHO5NnYuz+5pWG20cS1Oeli9gx5TXu+v&#13;&#10;0BnXGJSGiEq5/qhZVhh3UaJj1WdomY0X8lnNiRpWS4KabREgeCqOla3itjLz+B5Hk502sb6TvrrG&#13;&#10;QT9eVPeCUmHcWCorjaoUFx81iYriaoWFrIupBay6JB2rIUHLbhRoOY28fE4TJ5/bxNLwm89oBB5H&#13;&#10;XcewqeYu2oZyJ/09VfvYdLFpvS6zNLriJ/brJLit+oDj+BFsJ05iO25pCFDa4AANcVvotAwDgVJO&#13;&#10;DIGkBFJKSzkASdOspBAivOntT7tsy9r39Wl72iXLWp42W4tt2ZIXeUvSmdBxpkwSkjg9uX+nXDhG&#13;&#10;XNoZH76Xd/rM//9/h9+Q/0xU4mXFJB4oIaJhhuuGU4QLSWMuNI24sAzkxDNsJ5HpdZLfu3jlgT2R&#13;&#10;2YY3nLWm05qFVlRS+o1MlHrXIoye8AiDX4RFPvYIz4vESQ+awGg0gdBYEqLxJJsmkn00yfS4Od+7&#13;&#10;tcT2nXcT7T//98hjh1eDe1lFy6u2rPF9H6M/HYnpuuNRDZYKy7FscAjL+wfwkldETNJ8csrN4VZc&#13;&#10;hGDGiYnnHMjQvB1W1upt07Bp2DRsGjYN/w+GbRuGznuGUMeGgbpnMHzHkPvWMP6tYdrN5VZdBH/W&#13;&#10;gYnngaFGIcq6W0tu27mWbO+8G3sUGJ5gFay/pbKmPwLDKWDoig9vGJToaECGFr0SbILux6fcIqLq&#13;&#10;5HNmHVzevJ0QLVK4dMmMKRbq7U6yuW0tubPzbvyRw6vhPcDwCpU1v+dljCcjMT0waLF0SIWO+RVo&#13;&#10;ySNFy+5BrOLsx2cdIrJGCbiLVq5oxcKVrehJxWK9bRjuMDs71zYMkZ8Cw8v2rPkPwPA3YPgyPqzH&#13;&#10;0kENOuZTouO0HJ12SbEZhwSvUQPEolXMXTGLhFcMQuklDU+xWG+3mea220xb553EbmD4CatgAwbL&#13;&#10;US9jAgbDl/GIAc0EtWjeq0Yn3Eq04pRjc5QUX7QOkSvmId4Vo0R0VTMovaQQy5fq7Razte12asPw&#13;&#10;8OHV4cdZedsBYHgXGE4AAyseMcKZgB4teLXopFuNVh1KrGYD+8wMtqpBxruiHuL/QykbuiyVyJfq&#13;&#10;7WZqa9utVGvn7eSuw6vRH7Py1EuOrPUdL2P+ayRmvBiPmKBMwIgWPHq07NKiM5Qaq5mV+JJBQaxo&#13;&#10;5OQluYx7RSITX5Yo5Mv1dn3DkG7df5v50aHVkceA4UV71nbEy1iAwXwhHrGwMwEzWvQY0bJdh85Y&#13;&#10;NOi8QYUtapXYkkKBL0uAQyznXxIpJcv19q/0ltZvMi37bzEPAcOjrLz9BXuWehsYjodj1s/iEVtP&#13;&#10;xg92r8uITtmAwQg2plaN1JQqdEGqRJf6lfiyQMFd5inFS/W2mtnSejOzY/83qR8eWo3tZhUcz9uz&#13;&#10;9t97GeuxcMx+Lh5xdGU8wGA3ImWzHqnqwNZVaeA5mQauDaqRBSE4E66KXCRV/Lq7mmlqvZHdsf9m&#13;&#10;+geHVhO7WAXXr+1ZxyEPQ30UjrtPxYKOrqwb7CmbCSkbDPC0Wg9V5TpoRqKF58QaeJ4P7oZUEzVM&#13;&#10;za27y9nG1uu57c9cz7a/tZp8iFVwP0flXAc9KfcHoajnRNzj6Mo5wK4zg32pBVtXYYCmh/RQpR9Y&#13;&#10;BDp4hqtFZnEtNodqybpbyDW0fD227ZmvR9veupZuZxW9nVSOfp1Oh44EA/TJpNPRnbPakIIebF2V&#13;&#10;mT0hNbHLA0b2lBBYeAa4QuqRCqbHqrCeqLvaaEPLtcLWfdfyO968lmthFQNP2UaDr7ojgaMRF32a&#13;&#10;sQGDiYLzGhtUlFnYpUELe1wELHwTNMkxwWUcvBMUvFfYiNfd3FjDjpVS08++Km07+M9C88VS9HEL&#13;&#10;E32Bpv1/ilrps4zJ2Z3ROaCcgmKPSWzsvNgGFQRWqMi1QiXSApcwCzKOmNFxyIxP1Ft1rGH73ETj&#13;&#10;07XppjfmJpu+KKXaLd7Ia36r78MRA/1pUuvuTqmcUEYKHP12aFRAQWM8CsqTNriAgztCwT8DW7Ei&#13;&#10;24rX3VShYVul3Phktdr0+uRkY1covsdpCR0MaX0fRVWe83El3Z2Uu6HUIHAInVCW54BzpB3O4XZk&#13;&#10;FLWjYwiFjkEUPtZHEfl6myg2bJ2catw7Xmk8lCk3sm2pfRZV8J2Q3P/JsMx3Pib1dMclNJQUu2GG&#13;&#10;74JTHBecJpxIBnOiGcSJZSEHlmU7iGyvg8zVW7HUsKUw3bgvV2k86plr6lGVnpYNJd+kBkMfBwf8&#13;&#10;56P9vq5YvxeOCzxwgkMjSYJGGcyNMogbY2A3nmK7iVSfi0z1ujh1l5t4cHum0vBsaL7xPd1XLX+X&#13;&#10;1PbggonfDfFy7+u5yZMUd+QCzYn0+vAQO4gE4TAUQCJsPzrc58ei4OtIj48Y6faRsS4vp+6Y8gPt&#13;&#10;IzMPPm++0fy2/MauT4RX932OLx2A4eoRPnviY0lf4Zyya/Rz7cUsy3Ah3W36LNVnOc9A1k8Z2HYu&#13;&#10;iVJnkxh1NkHYzyTIulsPtTWvhx7pWPc99dqa61fHls2v8HPyD+m0/GyAkXeHE3JsJCbFE9EBIhUR&#13;&#10;ktkQlzsaJPj5ACYs+mFxyccenPD2Sie9Pcqyp1tfdncZ7rtNw6Zh07Bp+N837O5Y9z/52pr7uWPL&#13;&#10;lpcFOcVf6LTiDDB0heNKZGREhieHJXg6LCZyQT4n7+fwij5cMO5FRZMeaGCK7pNO072qirNHV7H3&#13;&#10;6Kfut/Vwa/N6+OGO9cBeYHj2+JLlgCCn/OC/BgUrElfBsagCYyJSLBMawMcCQqLo43EmPCSvTGPC&#13;&#10;aTfSX3VB0hkXWz1r69NWzX266fvtOwb6l8eXrC8J7xmUpwOM6mIkrmbHoiqMCcuxXFCC5f39+LhX&#13;&#10;QJZpLnfaRQhmnJh4zoFI522wat4IaasGSFe539YjLc3rkV0d68EOYPgFMLwozKn+DAynAkn1hUhM&#13;&#10;0xcf1mCpkAIdDUixoncQm6RFxLSLz5lxcnhzdkK8QOHSRROqrOkQzYwG0f2H/Tp5bvK+4zh+C16w&#13;&#10;h6QDSTOEELambcLSZtqBhDZNAm3SlEvbGQxJGUrZDHGwQ4x3Sdaj53mkR/u+77ut5dG+b9ZiS7Zs&#13;&#10;y5YlW14gnXAodJk0dYZVfVzaP+DJqQcO7/trvr/f5TOPt/8a9tX9+46vuw61r1iPYoY/PDGoe0Ix&#13;&#10;DSke1sDpgBKa8MqgKZcYnnUKqGU7F6mOshg1K4O7aqZL17Q0xZKSql6QUzXzeHscera1Hn5xXz2w&#13;&#10;YTiIGd7CDB+jaWWHL6npDsW0hHhYB6f9aijvUUDTqBSas4vhyqiAVrPyGKtmDvcLPVtyU8lQ1KR0&#13;&#10;dUWCaMp4exx+tvXxfwx7j6+7D7Yvj7zJzakwg+qqL6m9Horph+IhPZTxa6G8WwXNOOVQ2SaFF60S&#13;&#10;2qpZzPzCIOLdVgkkN6UceU3EUlWETE0Zb4/+ZwhuGA5ghiOY4SM0rW73JXWfhWKGgUTIQMn4dFDB&#13;&#10;rYFmHSpoYVRJrZnlyJpeyrilkrD+LJeKb4mE8mU+T1XlcdULeMMMLY8i3933OLjn+Lpn/xODGjNo&#13;&#10;LvmShs5QzNSXCJmAjM8ITbr00KxdC1UsKrimV1BX1TLaTamUfkso490SyGQrXJGyyhGoK3h7GNny&#13;&#10;xBDajRleb18ePYwZTqNp3QVv0tgRill6EiHLcMZnhied2KazYgajClrSKKFlmQJeFcppaxwZe42j&#13;&#10;kKywZMpFlkRVwduG4WHkhX2PQruOrXtfa1+2/ZSX05xCM4Zz3pTlSig2+nk8ZCNk3NieshnAkkkL&#13;&#10;Lmg1YFWhApfESqjGVVBXmArGCl3JX2aolYt0paqCtwfRLS0Pos/vfRTGDL4fttdsP+HltG1oxnTG&#13;&#10;m7JdCMbRazG/bSjrtEBTViM4q9dT5pVayoJEQ6ny1eAiC7sJokJqsIpdg9XiKqxRVPB2P9racj+2&#13;&#10;be/DyM5j6/4ftNccb/DH9b9HsyMnPWPuM/6wqyPusg3lRi3gpNFEmVEbgJJMD8wLdUCZg1kYGrBC&#13;&#10;1VCroIZRBTS8CqAVLeDtXqx187341r33oy8fWw98r70ANiDJ3+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dfPMT5+rUz0M1tF8mf7yGRrhwF20qn6C3FBs6FsSZuY6GFf34UL2zIE0X1I+3is8MU8Zlhas/p&#13;&#10;IVByagiW1g3SZJ8MMCtqoG/+99DLVcvsNxa8KsOWb+3CNu6B79ccony78yThqz82tNw60tx4vRZf&#13;&#10;/9kZ0um585S6q83AydlLYO1MG3ximoQcn6bQPipR6cdKIP3YFMw4MkVnHplgsSopPVD1A9f0M8sV&#13;&#10;2I82crG1W2jYL7d3YL99j/Cv3+9v+ee+o+e+PVxb983x0x9/darho7vnGo/ebmo6fKul+dDNtosH&#13;&#10;b5BacDfIlw58SW398EsQ/+F1BL//OqNt3xdsQiVh5jXzMPOGFZhhczWm3rHrvuwPtXdER0mzvAZe&#13;&#10;nntJl+V2eNJcmi/VxQ4k2Z2hBJ0bicP8aAwQxmMd4kSULElGSfJkhKhCI21aNII3piKttlSg1YE+&#13;&#10;bd8ZvjP8/xlWPzG8WY1pHhrer70tOkKa4dfz89wWfYZL8aR5iC/FZQWSHE4oweiKxBFeLAYK49GO&#13;&#10;7mSELEEjJDlaNqTCbdp0GG9Kh1ptaW+rPfW0YZaywfKzFZhxUzWm3b7rnnxP7e3uw+3TglOCYf4F&#13;&#10;Y4ZP8qQFkA8VMIPJLnY4zuqMxmjceBTiJyNUUSpM6UmHSLJMiKjKhtp02SDenPXirVkX3pZ+2jDL&#13;&#10;qrJh/QrM9NCwbdc9xe6Tt8SHyNPCk8IhQaMpIyB40kKqHxUxQgkeMxLjsONRRmcyAvNSIUCYCVLE&#13;&#10;2WC7LBcgqvoCBH2/F2/ud7ZZctY2W+Zpw6wr52HWdc9jpjeqMd3WJ4aDlFL3CeGQ8Jw5I2z1pEQU&#13;&#10;f7KbFvoP4/Ue1eR9x3G8TqTd3LHzgq3rcVrb051OxVW7epx1datrq0DVele8ochFQUFQIPfkSZ5c&#13;&#10;yAVCeCAkkITc8+RG7iRAQsiFhIRwEUFFVtcW1Lo5jzuibf0tyra/88f7/9f5nO8/3x4Bq6u7ju31&#13;&#10;sLm9nfT6gIsqCDnJTf0Ogjhix8midqw6asJoIihWG1bj0ECq/d+g3fjCkPVU8mXBtPAIaaL5NBJF&#13;&#10;SnQB5KrV30xw+ISwuwdhdnfxa31uDqfPxeSFnDR+v53cFLURxDErvj1uxirjKE4dVeO0/Qo8Gky1&#13;&#10;lwb9O3MG5fasWUlOwbToEGlCeAKJNhWjgeYKq1+Ic/haqO7uZkaPR8Ds7eTVBpy13LAdro9aKUjc&#13;&#10;QhQnOgjyIRSvGFTjVQNygqZfSkSDqQb0b84ZdB8kDZ/MGcQHSBOiXCTSXIgGhOVWv6jG6RVR3N0i&#13;&#10;Ro8bYfhdfFbIwWFHrQxevANqHDKTxCMoUTaiIioScqIqJiFpIq0kXTDV5gxr5gyqpEGaXTDduo80&#13;&#10;IT6CRFry0YDootUvrnJ6W0merla61y2k9zkFjH4bjxXrYHGHTDTBNQPUel1Flo62k+VDbWRVTETR&#13;&#10;RIQUXSjVgP6NBcDwwvD7pOFPSUNW4XTbXtJE20EkIspDA+ILVn9bpdMrwXu6JLCvU0wPOproUQuf&#13;&#10;MWjisEf1jIYJNU18Q0aVXmulyodaqMp4M1UTQai6UKoBwxtpLw3ofw2yrMIZ6W7ShGQfEmk9iQbb&#13;&#10;iqx+abnTK8N6umSQzyWBQzYRHOtA6MMGPmtcy+FPyViiWyKGZKyZ3j6M0JVxAV0TaaDrQqk2Z3g7&#13;&#10;adiwAai3JQ27CmdkOcQJ2R4kKslNHk2+xS8vdXgVVR6PgtzrlMNhqwSOm8T0a7pm5qQC4X/XUtcy&#13;&#10;2ciVXG9gt4/U1yoH61jqKI+pC6caMCxPA8akQf/C8HHWE9nOwhn5LuKEPKcxKjusC8pPW/pUxQ6v&#13;&#10;psLj0eB7nWo4bFHCg6gMvi4XMyaFQvbXAmHL7TpB2ziXLxvh8BQJDlc9wOZo+1MNGP9nyNwANElD&#13;&#10;+86iGeUXhBuqLwQDin3akDq3ow89a/cZSt1dxiqvHYX6DSo4oWynXRNLaBP8pIMtbkjWNs5qlo6y&#13;&#10;GuUJJl8VY9Zp+lMNGDPSgGn1cmB4Ydia9UT+edFd9Q78Td2nDTFNtias328KWnItvY5zLofpaq8p&#13;&#10;+WtqVLRBqRwaQWTQGEcCT9DbuDdgqXAclkhH4Rb5ENykjMMCTSTVgOmlIQMY1m8A2j9mzSp3FN7T&#13;&#10;bcfdMn5cP2j8izJi26kPer4yu2wFbpOpyq9L7iDXQDGRkpLgJx2s5B5UWe0YWdYwRpGLRyky+RCl&#13;&#10;VRmHhOpoqgHTsjRgXpUBjOsygW5L1qxme8F941bMbfsm7nDnh9KB3i1ad+cBm8la3KU1VftVeijU&#13;&#10;poWiTWpKjKeCEgwFbRiSM0eIct4IQYEME5SSBEGhjBMl6miqAfPSNNDxmwxgWpsJ0M3Zz9Ct+Q9s&#13;&#10;H1bd6XmfMT6wuqm7Z5vB5Dzi1FgudCtMNb0yAxRoQSnhBi0U4WigAbqaFqeoGINEFXsQr+IPYtXC&#13;&#10;OFYji2FV6miqgY4lacCyMgOY388E+o+yfzT/Ie9fXb8r/y62ihgeeLvF7Plrh9pxwtVuudgtMWN8&#13;&#10;rUbIjxigYB0KhWp11H5YC0coWkaUqK0dwGl4A1itIFqjFUWqdfKUA5bFacD61jJgeS8TGDdl/+Ra&#13;&#10;e/x+ZFXR8NRigmvgtyJVV7ZZ4shzia1lXS0d2B6hGfI1mCA/10gNMA20IE0PhygoI0REWWE8yglj&#13;&#10;0fowBkXC1frWUKoB26/mA/uKZcD27npgXbfzUWDV/rHJJXm+qaUkNJYpbPPu1gmd+Q7EVu5utGK7&#13;&#10;BB2Unjoz1cc203oZJthPM9L9FCOjj2Rk9REM7ADOwAtgDA2BGmNzX6oBx6L5wLl8KXCsXv+0Z9Wf&#13;&#10;b00s3tF3f8k589SbJElikwAJ7mnne8/o69xlljonxsmzk90cK7WLZaH10DtgL62D4YXMTB/ZzPIR&#13;&#10;zWwf3sztxZrrezFmgS/VHncunP+Te8mS5+631n2beH1j+O7ru6yPMgpkd9bgGsc2s7nx3U214dMS&#13;&#10;Zl+pkumr0sI9OD3UTTSRPGQzwQ1ZcG6qFdMJ22pcDFu1i2W/6mLbrzi5jgonP+Vudaf/bNa7aPE/&#13;&#10;wovWRG8uzLTPLs5W/HvlGWRmXSV7ahsJHt/DooycqicPXkAIscst2OhVcXV/jeRqGCetDBHaLwfJ&#13;&#10;8vIApLgUoCku9tGVpX1MVYmfrTrv56lT7bo3fd7N4GuLoiO/yHDO/HKjEmTsanr2Xi774eYi6t3P&#13;&#10;Kgjf7MNgp06Rqm4VUitulDAujZexSscq2ReuVXGLRzG8ohF8XcEIsf7cMIWfP0xtODsEN5xJMAV5&#13;&#10;CU5jqg31ps+LRX++oPPGqyvUzxd90AxWfsoBG/ZSn32Si3+cc7b64eHiy9+fvFhy78zloumiKwXf&#13;&#10;llbnf1OOOfP3K7i8O9X4U19jCSf/hieemCKRjk9RyLm3aZRjkwzo6CSbmmrRvvRX3EPpr2qm038t&#13;&#10;BEvXcsC7W6jgox14sCOnGuw9UPbDoWPnnxw/lf8472zeo8KCkw9Lio//s+zCsQeVJUcfVF088j3m&#13;&#10;0uH7+LJD90jlB+9B5Qfuwpf332VW7JvhVKaap3/BK7qb814TgoXLuWDFO1Swdj0ebNlcBT7bfgl8&#13;&#10;+XkR2J+TB45+deL56YNHfzx35PAP548deHrp+P7Ziv+wU2fPTdwHAMcn9DnAdNrSyUwmKUFACm1C&#13;&#10;UyApYEKA4AIBjG1oITG3wYQWUmOj05JlWZJ137dkSda50nolIeuwdqVdaXUgGQPG9nBkMCFMj5iW&#13;&#10;zJDEJM3Mr9uaPvCmPyAP3/fP07dt/xz9SNMc6+i+b3qO7f269/jerwUn9nwlOvnBV9JTu5+o2usN&#13;&#10;OH/+I+BevRg4N9CA7fcbgfFg81PNydOPVOcYD5RdA7cVPcYbcpF7TCaHyhJ1lBTrEoV+QyrfZ07n&#13;&#10;e61pgusYJTiuDMHyZHCmP4MzIBSnD6P4pXgGpdfXD4YfDM8ZXJRhaBVl+B1laKQMB5qfak+ceaTp&#13;&#10;YH6m7pTcUrJN1xUCT1Uhg0tyVZyUaJMFoT6VF5jSRK91lODaMzjHieIsD0oZMJwRxnB6BMPol9FU&#13;&#10;nc0bfrkYuN6hAXvjJmBqbZnTHeuY1bWz7mvOy6bVdMu4iu+rKAcipFKZKEjVybxYlyYExlGcb0Fx&#13;&#10;rh3LcZzZHMuTzTIDuSwdzmH0aDZFj2XjjMtYPQE3ZfC8Thnepgw7NgEzZTC0dczqT7Du687JpzRd&#13;&#10;tqtqbqCsFsVItSJRkKtSxIB2FBca0BzfjOW4tmyW48xhLC+OMSAco0fwFCOCxxnRHMKMYfUEhp4Z&#13;&#10;3JTB8T5laGmdM37YMWs8yp4xdMintH+xj2nYUFHTHyc1skReqUwTUk0GF+mxbJ8ph/FsOMZxEijL&#13;&#10;m0cZoXyageTjDISIMCN4mBXL1hNlWAC8KynDehoYpAyW5tY586GOWXMbe8Z4SjGpP2+v6RihopYf&#13;&#10;J3WSZF6tSOMyFZoTa7OYwIijPGs+w3EWMiwfOcqEi3HmMIkwkXyYFcED7GiunoDnmWFoHWXYPm+w&#13;&#10;HOyYtR5mz5iPKyaNHztq+u5wUceLF/TiJKGVj+IKJZYd0OBovz6f6bWQaY6zlGYFynFmqIyw4GKI&#13;&#10;NVzwsxHCw4nm6ul/Bt+KeYNz2yZg3X9gztbaMWv7A3vG2qaYNJ92VI2d4aKBHS8Y+5OEQZrJqeVZ&#13;&#10;TKoiMkIdme41l5M9zisJdrA6zIIqEDtc8nFgcqgHIZw90Vw9Ae9/DcsXAc/aeYOt6cCco7lj1tHK&#13;&#10;mnEckk9aTzqq5vPhookRL5j5KcIsyWR1shyqUBTSYk05yTfVRnpcVxG2/2qQE6x6e0JlNxcmB7lI&#13;&#10;3s6L5uoJ+CiD//+GrQ3Avq91brDpzKyzmXXfeVA+6TjiqFo/DhetXfGCtSeFW0UoZpTgo2pZMSlR&#13;&#10;VeMC47UYb2giwPVeG+IFak5eqGzvhYvWXiRv5kdz9TRvoC0C3t/SgIsyOPa0PnXtOfPIvY95f2i/&#13;&#10;bMp12F5ztIdL9k/iBQczhTsEKGoV59N6SXlELh+PCA2TQb5z2sX3XLfzAzVLH1Qx98FFowDJGwQR&#13;&#10;vJ6eN7zXAAZ3tz517z79yPsB4zPfHumU54BtzHUMKrnOXS64u5O4m4ehTlEhaRFXY1rJRFiqu+sU&#13;&#10;Dd6yCD03jEL/mF4IVXSicFErGi5oRBG8noCfMgSWLQK+t2jATRmcO1u+9exs/6d/J/1BcJdkOtBk&#13;&#10;ueo7HCx7T8VI/4UE7meiqK+vkHCLaohdPO016v9qVDruaOVDE2qp/6pKCl1RScIlpWS4QK2VqKfn&#13;&#10;DVsagLux5VvfjvZ/QTsufQ7vEN+Gd5muhVt8lXAbUkLOXM5HO9PZGAePQaKa1y2c0tmk95QW+x25&#13;&#10;3n1TpvGNS1XBqlQRKkvlMCmTIUQ9gQBlCFIG/29oYIgyeN5v/i647eRjeGvXw+h7/Xfj23QTIztd&#13;&#10;tWRzqJo9AmPJP6diEXY+CAlrNq9gQu4U3RI6jbdFDvdNkcl7TaQP1ERaqCJWw0WxCsnX07zhtWeG&#13;&#10;dxuAb+v+f4e2nPgyurnzb8lN/HvZDcppcrNlrLjTh6IfxaIj5zNQhFMYCgmuGPx94xKP8GbvkGqq&#13;&#10;1zs4wXd5r/FtgbE+M3RFYAiX+nXDhXoCQcoAUYbAGhrwbG4AgXebvkc2HnuSeOfCF7n1nM+ra0WT&#13;&#10;N9brs/ldwUj66EggfgEbivTk7bCgrIEENbFfOM7zya9z/KbrnIBnvMcTqHEHoSs8a6jUa4LJegLQ&#13;&#10;EsqwlDK8SQPehgYQ2rAXxNd/9A321tnZ6pquT++8zifH3zbHiL0hf+pE0hXvRB1RLmFCBKQyLKiI&#13;&#10;IFGVF5SNsYPaMSZkqzFCvirTD1XY7lCZ44DJegLQzxaA0C8WguCvacC/sQFE1u3+fvTNPz6urD5+&#13;&#10;7/aKP9U+XS5MjG20BoiW0GC6PWEduYiaY9ycPiLIy5F+UgiLSr1haYUTVlVYYVOFAQ+WL8H+8iUo&#13;&#10;XGJ4YbKeQOinC0D41YUg9KtlILRuA0i80fiEXNl0f3r5gbGHSz/J3Fkphsa2WAcLB4NmtCNmSHan&#13;&#10;dXEepo7149KokBBGxIVeREr2DCuLrGFdkYlYSDriJLsQP3kRHi7UEwj/ZAGAX1kIwquWgcgb67/L&#13;&#10;0bY8vPHq9vGHLx/G/rH0Inxn9cDg+HazsXTIo8XPwupM92VVipuUJwSZgbgQ64+Jc/yolOBGFQQ7&#13;&#10;qskzowaCEbUS9JgLvxj1E/UEhn/8AkBefhEMr1wGUsvWfFF7ae31B0u25r58uQ35O63LeXeNyHCj&#13;&#10;UaeqfuiQF896pUQ3NJDlIP0oL8Yf7Yv3pIUJdmogyUjKUpeSynR3QjvalTCOXkzYRzuTnnQ9gcji&#13;&#10;F0D0pRdBlPbaE3LJismZxauIx0sa/8N+nQY1nZ8BHMcdrR1sO+vOzrbr0Jmdju3OdHdmZe3sdnWm&#13;&#10;VkAFREAOATmFsFwiBAK5CElIIiQhCbn+5CIJSQiEEBJykRsIkRsEVMSjoNJd1K0uqOOugP76xzp9&#13;&#10;G172RV98339ePPM885h++iSv/fFn1cLlbxpYN+NYTXPZwstTpVLqOEpJGsFqCAGCFucn6dBDlO6a&#13;&#10;wcs91QMMA3KA1VvhazFe8gmMF31iY5lPuaOA5Te7gPWjX215fntgYWHfR8NP3j9k3vo4VvXqjznQ&#13;&#10;k8OXmr87jqMtJVDIt3IYxBulHNx8Jb/2ak1r9QxWjJwiSCsmSW3lE1R52XijomScoSweY7cXjfJU&#13;&#10;haOQCjEqU++kF/bQXcDxwb4bU6H7AndCPzZv7T+sBr+PhrY+T29+frSQ+q+YivrV1FrcSl5dzXIR&#13;&#10;GfmPcmr5narG0lu19OJFHPPbmwQWYoHMLrhB5Vy43tSSd43Jzb3G4eXMC3hZ82L+Trrr3h2yOLx3&#13;&#10;d2Dul3stD0PD1ODDcAgcjGwGf0mkbkacJ7xMyMesny9GPs0tL/sBgSx6VIJCrF6qzf++GpP3HRqb&#13;&#10;+08cPnulvi7rAZmQ+YBWf/5+EzHjHpOUdq+FdG5ZSN5J1717QgJje0Ost/aEqt/8OgwCBz5ngs+O&#13;&#10;UMCRqDoQfaYGJCVfep2WXrSRnVXwU35u3sui/OwXZYjM5xWFGc+qi9LW0cXn1nElqWuE0pQfSWXJ&#13;&#10;P1LLkp42Xkx8yixPeNJyaSeNDO4Jsc7u3qVeeS8UAu//jgk+OdgADn2BA8e+rgLRfysF8ZEIkBKd&#13;&#10;AzLiMkFuQjpAJKWCkpRkUJ6a9AaZlvgalZ6whcmI38SfP7NJzIzboGSdfnU5O+YVMyf655bcnWQb&#13;&#10;fS9EcztkFwR+sZcBPtxPBgcPYMHhP1SCo38uBhHhF0DsV1ng7NE0kHYsGWRHJIL8qHhQdDIOXIyO&#13;&#10;BZUxMQAVGw3Qp08CfNwJQDwTBSjxkaAxPgIwE44DbuJOAlx4Pwg/3QeER8MA//QXgJMRCZoRKZvN&#13;&#10;ZQXPGFXIx011hJXL1MalBgbnACkg1t8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kB2doH4o0ch0cUJUlwdIe2Y&#13;&#10;A3CO2wP/hB0UuBlKrkOhyu+iUHm/oYw4sPFPdNi6LgbMvoqEvd+EgKWpP9htPwMuu06D++6T4Ln3&#13;&#10;OPiau0LQ/qNw7oATRBx0ALylPZB+sYM4K1ugWh8G+iEbSLOxBo6NFfAP/wICW0MB62sjYO9YCxmW&#13;&#10;fwWWqxkwvC0gLdgJ0iI8gEEKfEenRryiMaOXqTzqU0peylKsMP0hWZKxQCrn3SdWZc8TLuXcw9Xn&#13;&#10;zmEV+bORzQWzEdcKZsK7BDPh/YLp8GHB7cjbBUPYz/d/wx8GNmLIQAwcxMBGDEzEwA5yhoxwD2BF&#13;&#10;Bb1lUrArKakxz2icpMfUHMYipTDjQWxx5jy5jH+PVJU7S7yYP0OoF0zjFEVT2BbhVKRaOBVxXTQV&#13;&#10;MSgaxd4SDeJuCW/gb4k+F2RsMgIuYuAihgzEwD5jCbxAZ+Bh0KtcQvDvrFjcSyY97teUjOQlGj99&#13;&#10;gSrgzsdf4M/FlubNkKWCadLFoklinWgS31g8gbsivovVIPVKRrGDkkH8oLiXMCjpJn4+4CAG3va1&#13;&#10;wEMMHNfvgetlCdkBzsAPQ69m4YPfcGPwL9i0+KdMVspiShb7AS0/ay5BlDcTXyKYiqkUTkTLisej&#13;&#10;6iVjhMaSMfzV0ju4jrI7uP6yQcLNsl5if1lnVH+ZhvT5gIsYMhFDFmLgIYYsT0vIPesMeefQq7nY&#13;&#10;4DfZ0fjn3ETKE3Za6kMmjzNPz+PPJhUVTCVIhBNxFeIxsqzkDqmufDRKWXGb0Fp5m9At1RP7pL2k&#13;&#10;Pmknkjq6T9pK/nzAQ94+CzFkI4ZMxJCDtgSBnzMIgtGr+eHBb3KJhOfZlITH3FTmApvDm2Pk5E0n&#13;&#10;FxZNJIrFY5Ty0tHYmooRcl3VMElVPRx1rWaI2CPrje6p6SD3yK7F9MhakFT/IbzOopo80DCO44xa&#13;&#10;T522c2qt055xqWt13FEPai2KgriAImURAUGCgoBgCAkEgUBYQgIkZCUhQFYISSD79iUkbGpAQaiY&#13;&#10;QQaLC1aq1h1H7eg735npdXrxv//dvOc8L7ZX5i2oRA001FC15QugogbGkS3AjtwL7BNhH1iJ8a9r&#13;&#10;U9Ke1GThp2j5pLsV5MpbZGrtzcJa3g0iT3id0CAawsmk184rmwczDS0D5zoUl7O6Fc7zXa1WbFer&#13;&#10;MburVYPrVrThulu8BVTUUIUaqlEDLWglsEK3ADc8AHjRRz9w4+NfszFnnzDT8Q/o+OI7VSTqeAWF&#13;&#10;OVpC518v4DQN5QmlgznSlqtYlfJKllHlznKpXdlOtQXnbNPnONXteJdaiXepFIROpbeAhhqql8yG&#13;&#10;GtRQHbgSuCG+wD+6BwQRR0AQE/fvuoTUp5yUnClmFukOPZ86TitlecqrBD+SWOLBfEHzVYJE2Y9T&#13;&#10;tbuxVk0nzqGx5Di0WrxDqyI4NIrcDo08z9km/YOAhm65GtRARw30fSug7qAv1IfshoawUGiIOvFG&#13;&#10;GJvyTJCEm+KdLbrLyqGO00ksD7WyfriUIR0orGvty5O0X85p0/XiEIMFbzNocm0GZR5iaCYiemm+&#13;&#10;XSfKd2ibLnS0ewuqUAMdNTBQA3PvChAEb4aGg/7QFBoCovCYt6Lo08+bTmIfCpML7tVlUsZZRKaH&#13;&#10;Xlo/RKmWXinmqi7ni3UX8VoTQrCYNXkWs4JoNUsvWI2iCzZDYwGiFxbadfWFDq23oPp3Qy1qYO9d&#13;&#10;DvVBm0AU/D1IDh0C2dHod7IIzEtZTNYjSWL+ZFNq2U+CbMY/OYX8oRqKtL+Mpe4tEBk7crU2TZ7J&#13;&#10;1pxvtooLLOaGQqupvshm5BchhjoSoueR7Dpv/c/A+N3AC1gODXs3giRwF8iDD4DicMR/WsMSp5VR&#13;&#10;6U9a4wgPFEnFd2QZNE9jHvcKhyzppNW0mckCc3uh0i67YHA0FpoQAcliqSu2mrjFNiOnBDGwSxA9&#13;&#10;q8Su8xbUoIZa1MBEDfw9y6BpzwaQBewEReB+UB8I/9AeGj+tDU95rI/BThoS8/+lOVd6tRnP7hQW&#13;&#10;SoxMSnsrlW0Rlck6+CU6J4dstLNKzVZmqdVcW2ozMkptBkYpov+jgP7ZDGCiBhZqEPgvBbH/emjZ&#13;&#10;vQPUAYGgDTr61nAo5pnlWNKU/XjaRAcGO2xOL+lVZ7PMUqJYySe3NzIZFnZ1k7OGpnNVVRocVZUm&#13;&#10;WxXFYq6iWE1VFTZjVQViQNN76/+GxbOBjRqEu74B6XfrQLnLDzS7A8C47/A0ciDisSssdvJSTOLo&#13;&#10;xVOZfY7UYrs+i9mmJIhEYlIbq55mqeTWd5A5GldprcFRXmOyVVSbLRVVFjOFZjVVUm3GSiqi9xYw&#13;&#10;UAMLNXC2zIfGnUtAvv0foN6xFQy7/H9DAvY/7woOneoLOzYxfOL4tf6EjK7uMyS9LYMh0+GaeMoC&#13;&#10;FVVGMRWJePbcJrXzgsDgKOIYkWKm2UpmWCyldKuptNpmKKtG9N6C2k9nABs1cH3ng8hvMSi2rQat&#13;&#10;32aw7tj5utN/z+P+/YH3PD8Eem5GRV8eik+zujGFyq60GiGCFdYY0b+3vUyPV7GtmapWBCtHT7TB&#13;&#10;ZCPyzZYCrsVcyLIZi2oRPYlh13kLmKiBgxp4qEGydRGofFeBccuGt85tW3/t2+V31xPsd/N2SODA&#13;&#10;RGSkazQ2VTt0Kl/cl0Jj9WTyy5wEWS5CbjtnZRlSrApzqt5qzmyxmLPFVhNeaDPm8hEDkWvX5XMc&#13;&#10;Wm8BCzVwF88Cvu8XIN/4d9BsXPYe2bD62aXN6+6N7Fzrub17x5X7wYc774TGGm5FpstH44h1PyZT&#13;&#10;qIMZ7II+fFN2L7klvbNWfcYp1iQ7zZrTRrsuTWXXnZPbdedFDm12Q4cGJ+ho9xawUUPdolnQsOlz&#13;&#10;aF33FRjXLJruXr10cnjdNzdu+67tm/rO3zm1N0x3/0Ci7O6RLN5EZAF1LIFCup7GzB0gCLLcJeKz&#13;&#10;F2vkp3vqFck96pbE7g5lktWlOq11qVOVLnW63KXKkHQqvQUc9N8UoAbJ2r9C27fzf7Mv+9vUwJIF&#13;&#10;NyZWLHRPbdzkeLp9n/bx7gjpwyAMbyrkPO1eREHxeGJ53o30GuwwgZM+UCw4009rxLi5okS3VJzg&#13;&#10;NojjLvdITzp75YnmHjlG2yNPVnsPeKhBiBqaV34CxiWfPb204DPPrS8/df+ybKn95fptmlfbgiUv&#13;&#10;vo/mPQ9Kpj06klV8P5pInMCUZI9lUDI8+OqU60VMzBCFk3CNWRc/2MCPHWgVnBi08Y8PuAUxF/uF&#13;&#10;sR19DfHWvkZvgeAvPtC0cBaoF89545w3Z9Qzd6Z7av485NXSVe3v1m2XvNt2kPvOP5o2HZxU8uRY&#13;&#10;BnEqNgc7icnPuJ1BSrmVU4YZK6QkjJbT4jz06pgbdfToEQkjaqS9NnLEwYgcGWBEDgwzo9zDLG+B&#13;&#10;cK4PSBfOBNPnfx7p+/hP7rG5s22vvlyghmVrxLB+Jwf8DtAgIKLkzeGTxBeRZ7KfxGekPcRgTz9I&#13;&#10;J5yaxBFP3r1QEHuHXBQzQSuJ+olFjrglLPthXF5+bFyDZi8PG79admxszGsg+tgH2ubNGOmc43Np&#13;&#10;cI6P7d7cOSpY8FUTLF/Dho3bqbAjsBiCjhDfh0Vj30THp03HJyW/SE5JeJqeFvcr9lzMo7ysqIck&#13;&#10;bMQvFbhwdGyF/cwlHP25MTf0fkteyH0NMWTSTjw8edFrIPvIZ9Q606e3d7aP5fpHM5QvP5nbCF9/&#13;&#10;zYJV31aC71YS+PvnwcH9WRAWmgpR4afex/2X+TqLavrA4jgeQM+ZzpSeqdVadLRWW3C0igqKCkqK&#13;&#10;yBqVgizKkoUsJIFAFrKThUTAEEwCAQKEJBAggI7QUayjVYYie0GUyiiCiCKiICJarIre+Z/OM3me&#13;&#10;h+/75+3+bnTCO2Ls8Te0hOjXabij81xC+CsxMeylgnR4TkXBvNAlhc4aqCGzZlrwcxs96HljcuDM&#13;&#10;j3YbaUCh2n5agmrqXoKqvbvU0Qh//YsO1qzMhk0bJLBrCxe+25UCQT5kOOKHg8iAWIgNiQY8JgIo&#13;&#10;R76HFGRsscIxwD8aApLIoA/KqMD3uTEHF/KP+b8zHD/wzhzr99YW993bM3brvOCAampxQtluOKBK&#13;&#10;ppY6amDZRydg3TIxfLuaDTs30GDfJgL4b4uDUM9oCN8dATHeRyBhHwYSfUMgCR0IKciBZR3wB56/&#13;&#10;H2QcRCNPqy+ogvaBNtgHioO9wRTiDdZQe1245Iiq6UahDMMolBr+5KCA5Uv5sPZjBrguI4G7Szx4&#13;&#10;rY0G3/XhEOB6CDAbQyB8cwDEbPGH+K1+gHdHA3n7fqDv8IE0j72Q7rkHhDu9QLZrF2R57QT1bg/Q&#13;&#10;Ixn22MvWikIV/4pC5YyjUDL4swMLPnGkwGdLsbDmo2hwdf4e3D/FgNeKQNi/8gAcdEFD6Op9ELbG&#13;&#10;GyLX7oFjX3pBwlc7gbDeEygbdkDy19uB9Y078Fy3QobbFlBu3Ay5f98MOrsBd4UjsNctAdb2j4F5&#13;&#10;wAWYYa6QfswD0gm+wKYFQxonAhiS2AV6Nv4NVUOZpxTRX5GMjLnECuYLQg37Of50+gyukTuT0MR7&#13;&#10;lnCZPx3fKpiO6xFOxd4WTsTfE44mjAlu4x4Kbtnp/8fw5RLgbHcGlp8LcI64AT/GAwQ4X+BRQ4DN&#13;&#10;PApMcdw7Rlbia/op6iuqPmWOUsacJVk4z4nV3GeEev40vlEwhWsSTWF/Ej9NuJbxNL4343H8nYwx&#13;&#10;7L2MIdx98Q3CWMZ1OwEPMXAQQzpiYPutAt4hNxBFeYIYiwYhJRR4qZEf2MKEt0wFaZ6hpr+kF6TN&#13;&#10;UkvYMxQzb5pULZgi1oueEhoynuCbJJO4K9JJbJtsMqFf/gA7JLuLvye7SRiV9SSOyruJiwf85Y6Q&#13;&#10;jhi4iIGDGIQYN5BGeoIsHg0SEgaEjKgPXB72DUdO/i1NlfIiRceaoRu401STYIpSJX5CqpNMJjbI&#13;&#10;HhMuZE7grygmcB3KR9gB5Qh+SDmQOKL4hTisbCcNK9vsBILlDsBd6wS8bc7ARQySUDfIjPAERRwa&#13;&#10;MokYkCZHvRdycL/zpEkv2Tmps2kazrOUIsFTerl4MskqfUyuy3xEalCOJ144MU5ozn6I78q+j7+V&#13;&#10;fYs4lN1LGsrpIN/JaaHcyWm2EwgRAx8xCBAD/7tVIA92g6xwD8g5joZsAgYU1OgFCRP/WiSizvFO&#13;&#10;MGfYebypNL14MqVMNkGrVIwn1WY9JDfkPCD+qBpLbMkdI/Tl3iYO5vaSB3PbKYPqfycNqi9TB9WX&#13;&#10;7ASizxxAsMYJhIhB7LsKTgS5girMA9QxaMjFYiCHEr2gZODnpXzaC1Em6xlPJXjCzpdMpJYoxpMr&#13;&#10;sh/QalX3KQ3qUdLFU/eI1zR3iTc1fZQBTXvSgLaZNqC9RB/QNiUPaM8nD2gWC8SIQYgYRIhBun8V&#13;&#10;nAxwBc3hHaCL8gVtfCicIkYtnKTj55Vs+qxUwp4WZQsnuVr5OKs4a4xhVo3SbadGkhq1w+TL+XdJ&#13;&#10;3QX9STcK2mn9+qv0fv3F5H79uZR+fQPjRsFZO0HGMgcQ/c0JxO7OoPBxgbyD30DBoe1QGLEf9MdC&#13;&#10;IB8X+V6ThJtXpdFmlQLOlFQhnhCqFQ/SC3NGmaa8kRSb7i71B/0dSnPRr5S+4g56r+FKcq/hAqPX&#13;&#10;0JjaaziT1ldcx+wrqmVeXzSQIAYxYpAghixvF9Ad+BqKQreBIcwHDJFBUBR39H1BIva1hk6dVXHY&#13;&#10;U0qpeEJyUjnGz88dYRu1Q4yawtu0cyWDSW1lXfSesiuMbuP51G7jWWa3sZ7VU1bD7im1sn8pqeT0&#13;&#10;GhYLpIghY7UTSBHDyb1fgN5vA5QEukMZxhuM4QFQFhMOJdj43wvJSS+0DNaUSiB6pFAq74s16mFu&#13;&#10;acHt1JqSm/Sm8j5ap/kqo9N8jtlhOcPqsNg4nWZrepfJwu0uN3F7ysq5PaWLBbJPHUCCGGSIQb37&#13;&#10;CyhGrwej/xYwB+8By2F/sEQeWTDFHv/NSCDNFNNSJ3UcwZhKqrijUKmviwoLO9Mtxta0sxVXU5ut&#13;&#10;51ht1npOm7WK22a18NoryvkdljJ+p6lE0F1uEHQbF+sPgxQxyBGDxmsllPp+BWa/b6EywAuqMH5Q&#13;&#10;FY55XRUT/dyKxT+2kOn3S5nptwrE8h7VibzWTE3RZVGpqYlrq2rkXLTVcn+2VfBba8oF16pLhW1W&#13;&#10;g6i9skjUYdGLukx6cVf5YoEcMcgQQ+bWT0C363Mw+qyDCvQmqPb3hNoQ37d1YcFz9VHhT+vj4x7U&#13;&#10;kcn/qUxl9ZTw5S1aed7FHFVxg7zQUiuurLEK/1lnErbUlYhbaosyWmv0kmtV+ZI2q07SUaGVdJq1&#13;&#10;ki7TYkEmYpAjBuVWZ9Dv/BxMe9dC1f6NUOu3A84Ees83HPJ/9sPRQ4/OxUYON5LwfbXJzFYzR3ax&#13;&#10;SJx3VpNlqM7RVZQrym3Fsn+cLpA1n9bJW+o08p9tp+St1XnyNmuevL1SLe802+t/hlVOkLXFGYo8&#13;&#10;V4Blzxqo8XGF02j3d40Hd8+dD/V98q+IgLEr/+W7zh+hTtwAjn9MUopipdCmHCmSc2vQusU4cs2Y&#13;&#10;YRgz5iRnUiLJ2QxGQq7CMMZNpFWWRM4ptNH2TSrLV8um0qG2Az3fzz8w3x9ePz/v357nCTj26Cad&#13;&#10;NtQcEtVVfeJ8a1kcv7ogpehqTnZlfmZJLZ9b38jj9jTxuL0NvAt9dbz0/hpe+qCIlzYk5KWJK1AC&#13;&#10;SSBVQQpS0AbeATkoMdkGQuxOqDfXhhZL/S/tdqZvu5zN/+7ztprq83Ub7aRRe9o4kTcaIxLrqk5n&#13;&#10;lZUmFuUVZVRk5BXWpuRUNybmdDYlZfc2JGf11aVk9tekZgyKUnlDwjSuuAIlkATS0IZUtCFLTw5K&#13;&#10;0b+3+hc1aDqs8eOGxf7lLpuDr/pxxrMjXtiJYaLrYG8gpaODFdF0PexcRcPJzMuiswWZggvlSVfz&#13;&#10;quOKhQ0xxbcaYwvu1sfn9tUm5PRXn8serErkD1WezxQL/h9IRxvS0IaL+zeDwFgRak12QKvprm+/&#13;&#10;H9Zc6rPUmR9z0nn2yO3QyCjB+c5ggP/1O4wwUcfx+OK2E1x+U1x+cl1KaawopypKKKgNE/5WFyHo&#13;&#10;q40u6a85VTAgis0bEp65NFwZf1EsiL94r1wSuIA2pKuug1ydTVBpuBUaDZSh3VD1U4/Jz69GLH7+&#13;&#10;66nDrvEpF9OBCW+nWyNkv/qhoJDSXs6ZS50RaWk3T+fEtSUVR7ZkC4Kby6qYzW0iVsOg6LhwsCq8&#13;&#10;bEgYVTJcGV0oFsTk3ys7lX9fIuBulQIu2lCgLQuiA/LQoqv4vUtX6Y1YX2l6EqvwaNZW/d5fzka3&#13;&#10;p7wcWh75EivHqOzLYlYMbyAsKaE3JvNE9/n8kC5+Cf330rLAzuvllI575fRrYgG7RiwIqbxXHlp2&#13;&#10;vyziysjViBLJgIc2ZKANV7Q2QN2+TdCuKfdhYI/czGNt2fFZo23D85ba3XOOv7TNACMg3N+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C+uzzM/+4J3IE/Csi4WiubUYGIhCc1CkVhik5zRGZFTNLjFoO4xqqTNGVppXfN&#13;&#10;amlzplragqikdr1K4tClS9o0zgIeeltwUUPygn8CsuwLOLrOHY5tmPGp1NfzZbn/osGqHcv6Luxb&#13;&#10;1Vp1eMuNMuz+348To6uOMumlWXxBIZIsz9aqNUiaGdEoiyypil+zFcpbVqXijkWpaDYp5S1Gpcxu&#13;&#10;UMpaM5TJbVpnAf9vg6cryL+bDKalU6Hgh6+gxHvauzMbZ49W/zR3oG7bwu5Lu1feuXDo56sVmH3n&#13;&#10;SgnYsmM0WnEel59tFcuQzFS1Sm9E5Np8i0RdbhVprlvFqjsWSXqzSZraYkxKsRuSlK0ZyYo2rbNA&#13;&#10;gBoSUEPK3MmQ5eUGxau/hFNrPMYrvacP1W6a1dewdbajYceKxosHf6qridhbcRaPsZVSKLnHWDxj&#13;&#10;vihZdUShklkyDMLMXDPXeDqLZbxq5SB3LbyMZpNA04II1XaDKN2RkZjWpnXWZwMPNaSjHVkyBWwr&#13;&#10;vvhUvvLfLy6s/nrgqo97T5PfzDuN25dfubLft6YubHdpDS4i/yyJZD7F5GpsfKmsKDlVmK/RsXKz&#13;&#10;jbSck2ZyziULNbvZxDDdM7KQFoSjb9Un6Bw6nqZN4ywQ/scFBHMmgfZbVziKbrpSrykTVUumDl1e&#13;&#10;NvVh0xq31pYN0xubApfWNgb9WH4lZGfxRWyo9XwcQVdJZynKExJFp6QK1gmVmmKz6AnHS4wxtotG&#13;&#10;fHELQsyzGyjWVj3d7NAxjG3aeEO72lmQiBrE6IYwoBWhO+LMgsljtfMm99/8zrWza7Hr7Y7131y2&#13;&#10;ByyuurPH58SN4O25DZhg5HJsTGodlZ54nsNjV4ullMq0FHyFWR119rg2oqJOF1Hu0GFLHDp8YZs2&#13;&#10;Lve+hpTdrqZYOtKdBWIPF5BNnwRm9O0qmTfpQ/XMSUPXPFw6u9z/0fTnkslXe33cz3f5Lzzt2LWu&#13;&#10;4N7BAFNT+H7VjRiM9BqZ+BfddRrV5JXHcfwGBIMUAXVEUMpRBFSMKLsCAaQQYvblSZ5sJCQsBkTA&#13;&#10;AiowijrCjFo7TrVatY46bpWxx7VaUCqu47jhMu0pCLhVZBEQS4iK/OY5fW1efF7f7/2f++L+Sy4X&#13;&#10;F+U3VqzI+ql6laFh61r6wsH1qob6aupCSzV9qrlGX9tcYzzUXJO5r6Xa8m3LekewimmoYWax05vg&#13;&#10;2ATS3DCG3Ls9htx87sVqfB40+uyzqPHHniRN/VcbP2x7i5y78ReNoOqhSV12b3Fmwd0ia/bt8qKM&#13;&#10;W9Wl9K1tK5W3DlXIbp+vlN56WqlofLyaOtteRZ9oW6OtbVujP9TuEKo8Wdg8loX9HqTlDJvcaWST&#13;&#10;a01upKFznNPpzqAxR19G+Ox9wQ36+jde+MZn4sSqJxS/7LFBUdCWo8tuLczMaC3PpR9V5ysebSuU&#13;&#10;th4qFrXVLxO1PykW3+sokV57sVze8HyF4tzzldTJZ+WOYB1z/tfupLV2FLl9zpVcuuJK6h66kRN9&#13;&#10;E5wP9wZ57OmN8Nv6KiFkQ09aRFW3mFvWTfGWdOnEWV0WytBVoKW7lmcoutaZxV1bshd178vl9Zyy&#13;&#10;pr1qsqa/eGkV/NqdJ7zbUyC+3l0oudhV5Aj+5k4697JI04lRpPG8Czl7w5V83+xGDgz6uOwaDPH6&#13;&#10;x2DklL/auCGrbbzwMps4bolNuTDLpk032MwitS1fJreVUqKhKjrd/oU21b5Lv9Bem5E81GBMGmo3&#13;&#10;pfT2mHjPXhvTW15n8u8PWBwZ2UbIw+8IuXTGmZxpdCZH77qQvR3urB0f/Fy/HJnpVY2oyauQFFSC&#13;&#10;NE4+hFEWyBfooUlUwZQixWKeEMWLeKgQpqBGnIStUi72yRNwXBmHy1TcyBMq/m0/ldT/O5XSMaR0&#13;&#10;pGUfIVePE3Kmzokcue5Evv15FPlqeCxrI/xd1yHUsxxRPsWID1iMhcEm8GdrIJmngCqKWT5j+ciO&#13;&#10;Y5aPhGSUJXJRlRyHjSnzsSM1FgfSonGSF4Ur6VFo5Ueinx8zYnfoRi0hP5wm5EgjIbvuErK5nUVq&#13;&#10;4M1aBf9RpQhxX4KwcVmImaQH11+F1GlSCIIEkM9IAx2aDCOHi9ywOBTOi8WKiGisjYzAF9Hz8E3M&#13;&#10;XByMDcPJBXNwMW4OHsRx0B3vyDlmBkfOE7LzBiGbfiVkzaAzWQkv1lJMdM5GgGsG06HGXE8ZYsYL&#13;&#10;wPVJQ6pvMoSTEyD3nw86IBrGqZHMwjoPS6eHYXkQB1XBodg0Yya2z5yB/bNCcCw0GD/ODsYNjiNH&#13;&#10;zzLnXyVk4wNC/vyUkFK4ECs+YRnh7aSGj7MUAS58BI/+DHPcEhHtHocEjxikeEaA7z0XknFzQI2f&#13;&#10;Dd2EWTD/KQTWiUFY5hOIiklTUe0bgC1+n2L35E9xcIo/jvs7svsic/87hFS2EVI0SEg2CNHClSWD&#13;&#10;B4vPdKQwHQkIGBWLYJdIcFznImI0B/NHzwKXHYIUdhD4boEQu02F0i0A2jH+yBwzGVZ3Xyz7xAeV&#13;&#10;HhNR7TEBX46dgJ2ejkA/xQnqYGfIwl0hjmdDneoFndgXenoadJZQaArDoS6PhXI9M/6/J0P6TSok&#13;&#10;e3kQH+ZD9L0AwtNCCOpFWHRZDP5tCfitUqR3Mgak7/k2qU3wVtovei/pkryXdkiGP+qPBpppkDMN&#13;&#10;sgVsaFO8YBT5wqgOREZmKPQFEdCsXAD1XxKh3JwC+XYepP/kQ3JIAPExEUSnJRDWM0/1sgyCO3Is&#13;&#10;apeD36X4sGhAYRfYFK9Fdnm35J38N+k7xVPZx8Ew2QkapkExzxXK+WwYFnrBLPCDmQqEyTgbxvxI&#13;&#10;6JfHQbM2CapNqVBuS4d8jwCyg2JI/y2B5JQM4no5RFcUEN5VQvCYgqCbeiccoH4X2ageqV35Qman&#13;&#10;2uVvVY8UH4cMpkEb5Awl00DHsJGZ5I1svh9yFIHIMnBgXhwFY0k89KsXQrOBB9VXAih3i6E4IIWs&#13;&#10;Vg7pKSUkdRTEV1QQNakhekoPC1/RNvEA3SsdpF8obHS7ckjzC2XXPHAARub/omMaqLmu0EeykZ3g&#13;&#10;jTyeH/Jl02HVcpCTFQ1LUQKMlSnQ1/Ch2SKCeqcU1H4FFEcpyE+qIavTQHpVC8l93bD4uc4ueaXv&#13;&#10;lw3oOpS/69qoQf3/VDbDHXrIcNMBmJgG/XRnqMJcYApnIy/OC4Wf+aFIHIhCNQf5mdHIXcKFZUUq&#13;&#10;TOsE0G+WQLtDAfVeFVTfaaA8oYOiTj8iu5YxLP3Z+FbaYRyQ9xo7qNfGVvWA6T79JvOmZtB8VTdo&#13;&#10;vuwAMn2dYAh0hpbjguwwNgpjvVCS7IsyQSBKlRwUG6KxJDcRiz9PQ9ZqIUwb5DBsU0G7RwP6sH5E&#13;&#10;ddz4QVlnGlZcN7+VP7K8Uby0dFK9lja6P6tJ+zr7P/qBnEuGgZwLGQM59Q7AzDRkMA0Zs1xg5bBR&#13;&#10;EuWJcu4kVKZPQ4VsNlZoo/G5JREFBTxYy8XIqlbCtIWGYbf+g/ag6T193PxOVZ9tp/6bM6h8nNuj&#13;&#10;6spt177KbdL3Wa8Z+vJ+Mvbl/WjqyzuT2Zd3ygFYJjnBNM0Z5hAXLJ01GivDx2J1vA/Wpk3FWkko&#13;&#10;VtNRqDBxUWrlobBE/D5vDWXP2cRMcLvxjXGfpV9fm9Or/cHao7mS10k35z/R/p/t+oxr8trjAH4C&#13;&#10;giLULa3WgdpquVeLdZS6BRFEBGSJIAQIIQSSkJBJngwyCAloiOzICBsEA4IIlVEXUAGtKFTraBhJ&#13;&#10;IIoMx60De3vu8+K+zIvv53l5fs//ec75/88k6UH4FKUnYiqhM+oVtRU3RW2Knkqox08lXMJPU8yB&#13;&#10;eDRDFJqB8O08SN8yHwq3fwFl++yh4uh6qPB2hKlBO6EEe+CzgOD+nk3zeUvnB81Q5GGTxCzcBL6I&#13;&#10;YIiqjh+NuELRhd+gPgsfog1iJ2ndkS/p7bgXjGb8C0Z9zEtGLeElvTp2MrEydpJmDoxB52kcOk/H&#13;&#10;oXM9B71fSJzsYPqeFTDjyFqoOrEZKgO2f0o/s/edLNptOpns/YLLCTIwJeHDCcrop3H5cUOEsoSB&#13;&#10;aG3i3ag2Zm9UP6snapzdhp/gNBLGOXXECU5V3AS7PN7EKol/wdCQXpoFCV9iYDSageIwD/I2WUH5&#13;&#10;97ZQ9dMymO2yGuYe3zSX47ftXWaI85Qy0mVcHnd8RMwMeIwIwweYiph+aia5h1SYeItYzfqFcCWp&#13;&#10;PeY28nOMjtdANPBq4g28cpIR0ZDHkwop45wLFBNbnWBimQNj7TEQ72AJaessoXCjFTy71QZmOy+B&#13;&#10;6sNf/bfgmMN/Cnwcp9RBO8dzw/frVASPIQU14K6Yi+3hSQk3WOcS2hLzmC0JZUmNJC2/Pr5DWBc/&#13;&#10;mFxJHhVqKGOCAqqen08zILk0IzebNs7JTpwwCxL/n4GxxhKK0Vpk/HsBzN+9CBYfXPmxxG3NbKnX&#13;&#10;t6YS/20jxaHOQ7nR7v0Z5IAuOQvbIRbGtvAU1MucTFYdowipol0UllFbxRpqv6SQNizOSxwRZdPH&#13;&#10;hJkMPf88w4BkMIzcDMZ4kjloy8dAAloD9mpLmLLeEmahe6Nwl90/pfuWvatw+Wqy+piDvsZ3y5Py&#13;&#10;Uz/eK4g82pUd59+hpGObU5FYrTiFWi1Qsku5an4hu0KUz2yS5jB7UjJZOqmKPSxWskeTz3LGBOkc&#13;&#10;PS+NbURQXHNgHHq/iltrCZPQc0KOZsn9zhpqdiycq3RePHvxwIoJrdtqXb3XNw+qA3f/WoJ167xA&#13;&#10;8L+aRQ3XnuPEVspFVI0knaMW5giyeKViJVKfks69KVMgf6bIEZ0kFRkRpSKjQhmi58u4BkTGNXLN&#13;&#10;gfFoBhLat3jo/khH+7h6sxUs377gr4s77V417Fmib3ZZ8bjJY1P/Jf9dNyvDjrRq8H71anJYVRaT&#13;&#10;UKwUUPMUqWyVLFOQLimSyER1MnFyZ6pI9FwmEumkouRhsUg4miwSjAlEAgNPxDci5kASmoGC1kC4&#13;&#10;0gIq0SyF31j+U7XV+o3WaYGpeZetrn3vkgct7ht6LvvtaK8NdW2swPnWFMef0ajpMXnZSIJKJWUr&#13;&#10;zmbwJYoLYn5qjYyb2pbKkf8hS5LppIh0WIxIRpN54jEBX2Tg8ZMNiDmQtAIDaeg5JUaf51dhYMlG&#13;&#10;i7nazfOmmxyt9O1O1o9v/Li4v93N4cZV3x+uNpw+XHcx0qesIjZUraHiVQUciiJPxBJlneUhqjwR&#13;&#10;M6MyJVHZKqNmPJQlntVJGWkjYpZ8VMiWjQk4KQYeR2pEzIFkdG2GvQWULcfAHPT/LF+H+avewcJ0&#13;&#10;bYOFrmuzxYOuXV90X3dd19bm7dTQfOpgZQP2REFtTHBmFQWXVsYiiYqFdG6BgkvPzxFS8solcbnN&#13;&#10;KbF5v0njsoclZNWIiHpuTEhL1/PpCgNClxu55kAKujYbpViGgerlANaswsw222P0N1eCR/3rMH13&#13;&#10;dthd7zq8pvm619aL7YH7NS1hnjmN0UHpWlKEuJZO5FbxqPQKGZtUmskjlJQk40qaxJEl/SJc0Why&#13;&#10;TP6YkJit58efN/DISiOXcm48yRyYgK7PW4qByiUAFi8Bc9ql4FmHLXjUZwt+u/815vY9p4U/9x1Y&#13;&#10;pe3xdCy76f9Tfmeou/JalJ+0hXgGuULD0y9zSSStNBF/ScWOqNUgZ2ov80Pq+vihNXoettTAiyo0&#13;&#10;INH5Ri4hZ5xDyJowC9LQ9xctwsCsReBthS142mwDBq7bgLv3bED30JegfXDr/MaBffZV99w3F/Se&#13;&#10;3K3qPu0iuxXhzb8ee4rRScWS2jgx+GsSErY1gxbSUswIamlgBbb2sgKaTezgSxPs0MoJdlipiRVR&#13;&#10;ZGJGFrwwC9LRDKl24LPaBjyttQb3W+aDX2/NBzcHbED78+Wg6ZmjVc0T52VFv7ttyHrovV1+P2i/&#13;&#10;4G64B7Mv5iT5DiU4poeNxXaLo0O6MoiBXcUkv64Gsm93L8Xn9jTl5LVX1IDGV7SgS5O009WvaCEV&#13;&#10;5kHOYvQ7LADDpRZgoMEKdLdZgY4ea9AytBA0jNljqsccrYtHnZdmD7uuTfvzhGPys8DdrD/CDlEe&#13;&#10;4Y/FDJF9IwbZgSGD4pDAhxnhJx8WR3oPNuK8hvpwxwencV69bwneN94Qfa+9jvO78jrO//KsWTB5&#13;&#10;IZjOA2CwGgO6r1iCtk5L0NhnDWqfLARlplUWF0z/sjlvcl4hn3BdLxg/7sg0+u0kGUL24vVRLlg9&#13;&#10;yeO0nuUVMCby9dUrA7z0hUGeBm2wh7E72N3wMthd9z7E48GHMM/eD9jjt95Hev1iHkwD4KkGgDta&#13;&#10;DGhrtQANtyxB1X1rUGS0A7mzay2Vs1ttZbN7VvJnXdYxZj23xM+cdMLNBO8Om4nYe2qGeMh/JtHV&#13;&#10;e5bv7jmb5un+Os/ryOtq78Nv2nwOvX3ue/D1Bx/Xic++R3Sf/dx+/zvg6MDfgeaM5QJwtxqAjkYA&#13;&#10;GjowoLzXAqgfWYHzHxdj0j46zJN8/N6W+8l5Oe3Toa+Jn9w3Rs55fxc6F7gtcC7sB9//0V1nUU2e&#13;&#10;eRjAPwkJcQW1Ci4sKiAgi2wBAiEhGyF7AglJCAmEEAgEBDeKax2sS0cZd6lLVaqMIy3qWCs6lg51&#13;&#10;ju1BHD16zkxbt+o4uKCCCApCfOa9mqv0fOd38V09z/t/v5OT/2hpsmy0KjV7rC5dMNbA4bp3cDPc&#13;&#10;R7LYH04LUnFVmILnItaYW5Q+AGHmc6IHYk9uHqGo774i+ecpqvkHitp7g6I+u0ejNmLauNUIoi1H&#13;&#10;1HgXEn3tSJ9ZCMGcfEhDNNCEymFYKEFRlBDl0TzUxmZgdXwatiQkY19SIo6z4vFtShxupsaiLy0G&#13;&#10;SIsnEsc86zxJUafPkvzvKGpPF0Vt/pmi1r7xoVaSDlWYTStFKN2CmAkGsHy14EyXQzRTAvksAXLn&#13;&#10;cGEKykBxSCqc85KxdEE81obF4rPwRfg8IhJ/jlyIi4vCcSs6DH3RoUDM7znbRlFfXiT5Vylq022K&#13;&#10;qn9IUbVgUmXwHWfFDK98MgsNwukyxPqIwZqQBc4kDoRT0iDzY0EzLQGG6XGwzogmf8giUesfjjUB&#13;&#10;C7B1dgia5gSjZW4gLgTORVfQXPQEz0G/R8fJHewld7CJ3EHdfYqqHKQoG2iUERPHaTB1nBT+XkIE&#13;&#10;07gI92Yjhs5CEiMBbJ9Y8JiLIGZGQD4+DNrx82GcEALbxEBUTpqNlZP9sXHKDOzy/QhH/abj66nT&#13;&#10;cYm4Ms2T/R0kv5vk36Eo5xOKMrspKg8UJQOdEmDSOA6meqWQHglkHrEIpUUhyjsMcd7zkUwPBpse&#13;&#10;CC59NkSMAMgYM6FlfASTzzTYfPzg8vFFHXMyNjInYQdxiGj2COoQL8iiaBCy6MhmMyDlMqHM8YUq&#13;&#10;zx+qoiAoXKGQ1kdB8mksxDsSIDyQBEFzCvinUpF1lg3exXTwOjPAvcZB5t1MZD7NBOcNMcoFeQMP&#13;&#10;me8F4AwKkflKDK4n/+8gACog1d9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KFL2iQNSUL5yY1yPGTu2hRk3TZ&#13;&#10;sMljSswJG3W/CRdNzwnv7ScmGLucJjh6dhMxBtYTqXTLyfxDZpM1RkffdxqbTA0bG0/OGx/5DU2O&#13;&#10;/ICmJt+i+dFnaCmKUSKDB3UAXS2E/k2A8gGAvBEypI3RIHFJAWKXNMjcpZ20kCVD6YBlEwWfZSsV&#13;&#10;92VHdZdl9y32H/y3WX9g6Vh+4O8wXYnfZbKStcdotVTv0OrV/fSP/fqGv/9oYLjyh4HBMuofmEHD&#13;&#10;g78iXRSDVQA3rxL5dxL6dwByBwFSXgHETooD/y8FEvuzOpnxWZvq+7eehMffh2Vc0UyemAzrrdFV&#13;&#10;xYI4wo5hgLoxhmocxqgtBzBZUx/ztPZhtfZebNfZjYPbd+HUDl3Ef9nzh2h6GgCa2oj8ewByHgIk&#13;&#10;vQCI/B6A80kSAlGe5IuqZHfUpLigrpgd6osfRyMpMzSXNkE7WSN0laOjt4IBBqzbh6FKezBaWRdT&#13;&#10;N2zHQlVtrFXTwi71bTiySRNnN23FzxpbEUXS0gxQSXSQex8g8RkAfxwg6D2AH9LAA2XBGdeTbFGd&#13;&#10;bIlfUI7hLqoRGojR0Yimj6biemgtsRudJHeiu5QO+klpIUtaEwUym4mPXx0L1m7EWjlV7JTfgIMK&#13;&#10;KvirojJ+WieK6utE/3cJ/REA3msAxi8AHitAaJPABteAOcqRjFGZdBA3kfVRi7wXdSm6uI+qg3Sq&#13;&#10;FhqLbUVzMQ20EVNDZ5oqetKUMUB8HYaJK6BQQg6zJdZihYQstkjKYq+kDL4USX4fkf8Qof/t//Td&#13;&#10;pgFsEQhtgCNIhQMoDXqED11UIumgGmkbbiVvRm2yGuqSN6AeRQkNKYpoRJFHU8patKbKoDN1DXpR&#13;&#10;JZFJpSFfjIJJYsRxKEbCf9ius6im7zwK4IEgolbHBea4tigugBCWQAgQIMEEQoAACWRPCAkgm0QI&#13;&#10;AgElqIGCFEEFRlQ4ihUreNB2cGvROu5WO62terRVe7RKHUatYFmD3vlN+yY8fJ7vze/7z8PdR3RO&#13;&#10;CtzltgijUcFi2IHNtAMnxB4cngM4CTPBVs9DWNZ8sIoWI8jijIAdLmDsXQH/T1fB76gr/E64g35u&#13;&#10;NXyvEXc84PPMEz79hNUT3vgLnWDA4x0TnqNBoA0FTwSey18dQv2oCCc9uMH24K5xAC9uJrjKeeBk&#13;&#10;LEDYhiVgbVmKoLrlYO5ZhYCDbmAcdQej2wP+Zz3hd40Gv7s00Hu9QB/wgu+4N3xJAzq8SL4XAuE1&#13;&#10;GgzvP0JIw0kggnRge1LB8aUigm4HPtMefLYDomJmgS9zBC9tIcLzPwLb7IKQT1YieLcbgg6sRmCH&#13;&#10;J5j/pCHgLMm56g3GHR8wen3h309YCdKCQQTBZywE9Deh8HvJhl8fZyJELrMFx4MKnhcVUd52iPG3&#13;&#10;R2yIA4T8WYhNdEJ0yiLwc53BK12B8CpXhDWsRmgrDSGHvcA65gPWaV8EX6Qj6Ds/BD32R9ArYoTA&#13;&#10;n6yh8B/gIOC/4WA+44L5mDcR+KTDGtKBTwg97ZDgMwXiQAck8WZBnOCEBPViCLOWIrpoJfhbV4NX&#13;&#10;RwO32RvhbXRwOv3A6WaAfTYAYdeZCPuZ6AtE2CCBQCsbzP41CHrOA+txJFg/8RFyJ2oiRJGtyXWn&#13;&#10;ItaVCrGbHaSeUyBnOEAVPgtKoRNk8sVISlsGUb4r4so8EbPNG4IGOvitDES2MxFxLBC808HgXWKB&#13;&#10;+wNrnPssZIQ7EDLIe8fq5yG0lw/2AwE4P0SDczMWnOuTgMDZFvxVtkhYQYWMULvbQUufCn3YLOgE&#13;&#10;TtAmLYYqxQXydW5IMtEgstARX8d4K2wOtMa0BY9Fd4SMCLrDhgXn2INRN9n9UY85LwWvOX2C8fCn&#13;&#10;AnDvxYB3Mw4RV+IRcT4BEecmgRjSIYb8P5PIe6jJ1tSvssNaH3tksT5AVqQj1ooWQa9yQXKGu1VV&#13;&#10;4D0sN/sPSrYFDiQ2sF6LWsJeJbRzXsQfW9MX9yX3ufAqtzfuIe9x3CveQ6GVfzsOUdcSIDgvhuDL&#13;&#10;RAhOJkHQLZkIsWRfxpN8xYe20BGZ5C3WkXvkBc5AHncuDMKF1mzZssF0vVu/3uD9UlvC+I+qIrhX&#13;&#10;URf2VLY7/LGkjftLUmfEA/FJ/k+ii4K7onuCW+IX0TfFY7GXEyHskSDuhBRxx2UQHpUjtkMxEYQk&#13;&#10;V0xoFtliLZG7jAojuUeR/zQUs2ePFgnmDxgTnV8YNK6/ZWd5P1m7gfFIX866n7yNc1u9K+KWsiXq&#13;&#10;3/L2mBuy48Jr0p74K5JvEy5KexPOSYdFp2UQH1dA3KmC6LAaooNqJLSpEf8+xJF8KcnWkZ2Rs8AW&#13;&#10;BeQ2plVUlPlOHS1nzew3Rzj1lcYveVqkXPnQmE67s259wPeZJaE30izcq7rtUZe0/4g9r9kff1bd&#13;&#10;If5KeTLptPKy5ITyF8kXqjfSo+q30nbNW8kB7bukVi0S96VAvGcSiF9C7rDABmlkZ6wnPYqX2MC8&#13;&#10;3PathTblTSVzel9l+JxfLdELfjZLXW6ZdF43CnKYlw2F7PM55oiejKro0+k74k/o94o/Tzkk6dIe&#13;&#10;l3cmf604knxb2a79XdmWMqZo0VvlzanjsqbUt9LGtHdJDZP4s4OaZGeSnVFAemxaaAPLUpvhanfq&#13;&#10;y1q/qU9rQ2Y+qOH//VZFost1s4Z2oSSD2bMhj30qryTyi1xLbFd2ragjo0lyOH2//GBap2p/6hlN&#13;&#10;a+q3mr2pfZrd6SPqhrWjqp0ZVkV9xrh8e8ZbKSF5H0SLbZDsSO5ANm/xPBtsJn2qltgM1K2w/W2X&#13;&#10;l92jRua0H+t5Tt/UJCy7UKGkfVWexuwuzeUcKyridxSYhYfWV4kP5O6UtmTvUzZnHdY0ZZ7QNmRc&#13;&#10;S9mZ2autyxpOrs0eUddkj6qqc6yKqpxxWVX2REgkv1tHsg1k65TOpaDCkTJWu4DyctdHNk+aXW3v&#13;&#10;NdMdbjaGO16qFy7tqZF7dlfoAro2Z7M/22jkt5k2ClsKKxKbjdtljXm7VTsMn2prcz/X1ay7qK/O&#13;&#10;faL72DCUUmkYTq4wjKothjHlVoNVvtUwLnsfJPNtkEreIJ9s3rLZFFTNoQzucKQ8372A8rDV2eZW&#13;&#10;q8/Uq3vY8841xjifrJd4dNVoAw5XZrAPbFnP31dmEjaVbkncWVwjry1sVFcX7E+pMHbpt+R/nVpu&#13;&#10;fJRaXjCoMxcMac3GEU2ZcVRVlj+mKMu3yt8HGXn7tbP/v3sp2Ex8MovS3zib8mvLHMrdg4soNw54&#13;&#10;2V9oDZ17plnw4fGGxNVH6tWMtpr0sL0f50Y2WgqF9eXmxJqyKnll6U71ZlNryqbiztSS4p40U/H9&#13;&#10;tGLTHzpT8ZDWVDSiMRWOqkwbxhSmDdYJoCDfYSbJLia71/IB5ff6GZSHe6ZT7rfNoHzfPp9y5ZDH&#13;&#10;lLNtrNndrfwlnc0it4ONSr99O/ShjbXZEXXVxtjqyo1ii6VCZt5cry4x700pLPss1bjpTFpe2Y/E&#13;&#10;gD5/05DWWDqsKSgZVRWYxpQbTFbF+6Am30IO2ZylMyhDVdPI5rKn3GmZRrl1aDrlmw4nyr+OuNud&#13;&#10;ag/6W1dbxKL21njX1j1yelNTCqtuVya3ui4vZmutSbRp21ZpcVWtyljZrDVY2vU5llOpWZbviNe6&#13;&#10;nC1D2nXlwxqDeVRl2DSmXL/Rqvgf23Ua1eSZxQH85k1CWARFEEEIq4SQAGFJWBLWBEVAMIAQBAQF&#13;&#10;cVcc63qUjlq0FUSlClIUikUBQVBB3LVF3Jcjbj0z03YKY8dOVdSeHoss8p9npme+wHz4nfN+ev73&#13;&#10;ee59P9zRkMNmocCUzYIxPdvFp28PCOlBrYjuNBrTtVYrutjiwW9rDjI/1hBtV3skUVJZa/ArO5Sj&#13;&#10;Lv5ike6TioK4wn3r9evLtqSt3lOcsaK0IntxSd38/JLTeXkl95jX8/N39ucs2vE+e0nRQNbSbYMZ&#13;&#10;y7YOjYFcNoerRfR+G5++28PRgyoh3a4zoq7jRnS5bQJ1tE3ljp9UmdW1aCcfbJrp9nl9qk9x3dzg&#13;&#10;T2rzIwurl8esO7gmYdUXhSnLKj5LX1i+Pyt3/+GcnH1t8+buu8305WTvfZ89f9dAVl7xYOaCT4cy&#13;&#10;8ncMzRkNC1kf1vPp2adEj/fx6E6NgK42COjiCQF1nDGn1rMu3NEz/ibV7RGT9p+Mc97VkiIvaspU&#13;&#10;Fjbmha47ulS3qm513NLDm2bl1+6YPa+mLD2z+svM9OqTc9OqbzIvswxVg5kZ5YMZWWVDc7J3D6fn&#13;&#10;lA4bRsNS1ofNRN/vIrpfSdRVx6cLTRy1t/Po+CVTqr8s5tVcUhhVXAi1LD0X47C9Q+9R2D7Hd92p&#13;&#10;ecEFJxZHLGlZNS2veWNcdlPRrIxje5NTG2tSkxtOGJIabxj0DS8M+qPDhpQvPxhSqz6kGSpG0tLL&#13;&#10;R1JHQ4GAnm8jelRGdKOa6GI9j9rY7td0lkdfXRXSoWu2VN4lE5ReDTHf/k20beGVRJe1l9JkKy9k&#13;&#10;+y8+vzA49+zK8LlnNujSO7bFzD69J15/ujoxob1VH3/6uj6+/YU+7hSSZjYjOfEokvWHkZxUg6TR&#13;&#10;sI7oh51Edw4QXfmKqL2J6BjbvWovcVR5w4jK7k2kknvuXNFdpcnm25ET196Ks19xM8Vt0fUs2fxr&#13;&#10;C3yzulYEGq6uU6dc3Roxq3O3Nr6zetqMztbpMZ3XmRfTo68gdtp5xMW0Iz62BTPjmsf65c9ED/cS&#13;&#10;Xa0h6mhg9z/B8s8RVXRytOuuiIqemtOWp468jU99hKufhI5b/jjGOv+R3j7n4RyXjIe5Hqndy7yS&#13;&#10;utf6JjzYqox9sDto+oPqkOjuVo22+4ZG1/1CHXn/Q3j4XURGdkEbdRk67XlEj/bDZ0Q32RycqyNq&#13;&#10;bmb5p4nKrxCV3OLTloci2tBrTmt6xbyVvXL+4p4g4/k9WousngRrQ0+aXUpPjnhWzxLX+J6P3GN6&#13;&#10;PpZG95TItT1V3hG9zYrwf3Qy/1SE/jjoF/J3KEP+ikB1N4I19xAy2v3PiS7VErU0Eh0+xfIvEu28&#13;&#10;TvTxA47W/M2IVr60pMUvHXm5L2X8ua9URoZXEWbJr2aMT3iVZBXXl2EzvS/PTte3wiGyb4Nj2Ovt&#13;&#10;LurX+9yC39RNDXx7RqL69ZFE+eY3ifIVJP4vIfX/GfKAn+A1WuchopP1RHVsDitYD3Z2ERXeJ/rT&#13;&#10;X4gWPTei3N8tKatfzDP0e3DJ/X6ChPdqoxkDWpPogXizqMHZFuGDWRM0Q/kTg4cKrFVDm2z8h3fa&#13;&#10;+n6otPP50GTvNfK1gxzPxLLhQbFsEGJZPxwY8WjtrAdHWA8OnGH5nUSb7hIVfEuU9yNR5jsjSsUE&#13;&#10;0sOOFw83bjq8+FooBeEIFaqhMwpCvEiJFGM/ZJr4YIGpHAXjpNhsLkGJxVQcmuCKVksXXJ/ojF+s&#13;&#10;nDBs5Qj8X/XHiCrZf1D8Ncu/Q7TyKdE8lj/7Z6JECCgWFqSDNUVAzFPDnQuEF+ePAL4Car4cUQIp&#13;&#10;ZgjcMUvoCoPQGfOMxFgumoKNIlsUG9vgoPEktJhYo8vECs+Y9wxMR6tiM1BymWjzLaIVT4hyeoiS&#13;&#10;nhPFvCOKAlEoTCiIvYU/JvF8WB0yuPEk8OS5QsE5QcU5QMPZQcu3QSzfCkl8S2Twx2OhwBxrBGbY&#13;&#10;LjBFhdAEjUJjnBeK0M08G6P0Auv/TZb/+I98Pbu/to9IzfJVjAIcyWBKEownV/YejpjCmwInng2r&#13;&#10;xQpS3gR48ywQwBuHEM4UUZwIsRxbGjlCNrOc2cwnlDLVzHGmYwyEsD0vwJ+DSslHcCCjESBQJ0RA&#13;&#10;ogh+mSZQLDaH9zpLyIus4VlmA8+DtpAesYO0ZQqkHfbwuOIAj1vMEzE8fmLeOMJjgMH/iCFl5Ozb&#13;&#10;G07DirGgZjUo/TgE+/GhYXVoQgRQRwkRFC+CKt0UAfkW8PtoIhRbJ8F792R4V9rB67A9vJocIG9j&#13;&#10;Z190hPyaE+TdTpD1OkPWx/QzcGa5/+EEL0YBl2E/uPYHjAWNhL2BLweNgkM4qyMiUIDwMCFCZ4ig&#13;&#10;STVDSO54BBVYQVU4GQHFdvAvt4dfjRi+DY7wPeEE37POUHzjAsVdNiLfMy/coHjHjDDsfN//chsK&#13;&#10;gPs7FdzfBkEyGkJZDSHeHCK8OOi8+Yj2F0AXIoRumgjaZDNE5kxA+LJJ0GywRch2ewTtdURQlTMC&#13;&#10;61yganaFqt0NyktTobzhDuUT5rkEyl+ZIQlY5ogKksFASH8LhucrNTyfh0I2GsLcOYTJWL6UQ4wn&#13;&#10;H7HeAsQFChEXxcYrYRxiMiwxbZENtGumIHKLGOG7nBFW7orQmqnQ1EugafWA+qwU6k7mvifUvZ4j&#13;&#10;6teeQ+oBz34NPH9XQ/5WA+9/hcGnNwI+30WNhXBWQ9S/yS7zoKbPNI6/4RBZqEVqRa3WA60oIAKK&#13;&#10;CCJBCOT4Jb+cnAEDBBIJEK6EI0C4EpAjcsgNAhFBKNAiSBXqTderrVits1ZHK1ZXl9Fa613dZ9+d&#13;&#10;/S/7x2fm/e/7zPN8Z9754F3Q15oBgd8knoPvaQm8nVbAY9gCGWoPRJwDMJXLIUSzCmh6RwisWwe7&#13;&#10;2tZDgHEDBAxu/EA94vye+q3LX/4XXN/433J9QZ1zfUZ97fqECm5z/uD+WwB43AoEz6tB4Hk5+P8B&#13;&#10;Ks6mOeJ87Lr81WYQ+oU5RLhZQISPFUQE20Iozx6E0UuAl7Ti3xzV6vdE8bq3zCqn14xG55chnS5/&#13;&#10;hvRteh484vaMdmzz77Rp9ye0a+6Pgh+5Pwh+5TFLg613g8DrWghsu0QH72kmeJ9iwTZTIMCRAoyV&#13;&#10;FOBh5wtbbgZiPI/ExRwkXvNAEmADMeyFH6LCl7wJl654IUpz/EOQv/4pV+88R9Zuesxu3fxPosfj&#13;&#10;ATHoeZ81vmWWdXrrr6wrW2+xHnr9zHzhfZUJPj8yYcc0ATtOsGHHMRJ2jJPgawrsWkMBAueLsG+J&#13;&#10;l1IgHu8j0ckc5B6WIPezfpdIt3sRL3B4Ktm94l/RCseHkWqn2bBi17uiqs23Bfs9b/I6vX7m9nlf&#13;&#10;I7/ymSGnfH/kXNxxmbznd558vvMcCdTTJAR8w4OAUT5QhwVAHRSCvykQjHfAxdkR2HXisHPJV2Df&#13;&#10;wPdRbjJ/q/S2+iM1aMGcgvPpA3nU8rtSmeMvkvSN16M1bjNRui3fhxu8L4Y1+54XdftNCwf8zwrG&#13;&#10;A04Jzu46IbgReFzwJGhC8IE2JgTaUCgE9YdBUG84BPaEwy5TgI4zBYspEG1PgcRFFEjB82Sspvyl&#13;&#10;2mD2XO1p+Vi902Y2k2l/Sxm27CdFnOMPsmTnC1K1+3SsdtvpmL2+J8T1Oyej2gK+iegNOho+Enwk&#13;&#10;bCrk67Af6MPhj+iD4e8Y/RFA74kEemcUhLSLIbhVDDRTgLUM9wC7Viz2DIU9do3F2PuWU15q1lLm&#13;&#10;ClzNZwu3W93UBNvNqAXLLqbHrD2XInc5mZTuOSnTeE9IS/2OxFUHfCVppA3FdAAfIODf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SNkWjpS6cBh2RcDQLIGhVfLI8E/JA8MNya8pA5IB42NJfwqibhsgu2VA&#13;&#10;dI8JMVfNiLk87lkwKlm+nIMtmkMeU8DqcGgFKLQIkZ/nCXuZD3Km+iF7rhhZi4OQsTz0cfqa8OH0&#13;&#10;jREP0zZH3k+rjbpnqZcOWfZJBy1HZAOWf8huW67L/pPWL+u1PIq5YYGiy4K4q4w7HfFnMxB/JvNZ&#13;&#10;SGXnz5ZyyJdwcDIuVk8pm41SkxCubE8UjfeBc5JouHBWwL38V0MG7UvDB3LekfTb1kf9Yvub7Gb2&#13;&#10;1uifs+ti+qxfy3utB+Q91lOKruwfFVeyf4m9ZB1Wuq1IPJ8FVYcVqpM2qI7lQHVkBKSzs9vZ3usM&#13;&#10;ZdnMRBmHKiWPqmQBKtM9hicU+AyVVYjulLwYeKt4Xmhf0RJJj2O5tLtwTfS1go3yK/mbYy/n18Zd&#13;&#10;ymuIv2hvUrrtJxLO2y8lduTdUp22P1S32aFptUN7JA/a5gJo9xZCs2cEWKM4FLKdsySQ5QcRprBe&#13;&#10;TFVwmDaWfzDVLByotnnfnOTy66maEnht4uywy+WvRl4sXRp9wbUq9lzxe8qz4z9KPFO0Jem0s07d&#13;&#10;7titOek4rG11nNUdc/bqDjrv6ZsdMDQ6YdhdBEPDeBh2FkNfNwJyWA+KAgkVbNeZEkB4MZQwU8o9&#13;&#10;nKXk7sxKFvTNzPC8PsMx+tK0yoDvq6eHn500T/Zt5WJF24Q/K1sr3k06Vva+5khpje5QyXZ9i6s+&#13;&#10;pcnVZNzvajPtcV0z7XLdNTeUYNwXzGelMG8vg2lLOYyfjIA81v+S/3JdnlFNZ3kY/iVEigoqMgOi&#13;&#10;jjJYUASkSICEVAJBERGkGwJEEiCJQCihhBJKqAKhht6UAKKgQQHHQhnHNhKdmT2744rt7OwOlrNz&#13;&#10;Zufszrq73r0cv4Afns/v/9z3vff8H+x7EaaAYpedC39P8hb4TWJDeC21J76UkEk/JnPWPhIFm98X&#13;&#10;xFjfjk3cORsj23PjZN7+a1GljpMRNc4T4c1ul0K73cdODHlcOKHzGgmZowyFPKGcO/ELtT8UUftC&#13;&#10;EaUrDHm1hyPP1nDkgSGvBPnj8w/BrnUSu04C/g7xBnifshneyrbAqwxbwp/SXQwW0lgmd6THzGeT&#13;&#10;o6y/Ep2ymTwl3auLzzowxi88OBpT7jZ8sp6sjW7zOhs5QO2LvEjribhB74p4zGiPfEvXRH6gt0Yh&#13;&#10;WlM0oqqjEaUuGnl9CgrA5x+2fAYmgBLX4vz18I90M/hJvgme5GwFfY4j8Y6cZnIr48im6dQwa500&#13;&#10;1mYsOcluRCRz0CbkugwIStx742o8u2Kbqe0xPfRW3gizmTfFauQ9YNfzfmbXxfyXWctHjGo+olXx&#13;&#10;kXcFH1ExlJWgwOUesGsJjOC9xBD+lm4Ii9nG8CRvHTwusIS7BfbEGQXFeDqHu+lyVsiWURnPRpsi&#13;&#10;tBuQnnbsSZa7diQWkjXCCkpzgpqmFnQwa+O17Jq4CU5l3B1ORfxPHFX8e7ZKgFilAsQoESBasQC/&#13;&#10;MAJEXQkK2gAo2gjvwADephDhaZYB/KAwgsdFJnC/2ALmSuyI15SeRroC342jece3DMqjbPoyBHad&#13;&#10;MrGjJiXdtUmqIKvFpZQzybX0qkQNSyUa8CkVXvJVCuf9CoUv/QpFv3MKEhEbw8wXIbpChGgY75Wg&#13;&#10;YLwFngH8LwngpQx7by4RFgrXwP0SY7itMofr5XsIV1TuhhdL2Bu0RYFWfYqInR05sXtb5EkODRmp&#13;&#10;rrWyHHJVqpKqOl1NL5E2swslfRyF+KJfrvgWN1u8yM2W/NM3W4J85BLEkosRQ56MX9tkRFsJOoG3&#13;&#10;yAf4VQKwmIW9N58I90pI8HW5Idyq2giTNbaE8Sq3NcMVTLP+sgDLTmXojpbCmD1qhdChJue0S4U8&#13;&#10;i1yaWUgpyqigK2QN7Oy0bt/M1FFuesoN/7TUHzG/+aWlIR9ZKmLJUhBTdhrRMbSVoDC8hXiAv6YA&#13;&#10;/BF757dKAtwuN4Bb1SSYrjWDy/U7CefrnNecraGbdlUd/rylPOQLdenJ3dXKUwdUhWLn4vx094I8&#13;&#10;BSU3R0XPktezZFmdnJTMYa4k85q/OPMHzK9+4kzEkWQitjQdMaUyRP8UFIm3kADwCvfwWAFwpxQ7&#13;&#10;TxURpuuIoGtYD6NN22Gw0YnUraau09RxLdQ1x7dVV0btUpXH71eWJR1UFKcdylbmemUUltBS82tZ&#13;&#10;EkU7JylP6yfMneKeynuE+cUvIQ/5CHMRW5SNmIlZiP4pKJoE/0r62MPDIuydFdj7agEmGglwodUE&#13;&#10;tBpr6NUcMGhr8Vrb0MQxr2k4Zq2qC/+y6AzfLq9a5JhVmeIqK5d7SMuU1KTSaoawuJUdrzznG6u8&#13;&#10;6hejfIj5uy9fiXxiCxErLh8x4/MQXZC7GhQDsCTFW8Q93MVncLMGe1cjds9WgMEOEvR2WUJ71z5i&#13;&#10;YyfZuKadvVGlOWpV1BK6I7eJtyezIeFAar3EWVKb6S46U+AlqK6k8auamScrB3yiKic4EZUPOBEV&#13;&#10;73wiKhA7UoWY0SWIwVMiGq9oNctb+EsagL7g4xlMqwHGcb62A6Ab+49mYDM0DuwmnOl3M1T1MUyL&#13;&#10;eg5/ltMVsi2jI8o2pS3eLlmT7ChskbnENSvIvCaVV2RDIy2soY8Ror7MDG64xwpWv2EG1yNGcB2i&#13;&#10;h1YjWlgF/isqX82/RR97uFcCcOMMgK4ZYBjn9/YCtGD/qRveANUjNoSy4YOkwiHq2mytn3n6uSAr&#13;&#10;6UDEF4n9sbtO9Yn28XtTHaO7c1zCu0rdQzrVnkGdPZTAjnHvgM473gEdr6kBbYgaoEHUo82IekyN&#13;&#10;KEF1q3mDe/geb3G+EmASdzCK/bO/B6DtHEAtdtCy8XWgvLQVFJfsifJxD6O0Mbap+OJRC+GF0C1x&#13;&#10;o7wveOcTbCNHTu8NHZbbHx8qdjqqrXM5rO0+xNWOuftpv3H3HVxy55z9QOYMILJvLyJzOxHZv301&#13;&#10;rzIAv0cA1+twBxqAc90AHWcB6pfzsQPmTpEga9oCZNO7CdJpV1LiFN1YMOVvFjMZvDnqapRV2NX4&#13;&#10;bcFXxDsDJzJ3HZko2svV1e7n6LoOsHQXHZi6245M3ZIDY/yDE30MOdMuIBfGEHJhDq7mD/gM5qoA&#13;&#10;rrQADHUBdA0ANIwAlON8xSRA6k0DSJwzA+H8dhDMOxBi5j1JUfM+xmFzgeuD58I3HpvlWxyZTbLk&#13;&#10;zqZbc2YKtrNmanbSZzq+9J65YEud/dqWOrNk63Xzwx6P68iO/BXa5zGF9ntcRfYruVeGd7jcQSfe&#13;&#10;QD9AE86vWM6fAki7CSC8bQDRD4wh/OFmCFuwhZAFF0LQAs3gqJ67xl8fbOyrj17H1ieYMfQpG2n6&#13;&#10;vM0UfeVnnvo2S7L+vJX7o3krd/3PVm4P/7PV5QHa7nwf7Th4D9k43V3NTdzB2PIG8B1oGQaoGgfI&#13;&#10;X86/hfO/wQ76LRGCvjMCvyfrwfepFXCe7gWfxUME5iKDSH92xMD7WSjJ6znf0ON5ktGh51kmri9K&#13;&#10;1zm/aFrv9HLQ1PHldTOHVy/MHJ79vsF+EZnvf4os9j1Bn9t9gm55A/gOtOE7UI3zC5bzZwAS7gJE&#13;&#10;LgAEfg/g82cS0JdMwXvJEiivbcHztSO4v/EguL1hEZzfHiE6vQs1cHjHN/g/2fUZFdWZxgH8uVNh&#13;&#10;hjIwwADCDAzM0GYYYEaqGrBQpIgFIkpRLFgicSWxnlVjCWp07R5Fsaw9osEuWXvUde3GEo/GtUcX&#13;&#10;IhglKAr+9yHn5BzY/fA7751P/+d97n3vnSe0fqwkuH6y1NgwT2ZoqJAHvNoj1/92Xq5/9VLu/yvk&#13;&#10;/nWw86uDQlcLZXs7+Ays3Ua06DuiGW35p4iGXyAaeI0o4zZR0n2i2KdEnZscyPrWjSLeain8XRCF&#13;&#10;NUdQcHOsYHyfKAR8SBP8P/QTtC0FIp/W0SLv1iliz4/fiDVYL3bHfokbbkjcPjZK1C0Qq9+z5o4q&#13;&#10;+Qwu3kM0k/MnnOb8i0S5vPe0u0TdHhDZOD+8kSgMCgqGigzQkB460sFIPjATD1qkQRdyQ0/BFVmC&#13;&#10;CnmCE0oEB0wSlFggUmCDyB4HRXa4JZKjkeH/LN1NNIvzy9ryL3H+LaJU3nvCY6KI50RB9UQBIPKD&#13;&#10;hDMdONOFPOBBanQiF/iTE4LIEeGkQDTJ0Y0kSCX+k86KBUIZK2eVbB+7wGrZmw7m8Pn7gvs/oi3/&#13;&#10;DlEK7z3uGZG5lrM536eVyJNrcGcuXIczlJzpRPZciwzuJIY35/kxIwtnMSyJZbJ8xi9BzGJ8+LGD&#13;&#10;fc9+6ACBFgEGFsyCIgUERovg100E7zQxNLliuA8XQz1BAtcZbAFbwSqlcN3CqmRw3c++Zz/IoL4i&#13;&#10;h/oBq2NNDG1kf3DjazfY8bUd3GHfgSFcQIhZQJiJtV1bRQhMEEGXLIZvfzE6DZXAq1QCzTRWLoVm&#13;&#10;KauQQbOJ7ZRDU80O20Fz0g6eF9g99oI1slY7eOFP9kwBTyjh/T+MnG8KERAeLMASKsBsESEkRoSg&#13;&#10;HmIEZouhL5DAb4wU2klstgzaRXJoV7H1dtButYe2iu1nRxXQnmM32DP2mwK6FsVHHRStOihbdHBo&#13;&#10;0cKRV6e3/h0hlHMtRgFRgQKsBl75d6RNBMsnYpgzxAjNkyB4pBTGCTIYpsthmG8HwzLuX4UChk1K&#13;&#10;GHYoEVjtgMAjDjCcYlccYXjk2GJocGw2vndoMsLxdyOcGw1QMZfXRri+DOoI4Zxv0wuI8RMQ5y8g&#13;&#10;luuI417E8v3onCKGdYAUkUNlsIyTI3yKPcxzFDAvcoBplSNMlWyrU6upyrnFdMD5g+mYc7PpX6om&#13;&#10;033VG/Ovzg3md84vzXCtM8Gt1gT3/5jg8cwMj4fhHSEqgHN9BXTpJKAbS+R6ksJ45WezW3cxf/Gl&#13;&#10;iMuXIXaUXWt0mfJD5+kO7zrPc3prW+r8u22N6o1to8tr6w7XV9Zq1wZrjbreelZdZ/tJ/dxW6/rE&#13;&#10;9tbtkQ2af1vh9bMV3vfYTRu8r3TuCNE6zvfiXA9CT5aiFZAWJCA1SoTkrmL0TJO+754rb0ostn/9&#13;&#10;SalDQ9cpzi+7zFbVdlno+iJhhfp5wjq3Zwlb3J/E73Z/HH/I42HCaY8HCT963E14obkZ3+R9LR4+&#13;&#10;l+OhvcguxEN3JgG6k12gbQ9xbXt3J/Tima+3mpDlRcjmXmSbhNasGFFTeg/Jq7RseV1qgeJ58mjH&#13;&#10;J72+UD3sOV19v0e5+73uSzR3klZ73krc6HUjcWen64n7fK4mHvO9nHjJ90LSU+25xEa/04nQn0hE&#13;&#10;wDH2D3YoCQH7u0PfHrpqeP9t+TxvZav4Fcf15PpSa65ReJMTKdT17yp+1i9d9iB7oOJu1jCnmxml&#13;&#10;6mu9J3tcTvvK62Lqgk7nU5b5nkup0J1J3ux/OrlKf7LX4YDjvc4GHu31c+CR5FeGg8kI2seq2R72&#13;&#10;bQqM21M7QqIbIZXzs5SEHF7zuJ58D2os0FFtfqjweHCM6O6gZOmPn/ZXXsopVJ3vP8r9TN8JXqey&#13;&#10;p/kc7zNHdzRzob4mc2Xg4YxK48H07UH70/eG7O19IvS73tdDq9Lrwnamt5i2pfOTm4GwzRkI3ZCJ&#13;&#10;0MpMhLSHHpyZzvNefzvCIK6j0JGah6iobqgHPSr2p9vFkcKVoUnSfxZlKU/n57kcGzRcUzNwXKdD&#13;&#10;uRN1+3Om66v7lxv29FscvKvv6tCd2X83bc+uMm/tU2PZ3OeiZWP2L5b12c0R67JhqeiL8NV9YV7V&#13;&#10;D6YV/RDWHpK5/1n23H8pfSyUUUOxnJ6PUNDTkU50u8SLLo8yC2dLukpPjOitrBmW43pgSJGmunC0&#13;&#10;T1X+X/x3DpoauC1vVvCWgd+EbcpdYd6QU2lZl7MjsmLAAevqAWetqwY8si3PabIuy0HU0lxELs5F&#13;&#10;xKJchC/8FOb2kMb97yvlHghUz7PGgxIx3Rkjo1tjFXR5nDudLQ0Rjo+Lkxwem6LcO6qfS9XIfM8d&#13;&#10;w0f4bikep9805Evj+sLpIWsLvjavzl9sWTloTdTyvC22JXnV0X/LOxm9MO9ezIK8N9HzB8E2bzCs&#13;&#10;5YMR+fVgRMwdDEt7f9wH/tR+4HnrMc+dd8YKdLVUSpfG29G5Ca50vMwoHC6Lluwd31Oxq7SPy7ax&#13;&#10;eZ6bRg/1rSwZo18zYkLQqmFTQ5cXzw5fMmRh5KKilbYFhRujywt3x84tOBo3u+Bm3KzCV7FfFSF6&#13;&#10;ZhFszDqjCJHTixDRHjLb7gNR/VCedXjuvP45/9cvE9PZL2V0cqKKjkwOoL2TreJdE5Pst5ZlqDaM&#13;&#10;z9WsLS3yXfVZiX75mM+DFo+aFLawZIZl/oh5UXOHL+s8a1hlzMzib+P+WlwTP634asLU4vq4qcMQ&#13;&#10;y6KnDIONRU0pRmR76CPns0D0y3Cinz4julRGdGaSiE5MkVDNf8mu86io7isO4PfNwCggAwQQhn3f&#13;&#10;hn1mGPYQkcoSF0RURBREWYdhHwQGGFZlE1AWWZRNgSqgWLQCJkarjLaxTTAuNY057tG0MWnQaJKT&#13;&#10;20tz2gPtH5/z5h/4zu/e+968W8SFM3ILGJV7sI8XBar17g3X7sqPMmjL3W7akr3bqjFTYl+bkcev&#13;&#10;lsjdKtKqPctSm0TylG7vwuRhX1nSOb+8pI/9c5O/9stNRu/cFPQiIvosyE1Cz8UwUuXfrxoPaeeb&#13;&#10;ywJQ0t73URHAdAkLJstWwFi5KQyXu7L6yvyXd5Ws0WorilzZvHebSb1sl+W+vFS7ypxsfll2kZs8&#13;&#10;s9Jzr7RRlJ9x2DtHctwvK33SX5p+3T8j/blfhuQXnwwJiqUSFEnTUShNQ8/FMApgfifA/TSAG1SD&#13;&#10;P1D+TCntPOUA45VqMFJtBAPVfFZ3le+ytooQbnPZev26kq3GNcU7LcoLk21LCjKdimQFrrI8hWdu&#13;&#10;br0oM6fdW5I96JuadcY/JWvWPznrmV9y9s8+KdkoTslCUWomClOlKFhsYRa+pvvhrpT2XqrBxRLa&#13;&#10;O+nV6zTtPiP7ODBQawA9dY5Me62Y07wveEV99Vrd6oponkIRZy4v22OztyTDMa843yWrqNQjo3C/&#13;&#10;MLWgVZwk6/dNlJ32S5Bd8U+QPaHrTz67ZChOzEdRYi4Kd+egYDHcSrOQRH3IBri6UAM6/5l9ACdp&#13;&#10;/xtoYEHPAT3oaLJjWg4IVesbgjSq68J1FPujDItrYk1l1YlWOZVp9tKKHH6aotgtuaxGkFja4hVf&#13;&#10;ctQnTj7uGyu/5Bcrf0TXH723F6M4rhhFOwpRuLMABYv9QrPwYKEP+TQH1INzNdSDetp7DtDe0QLQ&#13;&#10;dkgHmlutmPpDHuzqgwFqZS2hWkVNkSvzG2OMsxviLSR1KbYptVmOu/cVuiTUVHrEVTcJt1X1eG2p&#13;&#10;HPWOrrzoE135wDu64q14cwWKNpejcGsZCmJK0HOxl/EAn1MflAs1qKQaUP5IM0Av7aCt9Crc2MmF&#13;&#10;2i4zqOpyZZV2ACog1d/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SsnmwvXmfWXOGGzFDDdekxotbU&#13;&#10;JLNVKZniJnW+TUNSiaQusda+OmGlY0V8u3OpqsdlmWq/a1HcKVedapi8dtHFozNxJDKdCu3HGp3D&#13;&#10;jXjqQRplDQ2d9bUAA7kA/Voh7Mwzh558Z1Zn/mxuR66/XlvOogmrs6NEzVkJZg0ZaeK6dK1NdVqR&#13;&#10;pDy1yr4kucmxSL2O0am75flJ/a65SSfctEk33XLUL+VaNTLEici0SegwFi4AeDgyB+rB2UyAY1T7&#13;&#10;EGW/fQUAuwrGQU+hKXQVyVgdhe7cNp2foGVp8ITGPKVxfW6cWXVOirgiW2NdqimQFGeW2xdkNDjm&#13;&#10;pa9lctK65Jq0T90y076clpH2g1tG2gt5RhoyxCkzDR0zU1FGHEZhCO2Fkb2YCnA6h3pA9Q8WAfRR&#13;&#10;/ttWzIHOEhF0lNqx2koVnJYSn3GNxfMN6goXG1XpYk3LliZZFOdnWuvy8m3ztaX22px6R012K5Oh&#13;&#10;2SxP1ex2S9YcmabWfOem1jx3VWvQJVmDzslZ6JiSibKx/qDj1m2awwU6+p3Iox5Q/f5SgB3llDlI&#13;&#10;R8UkaKuyhZaqaezGyjn8uvK5+pVloZNKS6InFy1LMF9alG6lLcydqtEV22UU1MhSl7Y4q/M3yhPy&#13;&#10;drqq8obc4vKukmdyVR4yqlx0js9FxwQtyhJy/vZ0ZC8kUe7NBjiqox5Q/T7Kn5/UUP1qyj21hrCq&#13;&#10;3hpW1MvZtXWevIpaf2FJ9UJDXVWEKK9SZZZTnirOLMu2SSstlKhLqhwSljU7xRV3MDFFvfKoos9d&#13;&#10;I4suk6fyqEJkiFO0Dh1jClBGHEb9Eg3wn5E5UA++oKNnP9XvrQPoXE71GwCaGvVheZMF1DQ7s8qb&#13;&#10;ZnGLG/0EBSuCDbQN4Uaa+tjJ6XVq8+TaLKvEmoKpcdXl0piqRllk5cdOyoptTFjFoEtoxQWX0PLH&#13;&#10;TFg5OoeVoePiUpSFl6DDWPdVAJfoWzxeSLmTjuF99QDdjQDtzQCNlANrVwugotUUStc4sArXKDj5&#13;&#10;rd787NXzxme0hBqmrIo2TlqZYKpqTreIbfqT8HqBirJOwwD+/D9mYJiBYWYAHW4Cw00YUBEIucRF&#13;&#10;RVOTsryUrGu52brWyW6WXTaPZZSmeb+hiVoouCrIWK4KgcYaKUq2q1mGilmuEhiatdLYuw+124HO&#13;&#10;nrOH8zswHA7P/33f75v53if6TVrwQuT414ujx722Mu6u4i3xY4v3JIwpbkoY82pH/J3zJf7OV6Q/&#13;&#10;xY2dJ7GFPbR23w+8Fw5wBlWsf+tCYP2b7AEfxeev4O61SsPsNTY8udaBWWsHaTPXZOkeXlNgmLa6&#13;&#10;0Gfqqol+RSun+N+3YnrfCSseCx63fE5Y4bL5EWOWLosatXRz9Mil1bEFS4/EFixpjylYLDEFiyRm&#13;&#10;xBsSPWJhb6d5LX7AHrzL2f+F+aVLgFXMXsj16KUS7h7cBR8pNWNGaSge3pSgpm1K16aW5uuLSkcb&#13;&#10;7tt4j2n8xsnmcW9NsxVueCRwzIbZ9jvWzwsuWL8kbGhJaXheSVVEbkljRO66tvDctRKRs1oic1ZJ&#13;&#10;ZO7K3o6xBzW8/qte573I/HUrgTfXcgbMfnYT8Cfuog9sM2BKeQCKKqJxf0WymliRrd1bUaC7u7zQ&#13;&#10;c2z5JO/R5VN9Rm6bYR6+7Slr/ta5ATlbF/fJ3vpW38ytlfaMrR/aM8qu2Ie8LcHpmyUkfZOEppf2&#13;&#10;1jCHPeA1UMH8t7iSLWftxaWcAffQx8qBaVzRJlQBd1ebUVgdgrGu/hjjSsMoV64a4RqlDXfdo8t3&#13;&#10;FXnmuh4yZLtmGTNdL/ikuxaa06pL/FJcOy2DXX+zDK6+bEmu+sk2aJcEDNwpgQN3SJ+eDnAGuzj/&#13;&#10;zcxfzfwFrP3PXMme4B46vRK4fw9QuJc7YI0eebVW5Nb2Q877TmS/fxuy6vKRUTdGpdeN19Lqp2op&#13;&#10;9TN1yfXP6gfWF3sm1a/xctZvNyQcPGRIqL/kFV97y9i/Rnzi9otv3D4x91S9CChj/9cxf/FmYO42&#13;&#10;4MmdwMMuYDJXw7sOAMO5j2Y2aBj0kQEDjliRdCQMiUfj4TyaBmdTHhKOjUb/YxMRd/xBxB6fpaKP&#13;&#10;z1VRzcu0yOYyLeLjWi2i+aIWfqzLo99R0fU7Ivqwj8Szp3Lmb2D+Uua/zN4/zdr/+B5QVMP661n/&#13;&#10;B0DGh8DAJiDuYx3CTxkR8rkFIWeCEXwmFsFfJCOoJRv2ljtgPzsBfc9NQ5/zTyLw/KsIaC2B/4Xd&#13;&#10;sH3ZDNv572A7K8raQmdE62kj85czf34F8MxuYAZrL2LdhQ3A0EYgndlJHwPRJ4HQM0DgOT0CLpth&#13;&#10;uxIAa1sYLG2xMH8zCOb2TPh2jICp414Yr06D97dPw9C5AF7XNkF/bT90nRehdd6CdlXg0d7bKuYX&#13;&#10;M39ONe+B/cw/BIxldh6zU08ACaeASGYHnQdsFwG/bxV8bxph6vKD94+B8PoxFDp3NJQ7EXCn01Di&#13;&#10;B6H7QeAW3/zdHLabN5f7ILWR8Pe9LWD+c8yfybn/jrUXMjuX2YM/Ze9bgLBW1v4VYP4nYOwEDLcA&#13;&#10;vXhAiTcfQs1ko74UTnGUTDnEhwLhh6HwHMI3XOGFLixQLpGb5Fcv8tp7lLOfcpj5zcxn3cnMjrkA&#13;&#10;BH8NWK8APh3MvQb+/W/pydjjLHaKJCdl0GiaQnwgEPZD2A/ZR/+gs78SeyIkKJ76QwKdEMsgiGmI&#13;&#10;Eo/hSjCOfk+P0hx6mRbRStrAY2yhcqqk9+h9aqRP6RJdp1v0f75CmB8WCwmN4TniIP48kzmV58hT&#13;&#10;YihUoi/ieWYo0Z6mufQ6LaO1VKpElUHUDqqm/dRAJ/ifL1InueHmid0aeZBOlFvfm4QzP5I7bkQk&#13;&#10;pF8U+9J9DvbCmq3EPFqJ7yQlpj8oMc6i52k+LSb2wrietlA5VdJequd4mug8fjRexQ/GLtwwibrh&#13;&#10;I+o7359pvyUO5keHEfdcB7/34+vQ7vkMgfQpUOJ/jxIb52GZSbOJvbCwF5altIY2Upm6Zdmh3BaX&#13;&#10;6rLUqpvWj9QNa4vqtLarDutN9Y1NtDZ/0a74i8fl/0FimdvfTn0gsd34OpbXRhTnEZHHOY1VEnK/&#13;&#10;kqDp6qegx5Xb/ry6aX9F/WBfpL63r1Df2UvUdftm1RlUrr4NqtI6gvZr7UGHtSvBn2lfB7epCyE3&#13;&#10;tfMh4nE2VHQtoaL/4j/O9CAJQZAkf7L+YkD3a/YicQAkPpPnGam6oser76MeUNccj6irjtlau+Ml&#13;&#10;rc3xmnbZsUS75FitfeXYqF10lGkXHDu11qi92rmoD7SWqFPa6egrHp9E39Q3x4jnsRjxOhojhiPd&#13;&#10;onuTAQG8pS2Qwb6QVDMkja/TOJeUOHQlp+L6wHx0JBWqy4mT1VeJ07ULiY9r55zPaS3Olz0+d77h&#13;&#10;cdq5XHfSWaL7u3OL7oRzu77Z6dIfc9Z5NiU2ezYmXfJqSPrB+2CSGOuSxFSbJD413RLF50APksza&#13;&#10;03wgt3HvzDRBsnmerED8KyMcV9OduHRbBlrTRuKLtPHqZNoD2om0mR7HU5/SNaW+qD+S+qpnY+pi&#13;&#10;r8MpKw0NKRu8D6WUeR9M2WWsS9lnqk1pNB1IbTXtTb3uuydV/HZTVapYKmkXf+5J0lj7EOZna5A8&#13;&#10;T0i+CV35fmjP7YMvsx34/PZkfJKTj6acu7TGnMkeDbc/pD94+2NeddnPGGqyXzLuz3rN9NesJT57&#13;&#10;s9b4vptZanZlVvjtztxjqcw8ZN2V+Zl1e9ZV27Ys8S/LkoB3+P1t2vIL23/JECPz+XaVD9woAL4e&#13;&#10;oaG1wAtfDvXFyWFBaCpIxOGR2ergyFFazYgJun0FUz3fHT7D2zXsCVPVsOd8dw2d57dj6ALL9vxl&#13;&#10;tvL8Ev9tee8ElOVVBr6dV/Nvqss1qOkrDeNvEiLhDgIJ5EoSYq1atYq1xUWMKOESIJiES4AQAiFA&#13;&#10;uIRruBOQAILhokAARYIopRC13rjUauvdddtua7duu7OOs9ux3el2drud7nTd7fbsO9NhZD/85vy/&#13;&#10;PXOe9zn/cx7m9L6Pmaek37BOSn9iTUgJa+wXmA4pCV4L2YN7jwZ4HgvwDLvnH5OxcyW5wScJHvAw&#13;&#10;IQhuJb0E7ybvpiwlH6ReSlLQL8g1jIXEfM+5hFKf2fgavzPxzQHTcZ2BU7KjwZOyEdaJ2KmQ8dj5&#13;&#10;UEfsMns09iHneOxXnCHZc86AjLD7ZSQUCbH/AmsVshdnEIOdE/WfpAJ8osK+o6LAvUN0uJkaACtK&#13;&#10;EVxW76ScV0mp8yo5fVaZxjidmus9pTD6TaZUBEwkW4LGktuYo0k9IcflQ6FD8hOcgcRZnj3xMr8v&#13;&#10;8S7/SOKf+d3yH/ldcsKzyQnXlkTYuIauhezD61SGHuB1+1ka6mPnuaXBzpVBg+V0X7iYyQeXZhvl&#13;&#10;TU0U9XRmPP1UhtLjRHqWtyOtwH9EbVp/TFUdPKBsYtkPdbL7Uu3cnlQHv0sxI+hUvB3WobgptCqe&#13;&#10;CFtTfwhrSSUChIdwEQ7CXoXgdf8dXm9Pcf8fofYd7Dzv4pW7iOvFbC9Y0LLhrG4zOHWR1JO5B+kO&#13;&#10;rcJjODvDezBL52/XFAX2ZZqZPRmWEFu6lXM47QjPmjYsaFVPCZvU50QNquvievXvxRb196K6NBKG&#13;&#10;CBAewkU4qxDM4beYgT9kYNdB3fewey4VoD52n4U8BpzJZ8FUwUaYMOymjhbE0Ifykxj9eWrvXl2O&#13;&#10;f3euIbBTW8psz6kJbc1u4TZndfEbNENhFs2kqCZzPrwq8x1JZeYjiVnznbhCQ0RImFlD+AgP4a5C&#13;&#10;4gC+PoQ5zMLOifrXsHteLgJwIWcL6TBlDIKJYgmMFEdQB4v2uR01JjB6CpXenYYs//YCfWBrfgmz&#13;&#10;SV8VWp/XyK3TdfKrc/uFZu2EuFw7JynNWZaUaD/aUKz9W3ixlohKtCQMESB8hLfKc5zDl2qA36L/&#13;&#10;Nw3oQQn23lKAN5GpEgqMmwJguEwEg+WvUvrKoty6S2Xuh00Kr7aSDL/mIl1gvdHIrDNWhFYX1nPN&#13;&#10;hnZ+WcFRYUn+mLhIPysp1C9uKNB/gHwrKdATMSI06IkA4SO8Vb6XYxZwDg/Rg+vY+y6X4wywe51G&#13;&#10;xvH7uNkfBqoE0Fu1ldJVtYfWUXnQvcWc7NVYnuZbV6ZdX11qCDabykLKSmo5JcVtfGNxr9BQNCrW&#13;&#10;G89IdMYrG3KNv96gNX4j0Rp/FucaiTC3kAh0hYS/lr+nYBayAe6hB++UYeerQg/wCThZAzCMTzB7&#13;&#10;jQ8cqeOCzbKZ0m55ndZcF7OuvlbuUVOj8qmszgoor8oPMlWaWEXmarahopmnL+8Oyy0bFuWUng7X&#13;&#10;lF6SZJbel2SU/gXX/4ozTUSoMRFBlonws0pe8FclZkGH5xE9WKzEHNQBzDSgB4jdAtDd4AWHm0Kg&#13;&#10;rXkjNDXvolqa9tGrG+MZFQ2p3qX1mX5FlrxAQ10RU19rDs2taeRm19gEmuohYXqVU6yuejtcWXUX&#13;&#10;+TpcWfmTSFVJwlRmIlCbCV9dQXirPEsH+BDPwQ304BLuf64Jc9CKM2hBfcTa5g7N1mCobw+H2o4d&#13;&#10;lMr2KLcya6x7sTXFs7AtzSe/VRugaykMymkuZ2maLOz0xg6eqnFAkNowKUxpOC9KbrgtSqp/Jkqy&#13;&#10;/EeYbCGC5DrCT6klvLU8xTk8wDOwgjM434hnwQow0QHQj1gP47vfRoWargCo7AmD8p6tlJKeN6jG&#13;&#10;7hh6frecoetSeuXYsnw1nfkB6Z2mINXhWlZqh5Wd3G7nJraf4Me3uwRx1pthMuuXAlnbv/lxrYQf&#13;&#10;10J48c2Eu5bHWEVuYfau1APMo/6UDXPQDdCDNB0BMOOT3NTvA0UDbCgceBn0g7souQPRtOyBOHpm&#13;&#10;v4KR1p/hpbTrfBVHi/yTjlYFJvS1MON6e0MO9o6zY3rnOft73+NIe//EkfY850i7CEdqI5z9NsLe&#13;&#10;3/mCD434X8T8XUD/z3ahB73oAep2YC2pHcTuiX00b4QBWkcQZDvEoBnbBuljkRTV2AHaIYecnuJQ&#13;&#10;ucsd2R7xowZv2WiF74GRxgDpSE9g9LAjOGp4jrln+DrylBl57F+syEHCihxA+v+fu+jBImZgHvd/&#13;&#10;qg89GEAPjqEHqF3uANCfAEg/BXDI6QupTg6kTG+EpOkISJzeS4mfllFl0wragekM+v7pPPdop8kj&#13;&#10;ymnxinTafF53Dvu+5pz12+W85h/hfOIXMfmj/86TZP3OCWScBK7lOmb/As59BvXHhvAsjAC0jwNU&#13;&#10;n0QPprB/ngZIwZome4sBB+bXQ8y8AKQLm2Hfwm6IdkkhypVA2eNSUt9wZdN2u4xuu1zV9B2u9nXb&#13;&#10;XUPuW10zjFdcyx5bXF8wtsz/03PzHPHaNEu8N50lPmu5ihmYQ/2TqD80CmBD7XonZuAsQO4cgNIF&#13;&#10;EHcBIAo76WtXvSDiajDsXBTCjsUt8OrSbti+JIVty4mwdVkNW5Z1lE3LZZSXV5qoL63YqZKVKVr4&#13;&#10;yhWaeOURTbz0g5voKqELr5B1wsvEXXjpBedw/k7UH0HfeyZxBjM4A9TOOwegvgiQcAU76BJAxDWA&#13;&#10;zTdoEH7LG0S3gkB0WwDC25sg7E4ECO5EA/9uAvDupQH3Xj5w7lcD+74NQu+PQ8iD88B68Btg3fsH&#13;&#10;hXWHUJi3CZV5k9DWMoP6Y2MAfTjzFty7eQEzgNppi6iP9XTvddR/H2DTHQDRA4DQD9wg8GNPCHgU&#13;&#10;AP6P2OD/qQT8Pt0Ovr/7FRIHPvgI8fnMAN6P6xE7eH1+Bjw/vwEeX3wFno9/Bq//EV4fUFFdaRzA&#13;&#10;/2+YGQcGHgwwzFAsgCS6FDUOMXHAFVQIggoiKiCIBUSIBhvBEuyiwaAoFsSuC/bFtddgWSNR1xLj&#13;&#10;CVFjQ+wdDdabvyI5xN1z9nB+5807zLzvft+975azAtoz70h1FjF+Hvt9Avt8OHMfyLx77QbCvmf9&#13;&#10;DwKfHAGalQONTwCG04DuHGB9XgXNb1qoL+mguuQC5eWmUFzxg3S1LRdAbogquRmq5At3nYO9igO8&#13;&#10;ah0XZyZw4yFwU/yXfMafVAKMZJ8ns+a99jP+ISDgB6DlMcDrJOB2FnCsAOSLgOUVQHEdwC012ZAO&#13;&#10;uG3kZtAduOcNHgiAR9yUPGY7nnDye8KXvpod/bQUeHYK+P0Jib+YyviZ/HfKTqD3AdafzTUfB/yY&#13;&#10;sydzdr7A3C8z92uA8gZj36anVP32qiItn21LjkBNQ+DFx9wcmvBukyq4KRBciMREWkQc2IJJiXv0&#13;&#10;/E9ZjJ/K2scy93DmbWZs318Ad+bsdJW5VwGat3H5M7CUqCHxIdZEWJMdsSbCg1oSN6siul47+NIL&#13;&#10;FlwwmPj5T8KB51sHLwgd2XzMx/nysf4URN2oDw2mkZRN02k2LaAltJrWUSntoDI6TpfoLtXQ//lz&#13;&#10;YmwnnnEd3ZmGJ4QV24SWFEjh1JsGUgaNoSk0k+bSIlpOxbSRttJevAAtINLf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yGc2Ma+jYuQ5996yRO+7ZLHPf9ReLY2CVx3PNc6rBbSB12CZnDztdso38j5716HfcC29Is&#13;&#10;ehfSG2ECAuj12Q28y57UdT8w+CDQ57AchiY19E066I/2g+7oMGib3WDXPB6aY/6wPRZG4mDTkgPr&#13;&#10;lnJYt9ZC3XqEXIVV8zNYHRWwPiIkf2Qz/es49zLOO/dz1uALYO4uIKgR8P2S+afX9TAw6CjQuwXQ&#13;&#10;sl21OiGHZZsKFm12MG/rDUXbEDIKvU6Og/ykP8zawyFrj4e0vQCSdk6ufSfQ8TWft4ngASkgaXtN&#13;&#10;9Sfci5/y+6gOSN4BRHLOQfT60vsuvS70DqDX8QSgaQNUHYD5t4DkrAUPGjUvHlrgXB/g/BDgAi/H&#13;&#10;F19cSnkZuMRD8DK/aC+X8GDmBK9wQpcv8PmYiP+hguutkHlP5dznM98zj9BPr+dXwNv0On8DGOi1&#13;&#10;ptfyO8Dsn+BY5F8S4CrjuMY4rmt4IXYEugYCN1yBW2OB24yjm4dANzf+nY+AuyzwXU7q7r/5/imf&#13;&#10;4hVL6U9nzaMPcA80A5P+BngwbcPagb6dzD29anoVL7zXyI/kBrlJfiLdco6pBH625sVUDzzsBzwZ&#13;&#10;DjzjRflXHsrPeSALfgEKbjrBxS1ayVXy8BWLG4CYQ0Ao/zSZbk/Oedhp1v48c38JUNIr6/G+cN4l&#13;&#10;98kD8og8Ib+QXxUcT0VsCXMihhI2LIJxiBdx8CAQVS/jYLLFt68QVuxv1f0hLJ0hZHwN9pkYRcaR&#13;&#10;aeQDEkNSyYekhJSTNcRINhMT2Un2kSPkODlDusgDIvD8t5+/P/8fYUO3NXtcVW8IRV/+ZgAZQcaQ&#13;&#10;KSSEzCeJJIsUkjJSSdaTjeRz8gXHa8CvOIj/oBXP0IGnLN4TJu4xf/OIn3j4BoSWbo0D47BnLgh6&#13;&#10;v8yFO/EmgWQ2iSNpv+XiOYo56kqWYDU91fRsoqeO4+3grPfhHprwM77GHXyPbhbwNj95i/958w0I&#13;&#10;A706LePQsCbEkvEoWBPpyJf18CezSBS9ifRl0lVAz3J6yulZS4+Rpi30bOWyaWAFDnHp/hXXcZaZ&#13;&#10;uIGrjPAKR7j0BoQjvQ7WjEPN5fQCxmPFmiiHQ1h4QvTyxTPZDDyWzsY9aSy6pam4Kc1Bl7QIP8rK&#13;&#10;cF1WiWuy9bgq+xRXzOpwyWwnLpp9ifPyVpyTd+JMry50mj/BP94SaLcUOKl8ieVrRF/6+1gyDgWE&#13;&#10;PZ8GG8bD3NgOxC/WI3FfPQ7dqqm4oQzFD8r5uKaMx2VVBi6qluCCqhjnVCtxVrUap1VGdKq34JR6&#13;&#10;OzrU+3FS3YI2q06csLmBr2yfokUj0KwRkqN/oOklor8SwtkMgttaOMsZE9872eCRwQk/aYfiB407&#13;&#10;rth644ImAGfswtGpXYAOXRJO6jLxjT4ff9cvx3FD+X+5LtegKM8rjp/33Su77Ls3Jom3RgXBCIuo&#13;&#10;LCgsyLLclkV2gQV2geWy7HJZlsuCKwsCCyKyiAguBBQheEODEUWDl2iiJkZtY5vGNtNJZjppOk1T&#13;&#10;p01bG6d22rR9ehzimOmH3zzvvF/+5znnzHnOHz58ZQw+WDYFt5fNws1lF+C95TfgxvIHcG3F76nF&#13;&#10;lU+pS6sIvYBcQM7/HySUC2Qd6ofiWMFx+7d1LHi8RgiPVsrgi2Wr4NMVCvjZKhX8+FUt3F2dD++v&#13;&#10;KYNba2vg3bVNcD3YA+8Ee6mrwf3U5eBhajFkgroUcoy6GHKWvhByhZ5fd49+a91v6DdDn7BmQwnr&#13;&#10;JHIilLCP4/lDyGtL4+SpAkdtFI5vHLWfh7PhV2sF8HHwS3AvNAxur4+BGxtS4Fq4Hi5HmOFShJVa&#13;&#10;iHBQ5xXN1DlFO31W0UPPKfbTZxR+1qziKOuUYpZ9QnGRfUxxmz2j+Iw9FflXzpFIwp3YSLjjyOuR&#13;&#10;hPNDSATGEImjV4nPDI7Xh8hHMQD3N3LhfYUUrketgcXNm2AhOhHOKTNhTmmkzigt1CmlnT6hrKeP&#13;&#10;KXeyZpQd7GnlXvZR5RBnMnqCezj6OHc8ep43przBH1V+wh9RfsM/GPNf/oEYwh9cgrdf+QKC9/42&#13;&#10;Gp8CfGZ+oUbtZNyzk3DPjaPgSgwDC9tWwtn4CDitioOTCWkwk2CgphPM9GRCBetwQg17XNXEGVO1&#13;&#10;cv2qbt4hlY83HO/nD8VPBwzGzwkG4q8KffEfCftUj4S9qu+Ee1RE0LNEAMJ/DtmCz0Acek4N3j8d&#13;&#10;/ZYWvQaeFzGW+UQBnE56GU4kh8EbGiVMpiRTEylZ1FhKPn1IY2ENa2ycIU0ddzC5hTeQvJvfn7xX&#13;&#10;0Kc+KOxVHwnsUc+KvOq3mS71PaZD/RXTnvxPUVsyCfQkE+H3CDzqJZ5i3r/Gez/MQM+Jvu+dbNTH&#13;&#10;cw5jOZXKhZk0OUxmBMO4djP4MxOp4cwM+kBmDmu/1szu15Zz+rQ1vN6MRn5PRqvAm94t7EzfL2pP&#13;&#10;f53xpJ0Q70pbkLjTPpC0pH0paU7/h9iVThhEhAQiQlfaEk+w/l+m4HqTBXATfd9iHu64uei3MJbp&#13;&#10;TAomdFIY3bEahvWRcEAfR/n0qXSfPpvVqy9gd2dbuF3ZNl7HDmdA246dwtaszkB3Vj/TkuUXu3Qz&#13;&#10;0kbdvKxed0vm1P1aVpf1d6kji4gRxqEjIiTwOY8TcPXBHNw3AFxH37dgwj2/AGAKY5nQ455pYOBA&#13;&#10;7koYMIZDnzEW9hiTKa9Rx+ow5rHb84q4njwr351bG9CS6xK6ctpFDTl7xU7DiMRhmJLVGN6SVxne&#13;&#10;ldsNn8lthicym4FIEDHC2PVEhAQ+4xvsw08xB3eMAFfM6DlLAI6h/5soRH38N5gfCPsKl0GvKQy6&#13;&#10;zdHQad5OtZszWK0mA3unycRtLizjNRZWBdQXNAjrClpFNfk94qr8IanNOCmzGufk5cbrQWXGXwaV&#13;&#10;Gr+VlxqJtMxIxAhTlkdEz/kD1uHnmINbeP+3cfV6E73fFJ5+XAcH8V9fkQB6il+CzpIQaLdsglaL&#13;&#10;itppSaNdlmx2Y0k+x1li4TlKbAE1xU6hvcgtqizyiivMg9JS82FZielMULHpWpDZ/EmQ2fRYbjYR&#13;&#10;aZGJSBCmqJCInvM7rMMDzPsN1FyowD60Yg7wPIix9GFOvKU82F0mB0/FGnBbI6HZuo1qtGpoZ4WO&#13;&#10;5ajI41RXFPHs5daAynKHsLysRVRa2ikuLh2Qmi3jskLLrDzfciXIaPkY+YvcaCHS/BIiQZj8YsIU&#13;&#10;FBPRM77AOtzH+l9DzXkb1sGOfgvPgUrUx1jarCxw26TQbP8RNFaFg7M6lnJUJ9HVVVqWvSqHbbWb&#13;&#10;uOX2cr7FVi0otjUFmit3MwWV+yRG65gs13pSbrAuyvXWnyJ/lukriBSRGMoJ8z2iZ3yOfXcH67+I&#13;&#10;mnO16HdqAIar0e8gbRhPC56NtQw4HSugtm49VDujweZMoKzONLqsLpttqSvgFDksPJPDHlBQ2yDM&#13;&#10;q/WIcmr2irNr/JKs6uMyXfUlmbb6J8ifZNoqIsmsIuJMO2F0diLS2ZZ4iH13E1fOi6h1uh7r4ES/&#13;&#10;UYc5QFqQevxX0xAI9qaXweoKgXJXFJS64qgSl4Y2u3SsQlceO7+piJvbZOUZmuoCshvdQl3jHpG2&#13;&#10;YVic3jAjSW1YkKY03Jdq6v8oSXEScUodYVLriCjV8YIH2HfXMQfzqH0crYC/CfugEaAdacBvewv6&#13;&#10;HjcPLLtkUNz6Kpg94VDoiYF8z3Yqz5NB53j0LH1rITurtYyT2VrDy9jVEpC6yyvUuIcC1e5pZrv7&#13;&#10;PJPovsskuB8xiS3/ESU2E1GiiwRuf0bTEncxB5exBnOoP+VG34tWoBtxI7W4jpe2AZg6KDB2MpDb&#13;&#10;tRxyvKGg926CHd3xkNWtoTK7dXSG10ineUvYGq+do/Y2cbd3dfBVXfsD4romBdu6zglju+4IYzu/&#13;&#10;Fsbu/rcwtp0IY9uIYKvnBTex/xbwzrMegHHU60d2I03tALYO1O8GMPQC6PoEkLEvCNL7V0OqLxxS&#13;&#10;fErQ+BJBPZBOJQ3oqUSfiVb5KlhxPic71ufhKH393C2+w7zN/Wd5Ub7bvKj+r3hRfd/xo3oJP2oP&#13;&#10;0vOCq1jzs3jfY16AkS6APcgu/Hagdilq5/UDZA4CqA/SkDDCQPzIKxB3KBi2HVLAVn8sxPqTIMav&#13;&#10;hejRXNgyWkJtGq2mNo7upBX+Xla4f4y1wX+Gtd7/Hnu9/7essJF/scMOEk7YEHLgBRcx57Ooe6QP&#13;&#10;exHtaSfSiN+VPswBau9Aa6QZBYibANg8yYPIoxJQHF0OEVMhED4VCRumt8Jr02pYP62DsDf+x3Z5&#13;&#10;QEV9ZWH8+08fBnDofVAELASICYOFsYAKKKJxXdfk6NHVoMaCBru4CEFERVQsGIpOUFiqHRjUaAQd&#13;&#10;eyxHJDGucXVdE3vWWBLr24/i7urZw/nxqO97t7z77h2JQPN4BJhnoKN5seRnzpHam4slX/M+yWD+&#13;&#10;UTJs+l1mKBAyQ76QG778L5UpgJma66m3NIt5wPWz1cDotYxBLufPfCBiM/WLOAMWA36lWviWOcBQ&#13;&#10;5gmfcn94lwfDq7w7PCsi4VExBO4VH8OtchJc6VyXyhVwrjTDqaoGjlWNcCx/AqcyITn9tY2SVooz&#13;&#10;eR+zmYvUTFnHu0jdP+cBf9wExFK3TwkQVkb9KqADZ1OP3YBjtRrtavWwr3UjHWBXG0TCYWuJhM4y&#13;&#10;FDaWMdBapkNjSYXasgEqSyWUlqNc70BdK6CpIdUC2j2tFKxiHtDXGdSdQ92J1B1F3bhyoN82wLiL&#13;&#10;+tXUrwXc9wIOXwO238igqtdBVu8AqcEDaPADDgcRNiNH2Pwc4QNkZeG18rJZmVBWOtLKDayXyVP+&#13;&#10;XrzF+g28CwXAAmpPLQXGUHcYbY3kvxjrgC77Ad+DgGs9oD8C2BwD5KfAhkNJbIEzDsBZd9IBON+V&#13;&#10;zRAb00Y2ZRfZhFxk4WnihWtiUjXRmd8dJrfJKyL+Q1Yh7+JWYHoF7wFt/sgCRFE3jLqdGwAfK+B8&#13;&#10;HLA7DajOUvsC+Z78QC7zHFd0bIb1bMhdgOs+wA0OCDfZIP5Mf9xiEb7FAnybSX+bSX1nJ+Emd38h&#13;&#10;r4loIYV5NoOxHrcHGE7tKNobRns7UdeLuo7nAF0jILtEzR/JdfJPcpP8TGgW7qqB+3bAL/TJQ8bm&#13;&#10;sT/wWzfgGZuT52yMnk/l8MIL94IxeUkjX9KQV/fJ4xaS6Pvx9PsfaPcA2hx2Egg8A3jyz/TU1bzR&#13;&#10;bda8Re4RmsGBF3hEnpDfyDOJGhrgtT2HBZfmoY2waRc8h+DDLPjwCOaGYNAFzyEYUHGxBaFrD6E2&#13;&#10;QMCH8GsEkBASQQaRP5EJJJHMI6lkGVlNNpACUkRKyXZSS74hp8l18i+8xit+iLd4SZ61IeyorfOE&#13;&#10;UHDOBVf4kq6kOxlIhpOx5DMyiySTdLKC5JCNZBN1tnLfCrzALu67D7/jGJ4yaZ7gLh7zJ4/4V7+S&#13;&#10;R/8Hoae2vQuExpnfNePR5osPSD8yhHxCPqVOInXm4jlSuGsGQ7CSOmup8SX3MlOjhFZvwwPU4D7q&#13;&#10;qX6O6fITQ/iEnwXTR7SsN99BOFJXr4ewbQch5wqXtpi8R3qRGGqOoN5Yak1mGnzOdFhAjVRqZOIO&#13;&#10;sqmxnvvnc78i3EAZI7ALf8d+pvBJ/A3XcIkn+54WNHE3Rh+N7yBcqOtoS19oGROuWkeepTkmgYzb&#13;&#10;h9TtR8146n1MrfHUmYp/MCbXGJOrSMMV5sZl5sYl5HL/Tby6xThPX5yFBd/CilOMxwme+DijdJS7&#13;&#10;WiWBI1Lr+gbhruM5lPQFU1SvgmhnR58446XaFw/lQbSvJzWjcVUajsuy0WiSJeCCfDrOyefgjGIR&#13;&#10;TivScUqxAieUOTimzINVWYTDqgo0qGpwSNWAg5omfK29h726V7DYMmPtBGreQXhRn2VOuBFXXi8n&#13;&#10;FZ7r7fHA1hU3tH64rH0fjTZ9cFY3GKdsR+K43VgctZuMw/Yz0WA/D4fsF+Ngu6U40G4V9utzsVe/&#13;&#10;GXX6MtQ67EG1Qz32ODRhh9MDVDm/RoWLQFkbpc5CeoPwpbY3y4iBpYbc8G4ueUpctbdDo707Tjt0&#13;&#10;xlGn7qh3HoADrsOwz+0T1LmNR437FFR7JGG3xwLs9EzDDs/l2OaVgyqvfFR4FaPMewdKvQ+gxOcc&#13;&#10;thjuSGbDS2mTr5AKSUEzBiHltyH8WsvJPZbYayz3F7vwCWCZO+WtgdXDEQe9/VBn6Ibq9n2ws8Mg&#13;&#10;bPcbgcqOY1Dun4BS/+ko8Z+NYv9kbAlIl4oCVkrmgA3S5gCzVBhYKeUH1kl5gSdluZ1+kq3r9EyW&#13;&#10;01nI1pDVnd5GBAK/UvcGS+uFMOAEqX+fM08XGfZ2tMfuQG9s6xyE8q49UBI0AFveG4qvgkdhc/A4&#13;&#10;FAZPlvKDZ0h5IXOljSEpsg0hmbL1ITmytSEF8jUhpfJVIdXy7JCj8qzQ64ploU8VS0OFIiNUyJtZ&#13;&#10;8j+8oP5d6v/QAzhp4sxHLD3ZY37A2TNYh7JQN2ztFgjzh2EoCOuHPONg5BpHYL1xtLTWOEFaY5wi&#13;&#10;W2VMkmUbF8qzjOny5caVikzjRkWGcasy3bhT+YWxXpUafkWVEv5YtShcKJtJDheKFoytPAnmE9Sd&#13;&#10;z25fPv98cus4f27vB5T1AorDVdjc3Qn5Pf2Q2ysU60wRWGOKRrZpmJRlGiUtN42VZZomyjJMifJ0&#13;&#10;01xFmilFkWpapkwxrVMtijCrF0ZsU8+POKCZZ2rSzDE91Mw2CfUsk1ARZQsRrTykvVd70wfUPsDZ&#13;&#10;c9cgzjrRwFd8agp7S8jtrcfavj5YFRmErKgeWNY/Chn946T0/iOktP6jZYujJsj/EjVFkRyVpFwQ&#13;&#10;layaF5mhnhO5RjMrslDzeWSFdmbkPpvEyPM20yMfaKdFCc3UKKGeGilUbSibuU8ffMen3krtunig&#13;&#10;ihQNBvJi2GPy56v722HFQE9kRnfGkpgwpMX2xeLYWGlR7EeyhbGjZPNjx8nnxk5SzI6ZoUyKmaea&#13;&#10;GZOmTozO1k6LzrOZEl2qmxxt0U2K/lY3MfqeLiFGaBOihYaoiSphYCu3IhgH2n2I2tXD2WOTgqGc&#13;&#10;t+LYY/Icy2J1WDLYFalx/kgZ0g3J8SbMjx8ozY2Pl82OHylLih8jnxn/qSJxyDTltCGz1VPiUjST&#13;&#10;4lZoE+L+zXWZR0V5nWH8+WZhdg0uRIsmouiRqCjaKCiKIqKsA8MwzAzMjMCwDSiLCBMIxXGh4mhd&#13;&#10;EFwSUTAuER0TYxJN8GiaGJs0clo9JqlJY1xrbY5tmrgm+vVBxuSc/vE73/04w33u+7733u992tR5&#13;&#10;Sa9pcpOOah1Jn2rtSbc09qTHanuSqLInikqieMpV7oM/Mwfd1H6D7UYHW582tmHr2BL+PhnwpCjR&#13;&#10;oB+IurQQ1KaHo9oQhSpDrFBuSBIWGQyS0nSLtCQ9V1aUXhxQkFapyE+rV+amNakd+haNTd+hzdYf&#13;&#10;0Vn0Z8hNrVn/SGPWiyqLXlQAJCDb31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FfG+2Bn5WFwZ+S+xPVJ9RsT/&#13;&#10;+DSUxxD13+VYv5ZMa6GnNmM5GAPsox0YDNdiIHImtkcvxJYYHfqWJKNXl4WNunys19mxVlcu9Ohq&#13;&#10;hdWxzcIqXafYpVsvduq2SR26Iakt9oTUGjsqt8TelZti/yQ3xv5TaohVxxA9Y+ie8Zj1/xmPtzsG&#13;&#10;3jPSmD+fB5KozW8DrMl23ST0L52K3rgF2LAsCusS9FiTkIFufQ669IXCK/pSYaXeJbTrPaJX3y62&#13;&#10;6tdIzQmbpcaEvbIn4ajsThhR6vQ/Umr0j5Rq/VdytV6VXAn/RRzjEWtwn/nfNHL9aX8O04oNMpad&#13;&#10;KfSYrEmvfjzWJ76AnqR56E4OR1dKHFYaUtFuMKHNkC+0GhxCs6FCbDTUiR5Dq+Q2rJLqDL1yjeFV&#13;&#10;xWU4rFQaLmoqDHc0ZYbfk38oToMqO1NU6es8jKf9oeZV2o2zZtaA9meAsfSn01+xJmsNGnSn+qEz&#13;&#10;bTY6MkLhzdChxZiMJuNyNBhzBY+xSHAbnWKtsUasNjZJVcZOucK4US4z7lRKMw5qSjK+r3EYb/nY&#13;&#10;jQ81duPfleIMVX5KuirZn/PrRNoyal62ACcI7Tm2MZZNjKWHNekyiuhYrkVr5gw0ZwWjwRQNj1kP&#13;&#10;tzkdteZsodpsE6rMK8QKc5VYbvZITnOHXGJapzhM25Vi035NoemcT4Hppo/N9Fsfq+lLjdWkKtYs&#13;&#10;VSaSNVOVbOQj5voWNS/lA0fy6LFpNzYzlrWMpSuTdy7Wp9k8CQ05U+G2zEetJQLVufGoyk1FZV6W&#13;&#10;UJ6XLzjz7GJJboXoyHVLxbltcmFuj2LL3apYLfs0eZYzPhbLdZ8cy6/IF5oci6rk5KjyGJZsVRrj&#13;&#10;J6z5DWpeLOBesLEPaMs3MZ5uxtNGG9bImNx5E1CT/yJc1rmotC1CuS0WzoJklBQsx4oCi2AvKBKK&#13;&#10;CpxiQUGtZLW1SHm21bLF1q9k24Y0ZttpnyzbNZ9M2899Mq1/02RaVSUzX5WzxshTpTHuMder1D1X&#13;&#10;zL1IO761EFjHeDoZTyNjqeOzqsAX5UX+cBbPRknxQjjsMbDb9ShypKPQkS3YHDYh31Ei5tqrxRx7&#13;&#10;k2S2d8lZ9j5lefGgJqP4pCa9+A1Nmv1DTVrxE01akaqkFapy+hgFqjTGO6z5ZWqfXAHspRXvs/Ou&#13;&#10;QbyMqZbfK/nb6ZDhWKFFcckMFJYGweaMhNUZj/wyA3LLspBTli9kl9kFU1mlmOlskIzOTinduUlO&#13;&#10;de5WUpzHNcnO1zVJzg80iaWfKUklqpy04ilSkkOVkslt1nyE+kdpwQdKgY0lrAFpIpWkhN+LygBr&#13;&#10;xSTkVU6BpWoecqoWIdulg8mVhCyXEctdFhhdRUK6q0xIdbnFFFe7lOTaIOldA/KyqqNyfNWoEue6&#13;&#10;r8RV/VWOq1TluApViitXpfiyZ9xg7S+UsxcquB/47CFtxE2c/FZYRc9dDZhrxyOrzh/L3bOQ4Q5G&#13;&#10;en0U0urjkepJRYrHhGSPFYmeEkHvqRGWeVrFOM9aMbZ+h7Sk/rAUU39Jiqp/T4py/1mKqlOlqFpV&#13;&#10;iq4h1c+4wlzPUuO7pM/FvUCaSDXfHTW897mBrAYgrUlGSvNkJLVMRWLLPOhbw7CsdQnivYmI82Zg&#13;&#10;qdeCWC7gEm+lEO1tEqK83UKEd6u42HtQDPMOi6Heu2Jo6ydiaIsqhjaRRlUMe84Irx8n6rkO1FrP&#13;&#10;62EHqSflfC+ktrmZ+l5A3wEs7RyPJa/4I6ZrJqK7FiBqVTgiVy1FxKpkhK/KxKJuK8K6S//NdZlH&#13;&#10;13ymcfz7u4lYsghZxJaVLJYklpsmbmmHqZ7DVFVrX4pwkgoTIhKCiCQSEskVROQS1JJQSougzNQy&#13;&#10;h4wZVWPMTFWrxtHaamqJOkr7m8+VmDrzx0dyI3m+z/K+z/s86pKVrMisDIVnFRqdsyqNsKxdRmjW&#13;&#10;SSN03k0jNNM0QjNgjmkJTTctYbALrSp0imZwFlkNU2EqjOFnQ9F+bY7Ud64Ut0CKXmRR1GJPReT6&#13;&#10;Kjw3UJ1zI9QpN0ZhefEKzeuvkLzBCs4foaD8yQrMn6UO+blqn1+udvk7FJB/XAF53ylg8c9qm2Ma&#13;&#10;bRdBdgPVM3kfZvMusBJmoJkCE/j8TgY1YD17ZSHxL5Zi8qWIpVJwcRO1L/FSuxI/tS0JVEBphNqU&#13;&#10;xsq/NEF+pQPka39TPvaxam2fplb2+fK229XSvlVe9iPytF+RV8lPalnMFlEEyxp4P4u+hFZ2JmcR&#13;&#10;phDzqPnsntlS/1wpoQD9IvRL0S+TAsql1mubyMvhJU+HrzwcHeXuCIdYtXDY1NwxUM0cb8tt3SQ1&#13;&#10;caTJ1VEgi2Od5PhYRuXnslTelWWtKdcKU03WNFBJjIWsgVlopsB4Pg9dQg2WSbYS9s+VUuQaKYg1&#13;&#10;MaBKarVJ8thikdu2FjK2MQxvYwCtDgKGr+qeUg0PUA0NvobGUkOhayhiDc5Xbwd2zG034SmYHMQG&#13;&#10;ygrpCcSaBonkevhyasCf9EW3pwP9DehvltpUS947JPddkisrqz52Aw8eGvbbvQzG+/BjH37sx49a&#13;&#10;hoFaGn0tzaWWYtdivJYAag/AV/zOIzD/R7GdHJDnaeiOJc9voPvqRsm6VeqC68Fo+n8ktdwvNT8o&#13;&#10;GZ+g/0f41Al+HMWPY+TjuH/DMPynCOkkfpxiADlFs6/jotdR4DoE6giirg6+h1/AfEZeBX0Z3UnE&#13;&#10;O2wLNeDX4ndL3fahj6b/YckLTbdjaJJKVhax5DAAwxn4zEU621w6x6J0niXhQnvpCwb0S/jxdX/g&#13;&#10;8bnM5b9MkS+vl76phYvwAMxnZBJzMnke/aE0CF3bIan7EfJ/VPI9Qe1PSS6nG/XOwT8AE/oSSCuL&#13;&#10;mFijpKtNWFDcpevk5BbLyh2G5bv4cY+H+T5n40EqSwSHu54E12O8/hvAj/p6TSPfY6nv74i5L/F2&#13;&#10;P44+uj7E6X4W2+fhX416Tq1v4TpwtHQb7sAPcA8wqR+bSo/JyVNqY7IgmAzHJkOSydkwufAmNTFJ&#13;&#10;tkkxzS/gEhtnwLMd15Rf4/eBEAFxMADehDEwBWbAHFgI+VAEK2ANrIctsBP26xc20J/ZUJ/g8E9s&#13;&#10;sI/56XMewn/gJlx37rzyhVaNtIY2EAY9oB8MghEwEZJhJszFfraeagn2i7FbhspaPdIG7FerXrt1&#13;&#10;X5+QmjpSdAW9+/qev3rObfgWrsBlpw8u3vzrBZ6N+DTmoivEw2vENJR4xqCTiEYKKU/D/jzsL8J+&#13;&#10;AXaX65ZWElclcW3Sd9qha9qnf+sYOn9H5zalfCJn1r9s5CJcgPNOH5o6dZuDW+PXls9q8kSd0eyJ&#13;&#10;5itEMYiyv4POeDSmYn+6rmo29rOwn4P9AuyWcGxWY3cddrdShQ/1Gbn4K5foNH/xZ/2oU1g+Cc6v&#13;&#10;dS9gtkDb4GjIiSu4k8vWxBiEZjdyFo/eAH2tIfg+Eo139Tcl6Sxn44zSuaJZ2M/BbiH2S7m+a3Sc&#13;&#10;mhzVdtrIPh3WCTy5pIO6q1qsH4Da/8OkxZiuDT784jzWctENanKFc3FRndDrQTwvo/U6Om+hMZoM&#13;&#10;T6RFJekP+j0a6WjMRyMXe8tQLdNeOfQRuditPdqFJx9wqbdTjxqyW42Sk20vYHqiz3Wqp83cgquu&#13;&#10;zqvflFy2Ir4ORBGFnlVH9Co6gzjxb6MxFo3JaCSjkcpNmMMJWIhOPvZLUF/DDdmk9/mfjTTWKpcz&#13;&#10;Wu96Qw63x6psamptM1MVL2DSUh7BDV9agB8tj/Z/Cr9OuLoTp68OGiHa6xKt3U36aKfbb7W92Ruq&#13;&#10;bjZcW5uP0+YWidrUYpo2us9SlftcrXfPkcNjmSo9VqnCY4PKPT/Qas9DWul5Riu8bqnU+6mWe/M+&#13;&#10;vEARPKG93mlHSw2mFYbQ/mn5B51PkPMpcvfUTs+2qvEK15aWvbTRu5+qWr0uR6uhWtt6pNa0nqBy&#13;&#10;n6la5TNdK31ma4XvAtl9l6jEz65iP4eK/Gq01L9WBf6nld/munIDniinralFzwlo4CH618Kkz6N4&#13;&#10;erqgHc6uQXvb1oFn1a+ZNvn6aJ1/iCoCumt123iVtesve/vBKukwTMUdRmtZx4la2jFJBYGpWhKY&#13;&#10;qbygHOUGFSsnqELZwVu0MHiv5gef1LyQa8oMfayMULocpIf8yg/EfqkrT1EP6QDsiGbnw5d1+LI2&#13;&#10;xFB5oLdWBLdXSUikloX1UmGnvlrSaaDyOg/R4vDhWhQ+TtnhiVoQkaL5EbM1L2KB5kYWKiNyldIj&#13;&#10;NxlpkXuMWVHHjdSoK8aMqEfG9CjTSHlOZAM3ePLP8bQci2ffe4k9w4o2n1d2Z74iN8URHiqMbKO8&#13;&#10;LmHK6Rqj7G4JWtCtv7K6D9Lc6LeUGT1Kc6InanZMktJiUjUzZp6RGpNnzIhZYaTEVBnvxewykmM/&#13;&#10;NZJiLxlTYx8aU2JNI9FJzK9cJe6/oH+Y8Wf7y4xcfaQyfCniqSmIZfeMbq5FMT6aHxukuT27KqOX&#13;&#10;Vem9+imt90DN7D1EqdbhmmEdp+nWKZpmnW4kW+cYSdYcY6p1uZFodVgmxe2wTIw7Ynk37p+W8XEP&#13;&#10;wLSMizONcdZGepvGV2idRHv/b6TNjB3l/Yidz/kJ7J1xzNq9XZVp9Vb6Sx00Kz5CqQk9NSPBppQ+&#13;&#10;AzStz2Al24YpyTZaU22TjETbe8ZkW5ox0bbQmGArsoyzVVjG2moso22HXEbZzruMtN2zjLCZDfQx&#13;&#10;jWckmMYFYj6G/h6e+aoB/+W5zMOjqs4w/t57EQlLSBBliQUMS8MimAgEAkkmy0wySWbCTEIm2yQk&#13;&#10;QwghBrKgEpMIIklUpEJSLBQJ+EClFCG1KBV9pMJjqdBWqharVq3LY10KQq370ttfSOofv2fuvTNz&#13;&#10;3u/7zjn3fC8+g7ajnVjuJJbmRfgN6tKQEK66xWNVmzhFNUlzVJ28QFXJDi13ZKrSkasKR0DljjIj&#13;&#10;6FhhlDrWGMWOO8xCR6dZ4Nhu5jv2W3mOY5bfcc7yOS5ZSxy2uSS5H1+SbfRxDp1nnOwFjvidLmrA&#13;&#10;9V3E00wsa4ljDa1hrWO4qlOuVVXqDQqlzVRF2jyVpyepLN2poNOjEme+ipylRqFzuVHgrDPynetM&#13;&#10;v7Pd9KV3W7np+yyP83Erx/knK9t50cpOt80rpNlmTmo/Z9E4nknLSyu83U2PzXUb8dxKLKuJo4ba&#13;&#10;VKWHqdJ5jcpdExTMiFFpZpyKMxepyJ2mgDtLBW6/8t1FRp67wvC5a41c922mx73RzHZvs7LcD1uZ&#13;&#10;7qNWhvus5XJfsFyZttlHRga4+jmNxrEc1gJsg03Z1IB46omnhrosJ55y92CVZkWoODtKhTlTVZAz&#13;&#10;R0s9C5TnccjvyZTPm6tcb0Beb7mR460xsrxNZqZng+nyPGA5PXusNM9jVqrneSvF87GVkmObfaRm&#13;&#10;Q1Y/p9A4miv1wBYvnhNupS2/hXhCxFLGZ7HHVIE3XPm5Y+VfEi2fb5ZyffPk9SfK43cqx+9Rlj9f&#13;&#10;bn/QyPCvMJz+BiPNf6eZ4t9iJvt3W0n+XivRf9pa7P/IXOz7r7l4iW0m5g7gtc0T5H0kjz3pl+6l&#13;&#10;FW+FhiX0uVBGPIXc5/OdL2+4vPmjlbN0orILpstdEKfMggRlBFLlCmQpPeBXWqBYKYHlhiOw2kgK&#13;&#10;tJiLA5vNhMAuc0HgsBkfeA4+MOMLvjfjl9pmfD7k2eYCeIr8DxawFpayH2jD10EdLIdC8PMdZVZW&#13;&#10;UZgyiiPlKo5SeslUpZXMVmrpfKWUJim51KWkYK4SgwEtClYoIXiLsSDYbMwP3mPMDe40bw4eMmOD&#13;&#10;p8zY0vfN2JLvzNhi24wtss24ItuIK7SNY+jsL2JP0n5vgCb0amAZ1/k895ZImbTEaeWD5FgWrqSK&#13;&#10;MUqsmKRFldOVUBmnhZUJWhBKVXwoW/ND+ZobCurm0ErFhm4z5oTajdmhB41ZoYPGzNDvjBmh94wZ&#13;&#10;ld8aM5bZxszyAcps4zF0ekrZk9CC3hqoglLufWX4vmXoV0qLq/A+1UM1b+UozV0ZpZtrpiiu5kbF&#13;&#10;1szTnFWJmr3KpRtX5WrWqiLNrK3S9NpGxdRu1LTabk2pPaDJtc8oetXbmlzztTG52jYmr+hnSpVt&#13;&#10;PIrGDmiH28rxfFDBdQA82LT0FfgOrOv8Wumm1YM0qz5cMxqu1fSGCYppmKYfN87RtMZ4TW10aEpj&#13;&#10;lqIb83VD0zJNaqrThKY2/ahpq6Ka9ml803GNa3pD4xu+1Ph6W1FrYLVtRNXZxiNobCPH9ctZi7AC&#13;&#10;guDneSYWLfkWKR6LdFOTNB2LEt08RBNbIjShZYyub5moqJYYjW+5SeNaF2psa5rGtHp1XWuxrm2t&#13;&#10;1ui2dRrVtlmRbXsU0faERradV0TL54psxkmsw0nc3k8P+d23Ct+LXh1UQoD7nDrmoF5auFaKxbJO&#13;&#10;b0F/vRS1EQ/YHqbIjggYo4jOiRCj8M5YWKQRnS4N78zTsM4KDe1sUFjnJl3duUODO47oqo4zGtx+&#13;&#10;QVdvsjXkbrr4jf1sb+BsJM+1q1mLUMr1kkbJdStroFmKa5NmYFej29G/F/37pZEPWBraNUyDuyI1&#13;&#10;qGuszK5JMro46Ls4ALt5wXez4btZaN0k1E3wXVsBU7sNn7kNs7j1G+kB+we23M67Gb168q3kcyk5&#13;&#10;u1uZgw3S3E3STHSjt0jjsYnX/FQK/5kUtksydg/hkMNX7qYZ7KEZ66H52kMztIcGZC8v+b28YPay&#13;&#10;uPaS5N5Onu+GJ/jd6/znC0D/oX46yHMdmjVQQq29d0sp97AGyXcWupMfRP/n0qgeacTD0uD9GIAD&#13;&#10;cNCCoRx2xHGIOB4dJx0mjiPE0cth3MuB08vG72Vh9VKLIyRw5BCcgUv81v6Bu8i1ASoINW8zc0DZ&#13;&#10;FqI7m1wn70UfzVG/lIY/Kg3qRfs3cAx+24cpPUk9jtOIPzVKenoshzDN4YmZ/Y3ZsxyAzxZLJ5nk&#13;&#10;kx3AgCefgvd4/jXYV2imzivRLSLMbPJN5Gexv5CmEvJ4NCOPSsOelMyn0TwBJ+E5+D2chj/A81fR&#13;&#10;jA2jMR+JOcAg/GWi9DJxnKf5OM+B8wob/VUm/dUuIJnXqMVrF+Bb7m3V7+SdSJ195Jv2K2ner6UY&#13;&#10;8ryecCPRDDs5oPc8/BHOwUvwMrwCr8Lf4U34B2bpXWryPnPzISbhAs3xRZqyixw6n1RLl1jclx6S&#13;&#10;LlPEywxwmTguf6ZqlmvhYdbh41ICujPQvf6UFEGOV59l3BcGNPv03oC3gVJiY6V/wofwL7gITLM+&#13;&#10;ZX4+Z518hUH5DoNgzwKaFJsDyWZO7PuAhG3E7BfhHdzeaBg1QN/1OJgKcZAM2VAAy2Al1MM6WA/t&#13;&#10;sBm2wQ7owbM+ou9xgd/hQr+heF/rXX2lz/Ql334xwCX4AN6Ft/r8Jr7SVvgAIwfimAQ3QgK4wAcl&#13;&#10;EEKjlvGbGL+Z8Tcwdgfj3q/P1aX/aKc+xWdexn1+oqOU5iQlekUfc/cRADIgzd///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bKiFXXCad77lcqab34cNe+kp8TUX0heTh9Wcg+XkILq90PXdjD6aBjTb&#13;&#10;70GzAXCFJp9CB4fhHQaCozTnx2jOj3tIv2NfTmBHI41JI8WvkUvmFMl1ilg0smDjO/AxsB8nLc3M&#13;&#10;Y3+z2a5xddwF67gHeC10u+SPyZ77JZdDUlur1jFZG37WgvfgfTgDf4CzNtI5BoLzNOMXGRIu+0gf&#13;&#10;YsdVmo+PKIBNHPamAukagW3CmSY+unYLfgSLZrO/k9iqpNfZA+Ibjm7A2+Qf6WM4IbU73ap1Fi40&#13;&#10;D0CsD1ehCa7Bp/A5fMnQ9hcH6Qa5+g2N+S3suE2T9B3F5w75eXehdA+xewTx3hXpPlPd/R+UvYP7&#13;&#10;CNOGEOOYI+TASckHPw0fkHvnWfdyq6ZV6wv4Cm4AR0xfw03AJd2Be9aBDR4wtD0mJk8ZVv7bg0GS&#13;&#10;HP2FwmPh0FnYcAuBthwHHLLcZNJygw6tWH93gkCIgP4wHMZDBsyEOVAMZVAFy2CVfmGa+1n1zI07&#13;&#10;9R+mwR/ZvCf6gAnzSz3WAz3irYet3IG/wRfwiXXelAGcwLH1r9UOXwiFOBgMoyANnWw0cvSUOfcJ&#13;&#10;c+5j7HiEHf/Gjn9ptf6pDfqeKfA+c+ZdEveOGnWbIH7Lr5t8+Q2rfA3X4RpcgUvNNjiAHdi0/rXa&#13;&#10;5A3d8SuSL/ujl4j9Y9FIZ/1prD+btQvYghLWLmPdKvxaztprmGw34vkO0qOBNDmK1ll9xOZdxVqr&#13;&#10;5p9aOQ/vw+lmG2xB/4ebHE0PoueHT6HoxaL3Ejoj9Vf25M+aos9k1MfY0UQ8rrIvV7DjMnZcwo4L&#13;&#10;Wqtz2sIu7CSV3+YInUKniYh8r5NE8gQqVt6Fo3C42YZn+k+bU6otsTPgkzf7FYRWOH4kYPtQXWRP&#13;&#10;zimV45iBD0bWno3CXNYuZs0yHdcSsqBWR7SetbdyhezXIZ68hWUHiNh+smQfSlb2trLnORsew124&#13;&#10;3nzkHPHJHV988SMYnWh0BqKRyPqjWX8iHmawvlEHsaMBO/Zjx17s2KNq7SJH39QmvUEstpMXW1ml&#13;&#10;Ho82E91NqFnZ/By/6t+2aTnmf2y+DuyIl4FYdcKXAPzog04c9g/Sbs7JTo1h/Ymsn8H6Rr2OHVvI&#13;&#10;j80ykQ2VZOYyIvEbrdM2MuQAFp1QHblZy+FdwW6vQPV5nnLl3+HK/5Sr9ix/3+WKOWxrvZId0HTF&#13;&#10;p85kWA+0ItFJwIfBaCShMRaNNDQyORHT0cjTShWy5kKyYomWovwqX1QTnSr2YzGRrbS5rQrbpypv&#13;&#10;Q52ye8YDtK9T9s7DMcrOAa7anTzbQQnY2sYZ3zw4+X5aZxOi1bbRWtlmgFbYDdWytsla2m6catpN&#13;&#10;UnX7qapqP1Nm+zmqtC9Rhf1ilTnUaqHDJi1w3C2T41EVO11UkfMtFbr8BNSI5/iOq6zJj9Lhiz5l&#13;&#10;b3tnyinP1lF+1hraaI2jQbVOXlrmHKQalzBVucRpseFFVRgSVW4YrUUdJmih6xSVuhplcs1Vset8&#13;&#10;zXcrV6HbchW4bdAct13Kdz+iPPeLyvW4rRyPnzWro6UFjxZuoH+Ba/0wvEkbsiGAdsOfmYvyV8OV&#13;&#10;X+1uL7ObuyrcfbWoY7BKO/ZViecLKuo0WPM7jdA8rzEq8ErTHK8s5XvPVJ73XOX6LFCOT41m+qzT&#13;&#10;jM5vyNj5t5rW+ZymdrmprK4/KbOrRZldnvEZ1/nvQynLIbQYsCoYbZ5VBjL3YcvCLm1U6tNBRZ29&#13;&#10;Na9rkOb6hinfN1Z5fgOV6zdMOf7JmuU/XjO6pWt6N6OM3fKUHVCsrACzMgNWa0rgNqUHHtKkwDNK&#13;&#10;C/q7JgY9VWqQRamBz/iwNyWf1mcXrIelYbR6PCvFlqKe9DfEZm6As14J9NTsIH/N6h6iGd37anqP&#13;&#10;BE3rOVjZPUcoq+cYZfZKU0avLKX3ytHk4EKlBVcoNXilJoTUa1zIQY0NeU9jQq4rJeSJRodYWgi2&#13;&#10;KAUuRbIPUdI2WAVVtB6lPCvElnxsySU2OcEOmhHspmkhXTU1tIcye4cro3ec0vsM1OQ+wzQpbJQm&#13;&#10;hk1QaliGJoTN0LjwAo0NL1NK+AqNitis5IgGJUWc0oiIr+AHDY+gEoZDmEUj4FwM5zCWNg+WQzkU&#13;&#10;8Swfe3JoyRhhlB3WVpnhrpoS4a3JkYFKi+ytiX2jNaHvCxofNUTjopI0NmqsUqIna3S0UcnR+RoZ&#13;&#10;vUAjYpZqeMxGvRyzT0NjTmpIzOfwCCwaEg1RLZyJp72D16AGFsBcWuMcWg8jbVAWtqRH2WpStItS&#13;&#10;Yzw1PtZf42KDNSYuUilx8RrVb5CS+yVqZL8UJcWnaXh8thLj8zQs3qSh8TUanPCaXkrYoxcTTmhg&#13;&#10;wicakPBQA+ItGvg/qss8KsrzisM/d2UxICSAkgBuICLKIuuwDAzDMgKjLIowURCQiE5IQUHUKIqx&#13;&#10;1hWMTapxj7VaNXHBNNWmiU2ioYk2bXqapvXEuNYmqZ7GmphYpw/D/GEP5znzAd/c333vve/73hvv&#13;&#10;Is6h08nUAmyC5dAI85JYP22HDV9m4Esxn1MT3FWY6KP8xEBZksYoL2mCcpInKzvZILPBpCyDRSZD&#13;&#10;kTIMFTKmzFVaSqNSU9pkSOlQUso+JaacUkLKx4pP+bfiDQ4lJLtIcugU7e/OVPYjLIVnoZa/PQ0z&#13;&#10;8KcIfwr5nGIYrNwUb2WnBsicNlKmtHBlpkUrIz1JxnSj0tNzlWqcqhTjTBmM1UoyNijBuFzxxk2a&#13;&#10;nLFHsRknFZ1xQdHGO4pOdyimhzSHYlMdOkbruw3WQItRmg9VPJdDcRrzBuTxbDYOkCljqDIyn1B6&#13;&#10;ZpDSTKFKNU2UwRSv5KxUJWWZlZhVoATzDMWZqzTZbFeMeamizBs0ybxLkeYTmmD+EG5rQpZDkSbI&#13;&#10;7OUwI9FPYRU0QR3MgulghRwwZUlGcx+lZnvIkOOjpJxAJeaOVkJuhOJyYzU5L1mxeZmKyZui6LwS&#13;&#10;TbLM0kRLvSZYWhVhWadwyw6FWY4p1NINXys0z6GwXMhxaFy2QwfMUgcshwaogXIohimMSqYc5r48&#13;&#10;em6LFD9liCbneymmwF/RBcGKKgzTpMJJmliYoMjCdEVYczTeOk3h1gqFWesUam3WGOuPNdq6XSOt&#13;&#10;3MDW8wq2fqmQQjrWAsh3aBTsoe1eD60wH61KmAFWyEU3nVEpuYDZk/Exalp/TSjyVESxr8KLAzWu&#13;&#10;ZLTCSiIUWhKjsSUGjSnN0ujSAo0sLVNIaY2CSpv0VOlqBZa+rBGlhxVQ+h7c0vASh0YUQ5FDgdMc&#13;&#10;2p7P3QALoQ5sUAz56GbRjhumMvcUoV8ijWdUGTtziEaVe2lkuZ9CKoIUXBGqoIpIPVkRr0BbukbY&#13;&#10;8jTcViJ/W6X8bA163NYmX9tW+dgOydt2Fm5qWPlD+cx0OPEtc+hFNFZAA1RDGUyFXEY0I9pseUWX&#13;&#10;oV8ujWF0DKrsp+FzPORf7S2/6gA9UR2ix6vHybcmSj41SRpWY5J3jVVeNTY9VlOvoTXL5FnTIY+a&#13;&#10;/XKrPgOX5T7nvjyqHPKs7GUD62uFepgFpVAApunEAO3YCimCEWlsFfqMjQF1kk/9AHkt8NRQ+zB5&#13;&#10;2ofLwz4SxsvdHis3e6oG2/M0yD5dA+016m9fpL72n3Dw7YJTJJyBbP436lNPNz3PoX6weib7AWqh&#13;&#10;As0iyOE5zUYOZjP7zUGf8ShoHvoL0H+OGaypn9ya3TSg2Ut9mml+mmk8mrn8W7hkWjjQWthMLRRQ&#13;&#10;C4FreRba4We8w+C6iKFt4R2gi2zq5XnWaIcqXi+DfJ4zWHMia57EmkPno98g+TdJw5olzyUSbZL6&#13;&#10;rhgstTHPtdF4raTRWEUjsoqLtp0Lr51DrZ0N1U4w2zHSvhS28P9DvMsA2cZQ2PaQInA4aUbrmWry&#13;&#10;wHqn8ZnNmg311CDuhzVKwej6Y8J7ueSxShq4hqaX0Gp9P6D53EDjtxE/NuHHZvzoCKUJ4JLp5HDr&#13;&#10;pLA7WVQnhjrX8b+9cIb3rvP+A77ncPIcerXEeQafFmKdRqxjF0nhrDd4heS3WvJaK7lvkPp3oL0V&#13;&#10;XgZCq234sZ14vEI8duLHLprA3fixl+ZjLxfwPhNQXPue4XeM7d1Gs3qCdz6Fe7zvcGJHc9aP2AsL&#13;&#10;qcPFnEPEOYL0hbBWv03ovyi5oddnB5q74VU4AL+Ag0B4dZjm/Ii79JoXzQj1cRw/TtJ4nOTiO8lB&#13;&#10;00VxdRGLro3AF0++L534mvccTmpbOZeXsRdXkgPiPJHXRqHrj8telPKQV11aR4CSok1nAIBfwZtw&#13;&#10;Ggiv3mIgeJuYnCU379Kgn8OP8xEMLFx+3dRndy2Q0O7twJe7LwGTTbdDT7/AvUiqjMQ5hhiHojti&#13;&#10;P/n/Jfo9ml0urd/AO8ASGBV6h6Hfw4dwwTmcicGQQWWA9FcGlUvDpC/w4wpN0NUM6Rr1eZ0iu7Ee&#13;&#10;iMV1avP6TZ7vqZQ15+BaEuUSwXqD0PVhG7ufcWm+59L7yKXB9tZn8DfXYHgZrsC1nmENbgFh1h0G&#13;&#10;lLvUyHc0xvep0e/ZJz9Qnw8I/H9fgtfgHFxj0hoKnuDhevaBpyAc4iAD8mE6zIK5YIcmaIU2prc1&#13;&#10;esC09T0T2H3mu2+Zrf7DlHiXJH2ji0yZX+mOHuo2b/dwFf4CF6DbOW+6wUDoD4PBCwJgDERBCmRj&#13;&#10;Yap+UBkalbqnOuzbsd+E/Vbstulf+PEVk98/mQb/wTR6gyK6SiKvkLzLPH2u73QJSz18Ah/AWXjL&#13;&#10;6UM/59zbSx9XTHxZWzDrGs+a4tAyomNBoxj75divwmqdvsCPz/Hj7/jxGX58yrT5CVPoH9m8F5lU&#13;&#10;P9JRSuYMen/SOSLxPpbfdXEaTsEJpw/6P74lFneIxZfMujeJxTVm3S+UjE6W/kxOPlYJMSzHdhW2&#13;&#10;52J7ASXTqN/hxzv48VutpXw70XiFUj7AFuri5zxaN3ScSB5D5XU4CofgwCM+cHISV0pVfdHzxHNf&#13;&#10;1hFEvsLRicX3VL1NTs6oQL/Gjzfwo4u8nMCP4/jxOn4cxY/DWontdRwfW7G/m8o4on1EfA9FvJsM&#13;&#10;7kJtJ/R87oDtLh84Nclnb4n/wbkVBvMtL9YRgM4odCLRiMdaOvZzsF+I7RJslxPx2diuxeZ8bDZi&#13;&#10;c4m2qZ1sbKQytjk92YLHHWzizWRzE4obH6Hn9x79266t9oHrGOgiFkfZJwfZI/v1JDqh6EShkYTV&#13;&#10;DOznYr+QXVCC/XLsz8b+XGwuYHcsJArPk5G1VMdWvcC3V5OBVUSyjcyuoKqXo7viEe5yvF3m6jnH&#13;&#10;EffGII5droCfO4/lQazpMfT8sBRChsPxOQYNAxqZKOSyE6xolLDqcjQq0ajDZgMeLNZS/roEzxbj&#13;&#10;eQsZWkRkF7IrGslHI7qPcovr5iLH/JtwEHZy1L7E0b+FK2Cz3LVe3ugNR2s0OpHoxLGOVC2T6X9U&#13;&#10;l2lMXOcZhR+DjbFZzG4YMMuwLwPMAMMyLMPAADMsMxiYsTGM2QcMGOPdwSS2E8d2sGOljet4S9LK&#13;&#10;rWs36ZJWjeq0qiqrUqW2Un+kVX61lapWraIuUSq1SpfbYztS2x+P7szdznu/+933O0c6vZoBg9IJ&#13;&#10;coJx6czoK1niyKZjrG46w0rEFQ5G3GQp8gGLke+xsPkXzEd9xPxWdZn/4Vdq7Y+07H5VvK5l77Na&#13;&#10;cjbUZl9UPS/ERvB8VBxnIlM4vSWbU1tLOBFdzbHoBo5sc3J4WxeHtvexsn2I5Zi9LMVMciBmgYXY&#13;&#10;w4Rjn2UudoOZuBtMxd1nMu49JuI+IBT/MePxxv/xvizQd3ZpOVRrv6btJf0/a4I11XQyWSREcSJu&#13;&#10;B0fi0zkUb+bgjnKWEmo4kOBgIcFFONHDXKKPmcQA00njTCbNMZG0QihpjbHki+xLvs7e5HsEUx4S&#13;&#10;SPk5I6kfM5xq/JcU9UqzlkNxJ192RJzV71N5yp2qaSVTHku1LCfHciAlhXBqNrNpxUynVTG5s56J&#13;&#10;na2E0t2Mp/cylrGb0YxR9mZMETQtETCdYNh0nt2ZrzKYeRdf5rsMZP6M/qyP6MsyntD/mEyDR7Jf&#13;&#10;D2R9PicuyHqsaXtY+5ZkD+dVy5xqmcmMZiozkf1ZJsZ35bMvu5zR7Br25DQRzGknkNvDcK6Podwg&#13;&#10;g3n78ectMJB3lP68c/SaX8Fj/gI95m/Rbf4pXfl/xp1v4DYbdD0mz+C7ZXoP5bJY4pyW++PaLmvf&#13;&#10;nCzIlGrZr1rGzZvZlxfPHnMagfwchgtKGCqoZndhPf7CVnxFbgaK+ugrGqa3eAxP8Rw9xat0FT+H&#13;&#10;u+QqHSVv0l7yDs6SH9NW8kdhPMFZ/JR3ZYXf0BJ/uQrWxaqY1/9J7R9XPaMam6DGZrg4lt0lyfhL&#13;&#10;sxgoLaS/rILeslq85Q485S56Kjx0VQzirhils2IGl2UFp2WdNssVWiyv02z5Ok2WH4kPhfGUiqe8&#13;&#10;Ixt8ywoXtcSfEstiRoxr3x7VoyjHoPBZttFnScRbmYGnykx3VRld1Vbc1Q10VLfhsnbTbvXhtAZp&#13;&#10;tU7SYlvGYVuj0bZBg+02dtvXqLOp69v+IAzqrJ9SbfB2jeZCrb5DWdBjYkFMiL3aN6xjftXYp3o8&#13;&#10;1ii6bTtw16TRUZODq7YYZ20lbXV2WutaaKnrpNneR5N9hEb7furti9jtJ6mtv4St/ibW+repqv+h&#13;&#10;+D1V9n9TXWc8pdbgvl22W5xRNDncoHkgxvU7IPza36taulVTpz2S9vo42hpSaG3IormxAEdjBU2N&#13;&#10;NTQ2NdHQ5MLe5KWuaYhaxzg2xzzVjuNUOS5gcdygwvEWZY5HlDp+R1nTv4RBeaNBRYPBXWm+LPt7&#13;&#10;uknfoZgWo2JI9IsuHXdp26bY0twcQ1NzIg0tGdS35GFvLaW2tZqa1npsbW1Y27qpbvNT2TaKxTlH&#13;&#10;ufMopc4XKHFep8j5gELnDyhw/paCtn9S2GpQ1PKUN3Tvl5rVi2R/D4j9IiB8wiNcorlVuUuRxd4e&#13;&#10;TW37DmyuNKyubKo6CqnssGDpqKWis5nyzk7KOvsp6dxDsXuaQvcq+e5zmN3XyHV/mRz398nu/A05&#13;&#10;nf8gp8Mg12WQ125wU/c/r/sfdUJYjIkh0Se6RGs7NCg+1rqV/boisXTHUd6TRFmPidIeMyWeUoo9&#13;&#10;Vgo9jRR42sn3ejF7R8j1TpLjXWGX9zkyvZ/B5P0S6d7vsdP7a9I9n5DRY2Dqfso12e4z4pB0psUe&#13;&#10;4Rce4VJMcki7rlv6HijvhaL+bRQMJGAeSCPPt4tcXyE5vgqyfXXs0uBl+bsx+QfJ8I+z079Imv80&#13;&#10;Kf6rJPvvkuh/KH5Jou/vJA3IPffLNYqr0ljrgkWxX1ojol90Cb1e6hWTrH3SV3QsUlTJHYokayQW&#13;&#10;UyCRjEA6OwO5pAWKSQ1UkxJoJDnoIinYT2JwLwnBeXYETxEfvExc8E1igt8mJvC++CuxI3Kuw3Ly&#13;&#10;QwYX9XzHpRMW+8Sg0HDSIRzSrpG2Wg9qADYgyd+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sNCZy/a2C4VAMXnCBnVbF5pEstG/mwb00sCBQ8QUhMhYYFFeYoNjCZMUU2hVV6JahqFCRRSMU&#13;&#10;UTRO4UWNCi1aov5F/ye7zIOiPs84/hUEZFmWXXA5ZKFqDEaNFxa8uOTeRXZ/oMCCx64ioKsWIYhm&#13;&#10;Us96RKcxajWMNskkGvFI05qjiTGJWhtz2Ey1NYdH2rSdNHWsUxOPdpy02X4Wt+1M+seHPfjt832e&#13;&#10;533e932erUosfVq20pdlLT0va8lN2YrpXCFpWlBbGE+70WjNZx3AgEoohjzIRXss2iOL6btLpSHl&#13;&#10;kcqoNCvdaVOaM0WpzkylOLOU7BwjuytXA11FSnK5ZHPVy+paoARXlyyuzYp3/Vhm11GZXGcV57wu&#13;&#10;cyWda8U9foBGRyHnIjr1UA1lUAiTacez0R5VRvwV6DOqOKqkZHeMkgyLEo0k2Yw0WY0hSjBGyGKM&#13;&#10;V7wxVfE15YqrqZGpxqfYmnbFGOsUZTyhSON5RRhnFOm5Cl8ryh1UdHVQq9BYXMJ+IMZacEEJn/N4&#13;&#10;zUF7DNrDXegzNjo8UkoNM+DMSFkaTIrzWmXy2jXA61CMd5iivQ8qypurSG+R+nn5gbcJGCS9DFJe&#13;&#10;BsaGg3CKYOma6u+yAYN9dKPRCo2VnIe8VkARTOLzOLRHVEtDGZEcM4i/TrIxpsTPilDs3Fj19zHD&#13;&#10;+LjwfVy4fg51Pweun03sZ4H9GPEzZ/qbgSHWzzDlo0PyMaz5GIbm4sOcYB/t5HYeLtfBdN6XwlTe&#13;&#10;Z7tZA2K+DzOOBvRnoc/IGO+XBmA2opVGp42mp41mYyEX/SLmqQCXXYCDN8BmC7CYAQIIzIF2YJAN&#13;&#10;MEQuYjhdyGC2kC66DR9amZjQmU2cteAi14W85hDz6HppWKOUgYlkdK0LJHObFB2g0fsetEdKy5gr&#13;&#10;O2h2Omk0urjkl9MIdHPBrOBwXcFm6y4HDHUzZ3avhh6eeZFnL3A53QF86AyqmUe85Ngg3lJeJ5Pr&#13;&#10;scSc5UOfeO3oWpdIpmVS/4fQJq00dVz0IfBjNX6sIR/r8GM9fmzAj42hi5jDdRMbaxO52Iixjcvh&#13;&#10;cf5/mEPxfZ79it/gw9qgfOjVUzpOXvPJdfY8arBVylyMProWfhr7sNSPMGguQ00mDR9sBZZYj9EI&#13;&#10;b4uWttOI7mBdfoQfu/Gjh4uuhzXpobh7CPQJAtm9CaiJXb/guWs0TsE+5qDpgWJynUsJjyTP3+lC&#13;&#10;H13LGilmAzpbYBvs7Gu4aThgb7gBZ4kZAqRnycl+cnKAtTlIfRymGTvCpXuEw+8IRXYEkcMk8NAe&#13;&#10;+DnPUBMHmSx66SlZqkpcnELMY8jz0FXsP3QtxBmzPay5N6yzHw6GB5Dn4QX4GbwYHkwwrWNR0nHW&#13;&#10;5i32yyn8OMWlfIr6PMlCnyTAEyTvxCFgPd66Ib35jdzEXETM2cR8/2YpjXitu9F/UveGjZDmT+Bo&#13;&#10;WON1eDM8EJ0E0qpfwjvwHpwNDUwMBudZm4/w42P2yiesyUUOuEsU92UK6TJBXcHYlUtwU+XrOQvI&#13;&#10;9ShiziDHic9QfyHdn8IrYc0TcDqs8Sv4NZwLD4cfwsdwGUivPgO2P2OddM0k3WBdvqQ5vMnFc4tN&#13;&#10;eJtCu43gnQNAEHd+x4QRDZEQBXFghRQYCqNhMpRCNdTBHFgAAVimf7FRvmaT3GXC+weFeoeiuUWh&#13;&#10;fKleJqqX9Ve9zVTzuf7CE1/wiz/DBXgXTsIb4Zn3f0SE/UiEDHgAJkABk1EFs6lHt9Wgr/Djb0xO&#13;&#10;15nrrjHJXWUK+gI/PsePP7FZPmMy/ZQCukTRfITKb0nWOd1kpg3qAzgDx+EVOPp/PqgvL3eVQDwp&#13;&#10;xDMUvdHMpBOJowj7TuwbTK4N+gQ/PsSP3zDVnePQ+gA/zuLHe8x3Z5hST7N5Tuk5yuYlvHiHJb2q&#13;&#10;Y2TtNRRehRfgIOz/lg+cXOSuH/GY9XslEYeDvGWhMw6NKdgvJrMubBvYrsf2bGzPw24b5bqUzHex&#13;&#10;Rb7PVtmIxna2z5M6xN9enjxAwexHIaS5D56GvdAT9uEbuBEup/PwrmIo9wTKPwWNwWiMRGMCeZuK&#13;&#10;7RIy7MS2B9t1RNqEXT9TbSvZX8px0YXyKuw/SiZ2sbX38fclquR97SDCHShuD/ND2Ar/RPM6XOrT&#13;&#10;Zmv3bfcIdMzkKhGNdOwP0zN6EN9zqLY8bJdg24ltD7ZnYq9Jj8vHCrRSDUs50rrxYK02obIBb9aT&#13;&#10;i3VsrrX6A9zVGnT/w2rg1NbF8NYLHTOcHuhJe8jFblnQsKORyTGZhcYY/M7VZuWT7RLsO7Hvxv5M&#13;&#10;7DViz89KtHGdtOth/q7Ai+V42kWmOslkJ5XTgeKyvh11jw74I3pvh4+g0JHEzUa+QldBBBbiqHQb&#13;&#10;GqloDCHDI9AYh/2JWokf3fjRhR8P4UcnfiwjH+2aTyYCWsx/AkS9EO/bWKEWqqSF2lxAbS6gNpvR&#13;&#10;bg7v8nMcra/G3Dvqd8EW3q8PXYf48Qh7ZAW5WE59drImHboPjVFoZGuJJqFRwO4sRcPJKnjQqMfu&#13;&#10;HLxoISPtrM4jfNpC5e7RLNajkROhkai97HIv2iEa4TRH+xGumR5aoi2wCrr53MER1851uFQmYrKi&#13;&#10;lYxWJtaz0BnNbpiAzmR0CtEpQ6cKnVoy0Yjt+ezeJVTsSs0gm7VUTw3VZbA/PP2uyB1xW+7IoNz9&#13;&#10;g32vx7j2n+VY38aRuga6YAmf2/i+BX+a4yLVHG3WvP42zY1M0+z+QzQr6gE1Ro+VNzpH9TFTVRdT&#13;&#10;rJkxlZoxwKOaAfUyYn1yxy5SdWy3qkxUjWmXKk29qjAdV7nposribqnMHPwvR7nu9yQz79ESrqQd&#13;&#10;W8prSwotH9/Nxp8mG1ii1WSOV4N5oOrMDs2IH6ba+FEy4sfLY5kkt6VA1ZYyVVmq5bLUqTJhrioS&#13;&#10;FqosYblKrBs0jUuwyNqrAusbyrd+qnzb3yHIe05gOIzuTlqOdVyznRnEDz7eN/JdHf+bgS+1+FJr&#13;&#10;M8mwWuW2pWq6bbBcicPlTByjyqTvqiJpqsqSilWa5FTJwFpNGzhLhQNbVGDvVJ59nabYd2qS/TlN&#13;&#10;tL+uHPtF5STfUW5ysI+Jds5K9B7LpP4GkwOu2fnQBDNpkw2+r8aX6fhSlRwtZ7JFFSl2laU4VJo6&#13;&#10;TMWpIzUtdbyK0iapMK1Q+Wnlyhvk0ZRBXk0e1KyJ6e3KSV+tCenblZ2+T+PSX9PY9Asa67jFa5DP&#13;&#10;93gKrUeH0oLSii6iDZwL9WDwuYrvK/GtnNyUOSJU4jBrmiNRhRlpKsgYorzM4fo322UCFPV5hvFH&#13;&#10;oCiXHIIBQZZ1WWB32V1ggWWFXZVdFTaIrHjiTTCeeESjhuKgiY3GaLTkGJto1KY6sa2pTZOaNKaJ&#13;&#10;PdIkGhvFzqTTdtpJHJvU27S2HTuz/QH/XjMd5jd78N/3eb/3e7/jqc13aaypSj5TnbymkKpNTaos&#13;&#10;mClPwSKVF3TKXdAtp/kplZoPy25+XTbzx3AHorIXROWAb6CzneN9Pde/JdiDudAKTXyezPch8qmn&#13;&#10;LuPAb05QrTlNvjEjVTMmX9UWq6osDlUWVshT6FNF4QSVFYbltrbKaV0gh3Wl7NYulVh3q8h6SIXW&#13;&#10;H8hiPQ+3eB+VtXCQZ9DZiuYabEG7HRsEU6GRzyGug+P5n598xvKctyheVUXDVVmcqYriXJWXjFFZ&#13;&#10;iU3ukjI5bV6V2sbJYZssmy2iEvs8FdmXq9C+WRb7LpntB2Wyv6p8+zm4KZMtqgIwl3B2oNON5ioH&#13;&#10;vYgtmA5NMAkm8F0d1PD/KqhwxKrMkSxXabqcpdkqLTXJ7iySzelUibNSxa46FbkmqtA1VRZXm8zu&#13;&#10;pTK5N2q0e6fy3C9olPukst0fKtt1XTmuqHKdg+xGYzPXzmUu5gFLEIFGCEKA73xQCWXg5DtHWaJs&#13;&#10;5WkqLs9SUXmerBUWFVbYZakol9njU4GnXiZPk0Z7ZinX06FRlRuUXfm4RlY+r0zPKxrheR+u8T6q&#13;&#10;rIqoRpZHtYPYG4i9pByvA80V1ADG874WqqEcHB6phKuptSpeluoUmaszVODNkclboHxvsUbXuJRb&#13;&#10;U61RNeOUU9Oo+3wzlOVrV6ZvnTJ825Xu26803wkNr/kFXFVaDbdGb1Tp1VE9Rvy1aC4m/gy4H0Lg&#13;&#10;hxrwgLMKfS/eD6tQMDZGo2uTlFuXphx/lrL9ebrPb9FIv0NZAY8yA3XKCExSemCa0gILlRpYo+GB&#13;&#10;bUoOPKukwHElBs4o0X9ZSf57Sq6LKqU2qi1orKyW5qMRgQaYALVQBWVgR9taiz7WLW8c/mNCvDKD&#13;&#10;KcoIZig9mA0mpYWKlRpya3jIp5RQUMmhZiWF5iohtEJDQ92KD+1TXPCoYoJvKzb4B7iruHpujhOi&#13;&#10;2ow1XYrGHK7ezTARAlADHnCiXYy2GZuSV48+1m3EpFilNiYqJZyq5HCmksK5SghbNCzs0NBwpb4S&#13;&#10;Digu3KiYMB4vvAQ2Ad4mfIRmwyw0YgIauTk2RAd4qI41icaMAI9APe/roBrcfLahbUF79ET0J6Mf&#13;&#10;llKbYpQ0NUFDW1IUG+FAiXDARNhUI0WDTR1hUBGSnYafmIaviTwEGKgIxjCCt2nh1tRCDlOjA6xC&#13;&#10;Y/4E/gWTYTyffVDBe3uQHpgk5Tegj2XMaMYDEjapdYjiZ3LRmMXBP5sDdjYHypycwU2+jY2ljQZu&#13;&#10;Y9LamqANMJNt23gGrzkHYzj7AvyZ30cHWML4ZsMUmEjqAajivZMxWxlz/hQpuwX9VvQpbeIcKW4e&#13;&#10;F5wFcWwoCdIiLhuLyaM9i4Oew6WDTb6Dxd7BJHcQqGM6PAhf5f9PAya1/Ry/uQPksCiqhei0AtOn&#13;&#10;IOP18eom/eKpkmka+ljVDHRT5kvDKGvMA+gTUsuGcMBwCVvBZWcleXQyJ6s5ZNdyuKxjTtb1Lzgm&#13;&#10;cy3FW7sQ1rMZ7wGM5GrMaSc3+VXRAdrQauGxBsbr59VDrW2kXjAbfcabjm5yhxS/DF2sIlc0DnnY&#13;&#10;AA/DJuqxmXp0kUc39dhCHj30xlY24K0s6q3UoocC9vDjnu1cErkxb8HAdn/BYU0OXVHNRK+ZOtfz&#13;&#10;6uXRUqZvDGlnM950dJM6pdh+zY3QBVtgKzwGhOSqxgUoZvAi+iT9sYc89pFHLwdyLxt+LwurlwF+&#13;&#10;vR0IsJdb897XuLhxm959D3Cx1LkB3Vpq7V5MD1LnHFooHd1EllRMv+ajhhbLi2vy4MWbqeXyP3gR&#13;&#10;p9UwHtJBanKIuflmqvQt8jhGjx5jTo7R3Edn8d1aLs8EeOk7XCBxU4dZG4e4U6I7nlp7ltMDq6Vc&#13;&#10;6pvezfj7x/mEodmvt79fA1jiGB9iAlOr40BIDNigQXgVXueC/gaX0dPkcZoD9zQb3Vs02Y8QepP1&#13;&#10;cQoXcepd+BP8Q5OYJh/pORizqYf1z3iT0B3yrDG2fs1jhs5JwwidMug3ZafhHThjGJV+s/YhfES/&#13;&#10;XiCPS6zZSxyMl1jwfTRZH43U1ytdJNjFPrijwCOcScyvZSd7ADVOoa6xh40xvmJovgFvG2bsPUNj&#13;&#10;QAd+CRfhV4ZhZAscMK6fwR/J4yrzco3euM6ecYNN5ia1uMnk3jok3WbPvP3JgOcdJA4SYDhkQT7Y&#13;&#10;oBLGQQO0GM5kASzBLa3UPZzP33FCf8MV3cUBfokjvE2T3MC1XcVbfa53dQWf+RlPfMqvfgNn4Qy8&#13;&#10;Ca/Bf3L4F/15pEEOWMCFlg+dev1FYd3Bsdwgj6vk8QVO7Qpu6zIu71MWzu9ZNL+jeX+tvZTleV2g&#13;&#10;mOf1QzTP6wPdYpqi+jm8ZWifgOP/J4d7+My7SmEsI3SdWlxTCVoVjKOW+CF9gp/qwzV9TB4f4bDO&#13;&#10;4ro+wFW+x8bxM/L4CfV4Rztok17a5RBtcwK3e4ZWvazvM5rvofJdOAqH4cB/5cBKZXziSem3GoZO&#13;&#10;GlOdjcYYNBxoVBLJT1uEiH0/sSPEnknsebTqYlpnKbFX4yo36mX10Ma79BIe7whqh6jFQapygJl6&#13;&#10;wdB9Dp6GfUYOd/vbB/qMluOEpw1TaMcR5J5H7lY0XNStmth+YoeIHSb2VGLPIG4blV/E8n2Q2Kv1&#13;&#10;DP3Rq23Ef4q/A9pNLXbppyz1z7UTxSdgB3wNHoUvjRY+Zyyzk8aSOEItXlQq8UeyBZmIX0x8N7l7&#13;&#10;2aL8xA4Su5Ftq5mY04k5h5iL2DqXEncNW2kXs/K4usmoiw3lEUa1mZncpL/yGh1gEzwMV9A7ayz3&#13;&#10;l+FFeA72sk6eVDJ5ZxA/h/hm4tuIX0alvXSfn/hB4jcQfwrxWpmFORwjizlOlrNa1pNJjzpZJ6uo&#13;&#10;1gqquVzv0znXeY3+DxeN5X/U2Hb3GNsyuxkaw4g/nPiZxM8jvoXIDuKXE99L1f3ED7JCG9BoJv50&#13;&#10;qjCXVfsAf51qZ7SLGMFCRjWfEc7Xj+mey3APov+mf9v5Nsfw/li2Zrb7Ho6fzcaxuJZadFKLlfon&#13;&#10;02Ue2+ZdxvFv4ua2HTt2Ludw7DhxnMRObOdwmtg57ByOmyZN0/ROtnYtbbN260pXmnJUK1undg3q&#13;&#10;aDWttKxbkUDdUZBaWEFcmqYxJgoMDQn+4BITkIIKEgghOswnqZH446PX7+v3/X2f3/k8XyvxlqNR&#13;&#10;y4w3oNGKRgiNCBpRNOLs1CTtTRLBLKtjjl2zT5uJeBO9mWH2pllFG1ZX8s/hH5BeZRq+Trp7idR7&#13;&#10;roi0Sto7wvVR0s4+nu8hrt3KY3RN6NjohwMdFzpeRt2PThjFHnT60RlmNlK0O81Jto1oHmGGHtM6&#13;&#10;Zm2c0U2ygsfYRaOsvFHd0wjaoxleQ/cix/opUu5RWIDdHK9zPNvOf9sKsrV1TSF9KkarFJ1qVOrR&#13;&#10;8qHTxgx0aiKrV+uyBjWePaZk9qTGsjdrxPCwhg0HFTcsashwVgOGy+o33FDM8ANF1ywrmnNf0dy0&#13;&#10;YvAlNJdKmHtKwkN2Si7Ywe9Znm1cKVeJZcqYo6kCoybzrJrIK1cq36lkfoPGClo0WhDUSEFEicKY&#13;&#10;4oXDGiqc0EARI1M0r2jRgvqKjmut8YwixsvqNt5Qp/Ed+JM6TR9BWl3GtK6gd5pS8ElK4/0V9B9m&#13;&#10;YYr7CZ6P83+SWJLmPI2ZzBox2ZQwORQ3uzRkbtKAOaB+c6dixX2KFsfVa0lprWVGEcucuiwL6rAc&#13;&#10;V8hyRkHLZbVZviq/5V35rX8GsgC0WdJ6gRT/FOn18Eo5Wk3ZCxtgHfejDjwX8cSJZciWrcGSIg1Y&#13;&#10;LYqVlKuvpFa9tgattbUoYgup29ajLvuAOuxjCts3KGjfofbSfQqUHlNr6bNqLr2kptI35C19R42l&#13;&#10;y1zT3JMV4Tw6n0LzICXgQ6TYWVgPY9zHKU8H+C/GO1Fi6S3PU0+ZWZFyu7rKq9RZ4Va4okmhijYF&#13;&#10;K7vUXhlVoHJEfsekWhxb1ezYqybHx9XoeEYex4tyO16Xy/G26hx/5Pof7smKcA6d42jup+za4caS&#13;&#10;wDgkuO+HvjpqHAA+IMHf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cfYScwvt6G0cb6tof27h/zD00yr38l03z3TZ&#13;&#10;C9S1tFRpm1Upm0Mdtmq12+qUtIWUWBpT29KkWo1uxWn+Y8aEmoxZRY15hY0dajCOKmh8SvXG11Rn&#13;&#10;/Fg+40X57P/gOic/HCfGbuLdhT1YS9uzkvZ8lP8D0MO9NDl1kF87zy1zFCnpKFfCYajVUam4o1ax&#13;&#10;ioCaKxrVVNGmaEVKEWe/ws6sGpxrFHBulL9yu+oqD8tbeVqeynNyV15SdeULcFNuZ041cB/xdxBv&#13;&#10;Yy11QFs+DkPQCynutZMTtlat5NNCLjFXqZqrbGp0VSjqcitS7VeoOqyG6riC1e0KuPvkxxD43Kvk&#13;&#10;dW+Qp+ZuuWsOylVzSpU1X5bT/SM53M+rwn2D65wqq3M6hP7dxLuddnzaT/1BP3TxuR0StGJxvm8m&#13;&#10;n0byiXhMCnksaqi1K1Bbpfpar/zeoOq8TfJ5k6r1dcvjG5HbNymX7zZV+T4oZ90BOXwnZfc9IsP3&#13;&#10;A9l8v9dS33UZ3pzscAD9LcS6lVZ8ZYA6hF7ohCT3WqCJnCLQwHMBf6H8frN89UvlrXeqtr5GnkC9&#13;&#10;3IGIqgOtcgXSqgwOyhlkJQfXyR7cIiO4T7bgCVmDX5QleFHlwWdUHnhTlgCdSn1OH0J3M/HmaPkm&#13;&#10;aMUHoRvaoZV7zRCFBvCDl/ueUIncYatcYbuqwi5VRnxyRkKqiMTkiHTIHu2XER2XLTona3SzLNE9&#13;&#10;MkfvV1n0IZVELsgUuaLiyDWVhN9XaTine4i/Cd012LNshHmAFNcJiENjiH4XAuDlOzetelVTkZzN&#13;&#10;5XLEDNljThkxDwRkizXKFk/KGu9ReXxM5vhqlcY3qTi+U0XxYyqM0/zHaIpjdAmx11XQ/K4Kmzk/&#13;&#10;0d6A9hTao9izXuiAVj43Q4TvglDHtadJcmFnK1oKZbSVypawyppwyJJwqZzCMZN4abJFJcmUTJjG&#13;&#10;JclJFSQxDklMWZLTKIkJSXBCJ57EUL0G+Ky2nLYSbx3aK2h7B9HvgiTXcWjkfgj8XNdy34V1YwnK&#13;&#10;SBbK1l4ic8qikpQhU8qpJSmPClMMaoofpPFW6QxgHNP4q/RW4DROYVJSj1JsnNad5NBJB9mR011o&#13;&#10;z6CdxYZkoJPrNmiOMwYQAC/3qxP4L6SNDjxQqkDm7hIV95SrsJdNtI9NLMMiz7CIMuFFoQzeKoOJ&#13;&#10;zcwAJiZDN5A5xbMYhj5MSC/dUy859OR0B+81jf5Iko/QznUL9xqRaeC/j3vuduJ3Er8LD9gjmbGx&#13;&#10;pgEO20E8zBAHyjAb+ohzcXMbYyzGGLgxkh0bBHzNGAZybDff421GMWYjl/nNK/A+v89pHfoTPD4I&#13;&#10;XZDkc5z3DfPfz+eaNPF5JYO41gGpbEgqGuVQX46fy3Lgj3PATjAWKzh0Jtncp9hIpiiyKV5iqheY&#13;&#10;jyk83uR2oDtbiWlbQdc6QQc9QQ7jOBbebTlkIEW8BJasEer57EGisp/4xLUQtyQrFSL5b6bLPDjK&#13;&#10;+ozj35A72d282WyS3WR3s7vZ7JKTEAKhIQECBLkSIJBTQW4KiiBHBPFAZSIBCsVKR4dDwCnj2CkD&#13;&#10;UqjWWqfM0KFQBGZsx2lrqVJBoFRlrAVq2X7e7NtO//jOvtc+3+f3HL/f82VgwC6YyZDRhh+z8aMd&#13;&#10;Pzrxo5uc9JgbDoXWTfC6JwDy0YWY7aIuOxFxHQjE9iv8j1zMjqmV9Y0HDfANJ84V/IYpJy9hzOXv&#13;&#10;BryZU4l9q8kJMMdQYw438SFnziAGHoaMefixAD8WURtLOWSWkpMlFNYSDC7B6cXzADWxiIl1IdPz&#13;&#10;/I/5D33xMPMUa2yCr571VhPrCJLQTynlsl4D3ow2KbEDrh6TD2CKAQ97YKk19D3CMLaC+lhJfazG&#13;&#10;j3XmYczG3kt99pLQdRhci9NrV3JAbuMbemPVeb5HWTwW00RejyXOw/ktY82BafQg6zXgTYc34WGL&#13;&#10;87smF1g5MOzGB09z8N0ANoKnwSZq5AUGsz7qtJ8BZCsHwVbqs59YbCF5fUsY2J+TNlMTz5+SnvuS&#13;&#10;IRYfiHM9vFV8UjyLHqSdjbnwL7LWaHKuBeutgRsTSCghMLALWBYSQozOcWHwQ/AqNbIPPw7SKwc4&#13;&#10;cA7QbPtJ7D6St7eX93z06gm+/UzafV9jiHVNOzlgzYXEOZv4pq+weDdanH0Wl8nz8oAAwgbYaw3l&#13;&#10;BwEtx7goZERcLByjRk7gx9sc+D8jJycp8hMzEHHLpbf6paN8eOQC3/5DdWyl5fOpAWKds4r6M9e7&#13;&#10;yVqnuT62V4RdnMvkecMSRCbPUXAcsCS9Dd5VXDCxBSFWpXPUyCXq4xK1cZH6vEDSz5Pcc88gLFFU&#13;&#10;Z34pnb6uIcS7GO488mpnzQnbrJiaoueQxckxMyBCTZ73AFsMkkkDAumMyQU+AJfA78EfwWXwV/A5&#13;&#10;8bhJz97g0L3BRnOdxrpGQX0GyRUWcOVDJmv9H5JAJjBAPgiCcjAcjAYPgNYBdfQtjXkPHXMHJfQN&#13;&#10;yvFrVOVtkvcFxXKLAN4gWVdJzhW01WX9Drf+iXsx3I/pLVPXgB+BQ+C//OxY2DWRyLXpRzYo0L/R&#13;&#10;mHdVBcdIfYly+Bv64Tp+XGWj+JSGvYz6+hON+hFN8yENcxE/zqNpzmoX6dhPWo7Ae5rw3SRVMdIX&#13;&#10;I6UxSgldAXZbPtwDX4OvwG1wA211DX33KbrqE/TMJ2iqj9CXF1Eq5/DjDPE4zWZ5CtX1PrruPRTg&#13;&#10;u+iZd/DjJPH4KQ10jKY5AsOPYXyDJB7G09fRma9ZvDvBNtAP7sL5BbhmpfCCleJfKQP72fqF3NgP&#13;&#10;Yr8M2zXYrse2qdomYnsatmdiu4PWeAj7C7VPyymlNWTiGdp0O220Ry9RwN8nKjuI5Pfg7AObwNPg&#13;&#10;KXALvr9Y5fS+VeZmex0mFofQdwfRugfQmK+h7fZQG6/gx27i8QMU4y4U3k6U3w4Oj+3UyFZqZAt+&#13;&#10;9BGPzepF4T0P10t48zpcP9eTRHQDnE+A1WAVWAk+tsr6pNXe+6wtYIcSiFUGsTKwm0ur+kAJtiuw&#13;&#10;XKNnqY+nUZQbUbQbqJH11EgvNbIOP9bgx+N6DPtPUq39epTmXk70lum3bLffsMXHqKAY2WN+AWet&#13;&#10;tjtotSS7Bxzx7Wk9seiVDbvZbFlubBfhfwn+V8BQg+06bDdgexy2J9Ehrdhux+4cLeBuHl/PJRJz&#13;&#10;iMWDdEEPerebiu6G10SXhXesbcDcAl9QfPt/HKwY2KoTsJSOXQc+52DbAwJ0ZAT7FdgfShXUYb8B&#13;&#10;++OwN4kjdTrV0UlE5lGxj1ItGzSDLE2nR1pZbYv+AP4FYv/Dm1bszbWbx5B5LJlHBdv2wDHZQyy6&#13;&#10;iEUnOekgJx3URjs1OktRteHHTPyYjh+t5KWFvEyjPqbwZjKemZGZSPSayeAENvjxbLDj9BvwFYhx&#13;&#10;H8d+K/7rOfKWM5LMBz1ct3Mcc5SwhkHYT8e+HfvZmsreNUVeOEJwROnSSjhq4BiJvdHYblYTX4/B&#13;&#10;29FErJGsjaIq66ng71DpI6n8kfocxLiPYzd8mzjmVqYzgnD8dzGKzOR3Gkfw5JT4yDZRKXBkwpEF&#13;&#10;Rw4cbuCHpxieUniq4KmFpx6bTdifTGTaNIJI1lIxw6jNGjpnKFVXzV4xRH8Gd0GM+5i2w73exnjA&#13;&#10;EfcQx0ubIz4eNnPfxPMx+DM6bZAak9LUkGCHy4ApF64CuALwlLCTl8NVDVcdXKPhmoj9GXjWQ5SW&#13;&#10;8vYJdpd+vN3Hbnec6F0Ct0FsAH22+Oiz0GDM42hpAc1gLPcNWcy5vKvDnxGZSRqRlqHhKQ7VJjtV&#13;&#10;k5SvocleVSeHNCR5sKpSqlSZUqvylAaVpUxQaWqroqndiqQuVjh1nYpTX1QodY8CKUfBORUl31JR&#13;&#10;yn0VpbJfwbECzrmMX22MPpNAExgF6nhWy7sa/KnOSlC1PUXVmZkakmGoMsOlikyPyjKLVJpZosG2&#13;&#10;ckVtNYrY6hW2jVexrUVBe5cC9sXy29fJa9+iAvteeezH5LadVb7tpvLt33Id00Y4lsHXw1jeyrjR&#13;&#10;DBrBSO6HgWpGoUrel+NPmZGosqw0lTrsGuzIVsSRp5Isn8JZxSrOKlXQGKoAIsTPIO4zpqnQ6JLH&#13;&#10;WKJ8o1e5Rr9cxn45jePKNj4Af+f6PmDfxP5iuDoZyacyDo/zMNuBWq6reVYBSvEpyjcRV4JKnEkq&#13;&#10;dmYq5MxS0OlSwFkgf05AvpyovDlVKsgZIY9rrPJdU5Tn6pDLtUhO11plu16U4dorh+uY7K6z4KYc&#13;&#10;OfdBTGuwPR++WUikSYw7YwDSUTXcV4JS/InwPgxC+BPIS5A/L02+PLsK850qyM+XJ98ntzusPHe5&#13;&#10;ct21crkb5fRMUrZntgzPAjk8q2X3bJbN84oyPD9RuvvX4Bq4p4x8zgxsz4VrBvKomTG4AQwHQ0AZ&#13;&#10;zyL4UwyCfOMHXlBQmCx3oU15XkO53ly5vIXK8Ybk9JUq2zdUhm+UHL5m2f0zZfPPVYZ/hdL9m5Tq&#13;&#10;f1nJvjeV6DsFrirJe0fJ3pgeweaD8LUgV8chj+pBDagEg3kWBkHe+4EXuLnPLRqknEC6nEGHjKAT&#13;&#10;uOUIFskRisgeqpItVKeMUJPSQy1KDbHThpYpMfSUEkK7CCbDYZBhMMhMHbgDYlqK3U74pjCCjwV1&#13;&#10;yKNqfstAJMBfQBHvvcDDdR7PncWDZIRT5YjYZIsYyozkKiPiVXokpLRImVKiw5QUbVRidLISogiV&#13;&#10;KLoiykkU3YnRw4ApoYRhs4TpJczZid3Z8D7AyNkYphZBFdeDQZjnQeCHt+A/TJcLcJTlFYbfzWV3&#13;&#10;yV7yZ7O5kju574bsbhKyCbksJIQk0FwgVMQgkJGSCoSLreMURKGNOFaqAgJeEKy1lEJxHBQYxTKl&#13;&#10;hVqGTqX2NqUjjDLa0qIdse0M2Nk+f/LbcZiXzX877/nOOd/5zstvFvfSeW6UJ8hb6ZCr2iVnwCt7&#13;&#10;IF1JgWwlBAplC1ZQyCHA/Bpkjg4iWoKIpCC6Ivg4G4zhPMA8XY0P1UxwVXEtw+5AmdSJBGgGERAA&#13;&#10;5dybBl8hmAqyuPZjPg0p6w0kyFVjl6PWpaQQDSbEBg9T3GEKKIzBSBCgdyMIyQjiKcI8H2GWDnMy&#13;&#10;hTmlQ6cBPtTeBnEtwe78SvKA7UZQC6q4LuN+Mb7k8ZvNtb8afkx7kQmukE2OSLIS62n0DTTaGamT&#13;&#10;DS1KgUcJbJQPohGabCtAyDWhr6JjYJz3ECqNb/ANPjQwRTcwpWO7G9utoB7UIA8ruVeKLwX85nDt&#13;&#10;r4G/Fv2BZEuplxwsMSHKAdvMYTeTA6WVZt5GM43R0GJsohiBi+FsDG0VmwuoiRhCJoZ4ake4tJ3k&#13;&#10;mw/YhPjQEtcAtjtAE4iAIHwV+FLEby7XGfCm1cEP75SolDyTA53lKcbhPgs/OvBjDodtFznpJie9&#13;&#10;NLReNk8vsejF4R7y0TMImEq6mc66EYpzmdy6mGLn4ENnXL3YbwczQAi+asppGr95XGc2wA+vB15n&#13;&#10;m5Q4C+4OmYc5tkAvmI8fffjRbx76+DFEThbR2BZRxEPEYqgFkI+FdwNE7AImtkGE28Af+YZ66Itr&#13;&#10;TiPhAA2ssxa3y+Et4DqLsk5jvW54HZ1f4vzKxGCDPbAI3AEWJ9BkGDaW4scy/BjhABghJyMU0whG&#13;&#10;V7A/lvPicibEZdTlUqbn4YscUvSHO+OahZvNrLOe1FXDW8x1dgx+1usmlXaWwLA2yUlaGUb5HlDq&#13;&#10;jEkc+mAlWEVu7kXjrqU+1uOHeQhspD43ktQNLGY9Rtbx4hg1sZa6XP0zDktU1Whc7fA1Eefp7dQh&#13;&#10;qcslzj7W6+aTpCFzjdZgucLiGrWGzjFr+L3PGkQfsIbxLQxeW/FjnL2ynQPmEepznFh8B8PbMLSV&#13;&#10;PvHQHt5DTWxGWX0LH4hzHaGqJNb58+lBDJFuwpa41FrjqDVkm3x8zljG92CrNYg/Yg2k350QJWKM&#13;&#10;l54mJs+wb19gr7zAYbCfTfY8AX4W4/vWSHt4eTfT9M7fMdDfUpRYB/vYB8Q6gzh7GKgTV1nr/IbF&#13;&#10;SfgYjcWI/iUeQIkjXyaF0UHwkiWUjoBXTOGCH6fw4yT75HWK/TixeBWCV1jEUT44Qj4Of6wwdVVK&#13;&#10;C8km1l62cPIGS2SY63wUPGEN/yYXaUTCCqHJt+CoxWUKxNeBKVbekilWpfOaFHCXyMu79I1LNNp3&#13;&#10;KLxfk+ALkLzNQs7x4c/fU9UI+xDuNG47Nlnr3WGtc7+1tsNfrMviodUimaSz4Bx4G1DmegcQXmSM&#13;&#10;dAXQCnUdfEwvvUFO/kHDud4j/ZXC+pAkXntZev88U63+j8/RVZ/LKaYbrv0gH5RbE3gzMJVJD88H&#13;&#10;UEpfZTofRj2O6DOK5lPU5T8pmBso0esUyEcs4hoLuEqALuPc73nzAl+fAD8CB8CzYA8wuekUvCHd&#13;&#10;tPBvNM0t/PivMnlWpP8wmX/K5H6Dyf5vNKkP8eN9Nux7NIjL6Kk/oMp+ywz/G4roIn78igI6j544&#13;&#10;C8sZlNybJOcUX5r8hyzunWAHeAxweqK8JkP2kYVrxOMqmuYyuurP6IjLaJlL6LoLqIjz+HGWeJyh&#13;&#10;aZ1Ggb1B4zhF0zhBwziOtnsVP46hJ46yaQ6jrX6IrnmJWBzUn9B0t4lOnC0U1zh4GGwBn8D5gZXC&#13;&#10;d61SOjORdrtOEovXyMlr5OQ4WuYYiuUIfhzCjx+gp16kaR9AAe5HdT5Hw3xGd7NVVsIzpl0U9pPa&#13;&#10;zjbaS0QOk51fUOKfTHBvBveD+8BGcNUqJZP7hFV+L06Uow2bKdqHrtpHTvai7XZTG0/hxxP48Tj1&#13;&#10;8Rhq71H05Xaa+Dg18m1qZCt+PEw8ttBQNutBPNlBVA7Sxk7AeWWCcwx8HawCK8FFq8SPWNtgl9UG&#13;&#10;OOm1TcnY81BlaSCbv4uwWk7LqMFuHXajtJA27HZoPTWyjhpZix9r8ONe6nSUN1ax0VZSeffAMEKl&#13;&#10;rKDalsM7DO4CS8Bb1tr3Wu1ui9V2zRa8jlgwEWPTS3tOBznYLsJ2OSsNYjtCK23Edgt2Z1MR3bT1&#13;&#10;fuzfge0VVMla/tqEV9+jer9P5bypBdTmAngHQL+Fn8C1z2q5D1jt0WyTZpumo2EzGZsufDZABpiK&#13;&#10;/WKOkXJsBzWEwl2oGdhtoSpmY7OHSh3keL1L8/C0l0j1ENVuMjuXiu2iNrvoAHPg/gIHrPWb/HRy&#13;&#10;1sQxrMkj0jwqB5WAXSfwYDsNZGI/j0osxn459oPYD2O/EXut6uRfB09ns/IYq2hnVW1Et5Xd2ELE&#13;&#10;Z+qX4CaIT6AF7LLib67fPBoXT/AymgA6GrYZd4hFJ7HoICcd8oEsOPLhKIGjAo4gHBFsRqnUdjXx&#13;&#10;VZRoN7KaBjJXzwrrqOII+Qizo8N0gDDcEVAHzBjcz3H7NY7+OxmHBkAP40gH1zHut3EEtigR+07s&#13;&#10;e4ABhx/kwFFAFqbBUwnPdOzVT3gSwstaVjGdaqihGoNUV4DdU63nVUWvqNJfwG0Q515cWxnFxpyM&#13;&#10;JBwtCwBHILjf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mEJlmYtHEzmZzElIw&#13;&#10;pai6JM08qTdBZgam+5kYoLo1hgQZsmUl0SKQ5tlIJyPduPGw7gAFoBgODyiFJwhPBI5qbNVjs0mN&#13;&#10;eNOA5/VErI6IJshsLVmuodLjnOQ4F0s13ch03zioAdMmBlwrN9DS+5FjvflItvysVJ3Du9lIkhQ+&#13;&#10;JZWLfSf2XcANSuApg6ccnig8NfxrxG4L9ucTncV0lBWqpGKj5CNCxYU5HyE6ToiuGqJ3h+APg61w&#13;&#10;3AjnEJL0Q8iObtAO5oAk7+qR7rV8X+O0KW7PU9xWoOqcInhmweOFxw9PCJ4qeBLYbOKveZzihXi3&#13;&#10;jEitJWs38asdePwQeJxT/nNwGWT4O6NJ7K+Hbzlyo7c4K9FbQArUgTjvY6DSlaNooUOR/HxF8lwK&#13;&#10;O4oVtnsUsvtUbg+CqIL2uAL2pPz2NpXZu+Sz96k0d1je3I0qyZ2Sx/Z5eXIew/tnwUXwb7Ka0X/Y&#13;&#10;L/PoKMszij+zZPZv5pslM5OZrCQkYEJIQKKkiAEMi4BVFoGwGGSTrewoFVGhIhSLqEVFRAoYVFCR&#13;&#10;TSiIyJa6gC2g4lq1IqKCCCJLBaa/d+Y7Paee/tEe/jSccw8zX+b97nPvu91nBPx94OrCFd+WNqUV&#13;&#10;KAVNQAHPckEWiGsmydCsEvXYJep2SsTpAV4JOwOS7gxLyBmXoBNnnE1AmfgJw7qzWnzOHuJ1DhbN&#13;&#10;OUk8jjnidiwVl32TuGwfiSvtjLisCRkCf084OuqsQ+JfC3+qbWvM9zyQBWLUE/WZJOy1SrrXLiHN&#13;&#10;KUHNLUGPJgGPLn5PSHRPBsgRn6dIvFpz0bTW4tGqxa3dJE6tVhzaBLFpsyVNWyJWzwaxeA6I2XNS&#13;&#10;zO6E3KLaAXg6wHt1gD4DNAH5IJtncRAF6bpZQnqaBHS7+H1O0X0u0b0e8Xq94vUFRPNFxKNngQJx&#13;&#10;6SXi1CvEobcTm36DpOkDxaKPE5NOGNTpeX1kOC9hx0ti8XJnwN8dvipiTkWIfQAKQR7fM0EGfwuD&#13;&#10;kN8iAb9N/H6H6LpLvLpbNL9bPH5N3AG/uALp4gzExBHIE1uwqaQFW4ol2FbMQbJbkJAa5AQIchMF&#13;&#10;yE4BavAfAj+ChPTl/V3gvIaWpGWYeQAFfM4BMZ5HQChokmDAKv6AXfSAU7xAA+6gS5whTezpPrGF&#13;&#10;g2INR8USzhFzmMwWKQM0CxFOvAinX4QbKHwPIACnU0P6B7z4LHUlpDccHeGtJPqW0ZI0AY34nMWz&#13;&#10;DBCmlmAID4I20YN28QEtZBd3ukOcYafYoh6xxLxiijFhMQbE6fHiBYDmMU5TGqdhyKTPi48AhNU4&#13;&#10;ITVGAM4gLUXPUxt3J8M6wHtVBvshxjyAXD7HeRallvQwHqSniT/dKj6gha3ijqSJM8MmtphDzJkc&#13;&#10;Itks7FwmNTeYGpxLP5FH05rXCrQHNEq5QwE5NmchIC1kU0MWSTIzId0Zcm2cM5nyi0EByOZ7jFoi&#13;&#10;1BGKmCUA9KhJtAyTuGNmcWRaJC3LKuYcDtI8Dph8NnhjFnchXhQiqjCbw4X5KCLLF3HrFNJrFtYC&#13;&#10;TuXGpJSCNYwhOTYiTeclpDOxvw1DynOYB/5vBLKoI4M6wtTBMhOdzxrP3PzWwe+syDTlc6E05pAv&#13;&#10;oo6mHKYlntTBUhpMGVqaD0oBa6KUG7gZTVuzifyOZqWYBugK9kVTamiSkOty2ZO8sxQUgly+Z1JH&#13;&#10;FL4Q0PnshdfN3+y81kILyyXBeFDCRVdqSV0sLZmTVsxJBV5UMIkVDKrgRxUVoJq/kUZa0ZxeSVJr&#13;&#10;QSNWToosYy6aJ+Rals+VoBgUwJEDV5w6wsDPZy/PXPDaaNXMTDGXJOOSF2nqUlWXa2t10VJHW+qo&#13;&#10;Yk7asdna4UUVA6vKQRUTzppoy7q8hv3ZhuRUSYJufQ4DElLJu8tAU7TlMyQHzij1BPjs5bkL3jTF&#13;&#10;W2Zc4sgimMAJaB8JL1w0oJq56UQd11NHd+rozobqhhfdirmQK3nejUOARrYzia0TZ0T1djYDZ1T7&#13;&#10;hFSUII2fFWFbPnXE4Q3B64XXBa+1paG10gg0VUbA6WiEna5G6LoR9DSlQkA/1mh/9kl/FnwNYvph&#13;&#10;WF8G9OGs6k1i6vWISI+NjPmG0JSQlvCUsHSKqCUb3jA+6/jsQq+l0ghT7Q3OLqCbEbZ6JMNmKnzV&#13;&#10;qBAEao1AOII6RrNGxzAno1lQo3n5SASMYNBwzqqhrInBNLC30E0NTEg5OkuYskbwZrCd/a3h5+fm&#13;&#10;9skgmeJUGnsZfLSrhGqhhUgFwNvAaCMQTwBTwDRwF3XMZI3OZK/ew+TO4OXTEXEn83EH6W0qaX5S&#13;&#10;vcj4s1KO3kLmN5P5DeCzmyVs7moE25sNzlqDb6TBxRajiUlxqUA+Q1JNyX2SalDYfkQmmiXqeJK1&#13;&#10;sZj1+TgT/igED5OaH5pEmOesmsd8zDkqxayr3Hach2jWmFdzL4N3sKFRcU4y+BTXLKCC8APgQUk1&#13;&#10;RryOqCi0U0KDKVIHVokkm5dNhMLN7NeNbLJ1eLEGklWIeZaXrGSPLt8v+ayrKMeYF24rxwjtkdCU&#13;&#10;pTydbnDONfgUF0s62ZStACvBc5JqElWzhqxk06iat92SamIPgA/ZK+8xJwdY+G8j+E2I9vDynRS9&#13;&#10;Y1vyOvHzyD7M0KxC7t2G1gWSaj6XGtoUF9eNbAZbDK6doN7gexscVJzgM/AVOA7YgnKaOTnF+jzB&#13;&#10;5B9joo9CdhiCT1Xx//nPZLGm2RxOl1vz+vyBYCgcicbimVk5uXmNChoXNml6RXGz0uZlLVpeWXHV&#13;&#10;1a1/1eaatlXt2l9X3bFTl+u7dr/h1zf26Nmrd5++/foPGDiodvCtQ4YNHzFy1Ogxvxk3fsKkyVNu&#13;&#10;v2Pab6ffNeOee2fOum/2/XN+P++B+Q8ueOiRPy589PFFTzy55Kmly5aveHrlM8+uWv38C2teWrt+&#13;&#10;w8aXN/95y9Ztr27fsXPX7vq/vP7GW3v3/fVv+w+88+57hz748KNP/v7pZ//44vCRr45+/e2x4999&#13;&#10;f/LU6R/PnD3/z58uXEr8r/8a9P/C9ZvMSrFdSfagWVei01GdoWRnK935CC9SykuU9HK0t1LiK5X6&#13;&#10;a5HfQenvjAHdlAM3KQtuxoMaZcItyoWh2HCb8mGsMmIiTkxVVtyJF3crM36n3JiLHX9QfjysDHkM&#13;&#10;RxYrS/6kPKnDlOeUKy9iyzrlyyZlzCs485qyZo/y5k3MeVu5c1DZ8z7+fKwM+hyHvlQWfaM8OoFJ&#13;&#10;PyiXzimbLl5KjB0+uVzNuyUZwH6+GP7L91+4X2Iymc0WixUPbHa7w+HEB7fHo2GFT9f9uBEM4Uc4&#13;&#10;giMZMTzBFFzBFnzBGOVM0pqUNz8zJ+kN1nTrrrYSO6lmwKDaW4cOv23U2HETJk+dNn3GvbNmz503&#13;&#10;f8HDCx9btHjJ0mUr6tguaresW4/IpMafSUxpTIpUKpGJToSiFKlo/fIIao9+jd5vj6H4uxMnvkf0&#13;&#10;qR9+OI3uM2fPnjt3Hu0/Xbhw8eKlBv2Jusa2xNNl3sTKymhibYf8xNauLRI7eldf2jWo5tTuYeMP&#13;&#10;7xwz+9CW8Yv2rpu8atfqqZu2rZy2c9Oyu95au2TmwdVPzP247rGFRy4XDTU01NBQQ0MNDTU01NBQ&#13;&#10;Q0MN/3cNK40anqGGdR0aJV6hhl29qi/UD6w5+frQCV/Uj7r/vdfGLX5r88Tnd66dvGXrC7fv3vDc&#13;&#10;nftWr7j7neVP3ffRoifmf365SNZQRw3PVkYS66nh1a7liT29qs+/MaD/iX1DJnyxd+Scd+vHPvnG&#13;&#10;9vEvbnt54pYNL03ZtXrVHW8ur5u+f9Gye99fsGTuJ5eLf9ewiho2UsNrXcsvvt6z+sy+/v2P7/8X&#13;&#10;e3QalnSeAHB8Z6aZdqd6ZqaaZmfaaTtmp/tp5+nY7sxOj9Ts0LQyLxQREQRBEPEAb0Ypj1RMUC4V&#13;&#10;wQPwAOUQDEXFWyItr7W0zMwpJy1/+9+2Z94vvPXF9/3neb7emOGOgKROAyJfowopk1Wja4QVYeoi&#13;&#10;Ybg+VxDRfpsT1ZPEopmsDfA/Gkohg+zUJqB2+GXe4Hp6ttPDY/LBLcyjPv8kQ2sQU65GloprQ2Vc&#13;&#10;CaaBKcZqM0rxLSl8kpHKiemxtg8GHmQoO7wO1NhuWtTa/3Ou3fX0yz53jydDNzF9Zr9EbRs8V9IY&#13;&#10;LBDIUZX3ZKF1WZUY1a+i8Kb4EmILhU9ptzYggAx8yCA6tA7U2W5caLLf81v3xVPPBt08Rsevo9sf&#13;&#10;+iXUG+F3RToEt7AhRHy3FiVLl6IViRVYdYyIoCMJyc3WBgQ//dewCpQf+hbU2/59rtl+z7TJxXZ8&#13;&#10;9Mq1gaeeoU2DvjRZZ2AmX49gM9XIkjsKVEVyLVpGlWLl5Eq8El8eqbE2UPzT50AAGaoOrV1U2W6Y&#13;&#10;bbPfPTHobDM8cela96QnSvnYN1bcHcBgG4Lys3RILl2FKo2vR5dT6sKkxGp8DVZKklsbKIEMxXtW&#13;&#10;AdnBNW+1J3+c6rLbOTJ6webhtKt7y5QHsnrYhyLoC6DnGYOyGc3IgkQdihurQReTlNiy8Hp8OVpO&#13;&#10;qrI2UAoZSiFD3cHVs80n14+Z7baZnjratM9edFNNX0OIxryJrIGA+IweRHqKMSSb2hrKJDeHsQhN&#13;&#10;uKIwLYEXookstjZQBhnK96xYUB38arLj5HfmkbPbWl84nmx863JFOusO4054Y7OHA6LoDxHxtH5U&#13;&#10;KqUHwyB24jJwRkI2uo2UG9waxbQ2IN6yDMh2/2VGf2Dl4MCxNW2TZ3eo3zjYyIDzxZI591t5096I&#13;&#10;tKeBWNoYkkQZQkdHPMLG4QYI8RgzKSnEFJWC6IulWxuo2LJsXrnri9GePcvbx4+sU8+e2SkBdscE&#13;&#10;wMnx3ns3d8Ybb+/4GTicMoUKiZjEYnBP8Tj0EyI+5N/kCMRYNAk+So20NiDd/Nkzw+ZPO0a3LtfM&#13;&#10;HP5esmi7gwfOHsoDF87cBled4xd9rkbNB13Hz4XeCnuN80XNEvyRryIDgmYogYEvY4Ng0zSEtb3R&#13;&#10;rP+k5/E3n2imf14hfXf4Bz44vjUHnN5LBw7HaODKmUjg7YADQc6hINQ1GOAuBy1GXA18H+kGe0dx&#13;&#10;93sX6+G7EO9pbT3GL/+knVr9qXTh51UCcOD7HHBkSyo4uSsa2O8jgEuH0cDrRDCAnwoEqDP+AHvO&#13;&#10;F+DP+wCSnTeIsvcCMfY3AdXB2kDB5s9B/u6V4N7Bb4Hg5AZQYbcTyC4dBTU3nBdkMN8XEhR+RIhL&#13;&#10;MnFIOe15FJ7+DrVCQ0+sbUhMVdbFMXTVlGyDhMwyiiI4nZa2ZFgyLBmWDEuGJcP/ZSiADCU2G0AV&#13;&#10;ZKh1PQrk153n6/z9pmqQhOHysJReQQSztYBcosuOkSoZtIa61CSdLCGttTIuq0scw+rjRxV2W9oH&#13;&#10;wz3IwPrXWlAKGSSQQQ4Z6j1d5hv8/J4rgiOGpBh6dxn+XguHWKZhRtUqsmIbq9MTWipTUrtECZkm&#13;&#10;Xly+mR3L7rU0wPpoYEMGoc2PQHZ+J6i/eBSoPFzm1b7+z9VBxEe1oWldFTi2XkAoV7FJito8yn1J&#13;&#10;FtVYnkHvLWVkm1lJzIHcRFa/pf1hKIQMZZCh+vwOoIQMGg+Xt1of/2c6OOlRQ0h6pyysqEkUXtXA&#13;&#10;j1DVFFGaJex4o5BJ7y3KyjDnMpgDmb8WmCztg6EAMhRBBhFkqIEMapeji7prLnP6W7BnLQGRg41I&#13;&#10;hlGB5uokWGl9eYRKJqToRXyakctO7mUyGebMHOZAWkaBydIA+6OBAxnKT/wN1EGGRpcjC3p3l9cG&#13;&#10;L9iEERY50Iy43d6I4qnrMFJZZbhKKCTpOQJKO5ND68lg0U30gpyHycwCk6V9MLAgA+/AGlABGeTn&#13;&#10;ty82OR/53eDm8qrjJuxJjx/ZbITf0euQvDp5qKSsKkxZVBZ+P1dAbLvNpXQlF8b3U1mMB9RCZr+l&#13;&#10;/WHgQ4YqyFB/bvs7vdOR1+1XnV/03oCNmX3I3V2Bt9VNwZwqBaqCJ8UomGKs9k4pviWFTzLGcWJ6&#13;&#10;yIUpfaSizF5LA4Wb/mcQHFgNJCfWA+W5bW8NTodfdV9xnhzwhA0NeZNbuwMYcj2iUNgQImZVh9Zk&#13;&#10;Voap6KJwHa2E2BIFPSHwEjpx3LQuS/tgYO9aAUogg+z4+veac9tetzkdevHgstP46DV/08gtkq4X&#13;&#10;liZpCSrgqpGlOXUoSboUI0+swKliRAQdUUhuxpZQDejilFZLA0WQoRAyCPd/A2qP//BWd27ry84L&#13;&#10;ByeGXB1HJtz82se8iPX9sNSy1qC8Am0w/04DSpxci5bGybB1kVX4hvCKSA1aHKsNESU0WRrgQIYi&#13;&#10;yCDe/zVQHP/rb81n/zFpunBg5Imz48D0Fd+mcS+CxOyfxO2AZ93VB7PpjSgBTYkWRcmxlYRavCys&#13;&#10;mlQbIo1WICS0BksD3E3LAAcyVO3/akF9/Lsp49nNw48d9pmeOTsaZy/7KJ7exJY+8qPm98DTGe3I&#13;&#10;nIRmFCtah+ESNdhirIogDG0giRGK6MpAObXK0gAPMgh2fglq9q2avX9s7ZjpzIa+cbv9hhknR+3c&#13;&#10;Ja+K5zdC2SN+5MyH8ITk3pC02A50JqkNmxtuwOejmyNYyPvkQrguhgvT0niWBgQblwHRjj+/U+5d&#13;&#10;MWE8+nX/sO2Glim7/crfL9hXL7h68mZuwO9O+GNTR4LIcYMoaqQ5LAnfj08N6yWmobrJjODO6IzA&#13;&#10;DmqWvzEh29JAycbPgHT7Fy/1vyw3D+5dafgP+3UW1eSBh2FcxY5Vx3FcpjM6Wqe2Oi5nxgo4Z9wF&#13;&#10;gToKRWwFQRDCFpYsREJISEIIgUDCvoQtECAJkEAChCUxLAl7IAmERawbpYoiCloURNDW/3yn7fE+&#13;&#10;XvXCi+f+d/We8z6x/UyzcOZQHTg6SMHlIv+Vl0/qbEBI/DSGQH9EIEU+IEWF36fQ8fdoDMx4DDP4&#13;&#10;exYLPZYQH3CXw37fQL7DYkm7y2L8xs4VhinL9Zp5m521YG8lhrM2heDilPbWyzV+KfAKfR7nT3oR&#13;&#10;HnT1R3Io7hkNi3nKwIfMxIahn8RfDXjCCfd7nEx830C5bcVU/+blxsntKzVzBzcq4MROEdgeyIEz&#13;&#10;R1LgvF0ceJ6jAtqF+Bbniv8p3B3zhnw5eInmhV5kXAlcZHn7v2L7+C5wUKiFZN/3ba5r/bKB22uX&#13;&#10;tc5tX6UAy80iOLKDByf3ccDBKgacj5Dh8ikCBNpjAHsmCMLPBkKkoz9QnXyB8TUKYp19IP78FeC4&#13;&#10;XIGk985oWL1MM/nH5TXw6WoxfLmJB4e2JcCxL2hgtz8cnA5i4NIhNPgd9oPQoyggHPeGiBNeQDnp&#13;&#10;CbRTl4Fh4wGxNu7Atr0Eie8d5O/4CHL2rwUestUlJ7aC5KvdUO1iDTWX7UEe4LYoxQc9FZEpE3xG&#13;&#10;wp3M+OzrSckCU3xGuSGGJ9PR8hXdFEFjB0mkbiNWtrQS6jRqvEJrbh8MHwwfDB8Mv3tDLmLIRQyl&#13;&#10;iKHSYRfUngBAIL/f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V2bTxAkMLQaISp7dKhGSdsDLf&#13;&#10;yKsosbA4HBuDVW2nMxsHqcVSC7VIYUQTlH/q8Mog2LAYJFv/Dq1uK0Hvvu73vgPfP7Mdw9wfCgyb&#13;&#10;sGNTzpkjC8262Mp2VZJE1pzWWteQreMLKUaWoKivmM/qL+AKBijcRju5TGohl7YY0fSnoQoxNCEG&#13;&#10;jdsK6HL/ZqYfs/3XoaNed877h46PhKYMWcPp3V0xfJU2oVGsSFVVNWd2ssW5PcV1dHO+sNSaU82z&#13;&#10;ZdeIBzJ4UktGRYsRTVCBGDiIoQYxSLd8AFq3T2eN7muf2THbHp738bw15ht6cTSEYLWfLujoxfFk&#13;&#10;erxY2EZQVigz2ktk5K78JlovuZFhyRBz+4likY1QK+1LqVYY0fTKUP7VQqjd8B7IEUPHjk9mzHu/&#13;&#10;fjTstfXO5cP7r109EXzmUlCy8cxJWqstittgihPxDUktzPa0tnxNtp6kovSkKYp6k+WcvgS50IKX&#13;&#10;ycx4iaIHTcBFDBWIof7f74LS+W9zhh0fP+nfu+buqJfzzUlvj7HJY0G2q4GJnT9jKdKRCI7AGl3H&#13;&#10;7ImXUnRJrZlaYgdBnWXAq/K6o5VFxkhFuSlCKTLi1CoDmoCHGLiIQez4V9A4L5kx7vjowfCeL29c&#13;&#10;8fzul6kDHiP/PRrYcyMArxrHkutGI5hse3QlrS9OlNWTICXoCcq4jnRNlJbUfrqN2hmmYehCNHx9&#13;&#10;mLahA03ARwz8NQug2XERdGxe/Nj6w/KbF/asujTp4TRyF+Nhue8ToL3jH9M4EZbBG4soKD4Xzcod&#13;&#10;jOen9ScJE8wpDTGmdElED0l6sosqDzUUK4IM5cpAfRWqoPITB6j55zugWL9wpmfTu7dHXJdeurpr&#13;&#10;5fBtDyfzI4y77vEhX9m0X0TVVFhy6bUIEvVSLC1zNIFBOEtgxw+ncXGDWZXhAzlVWFt+TYi1uDbQ&#13;&#10;wq73t/BRBVWIQfTl26Bd9/Z0/3cLrlze/N7w1K5Vpkfum9pnPPe0PD94pPapXyj7Pja6YCoqOXsi&#13;&#10;LiN1PImccJlIjRnLLIj6mVx4+gKlGDtKZ4ScZ5QGnuWw/M/y2WgC4cd/AdlqhxfdXzlMjK5xGL7p&#13;&#10;tMQ0vWt128u9Ts1z+3fVznkfKP/Nz5f+9GQYeRoXSbyHj0u8nZIYO5VOwN0kEcMnc9NPTeRnhF0v&#13;&#10;zAq+xiQFXuWQ/cd5OWiCOsTQtnL+7cGP5o9MfuZgmnb6QPPS7QsJ7N4oAA9XNni708HPmzx78hhx&#13;&#10;Jjog8VlCSOyTVGzU48zT4Y/IEaemKZHYhwW40AfF0cH3S2MC7pXH+d/lx6MJpMvn/9q7dN7ZS3+w&#13;&#10;X2dhTd9ZGMeZ8XGtWkfbGXWcqda6VWpRsLXiVqBuoIissgiCLAHCGiGEHQIEskIIZCELSxIghCxk&#13;&#10;5R8SEkQUBanbUFq0lnHwqTpa21qltGd+1XnmOt7NRS++95+78543XOyP35mn+9l9RTvsWSsAL1cW&#13;&#10;HP6oCvz3F0P4QSLE+2YC3j8Vsk/iIC844dei0LO/lIXFzlaeOvNzTXj0DCPi9ExdZOSLxqiI54LT&#13;&#10;r9OMeanLyOWFLv3/WvIH7ezaBXJwX8GHT/5Gh/0by+DgNhIc35kNYbvxELcfB6le8ZDlEwu5B2Og&#13;&#10;4FA0lB6OgoojkUA5GgE033Bg+YUB51go8F6rEfs8F+vYfBfNs6V/lMK6hTzYtpwGHqtKwHNtDnhv&#13;&#10;woOfawIEucVCjPtpwO2MhPSPw4Gw6xTkfRIGhbtDocQzBMiewVC1JwioewOBtfcksPe9Tn2Dc13U&#13;&#10;/5jr0grL5vDg3YVU2PJmEbi9nQ27VuPgwDuxcGR9BARsDIXwzcEQ+/5JwG0NgHTXE5D9gT/kbjsO&#13;&#10;JFThh8eg5EM/ILv5AgVFfa2AivYDZfMCIHssBebut6DRaw2IfDeBKNQDhLFewMP7A5sY+ZxelviU&#13;&#10;Qs18WMbOu1/AK/knUVR5l9BacyeznTGZ3l37Jb6nfiLV3DCe4uDexF3hX4m/LHC23w2/G/4vDdXI&#13;&#10;UOG+FFjov+D+1yAO8QDRGS/g408AJzfqJ2Zp0nfV1KwH5XX504XcsimikPI1oZU2mdXO+jJdyZ5I&#13;&#10;62kYT+3l3kpxCD7HDTcNJzgf0NbMgWq0Jyk7lgIbbXvBp2ug5egmaAvygJZobxAnB/zCJ0T/WF+U&#13;&#10;+ohBIU5XMUu/KeHUTObzWRO5koZbBBn/RmaX6Fq6tnkMb269mjogG0wckPXjhpqdDejIUIMMNduX&#13;&#10;QMPHK0B04K8gPbIJ5IEeII/yhrakwFlJVuxTfkHGt/UVhVNUKmWSXFc7XsTlXieJxGPn2tpGsjrb&#13;&#10;L6erFZfwpm4HzqK2pPR3GvHnpc4GdLSjqMhAc1sCXGSQIIP88EZQnPQARaQPdCQEzUgzzj4R52VP&#13;&#10;c8tK7zAp9C8ozMZrpRzJaL5APpzTrBzKbtcMZqj0drzRaE4x6XvS+rrVGfZ2ZwPGbwa0JxnIwP9o&#13;&#10;ObTsXw0dyNAd4AHdET7QdTb4RWda/GNpbs49YXHFV/UVdTdoNOEouU5+CT0H54kiveOc3GwnaDBT&#13;&#10;Rg+mSTeYujIxTUe2TeFsLw00ZGCh/0KADG3IoDi0ETQnPEBzymdWHRf8rDs18VHnOeJUcwHlC255&#13;&#10;w+es6tbhKqZysKxR5yiWmKwF7RhGUvdpCNq+jiwdJiOYe1pzrEpnA+ZLw3yo3bYYhMgg27calIc2&#13;&#10;QI+/B+jCfGZ0Z0K+1yYnPVRlk+7KSNRbwhL+SH2l/AKdrrJV1et7y5rM+uI2i7awy6rI09hac7R9&#13;&#10;EqJJL8rrUznbSwMdGdjIINr5J2jftwpUBzeA4bj7r8ZQn5+MMSFPDEm4+z0Z+bc7c+lj4gLhUGO5&#13;&#10;3MaqUZmotQZtJbdXWS7p6yjtsEmL1P1NyMHPNxq5hZja2YC1+pWh/oPFIEGGDmTQHHwPTMfcZ7EQ&#13;&#10;nx+x6JBHWCJuSp9WeKsrmzncShLaBSVyU32VWsNkGBQ1HExWJbS2VEj7xWSVvaFIba8vNpjYJZjW&#13;&#10;2V4aGMjAQYZmZFDsXQk9yNB7zH3GGuzzvS0q5FtbfPIdU0rRmCqTOSgjNmHiIrmWW6FSsKkGKYON&#13;&#10;ial8q6C6xc6ldDlYZSoHs1xvZpJ7e5ztlQH9OA2ub0DLzmXQhQz6z9aDxW/Hc3uQ95OByJDpgbjk&#13;&#10;CQxXdEWbwezvzGkytBTIlU1lKmljtUHEZmE8JtdaT5fYa2kdDiql21FD0fXWUMw6Z4NaZGAiAxcZ&#13;&#10;2jyWQTcyGJHB5rfj2WCg978vRoRMXTiTfMOWVDRkSGNgSkKTRkaSySUlKrGgUs9tZGBsDsfKqBPa&#13;&#10;a+rkjkpGt4NM12EVNLPO2f5n4CGDzONNUO/5C5h93p21+27/4dJJrwcjp4LvXIpJvupIKHSYU+kG&#13;&#10;TZZAoSDKWqRF3TwJWV8npPbS+GxrFVfQT26UOkoaVI7iuh5LSa1J72xQhwwsZBC4LgI5Mmj3/Bkw&#13;&#10;n3UvBn3dvhsN+HT6WljQxOhp3PCF+IK+vhSa2pDBl6pzpE2dBUq2rExHa602V0pYfaUinq1Q1GLP&#13;&#10;F6nsebweC6nRpHc2qFv1yiDcugg60e3U73l71uaz9oeLR7c9un5i/9R4SOD1a1FJg8Nx+UYHjtqJ&#13;&#10;pXPFBkIrR0PqoitLtBWdVcZiOQMjyRqtuTKJjSBT2rKbdRhBZNI7G7CRofa9+SDeuhC63JeAyfOt&#13;&#10;5wPef388ctR1esJ/7+Tt4ICR8YhE69VYkvpiYnWbA9/Is2Q1M03Ejkp9kbpYW6HPU9NMBBUHy1CJ&#13;&#10;LWmqLgteoTenyc06Z4N6ZKhDhpb3F4B6x+JfLbuXPx3yWnP/+pEtd+/6ed6YCgy4MBkeb7wZQ+y4&#13;&#10;mlAlvJRSXzuYIaqy58iKrQVdRAtZk9VL1eHNbEOyqcmUaJSjjIYkLaZxNuCsnAOc9fNAumU+6LYv&#13;&#10;em7fvezBqNfKrycPbbh5z9fz8nTAib6pU3Gq29GElvH48obrycya0XRe8cXs5nPnifI0e6ECZyV3&#13;&#10;x/dRNWcsbG20RYjq0sTarEpngwZk4K2bC52b54HZbcGTi7uW3B0/sOLG1Gcbhx/4etof+vv33A+N&#13;&#10;kd2LTud/k1DA+Cq1knwzk0kaO8fJHiEJUoeLxYlD5Ja4CzVt0edrZZHnefLwgf+wX2dvTZ5pHMcj&#13;&#10;DtaKTse6X7bW0YqgYt1ahdSKIhWIKLIJCET2BAgJS9ghC9mAmAAhIcFAQkICgQAJEAKKgIIidWGo&#13;&#10;wihuWFEUlZaiSFW8+1695vJoDt4/oAff88/R89y/yqqAHgPqQLrCAsrX/gMarC1nurbOe/KfnfMH&#13;&#10;H36/tG/c2abzdzesafLIYd2vvifKXuIJReNRidxHpMzs+wnM5OFUHuW/WfyYm8yCyJ+5RWEDfDG+&#13;&#10;v0gSeF0m9b+ukvldqy1FG5QiBs2auWBeP/dln/Xcofu28/qeYVd0TB20bZpxdah+4+6imPbxKX6N&#13;&#10;P5k7SSDQX5ApqU+p1ITH6WmkX2hZxBEWPeJBLjP0noCFvyviBN2RcQOGK3L9blejDuTLLaButcX0&#13;&#10;+S/n3BleMqfvqe2n56awqxpnnWy0Hw59J5897CSa9XHPm8X7Mv4gBqW9poQm/p4cFfdbZnT0BIMU&#13;&#10;9YJDDn+eHx8yLkzAPytOCnoqowaMKVP8nmhT0QaqZXPAvAxzq98K89PYEov2KVsr4yx2VSU4WsvA&#13;&#10;eYcQcN9zwfsgDfC4VCB6xAPFO3Y22Y/4LjMg8i0jMGyGExzyJh+Pny4ICZ4Whwa+Lg0LeKUM95vS&#13;&#10;RKAN6v6FGeqej7l8YwHm7Ktlcxtg0yI17F5ZAnvX5YPTFga47UoHT4dECN4XBwQnIpAPRQLVNQwy&#13;&#10;cCHAOIwH9pEgyDsaCEKPABAd8wep53Eo9/IFtTfabp+xxFzs/QTTdns+Rg8rLFWweZEYdi7PBfs1&#13;&#10;2eC4gQoum0ngsS0KAnaFQcTuk0CyD4ZEbCCk7g2ArB/8gLnvOHAcfSHf0QeE+72h+IAXlDodAwXq&#13;&#10;LnVYYszXLDE1o/PnKGDVvGKwWciFrUsy4NtV8bB3DRGc14eCu/UJ8LX1A/wWXyDYeUPcN16QuM0T&#13;&#10;Urcfg8ztHkDfcRRYO48Ab6c78HcdhqJdOJB8izZzz1yM7qYFRv6HlYUIVluyYf2CNLD9LA62L40A&#13;&#10;+5VBsH/1cXBb4wWeaz3Af507nFyPg8iv3SBmgyuQN7hAovUhSLH+ETI2OkM2EtPmIHBtnCDfFm2Q&#13;&#10;g2wc+sZPIAP5Kzh7FoPAcRWIXNeB2McORCH2UEByhvzUo8Bh+b9nCkLeZEkIr1LL4iaT1IkT8bqU&#13;&#10;F3H16eOxTVnPottoY4QuxpOo3pxHEf3se2G3ODdODnPR9Lfhb8P/NWTtWAi83YuhYN9KECOGEm87&#13;&#10;kODtQRTjDIKUY8BjnnjL4oe/phXHTKafTphIVqU8T6jKeEauo43FNjIfR7eyRomd3F8Ivbkjkf15&#13;&#10;Q2FD/P7QW3loAhaysxiIgb59IeR/txhEP6wE2aF1IPe0g9IgB5ASD4EoyeuDIBv/hpdLnGQWJrzM&#13;&#10;kqY9S1XQHidVsh5RangjJAP/foxZeC+6s/AO8bJoMLJffCV8QHQp4qYATcBGDExk4zC3LQQBsi8k&#13;&#10;yG0v//HfoPSwA8UJLMgjXUAa7/tOlBn66hSHNMEVpDyli+mj6XLuCFXFv5dQXThMbhDfIpllgzFd&#13;&#10;8p+JfeV9EX3lF6KuSTuIAyI0AQcx5CAG9jdWUIDsC9neFaBADOqjdqAOwIIy3BXKyH5vpWkRk0U5&#13;&#10;8eP5/MzRnCLOgyyZYDhVKR5Kqiq9QalXDJBa1P0xXZreyAtVXYRLqrPRV06bY69L0PTRwN1qBSLE&#13;&#10;cBrZFxXOa6HK3Q60flioDHV7XxHr/0aeTPhVQqeOCXMZI9wC/jBdIh5MLy8boGrU1yj66iskk743&#13;&#10;pqPuHKFT3xrTrW0iXVYYyFdlaAIusi9YyG2fa2cF4p2fQRmyLyoProWaw3ZQcxz7ofokbkYTHTBV&#13;&#10;kRT9Up6dNiricO7mnyoazCmW92ee1lxJUdf0JtXW9SSaGjop7QZTTLvBEHdep6dcUukSfpKj6aMh&#13;&#10;H9k4JYhBgV0O2oNfgR63Bep9sO/0eNzrGkLghDY+dkyZnvmghJk3KOBJr7GFFb30kqoLGeX6c6lV&#13;&#10;DWeSDUYz9UxjHeVMoy6+U69J6qlUU/vK0QQ8xMBGDHxk40h3/BMqsMtA5/QVNCAGozd2xhiEm2yI&#13;&#10;DByvJcc9VCfTBmVZwquFLNnFPL6qgyWqbqOV1jVnqg2G9NqmurSWZm1SW7OKeq5BkdKtLUvrVaLp&#13;&#10;o0GwaQGUIga1wzKoPbAGjG6bZ01e2GlTIG6iKTzocX0s+Y4mkXG9LF14UcyQdQh4KjOvQGdkldTr&#13;&#10;6QpjdXZ1syar0aRIb205nXbWKMs4Xy3NvKRCE+QiBs6GeVCAGOTbF4HGYSnUIYZmt83vWj0dptoC&#13;&#10;cOOtocEPjdGUGzoK47IyRdgpy5aZi9gqA5+vq+EV12tY8kYls9JUxqhvkdHM5uKsM00iWldNEe2i&#13;&#10;Gk2Qi+wsztfzoND2UyhDDFX2S6HhwJfQ4rpppt3D4bdz/rix9pDgu6ao+Ot6MqO7kipok2fKjBKm&#13;&#10;qqYwT6fmF9aX58oaZZwKk4RdaxaxW8wCRluzIKez9lROjwZNfxm4iEGEGBSIQWe/BIz7v4A2V9vp&#13;&#10;rqP2Ly8cdxvtxAcNtUVS+gwkekd1oqBZmS6rLaWrKsVcXVmhoL5EIGksyleYhHk6Mz+vuZXHaTXx&#13;&#10;uB16HrdbiybI+5+hGDFUIG9lrf3n0Lz/i/dnXWxedR/Z87zX122kOzhooD2C3NMUQ2+rjT/VUJki&#13;&#10;1ZZnV5SXsqpLJPz6QlFxI79QbuIJtWa20NjK5JtbmPyOuhx+txZNfxl4iEFiMx/UiKFuz+fQ4rj6&#13;&#10;bYfLxsneI7vHrvq43O0NDLzaGUbuNBNpzQYKX6ejlijVGUqpgvkn+3UW1eSdxnE8LDKIDrRatVZQ&#13;&#10;lBFcUaBKVWSXfZE9hDVAICFhCTuBRIIESAhEwhaCgciOEhaNrKLs0AKCC1aKWAQRq4ggRXTEPvOe&#13;&#10;nrknl3MxF5/778V73uf/q84uYopYhdybjHz+bXpeeTMtr745gdvcRM3uqKNe6a6SBGQgDUykgYc0&#13;&#10;VCD/6wbkfrca7v7Uba6+OGR76uWYs9n4kIfHQI9faFs7nlYnDs0oq4vM59dQSrgVSZWsa2m1KSWc&#13;&#10;RpqAJ6ZcvdYUV1TbFM1vborlddTF5XdXSQLYyOZlqckBH7mdVScU4Jau0nqHwfcr/WZqb8ZstKfH&#13;&#10;HS+MjrpjugZ9SeLOwMTqNhJLII7Iy22IK86opVVcrmZcp1ay6+PK825GlZWIyWXXb4eVt4rDhXdF&#13;&#10;EYLuKkn83cA+IAcCpOG65mZoOq241qW/892wmerLp9aaE88umv78GI1uH/Em1vXjKKWdwekF7eHc&#13;&#10;zOboACsg1N+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vJEoYyX8TTZglkeoLAaMALzEY836oh8HqlGdxBgT1QhDTQ&#13;&#10;1jtBJXIf6q8XQP2eRXN3vl36utNrzeTQmU0/DF9w7+8POH+3Iyy8vi06WW2+litqwFFZtRnlxYY8&#13;&#10;HllLEeeq6PIMBUedKpdok2V6faK8SZ8kt2pwkl5piniQbw9cRxpK1jmC0NURdFvmg2mX87t290+n&#13;&#10;+j1X/nvs1Pp/jnkf6LT5ezf3hoQarVGJVW1xWZyWZArdhC+lNOSwc+sKBYSaYinOyFIkGMSqOINW&#13;&#10;fcVwS3PF2KmK0/SJ41WDlfYAdRUaGF84gnSDI1Rvdvrz9s75090HFv004rF07MfjX/aPn9vXNoo9&#13;&#10;c9MWHKzqi4jnd13JYFgSC4ra0opz72RVpLeQuMnNNGF8U4Uk1iSSRd3SyCNMjfLLTZ2yyPoBYVTt&#13;&#10;ENceoCENTGROKdbPg4ZN835r3+r489Du+WPj7ksGnh9fb312dm/TOOaUfizokng4PLbiu5g0av+1&#13;&#10;vLyelKL0rsyS5A5ieZyVxom+X1F52SIShFo0wpD7jaJga6cwpG2IG3p7mGkPFH+OBt4aNOj+hv5o&#13;&#10;3oD+tdcV/ejJJseB5weX3X9x3LV58sze6gnfE7KngRc5T8IibnwfnUAcvUYgjKTkJw9nUq4+IN2I&#13;&#10;stHo4TZmWbBNXBFk0zIDbSZWwHA3M3BwpCywZ5RuD9BXokGyygHq1ji8tax2eDK2DDXw3M3J8urg&#13;&#10;iqbpYxuNL0/vkU+d9+T9EnCBPhkWRP45NjJ7IjE+bSIdl/hTXvrVZ0VZUc8YueHPuMSQp9KCoB+1&#13;&#10;5IDxesrF8TYKdnyYgnn0mGwPlK9Ag2qFw0fzctTogAtqYGKZQ/u02wLTb+4rDW89XavenNrF/Y/3&#13;&#10;4dLX/qfIM2G+OTNXAtNnkkOTpzMi46eJMbHT1LjI6bJr4a94SSEvpbigKXVK4FRtqv8Lcxr2RTce&#13;&#10;88tDu4C/1AFqP0WNWBaieocWotpmlqMbP2xepJ9zXymd89jAnjuxrXj23P7C2Yse2bNhJ9Nmr5xL&#13;&#10;msX5xM1mYGNmiQGRs9RLl+fKgkNneSHBHyRhl35Xhwe8r464+N4UiX1nifR71xdlDyhdUKPm+aiu&#13;&#10;jgWoOyMLUTf/+GyeBra4iGH/ygo4tI4Kx9zy4ewOAmD24SDk23iI9YiFZK8oIJy4DHmnQoFyJhjo&#13;&#10;Z4OA7R0IovMBoLhwEfQ+GKj39YM7fr5gxdjzfR0a1dXqhGrpdULV/OCMUsIqRyFsdSmD3csp4L42&#13;&#10;GzzXp8Bpt3jw3RoNQTsvQ9SeUEjYFwxpB4Igyz0QSN/4A/UQFhiHMcA94gtiDx9QelwAw1FvaPQ8&#13;&#10;By1e9vSY0CizxRFltM1DVU0tdODBWic6uC0iwfYlBOQsEuHI2lg4sS4czrsGgf+mAAjbjIXYLX6Q&#13;&#10;+LUP4LdegOxt54G0/Rxc33EWSneeAdau0yDYdRJku0+Afs9xqLXLfBuNMvSgUJJHKBQLFqOLYa1j&#13;&#10;PmxwToOvFsf9l/3y6moyWwOwSwVl7I4Fuzh2HEdFAcWCSB0dCyIcioQeQkgIKSQkgRDSew8kIYFI&#13;&#10;kSooKMKgjFiwwICiLmyIIijKCDP2wcN7vuW5OVeZP3AunuvvWXvtb7/vA5tmRoH7nDDwnB8E/gsP&#13;&#10;waHFByBkSQAcX+oHsct9ALPcG1KcvIC8Yi/QV3giA3gP8FfuBunKXaBetRMMqzzAsvqfqLiEfL9z&#13;&#10;3DjFs3Hj+DB9PB3mTsDDYvs4+MEhApynHgOXGYfAY1YAeH3vCwFzvODQPE84Nm83hM3fCShHD4hz&#13;&#10;3A6JC9wBt8ANiAtdgbpwGzAXbgX2IhcQLtoCsn8ECEsnQDIyJzAuDkB0mwbpu2dDht8CyDriBJmo&#13;&#10;dcDEbYF0xnZIE3oCSeMDBPPPgC85CNiqI4CpOwqJvx6DhMshENsaOhrdFv4J1RXxLvLJ8ZGIvsg3&#13;&#10;4YOol6HDUf2hf6Js8X+H/3VYaw/YzQ5AcZ0GjJ2zgeW7ADiHnYAduR4ysS7AoHkAje8FFLU/EE2/&#13;&#10;AKHoCOAqgwB7JgQwDWGAvhTxNb418nNMG+pDVFf0SOSTmKGIF7GvwgfjnocNx/WGjcTYAlKXTAAc&#13;&#10;4oDf5AC0rVOB5TEbON4LQHDQCfjhzsBJ3Aosyi5gZvtAuvwApBkCgWgNhpSysDFcTeTXpPro0cSL&#13;&#10;sV8SrsW/j21Dj0R3Yd6gerADx/uTe8MHcQ8i3ibejxhG2wKIiAMecUjd6ACMLVOBs2MWCPY5gviA&#13;&#10;E4hDnUEQvw04xD3AyvQHpuQwpOuDgZIf8W9iSdTf+Kq4z8l1iR8xTdj36Ku4kbg2wpvoLmI/6imp&#13;&#10;J6KffD/iVWpH5B/J7ZFvsbYA0uIJkLLGHsg/TobMzVOBv30WSLwcQb7fCeTBziCJdQVByl7gMPYD&#13;&#10;S3B0jKkO/0rLi/5CLkJ/JFRg3+HOpPyZ1EgaTryc9ia+jTYQc4/eg3rK7Drex2hHDaS1Rr0mXIsa&#13;&#10;wtsCyIgDAXFIQ/ZZNtKbIveZIPd0BHWAE2iCNoAyyg2kyftAQP1llMMJ+cySR32k56DfpRXgR4il&#13;&#10;pD/w1bQ32PPMV4ktrIGE9uynMd3c26jHvJtRvayr0X305thX5Iuxg0Rb/NdhtT2kr5+MPLdTQOY2&#13;&#10;E9R75oPefznkBG4AXaT7mArj/beUfPiDgBX+V7Yo/m2GBv+aaqK8JBYyX+Ar2M+Savk96Avih/E3&#13;&#10;ZXdi7sqvx3SLW2Ifc5viezPrE/pp5xIG0mwBlEUTIBVxYK6dBEKk9ZSuM0C/ex4Y/ZZD3mFnMIa7&#13;&#10;f8lJ8HmvJgQOSxmo1zxeUn+mjNxL02U8Ipp5d3FFks6kKnl7Yr3yVuJl1XX0bXVz/F1FA/qBqC7x&#13;&#10;SXYN5jnzVNKLdFtAGuJAXG0HrDWTQLzhO9AgrWfYNQ8svsvAetB5tCDU/UNerO9wLi7olZIa81zI&#13;&#10;SnmYJWDcoSs47ZQc0Y3UfNlVfKmqJfm0phnbpLuAvaU7h+nUnsbek1UmP+KX4npZJ3HPmbb45kBa&#13;&#10;ZQdspHllSOvpt04H8865YPVeOlZ8YP2n4hD3kRPRfoN5ScHPtMT4bimD1MHjMG+wJNzLdI24Oc2k&#13;&#10;aCQVauoJlfq6lPqc0ylXcitx7bllKV3KYkK3yJrak12Q2suyBVARBzLiwEF6U+nsAAak9Qo85kDx&#13;&#10;viWjZfvXvSsPch8qjfTrs6JDHhpS0B0qGqlVnJVxiSvk/cpSSM7Sc5SnqfnaKnJpTjnpjOEksdlY&#13;&#10;RLxltJI6NRbyfamJ8phrpPSwbQE0ZK9PW2kH/B/sQY3cSxPyRhTu+B5KvRZ/rvp57Uh1oNvLygi/&#13;&#10;nuK4f9024xKu6yik3+TMjAYRl1fLkUqrWBpVGcOkK04vMlipp0yWtMY8M/VmnoHaoc+h3ZXraI/4&#13;&#10;WtoTji2+OdCQzhMiDlrEwbJ5CpTsmD1W4bXoQ03AmqGzh137asJ8u8tiQ9qs2IQWI5HYqKEza2Vs&#13;&#10;XqVQJC3hKlXWrFy9OcNqNDDK8/SMc2Yt45pFzWjPVTG7lArmA6GC+ZhnC0hHHOgr7ECMoF83CVl/&#13;&#10;pkDp9lmj1XsX/lXnv3qw4dDWp3WhPneqooNbizHxFywEYl0OlVmlyuSVSPnSAqFMZeTp9Ppsi1Gd&#13;&#10;ddKsYNVaZFktFklWm1HCvqMWZ3WLRFmP+LZAHMYDA+k8CeKQi/yfhZu+gwr3mV/OeDoOn/dbOXDh&#13;&#10;oMuj8yHe7TVRwS1l6LjzJ/Cp1SYK46SeyS1QcSRGmUSlFWv0CoHJKOEVm4Xcmnwetzmfx7tl4vFu&#13;&#10;a3i8bjGX+1BgC6AjjZWxfCLInOzAhMyN4p8c4JTb9I/n9swfavJd0Xfp4KZ7TcH7rtdFHrtQmRBb&#13;&#10;W5JMKM8nMaxGOteoZ0u0aqFKrlDqRVKDkSsuNLPFp/IzxU0IN/NY4k4tS3RfwhI+ENrimwNr6URQ&#13;&#10;ImdhXmMHpRsnj51xnfaucffcwUs+y55ePfBTZ3OQ15X640fP18TFnCpPSikqSqXn5VM5WlOmWJ7L&#13;&#10;Vwp0cl22OseQoSzIoysqLDRFQz5VddOcruzQpcvvS9Nl3SJbAANxYC+ZCGrkLAqQt6rix0mjZ7dN&#13;&#10;Gbm4a/ZAq/fihzcCNt66fHTvxabwwNqzMdGl1Rh8fnkKTV9MYcutTJHAwlGwTRItw6DNpeZYTCR9&#13;&#10;mTlVf85CyLluJuo7dCTtPSlZ0y2yBTAdxwMXmRm6ZROgcNVEqN5g/6nRxWHoiseM5797OXb97r/h&#13;&#10;WmugZ8NvYUeqGqNRhXXoZEMNjqqsIGcJS+kCdjFbRj8hUlMK1HqCxWRItpw0JVnq8jD5/2G+Tv+p&#13;&#10;zvs4jv+O/aKYsnWJqSmmSAmRrWTfOYRzHOc4G2fhHJwcW/ZsSYNKxbRcdV1J45qaokejMQ+0aJlo&#13;&#10;kupqc7RQsoQrXQ7VvK/fXH/AuX3deN7+vm78fo/H591zRHL8Xr30+0d7pY2Pq1RBAdlQSf4bDeQ9&#13;&#10;dXq1OtqsNT5022u/veOiN/jYzaTvvr9Ndy91a9sNekRzN5t1tCMpef/PKfKqNllByU85ZTvPFu2R&#13;&#10;t1TWpv5Qe0Dc/P0hQXNTA7+5tZF35lpDUnP/AcE/HlULTz6pUgWFpmqoJjuOmqvhn9+ofbr8rfrk&#13;&#10;TVuNoYf2WgMKV6Mbj33XXu4Pd/+xNzb0xE0W4+BVvrC6Syzb1ZGWu7M9qzjjUkGF9GJ5taitppbf&#13;&#10;2rCfc+HUgYTWC/XM1qv1Ca0Ddewfn1RxWp5WqIIisqHORA0nzSi4YEGZ7V5Jed2/kjIwZKt1+5W7&#13;&#10;UeeQr1Xrk1CXpoHooMbf42k1d7j8slsiSV5PambGtcw8yZX8EmF3WTmvq6YqobOhmtF56jt654Ua&#13;&#10;WtfV7+hd/6qOa39eHndpsFQVlJDvHzSioNmE8qXdlHh3ZwkxMGRCufXWVrvzjbtJ27Cv1ZmXIU5H&#13;&#10;B6N89z2Ji6p4yGHlDwgE8n5pquR3uVxwNz+X21dewOytKY7rbSyN7W0qi+5tK9/ed500WLr9xovC&#13;&#10;6GsvC1RBpSEFR5dScG4J8fSqLnHvvi5xc3QZ5dcJW93WcQ/TM2M+VsdGAx33v6Fu2z0cF1L4ihOd&#13;&#10;9VLETHuRxhMNZYv4iiJJgmJ3OkOxL4OmOJIZrWjOjhq6mEMdup4T8UKRE/FoJDNi4K1cFdQaUHBK&#13;&#10;n3jWrkP09fyF6HmoS/wyY6Z+/t/rF52ecV92ZNrLct9UgF3l+3C3wvd0n+xJbnD6pJiaPCGLSZrI&#13;&#10;jeNOlDBZE3vYjIkDXNrkMX7MZHNS1GSbIPJ9tzBi6oEofPyNKGx0VCU06hGD5zSI3l+1iCu3tYn2&#13;&#10;Z7rEWaW5ximl3eJGpatprdLzm3Klv02+Mswhc47mmjrH8RTPiX0SlbIArjI3mKUsCWUoqyLoyv2R&#13;&#10;sfNHorbPN0VHLvwUQ13oiA1f+I0W9uk1LfTTO5VGmgji7kUNoqtLk7h4V4toGV9MOYEVWodht3gv&#13;&#10;nI13YYtFDnwt0xFqk4xouyQkOHIh3MxCmisDWR50FG6NRYXndtR4ReKwNxUnfMLxg18Y2vxC0Okf&#13;&#10;jHsBQXiuUv85gui6rE609qgTzQ81iaNfDNTqsUqrCusWFcJhaSbclkngbZGEoFVsRFoxwFhLDrt1&#13;&#10;5MhaT44dO3JwbIxAsX0YdjuEoG5TMBqcAnHSKQAtzv5o2+yLLhdf9Kh0pY0gWjvViKZeCtE4qE7U&#13;&#10;YalaBVZo5mGNrgwb9EVwNuRiqykD/mYxCLOIRMyKcLBWhiBxVRBSVgdAZumPHCtfFH3rg4o1XqhZ&#13;&#10;uw2H1nriuPUWNFt74LyNBy6q1NZOIZpuEMThhwRRPaVBKYOhWjbMNKRYpZ0IGz0mHPRj4LqECi/D&#13;&#10;EAQaByLC1A+xy7zB/Os2cM22QmjmAelyd3IsuSLX3AXFFs7YbeGE2q834fDXDjixwgGnVDrdTb5/&#13;&#10;lyCqFARRBG2KHF+piWGszoa5Jg2WOlTY6gbDcZEf3PW94GWwBQFfuSFsiQuiljiDtnQTmIYO4Bra&#13;&#10;Q2BkhxSjDZAZr0e2sS0KjG1QamKNalKNShCsVAfXRhNcRx2InfWQusUAMn9jZESaIyNhNdKl1kjN&#13;&#10;34iUKieID7lCeHILBC3bkNjqDf5lX3Cv+oNzKwAJfYFgPghGvCLkU9xw6Bx9LHSWNhU2HfshbCJG&#13;&#10;qdL/TQOPbODb6yDFSQ/pHgbI8DNGZoQ5slirkSGxQfpOe0grnZFS7w7x3zwhOuMNwXk/JLYHgN8d&#13;&#10;BO7NYLB7Q8EaCPvMVITPM4YjPsaNUWfoU5GTtNnId7R5qioQkncDn2xI2qiDVEc9yN0MkO1jjNxw&#13;&#10;c+xkWCJbtA7yLEfIylyRWucJyREfJDcFQHQ2GMJLoUjqDAe/hwrunagv7PvR86zBmNn44dhpxhht&#13;&#10;nD5Nf0v/SHsdtxCtCkR/NlhrQrRBGzIHXWS7GCDP2xgFoeYopFsiT0B+YhlOkBd7QLbXG2mHAyA5&#13;&#10;GYLklgiIWqMg7IhG0vXYP3i/0ec5/YyPCc+Z08xh1hhjPOFN3Az7FeNj/PP4eZoqEJO3SyLZkLJe&#13;&#10;G3Lyps7brI8iL2OUBJtjV4wVivgbkJfujJz8rcis8oOsPgRpx6mQnI5G8jn6F9HP8Z8F3ayFxNuc&#13;&#10;j9x7vOmE5/wx5kjSSPyEQMGY5j+On+X0s5TxqvyvIWmtJlLXaSNngy6KnPVR6mmE8kBzVG63QhnH&#13;&#10;DsUSF+TneiGnPOgPeR31k6wxdj717wxlSgv7P6JW3qygI+lDYo9omncvZYw9KH3Nepv6LH5MOsCc&#13;&#10;EvUlfEi8xZ5jq4JkskFANsjIfZNHbt5Sp8Wo3GqEPQHLsZdqhSqWHcrFbl9KMn0X8ovD5nKqY2Yz&#13;&#10;DjJn0o7xpiRNwknx2ZRxwaW0UX73jjfc3szXnKHsR8zhnLsJ73bcZk9Kr3OmRV28Wb4qSLFQh5C8&#13;&#10;6eVrtFC0TgeV5Obd62GIWr/l2BduhVrGxs/VAndlhcz/Q0l+5FR+JWMiq443KmsQj0hOpL8UnclU&#13;&#10;JJ7f+Yz3S+Fj7s2iB9ynRXfYLwuvc0eyu3jvdnTwJ6WXEmeEqkBCNiSTN/1/+a7PsCbPNQ7gb8JU&#13;&#10;3Nojoketoh7bOqviAGkpRaYMkWUEZJPBCFmEhCRvSAIJCUnYhBnCHgGhbGQpQ0ArUg8BERURELSt&#13;&#10;BbSnxz59L7/Dh9/n53+9z32/1/OnHtYFMNI3hUjnlV7aBpJ/MAJp9safUt1PfpD5mb5PJNgs8mmu&#13;&#10;syyOz0uaMPQpUU58QsiijWCVjAfBFazBoHrOQGAHty/gQVyX/yS3JeAloyHoNeV28JvI6pBfsWsB&#13;&#10;BORdjzfWAXQED7kPCdI3Uy5sBRkWu4DC1vijwvXk+3QfswU51m5GGOXxDGYE/MLghT2kiMn3ian0&#13;&#10;3rCc2B58EdyBVce1hzbzW0L6BI0h44LakGecqtBpehlujlQAKyDU34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uA3eIN3wB/cjiBwToWCfSEczGuRSP4pCown0WO0/hgtdWiTJund5lfkkdiBpC8xzyiI6qMi&#13;&#10;QhdgEfcbjXDgEfe0hMg3Wa6zkOtrBmW4OfLirJDLtkW21BGZ+a6QVHhBVBeAtOYQ8A5HTHKPb5zg&#13;&#10;nI35wu6OHWP+GD+a/Euilt5PfksbogxS3lOfUz+Re2lf4n+nY9MjOqJ1ATbhkLxKH4JVBpDZT4fS&#13;&#10;xQhqb1MUhJqjcLMVCpLtkCdygiLHHbJSv3HJzpAxUWPU57TWTSO89viPKSfJH9gXqO9Y1xia5B7m&#13;&#10;a0Yv+yVtmNNHe89+Qh+hP2SMJd1Lnoi/y0SsLsCxmga2rR6xdvWhWDUd6nUzUeJpirJgc2yJtkIZ&#13;&#10;1Q5FfOdxldzrs6IwSCurjHovqYt9K9xLfs0/SB/iHmO9ZJ/mvmB2858xbgv76E/S/6QNpT9kaPg9&#13;&#10;TC3nNmuUcZM9TrnGmUzUBVIIB+4KPWQs10eenQFKnGZiq4cJKgMXYFuUJbaR7ca2prhoi6U+GlVe&#13;&#10;2LCibPNg5g7K8/Q9zD7+vtSn3MPC39mdkkes8xm/MG9k3mc+kPUkD8husd6kX+e8519JGeFc4o4y&#13;&#10;znPHKboAl3DgE9lGbqOHAlsDbHU0xHa32djpPx81EZZjNfF2H3ew1r8pF/kNFmVH9SsLE5/Ky5mP&#13;&#10;JTW8h6JvRPfSDkju8joy73C7sn5M6c6+ybmjuMbpzenmDsnOp74VneV94J3ij7BPpI0ydAEukfEE&#13;&#10;S/WgsNZDCZE3txGZt4aYyzrfeeO7wyy0DZvs3tTS1w9U8QN6t2TE/FaQR7mfW8q+m7U97VZGvfim&#13;&#10;uDnzqvBQ1g9px3Mu8c8pL/Cu553j/Zp3mv8i54RgOOOYUCPsEH7kHhF9YukCqYRDOjGXSiLzbiH6&#13;&#10;sZPIvPXrjdDoPedzU8hiTXO07ctG6vq+XSmBj7aJY34uU1BuFxRybijLBVeyqyUXMxvk56T7FafF&#13;&#10;7cqToq78TuEP6mPCnoIOUb/qW/Gg/KD4tfiA5D1/v1SbogvwLKZCQnjkE3mzgujJrtUGaHSeOdHi&#13;&#10;ZfqxNWjRcFvUiv4WssuTBnbAvWphzK1KOeVqqYpzqaBU8H3edmmXoi7ruHxv7tHMQ6oj0uMFhyQX&#13;&#10;Ctskt4papb2FLZkDir2ZrzKaZBpBo+xDqi7+ccgg6hf+nXuJmagn3mnzOsPRAx4mmkMBCweORCx7&#13;&#10;2paw7sFepv/t+rToqzsyKBcrcjlnSosEJwoqpEdV1VmHcxuUB7Jb8/dldRTulZ0t/kZ2vaRB/rhk&#13;&#10;T/ZzZX32kKxO8Ta9VvGerwvwCQfZ4mkoJthB7MwGO33sXztj5LCb8XCH3/z+78KtHx+Jc7q7n+F/&#13;&#10;o5EXfblWknSmKpvTWa4WtJeWSQ8WVmXvy69XNuW1qPfkfltUl3OqZJfiSml1zv3SamW/aqfyZdYO&#13;&#10;5WtxlfKdQBdIWzIVWUTWLCWoIeaiaaXe5EFHgw8drkaDnT5z/zoZavngaOzaWwdpfleauRu/3yNK&#13;&#10;OlEjZ7dX5QnaKkqkLWWV2Y3Fu5R1BU3qavXB4ipVZ2ml6nJZhaqnrEL9P3WFekBRrh6Wlqs1Ql38&#13;&#10;46D4O3MS1P2f7vqKazrL4gB+kxAjLYKAoKCjNCnSQSmi1KGmEFqICaFJCS0YpAgSAoGhCgOIoAgC&#13;&#10;KkgXRFCKohQFXR1APw6rro7AOCqjoH7GWdGz/919zsP3cx/P755zH+7Bdt46HcLXC3uIHzospZd7&#13;&#10;7RT+2eey/X4nzfj2xaAD1xpCvXpqowNaq/jcxrLUqDPFWQnVBfmC8rwTaSU51ZkF2eeyxcL2HJFw&#13;&#10;MFconBaLRC+Pi0TLKaLst4nZ2e95kkA0liFNFQ8/YXtnFTaXBi3Cl0sGUu8um5F+G7CRfzTgpHG3&#13;&#10;h2o02hZof6WZ69leH+XfXJPAras6GlldnhlfXporKC4qTssvqMoU5ddnHxe35mSI+8Xp4inxsfwX&#13;&#10;woy85dSMvLf8DPGfsZJAjDoejm3BQxGW4xSWp3kX/lPnbsLrfmPi8xErmYfXHdTHr3jvud4VYNfd&#13;&#10;GuxxsemwX/3ZOM6pWkFk+cn0uKIK0ZG88sJUYWlFZkbxGWFq0cWc5MK+3CNF47nJJS+EycVLaUcL&#13;&#10;3ySlFKzESQKx2Ds4royH0i04OL0NBxd34D5c1sIvDukTfr1lKj0zcnDrzUFPg/5eP9u2DrZbY0s4&#13;&#10;o7aZx/65ISmi6ExqrLhGmJRVnZ+SXlmWkVxRm8UvPy+KL7+cE1s+lhNf8UyY8PNSWmLZmyT+iZU4&#13;&#10;SSABm8F/995yFRzUq+K+tm/DvRvYgXtxexdudtJo4+SYvdr1YQ+97gGG9YVelmtdZ6hP5aVoVvGF&#13;&#10;xDBx09GYrIbMxLSz4mTBmdL0hNrqTF5NkzDqVFf24ZobosO1T4TRNUtpMdVvknhVK3GSQBI2h1xF&#13;&#10;HFQp4aBJGX3uUUbLo8ro13sq6N60IenmpN2W/jE33bZhn70Ng0zn6r4QamlPJDOvIz4kq00Qldpy&#13;&#10;LO7IhZwjcc3FKdFNVekRjecyQ851Huc2jmQFN80fD21cTgk7+5YffubPOEkgGav9kwIOahTQ9xYF&#13;&#10;9PuAPHo8IYsePlREEw/0iNdmbJS7ply1mm/TLGpvBDqUDQV75Q9G+GX1x7JTe5PCk3rSYmK7suMj&#13;&#10;OwuPhLZXHuW016cdautID2ofTmd2zKaz2l8L2C3vEjjn3/MkgXSsByVkBPXy6GnXRjQ7JI3u3ZFG&#13;&#10;U4/JaOSRjlTv7F7Fln847ayb9japmPLbX3Cb7SYcC6OnjsYE8of5wbyh1PDD14TRIYMFceyBikTm&#13;&#10;1fok/6vtAt+BIQFjYFbgN/A2MaD3PS+wezVKEhCScVApi15eIKLZPhK6O0pCt2Y2ouFnZHTlmRah&#13;&#10;bcFCvuGxg0bVnKdB0UPGvuz7LMe0mVBP/t1oH96dxMCIyRQ2d0IYwpooiAgYr4jyHa+PoY938Gjj&#13;&#10;w7HUiTkebWIlmn7zY4TPyOdQSSBfBn04LYXm26TQnasb0OgYEQ08kEY9rxRR6ysdqYbfrORPvjiw&#13;&#10;tfi5u47oKd00bYFpy3/CdYp5HOUR/iiBFjyf4hs0Jwz0nytkMeYqObS5c1zKXGeI1/xoiOejJ9i5&#13;&#10;Euz9y19s73t/sySBMgJaaEJoupuARq5JoSuTRNQ+L43Ov1HG1f2ht6HyD0ty4Wt7NeHvLpqpy1SD&#13;&#10;xOVA85glrnX4UpQ9dzHRibWY6hqwmO3hu1jkRV+solIWG+heSx0+HktDDPflB5jXDPfFLz7uL9dp&#13;&#10;krysRej+JYRG+/Cob5SAWmeIqGFBGtWsqeHL1wxI+WsW5MxVuy3Jq87b41a9tCJX/fRDVzlGnNVI&#13;&#10;s6DVBKuA1ZR9vqtCW/pawX7KWsUBr7WzDh4fLzm6fbzq9OOnKWfXT/9ydvn0wdll7d9OkvyC9eBm&#13;&#10;F0K9gzjUMo5HdbNSqGJFDpV81SDkfNUjpX81k+Ov22yOWXdUDVv30GCv03cGrgdp+X0L0/X5xtOj&#13;&#10;fRMYeH/P2OP5PdfY/XupyY9QY+YCTebO0GXhCEOWDjBjeRBeYd5bSTLehlBfH0ItNxA6PYNQ2QIe&#13;&#10;5cMmXBZoEI6CzoY4MJKJgL1kDhzYzARXFQZQ1Gjgv80b2Boe2CfMDWJ/cAHBTifI1HSEPK2DUKZt&#13;&#10;D6d17OC8ri1069rA9d3WMI15qidJfzdW/zpWfxKh0nmERMs4dAwUcHxQw0fBLiIX9ElMMJNhgI08&#13;&#10;BRw3eYC7oivQlJzAX9kB2Cr2ELbFDmJUbYCvtg/St1pBzlYLKNlmDqfUTaFR3QTaNEygX8MYbkh0&#13;&#10;qR+rfwuhkgcICZ8jlAJEFAdkXBgo41mgTvAFbSIFDEluYCHtDLYyB8FR1g7c5KyBIm8FvmQLYG4y&#13;&#10;g+BNJhChYASxioYgUNSHzM27IX+zDpQraUOtkhY0K2tCu0R1o9j9sRlkLSDEX0YoChDigAzOD+sF&#13;&#10;BVTwbrCd4AjaUvvBkLgPzDdYgjXJFOw3GoHzRgNwl9YDirQuMGS0IVBGEziyOyFcdgfEymqAQG4b&#13;&#10;ZMqpgVhOFU7Iq8BJiYChQwCKiRT4mG+AQCsSsPbLwCFXMrBoShDEUQVmvDoEZPwA/oWa4HtSBxjn&#13;&#10;doNPqz7QLxsAfdAQaGN7gDZtBNTHxkBdxKyYAPWjCVC+mAJl3RS8wXQd87c3mHyRAHy1/5/Bz5QI&#13;&#10;QZYk4NjKANeZDMFUJeCw1OAQTwNY6buAma8NARW7wf+sPvhdNATfLiNgXDUGxqgJ+EyZgs+sGdBf&#13;&#10;mgP9rTnQ1iyA9pcFUNctv1LB8gsFLD9TwfyTBP/LQDWWggATIrDNSRBiLQNhjmQI81aCEKYacKO3&#13;&#10;AydFEw7l6kJQmT4wT++B/9BdplFNXlsYDpNUqxSnell1UdAWFariwKAgiiCioMaQOSEJCUnIQAa+&#13;&#10;DEAggRDmAJEZQUAGFQSjggMoclVa61C0uqy9upxFrwoqFAPIsO93+zv98fze7zn7Xeesh9i4Bght&#13;&#10;3kDoWAf4Cxsgqm8jRPX7AO6JL+De+sH+YRSL/yR20n9sH/iP7gO/YSz4fMLCRmsAfrkdYFfbA2W1&#13;&#10;AzC9HYHjOwd425yAt3shcAkuwOG6QgyyHBhpK4Fu/AloFWuBcngdkFs2AumkDxDP+wHhsj8Qbm4C&#13;&#10;/MPNgH8TAFGfAidxli2W/ZNbRvbDlo84CBjEgf/7fwAIaAaclz3QvRyAs8YR+BvngDDICUThC0EY&#13;&#10;5QJxMd8DT/YjcFI9gZWzFhglG4B+yBdozf5Abd8M5DOBQOoJAtK1rUC8FzxFeLV9gvAh5DPeEvop&#13;&#10;aip0EA/Bbwmw9TUBAgcIEGANIC6zA8Iqe2CiXsH3mgXi9bNBGjgPZGELQYZ1AUm0G4hEKyAuaTVw&#13;&#10;DeuBXeQHrKqAGcbhoGl6S/Ak7VTIF0rXjgnylZ1jpP7wz8Rnu4eJgxEfCJbIt8Sp3QMkCHtBhpAn&#13;&#10;FNj2mAJbrQEkNANlhT1wPOxBtHIWyL2/AsWmeaAMWQjKPS6gpLiDnL8K4hXe08I03y+8vMBxTuk2&#13;&#10;S0xN6CijKXyE3hYxTOvc85HSgx0iX8e9Jz2MekN8S3hF+ox/Tpne94gKEfdpEH6HDqG3/wEgoxno&#13;&#10;aC95qGtKPRxAteYrSPabC5rgBaCJcAENwX1GzfGcQKTrLRLN5hFhZvBHXtHOQU5F5DtWHfa/0Ufx&#13;&#10;AzQz6SXlPPU56Wr0U9JdxkPia8YflL+od+lThN8YgL3OgMifmbCrjwnh1gCKuy0w0RxCd3tQ/OAA&#13;&#10;mp8cQefzNaQHzQd9uMu0Huc+pmV6jSSJfIYQZdBbSVrYgCB3z3PuAfyTmCrKQ2YD/Y/oVuY9ekfM&#13;&#10;Hdoldj/tFucm9QXnV/ow6xfmF+pl1gyhJwb2d7NhTxcbIqzxdwY26niS7+0gEb0LHdoJw4Y5kB3o&#13;&#10;PJOzY8lYzl73Twaa1zstz/dVoiz4aUJyxH/iM3D3BEbybV4Z/VbsIeZ1djP7F9aJ2KvM87zLjD5+&#13;&#10;L+PPuIvM97xuzhjzbOwkpYM7QzjJBayZC/usAVQ3W+C62oF8qR369dmBYZUD5K6bDcbNThOFId8O&#13;&#10;F0a6vcsje700sP0eacUh9xJVkb8huqhfpdmUPpGJ8W9BJbuHV8/t5h6LO8c5LTzDviTqYPeLT7IH&#13;&#10;RGbeaGwbfzy6JW6KfFQAUUcEgLMG0NAM/3dOBeo6OvQ+ctB+Fq51nC72mztaum3RYNku11cmguej&#13;&#10;PKbf7wZByI3UhMi+RA2+V5FB7ZbnM89KSmI7RNV8s6BJ2M5vF7fyzkuO8a5Jm3lPpc3C4bgGkSWm&#13;&#10;XjxBqxVPE2vFMwRrAB31XCE6X406bwa6D+OP9lC8etZEhc/XH6uCFrypDlv6pBy36q6J7ncjl7f9&#13;&#10;aoY08qJWjT+XpKOdVmazTiQUcVtlFXFH4uvEjeIWSb2oU1YrvCKvET6Q10g+iA5K/4qtko4zKmRT&#13;&#10;5ArZNMkawHC1BTE6Pxn1rSzUeYvQN6vcy+Fz9YbZ7+sCnF/U73B5UI1deauU6ttXwNl+MUcceUav&#13;&#10;wJ/UptCOJxtYR9T53AZFiaA2oSa+WtYsq5SeTCiT9CAl0jtIacJ7SQkywitGLCwT8oVqQiYp1gAm&#13;&#10;OleC+m4qSi66k+JlttMHV9kP13s7vmnaNO9Jc8iS3+v2rrhWSfa5VBwTfNYoiDBny/Et+iRaky6N&#13;&#10;VZeSw61OMgkrVFXxJcoGuQlpQwqQbkU+clNpVL2RGdWf4vLVn9l56gl6nvoL1RoQ853t376nQ503&#13;&#10;H3XeMjfbiVoPu6GmNQ4vW3zn/Nmy7dtbjZEeV2qIG7vKmdtOmfi7W/OlUU3ZKmpthpZVlZbJLU0t&#13;&#10;EJo05RJjUp08N7FVkaU+qzSor6kyk18lZGk+CjM1o7GZmvHoTM0E3RrAQbuALLKBdNR5C11soMrV&#13;&#10;xnJ4ue27Fk/7Z+b1jnfbghZfOxLxQ089YUPnQcbWtjLu7mZTPK7WqKBU5mhYJZkZ3EJ9vjAvrUSS&#13;&#10;pT0k16ceVehSOlWpKT+rUrXPEJ3ug0in+4ur044xdNrxaGsAF+2BEnVOA5rjwBIbqPnOZqTZzeb1&#13;&#10;CQ/bR51rZvWbtyy62rpreVdT1DpzLT3oaFXsrvpS0f4qUwKlpCCJWZiXFpubnSMwZB6QpGUclKfo&#13;&#10;mxVJ6adV6vQrKpX+sSLJMCROyhjhJevHmMn6cYY1gI/2QI06Zzaao3QxZqbuX5gPrUttXnS429w/&#13;&#10;5+lwvSNg4aUT4cs6j+G8jzdStzTUsndWVwmwpWUycmGxmpFTpI3NKMgSaPOL4pNyK+Wq7EYkIcus&#13;&#10;lGX1qqTZD5RI7lA8kjPCU2RbWIrsMaY1QIDuINnZBvLmY6BiAWaicRHm3YnFmMddSzC3u1fa953b&#13;&#10;NL/rdJibuQ279shRcsChRlZYWR1/X2G1hJhTqYzWl6VwUksMcYkHjGKkqFwmLaxPEBe0K4QFPUpB&#13;&#10;wV2l2DQUH184zJcYLSyJcYxpDRCj50/9xgYKnDFQ7YwZPfYNZuDMPMz9XmfMjUsedr0X/Jw7z4a6&#13;&#10;tp7au/pwO2lTZQsj1NTM3ZPbICbo6xBaSk1yjPpgOi+hMk8YX14qEZTVynmlxxFOaTfCLruN8CoG&#13;&#10;xfyyYV5ciYUVVzzGtAZI0T2kO2HggBNmpH4u5mH7bMy983Mw/VedMH1Xltt19fo4mS9sX9p0LtKz&#13;&#10;uoPgV2ymB/+P7jqNavLKwwB+SUgIoCCyKCKb7AQMOwgFwxZCQkISkkACYUcoi6LiVtSpIy6tdahT&#13;&#10;dwoVtSyDMEV0AKuiVkUFcT2eYz0MqKOVYpDByo7PvMdP/ZD58Dvnfrnn/Z/73POe+3x9Jkews7FQ&#13;&#10;trVurWrj6c3ppSf/klN0Ym9+fs2Bopzq6tUZ1Y2lmurO0rTqu6UZPwwXZVWP5WUfH8/MPjaRrgvW&#13;&#10;UznsmkemDxuRZwAjINzf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BvzSJgX/4qVr/hAy1NAglYBsbZA9hcoKEP6XvIK&#13;&#10;ZA+fIZ1vNeqV3hX1vG4z+mHTTvuZ+sNLx6r9XS+XE3d065gHzfn84805UX51GXHBBo2KWJ6aTi1R&#13;&#10;5TGLkko4eYpqXk5CszAzvlOcHj8q1sQ/EGck/ZeTqXofmqmEJATOFhiO5CAG6Xvq5QDmrQCw9HPw&#13;&#10;8uwa8O+mr1A/tmyzm2z6zmWk1nddTxV+e0cZ/YBJxz1Wnx/ha8iJxZRlJhF0aaeoBadymLmpOk5m&#13;&#10;sp6nURmFqUqLOFk5JFEp70pSUl6Gq9Xv6OrUebI6FeJtgTwkB/KlSBaWAVi4HHyoXAFe1K8Ec62r&#13;&#10;wA/mrXYTLe5LLhtPru2qwX3dqqftN5ZyjlbrxD7lBdEYnVZByM9OpWZnZjHS04vYak0FT3WqXpio&#13;&#10;Pi9OUA9K4tS3JIq0P7hJ6e8YSenzFGUaxNsCBUgOElwAzEDoXMBrgwv4pdkF3OtYCqY6tqBH2w4u&#13;&#10;7jV5r2lvwG5tPkvZV6NnHa4oE57UFUuD8ovi8dkFyZQ0bQYjJSefnZRdxo3PrBXEZrSJZRn9EmnG&#13;&#10;tCQ6+zeePOctMy77IyUuCxJsgWIkC596b/YS8ObMYjBbtxDcPbcI3OpcAiY6N6EHO/Yv6mo78UWr&#13;&#10;CbOlvoG8V18Tdqikiu+VXxEZkFUqD9GUKMnJp9PoikItS15QwpXlnRVEas+JxNpesUg7KZbk/8qL&#13;&#10;KnzLlBZ8pErzIMEWGIlkIdkZycIi8KTSEdw1LgA3zQvB5EVnMHJpPaq3e9/CdsvxVY3mwE3VLcTd&#13;&#10;pY0Mj4I6rmd2jcRfY4jBqvSJxIRyNS2mNIcZdUbHEZcYePxik4CruyTkFFuF3JLnXEHpP0xRyUeq&#13;&#10;qBgSbIEyZAenFoK/ihzAPYMDmGl2AtYOJ3C1bwEY6P8S1dm7x6nl4tGVtRf8N5S343cWtYYezDZx&#13;&#10;jmmaRD6qBllQfF0CPromhRxRnRUqNBSFcav0HJa+mcvUd/Po+gkeo+oZh234m8GpmqeEV0KCLVCO&#13;&#10;vEGGA5g7gwI/1NoDa6sjGOl0AAOD9qB7aDVou+Lm0DBwaLm+18dVdxG3LaeT+o2mg3VIeV7gFdcW&#13;&#10;5S87FxcsManw/OYMCruxMJRprGTSjI0sirGLTTaOs8mNT8NojW9odCMkMephiC0w0Qm81AJwtxKA&#13;&#10;yUY7MHLeHvRdsgOdw/agbewzYBzbZm8YdXcpHvZeox3EbNH0k3cre5nfyi/xjkq7I7xFXbH+3AtK&#13;&#10;DMuSFkLvyCdROiooxHYjLaS9MxTXPo54SsO3vyER22EIyQyDbYGpAMydBmD6LADft6BBnwUNLP1o&#13;&#10;0HLVAdRPLQWGqc3okuv7F2mvHf88bTxgvfIqYZt8lL43ciTcXTgkPhJ+JeYEczDJh3Y5LYB0OR+D&#13;&#10;HyjHYQeMeMxAFyFwYBzxFDm/wQb3wyBsHwyw5c8sAG6XATBhBKDfjAIWpPuZhuxAjdURlN12Bro7&#13;&#10;rijt7d2OmltHliXd9F0TO4PbGDFN286/wd7DnhIdoE/KvqNcTzxKuK7xxFnzvTHWCp8Aa6Ofn7XL&#13;&#10;3/f6NcTPyPlvH79r0Nt/AnrZMluI7KAagEETABcsADT3A1B91Q6cmXECeQ8Xg6w5V5R6zs1BMevu&#13;&#10;HD3rvVL8MHgt9yfyhrAHYVtpDwQ7SPf/z3adRTV9pmEA/7IBImURECKRfV8iguwJ2SAkIRuQSNgk&#13;&#10;aBARkZZiUY903KbqsVodHayjBVstojg6irhXcWoVra127OFU9FRxw4CKraxuz3wzczPH5uJ3cpNz&#13;&#10;nvd73//NU83X93wUp+lZnqDqWZ+U1bMtJbNnT5rs1lGB9HaXQHrrYZq0ZyhVevNtquwXpNhyvZGQ&#13;&#10;83QHRw7Q93fQ/E5CNl9hkTXd9mS51Y0ssfoza63RnCproqPFKnKZZVV4FFhzuMbHhbwc62x/rbUq&#13;&#10;KNtaF6KwNoTJrWsjZdYtUZL+XTHi/kP89IFOvvDJLb6wf5AvfPyaL+xDjC3fNRPSsY+Q1sM0/wwh&#13;&#10;my4RsvpfDLL0jh2pG3In1UP+zLlDkezSoRkOhcPCiYbhTBfdsHqSetjooRwp8ZKPlHtnjCycIhmp&#13;&#10;54lGV0wVjm7wSxvd7p8y1hKQPNYRmDTeFZg4fj8wcexFYOLoa5uOtxCy7yDNP0nzLxCy6hoh9bcI&#13;&#10;qRlxJBVwZ5gxlVmIMJYBsRwdkh1UEDvKoXCSQecsxkwXIWa5pqF8UjIWuiei3mMGVnrG4bPJsdjh&#13;&#10;NQ37vPg47h2DLu9o9FKDNrW1EdJEb7DpPCErrxKy6CYhlQ8IKcMEUgQ3YgCXoUUgU4kodgbiOGKk&#13;&#10;2gkgsU9BlkMitBPiYXCcjqKJfMx2ikaVUwQWvReG5c4h2OAcjL+5BKHFNRDtrgE4T123qfkIvf9Z&#13;&#10;+v4rNL+bkIp7hBT9Rmi2HdHCmSjgwZCCxxQimJmCKFYC4tjTkczmI50TBRknHEq7EOjsgjDTPgAl&#13;&#10;9r4od+ChxoGLpRO8sGbCZGyd4IlmRw/sp9pt2nKa3p9+A4tu0PxeQkyPCdG+IjSbEAkcSRpcGYnw&#13;&#10;ZEwHjxFD9xGBcGYIYpiBiGP5IZnFg5A1BVKWFxRsT2jZ7jCy3VDCoUWR8x5qOU5o4DhinZ0jtthN&#13;&#10;wE6bIIpkQhTLQgaliGdDmWIHhdQBcs1EZBY5Q1bpBkm9O8R/9oRo82Sk7/BG+h5vCNu4ELZPgfAU&#13;&#10;9e0UCK76QHCL6qOeU2M+EOL/0f+Ba5OYziDhs5BFqaazoU6yQ7bYAarsiVAUuEBe4YaMRR6QrZwM&#13;&#10;6WfekGznQvLVFIj3+UB82AeiEzyIOqnLUyHqph5Sg9SoL0Rv6S/+RwzeWzF8bPnvDLJoFpSUZhob&#13;&#10;ugQ76NMdoFU6QT3TBSrLJChqPZH1J2/I13OR2eiDjGYeMvZOheygL2QdfpB+Q130h/Qn6l4ApE+p&#13;&#10;YepNwBspAl7J4P9SBr9xGXxtgSSCCXkkC+oIFnKi2ciLs4NB4ABDlhNycl2gM7tDU+MF9TIuVGt5&#13;&#10;UP7FF4odfsjaHYCstkDIjwRBfor6Npi22xBk/kr1h77OHAodz3wdOpKJ0GE5gofkCHqRhQBbIA1n&#13;&#10;QhnGhD6UBWM4G6ZpHBSmOKAwwwn5OlcYiz2QN98bOfU+0K3yg3ZjADTbgqBuDkH23lCoDoZBdSzi&#13;&#10;rfJs5Bvl5ciXiptRo4q+6CHF79G/KV5FDyoR+VSF8CcqhA1kI2RA/UeQ0Rk0wUwYglgoDGFhVjQH&#13;&#10;5kR7mCUTMUvtiqJ8TxTM5SK/1hfGjwPf5q0LeZ2zJfylfkfkuG539Kh2P39Ec2TakPpU7Av1hbjf&#13;&#10;s3+Kf5b9YEa/6vmMvuyX8Q81iH2gRcw9HaJ69YiwBfIQuoMAJky045UGsGCJZGNuvD3mCieiXOGK&#13;&#10;2XmeMJf5vC6p9h8rXBIybFod8WLmhpjnhsbYZ7lN8U9zvk4Y0P89yartSOnTnkt7pLkquK++K7yj&#13;&#10;eSa4rRtPuZmDhO5cxP2ch9gbBsTcMP4RVEF0B75MFNPeafGjvS+MjQWxdqhOdcSCDJc383WeYxXF&#13;&#10;vBdz5gUOmuvCB0o+5j8uXBv/MH9z0n3j9tS7ebvSf81tFd/OOSy5qT8t7dZ3yW7ob2dc0z+RXc0d&#13;&#10;E31vRNrlfCR1mTDjUgHiLhZg+rugoe/P92HCzKX5U5moofeojeGgLsnhzYcS55EPsj2eLzTx+udb&#13;&#10;gh+WL4y6W7Yk/vaslcm/FK8X3CjcKrpu2in9MX93xvfGA/LLxo6sS4ZO5XeG68p/5j1Sds4czjxb&#13;&#10;APE3RRCcKUbK6RIknLIBerqDIi4DFto1q+ksdYFMLKb3WBpvP7JU6DS4OMu9b5HBp/f90pCeqvkx&#13;&#10;NyrqZvxoaUi9UvaJ6FLpRumFksbM80VNinOFLaozBYfUp0ynNCdMXdpjpjvaowXPs9uL32QeKYX4&#13;&#10;iBmCf5QhhUp+F3J9GJhF8+f9p2/RWZbQe3wcxhpfHst5viLFsW+5zO3uMv2U7vqi4Gu1c/mXq2sS&#13;&#10;LsxfnNZZsUJ8xrIu4+TszYpj5u2q9tIvNYdL9usOFh/NOVB8Pnd/8c+5rSUD+lbzS2XrHGS0WiBu&#13;&#10;KYeASnsXjDS3jOYvoJ33Iy8GGngMrApiDn0Sze5fm2Dfu0bs3L1Szf2hwRR8sX52TOeHVQmna+oE&#13;&#10;xxcsk7RXrpYfqvhUeaB8q3rfnJ26ltlf5+wpO5T3lfmMcZf5B2OT+ZGhyTKqaa5AVnMlZE2VEH1R&#13;&#10;CeG7kE9z59D8Gtq3ltBZVnAZr9b4MwY/DWM+2BjL6dkgdLq2RuV9aaUx6FxDaczJxfMS2uveFxz6&#13;&#10;YLG0beFy+d4Fa1V7Kjdpd837POeLuV/m7ShvM35uOZHfaOkybbX0mv46b0jfWAXVtgX/Zrs+o5pM&#13;&#10;0zAAP0noAoKCjjhYgFUUFRBBKdKTYEIogUACoSiIID0YaqjBEGroEEETmkAUEBRQ1AMoKLIy64i4&#13;&#10;etZRxwkze2bLCIp7dlZ89/0d58f1+z5f7uf7Tm78hU1GHpi7KsQxJqA4vLV4ePPmbwJ0fgt8qtpO&#13;&#10;+LXOjPCm0Yq0WOe04VEVdetUWZDZrRLugZH80/YDOckufXy+Z1dGPlWeVkpvT6nykyY1MZsSLwXX&#13;&#10;J/SF1ibc4NTE3+dUxb8Kq05aDZKkIN/aNESVpCMvzEMVCsfPHr8REB8rMgRUvhlWa7fCcvO38FK6&#13;&#10;h7jQdExnppa85XZl4O7rorADAyUxR3oLEp07cnkeF7NyKVJ+Mb0po9y/Pr2OWZPaxqpM6WGLk6+F&#13;&#10;iZImw0uTl8JFqb+xxLx1v/Jz6ATmLT6HvFShCNxDIt572ZhwI6xXGcC/GjfB2wvGsNhuQZyTOmhP&#13;&#10;NnoZj0n8dw1WsK16RSftOkrindsL0zxaBFmUhpwCuiRL5F/JlzDFGa0hpbxOdnH6YFhh+h1ufvoT&#13;&#10;bmHGP0OKM//nL8xGNIxcko28VaEofAfJuoBy9XAPerAq0YNfWvXgbzJ9+E5mRpi5eERrotXTaKSB&#13;&#10;sVMhCdnfVRF1uF0U59QiTHavL+KTqwsEtHJBqd/53CpmSXZTSEGWnJOXeSU8hz/Bzcpc4GZn/crO&#13;&#10;y/09MF+A6BgFI6tCJ/EtpOLNmb8B1sQ6eHdqwYs2HVjs1IVHXTsJk/LDmmPt7psHWug7ehqCLS9J&#13;&#10;ImxbK2Md68WJbtXneWSxMJdWWlTsV1RYwRTkN7CyBRfZ/Lz+cF7uTW567jyXJ/g7m1/w38CsIuSL&#13;&#10;UTGKKhSL74CnDahQC5ar1OFFsyZ8f0kbvuvRgZnLpoSJbmuNYbmrYV/7CVN5a9BeaWO4TUPtqWPV&#13;&#10;1Qmu4oo0b6E4+0SBqJCRWyoOzCypY/GK29ipRb1hSYWj3MSiOW5i8TInRfgfZnopYvBK8T+RUkRV&#13;&#10;heJwB3xN+CRUh1cSEjxt1YDHHZow16cFk/0mMNp3UP1qt4tBt5y6vf1i4J8apRzrmuZoB3HDmeMl&#13;&#10;tSle+TWZPjlV+b7nKs4HpIklwUll0tAEUQ8nTnQ9/LRoFvuJEy/+xEysQIykCuSTVI6oqlAC7iFb&#13;&#10;DZbLAJ7Xk2ChXR0edGvA9BUNuDWwFa5dtVLr7XfSl10mb2vu9DeXyEIPituj7Eukcc75LUke2U0Z&#13;&#10;lIyGPHpKndD/rKSaGVfTwoqp7mJHVw9zoqrvh0VWv2WfkqwxY2sRI64W+cRJEFUVStKCLwKA1xUA&#13;&#10;T5qJMCdTg6leNbg1SIKRESNQDFuSOoaO6kqvem2t62PsLu9h7S/p4h4WyGMcsy6ddeW1p3snX8jx&#13;&#10;iZcW+8a2VAZENzcFRTR3ssKaroVymqZD2U2vQ8KbPwREtCDfqBZEjW5GFFUojQT/KMa/gQRg/gIB&#13;&#10;b08S3FIQYXiEAIpxQ+gatyC2jR7RaRhxN6oYou0QDgTtFVwJO5TZd9I+rTfeObEn1f1MV5b3qc5C&#13;&#10;n8iOct8weaN/qEweGCwbDAqSTQUxZT8wWbIPfqFyROPIEYUjQ2RViA/wVgTwlwaAGRkBJnoJMIy3&#13;&#10;X/8YQMddPWi7u4vQeMdWs3LiuIFw3MdEMBpgxr/O3p86EmVz9lqcw+mhZOfoAb4b92qBF/tKGZWl&#13;&#10;aKAFKmS+/opBBkMxhb1i+ClWTwQovlCY/cgL81S1inv4axXAnBTgbhfACN5+/Xh7yW8ToWVGG+pn&#13;&#10;t0PlzAE14T0n3bxpb+Nzk36mKXdDLOLvROyPuR1rEzWRdCTs1jnHkJsCl6DxMjf/8XpP3zGZN21s&#13;&#10;gOIzNkXxGf+BfGJs1Ys2ijzoo8iVfgMdV/VOCLBQDzAtA7jRC6AYwvk3AZqnSFA1rwmiBSMoXthD&#13;&#10;zH1sr5XxZ4+NSfO0rXGPgkxPzoWbcx+esmQ/OHsg+AHPJmBWYMeYFTnQZuodqTMyZ/LMoIv37LSL&#13;&#10;1+wbF++ZD87e95Ej+R46Sp7+2lIlwOwFgPFugCtXcf4NnI/3Z+VDNSh+ogXZL/WB/3IXIfWFtVrC&#13;&#10;CxftmOcUg8jnAcacJbYJ61n0zsBn8WZ+z9L30Bfz9vksnrciL9Yf8nwms/Z4NmTjtnTP1m3pRxu3&#13;&#10;xVUbt6fr1m7fo0NuT7423whwuwNgoB+gcxjn4/1ZOQNQtEAC/gstSFUawlnlLkKs8iApUnlMk6P0&#13;&#10;2MBS0jcGKoM3MZQRW2jK099QlSnbycosU09lyU53Zc1u1+U2c5dlhYXzz3csnH5etHBc/reF40+/&#13;&#10;mzu+QxZ/ZPISwNBlgC58hy24g4p7AAWPATKeEyFhWRtifzOCqPe7CJz3VqTg9/bq/u9dNekrFB3q&#13;&#10;ip+u90qovudKlIHb6plNx1fTjJxW84yPfSjb4vCh8Rv7j53b7D4Obzu8Nmtiu/bOxPbjyjbblS8Y&#13;&#10;+soI7qAH32Erfg8qp3D+PED6EsDp1wCRazrA+bwZgj7vIPh93kukrduQyOuO6h7r7hquX3w0nb/4&#13;&#10;ax9DoToOKHKDHTqja4vS9A4hgf4BVL7RCjUb7EPdBpbohuFe9BD70XAPWsU+faUXdyC9jvPxDRQ8&#13;&#10;AkhbBIjF+exfAJhIGxjIEKhoG8ELmRFc0X6iEzpMOoocSXbITc0GUdQPIoa6FQrWsEThmntQjKY5&#13;&#10;StbajXK0d6Iy7R2oSccUdel8i4Z1tqOpDSboOfbmK234Bqrv4PyHOP8pQAzOZykB6GsAFKQO7kgf&#13;&#10;nJERHEXbCXbInGCN9hGtkA3R8v9k11lU02caBvB//oGIiuw7QXYRkTUmQCCBJCQkEDYBIbIpGDbZ&#13;&#10;N9ksoOCAigiIRSpuOFKGQR1bRVHHfWs9xaXjqdOK1q2uVXEZkcozX9uZm3jxO7nIxfPmfb9zch5w&#13;&#10;aWcEMB0gYpLyybRBJNMK8VoWSNUyRba2Mcq0DbFK2wAbWQboZeljgKWHg8TIJzaMUFTdOZJ/laLS&#13;&#10;SX7cA5L9lKKCpijKHxS1gOzCk8zhRuZwgRXDEfYMWzgz2AAWIOnf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Kr7kdzD&#13;&#10;SBHAXXIG1xsBLpI7aLlI5k8y/5X103BsYCkcHTClsj+1Y+3vV2in9vktS7oZavDRjaj3Y6/HmkT3&#13;&#10;JlpuvJYq+ODqAVHo1Ty7wJ7jEv+eWkffKx0y755bMq+eUZn3lSknn+45iU832vteRjt135EuPiBn&#13;&#10;0F8P0EXuoLWTzJ9k/iu/BZA/xICs+9pw4P4a2HvfhpH8mUwz8Z6XTtxwEH/zcIR+1N0Yw/A7Ccah&#13;&#10;d1JMgoYyLAKGjlj7DpYKvQZrbZWDHWL3wT6x+9DfxO63p0XuA/O27p+iDSFUpyoGGDxNOtAE0N4B&#13;&#10;UNcNUHEToGAQIPMBE1JH2LBzdDkkjppR20btmTFfuWlGfeXPDR8J0wsd2bQsaGSbfoBq5ypf1b41&#13;&#10;XqpcIw9V6Vo31RkTV1WHmVzVZyYf+cZM/uWMqfNf35g6f4Gmzn9ZbLgaoPcseQPtAA2kA5XX3+Uf&#13;&#10;fACQqmJC/EM2xIzxYNOYEUSOCemwcRkzZNyTtWE8iO03Hsn1Ht+iqxzfznMf38N3Hc9eLh8vek82&#13;&#10;cXKl40SbgXTihoHk8ZcGkvFJA4exWQP7H3CV/feL3SJ30NkKcPYCQFUvyb/9Lj95BCDuIQM2PtaE&#13;&#10;8H/xIfSJEQQ+sab8njjQXpOuTI9JHw3FZPASl6mNbNlULMdxKokrmU7Xtps+rLN+ukxXNNOgZzNz&#13;&#10;iSd8OkSM8QTTz3iCyQWe4AnqqbvUAtBE3mE16WDhAMm/D7CL5Mf+AyB8DCDoOQf8X/LB+5UhKF+Z&#13;&#10;U4pXItp51pF2nHVjOLz2Ydq9DtYQvYnUsHmzhWU9t2OJ5Vy6pvlcHtt0voJtMt/EWbfQzVm7cE/L&#13;&#10;GCe0jOd/4xjNzS3SQt5hDengx/3/y9/yLcCfxgF8fwFQoiYoUA+ccSVI0Rjs0ZISoYgSopS2Qlfa&#13;&#10;HD1pUwxgrMUwhhFGMwwxgbkK05gr8bDGe1iusQIbWcvxMmsZDhEPWXz8dZFTlwGO9ZH+ffYuP+YR&#13;&#10;QMgEgOdPAPLfgeQywQ61wRb5YI0GYEH2YYrmlDEKqTW4nlqFjtRKVFAr0JtehoE0DyNoPYyldXAX&#13;&#10;zcUshhaWMDhYS3Qw2NjL0MS7ixSTN5A1TPJVJP87gOB/Anj8DCCZBBAjgIAwxyWwDnXACJfCatQH&#13;&#10;fTSE5WQvS9EM9FBA6aCY0kYpxUFXShO9KQ0MpiiMogATiHQijwasIOqJ9kXQxpZGOwGNUiGNjiKy&#13;&#10;Shhor2CiOICFthuXoCBBE63S2Wh5hIMWx7XQ4hTRSLRz0fwScY3oJ+4RKi5ajJFvvxLPiTcEctDy&#13;&#10;Dyz+DxHJlljR6EQ429Aos2ego5yJEj8W2kUsQfE2Ntru4aAwRwuFxVwUnCDqtVHQSlwgrhC3tNH6&#13;&#10;Dlm/IB4RPxPPiNcEcheEyJ3/LwFqqcP11hQ6WdDoQijIPlxFDHSRMVHuzUKnME2UxrLRIVkL7TK5&#13;&#10;uL5QG8UV5OjPEM26KO7QRVEX0UsM6KHoAfEN8aMeimf0FsSzum/EqDtLvBKjzsv/eKEGHSwolJtS&#13;&#10;6GZCo9KcEDDQU8pEDyUL3YI10SWag847uOi0Xxsd83TJ37geSmt4KGkgWpei5ALRw0eHPmKYGOHP&#13;&#10;OTzmz0qm+C8kL/nPJch/JsGlT9+SIm/mHb0/Qqe3+cYUehlR6PNvrsszqsk0DcNvaCIioxSJIFWa&#13;&#10;dBIJJYSEEBAQEJDeAhFCIBAINYFACBJCCxGRplRZAetYOLgOVtQdGzt60LPrqGMZ+1iPyOioPPvO&#13;&#10;P5cf1/l+3s957/v7cVmrQeg6NQhbrwGhdE0I3qgNrEQdYGYvB4bwB/CvXgk0hT7Q2g0X/HqNvvkN&#13;&#10;GX2ljq36i3rI+DN10vgT9YzxPPUKcY56l/iO+pL4mjpPfEkF4+d+YPzMD1Y9pYHRExoYLgZo1gRg&#13;&#10;mRMgdA0BIvA3yk4NonEfUVRNiAzWho2bl0FIhh4E56/8EiQy+MSqM5oPbDWeY+4gfgjoW/0+YMT0&#13;&#10;LWOf6RvG0TWv6VNmf9D/Zf6Cfsv8Cf25xSPGnPl9xoLZvQAwvcMEk9tMIP6XCcaLAYYFAUKw50YS&#13;&#10;CRBjSoD4tWqQiPtIwH3EMZdATMSyz1HJeh8jcvTfhxevehNWTfwjpMH0xQaV2bPgbosnQQOWv7NG&#13;&#10;rR+yDq19EHjc5rfAadu7gdft/hP4xG6W9cHmetCC9UwwWF7bAOZXNsCayyFguhhg4dzwVTjfkACJ&#13;&#10;+I40fBMb7zOdpP4tjaY1nxyq8y4h7oeXcRyDpzEFxEdRFWvuR8os7oY3W9/euN3mVthOu9nQYYcb&#13;&#10;oXvX/RJy1HEm5KTT1ZDLzpdC7jtfDHnrNB321eHsRrA9Ew7WpyPA8lQEWGDMvwc24NxN2HvjVyJI&#13;&#10;N0LAwZ1k2xAWsl3U5rK8NV9nBi59yo7We5CaZvhrIs/kZnyx+fXYKutrMfV2V6JaHX7etMPxYuQu&#13;&#10;5/ORI67nIg64nQmfdD8VPu0xFT5L+mf4C4/JyE8uE1HgeCwa7I/FgM3RGLBeDIQZEWAzzv/b+Tj6&#13;&#10;CHjG2LssCPN8B8IrPkn9ca7/krvc8OWznETDGfYW00upBZYXksttziXWOJyOb3CaimtzPbG5y30y&#13;&#10;ZoA0ETNKPhp92PNw9EnKoairXgeifvfaFzNH3hsLruPx4DSeAA4Y28VAhAGCeOx77OXYO1dg5zJA&#13;&#10;X4pWo7dCa8JjobPanSJfzRv5IbqXebGG57PZpqc5PKuf2EK7yTSx47EUmcvh5Cb3Q4nt5P0JvZ57&#13;&#10;44e9xuL3e++Jm/QdibtIHY67Rx2Mf+c1mLhAGkwG14EUcBpIBYfFQBR+gyTse1swfHxH0Qr0sdQA&#13;&#10;PS83QfcqbAk3yikal4pZuucEUYZT/BTTyZwsqyPZBfYHOWVO+zIkbmPsetI/0lrX707d4TWY0u/T&#13;&#10;nzxK3Zl0hNaTdMa/O2nWvzP5FbUz7YtnVzp4dLHBpSsDHBcDMbiDVOx73KUIBDpovlQXvRXpoYdV&#13;&#10;+uimxBJdqSJrnKsIWPZTaYTBRFGi6aH8TKu9ebn2ozlCp93ZIrfBrFpyH6eR0pu5zbuL3Uvdkb6b&#13;&#10;1p5+kK5Km2Io02YCWtOf05WZn72VHCC3ZYE7xrkt+/+BuL970EKQq4XmirXQI5EWuiNZim5LddGM&#13;&#10;zAxdkLqrT0noOhOijfoHy+JMxoXpViMCrt1gvsBpV16ZWw+vmtyZU0/Znt3qo8rq9GvdMujfxNnH&#13;&#10;UGQeZ8ozLzPrOY8D5Fl/Uhu44KnIAQ8FD1wVueDyPZCAO8jUQAv56uhxGQHdqdJEs7Xa6PpWHfSz&#13;&#10;3ASdrndRn5T5Lf2xOkR/XByzend5imV/yRa73iK+U6eg2K29QExu48soLblNvo287X7ynD56HXcs&#13;&#10;oJY7EVjDvciScB8G1vA++knzwKuWD2RZPrgtBpKW4S0Q0FwhQvdFCN2UaqB/b9VCVxTaaLqRiE4o&#13;&#10;nNSOyH2198mCV47URBH7K5MseioybTvKeI6qkkK3FmEFubGwhiIXNPjW5atoUn4vQ5K3hynOO8Kq&#13;&#10;yJtmlefdY4nyP/iLBeBdWQjrq4rAXbIISNHGW0DoWTFCv1Zh36lTR5cVmuhCsxY62WqEJloc1A40&#13;&#10;eS/ZI2etGKiLJPZIE8w7JGybNjHXsbmiwLWhrJRUVyqhSIvrfSRCJU1c1M0oL9zNLBH8yBIKzgYV&#13;&#10;CW4HFRe9p5cUg09ZCXiWl4LHYiDt7y0g9Ag7381qhK7K1XC+Bjqj1ETHVQbosMqOMK70XDLUzNTb&#13;&#10;2RC+qmNrnFmbLM2mqSZrnVzCd5FVFpOqRWLPyoo6n/LyFr+Ssk5GUekQs6DkIItfcioor+RWUH7p&#13;&#10;W4agfMG3sAIoQhGQMB7fA2w19Gc+Qr9VIHRdhp2rkYDOKtXRiXZ1dLRjJdrfsZYw0k7W6mtjLO9s&#13;&#10;CTNSNW5e09SQYl2/leNQK8t1kUiLPEQ1FZ6lklpvYVWTn6Cyg84XDzB5ov0srmgqKEt0I4grfsPg&#13;&#10;VX3zzasCCl8CpMVAJkIv8RZuY++8Vo/Q+Rbsfe0ENNFJQAe69dCebivCQJeHZneHv+62bSGGzW3R&#13;&#10;pvUtSVbSpgz7KkWOU4Vc4F5SX7a+sK7aiy9TUHm17f7Z0r4ATs3ewIyaEyx2zS+sDOkrBqf2q29W&#13;&#10;LVCyZUDmyoD0PZCF0BO8hdka/AYKhE6rEJrsxO7Zi91vly4a6jNHvbtcNbb3UnVauoL15Ts2rZa2&#13;&#10;J1hUqtJty9qyHYWt+a4FzSWk3KYqCrex3ofToKKx5TvpqfLxgGT5cWaS/BozWf6SntrwxTe9AShs&#13;&#10;BZAW842H0INyhGbqEJpuRegEdr/DOH+8H6HBoaWod9gEdQw5qbcOemvL+wNXSHeGG4t7Ys1Ku1Ot&#13;&#10;izq32PM78pxztgvds9rF5AxVnVdqm9I3SdlLS1CO0mOVk4zNyquMWOULWrzyL58EJXgmtQEJ4/E9&#13;&#10;rwtwD/h/uITf4NQ2hCZ6sPvh/OFhhLpHNVD7mBFqHbNXk/+P8DoPavpMAzj+/HKTACGAHAmHnAEh&#13;&#10;4UgAw40JEG5BFBGheF+tTj3qsruuTm0V29XV2sa7iKBUEDxQVIqgtgrB6latLmDVauXS4i0Y0T77&#13;&#10;ZPcfpbOzf3wmM/ll5vv+3iMz774w3srKeKuSPan2S3bnSBeW5bvP21XsPWvnHL9pOxYFFm1fHjxl&#13;&#10;6yrVpC2fh0/YskWTbdgblWU4Gp1pMJK+yCyDKTzbgKocAwaP1EPr8OOq/87BCQNALd0/K6i/bR/A&#13;&#10;hlq6/9RJYHWdJ7OiNoSz/ECMcHF1ss37+7Mc5nyTJ5tRVeT+3r5Z3gWVH8gnVy4LyK1Yqczesy4k&#13;&#10;s9ygTiuvDE8pPxquL2+L0O/uDUvZbQpNLcPgtDJUEsXbbpYAGNcANH0BcHg77YHdADupv+kA3T+P&#13;&#10;AKxosIKSBldY1hDIWnRMw5t/VCuaVZ8uKT6S6zD1cIF08qEZbhMPLvDIPrjEJ7NuhV9abekYfe1X&#13;&#10;isTaCqWutj5IW9sWNO5Ab5C2xqTQ1WCArhr9R7pMc3BmPcAxWoP9ZQBf7wXYTP1Sc5/uYB8282Bh&#13;&#10;yyiY3+LLzG5Rsac1x/ELm/Wi/FPZ4omn8u2ym4odM5vmStO+/dBV/+1f3BMb13qOa/zSO75xj29s&#13;&#10;Y71vTGMb6fONOWHyiTmO3jEN6DVSayntQzoHB8x7oBLAUAPwGfVXngRY0sLA3PNcKG63hqJ2Vyho&#13;&#10;D2Ty2seyc9u13PHt6YIM40RRqrHQOtk4W6IzLrJPMJY4xLV96hTdtlka2bZHpjHWu4w1Gl3GtvW5&#13;&#10;RLSaXCLOoUv493/UvInOwQ6AygqArdUAf6f+KuovPQ0wtxWg8CIXJlwVQta/bCGjwxPSOoIhpSOa&#13;&#10;ldSRxNZ1ZnESOifz4jqnCaI7FwgjOz+yjOj82Dqsa6NY3bXbJrTrsCTkRqskpKtXEtwxaBt8He2C&#13;&#10;fvqjevMeoD24fT/A+sPUb6T+GeobAab+EyDnGhv0PwsgsdsWtN1ukNAzBmJ7wpio3lhG05vMiugd&#13;&#10;z1b35XNC+6Zzg/s+4Cn7S/iB/WsFAfcNFv73q4R+9xuF8gfXhfL+x0J57xsL3x4UjvSNeQ9WAfzj&#13;&#10;EMDH5vc/S/12gILLQO8OkHgTIPahBUQ/lYDmmQzCn/mA+rkSQp5HMMoXcUzgi2TGfzCLJR/MY/kM&#13;&#10;TWN7Db3P9nj5Z477y3UcN9N2rouphit7dZorfXWLKzU95UqH3nCdB/EdX5vPwEGA1dRfRv05FwCm&#13;&#10;XAXI6AIYdxtgbDdA2DAf6MoISnSAAHQHf/QFH1SAF6phNEYxbqhlZJjGOOMExgELWfY4n2WLf2JJ&#13;&#10;sJRlg9tJDdsam8k1MkAev2NzHcAntP8/Mvd/oP41gPSfAeLuULsHQPEcYAyywBdF1JRQ0xFc0RWc&#13;&#10;0Qsc0B/sMQhsMQxsMAasMZGxxExGiJMZPs5iuLiUYeOnDAsNDIP7GMBj5Dxpf8ea4wDLzetv7tPc&#13;&#10;p92iub8HENoPIB8A6gK4ExlywREtqWkDErQHMTqBFY1FhJ4gQD/gohJYNBagsQAmkxxSROiPGP9G&#13;&#10;rQ1kB9lPat6BYxQMKgMYDDZTslAZxkL/GDb6pHDQK4+DHjO56L6Yh64ryWfkS7KTjy4VpJocJid4&#13;&#10;6NJCjOQ6Pe8mj4iJi674/wWa234MqswCWBgSwkJFJBsDkjnol8tF32lc9F7EQ8+/8tFzLdnER49t&#13;&#10;pFyAHlWkjhwjTeQ8fX+Z3KXfDZAhgrw35PVbhkdApbntw2A4iZAzGKZgoXosG0N1HAzKpjEW8XDM&#13;&#10;Aj76L+ej32oBytcTgwXKd5FKUkOOkJPkLLlIbpEHFq/lgwKT3++CIT8UDJIX/wOGmtueDEZ6MBjl&#13;&#10;RfxZGKVmoSaeg+EZXFRP4WHIbD4GLxGgcqUFKtcJUfmFEBXbRKgoJ1WkjhyzREWz5e8Ko+WwotPy&#13;&#10;paJP9Fz5XPRE+bvokRJFD8kA+U2JwpEwjPpRbgzGuTIY787gOF9C6xEfzcZYPRejJvJQM12AEQuF&#13;&#10;GF4iwrBPLN+o11u9Vn9l9Uq909qkqrAeUlWLB1VHxC9UjeJnqnPip6or4oeqbvF99VNxr/qNuFuN&#13;&#10;4ntqtL4b9h9Wd0ZAjbkvZVDrxGASfabQXKTQeuhpPRJ1XNSO52N8ocVw7DzRy5ilVnRTsH4WVSp+&#13;&#10;ErXR5lHkVslAZJntb5p9dvc1dXb9mgb7Xs0Z+x7NpVF3Nb+OuqV5MupG5Gv7jki0uxaFtlfJlSiU&#13;&#10;EJu3YYyM+g6AenvAdEcGs2guxtMeyVKxMCOOM5yaynuRnGfxJGmm5YBukXW/tkTSO2613b2Ez+3v&#13;&#10;xm92+CVuh+PtuD1ON2OrnW/E1ks7Yk9Jr8e2y67E3pZdin0kuxA3LDXGo1NrPDqeT8BR5xLQ/vsR&#13;&#10;MMGRjrMt9W3oSNM4JskA87wZnKRkvczVsJ9kJ/IeZOVY9GQUWd5Jm2dzM2WpXad+hcO1pDVOVxI3&#13;&#10;SH9MNLhc0u1y/UG3161dW+vepm0YfV77ncc57VWPM9p+j2bdkHtTIro2JqHsZDI6n0hGJ+L4NtRR&#13;&#10;N4362XTvzJMAFtCcFLqBqdCPeVSgYvXmx3F+ycsQdOXmW13NmWl7afxCh/bM5c6t6atczqWVup1N&#13;&#10;3Tj6dOoWj+aUMq8mfZV3o/6Qzwl9k+9x/QX50eRf5UdSnvkcSkXPujR0r0tH19p0lNVmoPRtmEzd&#13;&#10;LCt6f7p3TqVxFNvCm+lO8HiGB/RMD2RuFUeyfyrS8y8W5Fq1Tn7P7rtJ8xxbchfL/k11uUc1fZ5x&#13;&#10;/EkAEQWVSxUVFIRASCAm4Ro4TLygFgEJF8M1IQkhISEhgQRCAgHCLQREAsj9fhMQQRQQp3UI2B5t&#13;&#10;twHOs57TTe16uq7tdjxnR9utW/fu9b/0j8/fz3m+3+f9JZ+Hybpj99lG75UkACMg3N+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K0kpWQrD60ryD5yiBwjP5LzHFpfIw/JM/pNLxniBmXIDsiQG/Hub6AHZY93YnCCmjhTLdQX&#13;&#10;Dx8WXYNZ1MRyqE7n0GEBD1WLeagsIl+TTXxUbidVpJrUkFr6vo5cJk28YeVT3oCym9evGuD6VMjr&#13;&#10;JT3/0/0eHE/ZensGvVUMejnQZ6pJT+sxIYBF3TSqMYVD17k8dMnno3MhHzWrSKkANVtJBdlLDgmG&#13;&#10;NMcEg5rTggFNveAvzS3BG81jQbemi//S+R3/hTMKOsif5PnfQD1lT1IAGmyIgkE/6omvJ4MGPxZ9&#13;&#10;pnKoT+DhxNlU6yI+ei4RDOmKjN7p1hj9pd1o1K8tF/Zpdwt7tfuFPdoa4WvtCWGX9pzwpfa6sEPb&#13;&#10;LPxD91L4RPdO2KZD4xbyHx0KRzx6D/rYAvpZ0yhbAgbKAIPtCc1FkDeDk2k9/GK4QUMa/+2kXEGv&#13;&#10;T4HRa+9C4SuvlcYvvNYZd+jLTJ7rd5g80+8xfao/ZPpE/4Posf6sqFV/RdSs/130QN9pdtfrrVmj&#13;&#10;F5rd9kJRA7npjaY33oO+lB9gQbliwDApYAT1JEIDGD6BGQ71Z/unhHOvAxP5nQFZgmcfLhK2+y8x&#13;&#10;bvNfbtri95Xoke8Gs4e+35jfN+wad8+wX9xkOCJpNJyS3DbUWzQY7lhcMzyzuOzbb3HJFyUX/VB8&#13;&#10;wQ/HnfdD83PvwcmUO2Uc4FQzwCiqI5Zqmm4PQ7HuTG+0N9MZEcw+DY/ltYSlCx6GzjO+NyVf1Bj8&#13;&#10;hfmtoBXim0FfS64FbpReDSy3vBxQafVzwAHr+oBjsgsBP8nOB1yX1wW0yc8EdMtOBaL1iSC0rA1C&#13;&#10;6fFglBDxaBhEuVNFlG8CGE91zJAAJsqhJ1ENzxM8mdY4f+bB9EiuMSbJ6EZUlumVyIXmP0d8JrkY&#13;&#10;Xig9N7XYqi6sRHY2bLP8dOh2m1Mhe2xPhBxW1IactPsh5JLy+5D7qpqQF8rDYYO2B8NQfmAqWhOr&#13;&#10;6nCUjoah5oDThIBxdO5MojpSzaB/pgT+TJVDc4oGmlJ8mBtJobxfEuOEFxLSRXVxueLTsR9LT8Ys&#13;&#10;sa6NXiY/FrXK9ui0dYqayC3Kw5EVqoMR+x2qI753/DaiTr0v4pa6KuKZujLyrWp3FCp2RaFNRTTK&#13;&#10;iPVoGG4KGMPStbPQn8aDjkwj+CPTFFozxHAnUwXXMicy9RmBvLq0aOGp1BTR8eQsydHEjyy/m1Eg&#13;&#10;Oxj/uW11XJHdvumrVXumr3eojN3muCumymlnzGHN9pgfncujr7hsjW5z2RLbpy6bjvZlcWhXFo+2&#13;&#10;RD4aRo70AGAgFaB9FsCjbA7u5RhB0xwTuJZtAxdzdMzZbH+uNitCeDRzhuhQeoZkf9pcq72pefLK&#13;&#10;lMWKiqRC5Y7EYofyxBL11hmbNWUJFc6b4qtdN8QfdyuNr3dfF//IY21Ct0tJIqpLklBVkox2xHY0&#13;&#10;jObRDAB00jbXTOedpnkMNCzgw/X5Qrg43xrOLHBjjs83cDW5YUYHcuJEe+fMlOyePcdqR+YC+baM&#13;&#10;fMWWtH+qNs9c7rghdbVTacp657Up5a5rkve6r04+6rEq6Zx2ZfJdXXHKK/fi1GFN8Ux0WJmGKmI3&#13;&#10;GsYygCnUAzrz/UZbXMNCOu/kcVC/iA8/5VlA7cfOUJPnw1UvnGJUNT9GtDM3WbItZ5ZVWXaufGNW&#13;&#10;nqJ09mLV2lmFjmsyizX/yljrsjJ9i9uXaZUey9O+0y1LO+u5NO3W+ML0Tu3SjEGXpZmoXjYL7Yly&#13;&#10;tJF16JsJ0JoD0Ej5Vz+hd/18BuryOTiZL4YjBWo4kK9nqz4JFOzMm2b6zcIZ4k0L0i1L52XLS3I/&#13;&#10;UnyVk69alf2544o5RZqirDUuy2Zv+i/bdRrV5JnFAfz/hgCyJIJG2SEQAoJA6AhulKogBXWgbEpB&#13;&#10;QPY1QFgS9q0BAVkURSOooKLgLmDHlXhax2pVbKvdRusynamOWhU7c6Zu1Gcu9ZwZOGc+/D7l5Pyf&#13;&#10;5977Ju91KY/fMbskfr+7Kv6khzJ+RFYU/9BdmfDKWZXIJMVJTExsJ2Lhb/twa7wGOcD5AkBbRDtX&#13;&#10;EYeBIiH2K+2wu0jG217gq6tRBBq254ZNbZVHi5qyEszqM9OtPsrIta1OU9pXplY6lqWsdS5O3uCi&#13;&#10;TN7mVpDU76FIOi7LS7oky02675GX8nKWIpU55qcxe2I3EYsEHlAfvs8ELtPO9YkSOEWvHEPkYIkA&#13;&#10;e0pt0F3izmmKF+puVAYYthSECBsVq6bX5cWb1eSkWFbKs23KsgvFxVnlkqJMtVNBRqtLXnqnmzxt&#13;&#10;r0dW2jFZZtoFz4y0n2RZGc9dsjOZVJ7JHORZTDzR+Cz8RLN4XQ5cKKQaUPafymnvrAD2Vhiip9IS&#13;&#10;nRWu3Kby+fzWUn+DxuI/CtXKyGnVhatnlhckWZQoMm2UeQpxQW6JJC+n1kkub3bJkmvc0rN7PVKz&#13;&#10;h2Qp2ec9k7J/lKXIf3VNy2FORJKey8QT/Uqz8NdU6kMezYGKakDZg9XA/hpgZ40+OmvN0FE7i2ur&#13;&#10;8dZprFoyRV2xXFBVFm5aVhI9Q1WcYFGoSrdWFOXa5RSqJFkF1U7p+U0uKfmbZycpdrknKAZk8Ypz&#13;&#10;sjjFXdma/H+7JuQzp8QCJkkqYOKJRsdnYbwPNAdny6gGlH2Y9s899UBXvQ466kVoWyvlmurm6KjV&#13;&#10;7+lX1QYZlVaHmiirokT5lfHmueWpVtllctuM0iKH1JJKaVJxw6w1qk2usaoetxjlEY9o5SceHypv&#13;&#10;e0Sr/uW6WsWcYouZhIgnepQAfEt9+IxqcJp2z0HK39dIe1cT0EGvoa3rTNHYbA/1Ok9eVZOPbmlD&#13;&#10;gGHR2hChom7lNLk6dmbmR8mWabVZNkk1BeI11eWS2Kp6p+jKdpeoiu7ZKysOuUVUnHUPr7jpHlHx&#13;&#10;T5eVFUy6qoI5RFUw8UT3UoAvaRY/pRocV1MNKLu3Behso/z1wNoNQtS226BygxtXsn4+v7DNb0pu&#13;&#10;6wrjrJYIk/R1MaLkpkSzhMYMq7gGhW3M2lL7VfVqx8j69U5hddtnfVB3wDW4bph87xqs/sX5AzVz&#13;&#10;DFUzB2I30R3qwyV6FoapB0N0/32twI522j03AfVbgCqNEUo1FlBqZnH5Gm8d+ZZFehmbgwxTOkIF&#13;&#10;iZuiTOM2xs+IaU8zj9qQaxW5vtg2rK1WHNLWKlnR2iVd1rrfKaj1jHNg6zfOgS3PHINamMOyZiZe&#13;&#10;3sxsJ/qWfpP+TM/BCer/IcrfvRHQUHZLJ+1e2wFlty4UPdOR0yNBZo8nl9rtw0/sDtCP2xFsGLM9&#13;&#10;UhC1LdY0sitZFNaVbRbSWWSxYmu1ddDWZtsATafYX7PP3k9z2mGJ5muHJVtGxX6b39j6bWY2/h3M&#13;&#10;eqKR8RrU0hxQ/fsof5sGaKdVpL4HKKXVKKsfSO0XInmfNRL2zebi9s3lRfcv5q/qX6YX0RdmENoX&#13;&#10;bRy8N0G4fG+maeCeAtHSPZUz/XqbzBf1aix9e/ut3u09Ze3Te93KZ/eolc/ON5Y+Pczi3R5mPtF5&#13;&#10;ehaP0wwcoPweyt9Md2/aBVT20f55gPavI0DM4BREDYqwckiCiCFPLnTIhxc8tFRnxWCwbtDgSv2A&#13;&#10;wTgD/8FUo8UDeYL3Bsqm+gw0mC44umX6vKN9orlHT4q8B66JvI+MirwOvxF5HWIir4OTnaEeHKV1&#13;&#10;sJfyt+6gHtDda2gdKzoMZAwBsbSLhp7msGxYgKBhC7yvdUaAdg78tb7cEm0gt0gbyvPVfqizUJuo&#13;&#10;O1+brTdXWzzFS1tn8AftJkNP7R4jmfaEscfZr4w8hp8au59+I3A7xQRuJ5lwomM0+32Uv43y11O+&#13;&#10;mu6uGqAe0B4afxoIP0s76DkOvhf1MP+SCeZdssLcy87wvjwHXld8MedKIN65EsZ5XlnNeYyk8txG&#13;&#10;8nmuI9U6LiMb+M4ju/hOVz/mS69+wZdeecp3vDSmJ/mc6UsuTraf5q+b8jdSfv1BoITunn0SWEPZ&#13;&#10;4eco/wLgexnw+pKP2d8YwOnGVEhvWEB6UwrHm56Q/OBDAuBwKxT2t1dDfDsDtndUsLnTwFnf7eQs&#13;&#10;7x7iLO6e58zv/IMzv/WCM/+B8cxuTraT+t9B+Q2UX3oMkNPd13xK+ZT9PmX7fAG88zXgcgOwv6ML&#13;&#10;2wdC2DyYAauHtrB46AzzR56Y+WgBZvzsD9HjEEx7HAPTJ+kweVpM1kE42g3hs2MQPLsK49HHMH4y&#13;&#10;BuOf2SQaym+i/PKPgZxhyj9P+ZQdQNkLKFv2F0B6G7D5ETB/zMPM50YQPTeF6QszmLywhfClFIKX&#13;&#10;7jB65Q2D14ug/3o5+GNR0PktDbw3xcBvzYQesjFq7tg18oSMkd/+q5nyKyk/Vwsk0N3DrwJLrwPz&#13;&#10;KNuNsh0o2+IeMP0RYPIKEDI9CJgxDJkJ9JkIfGYJjokB5kw8yUISgN9fEBn9ITN6+Bn96DM6B6NC&#13;&#10;s4vk3iTVlK+g/ET6KOIrwP87YC5lu/4NsLsPqjNl09GNKd+AAXqEx/j0XQMiICZERCyJPXEhXmQx&#13;&#10;CSH0oszoD5E1kC5CQ89OTcLEtFs6OL9l58oxC0+OTVvAMZMAjgkiOGacwDHDHB4zKCV1pI1jBlvI&#13;&#10;DtJL9pMBjk05Qc6Sz8l35D75hbwGbbVvGTDu/5I4cUxK++U4CZ3Dxo1j5t4cm+FHZwmls8TxmDCL&#13;&#10;qEgNWUc2ki6yk/TRWQ+TY+QM+YxcI38no9wbwSvulYBxL4X/8+I/ZNd5VFNXHgfw+95Lwr6EACEv&#13;&#10;gUAC1AlaBaoCKqAsssq+hRhIgBBIWAJI2BHUuKCIG6IUFerQokjdioo4FB21Fm0dHbXaqaPj7uBe&#13;&#10;RU61d37MHI6ezh+f807++t33/d37cn9/gN3FCE9x/h93EcKiKdBeLwILAiCTKAJz00hsl0Nijg7U&#13;&#10;AANoJrFNK+gAX4AesB8cAcPgPPHe5p/EOOcJ8ZrzlnjFwcRL8IKDyee2/w9LhAhPFQA+wh6O0E7I&#13;&#10;Y8p0yGYO9CcM+pNIYkcFifnQD1oPGgBkQUMW9DbyPb2TfEd3k7/RveQ4fZh8S58g39Dfka/on8ln&#13;&#10;9GNylD9GPuJj8iEfUw8EmLoP7k3gf4CnQe0ZXIQ97eBpD0/IY4YE4U9nEdgjiMBTYki4/ZDYNZd8&#13;&#10;Jy6hxsU11JhoBfVatI56JdpCvRS1U89FXdQzUQ/1RHSAGhUdox6LTlMPRVeou+JH1C3xG8ZNMWb8&#13;&#10;7IoZ18FP4Bq4+hHsCXU/s0F4Fhvh2RyEfWFNPm7w25PA3vOI954RxNtPk8lfpymp51MLqCceeuqx&#13;&#10;x1LGQ8kqxn1JC+OeZCvjjmQH87bkz8xbkn3Mm5J+5j8kJ5k3JJdYVzwesC56vDa6MBUbjYBz4Dtw&#13;&#10;dipmfQzPhPq+lnCsLRD2t4YjBWsKgCzmSdD4nNnES59gYnRWHPlgpoy681kudcu7hPGLdzXzhtcy&#13;&#10;1lWvJtbfvTYZXfLcbnzRs9P4B88ek/OeB01GPAdNz3l+b3rG67bZSa8XZkPev5ud8Mamx8GANzb5&#13;&#10;I+wLdeeZQW0ThINhHaGQRwgPjQWL0dP509H9gLnELf8I4sa8FPLyXCXjxzla1nm/JUbn/GpNzvqu&#13;&#10;MD3tu9bslM9m82Gfdotvfb6w+ItPr+WgT7/VgM8pq2M+16y/8Rm1Puj7m9V+P2z5tR+26PPD5vv8&#13;&#10;sNnH8FyoG8iCugyEw2EdkRZoPIKNnoTT6E6oO7oROgv9LTSEGAmJo84Ey5gnF6iMhxYUmQ7O15sN&#13;&#10;BNZbHA0wWPYHNFsf9t/CPujfYbPfv5vztf9+233+J2z3+l+w6/G/b9cdMMbZHQgnKBBbdwViK2DZ&#13;&#10;Nf8DHDDx/vC5ikBobBGJRmNZ6HGMGboTZY2uRjmhC9Ez0JnoAOLbqCjG8cgU1pFwhcnhsDzzAwt1&#13;&#10;ln2hlda9oUvZe0JWcb4KbrHtDm6z3x3Uye0K2uuwK+gIb2fQWV5H0C26PfgVd1sItmsLxRzABtZb&#13;&#10;P4IXMBFeCPVjELoHn/hfkgh0LYmFrsSboZEEHjqV6IEGE+cQ/fFhjANx8Ub7YmWmPYuyLbqjtVa7&#13;&#10;o8rYnZHVnJ0RjXYdEWu47eGbHLaFf05vDevmbwk7KNgcNuy4Mewnx5bwZ/z1Eb87rI/E9s2R2LY5&#13;&#10;Ctt87L9/L5EIPYL6N1MRupyO0IV0Bvo+1QidTLVDA9JP0CHpbKIvNZjRkxJjtDsp1bQzMdNiR4La&#13;&#10;uj2uiNMWW27XGlvH3Rxj4G1c1EyvX9QmWBfd5dgU3SdcEz3ovCr6ovPK6H8LDTHv+IZY7ADsga0h&#13;&#10;7oOJDN5CBndh7ryyGKHzMPOcziTRsJyJBhaz0aEMMerN8Ca65YFUpyzSqEOaaLotTWbZmprN3pSs&#13;&#10;4bQkldg3J1Y5NCU20qsT1ghWxm92WhG/Q7gsbo9LQ9xRUX3ciKgu/oFLXcK4Y10ipuuSMBfYA7tJ&#13;&#10;E/vgaTxkAO//owLmXph5hmD+HMgi0SGlFerNckbdWTOIXcp5VLsijNWaEWe6UZ5msV6mYK9NV3NW&#13;&#10;S4vsDWnlDstT6+jGlJWC+pQWYW1yu0t18peiyuRvxPrks67lyXddy1PGhPpUzNenYR7gAvtJOAr6&#13;&#10;kIzQ9QyERqD2sBrqw9xzGJ77ci1Qt1qAdqmnEdtz/agtOSGslqxFpmuVKRarFXJrQ0YOZ5lca790&#13;&#10;calDnayarpYtc6xMXycsl7a5lEl3i0ukB1110r+6FUlvuxWnv3HWybBAtxjTwAFwJ72f2ItpsA/g&#13;&#10;unEW6p6A2bO/AO7a8PxSY4Z2aXmoXSshtmhmky15QcwmdZTJSlWi+bKcdOulWUpOrTLPrkpR7FCh&#13;&#10;qKCXZDY4lmY0CYvlraJCeZerVr7fTSMfds+T33TPz/jVRZOJHTUKzNcqMA84THodh9C/ZNAHyOCU&#13;&#10;BqFjRTDv6GDeAF1Fxqi9iItaiz9BLUUzyabCQKZBG27cmB9vXpeXZlWtzrTRq1S2S1SF3JKccro4&#13;&#10;u86xIGuVUJO1SZSn3OWqUva55SiH3LOVN9yzs16KcrKxkyob83OzMS83BztMej5xHif6ABkMQf3+&#13;&#10;UoT64PrVDTpKmai11BZtKHNFTaVepKHEn9FQvNC4tijGrLIgxbJcK2eXarJti/O13IL8UlqTVyNQ&#13;&#10;qw1CVe4GUVbuDleFqtctU3XCPSP3KnghylRjJ4UaC5RqTAPepFE4D9cn+gAZDMKV6xBcQ/dUItQJ&#13;&#10;tuoJ1FLBRk0VLshQMZ1o0M9h1CwJMaooizYtK0my1Olk7MLiLFtNUb69ulDHUxVWCbIKljtlate7&#13;&#10;yLWfi2WaPW5SzXH3NO1ld6n2mThdi4WyAixYXIBpwJv0UIrQJRX0ATI4Wg77oBoyqIMMwAaYA9fU&#13;&#10;WKEVtU6ooXYaUVPjS+mrglillZEmxRUJ5lq91DqvXMFRLVHbZ5UVOShKK/jykkan9JJ1zmm67aIU&#13;&#10;3VeuSbpjbom6i+CpACsg1N8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Vyyil1UeRMiTbGV2yielUW+kRR&#13;&#10;A3O0sI09XNjNHSwY4h0rmBT0588Le/ODou78jXh3/i8TXPmPE5wF/xA6Cwk+wnUWEWyEFeZHPNo+&#13;&#10;Rw9+h7nzPTzy75jwno2E8P1yOR2CugQ4o98J83oxaVaXSfGV50Ue15bGjJUZqMMaM91TWs8cULew&#13;&#10;+0pc3J6SAb67eCLOWXxS1KFajm9TrSe2qu4mtqg+SWop/nt8SwkhaFETPIea4CDsMN8qsA/owa/1&#13;&#10;6EEFwC0z5l5krRIgaIyFRZMQ/KbtMGNKIU0apZTxo8rIYUNxtEdfTu3XVdB7yq3MLm0j26lt53aU&#13;&#10;9fLbNKNCh2ZG1KRZSmgsXUu0l95Osml+u8mm+VuCrYwQ2rQE364luAgnzDfYh8cagA8xd96tRg8w&#13;&#10;d12pxbxjAViqigK/mQ/T1VvBa04mjVUdJg9WZkcMVBRG95g0sW7jUVrn0WpGu8HGbjW0cpv1XfxG&#13;&#10;/ZDQrvPF1+sWEmvLLydZdLc21eh+g/w1sUb/X6FFTwgsBoJnNRDcMF/jLnxcjn3Aut9E/VfrMffa&#13;&#10;8a6Nz3krGaatHPBat8CodS9p0JJG7quRRXRV50c5zerY9io9zVFZyWiurGM1VDRzbSYXv87kEVqM&#13;&#10;k/HVxkBilfFiUqXxxiaT8SPkq8QK04+iShMhQHhVJoIb5ksV7gP2/j56cBN1rzaiB82YN/A5i9cf&#13;&#10;bz0bRmybwWPbDb02Mdldn0HpqFNGtdYWxzRby6kNlgqGrcbKqq1u5FiqO/nV5oG4SvNxkanKn3C0&#13;&#10;6nySvur6Jl3Vh8iXSXrzDyKDmYhD+EfNBC/MX3AXf4Uz+Bb6fx111xw4B21438cMONmEmaeJAcea&#13;&#10;EqGneQe4mlJI7Y3pFEeDIrLRXhRts5dR62xGuqW+hlldZ+dU1rXzTLV9cYbacZHOOpegtQaTNNbX&#13;&#10;NpVa30e+SNRY/yMqsxJxZbUEX2sleGE+xX38AGfwNta8gfqXOgDOOjF3dgKM4ncMtNKgu00IzrZt&#13;&#10;0NaWTGpuPUxuaJVH1DsKoq0tpbHVzQZaZbOZaWqqZxsaW7m6xm5BWcOosNQ+G19ifzlRZX81qcj+&#13;&#10;XlKh/XN8/16kshOCYjvBR3hh/oB9eBfn4CbWvI76K5g/F7oxcyDH8Fvcrmhod/HB4X4RGt17STZX&#13;&#10;KrnWlUmpduZGVnYWx5g6y6mGjgp6eXstq6ytmaNuc/OKW4fjCltnRPmO5fg8RyhB6XgH+XNCruPf&#13;&#10;wjwHIUB4+Q6CG+Yh7uM99OAa+r+K+uf6MPcNABxH3L2Yu/rI0NjHAVv/Zqjt3w01/QdIVf1SiqlP&#13;&#10;EWHoLYoq7y2LKesx0tTdFoaqu5FV2OXk5HV5+Er3iTiFe0kod6+Lstz3RTL3Z6Is17/i5C6CL3cS&#13;&#10;3GwnwQnzoAb7gDMYcuEs4vV7YRBgehhgGOlEbIhlhAHmkXioGN0OxtH9JP3oIbJ2JIuiGcmPKBlW&#13;&#10;RxUN62MKhszU3EE7PWewgyX3DHBknilehmeRLz12RZDuuSeQHPujIH3gCS99gOBK+wkOwg7zDnrw&#13;&#10;OvZgDes/N4QejKEHEzgHXvRgEqBmCrPHVCzofHzQ+raA5sQeKPGJSSrfEXKBL4eS5yuKUE5pI7On&#13;&#10;KqKzJutiMyZbaVJvH0Pi9bIOeRfYqd41zkHvWxyx91O2eOKfbPE4wTo49hPMMHdwDjd60AOsd2Ec&#13;&#10;5wB1h09gH2YAGjCSmE4BqOdJUDjPgoJAAuQFtoMykAyKwCGSPCAjyQJ55IyAmiKdN0RI5i2RafPN&#13;&#10;0Qf93TEH/OPUFH+Att+/Skv236En+x/T9s19R9t3kqDtm0VmnnLDjR5g/ctY+5wPYGIWoA91Haex&#13;&#10;B4sAurOY/84BZAVjISPIA2nwOUgP7gTJys/g0IoE0laySQdXCkkHVrTklJVK8v4VO2Xfiitib3Ak&#13;&#10;ck/wVNTu4KWoXcHbUTuDj6J2nvsuescyEb3jLBGzY+kpIYyCK6gfwNp9cwCeAEDHEuZP1DViLCvG&#13;&#10;PCpfBTiEkTVlnQ77rwog+eoW2Hd1F+y9mgIvhSSwJ6SA3SEV7ArpYUfIStoeaiNtC3lIW0Oz5BdD&#13;&#10;58kvbLxB3rLxCXnL+reU568QlOdfISKeW3vKZdRfRP0ZrH1kAXuA2g0XACpQt3QdICcEIHkNYP/r&#13;&#10;ADtvUWDrm4z/sV0fUFFdeRjAvzd9GGYYBgZQUGmWDCjroB6KgogFUFDAgCVHXU8sG0nURVdFI1Fs&#13;&#10;aBAsQVxsKDZ0UUM0NgQXS5RiiXqiEsQSuxLWLurdj4MYd08O53fewHDed+//vncLPIvN8Ch2Jwvc&#13;&#10;i/3R5kgPtD7SD62OxMGtZARaliShRcksuJQshXNpHpxK98Gx9GeYj9TDfFhI5kNCcjwoZM3ylnMM&#13;&#10;coDF64Cv84GJBcBoZicwN4q5IQeZX8z8UsDjGNDipBIO5TrYV5jIFcaKtrCr9IOhMoj6Ql8ZB33V&#13;&#10;KNhWTYKuKg02VaugrdoJTdUJugtNZQO05eJ/5DA/g/mpm4HJO4HPi4DEA8xnbghzrWVAhxNAm9OA&#13;&#10;cyVgfw6wvaSE5rItVJdNUF5xheKKN+RXO0G6GghU9+GGKI4bw9HEibZmERdmPljXeONrVUDtY15f&#13;&#10;k/ggk2M/h+OeXMj3cC8whNlR/wZ6HAc6nwLaVQCtzgKOFwDDZUD7KyC/Dm461KQHbpmA31pwQ+zJ&#13;&#10;zZAPN6bdgAeNmzO24yHb8Ygv/uNvKQ+oY2Hr2Im6B8Dvzz+Yx7GfytqP49dDS4D+7HN39tmPTfY+&#13;&#10;D7T8BTBVs++1gPIms+/Qg/ceKXlvHe9jBOrNwJPWwNP23KT7A6+4UX3NRbmBi9EbLj5vOeG83QS8&#13;&#10;20fsnLj2wbTdwHjWfthRYACzu58BOrHPnldY+xrAeIN9v828e/SQfqfn772gl/SaNWlgTd7a856s&#13;&#10;ifAiv6ZDi+BGUbAegu0QbIdg4QWLLg5+IJy8IMw8X5rI4A2hskCA512EUQx9RuNpCs2mhZRJ2bSG&#13;&#10;NtI2KqS9VEwn6RLdwTs8oXd4y9/eUMOfEC3d2fTWbAsZ+dmmLYTiL/ymB/WnIfQ5TaIUSqMltJxy&#13;&#10;aB3lUwHtYdYB3rcMr3GWJbrJUtWzZG/wlN82evInRCs3CLcWbAc5urIWrIetL4Q2EELZF0IWz/8a&#13;&#10;SRNo6vtaLKCltJI9zGVCHjO3MrMQz1iLJyhhcjmH7Roe8+chXvHxEbjfSBK493+EuzNEG0e2wwHC&#13;&#10;2cx6tIJw6MCadIHQczxsOR7aYRCasTQJ79Qz8EY9h49AOl6qs/BclY0nqrWoV21CnaoAj1Tf477q&#13;&#10;EO6qfsJtVTVuqR7ihuY1am0EanQCvzayFaj+iPAykRHCwwDRmtfWLmwPnxEXP9YlmM9JJN4YP8VL&#13;&#10;u1F4avcF6u2moM4wC48M8/DAsAT3DMtxx7Aatw0bcMuwFTcMu1Br2I8aw3FUG67gkvEhztu/xhmT&#13;&#10;QKVJSBVU7iCk041MTUR7O4j2thBttRDt9LyyHl4cH/cOaHDrimcte6HOZSDuOw/DbacxuOn0FWqd&#13;&#10;pqHGKRXVTgtx2WkpLjl9hwtOa3DeeRPOOu9AlcteVLgcRbnLeZxseVcqc30plboK6YibkIrdhOxw&#13;&#10;I9c/CB/m+yhJDtGR7fBlPT4x40U7dzz26og7HkG43iYCV9sMxkX3kTjnPh5V7pNR4TEDpz3mSD95&#13;&#10;LJJOeGRKxzyypTKPddJRzy1SiecuqdjzkOyw12nZAa+bsr3eT2VF3kK+h3a9V/gR4adqepWt5C/D&#13;&#10;K6sGL/wMeODjhOvtPfFLeyvOfhKGcksMTliGoswyWiq1TJCKLcnSIUuK7IBlrmy/JV22z5Il+8GS&#13;&#10;Iy+y5Mn3WArku3z2Kgp9jil2+lxVbPOtU2zxfafM9xWKTR2FYmMj3z80ZXNaC+A0xOn+BtV0VaOm&#13;&#10;kx7n/FxxqrMvyvyDUewfgQNd4qV9/p9JRf5jZLv9v5QV+k+R77TOlO+wpim2WxcrtlpXKDdbc1X5&#13;&#10;1s2qjdbd6g3WI+r11nPqNf731f/0b1DndBHqVV2EKruJspnoyjYw/z6ntGu9gIt0JlSOygANjgeY&#13;&#10;URzUDj8Gd8P33cNR2D1GKghOlG0NHiXfHDROvilooiIv6B/K9YFfq9YGzlfnBmaoVwdka3ICNmiz&#13;&#10;A3bYrAzYb7Mi8LRuWeBvusygFzYZQUL7bbDQkPpjjfn1zL/J5e5CJM8aUcDxfjzzhClwMNQeRWEe&#13;&#10;+FevztgWHoL88EhpQ6942dqw4fLcsNGKnJ5fKLN7TlatDJ2uXh6aqskKXWSTGbJMlxGSa7skZIs+&#13;&#10;PaRIvyjkmGFBaK1hXuhTfVpPoSObuT2Fdm6Y0DQT3ZuWuWpmV3BqLxvEcyfPoD9GStjT14CCCDfk&#13;&#10;R/piQ2QQciP7SDkRMbKV/RLly/uNUGb2HaPK6JukXtInWZveZ6bNwt5puvm9M2zTeq8yzAnfaJca&#13;&#10;vss4O7zUOKv3FfuZvevtUvoIfUpfoSMb0jZ7xhrcjgB+Zv7Jwdzn8+y3j9fdbMv2ATpsjHbB2pgO&#13;&#10;yInphpUxYVJWdH9ZRnS8YvGAYcqF/f+qmt9/vCYtaqL2m6hputmRqbazItMNKREr7KZHrDdOi9hp&#13;&#10;mhpx2DQl8rxDcuRj+79HCTvSk+49m0b/4fjXDgCq4ll/nvv2D2P+UOYncK8fp0ZunBnZ8d5YFm9F&#13;&#10;RnyIlB7XT7YgdpAiLTZR+c2gEarZA8doZg5M0s6ISdZNi5mpnxo935AcnWWcHL3GNDF6u8NX0Qcc&#13;&#10;k6Kr6IFDUsxbY9JAYSBb0jV7zOegmn0+lcga8Nz3wwjusyl/OPf6CQp8l2BCVqIHlgzxw8LEYCkt&#13;&#10;obcsNSFaPuvTwcqUwcNV0waP1kyNH69Njp+kmxw3XT8xbq7dl7EZ9hNiV5v+FrvFcVzsPvPY2HLz&#13;&#10;mLh7jmPiGuzHxgs70pNts/t8Di+yBsfZ/4MjWQMu9dtoPT9n82+Zw4xYPLw15g//L9tlAtTkmcbx&#13;&#10;fxISrhwQCIfWC6lHQWsVtdCiiMohohyGI0ACiRAgHAZBDuXw4tB6QFSqQnRdT6C7rhewtdZaYbvd&#13;&#10;XcfaLTPddW2rtehuD62tB9V++9cZ6kynk/nNC1++fP/3+T/v+37PE4i1aa+KqtPmiat0iyTlqfEO&#13;&#10;pSkpMmuKwbE4Oce5MLnQ1ZK0SpGXVKsyaze5Z2tbPUzag55Z2lOaTO0HXgbtoCYzaUidmSSospIF&#13;&#10;JVEQ+VMGmYeP6Pt7jP0MS563cugB2buctT6vNemV2GAYiTrDZKwxzBRVGOaKS/WREmvGUofi9CRp&#13;&#10;QXq6Y36ayTk3zeKao1upWK6rVhl1je6G1B0e+tQDnumpJzRpqf1eutSbmjTdI3WaTnBL1wlKohjm&#13;&#10;BtfiP5j/c1nASWofywP257Pny2W/Qz/WG+WoMfmgyjQBq0zTsdL0uqjYuFBckLXYIT9rmdScqXPM&#13;&#10;zsxyMhnyXLIMVrlBv1qZoa931+lt6pSM/Z7JGcc1SfqLXlr9DY4P1El6wS1ZLyiJYphrzMMHGcDb&#13;&#10;jPs4tQ8Xst8oYr/BcaMZqDE7o8KsQal5PKy5L6PIHCyymMPFuTmLJNk5CVJTdoosM9vgpF9udklf&#13;&#10;XizXmSqVKaYNblpjszrRuM8jwfgHTbzxgibO+AXH++p4o+CWYBSURDHMp8zDxUyeB4y7i9q/t7Ln&#13;&#10;Ykm+jWOtBaiwSFFiUaOoYAwsBYHILZgtyikIE5ssUZJMy1IHfX6SLD0/wzE1L9s5Oa/QVZtXrkjM&#13;&#10;XaeKy93mvsTc7hFr7vKMyT1PrnnGmH9ULzYLKqKMNQuKYa5w3Z2nBycLmIcS5oGl+C6Wn5s4VnIe&#13;&#10;VmKxqpBrfQE5JZNgKglCZkmoSF+yUJxmjZWkWpdJk1ekyZatMDklFFtc4opL5bFFdcqYoi1u0UV7&#13;&#10;3SMLO9URRec8FhZdVUcU/uAeUSioIgsFZWSBoBjm71z/Z7kGjlPrELXbVgPNa4B6jmUV1Oe17HI5&#13;&#10;siq8YajwR0blNOgqQ0QpleHipIpF4sSKeIf48hTp0vJMx8Wrcp0WrSpxiSqrli8s26ScX7ZbFV52&#13;&#10;zC2s7Cz51C2s9J4qrFRQzlvJCm2lIB+mnx50MwedjPsAtVtrgTfWsu8hJXXU5/8ZtU5IrfVAct1Y&#13;&#10;aOsCkLh2FuLr5oiW1kWIY+uWiGNqtZLo2gxpRG2ObEHNCqfwmtXOc2saXUOrW+WvVx9RhFT/WRlS&#13;&#10;M6AIWXNXEbJakBPXkKrnnKcHJ0qBI9Rvp27LBqChHljdABSRTKJtECGuUYkljSMQ2zQBMU3TEN0U&#13;&#10;gqimcFFE0yLRgqYEcXiTThLWaHIIbSyUvtZYIQtuqHea3bDTeWbDYZeghl6XGQ0fu8yov+M8Y6Pg&#13;&#10;PGMDWf+c3hU8E6rowTp6QL0tm+gBW7Oyrex9trH32Q4sbQYiW1ywoMUD821jMM/2EsJsQZhrC0Wo&#13;&#10;bSFes8WKQmxJoldtBvEsW54kyFYmmd6y3mFai006teWgbEpLtyyw5SNZYPN3soBtgixgK9kiOA5z&#13;&#10;kjk/Qv02tqbN1G6gZpUNKNwJZLXSg91A9F5gbpsIwe1KzG73xiy7H4LsgZhhn4np9jl4xR6Jafvi&#13;&#10;MHWfDlP2LRcF7LOKJttrxRPt28UT7L8T+9tPi8fbL4nHt38rGb/3Z4nfHsHBb/dzuuj/furvZNyb&#13;&#10;W7gfd3Ed7OE6aGf/uR9YwhYx/CAw+zB7wKNSTD6mwqRjPpjY4YcJHYF4sWMm/DvmYnxHFPw6EzGu&#13;&#10;U4+xnfkY3VmJUZ2bMbKzHSM6/wTfzg/h2/G1yPfoE5HPEUHsc/g5h5qA3fR82w6eiYy5zM4cHADS&#13;&#10;qRl3DFjQBQSzPXyZfemEk8Do0zL4dqvg0+0N7+5x8Op+CZruIHj2zIFHTzTUPcug7jXCvdcKt971&#13;&#10;UPW2QtnbBUXvRSh6BqE88xOUpwUoTz2njd630Pd6+l3JuC3U1ncCCX8EIk4AIaep3w28yPZ01DuA&#13;&#10;5jzg9r4Mrv1KuPRp4Nw3Gk59k+DYNx2y/lBI+6NJMiT9ORD3l0PUvxno54P7znC8wvE78pgIv7CT&#13;&#10;3je1cR/Q80LGnUntxFPU76H+2/T/HOD/HjDyIuDxF0D5IeB0SQTRZRfgshvx4ktvNHBlIguhV1gQ&#13;&#10;sjD7hC/jARYjA9x0A9xwA0zywBHyLvmc3CM/E+EZbzDvNcx3MWPPYtzLeqnPeIOpO4W6ftT1/Rvg&#13;&#10;fgmQMwzpJwD+Ta5KgP9wHtdULIY9gS9eYFHuD3w5lYVZCDDIedziy/AWD/zbXHS33yRvkT5ynXxP&#13;&#10;fnxG3SGex/zKRM+1Z7kHL1C/HwhkvGOp60Vd1QBjf6r7GblBbpJBckvEgtyRBakC+MYdbMhYII8D&#13;&#10;7gUA91ksP2CR+JAvg0d8AQ7x4Bliwodo9BBFhv5FPntGKddbNlOVRM+jqB0AMyDM38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rz0SqfYEpNjNSLb3h8k+FH3y30JS/jj0zp8sGe2zJIN9kRRvt8m97BvkWHutHGM/&#13;&#10;JsfYvpNj8n5SxKwUHeR2sIt5d9L3Uo5A+dS02hmDAsZgNfcBR9VRa4HXi4FX1gFJJR4wluqRUBoC&#13;&#10;Q2k04kuNiCtNQS/HQPR0DEOsYzRiHBMQ5ZiGSEcGujtyEeFYL3Vz7JTCHIelsNLrUti6dim0WEih&#13;&#10;a4X8nK30fwN9L7JxHxQCC6k7k3qTOKKO5Xj4+41A/02AaTMQXwH0cHoiwqlHuDME3SqjEVZpRGhl&#13;&#10;CkIqByK4cjiCKseia9UkBFTNhn9VDvyqiuFbVQN9lRu6ylbotzyEvkJAXy6k55RTfx19txcBWdSe&#13;&#10;w3FwCjXHUW9kJTCoGjBvpf42IHInEMz51LfuJehcOhIErSuSGODjMpNB8HaNgJdrHDxdU+HhyoTG&#13;&#10;ZYPKVQ5lXSM5S+5AVfsE6t3iFxyMeyHjbaXf6fR56hZgPDXf5Fg6eBf1awGDi/43AEGfAnqOqj4H&#13;&#10;FNAc9IaiyRdSUzCLXCQxEM64B9mEuXnhulno3Tzwbib6IJ07uJ18xibtGnlAxC+sYa6X0/fMcmA6&#13;&#10;fZ5A7bfqgNfqqU/N+D1A9/1A4EFAdwjwOgIoj4MXnYb4EF/gFO1oph3NtOO0GThDO87wMm5hsW9h&#13;&#10;kWnhJm+hgy1ctOUMuc3fPyRPnrGSOV9I32fUABPp86hG6tNX8wEgzg2E0/SAY4D2JODxObXPkr+T&#13;&#10;f5DzajZA3sBXeuBCVzalEcC3HBYus0FvpR2tvIyu8vK7yqJ3jQG/xuRe28fm8Utyi/z4jMVOYBbD&#13;&#10;9O4nrAPUTqO/Zur2om4Ydf1OA95f0Penml+Tb8kV0koYVlxXcCh5CbipZXPMmHwfwkElms16EnCP&#13;&#10;dtxjY3Cfhfg+i94DJv0BN1YbHWxjPNouPWM299kk5noM4z3kMJDCOPekv6H0V09dzwvUudSpeZ3c&#13;&#10;JP8m35O75AdCd3BfyfU8gXYd8JgxET1IImHDLGiHYDEU3BuihDDogokW7mcInzAIz1DwpEIgnEST&#13;&#10;RPIqGU7+QN4jM0kGySK5pIAUkzJSTqrJTtJAmshJPME3+JnGPkY7fuKXdvKo8/lbhC6YdgRCqLvy&#13;&#10;LajTjniSSoaQ0WQi+YDMJYuIlawiq6lTQp0N1KmgTg01avEQe/AAh3EP5xiif+G/fLvLv75Dnj+f&#13;&#10;8p9OhK8/RBdfCC+Cp4SQGGIig8gb5E9kCrVmUmc+dZagDctwHzbqFFGnlCnZyPWdXHM7U1WPW4zF&#13;&#10;d2imBVeYwh9wlf99lau0kiudXO5E+Osg9FrGwgdC04U5CeDX7sRIXiG/o+YY6k2kP9OoM5vRzcRt&#13;&#10;5uQmllPHjhtYQx0HNTZz7Wpun924yFh8jaM4j6/wJa06x1W+4Got5MwLiEBv2uHBWKggtF4Q3nra&#13;&#10;wlhIsYxvMv0cTM03qDeOWpOpM522z+XxWIALyKbCCurk87iupUYZNSpwmrFoZixOwo1jPMxHaelh&#13;&#10;5uMQ9f4mC7gV/48IVdMObk9/4kc79IyH1h+PPCNwV52AGwoLLiuG4qLibZxXvoNzyiloUc3A56qP&#13;&#10;cEq1ECdUOTimysVRdQEOq0twSL0RbnU1mtR12K85gL0ep7HH8zoavdpQ7yPgInVP0QrUdiLCqR3a&#13;&#10;QTuP9v2uKjygHbe1AWj1isQ/vZJw1nsAmn2G47jPWBzRTsQh7ftwa2eiSTsP+7sswt4uVvxVl4dP&#13;&#10;dUVo0JXhE50TdfpdqNXvwy79KWz3vY6t/m2oChBwki0vIFhiRXce9SjgBkvLZR7ri8EqXNB546w+&#13;&#10;GCf84vBZQCqaur6OvYFvojHwj6gPehd1QVOxO2gWdganY0fwYmwLXoaaEDuqQ4pRGbIJztAaVIQ2&#13;&#10;YHPYUWwKu4Sybj9KjnAhlZKSCCGt+w0ilqWsJ/WNLIO9Wcr5PMX34xEeOBTmh33hkWiISEJt9/7Y&#13;&#10;0WMYaiJHozpyPJxRk1ER9QHKoz7EpqgMbIhair9ErcD66EKpNHq9VBLtlIqj66Q1MW6pKOa8VBB7&#13;&#10;R7L3FLKN5JFVHUhPaY9j2XsZ+IZX3um+wJFUXm992GsbZDTGaLG7ZzfUxBlQGd8X5fFp2GgYiTLD&#13;&#10;WDgME1BieA/FhunSGsMcaXVCplSYkCPlJ+RJtoRiOS9hs7wyYYe8ImGfvNx4RvFx4i1FTuJjRXai&#13;&#10;kLM6WdrJPZbTa9Q915/z1kDOfKThVaCW19+23l5w9g7EpqRYrO9jQkmfAVhjGobVplHIN42DzTRR&#13;&#10;WmX6s5RrmiGtMH0kLTMtlq2m5XK2qVCRZSpTLDFtVSw2NSoXmk4qFyTfUGaYHynnm4Ui/QXumhgD&#13;&#10;6p9Ko/9DgMah7HH5czW/laeosT7FD8V9e2C1JRF2iwWrLGnItYzEMssYyWoZL2VbJklLLdPkxZYP&#13;&#10;5YWWDHmBJVuRYbEp0y0lynkWp2quxaX6H9FlHhXVeYbx596ZewdEDYpLXRMNonHBFUSWGXBGZmAG&#13;&#10;ueIFZpAZlhkQBtkGlcBEjQoTNS6MS+MGcS0VjTV6jFibmFRr1NrEnDSnbXqCNW08OTZpajRJ25Nk&#13;&#10;+gAx+eN37j0D9zzf+7zf/e771C+4KtcmfizXJH4j1SSFtNX9aKoT+7m/gJ/hheyBBbhoZf2kMwN4&#13;&#10;2cQ5Wy8gmByJrSnjsEk/FS2GOKw3GLDWYMFzhmyh2ZAnPGtwCqv1HnGlvkr06Rs0dfrnNLX6F7TV&#13;&#10;+l1Slf6Q7NWflisNb+qWG3rIV3J5akgi2j4M/XzCet9l7Zdt7EE2sw5HjyO87svkjMl1bEkbhJaF&#13;&#10;o/C8MQZrTHPQbEpGo8mEVSab4DMtFeqMDqHWWCxWG5eLVcZaTaWxSVth3CiVG3fIHmO7zm08qSsx&#13;&#10;vh5WbPoLeagrNoXkIlNIItriH/gbP/E3qXeJ2mf4ie3MBTp43cN1vEg/NpojsMY8HE3miVhtiUWD&#13;&#10;JQH1ljTUWDKEFRZF8FryhAqLUyw3e8Qy8wqN27xaW2J+Xio2b5Nd5v26QvOJsGWWS2EFlj+SB7qC&#13;&#10;jJBMpAJLH9pe/spar2UB3dR9JZ9zvoOZkxk0qAIBjoVrrGFotA5Fg+1J1NmmodoWhyqbHhW2dJTb&#13;&#10;sgSPbalQaisQS2ylYpHNq3HZGrSF1rVSgXWLbLfu1eXbOsPybBfDc23vhau2L8LUrJCca+tDeswH&#13;&#10;3Ae/5ch1nvpdy7gPOYq+RLZxLeu5rsZsLeqzI1GjjIVXmYIKZQ7KlCS4FSNKlEyhSFkiOBW7WKgU&#13;&#10;iQXKco1dqdfmK34pV9kkL1V+rstRjocpyoVwRXknPFv5nPchHZGJ9Jjb3IOXWfPZAvbBxbzFMXQ3&#13;&#10;2ewEnuO6fPzbiqWDUaGOQpkajVJ1JorVBLjUVBSqFqFAzRYcap6QrzrFXLVMo6o12hy1SVLUgLxY&#13;&#10;3a3LUo+FWdXz5FZ4pvpPXr/XWdWQTKTH3KLfl6h1mvrHStkHD/tAArxvpC/V7Eu5fSBK7SNQZJ8I&#13;&#10;p2M6ljni4XDoke9IR54jS1AdqpDjWCYucbg12Y4VmixHo9Zqb5Ey7Dt1FvsRndlxLizdcTNskeM+&#13;&#10;r9/J6fZQL5L5B97O4V6g1skS4DBHT8Y0bK/kXlxOD+hHBddW4gxHoTMKBc7xyHc+gzzXXKiuJOS4&#13;&#10;jFjiyhSyXTnCYpdDtLlKxEyXV2NxrdKmuzZIJmebbHQd0qW5XtWluq6TT3Wpzm/lNGdI6qOwnyt5&#13;&#10;fCeLmHup3+Hl+8BYsoWsWwHUch0eerKsVEJeaSTU0jHIcU+C4p6JxZ4EZHlSYfVYkOnJFiyefCHd&#13;&#10;UyQu8lSIRk+DJs29Tmtwb5dS3B1ysvuMnOS5Ru7JSe7/SUmloT6SS0LaXt6gB2cYAY5T/0At+8BI&#13;&#10;EiD+eu4DrqW4irmTvmRXDEJW5UhYKycgwzsNFu88mL0pWFRlgqnKhoVVqpBWVSgYvGViirdOTPKu&#13;&#10;0SzwbtXO9x7UxntPS3Heq+QTKa7yv9q4ypA2ruInLtLvU9Q4XMc+rOL7wDiygTSSypXMXQ3MHVyP&#13;&#10;pW4AFtUNhbF+HBbWT0aqbxYMvgTofalI8VmQ5FOQ6HMICT63EO+rFuf5msW5vs2a2b79mpm+U5pY&#13;&#10;31vk75rY+v9oYutCmtjanzjHHnSy/vbVwK5mYBOjyNo13AvEw/t8P2Dj7wubNEhuGozE5pFY0DwB&#13;&#10;Cc1TMd8/F/H+JMzzmzDXb8Mcfy5m+Ysw0+8VZvgbhWn+F4Sp/r3iFH+XONl/WYzx3xVjmr8RY54N&#13;&#10;9TG5sZ/T7PtR6u+j3vZ1QMsGZs+N7EMLUESWEDNJJnNbwjGrZQhmtozGjJZoTG+dgWmtcZjaqscz&#13;&#10;rWZMCSiYHChATKAc0YEGPB3YiAmBPXgq0CmMD/yG9GB8y1fC+A2hftb380v63cGad1F7cys92ATU&#13;&#10;bwHKXgTsW+nBNiCVUTGeTN8BTGobiKfbojCxbSwmtE3CU8FYPBmMx/hgKsYFMzCWB+zoYDFGBWvw&#13;&#10;s+BajNjZhuE7j2FY8CKign9G1I5HGLY9hGHbyNaQ0MtR6u9l3dup3ULNRupUBgEno6Gyh/nvJWDB&#13;&#10;XiB2H/X3A+MOiBjRPhDD26MwrH0MotqjMbR9BoZ0zCdpiOyw4YkOOwZ3LMegjkYM7NiCiPYODGg/&#13;&#10;i/D2Wwg/+BkGHPgeEftDiNjXz0F6HGTdm1infyfPJMbBYuqpB7kPX2YPDgGzDgMxR6l/HBjeCUSe&#13;&#10;kBBxchDCuqKg6xoDuSsaUlcstF0JELtMEHo/vl08WLpqyHrCYk50kbd4CPyDfM1NGPqRPfR8axvP&#13;&#10;A/5bPet0dwB5R4DMXwApjKaz+WjMSeq/Agw7Aww+C4SfFyC+xnz72hNkOHBhHJlEOJB2cyDp5jDQ&#13;&#10;zUO+m4dLNzdbN0UusJgLzLkX3uczX5BvSaiPHax9A/1e2c4zmdp21mk9Beh/Rf1XqX8OGMtHo7qB&#13;&#10;QZcA+Q2AYYUfOi2JAK5EcgDiOq6O5TDIwfwah8PricANM+FH4AZf/Bts+I3d/J0FXb9C6MX1R+S7&#13;&#10;PlrpeyM9r2DdBaw3i7qG89Sn5qRfA6NfB4a8CUTwUc3b1L5J/kDeIe9qgNvhwHuDgfeHciAbBfyJ&#13;&#10;YeFDDucf0Y8eDiA9/BjeYU/ucMPfYYPv0Mie35N7vH/URxN7XUXPC1n3YmqnstbZrDWatY76HXt/&#13;&#10;nd7f6tUjtJHhjgGEfETukLvkY4mDMT25R08+HQHcZ2D5fBpDC/14wA/zA+6NL3nYPWRPHtLshzT2&#13;&#10;4Q1yt49q2uNi7cpFIO0yMOcq9ak7krqDb9P7D6jxIenp1SJcPsMndchn5F/k3+RL8kgGvh4I/J/s&#13;&#10;MgGK6srC8P/ea0RUkMV9CyoqCaiRRVqggW7oxm5oGugGmqUbEAERWURRgUFAkKC4EhTXQiIyuKFi&#13;&#10;uU0wmjGOxnJSViZOzVJWpZw4ZmZcKjVx3KJvfpBUqJnq+urd96r6/ueee+4957ykT37i3shsHGTa&#13;&#10;IbNIkpmI5XWEwSczwGVusvz5ALLjRPa349mN9sNeF9OJD1lEoomFZJLlZBWpIvVkM9lBdpP9pIN0&#13;&#10;k1PkIvkCb3EXP9HY13iBV/zykrwY5D/k3+QHIo8cC9nBg6N+xgzaMYcEEA0xkXSSS4rJGrKebKRG&#13;&#10;M95gJzXaqHGQcx/Gcxzn/GfxIz6jxm1q/A1POXrCfzwmj8i/Bp8/j2VnN8hOrhyNJv3PcWQGmU9U&#13;&#10;xECSqJVFnQLqrKRGBTVqOHMjNbZQo4UaezhnO+fs4lb14CF98QDXacFfGDKPGTqvuZ0yw+j/kUc7&#13;&#10;Qx41ErLkxLdRxJ1MJe/zX0HUjMIzxHO706iTQ51CaqyiRiU1aqnRSI0t1PiY8+3FX7knf8ZR7kIv&#13;&#10;vqYv7vAAfcUguk3Lb3HWfr4kN4cguw2nL0TGBcPDgWO4DPjiOX3xFB9yXSp8Dz2+Y1x8Cxt1cqlR&#13;&#10;RI1V1KikRi01PqLGVs7fyjn343foZDScxG/pi6u4gcu0sI8e+5S7d2kwWoYij6E2rzvZmTCkZUcn&#13;&#10;vBBcqTuJa/Sm5kL8iXHxNYzUSqFOJmfNo5eLcA2reV1V4grqqNNEje3UaMMF7sk5xudZ/s7QklOc&#13;&#10;oUd8jBPSaxx3kHFsmIyjQ5B5nGUepefkkRuPHq+bB8OG457kjm8kT/xeMRc3FcG45qDDFYd49A2z&#13;&#10;4tKwLFxwzMc5x2KcdSzHmeFVODV8A3qcNuOEUwuOOe1H94gj6BpxGkdGXsHhUd+gw/kx2l3e4qAL&#13;&#10;c9RonqQhyJOoz+vtn9N45ZC7fL/jIeIrxsiNkeNw1XkWfuPih/Mu4egdrccp10SccE3DMddsdLst&#13;&#10;Q5dbCTrd1uATt2p0uG1Eu/s2HHRvwwH3T7DP4yT2ePShbcwdtI59hJZxb7BjPPMD2TaEV0w3T2ZS&#13;&#10;35vaHwA35jAdTAcuT3TAJXdX9I6dhpPjfNE9XonOCZHomBiL9okWHJiUgX2TlmDvpAK0TS7Frslr&#13;&#10;0Tq5Bi1TmrBjSgu2TzmIrVOPonnqBWyedgtN7z1Eo+crNHjKQv0gGwZ5xjTzwJfX8AKmG3+gj8/z&#13;&#10;vO5PMw2emDoKXdMmoMNzNg5M98PeGSrsmhGNj2easHNmMrbPtGGr11I0exVik1cZmrwq0ehVj4ZZ&#13;&#10;W1E/a49QN6tTqJ3dK6yffV2onnNfqJrzXKjwloV1/8NTXuv3qH2LKeazENb5vFpPLgS6mIY7vB2x&#13;&#10;f44Hdnt7Yuf7c7HtAyWafTRo8jGg0ScRDT5WbPDNRK1vHmp8i1DtW44q3/VCpW+TsM63VVgz95BQ&#13;&#10;PrdHXD33qlg27564ct6PYul8WSx5h1A8yPdc9x+oey2cqV3Nfot0hbG+U7LvXCBg5zxXbJk/BU0f&#13;&#10;eqNhgT/q/FSo8dOh2s+IKj8LKvzSsdYvG+V+BcJqv1KhzK9CKPVvEEr8d4hF/gfFFf7HxeUBfWJB&#13;&#10;wF1pWeAPYn6gPEDezwTI4n2u+Tb1L0ex52TK7yaHON7Dbzvom6YAZ9QHjkfNQi/8Kmg+KoIWYa1S&#13;&#10;g9VKPcqU8VipTEGJ0o4iZa6wQlkkLFeWC8uUtWK+couYq9wrLV3ULS1ZdEnKDr4jZQU/IbKUGSyL&#13;&#10;Q7lH/9+IBC4x1fcwzXbGstcxAC1a1ri0oy7YCVXBY7A2xBOrQ31QFhqIElUYilQ6FKqMKFCZsUyV&#13;&#10;hjxVtrBUVSDkqMqEbFW1mKXaJNpVuyVb2BEpPey8Ii3stiIt/JEiNfytlBou9yMOECaLf6TONa79&#13;&#10;HLX7y8BDpM3EGpf2NNCOyohhKA93w8qIKSiK8Eah2g8F6hDkqzXIVeuRo45HtjoFWWq7YFfnCTZN&#13;&#10;iZiuqRTTNI2SVdMqpWgOK5IizyoskV+SfyjMkW8kc6QsWd4h9nNHA1zhunup/Wszex2Wga18buZ7&#13;&#10;Db+Xa0UUR7qgMGoi8rVeyNXOwxJtELK14cjUACcg2N/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3kCt4KNf7MGZs2BYjWWnz&#13;&#10;a6jNilAHLQ31lCUsQPk9I7Ww1yDl9hqhnF6jlRX+K2WET9L88GlKD49XWniKUiMylRxR8B+iyz6q&#13;&#10;6euM498bX+obCmgVLSBa5UUlvAVIAnkhhEACJIEACZIQJBC1QtCiEG2rlLS19YWg9ZUCq067IbTO&#13;&#10;WrWt0q3HzbUee5y22+nWzTPP2m7WdTvt1p52Tn/7Wtjxj88h/H7J/T73uc+99/tgzYoX4E89IJpT&#13;&#10;j4km+RvCJ78sVqXdEg1pd4n0ALkk/qDgdUzrc47X7AivuKPkMK/+XjX1+a5LPgVbUqPRKY9He1oK&#13;&#10;NqRnoS09D63phViXYcHajAqsznDCn1GPpgw/fJltWJW5GQ2Zzwpv5l7hyToi3FmnRJ3iklip+FzU&#13;&#10;Zt8hkqhVPOC6kraDmqeLWAO0YINkP6+5nXzWzdxszp6I9qxItCkWoEWxFGuz07A6OxfNOTr4ckxo&#13;&#10;zClHQ04VvDl18OT64M5dh7rcDlGb2y1cyrCoUQ6KauVJWZXqosyh+lTmUH8vHCpJVBLHOB8wBxeM&#13;&#10;tFRm2j/arz6ypxTYzjieYhztjKNFGYE1qnloVi2GT70cDWoF6tX58KgLUae2YGWeHa48F5x5DajJ&#13;&#10;W4Pq/HbhyN8mKvN3C7umX9g0IzKr9l1ZufYm+Y5I4gc0Y7xPnTc595FyWk0766CCHpcW7BnGsZm5&#13;&#10;CfC9XzMdjZo58Gri4dYmY6U2Ay6tEk6tHtU6E6p05XDoqlGp98Cu98OmXy+s+idFWcEOUVrQJ7MU&#13;&#10;DMvMhndkJYYb5Fsi3UeUFIzxK+bgDPWGqD9YxXUgO2m/uvj/Jgt9NvOxyjAF7oIo1BoegdOwFNUG&#13;&#10;ORyGbFQYNLAZCmErLIW1sBLlxpUoNfpgMQaEuWiLKC56XpiKDsmKTEMyo2lUVmj6I/mGSPcRhUVj&#13;&#10;vFtM28t5v0Ltfiew18VaJFur6XP53M843KZJcJpmocoUgwrTYthMy2E1ZaGsWI3S4gJYis0wl9hR&#13;&#10;UuJCcckqFJlbYDQHhcH8nCgwHxB6y09kOst5mbb0Y5nW8i8iybRmSejGGaXGyUqeR9Q9TCve6wGe&#13;&#10;c9Pr19LrMx+NjMNZJlBhiYDV8jDKShfCUpoMc2k6ikuVMJXpUFRmgrHMisLyGhjKvdCXPwZdeYfQ&#13;&#10;WJ8R+dZ9Is96XKhsb8lUto/I10JllcYol4SavG1lLdByHqH+QS+wexUQIsF6YC3j8vJdFWMss02H&#13;&#10;2RaNYnssiuxLUWhPhcGejYKKfOgrjNBVlEFbWYX8Sg/yKldDXdkOpaNb5Dr2imzHMaFwnBNZVddE&#13;&#10;luMrfpaEovIBZzn+EO3mINuAfU2sBdrwLrZHG31cB8bhZk4qGEtx9UMwVEdCXx0DXc0iaGqWIb8m&#13;&#10;E3k1KqidBVA5zVA6K5DrWolsVzMUrg3IdHWJDFevSKs9KuS1Z0Rq7VXyTyF3SULuHKdGEq+zBo5z&#13;&#10;/i9Rd89a7snHgCfJhjXsefjM1QgwvSj0yJBfFwG1ew6U7jjkuhOR7ZFD4clBlkeLTI8JGfVWpNc7&#13;&#10;kVbfiNT6AFZ4n8Iybw9SvC8j2XtaJHmvIMn7pUiql0SSRxLJ93FL4lXO8yjnf4i6PQGuQxv3JAnw&#13;&#10;cwNbgirGZV4N6BhPtm8qMn1RSPfNR1rTIsibUpDalIEVTSosbzZgWbMFyc1VSGr2ItG/Dkv8W/Co&#13;&#10;fycW+weQ4D+Fhf73yW0kNN9DQpOEBJ8kFpEhznOQ+vvXAzvauQ6buCfJWrZn7scBG1sCI2NSM6b0&#13;&#10;1glIaYlAUsscJLbEYmnrEixpXYFHWxVY3KrBooAJCQE74gN1iAusRmygAwsC2zG/rQ8xba9hbtsl&#13;&#10;zA3cwrzW/yKmRULMujGOcZ591Ont4H7YzHV4gutAmohzC2DhM12QOSDLO9l/djyEuI5ZiO2ci0c6&#13;&#10;47GgMxHzO+WI6czFvKAeDwctmBOsweygD9HBxxEVDCEyeBCzgsOYGbyImZ2fY2bHfzBrE93zfTZK&#13;&#10;+BH193P8nWwHu7cBnU/zXOoGPMROjERJ5GQJiSVzuqciKhSJyNBcEo+ZoSSSjoiQihgxI2TH9JAH&#13;&#10;U0MtmBLaismhPZjUfRwTus9j4tOfkK8xqUvC5G1j9HGevVuZgxDvh2eBtu08E9iOVe9gHewENLuA&#13;&#10;DJJI4nazB+0BZoUnYFrvDEzujcLEcAwmhBMgwjRCYfaXvbz8e3n5hLmpwyyiMBMc5mA97O963uDm&#13;&#10;vwrsYmO46w4nLv3Avi7+oXY3dTdSxx8GavfwPHgR0O8HFAeAZBJ/kPqHqN8HTHuJfWg/zW8/jXD/&#13;&#10;bLKA0AQO0PgM0AQN8JIZ4MEzwIIfYCH1M7n9HKB/hBuQvW4fG9XD3xPGcEhCz/PMAbWDvVyDfaxD&#13;&#10;ftVGHcMAkDMIpDD8hUeofxSYeQyY8gobgJ+SoYlkGmEcQ4zjBOM4wTiGGccITdEIL6IRHrQjPGhG&#13;&#10;WEjDTOAwBxi+wO/d4G/+Te4SCS/w1ROccyu1vf08j15mDfCrOdRaRq34Ia7/MBDxGjD5Z9R+nZz5&#13;&#10;P2xKzjIf5xjHm9GEBvltGtTzjOMCjckoL6NRHnCj3OSjzMXoYcJBRq/w/ReEHc35e9jKfK9nbhup&#13;&#10;7TgOmE6wBl+l/knqnwJmcwlnnAMmvEVNToHNBs3nOBfJL8klNkm/ZpPyHpuCy3PZINAQX2Ucv6EZ&#13;&#10;u8ZL+RoP3Ovc+NdZYNc5wQ/Pk4/Jl+RbtDPnTT8GajjfYuqqTlP/LOuPmtHUnPbzcS0uI5se4APC&#13;&#10;smITxPHIR+R35Pcy4JMpwA3m5CbX5tM44G/LCE3SLV58t3gQfsHNd5uTvs26uM1J/P235DP4mXMX&#13;&#10;H5mpnUfd5dSN+wUQxflNfY9jXxnX/PC+DvkT+TO5Sf5CPiN/JUwtW0rgH6yTr6YD33BtvmOjcof5&#13;&#10;uKsF7rE27vEwlLgBJSZe4uJK75DL7PaiSSSJIrPJfJJIFP+jukzAmr7POP6NeMulCF7IqZxJIAmQ&#13;&#10;QBKSkISQQCAJkACCXCoiIl6gBaZixTJUQKlXPWqt8z5nbamtdLSzXe0z6za7dluf6fa0q0671nbd&#13;&#10;pnP978vxVPv4fJ4/RPJ+v+/7O/7vSwzETopIFakjq0gzaSPPkW2kl+wlh8gxfM9J8DHnzEcs3EOa&#13;&#10;/Q++5aTJeYp8Rx6Qu+Qz8pfBeRN+xGcEXzKVhBMp0ZAskk/KyCLGr2f8RvyX8+VDbGT8DsbvYvzn&#13;&#10;8U/so9phapzEV5xMv8QA7uEjlug+7vBbXzDC5+Rv5Db5A7k55GESGU/GkgkjNQkmsSSFZFAvlzoe&#13;&#10;alTgG865X6GB8ZsYuZXxNzJ+B+N3Mf5OLs9+5nYEt3CWy/Y6/ohr+JgZ36TL3zDajRE+JB+Q94Y8&#13;&#10;eBGMMHqoHo8QxG9EMqdEfM1afAkLa+ekRgn+yjW5hVrGb2D8JnxCHzfp47f0cQPd3LK7GPsgV+E4&#13;&#10;41/EVdbibf7VL+j8LVaxnwpXyJtPIYzCUx7AXMdRczJzC2ZOsdRLxp+4L36PbOZRQI1SZlaNX9HH&#13;&#10;u/TxDtdlgOvyFn3008eb6OFO2IM+rsklnKaL13GBrs6xUme5cqepcoqcHmHwZ2H0sPa/Brf0yBa/&#13;&#10;BW9qBrJeEdSTMp80apmYi50ahYxaitfo4xJ9XKSPC/Rxjj7O0McpdOIEdnBn7sfPcBQv8y9e4rdf&#13;&#10;xJ9ZnW9wgGr7R9g3gjCO+rzq7vI43eLV+xE9XccY5uhPzZl4A9HUkzOSFueRSZ087jg3K11KhWqu&#13;&#10;/GJm3ECdRuq0UmMT427jKdnNf4e5Q87y1FzBdh7uHla4m3uza/A0iZ7wkFfK33mUPw3k9UN+ORno&#13;&#10;55V3edRE7uwpjBBCzTjqJTOijqcvCwdEDuwb5cbeUaXY7VWNnV616PVqwPbRTegZvR5dYzqwdcwO&#13;&#10;dI49iI6xJ7F53GW0j/8Qmybew8ZJj9HmLWDDUzyg7m1eab/m9TrAq76PP1+YxtcMr93jE3xweFwQ&#13;&#10;DkyIxN6JUuycpEKvtwE93lZ0+Tiw1ceDTp8ydPhU4zmfJWj3XYFnfZux0XcTNvh2Y53fPrT6HUeL&#13;&#10;fx+a/a9j7eT7aJoioJGsDnjCnRBegVG8jnmt9pGzMcCxSOAQr7h9AV7Y5eePHv9Z2Do5Gj+dIsfm&#13;&#10;ADU2BRixcWo2Nkx1Yt1UD1qnzkdL4EI8E7gUawJXoyloHVYHdWLltF1YMe0IGqa/gmXT30f9jDuo&#13;&#10;m/kYS2YJP+I29a9J+DqSAecV1OfzRTFnDX7eE8oec5o32qcHoW1GBNbNFKNlVgqemZWONcFmNAbn&#13;&#10;YFVwPlbMLsby2RVYNrsG9SHLURfSjCUh7VgcugM1oYewMOw8FoRfRXX4Z6iKeITKCOFHfEy9d5L4&#13;&#10;Cuar9mQqZx0+97AN6UngzMeabAgfj5awKVgTPhurI6KxIkKGhshU1EcaUBeZhdrIXCyeU4hFc+Zh&#13;&#10;4ZxqVM+tQ9XcRlTObUN5VBfmRx1AWfQZzIsZILdREvtvFMcKT4jhfcX2q5/aF9iCHdWx1SG9fNV1&#13;&#10;sg1pS2SfH+eFlVF+WBY9A3UxkaiNEWNRbDIWxmpQHWtEZZwNFXFOzI/zoCyuHKXxi1ESvxLF4p+g&#13;&#10;SLwFbskLKJScRIH0CvKln8KV8B0R4JI+4Rq1LlP/TAbnDLY+e0i3AWinjxYlsJJrUyf2Ro0kEAsk&#13;&#10;oaiUxqBcKkOZNBWlCXqUJGSiKMEOT0IB3ImlKExcgHzZMrhkzXDKOuCQ70au/DjsijdgT/oEOUnf&#13;&#10;EmEYxTDvss14lfonMjlnsBXdSbaw/WnjZ2vorZ4+FsgnoEI+BWXyYJTI56JIIYFbkYxChQb5SUa4&#13;&#10;kmxwJjnhSCpGXnIl7MlLkZOyBtkp7bApdyJLeRQWVZ/IovqdKFP1gAiDYAilgAG+2n9u5jrYuA52&#13;&#10;YAfpYOuzjj5W0UctfZQrx6IkxR8e5XQUKCPgUsbBoZQjT5UKu0qPHJUF2apc2FLdsKaWIyutFpa0&#13;&#10;RpjVz8Kk7oVRc0SUoXlVZNDeIF8TQWTQ/AD6qXOOub/MNnivg+vg5Drw2ZLDPp+14QiHEu0oFKh9&#13;&#10;4VQHIk8dCrs6GtnqBFg1KbBotMSETG02zNoCmNJLYUyvQYZuFfS6Nuh025GuPwyt/pJIY7hO/kEE&#13;&#10;kUY/jFYniC6zBqep9xK1dxew/S/kzMnnWv6+lPWoZD3c9JGn90aOLgBWfTAs+jnI1Ith0itg1Kch&#13;&#10;w5ABg8EKfYYTuowSpBsXQmtcAbVxPdJM3Ug1HYLKfFGkNH9A7hNBpDQJItUgRgGvsQYnmPdBaj/P&#13;&#10;FnhLMc8jn00cURbz8zL6y8/izGeegEzTZJhMM5BhioDBHAudWYZ0swpasw6aTAvUmXlIsxQh1VIF&#13;&#10;VdYypGS1IjlrG5KsB6GwXoDc+j5k1nt8fg95ljCEgrxCjWPMez+1d3Ak6SjjXiCrSrgO9DXPxZmP&#13;&#10;65RpGwO91Rfp1iBorSFQ26KQZpMi1ZYMVbYWymwTUrLtSMpxQ5FTAXnOUsjszUi0b4HUvh+S3HMQ&#13;&#10;575H7kJs/x8kdgGSnGHOM9cjzHsvdbsrOe9UcS/wubyc/f489rv8v1x6MTpFUOd5Q5UXgJS8WUjO&#13;&#10;i0SSIx4KhxxyRxpkjgwkOm2QOvMhcZVB7KpFvGstYl0diMl/AdH5ZxCVf5V8QR4j2iUg2jnMacY/&#13;&#10;xPx3UXvbIu6FGu4FPus5KlbQSyFHAxu96Ogl2T0eskJ/JLqnQeoOhcQdDbE7AfGeFMR50hHrsSDG&#13;&#10;40BUUQnmFtVgTlEjIos3I7x4D8KKTyG0+G3yOUKLHiGsSECYh50rOc6aH6B+L7U7OQ6tXwo0kv9z&#13;&#10;XeZRUVhXHP4RZZF1AGXfkUUU4xI9xC0al7qiiAYXZgBRtijMuCDiYFQMMHHXOFGjVQti1aatQcFs&#13;&#10;Vk1Nk2BMmzYee2LdQ1JjNNZo3BL6seTE9o9v9rm/d++77757C3htzGPuYi2jGNcGZkq9TR2UYPRQ&#13;&#10;vNFXscZgxZii1dWUoGhTH0WZBijSNFwRGeMVnpGmsIxshWRaFJy5UoGZWxSQuV/+mcfll3lF/hkP&#13;&#10;FGCig2/B2KwabG9DawOjaYVZss6nNkKOhX3gM7ZVw1hP/3wpkXVG57goPMdLoTldFJITquCcGAXl&#13;&#10;JCowt58CcofIP3e0/HJT1SUvQ755hfLJe0neeZtkyKuVV9578sy7JEPuDzLkME3MaWMXdu1F0hpG&#13;&#10;sZXF7EMJ+wCZjKmpvB+1kBjwXW/WFce6wsDP7CpfswH85WMOl7clTgbL05AkT8vzkCwPy0y5W/Ll&#13;&#10;ZimVq2WtXCx75GSpl5P5Mzmbb8mliC6+sI3X0d+4SKpcwnlgFFu4jBjAdJgAQ8vIA0jgu0gIAG9r&#13;&#10;R7lb3eVq9VYna6BcrJFytnaTk7WPOloHq4N1tBysJJqVTbTihLWSRN8BDLCljVyE38BDoJMtaZYd&#13;&#10;f9dgt3w5HzGGzV0lmV4mDyqkkfz1WUiEaAgCH/CocpCTzVUONi/J1pkDHQw0PjYaARuXoI2iVpXc&#13;&#10;dtCr5sEKnGTOrDzIhjNEvtwkrboPza1swNdKtJdh22KTsldTF9cyf66XBm2UekFXCNqE/mb0X5Wc&#13;&#10;MCe7E9B4bqHps9MQ2mkC7V2hJ9AM2Cn0dmJhJ6ntbO6WdVBDIWSg3XwR7lKQmltZjb/lr3AW0M3d&#13;&#10;wB6gMf41zuI2qc92KZbxNJgw+uyU3HdJHXej/xuodgCa8mrWUc06alhHDQ3g3hguQBqgWi7/Wop9&#13;&#10;LQe7luTeS4D3Yqymjt//FW5h5zE0qwLtEvwswLd0dJPRGoZOX3Riq9Hfy/7vk1z3Sw6EkuaeSw7+&#13;&#10;+DOONEAMBm+yL3Xsy2H25QjxaKABaqAhaqAINnD4G4hFA07WY6j+JFwDYnHkJy0lvvO2cj+jPQnd&#13;&#10;52ulZ/hZLHpB6BnQ6/QmWoehAd4GwsnIQAPWznGGtRMu0kkPhgMGhQ8CpY9Yx8c0aY3DgT05XQBs&#13;&#10;+mmC2niE5zPwb7gnM+HJ2iNNRnsEuv3xLQ7NIH5GSy7nd9p1TgDpxJCHjXY+UctAJAZNMXAyIHWQ&#13;&#10;zjEofcHeXAiQrrCOqzSn17j0vqQYN3HImwh8E8FtwpGmvzPYfaVs0mTqAeoA2knoxr+FPl97HZcc&#13;&#10;WzT/0q73KfwDzsF5+FfrUChdhqvwJXwN1+Fb8vU2w9NdP+k++fGARvkBzdFDzuojDuFjNv4xoo9x&#13;&#10;8MdGpi4v8GzHAH4QDb1gMIyBKWCCHCiEYrDCSrDBetiin5jyfmTCfMTU+ZBp9AFz5g/6gln2O33P&#13;&#10;L+7Af+AGXIHzcLZl3mS+pVqBC7iCD4RBd0iCETARpqORxbSYj32z7msx9suwX459G7bX67bsusXE&#13;&#10;+S3T7g0S9zqJ8zUb1sTjNf51tV37EnwOZ6CxdQ1O4ACCju3xCIQYfOqDT0PQGoMPqXiTrpvMuQAr&#13;&#10;INTf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zB1zF4FU7AyUFeh1OASb1BTt4kJ2eozdvjGVKJ4ywD4VmGgx76&#13;&#10;s6caaLyebcD+6HmPz/4B17WEdS9gzYWsM401xh5iDx6l/7ol9+PSsJODPt4EWhqZwO8HwQzShcFc&#13;&#10;A+LoT3BuhPQhtfkYgXCBOD5jEPucAeEiNellY/fSF70sthfDvX+GS6rcSw+yZiuhxbPOYNbpy9rc&#13;&#10;35CGvIXN38Bv4ffAT/QhfAR/hb/BBfgceoEtp0twhfpcdUPA0avX6Y8bDMk3GVJusVdvc/jcpqn7&#13;&#10;SHYfibz9O5SWO7gN4gHjwB/CwQiZUARlUA0OaIBmaIG1KMhNuouy+wFFeQdF1oe+u4W2uoli/Dc6&#13;&#10;87quomfv6Rrf/pFLcAE+gPf7Ne9IGA5DYQR4wiSYDnFggVwsPKTv0XV96NxbqsP2cmyv0HfEcY04&#13;&#10;viWOf6L+rqLMvkYdXkYpXkJnfkkSvyBBF/nVZ1j6FD6BP8JZ+HV/DLqPIYN58WFN0/AXyVqM+MrE&#13;&#10;xxzsl+qKFmB7IbaXYHs5tpspRQu21+rvaMyPUbvn2cAfaB+lO8o6z9Au52mbb4lmwO+7cAZehxP/&#13;&#10;FwMnBtG6kDcvfaPJ+koz8BVHqc34yMZ+Me1g1zlV0H4LWUsdbdJAazbToj+q2rV6R0/Rutvw0anT&#13;&#10;bORT5OIk3zhB5K9RqW48HRvkELxyXwx34F9wWcNYmzv+fPQXcvG+IvCTiI807OfqLdnYImVslQrW&#13;&#10;sRD7DuzXY78J+6tY+TodVjuV2I79vXTGEf2SiF7A4h4q14W3zvvYNRgDtwfrHmjtj/q3mgs588Lf&#13;&#10;JNYSgp8YHZcJH1Ys5mHfhn079hdwbNWQ9Vp81OOjCbst2F2v5+nR56jJs3xrG7n4D9PVGtPmeUYP&#13;&#10;hDsYbMzdmNiAjbGNbbABG7C52UCwgWEcbl+ABEwg4WIgBJIAhRTKLfekEU2aJmuatmurXqI1tFNX&#13;&#10;VZV2kbY20qRqmlRpmlZp06Su3bRuq7ZV305D1O3H0ft97wc+532e530uV3mSy/TkJXr5IlkvEOcf&#13;&#10;r19/e5XCgU+ZYj4K27v+7zM+d2mLt5BKPhV/RU8eG09VRQ43Obzk8JOjmxx9uI4hXKOOK9RxiX65&#13;&#10;gBVGxja2+GWD//UUrbPK6DtLC68wmpfJ+//4Io5XnKntF9K9FPeA1/pN6nmF9+UF3pHbyGCk55HL&#13;&#10;SJ5SnsXFc3h4Bi9Z2rHJOF2njqeoY5V+Ocv4WMYZemUNC1R0mornmdRP0qKz+IRR/BdCfITpx/iM&#13;&#10;peZjlpoPMjl3Eq+yHXiBep6jtp2wOJ4tmedS8Ewa8pjJU86zuGhxD3m85GknTxdvaR89EcRs2Bhm&#13;&#10;wmYxFb6MyfBzGN/3DMb2vYRjEe9gNPIhRqI/x9GYb3A0VsTwY/w6i/ZXAbt5LD3E83y+oWBvxZR/&#13;&#10;PjEM69ESrESkYDEqB6ejdZiLsWA2xo6Z2GpMxXoQivNhIs6P8bhuHI8fwGj8CEbipzCccAZDCRsY&#13;&#10;TLiOw5J7GJDsol/yEIcS/4xDSSIE6f/wsZrlhiX/TZaXe8RNlrurbIm2mGKfZEuwIIvESUkSpiXp&#13;&#10;mExUYyxRj2NJJRiROjAsrUFQ2oAhaQuOSDswIOtFv2wQh2RjEGRz6EleRXfyVXTK7+Kg/G0E5L9E&#13;&#10;R8rn8KeK8KeJeyvxM/Lvmuh/th13iOtM7edZZlYLgDPUN0M7jcnjMSKXI5iSjSMpGgykFqEv1YZD&#13;&#10;qZUQ0urQk9aE7rQ2dKZ34mB6PzrSR+DPmMH3MpbRlnkRrVl34Mt6C17Fz4k/oTn7G0L8Dh+S774N&#13;&#10;eLGcNmC5v8x1g+9LbMlmaZNx+ieYHY3+TCmErAz0KNToUhTioMKCQHY5/NlOtGe70ab0olXpR4uy&#13;&#10;F96cITTnTOLA/kU07j+HBtUteNRvwK3+Cepz/0D8hxC/w4959tfJ/TzL/I6LbZaTNqjgvMc2KGTh&#13;&#10;nKFnbc8PR5dKgoAqBe0qJdrUGrSqjfCprfDmVuBAbg2achvRmNuKhrwuuPMOoz5/DHX5p1Gr2US1&#13;&#10;9gZc2tfgLPiQ+AxO3b8Ikc97eJdt8Kvkvc0S/3QdsE2ssBWcY1s6zm+D1NFDHe2aeLRoZPBqMnFA&#13;&#10;o0ajVgeP1gy3tgz1WifqCtyoLfCiWheAS9cHZ+ExVBXOoVK/DodhB3bDKyg3fkD8jviaEB/BTjzg&#13;&#10;mV8m/y03cIUlfoNY4vMJ7o1SxwB1HGSM+AzRaCxMgkefhnp9Dmr1GlTrjXAZrHAaHKgy1KLS2IQK&#13;&#10;YzscRQLspqMoM51AqXkVNvN1WC0vo8TyPoqLf0v8EyXFIt9ZmYn7tP89ct5g23epmfMesXCAc4YH&#13;&#10;GKYOgTr81NFUHIE6kwTVJjmcJgUqTblwmAthN5tRbi5DmcWFUksDbMVtsBb3oKQkiOKSaVisZ2G2&#13;&#10;XYPJ9hKMpe8RnxJ/R1GpiCKbyH0Rb3AcuUv+HR9jgW3fKnGaLfkktQxSRzd1tDJWPIxVpzUeDqsM&#13;&#10;5dYMlFn3w2bVwmotQonNhmJbFSylbphLfTCVdaKobBDG8hAM5cvQ269AZ7+HAsePoHX8hutX0DlE&#13;&#10;7okoJF4jzx0vY6GNrb6fo0gHMM91nO8DtEcnfeNjjNQxZuz2GNjsSSixp6LYroTZng+T3YAiRwmM&#13;&#10;DgcMFbXQVzSjsDIAXeUACqomoKlaQr7zEvKcd5HrfAdq1yfE3/gsco+oEvED8jxHvqvk3urkCNTF&#13;&#10;Xp/rcb73cb+D9mmmnWror7KaSJidEhQ55TA4s6B3qVHo0kHnMqPAVQ5tdTXyq5uQV+NHbk0f1LXH&#13;&#10;oao9g5zaC1DWfR/ZdQ+gqPsV8Vc+i1DWivwm4kXa/Sb5LncD6wLjkW3nDNcRvgtshdtpkyb6x0nf&#13;&#10;WDm+6evjoa2XQlOfhvz6HOS5Nch1G6F226DyVCHH44HS04bshl4oGkaR2XAKGY3bSG+8jbTGHyKl&#13;&#10;6SFSG7/ks4j0hj3cJccO+S5wJFs7zNx4hPHIdbifd5KjSRu/uanF0Q6YqUXrjYKqORE5zXIom7OQ&#13;&#10;3ayGwqtDlteCTK8d6d46pPl8SPV1IcU3DHnLSSS3bELWcgvSlvtIbP0ISS1f8FmEzLeH27T90+Q/&#13;&#10;N7g3ns5zLJsghoKMBeppppZq2qWUWgz0UW4gDFn+OKT5pUj1pyHFr4Tcn49kvxEyv41wQdrRhKSO&#13;&#10;ABI7BiEJzCAhsIb4wDOIDbyOmMBPuf4RcR3/RrxffIRnyX+FfJujwBMcQWbHWR+IgeO8kyO8D/xW&#13;&#10;QX0W2kZLPUr+faoQCWlvAhJ7ZUQGJIIKCUIB4gUL4oQKxAoeRAvtiBL6ESFMYJ+wgjCB85XAIUrg&#13;&#10;oNT7e+IfCOtlN98jYoccF8m9Nsm8MMVYmGEsTNMPfPZxr4Z6SvldfwxQU1MGbSQ7GoaE4ThEDych&#13;&#10;YjgF+4IKhAe/LSxGgkk+yAsdZDAH6cwg/zHIeTfIuWaIw9zQe7z0nDUHvyLYSR4RcY0cW+RcOQmc&#13;&#10;mqcfTgGHufrngAbuOTgWmYg8asvi3yUTEiJqOoaBw5luirPUFJugEIt9SLtXZEJMbCEGcIiBFOIh&#13;&#10;Q/yhyW3+OOfdiV1efHatY5x3x8RHuHiCuZG8S5R6Yomx+ATzEuElXEQJoeV+9iIgJyREFN+xFAks&#13;&#10;svFbTCI4Wy6yCVtksV9ksV1k4V2gLRYYxAt04EKIwb5G3GQC5CB7ioPp/JcsSpwm5kRsnWEsLnP7&#13;&#10;SUpaZU7gSNq2zpy0QR9sAoVclUQKIeF71Bb5tx/jv1yXCVTU5xXFL4oLsggCIosMO8MMw+AM+yaK&#13;&#10;IAoKEhRBAVeMuKRGjSbWJUmjQWKMcQNcqx4Vl6ixsVpr1JjYVZPYJK1Lm3hIahtjYpSaWJtOf8LU&#13;&#10;pjmce/7DLO/et3zve6+B/bbBA6CjAR0NDBsrIwA5WcllvLKgs+k0UGwNiH+RmlixnyZwHsc/Bw8o&#13;&#10;AodegHsxnE9gf2IjPWkVdUjqaK8yA8Or8APPtZIrJhhuOcygyfncSDw2Eo8mBuImdDSjoxkdLQxG&#13;&#10;LTTXZhpQM7FoJuBNEDTt5Pu/xA51uYGtYr1Dy/DryZc6S2YMPIVwZDRL8YTNsAn+zZLHVqnrNvh+&#13;&#10;CjDB0vL/2M1ysIf62EN97GVIbg3sHE73c+Hu50I6QBM8QEHvX8aggOF9R8F7fI98tD7QfLin4V8l&#13;&#10;fg2HLwsuyw4pDC5f7LvvkVxa4SGELDgMXeB1JzDF8sNCACg1HXeVThCTkwzmpxhGTzOYnuacnKE+&#13;&#10;z9BkzlDYZwj02d08z/JZGwvFXdUTz3Fwj8DHHDit8IXD53sQ/sNOnoccxwEhZPnChhPn1LkUkV4W&#13;&#10;WrHYPlzSpIvE5H1q5EN0/InB9HK6dIWcXOWMXKXIrxHoaxi/xg+utakav0vgzt3HGThEH8Q/Pzh7&#13;&#10;PeQ86eQ85+TpsA/ed+ID53J4GVwFfwGfgE/BDer1JjXyFXm5zSB2h+Hs7mipfRag+Npxup3gtf+K&#13;&#10;LccNdAc9gAfwASHACJLAIFAMRoNqMBXM7NiU/s1m8y+2nQfsVP9ku7vPVvkNW9k9ts92HdBdndDX&#13;&#10;CL+tv+lLvnWLX30BroNL4Dfg7Y6d16Vj7+2EK/ACASASWEGmvlMBHKXYH4vtWt1RHXZn6it03ELH&#13;&#10;F+j4nC3s72yAN9gIP2O/a9NuuI7oY5L2Z/6u8svLWPsIvOvkPgVOdGjQD+COb77whfIrE3zJ+JCL&#13;&#10;/eH6K3tumyoJ9wTCXqdr6LiCjj+i4wN0XELHe2yGF9l1f69t+LmPMjmud3SBdN7UGSJ3GoY3wTFw&#13;&#10;GBz8gYb74A55uane8AXiRxRcVnjS9Qflob8Y249huwrbE7Bdh+0ZeDoH2wvwawkltBzfXtbPaSBv&#13;&#10;cJCPwnREb3GkPiE733C8HChjdgI7wfbvafgHuAmud5SZB3y++i2xOK84LNjhyMZ+Pl6NwIdybFdh&#13;&#10;uxaGqdivx/6PsL9ArVqqPVpB21gDx2Y4WrWVX20mOi1EtBm2jWCDE2vBd3B+DT5zlveFjuPWHZ96&#13;&#10;40s/uCLgiSdmKVjLwX6BdqFjB/HYTl62qUZbNEWb0NGCjiZ0bNAyraOZryEnq/nmKiw0ErEGMvki&#13;&#10;0V4O7/dxF84251F7B5xytpvXqIu96gNfCFwx+GGFIxUfBmK5gBNQDEcZHGPhqIZjMqz1cMzB7tOc&#13;&#10;lOf1HJ8uRd0S1P+YKD6jD6mcO8CB0v/hRg/4uXbO0WaP83yN9sKkgfpu/NoLn/zhM5BhIzwD4EiH&#13;&#10;IxeOAjiK8bgMngotRscidDxDfSzUXD3FO/M6FK0nOrs0m4Y6k+zO4ATVU/X1cP8XV2ir5/3g78ve&#13;&#10;6c++wziwmdayAW2v0DtWyptq76dnFY4/JnhseJmO/lzNR8dcdDypUfBUwFOjWdTHDF5N5xvTiMVU&#13;&#10;ojWZjE3SIar4bSroU9W6fKuaLo5HuEg7PdVfOhzG9cMYsilEWstI0sjV8xPissTVHc4+8AXDFSm2&#13;&#10;Fs1ysWuGS4amd8nVtK4FqutarCmuZZrsWqmJrhNU2226arrN1fjuS1XVfZUqe2xWRc+DGtPzrEa7&#13;&#10;XVe5+z3geITz8B6L5voysveCdbxuZBR5PpjRg/jM8+qq2W6emt7TT3Vu/TWlV7Qm9bJognuSatwz&#13;&#10;VO2eq3EeQ1XlMUJjPcpV4Tleoz2nqNzzCZV5LlKp10qVeLVopNcBFfd+S8XebSryvg8cKvJxdDxP&#13;&#10;M34dNpMDK1c8WG1hxGAUWsyVNy+UsYuYTPXpoVovb43vHaAqb4PGesdqjHeCyr2T9Zh3psp8BqvU&#13;&#10;p1AlPqUa6VOh4j4TVNRnhob1WahC3xUq8N2ofL9WDfF7U3n+Hyuv77fA8Qi/MHde89sZv9ZzzTby&#13;&#10;fJb/F5o7x8M6clQT6KIKP0+V+/lqlF+wSvwjNdLfpGL/ASrqm6phfXNU2HeIhgYUKz+gXEMCqpXX&#13;&#10;b5oG9Zun3MDnNTBonbKDdisr+KQyg68qM+SeskIcj/AGI+jeFOqQ63UNo+iKDGqA/XaujX2PmEzk&#13;&#10;6q0kN6OC3VQc6K3hQQEqDDKoIChG+cEW5QXbNTg4Q4NCBik3pFA5IaXK7l+prNApygydo3TDMqUx&#13;&#10;jKWG7VJK2HElh38E2pUc4eDpUAp4Hb93wducQx64Xl8Ai7IYlRkHp6GjGh3l1ElxRDcVGLyUZ/DT&#13;&#10;IEOwBhoilBMWp+ywRGWGpSgjPFvp4flKixih1IgKpUROUlLkbNmjlsgWtVoDonfIGn1M1phL4A5w&#13;&#10;KNGJQ3DtgH/DYOmlPOk5sJDxazaj4GQ+q7ITA0bDQqOLcqM8lB3po8yofkqPMigtKkYpUfFKjrYr&#13;&#10;KTpD9pjBssUM14DYciXG1spqnKkE4yLFx62S2bRdJtPPFGd6V3Hm2zKZHfzv4H2HDuDzNvjXMQKv&#13;&#10;ZORaBp7KpxZ5byI6KtAxEh1D0JEV56ZUo7eSjf6yG0NkM0Yq0Rgna1yirKZUJZgGymIuVLy5TOb4&#13;&#10;apni62W0PK1YS6NiErYqOuGooqwXwJeKtjo6EJPgUCux3wLnq8MYvYuoBdajecOpBbTUoKMcHUXU&#13;&#10;yiBylmbtLpvFU4kWXyVYAmWxhMlsiZUpIUFxCcmKs2bLaC1QbGKJohPHKWrA44ocsEARtgaF27bI&#13;&#10;YD+iUPvvwC1eOxQGwm0O7Sb2LfC/wri3vIT1pJR65Pk4WsYTmzI+H4bOgdRrSkoXJdg8ZLb5KM4W&#13;&#10;IKMtVDG2KEXbzYqy2xSZlKGIpDyFJ49QWPJYGVKmKjRlvkJSVyg4dZOCUg8pMO3X4KaC0hy814md&#13;&#10;+NsE/8uj6IuM4ItYz+bwrENLFTpK0TeUOGVTI3ZiYkp3U3SqlyJT/RSRFqzwtAiFpRn/w3aZAEV5&#13;&#10;3mH84WaBhV1OBUXrMWq8jSeLC0tYFnV3PXARRF1QlIBoQAWMFwio8aoEPKLWGg8wsXZiDk08qpm0&#13;&#10;OawT73TS2NYkbZo48UrapJlc2x/KpLbTYZ75Pr79vv/zf//v877v/1G30UOUPGa0uo6xqUvKBCWm&#13;&#10;5KqzZY46WRYp3rJGcak7FZv6a8WMfQvc5P4Hnvn4jR6C+m+DfyPtZn0eViwfPXItxh7l8dxNTey8&#13;&#10;k0KuQ6hJn/Qgdbca1dVqVhdrgpKsyUq09lZn60B1Shuh+DSr4tKyFZueo5j0QkXbKmS21ctk26Eo&#13;&#10;2xFFZvwOfMr99zzzyZTu0x7G29Jux6ajx5noEUtUznU2diB3GmuS3GzkMhLrOIBcemZLSXaDEjKj&#13;&#10;FJcZq1h7kmLsPRRt7yezfSiwyJRlV1TWJEU6ZsnoWKAIR63CHS0yOA4p1HEGfMj91wrLonMEu+Bo&#13;&#10;gm9dIfvzbLQwBz1yLSzC95GPg9xSyWUY7/Wdgvci5wR3oMzOCEU5zYp0JoBkGV29FeEapHDXKIW5&#13;&#10;MmRwuRTinq5gd6kC3cvl794iP/dBjMxJcF1+ri+BADsgxN9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HD2PAXltCgwp0MBOfvlP+IoOC//nJs8MzmCp8jTQf5N2NPWqrvWbO5UaSbPU3k/np6M5ju5cE2h&#13;&#10;Z3H0JCp/kMJyAxSaa1BIboSG5cXIkJeg4LwUBeWNUGB+iQLyx8u/oAbMlh+mcUhBuwYXPivfwiPg&#13;&#10;Qw0q/EKDC9y8Z46h3u2M/hurOZumo0cwuxbPxXMlXCroyyi+k0WvklmzWNYnYnR/GYr9FFQUpICi&#13;&#10;UBAl/2KbhhYPl19xloYUj9LgknHyLamST0mjBpQsV/+SrepX0o24MQklv+XzZ+Cfuq/YrU7yt9Wg&#13;&#10;xzppFVaoGTSBh3ieDJ/7sWn5fIflVTx9iaIvIeOkgPJB8isL0KAyg3zLjPIps2hgeaL6l6frvnKE&#13;&#10;XA7hcppZ/ghYCjCT5Zi1coxDGcag7FPABFfm1i5q3kLO9fXcEY3osYnzEdQ0sA68L8aWZMMlGZ4W&#13;&#10;+ITTmyBC+03x1cDJ/urnCuYQ4zB3Rd89zFwcsC4E7EJELoTlohjXIrABgWMcJzEhTWRimsj0NgEO&#13;&#10;E9zaMYs7gpwtczib5kvzF3BHYE8reR6LHcmHSyr84vie6WHJQMihMySfGXi66QwatVzytQwftVz6&#13;&#10;NVx0NVxANZkAEdfQtBqKrCFgdSvYLU3DX007heCvIjg4THWrbTZ7kryrm9HCEs4mULuYHvBctJD9&#13;&#10;yN8SCRGNVQzhu/7w8gVqYshpYsBoxFs20ouGUMAA0sAF00AvGthE9axHPY2rp8j61Wy2nRSIoZt5&#13;&#10;gkP4MriD8NzaRJvWLeNcWME6rOTPYAqf7we5WMPhwMLfw1jSAOALR32HxQyCixkEFzOMNcOjORxw&#13;&#10;wTXbAb1YxOGyiPVYxKIuJMjCbWx8jOV8zOo8zODcW1wKbm0g19o10tIWyqFd09axF0AhSF0vWfkd&#13;&#10;zvtA4AsYJu/B89wKj1Z4tNKPVni0wqMVn9vKJdPC5ddSDhDTWhq69nEuA3zmaibnVUzSK3E0K9xa&#13;&#10;T6wVWNA5SGb6RiSCfIs2Sxlb0ACIAIHAdyv5KIOhnYPdi7bvwLq0DeIdPNrh0Q6P7Qxk27l4t6OL&#13;&#10;dnrRjrDaKLatkzjocus5NsPnwK015F1AzjpyuIg7egdnQYeUsEsyPkH/kZEP/4aJ4GIBe/uG7v8F&#13;&#10;5amLnnSh030Mxt3w6EEbPRzwPRy2PfSiG5F1k2jfC+Ak373C/91WM3XMIm8lOUvJk7OH85iYRmIG&#13;&#10;dkkDOVb6hv3nAP+K4REj8j38GCB1zJD0isec9GNARas/Zb8cYijtRRu9rMlhLqJeetHLAh6ikEOc&#13;&#10;VYc+BF+ogVqnPslRQd5c8iUhGdPz1L9fGnDAG98T+zXQ6zVBR7z4Gfh5nzGTfgneBMfBW+CUL8YJ&#13;&#10;HmcY2t/l4j+LPs9xEbzHJjjHop4l+Fl6cfaiqsld0cM5QI0O6ooiZyDLNeCgN+cb3jzHvLE9ZvAd&#13;&#10;L86Ad8E5r1F8H1Ca/ug1jxdYm8vw+IS9coXL/yr6vMYeuY4urlP4DRLdONnnee/BB/iDUBALHCAX&#13;&#10;jAHjcasP6hvcyh38wy2cxk1cx9e4nq9wQH/DRX6JG/scX/UpLvQ6C3iVBn5Cgz7WR7irv+siUf7i&#13;&#10;8VXgbXAUvA7+m4MHg0EwiNK3+JnbeMyvNZL4Y4k9idhVuoKbuQyPS/D4Kzwu4CT/jOs7D48/4TE/&#13;&#10;Uoc+QKjvaz/t6cVl/pqfq7TOrdPgBHgDvApe+j8cbmkgNQXoM3zVNbzuZXpxQSOIX0zsCv1eLuqo&#13;&#10;0nvwOAuPM/i6d/CXv4LH2/A4iSM9jkM9hrc6qm4k8zK1HoPJeR3SP3SQLK+BA+BZsO8/ONwG7FZy&#13;&#10;ipr89AcZyBVFngRypBE/n9ij6ew4/QIeR+DxOutyWLOI3UTs+cRegrNdTdbH2DJt+hGb+QV+noNB&#13;&#10;D8LpprIusj0N9oDdoMPL4Sa45pWRR1qn0cVxBZIrnJ5ZyJFM/ExWt4CtOIbYFUSeROyp1FJL/Iep&#13;&#10;p5H481iBJcRfgyI2kmOndvF2J6y2s2naUMQ21LSFrB78AGwAX5HzEvjAK3XP9jqsftTjRy0GckWi&#13;&#10;Lhs5HMTPorJCjqsxxK8g/kTiVxK/hmOzjvgNxJ6HMpfCoIX4m1mZTo7153k6DLPfsFpfaiV5V3jx&#13;&#10;PfAxOX/n3XaeLf+q9xjqoRd70UUne6RDZvIkkMNJ1Gz4F+px1uUxlaHCCeSYQo5qctSR499kl2tM&#13;&#10;2+cVxh/uN9vYxjbGYBswYG4mJmBDYkgAJ0BCKATISBNCuIyEW0ZpLpBLm6S5QJolWZplCSht12Zp&#13;&#10;1DZBWrdOXTVt07p9mKZtnzZN06ZN26p92KRq0tql1TTvRy5TpQk9eu0/f7/Pec857znPGYPjgI7w&#13;&#10;dxALZvnlDL44wKmmiegkN2WCbB+HexUT4FeU+g8oJ9+h3L+NJHj9cen96sOWkA6nmfM44cnXCe7J&#13;&#10;MVVhfwj7I9zKZjzfpme4tzPYcQA7pojLBPmxn6djWDXKDiNEZogIDhLdPfod2fwJiJFNj/BT2sx3&#13;&#10;Ke/3aDWvsd7g+xXsoYVwziR2McJp5UwueAo4SylnWcMZQvBE4GmGpxWebfD0YMHT8Ayz9ySfDquf&#13;&#10;XXbgyT5O10s8thOPbrK/G+4n+IGNMkxZ/wYldQkpdAVZtoA9J7FlDr/MKpWzmeCzEe1cdi/kPGXw&#13;&#10;rIEnBE+E0zdzS1rh6oSnD0sG2HuMbFn10HPqwKNbyKh2MruNjG+lVrRS7Vrh3wzey6Xt0O5fodVe&#13;&#10;AxeYbU9hzxyyaAa/jNMGhxPT4TTD54DLDYsPnnJ4gtyOEFwRuJrhaoerS21x/WqNG9am+GlF44+q&#13;&#10;OeGCmhKWtSHxvhoTf6yGpA/VkPIAxB7iHXjv0NqWkIGXwVk+H/dxfkr8BP4ZtqLtjAnqTTWoK8mi&#13;&#10;bUnZ2prsUXtykdqSy7U5JahNKWFFUxvVnBpVU2qHNqT1qjFtjyLp41qffkT1GQuqy1hSKOOeag0/&#13;&#10;Uo3hL6oxfgpiqgX34fw6be06cuMiOIUUnCtHUyCRv4h/BvBJH/HalpmsVoNRUYNVzQanNhq82mAo&#13;&#10;VoOxQhHjWq031qveuFF1pjaFTd2qNe1SjWmfqjMPKZh5TlXmmwqY31al+QNVWD5UpeUzEFMAvAX/&#13;&#10;y9XSS0iNhRCyi/UQ3yeRYkPYtxOp3EW82siTJkuaIuZMrTPbVGfOVdhcoFqzXzWWgNZaalVtiSho&#13;&#10;iarK2qmAtV+V1lGVZ82qLOsF+W3XVWJ7U8X2H6rI/mcVOz5TiSOmEntMb8C3HCYXkRnnkMLHWWf5&#13;&#10;vp/newL4oBQfEK8o40MkO0khm1FrsyyqtmVrjc2tKluRKm3lqrBXq9xerzJHk0odW+XP7lNJ9pCK&#13;&#10;nDPyOU+pAFGWn3NX3pzvy+P6o7yuB8p3xR7iNue+Cfcl5sgzG5CarDOMSWN16Etafg92bMEORjnV&#13;&#10;e+IUzElXpTNT5U6bypwu+Z35KsnxqzgnoCJXSD7XBhXmtqkgt0f5eYPyuqfldj+vPPdVuTx3lOP5&#13;&#10;npze3yvH+4lc3phyPTG9xkh0Hd6LzLOnW8gFcADJM9rAaIIdXUj0VnKkkXwNIQ8D+Snyu40qdlvl&#13;&#10;c2erwO0GRcr3VMjrWSuPNyK3d7Py8rvkKhhQTsGknIXH5Si8Invhbdl87yvL91vWj2X3xeQAr8B1&#13;&#10;Df4LzLInkZ6HwTSfR3jWz/86sXETvmoIMu+QI+UlCfIVZii/wCxPgV15hbnKLSyQq7BULl9QOb56&#13;&#10;OYta5CjulL34adlKxpVVclTWkkuy+F+X2f+eTP5fy1z6T77HHuIWZ766mXxcHQOYZQ+ByS3kI7bs&#13;&#10;wI5txCdKrNaTI9XEppTY5JelKddvUo7fKqffKYffK3tpsWz8M6s0LGtZE+iQpbxf5vJ9MlXMgYsy&#13;&#10;Vr4qQ+W7yqj8JetHfEe1VdDHOfMVOM8xGp54ilmni7rAOtiB1mZU28r/W7BzHfFag0+K8Yk7mCRH&#13;&#10;wCBbpVlZAbusgTxZAj6ZA+XKrKqRqapRxjXtYIcMwVGlBw8pLbio1OpbSq7+JvgZ+JtSgv9WajCm&#13;&#10;G5z/ErL7zHbGn17uRB93ooc7wVjSg11b8EsTPgmRJxX4pBCfuOriZK1NU2aNSaaaLBlrckC+DLWl&#13;&#10;yqitVnoootRQq1JCPUoKDykxPKv48NlHg0OYzhxGJYSZLcKfKi6EloH/RThPI7vnd3InGEXGWHcz&#13;&#10;qm7neRt+acCWamz14xMP8XEwOpkbUpSx3qi09RalRrKVHPEoKVKixEiV4iP1imuI8sPVHw+CL4HT&#13;&#10;AC3dwCAS+Qn4K2DejKCl4FmE8+SAdGQPd4KfjLLu4vtTPG/BL3X4KEB8fMTHRdys+MW4KVkpUYMS&#13;&#10;ojSVKM0lSiGLcoGjJG6UYhclgFEOGN0NpgCzTRRF0MJQ1IJaaUY1NqMgm2O6DM95eJ8bJhdGpSlG&#13;&#10;oRHWfr5vwZbGXcyevOPHLx5iZcceE8dL60xSfCcNbZsJZEkdNJcOGl4HxaSD5O0ggTowuKMf7Cex&#13;&#10;mCm2foVN7wIGoXbUWzt+aIvp4l5yAd5jvDY7QT5Oko+s3fswm+d12FLJOwXY4+RIZmKVjk0J/Yif&#13;&#10;fma6L9Dkd+CLHfiiD1/04Yu+1QJLwe3jwvVheB8b9c4BBtoehrjtDGXdfwLY0BXTItwncdUcIZth&#13;&#10;JB0D/XzeOo0PeB7EnuJxYoBNFrbKwEeJIwicEebKYQTGEL4Ywhd7abB7mXP30nAH8cUgxW2QeAzi&#13;&#10;tEEOsedZgDIaYKjbzZC46w8UwX/RkGI6C98J/n34MHE4wmusXYcI2UHuAijlf27symJMNPBuItAT&#13;&#10;TMcDhOAUdkxhxxR2TCKEJmkwk/hikks0QTwmCOgEhxo/w6VDKe57l8P+hsb8MYjpFJzHjkrPEK4R&#13;&#10;0HeC2gzWgUrg5ZntGDkIEoE+j6OrwB/z+GMeO+axY57cmKfhz9P858mLOS7SHIk/N0bSs+Hh6xRC&#13;&#10;7ufBX0jP/oMEiOn553h8CvO4OjtfIAaY2sBVrjpHDgA7MIIEgKCmoOqR2Fx8/Pl/SATkxwJ2LGLH&#13;&#10;Yh6gySxS2BYoMgsk1Hkce56cOEdenuV+nvk7ovU/modvkr0H2LPzRWnjl6kFl7mHV6gDwEgqx1+F&#13;&#10;4yVwDXAMBoz/x40nIDY3ydMl7FjmniwTk2UKyjK+WCaxljjk0qu88z7vkpdfe6AD8O7FtG64muGo&#13;&#10;Yb8i9nLchJ+yFrcq9F8G/IxhB/EL7nxuXcUb4O7jweRN8BY+uWeQVrBjBRG0Qn6uUPhX8MUKSbcC&#13;&#10;0cqKdP/nvPeRhjljL2fbBGfollQCVzZcxtuP91/dm7LCuIYAB++Ab4NvPV5JLwbCRwMS6c4IIYZS&#13;&#10;Bjby5L9cl3t00+Udxp/SNr0laW5tekubpvemNEmhSUtLoEVaLqUWykWghwKlXIQxQUEYCILIoNsA&#13;&#10;FYcdjAPKGCDDoXOIsikOymDiZTLPcTImh4Fzk8kY053pWfZpT87m9sdzfukv6fs87/fyvt/nF9TI&#13;&#10;WXr2LLXRR6+eo0fOEYs+EtuHk+k7Ba5oCnttZp81vCpjP5nsxfQsa/wIHI/y9HO8HDWCp8GZqDEj&#13;&#10;peqLmsQL4GLUsP4avAc+AB8Sj6ucX9c4P/9AfV6nR27QeDfY/HU2dv3MgOf9L2JAMrABFygFQ0EY&#13;&#10;dzYGt9qmz3Etf2fSv4OzuY2juoXz+RTHdRM39Ge83cc4zj9SPDe0Bx97CJd7Qr9H3GX9Re+zUj8u&#13;&#10;gJ+DF8GPwf9q6IcBpOpL/N0/8BF38Ha3VMP6jaw9Dn86kXXv0YfouIKOyziu9zks3kPHJXS8g696&#13;&#10;C2d6keK9QAH9Egd7luC9rmt6DV/zGqu/EuU+BA78n4YvwN+IxU0Z4bPzX7lwleq3qtK7+Ny3dJfe&#13;&#10;wMmcR0cf8TiDjtdxeadxYa/iNn+GjlfQcVKb2P020thL+fwQFSdI7dt6lsgdgekw2A92g11f0XAH&#13;&#10;fNyfPvAb/N2b+KrzxOIs3u60vDqFnzqp4fop7uwFdBxHx3O4rmM4vqM4wCP43MPoOIiOA1qLu9ys&#13;&#10;feRkLw21h1/1UkC79BFtHCFCEb6J4AAj6gFfwnkLXAOXouX1qmLhM8FlhycHjiLWr6RNgnqG2thH&#13;&#10;PPaSl+9TH7txmb2awfqdrD9fO7WE9Vdoh9YRiR6ysosKOcgx9pIeJWOb9BnZilA5nI9gLbgJ5+/A&#13;&#10;G9GS72+xYwMtmcReLHA59T3lsVIJ6/v0mELaTjy+o1GsP5b1Wzky29n1dNbvZP1uPUw81ulB1t/I&#13;&#10;kb5dq1hlBbu5H7+7XJ9oGbz3RbEU9POfB6eirXg4ehT1EosnqItt9EiPMtlHPhxl6PdrPToeQsca&#13;&#10;6nQ1/bJKE7RSk8jCPXB0wrGAbrmPiKzRvShcyA7mU4HdsHTpKhX0T7IX+Q8ucpScipeeAz/gGuSY&#13;&#10;Yr/MmAPXQyKcZvbjgCebvRTAUcbqfvQH2W29FquBDm2GpwWeSZpHPLo0m7UXoeYBqnYDFbODt/up&#13;&#10;4p9QQW+Tvdsgosmg/3maI+R5rpmDqdJuno9ztG1FD9cXuxgEbwqcFvaUDo8LngI4yuHwwxTULNXB&#13;&#10;0wBPE1XRQiTa4ZnJ+vNQtJTKXaO7ieQEKqeFLI+no8bpT2TxXyAygJNc+Ufws3sZP3by7OGI38BY&#13;&#10;tBotyxiVFnNedFOfc2SFKwOeXHgK4SmHxw9jEJ46qrOBymiGqxWeqazdyV+LULaSCn6U6tnFLw5r&#13;&#10;JBU/ghNmBKdPGP4R4HlGjgOMPk9xxW0Dm7hyv8HRurx/HCEucxO5U2MSiaMZPjtcmbDksaci9uOl&#13;&#10;GvxwBeGqh6sRrrFwTWTtGXB083a5hpGPWqqrZqCzXgYf0Ol3QGQAR91cifjIncXkAKzn8wreLWE0&#13;&#10;nMd100FMJhtj1GpI1rhBqfA54MqCzc2eiuDyKhwTUH1MSHWDwqodNFo1sRMUjJ2q6rg5GsLgFYhf&#13;&#10;J3/8Dvnin9Fgw0uqMFxSRcItVSRGBnCIK213ubSjghrkql/D1bK8hLGLcazTxWxJju4mJmPMcWpI&#13;&#10;TlE4waI6Q5pqE7JVk5CvYGKxqhMrNCSxSlVJtQokNciXNFaVye2qSJ4lb8oSlaWsValxu4qNT6vI&#13;&#10;eEKFxndVYLqlQlNEReAA/E/56APGrkfA6gCzbSXjHiNQBzFp7x/Xydco6qTeYlC1yaghRqsCxnT5&#13;&#10;jDmqNHk02FQqr6lS5aZqlZmGq8TcpGJzmwrNHSpIvVee1DVyW7Ypz/K0XJYTyrFckst6G0SUC/bD&#13;&#10;/yQjRg+e9uEQIx/Pr/F3F++no6+NOI0hNyMYEWvIjd+aqAqLWeUWm0otGSqx5KrIUqhCS7kKrFXy&#13;&#10;WIcp3zpKblurcm0z5LIvVLZ9lbLs31KGY5+cjheV7nhH6Wl/lTMtwruI9sL3BNxbGIHX1TFugsWM&#13;&#10;gHPwttPQ0UpuRlMnwxmHhlKvg53xADQgy98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M4urvfdWIJt&#13;&#10;oCmPkTGXkQ+bUEFOiqlPIfW6x4HntIYq32RUXoRVuQaHcgwuZUd4lBWRpoyIHKVHjlJa5AR5jVOV&#13;&#10;YpytZFO5PKalSjA3Kt78qNzmHrnMLynWfFExluvge8VafHoS/v14yA7Gzy2gkWt+Be9rGAXLGYHm&#13;&#10;kqeZ1GYytRlLbUbYwpVpMSndHKVUc7S85jglm5OVZMmQxzJcCZaxircWKM5aKJe1TLHWJXJGNSja&#13;&#10;1i6H7ajstpdls10EX4JbvPepB7592MN2xq2WSYycvNbjbRczBpYR32zyNB2dTGIMycfCDIsJUprd&#13;&#10;II/NooQom+KiYuS2Jchl8yrWlqMYW76c9rsUbZ8lh6NUdkeNbI71ska3gcOyRL8oU/QFmZx/ktn5&#13;&#10;L977dAT+Trjb8LObsYjrQR22oBqbNJ847qc2U9HJBDQyktpkU5sUd4jinEbFOKxyOhyKjnbLEZ0s&#13;&#10;uzMT5MnmnKiomOmyxhbLErtIZtcamVzbFenuUoS7V+Hufhnc18BNPuP+ZN974N3BuNc8DT2CWuxR&#13;&#10;FTGV8F0htZkyilkfjeRRmyxqk0xOXPERcrgssrnsinLFyupOBGmyxA2XOX6cTPFTZUyYq8iEKhkS&#13;&#10;VyoscYtCPQcU7DmhIM8bCk68Ar5VSKJPXXDthnf7TPrCLPoCWMbflXxWTGz3kqMp1GYcOckjJxnk&#13;&#10;xENOnN5QRXlMsnhsMnucMnniZUxKVUTSMBmSxyg8ZYpCU2YrxLtQQV4MmxfT4uUW8DL0ehk2vZfB&#13;&#10;tyT139rP/jvg3Yola5qN5QBLGT0r7sUeTsemkpMC4hxHLLloNpWzE0dOHNmhsqQbFZlm/Q/bdQKb&#13;&#10;dX3GAfyhpS304m0LlHKWqxwtaAu2FMpRYBytcpb7KpMxbpkgAq0iypiiVFSIilcAMdnismiYE4jO&#13;&#10;HcYZr83buc0tc5tuMU63uU0Xu0/bl8yYpfmm7fv+/7/v83ue73NF+uD8SBtcFJ2HFEfKkOHRaSiR&#13;&#10;DfXSUIeWLAI7VollqcQMWWIALzkLb/meDUM/jxb8B3A2WU13zJWX0DhHbao37ztiuu9r2FLOJ8PY&#13;&#10;0Z9+evBJt9GpkVmWGWmludFppAI/0r47UsEbKalLGVraZrSXy8ywZWbpMt2nzBJRahkoNU+Xvu5Z&#13;&#10;NoxsjVvwX49z7wL1sUFewhqvLZ4vL30+jS1VM+WkVWkwn/R2vXw6ya5MjfQxdpkKzaVCESvXdMoV&#13;&#10;tXKCKZfYFURd4aWKedAIFtkK3bj8fjApXPwqsOGi1rjJva/Du3uJnFhmbYXVsMj/s9kyyfcVVqTh&#13;&#10;fNLftcg9csWvy8SU6FSjsU3QVMbbqaoVsWpFpFqBrR4BAlftwWoXqV4FdptxlrlxFpgqy0LVy4TO&#13;&#10;hkta41vCtW+5NdZjW62lX4NVsGClOCz1iu9H8dEgtvRiS4JeMtmTOqMTsWho0zWTaXwxlS9qFfZa&#13;&#10;Ba1WPGppolYAa71Qi6BWF55iaZ1skZpsWpv0c0JjQ01rHMDVzFU7LpcTpLNuvZxYp0es9dhqPlhB&#13;&#10;PvzS15qWz1/Z7OksTpo30aYSDV9cyhf1mls9X9RpvHWaYJ141NFEnUDWeXn2BrBfzTIlzbSkzXjB&#13;&#10;HT5yh9bYj3uP1Llyk5xgauNmPtjoK7ZUsWUkOQ1gYw/25PBVOpsMSQwFfoolnYmHHYvZsYgvGuii&#13;&#10;gS8aFJMG8WgQvIUMX+iwBfJzgSlxvqlxnoVs7ofu0RrX4r7a6rX9G7QAS7czW+hqtpILmwb5vpBN&#13;&#10;uexMX98+1PwP7DdcATvWsmOtmDSyo1GTa1RU1ygoa4h4jaRb7RKrdwr04YiVpuYVpsjlH7hLazSR&#13;&#10;61W7+ED6rvJ7LtRKozFQ4pWiHTTgmQz2xZdxRRLb2mAA3MaOrfyxVa5u1Vy20sUWybxFsdnMaZtd&#13;&#10;bNPBiI0nJOCTGtN7Lv557NnLB4bHtbDwGjGASmEbDn38nYAMiAvwuSG74/eFz5q/CDptZkczbTSL&#13;&#10;STNdNPNFMwE1cV6TF/ceJ4DHJOM7gvBp7LiOW8l18Q3kckAKMbNUGveDPMi40bltuAkOtQ/8YZHp&#13;&#10;wC3/B+3fiU1LdseAequYtChqLXzRQkyHOffwEc9+1+D0ojP/FhtwLsdRfzMNeH/UreqAR/Juw9+2&#13;&#10;ZNwBx+BOuDu5fNyb/H3h7zbcB/cn0bYknJAzJ9lxUv08JSanNONTfHFKfpxEelLNPvmU596LlXgv&#13;&#10;wzkZ18XSZiCefK7KuCd5rtJqPQkLaxjNw6LZsQxd+P0wuJLVISyjHYvao3AGfqCGnKXTs7RxzjBy&#13;&#10;Tt08xxfniO/8UfDw2ZdjnjvW3qUOuMtgfAX4ujyYXPi+k+T4XvJcZT60m/alUOuzxkY8AT8EV4of&#13;&#10;w0+jY3F8FpSAeJkdr6qjr2n4b9Dnm3LkTYn2Bl+8Yat7/QmTdXwJqZADPaDYJlIa/4pL4u/m5b+a&#13;&#10;l9s2pL+Y299XJP5kdv+Dfer39rrf2SrfMT//mljftqW9ab97hSNf4qwXGPpc/JZZn8UzTm1jfQS+&#13;&#10;Dafgyzb8Bz6x03xkhv/A/P6+Kfxdk/o7pvhfmuxfs8P8gh0vseMFheo5+9SzCsUztrGnJepPbLtP&#13;&#10;SZwnCfg8IT2O5TGBOePpR+Njk72dJsl9L9z5BRs+BZUzZCyL021CufGyPeJFO9XPYgQXVzh7vDvU&#13;&#10;CsMsZ1/m7IXOXursVc7+KklsdP4VQribdK6Ph2yuDxLuCb54wNv3xR/91xrH4Si0wKGkDZ8kuX8F&#13;&#10;L7aHs5MQZ+HKw9MbxyDnlzp7rLMnxGl2nBKXEza9B2xg99vE7rXpHmfH3XbMO8XlmN3q9jhow7tD&#13;&#10;up6Mm+P70vsVUfqnT/Up2AfNoHOJJ+nA00mpPdIu+QxcuXi64+jr/KHOHsX+sc4e7+wp7vEV59c5&#13;&#10;f57zFykjK5y/1vkbeeFKHNf4uTmavL3bibt4cyc17cDbhu2wDVSqeD4p7TPJdFNJvZWCLwtXQukp&#13;&#10;dH7/+KYt7QZ27LfR7aOPa+i0yX65x8a7m0Z20chOWt3BH9vtmdviqtjijU2s3sBz60VwXfyGej7z&#13;&#10;RGs7GuH5ZIq1pd/pZEk4mix5B/livxxpjnwcRU4c4PwSrWKUqFfEVvvlZnvuppiKY5bNco5W1oBj&#13;&#10;BW+skzXbKKXJf4eo955YgmUxFS/i/QbcF6Bz0FNHCWorg0eSpVn5dr8UnJn4uuHqjqM3jmIcJTjK&#13;&#10;cFTIiipKqMEzFc9MPHPwLHL26ljAsnk8M4cvLqWQOmqaTZuzqG8m7gs4YyR8KEvZVVaPGIkOpnW0&#13;&#10;I+2zvSVuiDSc2fgSeHrIgt44BuIokRVlFFmOpxJPjUyZGvUYZvtklidn8PZ0vpgqam3qmUybE8Vj&#13;&#10;oipSo+rU4G/DwwnlXYs7CjdpufuUtF3s2caWtnGhUY4siy5uloMvD1dPPH3wDMRTgqeUMstjGjum&#13;&#10;OnGKvyZ5YiILJ4hENX1WiWQl1Y6VPWMovkL2VagE5fjb8JCWctz41aKkH4C9/t/Ong1GszX8slTr&#13;&#10;mR+d+TITZ6575cvMnu7UB89ArCWypAxXOa4qXJNwzcA11yfL4iLRGy2iZRRdGnfFSM1lhOwfHn+G&#13;&#10;z6E1TtgfjxVroVrsPrhKWd/ClsvZspxfFmg59RnmCnVrijypoY1x7KiUK2Pl7Bh2lMcwlbQM1xhq&#13;&#10;HY9rKq565y9qV85QWTKEwgbRxEAVujh+BO9S+L+hNe4zft6mtR4cbswwAl5pj9voszXGjyVG9TlG&#13;&#10;gBl8MplmxqVl4M3GmcBXgLUXrn7uNYgVw/GNxlUZg/liELUVU+UA2uwng/pSWW85WqQZ9lJtC1WF&#13;&#10;wk7/iMIUdRNvi93tgNa6B7b7ez17Vg0xjvJJPZ9MM6ZOoJuxOSkxqmvXGJGWEyWpiRjSqSAGpRTF&#13;&#10;wJT+UZwyJPqnsii1Ivp0Hh+906ZHUdrcKExfGT3TN0X3jOYoyDgS+RmnIy/jfCQy3o5El48j0VXP&#13;&#10;wHmL1Wy/deBq4842v9cZRVfYbefzyWxxmmJ9Gic25XQyIrdzDM7uGgO65kS/jET0yegRRV16R68u&#13;&#10;xVHYdVj07Do6emRWRUFmbeRnXRZ5WcsjkbUxcrOb4EjkZJ+O7JzzkZXzFnzk79Y4hv/QGFqolA+V&#13;&#10;HSPo5f5f5vN57JspTpPopFJsRovNMLEpTqRFUW5m9MjOje7ZeVGQ3TPys/tGXs7gSOSURrecsZGb&#13;&#10;Ozlycusiu9vSyOr29chM7IkuicORkTgZ6YnHIy3xKnzo79a4Hd+NVsNrjVo7Jxh9/V5rn1zKljkX&#13;&#10;W0OMpBPF6xJr5CixKRGb/j07RWFBeuQlsnDlRm63gshJFEFx/Jf9MoGu8dri+LlJZCKRuJFBQgaS&#13;&#10;KIkEN1FcsyCEGBIhCWKKoKkpRBAxBInpUTULbVHjq5rV2L6ap5iqVVq0Rc0eShFJfyf3Bs/7brz3&#13;&#10;1lvL63rfXmuve5O97zl7/89/n7N3KYfKoqRjDWHrqBfWZVoIqzLRwlLbW1hohwlz7RShcZKNEv2s&#13;&#10;9iR6B30mZpD7RPYeVZ9Zi5m2H5rAiBbDiNQaW1PORs/Z6DibADDxha8VKgjhXM5MOJS1EaW09sJW&#13;&#10;W0bYOLkIaydPYVXWT1iWDRIWznWEuXMzoXFhaHVhCHGll3WlMXal2XRl5nU5gTJfuDwT08k7k31H&#13;&#10;Mg4Npt1LQrvxvSP/iyC2JmBUl3GpJpgEgEklxll3+Kr1NBN27jbCxs1OWLo5Cgs3Z2HmVl5oymEs&#13;&#10;B7ndAdO9KUMig6FHAo36YEOz7sGL5MHM60GX4E4M7nliKvmPY980Wu+BzLJJaFe+R/PzVg2JAUzq&#13;&#10;EmdNYqkCZ71Y3oU4HHzNREkfG1HCy05oPCkaT4rHE/J6AZQXRPIGRO9GKL20NzOWz0B0At9plr1p&#13;&#10;Tr1pNr2IwTNPTGb/Mew7vBXvQwR1ScvZhe9R4cx8xNIYex1iCQITX+LwgD9a+GoXYCas3rEWGn8u&#13;&#10;dj8uEF+Kxo8L1w8C+xGkH47+gOnPgv7xKDOW/ziUl9GPV9KXF9sXPlR6LrLYP4O9h7WlLoGtN+Np&#13;&#10;PJ8dCL8l/29ELCFgUpU4vBmXXOCJAyna1tAI82Au0CAur2rEEMilGkgBB0KWQEgcCJECATGwJdoZ&#13;&#10;7Y+O4UAZVALoFKoeAVhiqJIvJhBmOvsOjaYuY6hLNK4jMfB3c2Kpiz2YOHzBxANMtKRmx9KWnA8X&#13;&#10;pxC1eHhDudBDeOx0nIeO89DBCZ0kMk665iiL6phtdAyGNRkmajCQVD+MEkNwgRgPbUcyjg5h9OjX&#13;&#10;RYgeaBwaGcs5EEso8VUBEy8wcSYWe5a0BheeBEDiQWsAFvXBoh5Y1AMLPZeInvPQwwk9h6fHWc8m&#13;&#10;embNugy3dRje6tCt1T5IDvChVoEYy15pUGZQd96JnsTQi7qklML5n564goivEpi4sYwDuNgSjwZs&#13;&#10;eEg5LDSc2bKFNaDBi2Zg0QwswngIwziPMDgRxiGGcdBN2aApXUkThsnGDGyNGIQa3iKHAjEa0zBC&#13;&#10;HABUSf3gIyNQJI1DY2LRYavcjZIClzLEU5JjNSMmmhiDRqHEJtoTRzvOpC1n0pYaiQSLSOojkvOI&#13;&#10;hESRkLwNi7ShPlsz2EbQNbZiKAu/QfwFYiR7prwHH2maeqHR0Lc5f9cmngBsXn2EcCJGO2IyBx8h&#13;&#10;tXthc8NFgoIXrQpEJo544ogjjjhqJA4sYnn8YiFwLGTqTPCdWbwT9RnDXdmRITGaiaJDvkijbIdw&#13;&#10;hfUdys/4jBjC8aLBhFxxEBwgLrv3hbDg5+JVJU6aTEiE9i1S+JFkY2iAksoK0Qde9KGQ+0DkRIiV&#13;&#10;CMC9M0h2AeRneO1xmXzyROpwloQq3dC2aGO05kjqAHXlu30a+6cVNrgGHfGKDjdq6qvKjJsKP1KJ&#13;&#10;I5UzSfUzPIbDIPRQgBuKU8osEqc+B5+GiI/FIBrYnoQWRemGcYWEjocDmVy3qD3fLfgUUicUNvuG&#13;&#10;pjvb+DlJQbOKlHrJhhvZnEk2l3wWWGRB7ixAnMQCE1ew5gHWvisSWT+GtVvwu9qTqUMGC/dpQpRG&#13;&#10;LaYbm/2ZKKHTigmGLUFbKMQc4/e5r/xvnnFAAGrGCYYV4sihXnM4kxxqJAcsFkGoRSS9aBH6BX4/&#13;&#10;iVho2oq99OwTyD4V2MeB9S3mGdfClWHPMHzJIeRTdMUrn1IpNdpEwUAqGHoFbathaJJD40b4sRFu&#13;&#10;bKJWN3G5bQaLzZBwE5tuwnnTUdGaK6MBewaxnxdPmiNPawm531LjPquM68o1ee4YXYWATmKL8XOb&#13;&#10;MAypO1CoXjg0foXuRYGasUqIY9wdx2k8cuFnLo/DCbA4weGfYMMTcoF/FI25RQlLaxvbknb2pR3L&#13;&#10;aJ2cXVzLuXuU9/Ty9qnk61f5nSpVA6sFBdeoqQut9W7tuvp69Rs2atw0rFnz8JatWreJbNu+Q1R0&#13;&#10;TKfOcfFduiZ079Gzd2Kfvv36v/f+gIGDhqQMTR2eNmJU+ugxY8eNnzBxUtbkKVOn/2XGzFkfzp4z&#13;&#10;b/6CRTmLl3z8ydJln65YuXrN2r+u+3z9xk2bt2z7YvuOXbv3fPW3r/fuP3Dw0JGjx3JPnDx15puz&#13;&#10;3577/vwPP1689NPPv1y99uv1m7du37n39/sPf3v0+MnTZ3n5Bf+qqPn/n+evMZMZW8mUS5Gzg0y6&#13;&#10;LFm7ybQryLwrkri/zDxApl6d3ENk8nVk9g1Iv4nMvwUAREgE2kkIOoJBrAShm0ShFzAkSRySJRCD&#13;&#10;QWKYhGIkWGRIMDIlGtnAMU3i8YEEZC6ILJSQfCQxWQ4oqyQqnwHLBonLVgnMTpD5UkKzT2JzGHCO&#13;&#10;S3ROS3i+A58LEqDLIHRFQnRDYnQXkB5IlH6XMD3PL0hOTKkuz91cw32peZ0MCn8X4aUAmCnE3i5k&#13;&#10;b0asWMBew0toNGZm5uYWYGBpJVEAhpKlStmBRGkHB0fA0DoBh7MLgBQiAiRgAiigAiwSl0JgDFx6&#13;&#10;DZlCYMAlorUsJSopNr5rQo9eiUn9kgcMShmWNmr02PETs6dMn/HB7LnzF+Ys+XjpcspFVsuGjaRY&#13;&#10;mOFrCRo4UUgKmSRZkiZ5kiiZkuqVqyT763XSvXmLhO/cvXsPktx/8OAheT96/Pj335+Q+7O8vOfP&#13;&#10;89X8VVFFFVVUUUUVVVRRRRVVVFHlzyEP32C/efINDo+v5/+3YlFFFVX+p+TysW+Ltf+wbs7WYq+Q&#13;&#10;fVOTVlwrzuHoouxlxTo8Pb5j/2/FBqGKKqq8Fbmwb1extbln1ogJ+4qxn58RV6/3ykcm7fk7h+pE&#13;&#10;1MKbJh1Ofzg6PKDNglum7N+dObxxdO/k5U+KCeLhvs/WHSrGrooqqvxHcu/sfpOliVzdMTOl55rH&#13;&#10;psyP9i4YEuanSz9qymHzmOhgW+GWsMGEPTclpKQQwrb9ChMOc3SiUCJNODzqW14Im1KWNu3XKzsc&#13;&#10;qWuvDYm0XWdYU1uz3gFCL0G6tABypJPQS+i9F+lFakCK9F5Dj4CKdAWBAAIihqgICEpRUEQRlC4d&#13;&#10;CwgiTUAQ8O6cI993vnvuc//c506ed8+7Zs2aNbNm/9g7PxKsH/fbHT90hjUVjoqpyN++3XdKEZ1h&#13;&#10;FFq71uHOj0qZlvi2ZalToHZ3GhUZtQQZ/jwN9cjzKEHPINBzyvUd5Skwi/ISgsvpRsmGb755AaLK&#13;&#10;DWvz5svzuXE2b4/9jcOfHbkOO+/TK7H4eQXBnPO5bdLZ1/iPmyq12pyvaeW700a+e5bJdaPMIqTP&#13;&#10;cUYUCxeL802LVMK39u6gjzitA4akPXYz1+ZElZiZ4x64raVXdaJk3ax1Clr4bSNem6wFD1XvHy6q&#13;&#10;4pqf+tcL/+zOJhf0XAgbsG4u53ScMrc/GO2nzxLIvmUbnF559BQTokuREdarF+OcVbnIQvpNSNHT&#13;&#10;10Xhe1u9a+fotzTnnsO6ecLdr0YZrIby+pnDRhmRob8mjz/mTRQhraxOj0lIZDMIhRCm8Pm9Mztf&#13;&#10;3j6M57or43VFtSbmXlZs4WB5y3zVw3bjGY36uq31/sH20OfZMV79MYl+XsaEJ0KdY6lHIx8ptXZo&#13;&#10;EyouqJUw+lbH39Ey3K2VXmUb1Rk6LZgh6eFiZfNo0pB+WORJEOGNFcFl9eB+lM4K79fxaKeB/dMU&#13;&#10;Gy655/Un39cp2/pgT02+ZO1lobOnwGmU8M+8u+u4m4P1r+KrNrgfcflT4fnJTMt6xbtn+m1qPKV2&#13;&#10;Px0HBI9Gqw4OqkjuXb1etIpK3I3eU54LfbN9VLYkCjEt7oNEUsHOFNEMlxMOL9pGI2pyk9j3nQgi&#13;&#10;HhXt6SiE93gpNtz05kf1Ws3d1IyXfHmnsS/pLrVsNopey+LWc7S/URK+rma5whW3d/5bEXNfSEjj&#13;&#10;zJE+vkGykefTzWtla6v1h+WcM2tiTWwJZzo4P70zOnIeNwpIvOfa2/Xru//q+q2tjG6VlXaHLdld&#13;&#10;R/mvWcFx3pesA0I4axt7+BPu55Dq1ipsFM2ViHvYH7eyTc4y0vZcc5p/UCgONUJ26oR2U3TvARPC&#13;&#10;hVBXeseU29cyUUHucL6YyfyOtp2ugqT3MQWxYasr6nM652cTXrUYQtDx0dal7I+eDojvCfi8L4xO&#13;&#10;+e7382VQy3e1jMv7CAfJnNekq0u+3em/xDLdL7A9molPXmLT7Qt/Ut/Dway922tZWLR3bVCQHKvf&#13;&#10;tlMjBUwlfqTp4+36vHYEdEUAf/QCucAyGlJHVhEOYaOqsCdJNgVM+TcqK6Cxml/wO+fzGmITZjru&#13;&#10;2tAMjK11qL5Svd0WE92iX1hw/dp1Z/MD3VNCqw/u9E9XK/O+8gzu3ta9/tCGqtDYj178/ruYOfO5&#13;&#10;fMOP+0ax45HTti+iE16Mm+PPailMeIrNNUkcQtPz8Dw7tN1K73dnDGHfq9Tl6bY8J2IuB+tOQtWx&#13;&#10;kBysKw2Gk9Jmnp+RwFhNB8jx2pEWX4YDGIHkcsgGxy0B6Bta8JmYksrhcd+zgd5JdIctwNubv7M/&#13;&#10;ujaSsnBsmvDO7WVCZ7DX6fCZIQEdfokZ/7mhR5zREtu5arx2g5mjNA8/KuPXL5JN0ekbNYO/LCAU&#13;&#10;Fi7zUY/PO2MkgGwW2Bh3KYbOKyXfA87zsWPXNZnUi4qAGJILV7VeGwMOCj3+ZENnKNTp8VvU+Pui&#13;&#10;AMq3Fw1IwVDjFhbnzsWrnaqX8cG9wPyoud8gpLztG3FFrHHj+ZqLHb5BrdIX73JgFyIcU7BqZ6Si&#13;&#10;8TPHqhR24c4ejpN1sxUxpJngSBD+PDZds3VU3V3jzmv9PpgTbjaaXthDo0sW8YQbc46yrTNtD6Pe&#13;&#10;WZrsTTmyIZcx5aLA0EXSjQToKTdUl6/CadVpk9FAJozAV8MAmJElAdMw5uYKzGWNKLpFrWyFN/1j&#13;&#10;CYstV0xDnVUes0peKzYo2Pk5VnUo/RaXeLPZRCQ2WM7/G4Hed73DiCKBL55H0b5x4dVY70W+2e0h&#13;&#10;vjXMlEspKbc805a+/8osAStEdhdvEQRNCkpP9iWvdGU8TTkGQegR2LvsyEIhYtrzgKtoMg6YYB/h&#13;&#10;7pKMyuSAwPSAIV0Cl/p2LfDuxrmhOmrepNAhFbIvYZXMeAGYgPVpy3CTGSvynsPU6u2iB1tZr76p&#13;&#10;xW3deNF/8D0mWNRRqa6N+cFY6GIX/UryJ5My1oDjsaaFqfevtmAHJR+TH0k3ZX2SvhGY4mSehpNn&#13;&#10;hUgkX6bQhDckQVDVxjBaCgR1EgcQSRYDaDLWHel2I5v7pai3OPrSx5excI4ubTI9lrshDBhaVIoc&#13;&#10;KawWsLs87ypNfciILWNWkN6IOwWRox1J4HvuHMvAoeLT3L6eK7vQfgZzXxUnct9MBx/2wCwHW3+l&#13;&#10;sRTZRXj7M3BxXcx0R6bgV/2GnpnTZFnC5EqQx0w2t/DXink98nlyy6ddCDvSdm52kuVBHgvwv7zI&#13;&#10;7wtRes3LQCnYsTXwlCQTZtQ7DRhZoAeChAEIoKyBuBY96gRyFvgPwMxIEDoEBoxqcm2e8IVsdRTp&#13;&#10;+CM2Yy5+55em794b8tqz1bXsh7Z00+Pv8IRUiNWd3f+Sm5gomDX3denCzKMIat6B4RE450y6ZKU1&#13;&#10;Y4/whwru3aE43pK1BcNXnwNwDNBxDvMMnG3JJWbqiSj416quoqQCZoJf7rxutw75fLIFPs0VEZev&#13;&#10;whgGxTjm0SGj4mEjAJfXHbKgYcpuD5g0bJqEQKHxBybzLTBfx9L7JMhwcx9ewQhJoMVCtuQFHyK5&#13;&#10;sD9rWg/Epgir5pamj7Trxc4zrOsfWbNyI8Ixt+8lXfFiUs3JzOBeHpT/WtL+7J5zjMX8oINNxZ3W&#13;&#10;/u7gA6wcLdm5DTrSK8wNnq4A9AUHoqLCjkVD4EdFG0HvsU2T4bIjL/mW0MTLLkVqyxFGLty8bYT+&#13;&#10;ERD4DAo5j6hkjCJtlSbpogXco5iog1yZRb0tMKRVQufvVSVDkFW7NdW48XsvYD8nVXH3ihTrnrwv&#13;&#10;/PClruEXTmQbf74jpzTqoPaHQDCFO1zMXspNP9LjyMZk1ezQPVfSS0W851ROX5JkPNXY92Rx6C5t&#13;&#10;U5WrSuLlFrLSJUzH5dPx5Llf/ObxsFRe4eLBLnLqpxwbtfMypG+Yp79iXEmg/MfNNFrAD74u4aUg&#13;&#10;aUAJ6L+4wQj0hGeqd9sBgRY9EVVw3qTWquOugErvAOn2fMhmF1f5J85IbqXQnV1RHpHVvfqt7OHg&#13;&#10;a1NPNW3EaQ5LrhZlrD42OWMawovGm8XiKeKBiDx4naXrQC8dyVOFCmlDVgpCtAlHsVm3DPlXYbsB&#13;&#10;INtBj+MHEzS6jfKGxYYvLJYMuojSwSRaAbkTBvvY5NMRTh9uyTJ32wPXFQp0IbBnbiwQSp6fOWW+&#13;&#10;sjRJdgvDn0UfJMgxdWzTz0Zr7uZ/emhtt6m9Mth/oLWysz3nW39HRPSO7/JcI/dVuw/riuPBW1HK&#13;&#10;U242R2IDypy1MFfvd06Y98ZdDmPfN1459nXD2yjlimlimKM29Mxhtymr/RAb2Zgbs7TTlVeL36iT&#13;&#10;Q0XZFUw0nJjI3jJ/dIBj8qxKL3UxdLGWUnqTtGYuPTMHFm8UMrPDhZ5aw2GDHWovZOhekyu3Nl4x&#13;&#10;8FB/DGs9zpg4dxvK4h9nMeZtM4pOm/zClsdkdvRB3+nr8dE9PYMbj9+HHhTj4sWVODmWm/xnW/Hi&#13;&#10;70+Z1z3fpZOxkqRf/lzQqv+SEruEoUeiuTkmTNmQZUnq1IccGM6+8+TPzwVNsiexxL2LoFSygB/A&#13;&#10;L1DBHSigmEokNabVxgjSV1wBYJFHqtomdLGTgy6DGPa3iT9+2NMkP90te936YritPk74KBJ9VG6N&#13;&#10;9nq6UIfdGBp9tSqhse1886bzF+YPnh4+DbUGCU6RTITUNVR3ESaLSwG20SZJWhhW8I122Zxws5Mc&#13;&#10;6j0lCuzto+lUReR1XM8JQOHdtJDsTRZpmFOKXuoqRJ8kCDqYoQ8sXgmgczM657jETDZqRCf7Pvyb&#13;&#10;n3LvxZfNHtdH2cdt9mdTqHx0GGb1tfsPtlbWhl1E1+c6rJ3yz/5U1LOxM3zaMLNKwvZI0aQclfC6&#13;&#10;biGF4vu9puWxFOC6gejor47gH2NksGrKngdZrMaKgkccrRq8m9ykt5lTEUHZyR66lPxCQuxprlBo&#13;&#10;pTyJPGBxEzJB2tcrUHMWCG6f3odfcFSaF9cX2wkQoBRxcLG3M9uhVsmxSYte42sK6s4lzGyyZfFs&#13;&#10;Gtv3HzTF2IsYKRdFSR1vJBXHx/JHfjuU/4nmHQnherGZym8QWaZEz6aXf44r+rHTDRvHJlSD3FnL&#13;&#10;6enRRzysAeyC00qf2xrOyr68eKt6TDvMfbnVoaVmi73N2KnljzPUDwqnO8rXEyKWGK52jpfHdjbH&#13;&#10;J861Dy7t7ZeiBHXSUin/mPG+XptR8mrEwLSKO52TFUeurd9tOLzCxT9i+jzVU3vZOYXKYplv14Nk&#13;&#10;Qp2awOhJJVJHUJWnA79xNydQ2ApykdLBnbbuwy9UukqTJ5/3V8IrtkkvVgxxeaDSBqJsA+XkHx7y&#13;&#10;vd456If1t1F+w73ebnHcHMI6TL4zgF3LOZQpj4mNUfMoj7D66J2VmqxFFTeL/9FabPdN4jhY+wKD&#13;&#10;0yJyOHrR7gVjM6mWap1JnDKQlof21mi9fBVet6E0nVzBpmAHM/zsCDstbwf7bsA0FIeI+1V0UFJt&#13;&#10;miXPg+msWNiJdIxd0vGLoHw1n+kxb9jX0Hv8te/IR9BQvGzXolCgM7xxJk5Xc+sV+M7wEJUwNFJh&#13;&#10;c9tqJ5IX5beuu22UHK9cJaDI6IbjtOPr7m4Yuvu2zlw2sl9Brx3Xc6sW7f7p1ynZU+nqOFYW6hmc&#13;&#10;eTr1iquQJ05zj0cPfiYpS+EJ7FJG2y0S3B+vD2J9wfeK8nMMqfgqnudBH5tudW9y2MrGZHMumOKN&#13;&#10;SOV6uQtsWhZ8ePfjLI5ZWDQukCXS5OQcdsuMz9TXNwgVFRX0e7KJ4Gd8Uh+EOnhqC/nFm7sCA1dX&#13;&#10;VvW8Cc2fKpPD0lPuylreNLaq8+jaohDtb58RwMzT0vOVUZBRwKdpkSYZA2hesqeix/lJI8/TeG7e&#13;&#10;joIGavqWIhpetA8rJC8+N/thPfPJtOwelrWfhXVseaPp6mJx9Xf+3qq9z8OqZafi8lI/utwyjLDJ&#13;&#10;LYo1FHszkMf8slG4ZMFf0rWRrvrnvmWcTVTjBg7vdXGOJrVUUa7iOCmI1Bjp8SRp6Lm0PSJ9cK5U&#13;&#10;LKOWWfJXIf1106w35vOO6jvNFulhTaJoo0qrSfRnxamr4kHb1Itcffg4zSAm2w/7t6HjvIlnsHR1&#13;&#10;652C9Ab6x2azndF3h78ozSUg1FwShRi9ay5pV34X27xeGaITb0QB6+DyGKoTFWbuN3QRUcEOGIhh&#13;&#10;1Pg2eWSGePxVnqUVOVaYPxnFd6q0kvWUPaZyLIYMMO4d7+bAb8d77xan0Zo5sJudCVzhizLeWVD5&#13;&#10;ckt2wtNdU+vmLoUwFdVLM9xoU7Nq4qbllMFGyLHTjRu5IfwCyo3qNrelHFMm/W4f30kuLvGALpW8&#13;&#10;9meIeZLtI+sGERB5ZDdz8VgtX/mx3KaUxKxAKYNSz6VT0LHrxj53n1Gw5XaS35l7zbtx6AJlB5IU&#13;&#10;jEXp0AGeoWEhaLeLRBbo7ksnA0fAiRqFktQC7WE+gQHabmFoIW0lKYSUFEJeComUQiKkkKJIxFkE&#13;&#10;4qzwX16BIUIa4HI03CBAGx3q4x0AR8pLSMOdhEzcPHwCwgJDLzgJC0uaBHr+77HMQwI9wz3QJ8HM&#13;&#10;tXXhxj7uIW4h0XCknARCQl5Y0irELSgI7Smp6+YfilZVPUk7KgTtRUeNgCMR4PVfApeTlZWWhRNn&#13;&#10;fgtSDv4ngwf8y4aUAmsmyr9tSGl52f+0SStKIWT+6Scj9Y94SHmk9H+uRYDHJa/4DxtCTv4fNimk&#13;&#10;1L9tYSFuPv7oEGIrzvnEoMHaJC0DA8PgSLBFlpIGAV6BcGK3QKrtiNJFaMjpaMhoyGlraclo6yI1&#13;&#10;NRR0dBU1FOQRmlIa2tqKqigZOWlFXUU5HRkZKV0ZbRkdTQ0NhJS0rJy2pqKsNlJWVtUZPM7QMLeQ&#13;&#10;sD8PE6xYSkqeTlBQx0yXDgAYAQCgBUEJghoEDMSJUIEEBsLnN4h+xPGJ0IAEBoKoiWAFQfRhB3Hq&#13;&#10;N4eAmuU3JwM1uOV/xDD62xgKcmUQxFw4/2YHKWAPQoxIfsuv30KM+ZcEA399AAAFGogxtEAQ8/n/&#13;&#10;jHsWjE+sl1gnUY6Pj//UguCVuDfRzvSbk4D6v9dHtDmAINZ3BsSJnNRHnCcBPTgBDcAO5EScyIkP&#13;&#10;A2hgBRTAfcQBZoAfYAPoAWJeSsDRL1vg4Fcg2GV/QALsowYYyQLQBazAPKwBBGAJ+pn8uTf8JCio&#13;&#10;T+ISc6cHvP7cU+Z/mCcHbTRgVCgIEtAPADxAOP+ZrwrIiD046aMjyIVAEOuEgziRv+/lCHoQ6zM+&#13;&#10;mQT1yTzxLB0BDsAMvIPUQSBBCIJjQXCNICAPjrVAuxY4rwX6yYMQAk5yQIFribmogmAHcSI0ICHi&#13;&#10;pFcgxSiDF6IvJwgYiBP5v95/QmCgk/uBHuTMvwPDfvP/AgAA//8DAFBLAwQUAAYACAAAACEA/pja&#13;&#10;k+UAAAASAQAADwAAAGRycy9kb3ducmV2LnhtbExPTWvDMAy9D/YfjAa7rbazrgtpnFK6j1MZrB2M&#13;&#10;3dxYTUJjO8Rukv77qaftIp6kp6f38tVkWzZgHxrvFMiZAIau9KZxlYKv/dtDCixE7YxuvUMFFwyw&#13;&#10;Km5vcp0ZP7pPHHaxYiTiQqYV1DF2GeehrNHqMPMdOtodfW91pLavuOn1SOK25YkQC2514+hDrTvc&#13;&#10;1Fiedmer4H3U4/pRvg7b03Fz+dk/fXxvJSp1fze9LKmsl8AiTvHvAq4ZyD8UZOzgz84E1iqYJ3Ni&#13;&#10;0jxJJaErQwpB6EBo8ZwK4EXO/0cpfgEAAP//AwBQSwMEFAAGAAgAAAAhAH9CMuLDAAAApQEAABkA&#13;&#10;AABkcnMvX3JlbHMvZTJvRG9jLnhtbC5yZWxzvJDLCsIwEEX3gv8QZm/TdiEipt2I4FbqBwzJtA02&#13;&#10;D5Io+vcGRLAguHM5M9xzD7Nr72ZiNwpROyugKkpgZKVT2g4Czt1htQEWE1qFk7Mk4EER2ma52J1o&#13;&#10;wpRDcdQ+skyxUcCYkt9yHuVIBmPhPNl86V0wmPIYBu5RXnAgXpflmodPBjQzJjsqAeGoamDdw+fm&#13;&#10;32zX91rS3smrIZu+VHBtcncGYhgoCTCkNL6WdUGmB/7dofqPQ/V24LPnNk8AAAD//wMAUEsBAi0A&#13;&#10;FAAGAAgAAAAhAKbmUfsMAQAAFQIAABMAAAAAAAAAAAAAAAAAAAAAAFtDb250ZW50X1R5cGVzXS54&#13;&#10;bWxQSwECLQAUAAYACAAAACEAOP0h/9YAAACUAQAACwAAAAAAAAAAAAAAAAA9AQAAX3JlbHMvLnJl&#13;&#10;bHNQSwECLQAUAAYACAAAACEANz5qgc0FAADQGAAADgAAAAAAAAAAAAAAAAA8AgAAZHJzL2Uyb0Rv&#13;&#10;Yy54bWxQSwECLQAUAAYACAAAACEAWCbB3bL8BQAYAgYAFAAAAAAAAAAAAAAAAAA1CAAAZHJzL21l&#13;&#10;ZGlhL2ltYWdlMS5lbWZQSwECLQAUAAYACAAAACEABgEbmtv8BQCwAQYAFAAAAAAAAAAAAAAAAAAZ&#13;&#10;BQYAZHJzL21lZGlhL2ltYWdlMi5lbWZQSwECLQAUAAYACAAAACEA/pjak+UAAAASAQAADwAAAAAA&#13;&#10;AAAAAAAAAAAmAgwAZHJzL2Rvd25yZXYueG1sUEsBAi0AFAAGAAgAAAAhAH9CMuLDAAAApQEAABkA&#13;&#10;AAAAAAAAAAAAAAAAOAMMAGRycy9fcmVscy9lMm9Eb2MueG1sLnJlbHNQSwUGAAAAAAcABwC+AQAA&#13;&#10;MgQM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3309;height:21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13A9AF3E"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vi"/>
                            </w:rPr>
                            <w:t xml:space="preserve">Hãy cùng thay đổi lĩnh vực chăm sóc cao niên </w:t>
                          </w:r>
                        </w:p>
                        <w:p w14:paraId="6FB4A9B9" w14:textId="77777777" w:rsidR="006D334E" w:rsidRPr="00CB6077" w:rsidRDefault="00000000" w:rsidP="00DB11A2">
                          <w:pPr>
                            <w:spacing w:beforeLines="100" w:before="240" w:afterLines="40" w:after="96"/>
                            <w:ind w:right="323"/>
                            <w:rPr>
                              <w:rFonts w:cs="Arial"/>
                              <w:color w:val="171919" w:themeColor="background1" w:themeShade="1A"/>
                              <w:sz w:val="21"/>
                              <w:szCs w:val="21"/>
                            </w:rPr>
                          </w:pPr>
                          <w:r w:rsidRPr="00CB6077">
                            <w:rPr>
                              <w:rFonts w:cs="Arial"/>
                              <w:color w:val="171919" w:themeColor="background1" w:themeShade="1A"/>
                              <w:sz w:val="21"/>
                              <w:szCs w:val="21"/>
                              <w:lang w:val="vi"/>
                            </w:rPr>
                            <w:t>Chúng tôi mời người dân Úc tiếp tục bày tỏ ý kiến của mình về các cải cách trong chăm sóc cao niên.</w:t>
                          </w:r>
                        </w:p>
                        <w:p w14:paraId="00E01400" w14:textId="77777777" w:rsidR="006D334E" w:rsidRPr="00CB6077" w:rsidRDefault="00000000" w:rsidP="00DB11A2">
                          <w:pPr>
                            <w:spacing w:beforeLines="100" w:before="240" w:afterLines="40" w:after="96"/>
                            <w:ind w:left="567" w:right="323"/>
                            <w:rPr>
                              <w:rFonts w:cs="Arial"/>
                              <w:color w:val="171919" w:themeColor="background1" w:themeShade="1A"/>
                              <w:sz w:val="21"/>
                              <w:szCs w:val="21"/>
                            </w:rPr>
                          </w:pPr>
                          <w:r w:rsidRPr="00CB6077">
                            <w:rPr>
                              <w:rFonts w:cs="Arial"/>
                              <w:color w:val="171919" w:themeColor="background1" w:themeShade="1A"/>
                              <w:sz w:val="21"/>
                              <w:szCs w:val="21"/>
                              <w:lang w:val="vi"/>
                            </w:rPr>
                            <w:t>Truy cập</w:t>
                          </w:r>
                          <w:r w:rsidRPr="00CB6077">
                            <w:rPr>
                              <w:rFonts w:cs="Arial"/>
                              <w:b/>
                              <w:bCs/>
                              <w:color w:val="171919" w:themeColor="background1" w:themeShade="1A"/>
                              <w:sz w:val="21"/>
                              <w:szCs w:val="21"/>
                              <w:lang w:val="vi"/>
                            </w:rPr>
                            <w:t xml:space="preserve"> agedcareengagement.health.gov.au</w:t>
                          </w:r>
                        </w:p>
                        <w:p w14:paraId="2F6BE5CB" w14:textId="77777777" w:rsidR="006D334E" w:rsidRPr="00CB6077" w:rsidRDefault="00000000" w:rsidP="00DB11A2">
                          <w:pPr>
                            <w:spacing w:beforeLines="100" w:before="240" w:afterLines="40" w:after="96"/>
                            <w:ind w:left="567" w:right="326"/>
                            <w:rPr>
                              <w:rFonts w:cs="Arial"/>
                              <w:color w:val="171919" w:themeColor="background1" w:themeShade="1A"/>
                              <w:sz w:val="21"/>
                              <w:szCs w:val="21"/>
                            </w:rPr>
                          </w:pPr>
                          <w:r w:rsidRPr="00CB6077">
                            <w:rPr>
                              <w:rFonts w:cs="Arial"/>
                              <w:color w:val="171919" w:themeColor="background1" w:themeShade="1A"/>
                              <w:sz w:val="21"/>
                              <w:szCs w:val="21"/>
                              <w:lang w:val="vi"/>
                            </w:rPr>
                            <w:t xml:space="preserve">Gọi </w:t>
                          </w:r>
                          <w:r w:rsidRPr="00CB6077">
                            <w:rPr>
                              <w:rFonts w:cs="Arial"/>
                              <w:b/>
                              <w:bCs/>
                              <w:color w:val="171919" w:themeColor="background1" w:themeShade="1A"/>
                              <w:sz w:val="21"/>
                              <w:szCs w:val="21"/>
                              <w:lang w:val="vi"/>
                            </w:rPr>
                            <w:t>1800 318 209</w:t>
                          </w:r>
                          <w:r w:rsidRPr="00CB6077">
                            <w:rPr>
                              <w:rFonts w:cs="Arial"/>
                              <w:color w:val="171919" w:themeColor="background1" w:themeShade="1A"/>
                              <w:sz w:val="21"/>
                              <w:szCs w:val="21"/>
                              <w:lang w:val="vi"/>
                            </w:rPr>
                            <w:t xml:space="preserve"> (Đường dây miễn phí về cải cách chăm sóc cao niên)</w:t>
                          </w:r>
                        </w:p>
                        <w:p w14:paraId="595B7383" w14:textId="77777777" w:rsidR="006D334E" w:rsidRPr="00CB6077" w:rsidRDefault="00000000" w:rsidP="00DB11A2">
                          <w:pPr>
                            <w:ind w:left="567"/>
                            <w:rPr>
                              <w:rFonts w:cs="Arial"/>
                              <w:color w:val="171919" w:themeColor="background1" w:themeShade="1A"/>
                              <w:sz w:val="21"/>
                              <w:szCs w:val="21"/>
                              <w:lang w:val="vi"/>
                            </w:rPr>
                          </w:pPr>
                          <w:r w:rsidRPr="00CB6077">
                            <w:rPr>
                              <w:rFonts w:cs="Arial"/>
                              <w:color w:val="171919" w:themeColor="background1" w:themeShade="1A"/>
                              <w:sz w:val="21"/>
                              <w:szCs w:val="21"/>
                              <w:lang w:val="vi"/>
                            </w:rPr>
                            <w:t xml:space="preserve">Để dùng dịch vụ biên dịch và thông dịch, gọi 131 450 và yêu cầu số 1800 318 209. </w:t>
                          </w:r>
                          <w:r w:rsidRPr="00CB6077">
                            <w:rPr>
                              <w:rFonts w:cs="Arial"/>
                              <w:color w:val="171919" w:themeColor="background1" w:themeShade="1A"/>
                              <w:sz w:val="21"/>
                              <w:szCs w:val="21"/>
                              <w:lang w:val="vi"/>
                            </w:rPr>
                            <w:br/>
                            <w:t xml:space="preserve">Để sử dụng National Relay Service, hãy truy cập </w:t>
                          </w:r>
                          <w:hyperlink r:id="rId16" w:history="1">
                            <w:r w:rsidR="006D334E" w:rsidRPr="00CB6077">
                              <w:rPr>
                                <w:rStyle w:val="Hyperlink"/>
                                <w:rFonts w:cs="Arial"/>
                                <w:sz w:val="21"/>
                                <w:szCs w:val="21"/>
                                <w:lang w:val="vi"/>
                              </w:rPr>
                              <w:t>nrschat.nrscall.gov.au/nrs</w:t>
                            </w:r>
                          </w:hyperlink>
                          <w:r w:rsidRPr="00CB6077">
                            <w:rPr>
                              <w:rFonts w:cs="Arial"/>
                              <w:color w:val="171919" w:themeColor="background1" w:themeShade="1A"/>
                              <w:sz w:val="21"/>
                              <w:szCs w:val="21"/>
                              <w:lang w:val="vi"/>
                            </w:rPr>
                            <w:t xml:space="preserve"> để chọn cách nhận thông tin ưa thích của quý vị trên trang web của họ, hoặc gọi NRS Helpdesk theo số 1800 555 660. </w:t>
                          </w:r>
                        </w:p>
                      </w:txbxContent>
                    </v:textbox>
                  </v:shape>
                </v:group>
                <v:group id="Group 19" o:spid="_x0000_s1030" alt="&quot;&quot;" style="position:absolute;left:2932;top:12916;width:2660;height:2604" coordorigin="14850,-47993"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14850;top:-47993;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79650;top:20412;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2932;top:9487;width:2660;height:2591" coordorigin="14850,-85251"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14850;top:-85251;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76051;top:-24051;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BB2CA8">
        <w:rPr>
          <w:lang w:val="vi"/>
        </w:rPr>
        <w:t>.</w:t>
      </w:r>
    </w:p>
    <w:p w14:paraId="3FF046B9" w14:textId="77777777" w:rsidR="00B65777" w:rsidRPr="00AB1D13" w:rsidRDefault="00B65777" w:rsidP="003619F4">
      <w:pPr>
        <w:rPr>
          <w:lang w:val="vi"/>
        </w:rPr>
      </w:pPr>
    </w:p>
    <w:sectPr w:rsidR="00B65777" w:rsidRPr="00AB1D13"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D321E" w14:textId="77777777" w:rsidR="00BE72AB" w:rsidRDefault="00BE72AB" w:rsidP="0076491B">
      <w:pPr>
        <w:spacing w:before="0" w:after="0" w:line="240" w:lineRule="auto"/>
      </w:pPr>
      <w:r>
        <w:separator/>
      </w:r>
    </w:p>
  </w:endnote>
  <w:endnote w:type="continuationSeparator" w:id="0">
    <w:p w14:paraId="24498AC4" w14:textId="77777777" w:rsidR="00BE72AB" w:rsidRDefault="00BE72AB" w:rsidP="0076491B">
      <w:pPr>
        <w:spacing w:before="0" w:after="0" w:line="240" w:lineRule="auto"/>
      </w:pPr>
      <w:r>
        <w:continuationSeparator/>
      </w:r>
    </w:p>
  </w:endnote>
  <w:endnote w:type="continuationNotice" w:id="1">
    <w:p w14:paraId="79754974" w14:textId="77777777" w:rsidR="00BE72AB" w:rsidRDefault="00BE72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2697A" w14:textId="77777777" w:rsidR="00BE72AB" w:rsidRDefault="00BE72AB" w:rsidP="0076491B">
      <w:pPr>
        <w:spacing w:before="0" w:after="0" w:line="240" w:lineRule="auto"/>
      </w:pPr>
      <w:r>
        <w:separator/>
      </w:r>
    </w:p>
  </w:footnote>
  <w:footnote w:type="continuationSeparator" w:id="0">
    <w:p w14:paraId="6EC1D029" w14:textId="77777777" w:rsidR="00BE72AB" w:rsidRDefault="00BE72AB" w:rsidP="0076491B">
      <w:pPr>
        <w:spacing w:before="0" w:after="0" w:line="240" w:lineRule="auto"/>
      </w:pPr>
      <w:r>
        <w:continuationSeparator/>
      </w:r>
    </w:p>
  </w:footnote>
  <w:footnote w:type="continuationNotice" w:id="1">
    <w:p w14:paraId="04FA54F0" w14:textId="77777777" w:rsidR="00BE72AB" w:rsidRDefault="00BE72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4F87" w14:textId="77777777" w:rsidR="006D334E" w:rsidRDefault="00000000">
    <w:pPr>
      <w:pStyle w:val="Header"/>
    </w:pPr>
    <w:r>
      <w:rPr>
        <w:noProof/>
        <w:lang w:eastAsia="en-AU"/>
      </w:rPr>
      <w:drawing>
        <wp:anchor distT="0" distB="0" distL="114300" distR="114300" simplePos="0" relativeHeight="251659264" behindDoc="1" locked="0" layoutInCell="1" allowOverlap="1" wp14:anchorId="0905FA96" wp14:editId="456AEFA2">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3277FAF6" wp14:editId="3FE3726E">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51A6A784">
      <w:start w:val="1"/>
      <w:numFmt w:val="bullet"/>
      <w:lvlText w:val=""/>
      <w:lvlJc w:val="left"/>
      <w:pPr>
        <w:ind w:left="360" w:hanging="360"/>
      </w:pPr>
      <w:rPr>
        <w:rFonts w:ascii="Symbol" w:hAnsi="Symbol" w:hint="default"/>
        <w:color w:val="2AB1BB" w:themeColor="accent1"/>
      </w:rPr>
    </w:lvl>
    <w:lvl w:ilvl="1" w:tplc="E568594E" w:tentative="1">
      <w:start w:val="1"/>
      <w:numFmt w:val="bullet"/>
      <w:lvlText w:val="o"/>
      <w:lvlJc w:val="left"/>
      <w:pPr>
        <w:ind w:left="1080" w:hanging="360"/>
      </w:pPr>
      <w:rPr>
        <w:rFonts w:ascii="Courier New" w:hAnsi="Courier New" w:cs="Courier New" w:hint="default"/>
      </w:rPr>
    </w:lvl>
    <w:lvl w:ilvl="2" w:tplc="A29CBED6" w:tentative="1">
      <w:start w:val="1"/>
      <w:numFmt w:val="bullet"/>
      <w:lvlText w:val=""/>
      <w:lvlJc w:val="left"/>
      <w:pPr>
        <w:ind w:left="1800" w:hanging="360"/>
      </w:pPr>
      <w:rPr>
        <w:rFonts w:ascii="Wingdings" w:hAnsi="Wingdings" w:hint="default"/>
      </w:rPr>
    </w:lvl>
    <w:lvl w:ilvl="3" w:tplc="A332320A" w:tentative="1">
      <w:start w:val="1"/>
      <w:numFmt w:val="bullet"/>
      <w:lvlText w:val=""/>
      <w:lvlJc w:val="left"/>
      <w:pPr>
        <w:ind w:left="2520" w:hanging="360"/>
      </w:pPr>
      <w:rPr>
        <w:rFonts w:ascii="Symbol" w:hAnsi="Symbol" w:hint="default"/>
      </w:rPr>
    </w:lvl>
    <w:lvl w:ilvl="4" w:tplc="2E221278" w:tentative="1">
      <w:start w:val="1"/>
      <w:numFmt w:val="bullet"/>
      <w:lvlText w:val="o"/>
      <w:lvlJc w:val="left"/>
      <w:pPr>
        <w:ind w:left="3240" w:hanging="360"/>
      </w:pPr>
      <w:rPr>
        <w:rFonts w:ascii="Courier New" w:hAnsi="Courier New" w:cs="Courier New" w:hint="default"/>
      </w:rPr>
    </w:lvl>
    <w:lvl w:ilvl="5" w:tplc="C9D81E96" w:tentative="1">
      <w:start w:val="1"/>
      <w:numFmt w:val="bullet"/>
      <w:lvlText w:val=""/>
      <w:lvlJc w:val="left"/>
      <w:pPr>
        <w:ind w:left="3960" w:hanging="360"/>
      </w:pPr>
      <w:rPr>
        <w:rFonts w:ascii="Wingdings" w:hAnsi="Wingdings" w:hint="default"/>
      </w:rPr>
    </w:lvl>
    <w:lvl w:ilvl="6" w:tplc="D744CD80" w:tentative="1">
      <w:start w:val="1"/>
      <w:numFmt w:val="bullet"/>
      <w:lvlText w:val=""/>
      <w:lvlJc w:val="left"/>
      <w:pPr>
        <w:ind w:left="4680" w:hanging="360"/>
      </w:pPr>
      <w:rPr>
        <w:rFonts w:ascii="Symbol" w:hAnsi="Symbol" w:hint="default"/>
      </w:rPr>
    </w:lvl>
    <w:lvl w:ilvl="7" w:tplc="20688428" w:tentative="1">
      <w:start w:val="1"/>
      <w:numFmt w:val="bullet"/>
      <w:lvlText w:val="o"/>
      <w:lvlJc w:val="left"/>
      <w:pPr>
        <w:ind w:left="5400" w:hanging="360"/>
      </w:pPr>
      <w:rPr>
        <w:rFonts w:ascii="Courier New" w:hAnsi="Courier New" w:cs="Courier New" w:hint="default"/>
      </w:rPr>
    </w:lvl>
    <w:lvl w:ilvl="8" w:tplc="55309A7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D2A46B0">
      <w:start w:val="1"/>
      <w:numFmt w:val="bullet"/>
      <w:lvlText w:val=""/>
      <w:lvlJc w:val="left"/>
      <w:pPr>
        <w:ind w:left="720" w:hanging="360"/>
      </w:pPr>
      <w:rPr>
        <w:rFonts w:ascii="Symbol" w:hAnsi="Symbol" w:hint="default"/>
        <w:color w:val="2AB1BB" w:themeColor="accent1"/>
      </w:rPr>
    </w:lvl>
    <w:lvl w:ilvl="1" w:tplc="282C9D62" w:tentative="1">
      <w:start w:val="1"/>
      <w:numFmt w:val="bullet"/>
      <w:lvlText w:val="o"/>
      <w:lvlJc w:val="left"/>
      <w:pPr>
        <w:ind w:left="1440" w:hanging="360"/>
      </w:pPr>
      <w:rPr>
        <w:rFonts w:ascii="Courier New" w:hAnsi="Courier New" w:cs="Courier New" w:hint="default"/>
      </w:rPr>
    </w:lvl>
    <w:lvl w:ilvl="2" w:tplc="21005D26" w:tentative="1">
      <w:start w:val="1"/>
      <w:numFmt w:val="bullet"/>
      <w:lvlText w:val=""/>
      <w:lvlJc w:val="left"/>
      <w:pPr>
        <w:ind w:left="2160" w:hanging="360"/>
      </w:pPr>
      <w:rPr>
        <w:rFonts w:ascii="Wingdings" w:hAnsi="Wingdings" w:hint="default"/>
      </w:rPr>
    </w:lvl>
    <w:lvl w:ilvl="3" w:tplc="F0E4E696" w:tentative="1">
      <w:start w:val="1"/>
      <w:numFmt w:val="bullet"/>
      <w:lvlText w:val=""/>
      <w:lvlJc w:val="left"/>
      <w:pPr>
        <w:ind w:left="2880" w:hanging="360"/>
      </w:pPr>
      <w:rPr>
        <w:rFonts w:ascii="Symbol" w:hAnsi="Symbol" w:hint="default"/>
      </w:rPr>
    </w:lvl>
    <w:lvl w:ilvl="4" w:tplc="BDE20516" w:tentative="1">
      <w:start w:val="1"/>
      <w:numFmt w:val="bullet"/>
      <w:lvlText w:val="o"/>
      <w:lvlJc w:val="left"/>
      <w:pPr>
        <w:ind w:left="3600" w:hanging="360"/>
      </w:pPr>
      <w:rPr>
        <w:rFonts w:ascii="Courier New" w:hAnsi="Courier New" w:cs="Courier New" w:hint="default"/>
      </w:rPr>
    </w:lvl>
    <w:lvl w:ilvl="5" w:tplc="94A2A146" w:tentative="1">
      <w:start w:val="1"/>
      <w:numFmt w:val="bullet"/>
      <w:lvlText w:val=""/>
      <w:lvlJc w:val="left"/>
      <w:pPr>
        <w:ind w:left="4320" w:hanging="360"/>
      </w:pPr>
      <w:rPr>
        <w:rFonts w:ascii="Wingdings" w:hAnsi="Wingdings" w:hint="default"/>
      </w:rPr>
    </w:lvl>
    <w:lvl w:ilvl="6" w:tplc="65F49A9E" w:tentative="1">
      <w:start w:val="1"/>
      <w:numFmt w:val="bullet"/>
      <w:lvlText w:val=""/>
      <w:lvlJc w:val="left"/>
      <w:pPr>
        <w:ind w:left="5040" w:hanging="360"/>
      </w:pPr>
      <w:rPr>
        <w:rFonts w:ascii="Symbol" w:hAnsi="Symbol" w:hint="default"/>
      </w:rPr>
    </w:lvl>
    <w:lvl w:ilvl="7" w:tplc="4672FB06" w:tentative="1">
      <w:start w:val="1"/>
      <w:numFmt w:val="bullet"/>
      <w:lvlText w:val="o"/>
      <w:lvlJc w:val="left"/>
      <w:pPr>
        <w:ind w:left="5760" w:hanging="360"/>
      </w:pPr>
      <w:rPr>
        <w:rFonts w:ascii="Courier New" w:hAnsi="Courier New" w:cs="Courier New" w:hint="default"/>
      </w:rPr>
    </w:lvl>
    <w:lvl w:ilvl="8" w:tplc="A5682F2A"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06265D62">
      <w:numFmt w:val="bullet"/>
      <w:lvlText w:val="-"/>
      <w:lvlJc w:val="left"/>
      <w:pPr>
        <w:ind w:left="720" w:hanging="360"/>
      </w:pPr>
      <w:rPr>
        <w:rFonts w:ascii="Times New Roman" w:eastAsiaTheme="minorHAnsi" w:hAnsi="Times New Roman" w:cs="Times New Roman" w:hint="default"/>
      </w:rPr>
    </w:lvl>
    <w:lvl w:ilvl="1" w:tplc="CCF8CCCE" w:tentative="1">
      <w:start w:val="1"/>
      <w:numFmt w:val="bullet"/>
      <w:lvlText w:val="o"/>
      <w:lvlJc w:val="left"/>
      <w:pPr>
        <w:ind w:left="1440" w:hanging="360"/>
      </w:pPr>
      <w:rPr>
        <w:rFonts w:ascii="Courier New" w:hAnsi="Courier New" w:cs="Courier New" w:hint="default"/>
      </w:rPr>
    </w:lvl>
    <w:lvl w:ilvl="2" w:tplc="917A8B0A" w:tentative="1">
      <w:start w:val="1"/>
      <w:numFmt w:val="bullet"/>
      <w:lvlText w:val=""/>
      <w:lvlJc w:val="left"/>
      <w:pPr>
        <w:ind w:left="2160" w:hanging="360"/>
      </w:pPr>
      <w:rPr>
        <w:rFonts w:ascii="Wingdings" w:hAnsi="Wingdings" w:hint="default"/>
      </w:rPr>
    </w:lvl>
    <w:lvl w:ilvl="3" w:tplc="882EB4FA" w:tentative="1">
      <w:start w:val="1"/>
      <w:numFmt w:val="bullet"/>
      <w:lvlText w:val=""/>
      <w:lvlJc w:val="left"/>
      <w:pPr>
        <w:ind w:left="2880" w:hanging="360"/>
      </w:pPr>
      <w:rPr>
        <w:rFonts w:ascii="Symbol" w:hAnsi="Symbol" w:hint="default"/>
      </w:rPr>
    </w:lvl>
    <w:lvl w:ilvl="4" w:tplc="8DD6E57A" w:tentative="1">
      <w:start w:val="1"/>
      <w:numFmt w:val="bullet"/>
      <w:lvlText w:val="o"/>
      <w:lvlJc w:val="left"/>
      <w:pPr>
        <w:ind w:left="3600" w:hanging="360"/>
      </w:pPr>
      <w:rPr>
        <w:rFonts w:ascii="Courier New" w:hAnsi="Courier New" w:cs="Courier New" w:hint="default"/>
      </w:rPr>
    </w:lvl>
    <w:lvl w:ilvl="5" w:tplc="2EC25140" w:tentative="1">
      <w:start w:val="1"/>
      <w:numFmt w:val="bullet"/>
      <w:lvlText w:val=""/>
      <w:lvlJc w:val="left"/>
      <w:pPr>
        <w:ind w:left="4320" w:hanging="360"/>
      </w:pPr>
      <w:rPr>
        <w:rFonts w:ascii="Wingdings" w:hAnsi="Wingdings" w:hint="default"/>
      </w:rPr>
    </w:lvl>
    <w:lvl w:ilvl="6" w:tplc="745209A4" w:tentative="1">
      <w:start w:val="1"/>
      <w:numFmt w:val="bullet"/>
      <w:lvlText w:val=""/>
      <w:lvlJc w:val="left"/>
      <w:pPr>
        <w:ind w:left="5040" w:hanging="360"/>
      </w:pPr>
      <w:rPr>
        <w:rFonts w:ascii="Symbol" w:hAnsi="Symbol" w:hint="default"/>
      </w:rPr>
    </w:lvl>
    <w:lvl w:ilvl="7" w:tplc="39EC7144" w:tentative="1">
      <w:start w:val="1"/>
      <w:numFmt w:val="bullet"/>
      <w:lvlText w:val="o"/>
      <w:lvlJc w:val="left"/>
      <w:pPr>
        <w:ind w:left="5760" w:hanging="360"/>
      </w:pPr>
      <w:rPr>
        <w:rFonts w:ascii="Courier New" w:hAnsi="Courier New" w:cs="Courier New" w:hint="default"/>
      </w:rPr>
    </w:lvl>
    <w:lvl w:ilvl="8" w:tplc="CF6AC0B0"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FDC05110">
      <w:numFmt w:val="bullet"/>
      <w:lvlText w:val="•"/>
      <w:lvlJc w:val="left"/>
      <w:pPr>
        <w:ind w:left="720" w:hanging="720"/>
      </w:pPr>
      <w:rPr>
        <w:rFonts w:ascii="Arial" w:eastAsiaTheme="minorHAnsi" w:hAnsi="Arial" w:cs="Arial" w:hint="default"/>
      </w:rPr>
    </w:lvl>
    <w:lvl w:ilvl="1" w:tplc="56F43280" w:tentative="1">
      <w:start w:val="1"/>
      <w:numFmt w:val="bullet"/>
      <w:lvlText w:val="o"/>
      <w:lvlJc w:val="left"/>
      <w:pPr>
        <w:ind w:left="1080" w:hanging="360"/>
      </w:pPr>
      <w:rPr>
        <w:rFonts w:ascii="Courier New" w:hAnsi="Courier New" w:cs="Courier New" w:hint="default"/>
      </w:rPr>
    </w:lvl>
    <w:lvl w:ilvl="2" w:tplc="BDE0BEB4" w:tentative="1">
      <w:start w:val="1"/>
      <w:numFmt w:val="bullet"/>
      <w:lvlText w:val=""/>
      <w:lvlJc w:val="left"/>
      <w:pPr>
        <w:ind w:left="1800" w:hanging="360"/>
      </w:pPr>
      <w:rPr>
        <w:rFonts w:ascii="Wingdings" w:hAnsi="Wingdings" w:hint="default"/>
      </w:rPr>
    </w:lvl>
    <w:lvl w:ilvl="3" w:tplc="B0A645CA" w:tentative="1">
      <w:start w:val="1"/>
      <w:numFmt w:val="bullet"/>
      <w:lvlText w:val=""/>
      <w:lvlJc w:val="left"/>
      <w:pPr>
        <w:ind w:left="2520" w:hanging="360"/>
      </w:pPr>
      <w:rPr>
        <w:rFonts w:ascii="Symbol" w:hAnsi="Symbol" w:hint="default"/>
      </w:rPr>
    </w:lvl>
    <w:lvl w:ilvl="4" w:tplc="E09ED10C" w:tentative="1">
      <w:start w:val="1"/>
      <w:numFmt w:val="bullet"/>
      <w:lvlText w:val="o"/>
      <w:lvlJc w:val="left"/>
      <w:pPr>
        <w:ind w:left="3240" w:hanging="360"/>
      </w:pPr>
      <w:rPr>
        <w:rFonts w:ascii="Courier New" w:hAnsi="Courier New" w:cs="Courier New" w:hint="default"/>
      </w:rPr>
    </w:lvl>
    <w:lvl w:ilvl="5" w:tplc="5D8E6786" w:tentative="1">
      <w:start w:val="1"/>
      <w:numFmt w:val="bullet"/>
      <w:lvlText w:val=""/>
      <w:lvlJc w:val="left"/>
      <w:pPr>
        <w:ind w:left="3960" w:hanging="360"/>
      </w:pPr>
      <w:rPr>
        <w:rFonts w:ascii="Wingdings" w:hAnsi="Wingdings" w:hint="default"/>
      </w:rPr>
    </w:lvl>
    <w:lvl w:ilvl="6" w:tplc="0DDC2BEC" w:tentative="1">
      <w:start w:val="1"/>
      <w:numFmt w:val="bullet"/>
      <w:lvlText w:val=""/>
      <w:lvlJc w:val="left"/>
      <w:pPr>
        <w:ind w:left="4680" w:hanging="360"/>
      </w:pPr>
      <w:rPr>
        <w:rFonts w:ascii="Symbol" w:hAnsi="Symbol" w:hint="default"/>
      </w:rPr>
    </w:lvl>
    <w:lvl w:ilvl="7" w:tplc="7B142282" w:tentative="1">
      <w:start w:val="1"/>
      <w:numFmt w:val="bullet"/>
      <w:lvlText w:val="o"/>
      <w:lvlJc w:val="left"/>
      <w:pPr>
        <w:ind w:left="5400" w:hanging="360"/>
      </w:pPr>
      <w:rPr>
        <w:rFonts w:ascii="Courier New" w:hAnsi="Courier New" w:cs="Courier New" w:hint="default"/>
      </w:rPr>
    </w:lvl>
    <w:lvl w:ilvl="8" w:tplc="2CCCE44A"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1CE613D4">
      <w:numFmt w:val="bullet"/>
      <w:lvlText w:val="•"/>
      <w:lvlJc w:val="left"/>
      <w:pPr>
        <w:ind w:left="720" w:hanging="720"/>
      </w:pPr>
      <w:rPr>
        <w:rFonts w:ascii="Arial" w:eastAsiaTheme="minorHAnsi" w:hAnsi="Arial" w:cs="Arial" w:hint="default"/>
      </w:rPr>
    </w:lvl>
    <w:lvl w:ilvl="1" w:tplc="2266E518" w:tentative="1">
      <w:start w:val="1"/>
      <w:numFmt w:val="bullet"/>
      <w:lvlText w:val="o"/>
      <w:lvlJc w:val="left"/>
      <w:pPr>
        <w:ind w:left="1080" w:hanging="360"/>
      </w:pPr>
      <w:rPr>
        <w:rFonts w:ascii="Courier New" w:hAnsi="Courier New" w:cs="Courier New" w:hint="default"/>
      </w:rPr>
    </w:lvl>
    <w:lvl w:ilvl="2" w:tplc="5E2ADABA" w:tentative="1">
      <w:start w:val="1"/>
      <w:numFmt w:val="bullet"/>
      <w:lvlText w:val=""/>
      <w:lvlJc w:val="left"/>
      <w:pPr>
        <w:ind w:left="1800" w:hanging="360"/>
      </w:pPr>
      <w:rPr>
        <w:rFonts w:ascii="Wingdings" w:hAnsi="Wingdings" w:hint="default"/>
      </w:rPr>
    </w:lvl>
    <w:lvl w:ilvl="3" w:tplc="B7EEDB8A" w:tentative="1">
      <w:start w:val="1"/>
      <w:numFmt w:val="bullet"/>
      <w:lvlText w:val=""/>
      <w:lvlJc w:val="left"/>
      <w:pPr>
        <w:ind w:left="2520" w:hanging="360"/>
      </w:pPr>
      <w:rPr>
        <w:rFonts w:ascii="Symbol" w:hAnsi="Symbol" w:hint="default"/>
      </w:rPr>
    </w:lvl>
    <w:lvl w:ilvl="4" w:tplc="E8D23E60" w:tentative="1">
      <w:start w:val="1"/>
      <w:numFmt w:val="bullet"/>
      <w:lvlText w:val="o"/>
      <w:lvlJc w:val="left"/>
      <w:pPr>
        <w:ind w:left="3240" w:hanging="360"/>
      </w:pPr>
      <w:rPr>
        <w:rFonts w:ascii="Courier New" w:hAnsi="Courier New" w:cs="Courier New" w:hint="default"/>
      </w:rPr>
    </w:lvl>
    <w:lvl w:ilvl="5" w:tplc="783C2E6E" w:tentative="1">
      <w:start w:val="1"/>
      <w:numFmt w:val="bullet"/>
      <w:lvlText w:val=""/>
      <w:lvlJc w:val="left"/>
      <w:pPr>
        <w:ind w:left="3960" w:hanging="360"/>
      </w:pPr>
      <w:rPr>
        <w:rFonts w:ascii="Wingdings" w:hAnsi="Wingdings" w:hint="default"/>
      </w:rPr>
    </w:lvl>
    <w:lvl w:ilvl="6" w:tplc="86BC4D60" w:tentative="1">
      <w:start w:val="1"/>
      <w:numFmt w:val="bullet"/>
      <w:lvlText w:val=""/>
      <w:lvlJc w:val="left"/>
      <w:pPr>
        <w:ind w:left="4680" w:hanging="360"/>
      </w:pPr>
      <w:rPr>
        <w:rFonts w:ascii="Symbol" w:hAnsi="Symbol" w:hint="default"/>
      </w:rPr>
    </w:lvl>
    <w:lvl w:ilvl="7" w:tplc="F09AC420" w:tentative="1">
      <w:start w:val="1"/>
      <w:numFmt w:val="bullet"/>
      <w:lvlText w:val="o"/>
      <w:lvlJc w:val="left"/>
      <w:pPr>
        <w:ind w:left="5400" w:hanging="360"/>
      </w:pPr>
      <w:rPr>
        <w:rFonts w:ascii="Courier New" w:hAnsi="Courier New" w:cs="Courier New" w:hint="default"/>
      </w:rPr>
    </w:lvl>
    <w:lvl w:ilvl="8" w:tplc="B7748122"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27C2AFBE">
      <w:start w:val="1"/>
      <w:numFmt w:val="bullet"/>
      <w:lvlText w:val=""/>
      <w:lvlJc w:val="left"/>
      <w:pPr>
        <w:ind w:left="1222" w:hanging="360"/>
      </w:pPr>
      <w:rPr>
        <w:rFonts w:ascii="Symbol" w:hAnsi="Symbol" w:hint="default"/>
      </w:rPr>
    </w:lvl>
    <w:lvl w:ilvl="1" w:tplc="A29A6B34" w:tentative="1">
      <w:start w:val="1"/>
      <w:numFmt w:val="bullet"/>
      <w:lvlText w:val="o"/>
      <w:lvlJc w:val="left"/>
      <w:pPr>
        <w:ind w:left="1942" w:hanging="360"/>
      </w:pPr>
      <w:rPr>
        <w:rFonts w:ascii="Courier New" w:hAnsi="Courier New" w:cs="Courier New" w:hint="default"/>
      </w:rPr>
    </w:lvl>
    <w:lvl w:ilvl="2" w:tplc="3BBE35CC" w:tentative="1">
      <w:start w:val="1"/>
      <w:numFmt w:val="bullet"/>
      <w:lvlText w:val=""/>
      <w:lvlJc w:val="left"/>
      <w:pPr>
        <w:ind w:left="2662" w:hanging="360"/>
      </w:pPr>
      <w:rPr>
        <w:rFonts w:ascii="Wingdings" w:hAnsi="Wingdings" w:hint="default"/>
      </w:rPr>
    </w:lvl>
    <w:lvl w:ilvl="3" w:tplc="1BBAFC1A" w:tentative="1">
      <w:start w:val="1"/>
      <w:numFmt w:val="bullet"/>
      <w:lvlText w:val=""/>
      <w:lvlJc w:val="left"/>
      <w:pPr>
        <w:ind w:left="3382" w:hanging="360"/>
      </w:pPr>
      <w:rPr>
        <w:rFonts w:ascii="Symbol" w:hAnsi="Symbol" w:hint="default"/>
      </w:rPr>
    </w:lvl>
    <w:lvl w:ilvl="4" w:tplc="18D86D7E" w:tentative="1">
      <w:start w:val="1"/>
      <w:numFmt w:val="bullet"/>
      <w:lvlText w:val="o"/>
      <w:lvlJc w:val="left"/>
      <w:pPr>
        <w:ind w:left="4102" w:hanging="360"/>
      </w:pPr>
      <w:rPr>
        <w:rFonts w:ascii="Courier New" w:hAnsi="Courier New" w:cs="Courier New" w:hint="default"/>
      </w:rPr>
    </w:lvl>
    <w:lvl w:ilvl="5" w:tplc="0FE2A474" w:tentative="1">
      <w:start w:val="1"/>
      <w:numFmt w:val="bullet"/>
      <w:lvlText w:val=""/>
      <w:lvlJc w:val="left"/>
      <w:pPr>
        <w:ind w:left="4822" w:hanging="360"/>
      </w:pPr>
      <w:rPr>
        <w:rFonts w:ascii="Wingdings" w:hAnsi="Wingdings" w:hint="default"/>
      </w:rPr>
    </w:lvl>
    <w:lvl w:ilvl="6" w:tplc="7904FECC" w:tentative="1">
      <w:start w:val="1"/>
      <w:numFmt w:val="bullet"/>
      <w:lvlText w:val=""/>
      <w:lvlJc w:val="left"/>
      <w:pPr>
        <w:ind w:left="5542" w:hanging="360"/>
      </w:pPr>
      <w:rPr>
        <w:rFonts w:ascii="Symbol" w:hAnsi="Symbol" w:hint="default"/>
      </w:rPr>
    </w:lvl>
    <w:lvl w:ilvl="7" w:tplc="86C6F806" w:tentative="1">
      <w:start w:val="1"/>
      <w:numFmt w:val="bullet"/>
      <w:lvlText w:val="o"/>
      <w:lvlJc w:val="left"/>
      <w:pPr>
        <w:ind w:left="6262" w:hanging="360"/>
      </w:pPr>
      <w:rPr>
        <w:rFonts w:ascii="Courier New" w:hAnsi="Courier New" w:cs="Courier New" w:hint="default"/>
      </w:rPr>
    </w:lvl>
    <w:lvl w:ilvl="8" w:tplc="87CC4714"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2FC4D1E4">
      <w:numFmt w:val="bullet"/>
      <w:lvlText w:val="•"/>
      <w:lvlJc w:val="left"/>
      <w:pPr>
        <w:ind w:left="1080" w:hanging="720"/>
      </w:pPr>
      <w:rPr>
        <w:rFonts w:ascii="Arial" w:eastAsiaTheme="minorHAnsi" w:hAnsi="Arial" w:cs="Arial" w:hint="default"/>
      </w:rPr>
    </w:lvl>
    <w:lvl w:ilvl="1" w:tplc="C2FCDED4" w:tentative="1">
      <w:start w:val="1"/>
      <w:numFmt w:val="bullet"/>
      <w:lvlText w:val="o"/>
      <w:lvlJc w:val="left"/>
      <w:pPr>
        <w:ind w:left="1440" w:hanging="360"/>
      </w:pPr>
      <w:rPr>
        <w:rFonts w:ascii="Courier New" w:hAnsi="Courier New" w:cs="Courier New" w:hint="default"/>
      </w:rPr>
    </w:lvl>
    <w:lvl w:ilvl="2" w:tplc="0E8ED49A" w:tentative="1">
      <w:start w:val="1"/>
      <w:numFmt w:val="bullet"/>
      <w:lvlText w:val=""/>
      <w:lvlJc w:val="left"/>
      <w:pPr>
        <w:ind w:left="2160" w:hanging="360"/>
      </w:pPr>
      <w:rPr>
        <w:rFonts w:ascii="Wingdings" w:hAnsi="Wingdings" w:hint="default"/>
      </w:rPr>
    </w:lvl>
    <w:lvl w:ilvl="3" w:tplc="A710BEFE" w:tentative="1">
      <w:start w:val="1"/>
      <w:numFmt w:val="bullet"/>
      <w:lvlText w:val=""/>
      <w:lvlJc w:val="left"/>
      <w:pPr>
        <w:ind w:left="2880" w:hanging="360"/>
      </w:pPr>
      <w:rPr>
        <w:rFonts w:ascii="Symbol" w:hAnsi="Symbol" w:hint="default"/>
      </w:rPr>
    </w:lvl>
    <w:lvl w:ilvl="4" w:tplc="8970F8CE" w:tentative="1">
      <w:start w:val="1"/>
      <w:numFmt w:val="bullet"/>
      <w:lvlText w:val="o"/>
      <w:lvlJc w:val="left"/>
      <w:pPr>
        <w:ind w:left="3600" w:hanging="360"/>
      </w:pPr>
      <w:rPr>
        <w:rFonts w:ascii="Courier New" w:hAnsi="Courier New" w:cs="Courier New" w:hint="default"/>
      </w:rPr>
    </w:lvl>
    <w:lvl w:ilvl="5" w:tplc="ACBAD57A" w:tentative="1">
      <w:start w:val="1"/>
      <w:numFmt w:val="bullet"/>
      <w:lvlText w:val=""/>
      <w:lvlJc w:val="left"/>
      <w:pPr>
        <w:ind w:left="4320" w:hanging="360"/>
      </w:pPr>
      <w:rPr>
        <w:rFonts w:ascii="Wingdings" w:hAnsi="Wingdings" w:hint="default"/>
      </w:rPr>
    </w:lvl>
    <w:lvl w:ilvl="6" w:tplc="4788A44A" w:tentative="1">
      <w:start w:val="1"/>
      <w:numFmt w:val="bullet"/>
      <w:lvlText w:val=""/>
      <w:lvlJc w:val="left"/>
      <w:pPr>
        <w:ind w:left="5040" w:hanging="360"/>
      </w:pPr>
      <w:rPr>
        <w:rFonts w:ascii="Symbol" w:hAnsi="Symbol" w:hint="default"/>
      </w:rPr>
    </w:lvl>
    <w:lvl w:ilvl="7" w:tplc="126C3216" w:tentative="1">
      <w:start w:val="1"/>
      <w:numFmt w:val="bullet"/>
      <w:lvlText w:val="o"/>
      <w:lvlJc w:val="left"/>
      <w:pPr>
        <w:ind w:left="5760" w:hanging="360"/>
      </w:pPr>
      <w:rPr>
        <w:rFonts w:ascii="Courier New" w:hAnsi="Courier New" w:cs="Courier New" w:hint="default"/>
      </w:rPr>
    </w:lvl>
    <w:lvl w:ilvl="8" w:tplc="F0348B42"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046CE088">
      <w:numFmt w:val="bullet"/>
      <w:lvlText w:val="-"/>
      <w:lvlJc w:val="left"/>
      <w:pPr>
        <w:ind w:left="720" w:hanging="360"/>
      </w:pPr>
      <w:rPr>
        <w:rFonts w:ascii="Times New Roman" w:eastAsiaTheme="minorHAnsi" w:hAnsi="Times New Roman" w:cs="Times New Roman" w:hint="default"/>
      </w:rPr>
    </w:lvl>
    <w:lvl w:ilvl="1" w:tplc="698EDE90" w:tentative="1">
      <w:start w:val="1"/>
      <w:numFmt w:val="bullet"/>
      <w:lvlText w:val="o"/>
      <w:lvlJc w:val="left"/>
      <w:pPr>
        <w:ind w:left="1440" w:hanging="360"/>
      </w:pPr>
      <w:rPr>
        <w:rFonts w:ascii="Courier New" w:hAnsi="Courier New" w:cs="Courier New" w:hint="default"/>
      </w:rPr>
    </w:lvl>
    <w:lvl w:ilvl="2" w:tplc="F8AA2944" w:tentative="1">
      <w:start w:val="1"/>
      <w:numFmt w:val="bullet"/>
      <w:lvlText w:val=""/>
      <w:lvlJc w:val="left"/>
      <w:pPr>
        <w:ind w:left="2160" w:hanging="360"/>
      </w:pPr>
      <w:rPr>
        <w:rFonts w:ascii="Wingdings" w:hAnsi="Wingdings" w:hint="default"/>
      </w:rPr>
    </w:lvl>
    <w:lvl w:ilvl="3" w:tplc="6D6E7CB4" w:tentative="1">
      <w:start w:val="1"/>
      <w:numFmt w:val="bullet"/>
      <w:lvlText w:val=""/>
      <w:lvlJc w:val="left"/>
      <w:pPr>
        <w:ind w:left="2880" w:hanging="360"/>
      </w:pPr>
      <w:rPr>
        <w:rFonts w:ascii="Symbol" w:hAnsi="Symbol" w:hint="default"/>
      </w:rPr>
    </w:lvl>
    <w:lvl w:ilvl="4" w:tplc="79CE4C0E" w:tentative="1">
      <w:start w:val="1"/>
      <w:numFmt w:val="bullet"/>
      <w:lvlText w:val="o"/>
      <w:lvlJc w:val="left"/>
      <w:pPr>
        <w:ind w:left="3600" w:hanging="360"/>
      </w:pPr>
      <w:rPr>
        <w:rFonts w:ascii="Courier New" w:hAnsi="Courier New" w:cs="Courier New" w:hint="default"/>
      </w:rPr>
    </w:lvl>
    <w:lvl w:ilvl="5" w:tplc="050851A4" w:tentative="1">
      <w:start w:val="1"/>
      <w:numFmt w:val="bullet"/>
      <w:lvlText w:val=""/>
      <w:lvlJc w:val="left"/>
      <w:pPr>
        <w:ind w:left="4320" w:hanging="360"/>
      </w:pPr>
      <w:rPr>
        <w:rFonts w:ascii="Wingdings" w:hAnsi="Wingdings" w:hint="default"/>
      </w:rPr>
    </w:lvl>
    <w:lvl w:ilvl="6" w:tplc="8286C980" w:tentative="1">
      <w:start w:val="1"/>
      <w:numFmt w:val="bullet"/>
      <w:lvlText w:val=""/>
      <w:lvlJc w:val="left"/>
      <w:pPr>
        <w:ind w:left="5040" w:hanging="360"/>
      </w:pPr>
      <w:rPr>
        <w:rFonts w:ascii="Symbol" w:hAnsi="Symbol" w:hint="default"/>
      </w:rPr>
    </w:lvl>
    <w:lvl w:ilvl="7" w:tplc="D86431E4" w:tentative="1">
      <w:start w:val="1"/>
      <w:numFmt w:val="bullet"/>
      <w:lvlText w:val="o"/>
      <w:lvlJc w:val="left"/>
      <w:pPr>
        <w:ind w:left="5760" w:hanging="360"/>
      </w:pPr>
      <w:rPr>
        <w:rFonts w:ascii="Courier New" w:hAnsi="Courier New" w:cs="Courier New" w:hint="default"/>
      </w:rPr>
    </w:lvl>
    <w:lvl w:ilvl="8" w:tplc="48DA6740"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E74A7D7A">
      <w:numFmt w:val="bullet"/>
      <w:lvlText w:val="-"/>
      <w:lvlJc w:val="left"/>
      <w:pPr>
        <w:ind w:left="720" w:hanging="360"/>
      </w:pPr>
      <w:rPr>
        <w:rFonts w:ascii="Times New Roman" w:eastAsiaTheme="minorHAnsi" w:hAnsi="Times New Roman" w:cs="Times New Roman" w:hint="default"/>
      </w:rPr>
    </w:lvl>
    <w:lvl w:ilvl="1" w:tplc="5310166E" w:tentative="1">
      <w:start w:val="1"/>
      <w:numFmt w:val="bullet"/>
      <w:lvlText w:val="o"/>
      <w:lvlJc w:val="left"/>
      <w:pPr>
        <w:ind w:left="1440" w:hanging="360"/>
      </w:pPr>
      <w:rPr>
        <w:rFonts w:ascii="Courier New" w:hAnsi="Courier New" w:cs="Courier New" w:hint="default"/>
      </w:rPr>
    </w:lvl>
    <w:lvl w:ilvl="2" w:tplc="D42AD4D0" w:tentative="1">
      <w:start w:val="1"/>
      <w:numFmt w:val="bullet"/>
      <w:lvlText w:val=""/>
      <w:lvlJc w:val="left"/>
      <w:pPr>
        <w:ind w:left="2160" w:hanging="360"/>
      </w:pPr>
      <w:rPr>
        <w:rFonts w:ascii="Wingdings" w:hAnsi="Wingdings" w:hint="default"/>
      </w:rPr>
    </w:lvl>
    <w:lvl w:ilvl="3" w:tplc="C5A4A40C" w:tentative="1">
      <w:start w:val="1"/>
      <w:numFmt w:val="bullet"/>
      <w:lvlText w:val=""/>
      <w:lvlJc w:val="left"/>
      <w:pPr>
        <w:ind w:left="2880" w:hanging="360"/>
      </w:pPr>
      <w:rPr>
        <w:rFonts w:ascii="Symbol" w:hAnsi="Symbol" w:hint="default"/>
      </w:rPr>
    </w:lvl>
    <w:lvl w:ilvl="4" w:tplc="EB9A1C28" w:tentative="1">
      <w:start w:val="1"/>
      <w:numFmt w:val="bullet"/>
      <w:lvlText w:val="o"/>
      <w:lvlJc w:val="left"/>
      <w:pPr>
        <w:ind w:left="3600" w:hanging="360"/>
      </w:pPr>
      <w:rPr>
        <w:rFonts w:ascii="Courier New" w:hAnsi="Courier New" w:cs="Courier New" w:hint="default"/>
      </w:rPr>
    </w:lvl>
    <w:lvl w:ilvl="5" w:tplc="A3DEE468" w:tentative="1">
      <w:start w:val="1"/>
      <w:numFmt w:val="bullet"/>
      <w:lvlText w:val=""/>
      <w:lvlJc w:val="left"/>
      <w:pPr>
        <w:ind w:left="4320" w:hanging="360"/>
      </w:pPr>
      <w:rPr>
        <w:rFonts w:ascii="Wingdings" w:hAnsi="Wingdings" w:hint="default"/>
      </w:rPr>
    </w:lvl>
    <w:lvl w:ilvl="6" w:tplc="F1028770" w:tentative="1">
      <w:start w:val="1"/>
      <w:numFmt w:val="bullet"/>
      <w:lvlText w:val=""/>
      <w:lvlJc w:val="left"/>
      <w:pPr>
        <w:ind w:left="5040" w:hanging="360"/>
      </w:pPr>
      <w:rPr>
        <w:rFonts w:ascii="Symbol" w:hAnsi="Symbol" w:hint="default"/>
      </w:rPr>
    </w:lvl>
    <w:lvl w:ilvl="7" w:tplc="780845A8" w:tentative="1">
      <w:start w:val="1"/>
      <w:numFmt w:val="bullet"/>
      <w:lvlText w:val="o"/>
      <w:lvlJc w:val="left"/>
      <w:pPr>
        <w:ind w:left="5760" w:hanging="360"/>
      </w:pPr>
      <w:rPr>
        <w:rFonts w:ascii="Courier New" w:hAnsi="Courier New" w:cs="Courier New" w:hint="default"/>
      </w:rPr>
    </w:lvl>
    <w:lvl w:ilvl="8" w:tplc="B16608AA"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09461892">
      <w:numFmt w:val="bullet"/>
      <w:lvlText w:val="•"/>
      <w:lvlJc w:val="left"/>
      <w:pPr>
        <w:ind w:left="720" w:hanging="720"/>
      </w:pPr>
      <w:rPr>
        <w:rFonts w:ascii="Arial" w:eastAsiaTheme="minorHAnsi" w:hAnsi="Arial" w:cs="Arial" w:hint="default"/>
      </w:rPr>
    </w:lvl>
    <w:lvl w:ilvl="1" w:tplc="D9DC4B20" w:tentative="1">
      <w:start w:val="1"/>
      <w:numFmt w:val="bullet"/>
      <w:lvlText w:val="o"/>
      <w:lvlJc w:val="left"/>
      <w:pPr>
        <w:ind w:left="1080" w:hanging="360"/>
      </w:pPr>
      <w:rPr>
        <w:rFonts w:ascii="Courier New" w:hAnsi="Courier New" w:cs="Courier New" w:hint="default"/>
      </w:rPr>
    </w:lvl>
    <w:lvl w:ilvl="2" w:tplc="87B4A844" w:tentative="1">
      <w:start w:val="1"/>
      <w:numFmt w:val="bullet"/>
      <w:lvlText w:val=""/>
      <w:lvlJc w:val="left"/>
      <w:pPr>
        <w:ind w:left="1800" w:hanging="360"/>
      </w:pPr>
      <w:rPr>
        <w:rFonts w:ascii="Wingdings" w:hAnsi="Wingdings" w:hint="default"/>
      </w:rPr>
    </w:lvl>
    <w:lvl w:ilvl="3" w:tplc="B9AC8578" w:tentative="1">
      <w:start w:val="1"/>
      <w:numFmt w:val="bullet"/>
      <w:lvlText w:val=""/>
      <w:lvlJc w:val="left"/>
      <w:pPr>
        <w:ind w:left="2520" w:hanging="360"/>
      </w:pPr>
      <w:rPr>
        <w:rFonts w:ascii="Symbol" w:hAnsi="Symbol" w:hint="default"/>
      </w:rPr>
    </w:lvl>
    <w:lvl w:ilvl="4" w:tplc="BD3402FA" w:tentative="1">
      <w:start w:val="1"/>
      <w:numFmt w:val="bullet"/>
      <w:lvlText w:val="o"/>
      <w:lvlJc w:val="left"/>
      <w:pPr>
        <w:ind w:left="3240" w:hanging="360"/>
      </w:pPr>
      <w:rPr>
        <w:rFonts w:ascii="Courier New" w:hAnsi="Courier New" w:cs="Courier New" w:hint="default"/>
      </w:rPr>
    </w:lvl>
    <w:lvl w:ilvl="5" w:tplc="976A44F4" w:tentative="1">
      <w:start w:val="1"/>
      <w:numFmt w:val="bullet"/>
      <w:lvlText w:val=""/>
      <w:lvlJc w:val="left"/>
      <w:pPr>
        <w:ind w:left="3960" w:hanging="360"/>
      </w:pPr>
      <w:rPr>
        <w:rFonts w:ascii="Wingdings" w:hAnsi="Wingdings" w:hint="default"/>
      </w:rPr>
    </w:lvl>
    <w:lvl w:ilvl="6" w:tplc="90385C76" w:tentative="1">
      <w:start w:val="1"/>
      <w:numFmt w:val="bullet"/>
      <w:lvlText w:val=""/>
      <w:lvlJc w:val="left"/>
      <w:pPr>
        <w:ind w:left="4680" w:hanging="360"/>
      </w:pPr>
      <w:rPr>
        <w:rFonts w:ascii="Symbol" w:hAnsi="Symbol" w:hint="default"/>
      </w:rPr>
    </w:lvl>
    <w:lvl w:ilvl="7" w:tplc="83BE831C" w:tentative="1">
      <w:start w:val="1"/>
      <w:numFmt w:val="bullet"/>
      <w:lvlText w:val="o"/>
      <w:lvlJc w:val="left"/>
      <w:pPr>
        <w:ind w:left="5400" w:hanging="360"/>
      </w:pPr>
      <w:rPr>
        <w:rFonts w:ascii="Courier New" w:hAnsi="Courier New" w:cs="Courier New" w:hint="default"/>
      </w:rPr>
    </w:lvl>
    <w:lvl w:ilvl="8" w:tplc="5560B7D8"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3D1A6298">
      <w:start w:val="1"/>
      <w:numFmt w:val="bullet"/>
      <w:pStyle w:val="TPslevel1"/>
      <w:lvlText w:val=""/>
      <w:lvlJc w:val="left"/>
      <w:pPr>
        <w:ind w:left="720" w:hanging="360"/>
      </w:pPr>
      <w:rPr>
        <w:rFonts w:ascii="Symbol" w:hAnsi="Symbol" w:hint="default"/>
      </w:rPr>
    </w:lvl>
    <w:lvl w:ilvl="1" w:tplc="BB36AFFA">
      <w:start w:val="1"/>
      <w:numFmt w:val="bullet"/>
      <w:pStyle w:val="TPslevel2"/>
      <w:lvlText w:val="o"/>
      <w:lvlJc w:val="left"/>
      <w:pPr>
        <w:ind w:left="1440" w:hanging="360"/>
      </w:pPr>
      <w:rPr>
        <w:rFonts w:ascii="Courier New" w:hAnsi="Courier New" w:cs="Courier New" w:hint="default"/>
      </w:rPr>
    </w:lvl>
    <w:lvl w:ilvl="2" w:tplc="7D1AE4A4">
      <w:start w:val="1"/>
      <w:numFmt w:val="bullet"/>
      <w:lvlText w:val=""/>
      <w:lvlJc w:val="left"/>
      <w:pPr>
        <w:ind w:left="2160" w:hanging="360"/>
      </w:pPr>
      <w:rPr>
        <w:rFonts w:ascii="Wingdings" w:hAnsi="Wingdings" w:hint="default"/>
      </w:rPr>
    </w:lvl>
    <w:lvl w:ilvl="3" w:tplc="E528E340" w:tentative="1">
      <w:start w:val="1"/>
      <w:numFmt w:val="bullet"/>
      <w:lvlText w:val=""/>
      <w:lvlJc w:val="left"/>
      <w:pPr>
        <w:ind w:left="2880" w:hanging="360"/>
      </w:pPr>
      <w:rPr>
        <w:rFonts w:ascii="Symbol" w:hAnsi="Symbol" w:hint="default"/>
      </w:rPr>
    </w:lvl>
    <w:lvl w:ilvl="4" w:tplc="9D0A257C" w:tentative="1">
      <w:start w:val="1"/>
      <w:numFmt w:val="bullet"/>
      <w:lvlText w:val="o"/>
      <w:lvlJc w:val="left"/>
      <w:pPr>
        <w:ind w:left="3600" w:hanging="360"/>
      </w:pPr>
      <w:rPr>
        <w:rFonts w:ascii="Courier New" w:hAnsi="Courier New" w:cs="Courier New" w:hint="default"/>
      </w:rPr>
    </w:lvl>
    <w:lvl w:ilvl="5" w:tplc="53624A0E" w:tentative="1">
      <w:start w:val="1"/>
      <w:numFmt w:val="bullet"/>
      <w:lvlText w:val=""/>
      <w:lvlJc w:val="left"/>
      <w:pPr>
        <w:ind w:left="4320" w:hanging="360"/>
      </w:pPr>
      <w:rPr>
        <w:rFonts w:ascii="Wingdings" w:hAnsi="Wingdings" w:hint="default"/>
      </w:rPr>
    </w:lvl>
    <w:lvl w:ilvl="6" w:tplc="6A8AA604" w:tentative="1">
      <w:start w:val="1"/>
      <w:numFmt w:val="bullet"/>
      <w:lvlText w:val=""/>
      <w:lvlJc w:val="left"/>
      <w:pPr>
        <w:ind w:left="5040" w:hanging="360"/>
      </w:pPr>
      <w:rPr>
        <w:rFonts w:ascii="Symbol" w:hAnsi="Symbol" w:hint="default"/>
      </w:rPr>
    </w:lvl>
    <w:lvl w:ilvl="7" w:tplc="6BE83EFE" w:tentative="1">
      <w:start w:val="1"/>
      <w:numFmt w:val="bullet"/>
      <w:lvlText w:val="o"/>
      <w:lvlJc w:val="left"/>
      <w:pPr>
        <w:ind w:left="5760" w:hanging="360"/>
      </w:pPr>
      <w:rPr>
        <w:rFonts w:ascii="Courier New" w:hAnsi="Courier New" w:cs="Courier New" w:hint="default"/>
      </w:rPr>
    </w:lvl>
    <w:lvl w:ilvl="8" w:tplc="EE82B166"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1494E960">
      <w:start w:val="1"/>
      <w:numFmt w:val="bullet"/>
      <w:lvlText w:val=""/>
      <w:lvlJc w:val="left"/>
      <w:pPr>
        <w:ind w:left="720" w:hanging="360"/>
      </w:pPr>
      <w:rPr>
        <w:rFonts w:ascii="Symbol" w:hAnsi="Symbol" w:hint="default"/>
      </w:rPr>
    </w:lvl>
    <w:lvl w:ilvl="1" w:tplc="C63A57BE" w:tentative="1">
      <w:start w:val="1"/>
      <w:numFmt w:val="bullet"/>
      <w:lvlText w:val="o"/>
      <w:lvlJc w:val="left"/>
      <w:pPr>
        <w:ind w:left="1440" w:hanging="360"/>
      </w:pPr>
      <w:rPr>
        <w:rFonts w:ascii="Courier New" w:hAnsi="Courier New" w:cs="Courier New" w:hint="default"/>
      </w:rPr>
    </w:lvl>
    <w:lvl w:ilvl="2" w:tplc="9C04EBA0" w:tentative="1">
      <w:start w:val="1"/>
      <w:numFmt w:val="bullet"/>
      <w:lvlText w:val=""/>
      <w:lvlJc w:val="left"/>
      <w:pPr>
        <w:ind w:left="2160" w:hanging="360"/>
      </w:pPr>
      <w:rPr>
        <w:rFonts w:ascii="Wingdings" w:hAnsi="Wingdings" w:hint="default"/>
      </w:rPr>
    </w:lvl>
    <w:lvl w:ilvl="3" w:tplc="E25ECD06" w:tentative="1">
      <w:start w:val="1"/>
      <w:numFmt w:val="bullet"/>
      <w:lvlText w:val=""/>
      <w:lvlJc w:val="left"/>
      <w:pPr>
        <w:ind w:left="2880" w:hanging="360"/>
      </w:pPr>
      <w:rPr>
        <w:rFonts w:ascii="Symbol" w:hAnsi="Symbol" w:hint="default"/>
      </w:rPr>
    </w:lvl>
    <w:lvl w:ilvl="4" w:tplc="D91EDFD0" w:tentative="1">
      <w:start w:val="1"/>
      <w:numFmt w:val="bullet"/>
      <w:lvlText w:val="o"/>
      <w:lvlJc w:val="left"/>
      <w:pPr>
        <w:ind w:left="3600" w:hanging="360"/>
      </w:pPr>
      <w:rPr>
        <w:rFonts w:ascii="Courier New" w:hAnsi="Courier New" w:cs="Courier New" w:hint="default"/>
      </w:rPr>
    </w:lvl>
    <w:lvl w:ilvl="5" w:tplc="F3BC2AD8" w:tentative="1">
      <w:start w:val="1"/>
      <w:numFmt w:val="bullet"/>
      <w:lvlText w:val=""/>
      <w:lvlJc w:val="left"/>
      <w:pPr>
        <w:ind w:left="4320" w:hanging="360"/>
      </w:pPr>
      <w:rPr>
        <w:rFonts w:ascii="Wingdings" w:hAnsi="Wingdings" w:hint="default"/>
      </w:rPr>
    </w:lvl>
    <w:lvl w:ilvl="6" w:tplc="270A1D12" w:tentative="1">
      <w:start w:val="1"/>
      <w:numFmt w:val="bullet"/>
      <w:lvlText w:val=""/>
      <w:lvlJc w:val="left"/>
      <w:pPr>
        <w:ind w:left="5040" w:hanging="360"/>
      </w:pPr>
      <w:rPr>
        <w:rFonts w:ascii="Symbol" w:hAnsi="Symbol" w:hint="default"/>
      </w:rPr>
    </w:lvl>
    <w:lvl w:ilvl="7" w:tplc="BEA4276E" w:tentative="1">
      <w:start w:val="1"/>
      <w:numFmt w:val="bullet"/>
      <w:lvlText w:val="o"/>
      <w:lvlJc w:val="left"/>
      <w:pPr>
        <w:ind w:left="5760" w:hanging="360"/>
      </w:pPr>
      <w:rPr>
        <w:rFonts w:ascii="Courier New" w:hAnsi="Courier New" w:cs="Courier New" w:hint="default"/>
      </w:rPr>
    </w:lvl>
    <w:lvl w:ilvl="8" w:tplc="01D0D446"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48788A82">
      <w:start w:val="1"/>
      <w:numFmt w:val="bullet"/>
      <w:lvlText w:val=""/>
      <w:lvlJc w:val="left"/>
      <w:pPr>
        <w:ind w:left="360" w:hanging="360"/>
      </w:pPr>
      <w:rPr>
        <w:rFonts w:ascii="Symbol" w:hAnsi="Symbol" w:hint="default"/>
        <w:color w:val="2AB1BB" w:themeColor="accent1"/>
      </w:rPr>
    </w:lvl>
    <w:lvl w:ilvl="1" w:tplc="299E042E" w:tentative="1">
      <w:start w:val="1"/>
      <w:numFmt w:val="bullet"/>
      <w:lvlText w:val="o"/>
      <w:lvlJc w:val="left"/>
      <w:pPr>
        <w:ind w:left="1080" w:hanging="360"/>
      </w:pPr>
      <w:rPr>
        <w:rFonts w:ascii="Courier New" w:hAnsi="Courier New" w:cs="Courier New" w:hint="default"/>
      </w:rPr>
    </w:lvl>
    <w:lvl w:ilvl="2" w:tplc="D402D79A" w:tentative="1">
      <w:start w:val="1"/>
      <w:numFmt w:val="bullet"/>
      <w:lvlText w:val=""/>
      <w:lvlJc w:val="left"/>
      <w:pPr>
        <w:ind w:left="1800" w:hanging="360"/>
      </w:pPr>
      <w:rPr>
        <w:rFonts w:ascii="Wingdings" w:hAnsi="Wingdings" w:hint="default"/>
      </w:rPr>
    </w:lvl>
    <w:lvl w:ilvl="3" w:tplc="E4065C1E" w:tentative="1">
      <w:start w:val="1"/>
      <w:numFmt w:val="bullet"/>
      <w:lvlText w:val=""/>
      <w:lvlJc w:val="left"/>
      <w:pPr>
        <w:ind w:left="2520" w:hanging="360"/>
      </w:pPr>
      <w:rPr>
        <w:rFonts w:ascii="Symbol" w:hAnsi="Symbol" w:hint="default"/>
      </w:rPr>
    </w:lvl>
    <w:lvl w:ilvl="4" w:tplc="6AA80EC6" w:tentative="1">
      <w:start w:val="1"/>
      <w:numFmt w:val="bullet"/>
      <w:lvlText w:val="o"/>
      <w:lvlJc w:val="left"/>
      <w:pPr>
        <w:ind w:left="3240" w:hanging="360"/>
      </w:pPr>
      <w:rPr>
        <w:rFonts w:ascii="Courier New" w:hAnsi="Courier New" w:cs="Courier New" w:hint="default"/>
      </w:rPr>
    </w:lvl>
    <w:lvl w:ilvl="5" w:tplc="4426E65A" w:tentative="1">
      <w:start w:val="1"/>
      <w:numFmt w:val="bullet"/>
      <w:lvlText w:val=""/>
      <w:lvlJc w:val="left"/>
      <w:pPr>
        <w:ind w:left="3960" w:hanging="360"/>
      </w:pPr>
      <w:rPr>
        <w:rFonts w:ascii="Wingdings" w:hAnsi="Wingdings" w:hint="default"/>
      </w:rPr>
    </w:lvl>
    <w:lvl w:ilvl="6" w:tplc="A5BC89B2" w:tentative="1">
      <w:start w:val="1"/>
      <w:numFmt w:val="bullet"/>
      <w:lvlText w:val=""/>
      <w:lvlJc w:val="left"/>
      <w:pPr>
        <w:ind w:left="4680" w:hanging="360"/>
      </w:pPr>
      <w:rPr>
        <w:rFonts w:ascii="Symbol" w:hAnsi="Symbol" w:hint="default"/>
      </w:rPr>
    </w:lvl>
    <w:lvl w:ilvl="7" w:tplc="F6F23154" w:tentative="1">
      <w:start w:val="1"/>
      <w:numFmt w:val="bullet"/>
      <w:lvlText w:val="o"/>
      <w:lvlJc w:val="left"/>
      <w:pPr>
        <w:ind w:left="5400" w:hanging="360"/>
      </w:pPr>
      <w:rPr>
        <w:rFonts w:ascii="Courier New" w:hAnsi="Courier New" w:cs="Courier New" w:hint="default"/>
      </w:rPr>
    </w:lvl>
    <w:lvl w:ilvl="8" w:tplc="AE0804B0"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62E44422">
      <w:start w:val="1"/>
      <w:numFmt w:val="bullet"/>
      <w:lvlText w:val=""/>
      <w:lvlJc w:val="left"/>
      <w:pPr>
        <w:ind w:left="1582" w:hanging="360"/>
      </w:pPr>
      <w:rPr>
        <w:rFonts w:ascii="Symbol" w:hAnsi="Symbol" w:hint="default"/>
      </w:rPr>
    </w:lvl>
    <w:lvl w:ilvl="1" w:tplc="26BA07C8" w:tentative="1">
      <w:start w:val="1"/>
      <w:numFmt w:val="bullet"/>
      <w:lvlText w:val="o"/>
      <w:lvlJc w:val="left"/>
      <w:pPr>
        <w:ind w:left="2302" w:hanging="360"/>
      </w:pPr>
      <w:rPr>
        <w:rFonts w:ascii="Courier New" w:hAnsi="Courier New" w:cs="Courier New" w:hint="default"/>
      </w:rPr>
    </w:lvl>
    <w:lvl w:ilvl="2" w:tplc="FD346088" w:tentative="1">
      <w:start w:val="1"/>
      <w:numFmt w:val="bullet"/>
      <w:lvlText w:val=""/>
      <w:lvlJc w:val="left"/>
      <w:pPr>
        <w:ind w:left="3022" w:hanging="360"/>
      </w:pPr>
      <w:rPr>
        <w:rFonts w:ascii="Wingdings" w:hAnsi="Wingdings" w:hint="default"/>
      </w:rPr>
    </w:lvl>
    <w:lvl w:ilvl="3" w:tplc="C8560F6E" w:tentative="1">
      <w:start w:val="1"/>
      <w:numFmt w:val="bullet"/>
      <w:lvlText w:val=""/>
      <w:lvlJc w:val="left"/>
      <w:pPr>
        <w:ind w:left="3742" w:hanging="360"/>
      </w:pPr>
      <w:rPr>
        <w:rFonts w:ascii="Symbol" w:hAnsi="Symbol" w:hint="default"/>
      </w:rPr>
    </w:lvl>
    <w:lvl w:ilvl="4" w:tplc="6E9CB3E8" w:tentative="1">
      <w:start w:val="1"/>
      <w:numFmt w:val="bullet"/>
      <w:lvlText w:val="o"/>
      <w:lvlJc w:val="left"/>
      <w:pPr>
        <w:ind w:left="4462" w:hanging="360"/>
      </w:pPr>
      <w:rPr>
        <w:rFonts w:ascii="Courier New" w:hAnsi="Courier New" w:cs="Courier New" w:hint="default"/>
      </w:rPr>
    </w:lvl>
    <w:lvl w:ilvl="5" w:tplc="5E682292" w:tentative="1">
      <w:start w:val="1"/>
      <w:numFmt w:val="bullet"/>
      <w:lvlText w:val=""/>
      <w:lvlJc w:val="left"/>
      <w:pPr>
        <w:ind w:left="5182" w:hanging="360"/>
      </w:pPr>
      <w:rPr>
        <w:rFonts w:ascii="Wingdings" w:hAnsi="Wingdings" w:hint="default"/>
      </w:rPr>
    </w:lvl>
    <w:lvl w:ilvl="6" w:tplc="B1AEED3C" w:tentative="1">
      <w:start w:val="1"/>
      <w:numFmt w:val="bullet"/>
      <w:lvlText w:val=""/>
      <w:lvlJc w:val="left"/>
      <w:pPr>
        <w:ind w:left="5902" w:hanging="360"/>
      </w:pPr>
      <w:rPr>
        <w:rFonts w:ascii="Symbol" w:hAnsi="Symbol" w:hint="default"/>
      </w:rPr>
    </w:lvl>
    <w:lvl w:ilvl="7" w:tplc="D0167AA4" w:tentative="1">
      <w:start w:val="1"/>
      <w:numFmt w:val="bullet"/>
      <w:lvlText w:val="o"/>
      <w:lvlJc w:val="left"/>
      <w:pPr>
        <w:ind w:left="6622" w:hanging="360"/>
      </w:pPr>
      <w:rPr>
        <w:rFonts w:ascii="Courier New" w:hAnsi="Courier New" w:cs="Courier New" w:hint="default"/>
      </w:rPr>
    </w:lvl>
    <w:lvl w:ilvl="8" w:tplc="498C076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6B78475C">
      <w:start w:val="1"/>
      <w:numFmt w:val="bullet"/>
      <w:lvlText w:val=""/>
      <w:lvlJc w:val="left"/>
      <w:pPr>
        <w:ind w:left="360" w:hanging="360"/>
      </w:pPr>
      <w:rPr>
        <w:rFonts w:ascii="Symbol" w:hAnsi="Symbol" w:hint="default"/>
        <w:color w:val="2AB1BB" w:themeColor="accent1"/>
      </w:rPr>
    </w:lvl>
    <w:lvl w:ilvl="1" w:tplc="1FC40E12" w:tentative="1">
      <w:start w:val="1"/>
      <w:numFmt w:val="bullet"/>
      <w:lvlText w:val="o"/>
      <w:lvlJc w:val="left"/>
      <w:pPr>
        <w:ind w:left="1440" w:hanging="360"/>
      </w:pPr>
      <w:rPr>
        <w:rFonts w:ascii="Courier New" w:hAnsi="Courier New" w:cs="Courier New" w:hint="default"/>
      </w:rPr>
    </w:lvl>
    <w:lvl w:ilvl="2" w:tplc="1712749E" w:tentative="1">
      <w:start w:val="1"/>
      <w:numFmt w:val="bullet"/>
      <w:lvlText w:val=""/>
      <w:lvlJc w:val="left"/>
      <w:pPr>
        <w:ind w:left="2160" w:hanging="360"/>
      </w:pPr>
      <w:rPr>
        <w:rFonts w:ascii="Wingdings" w:hAnsi="Wingdings" w:hint="default"/>
      </w:rPr>
    </w:lvl>
    <w:lvl w:ilvl="3" w:tplc="6D0CD04C" w:tentative="1">
      <w:start w:val="1"/>
      <w:numFmt w:val="bullet"/>
      <w:lvlText w:val=""/>
      <w:lvlJc w:val="left"/>
      <w:pPr>
        <w:ind w:left="2880" w:hanging="360"/>
      </w:pPr>
      <w:rPr>
        <w:rFonts w:ascii="Symbol" w:hAnsi="Symbol" w:hint="default"/>
      </w:rPr>
    </w:lvl>
    <w:lvl w:ilvl="4" w:tplc="AB22C736" w:tentative="1">
      <w:start w:val="1"/>
      <w:numFmt w:val="bullet"/>
      <w:lvlText w:val="o"/>
      <w:lvlJc w:val="left"/>
      <w:pPr>
        <w:ind w:left="3600" w:hanging="360"/>
      </w:pPr>
      <w:rPr>
        <w:rFonts w:ascii="Courier New" w:hAnsi="Courier New" w:cs="Courier New" w:hint="default"/>
      </w:rPr>
    </w:lvl>
    <w:lvl w:ilvl="5" w:tplc="F9027374" w:tentative="1">
      <w:start w:val="1"/>
      <w:numFmt w:val="bullet"/>
      <w:lvlText w:val=""/>
      <w:lvlJc w:val="left"/>
      <w:pPr>
        <w:ind w:left="4320" w:hanging="360"/>
      </w:pPr>
      <w:rPr>
        <w:rFonts w:ascii="Wingdings" w:hAnsi="Wingdings" w:hint="default"/>
      </w:rPr>
    </w:lvl>
    <w:lvl w:ilvl="6" w:tplc="BA7E0C78" w:tentative="1">
      <w:start w:val="1"/>
      <w:numFmt w:val="bullet"/>
      <w:lvlText w:val=""/>
      <w:lvlJc w:val="left"/>
      <w:pPr>
        <w:ind w:left="5040" w:hanging="360"/>
      </w:pPr>
      <w:rPr>
        <w:rFonts w:ascii="Symbol" w:hAnsi="Symbol" w:hint="default"/>
      </w:rPr>
    </w:lvl>
    <w:lvl w:ilvl="7" w:tplc="C8BC4B84" w:tentative="1">
      <w:start w:val="1"/>
      <w:numFmt w:val="bullet"/>
      <w:lvlText w:val="o"/>
      <w:lvlJc w:val="left"/>
      <w:pPr>
        <w:ind w:left="5760" w:hanging="360"/>
      </w:pPr>
      <w:rPr>
        <w:rFonts w:ascii="Courier New" w:hAnsi="Courier New" w:cs="Courier New" w:hint="default"/>
      </w:rPr>
    </w:lvl>
    <w:lvl w:ilvl="8" w:tplc="675A602E"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58669D66">
      <w:start w:val="1"/>
      <w:numFmt w:val="bullet"/>
      <w:lvlText w:val=""/>
      <w:lvlJc w:val="left"/>
      <w:pPr>
        <w:ind w:left="720" w:hanging="360"/>
      </w:pPr>
      <w:rPr>
        <w:rFonts w:ascii="Symbol" w:hAnsi="Symbol" w:hint="default"/>
        <w:color w:val="2AB1BB" w:themeColor="accent1"/>
      </w:rPr>
    </w:lvl>
    <w:lvl w:ilvl="1" w:tplc="FA288738" w:tentative="1">
      <w:start w:val="1"/>
      <w:numFmt w:val="bullet"/>
      <w:lvlText w:val="o"/>
      <w:lvlJc w:val="left"/>
      <w:pPr>
        <w:ind w:left="1440" w:hanging="360"/>
      </w:pPr>
      <w:rPr>
        <w:rFonts w:ascii="Courier New" w:hAnsi="Courier New" w:cs="Courier New" w:hint="default"/>
      </w:rPr>
    </w:lvl>
    <w:lvl w:ilvl="2" w:tplc="1840D1FA" w:tentative="1">
      <w:start w:val="1"/>
      <w:numFmt w:val="bullet"/>
      <w:lvlText w:val=""/>
      <w:lvlJc w:val="left"/>
      <w:pPr>
        <w:ind w:left="2160" w:hanging="360"/>
      </w:pPr>
      <w:rPr>
        <w:rFonts w:ascii="Wingdings" w:hAnsi="Wingdings" w:hint="default"/>
      </w:rPr>
    </w:lvl>
    <w:lvl w:ilvl="3" w:tplc="046608AE" w:tentative="1">
      <w:start w:val="1"/>
      <w:numFmt w:val="bullet"/>
      <w:lvlText w:val=""/>
      <w:lvlJc w:val="left"/>
      <w:pPr>
        <w:ind w:left="2880" w:hanging="360"/>
      </w:pPr>
      <w:rPr>
        <w:rFonts w:ascii="Symbol" w:hAnsi="Symbol" w:hint="default"/>
      </w:rPr>
    </w:lvl>
    <w:lvl w:ilvl="4" w:tplc="4772331E" w:tentative="1">
      <w:start w:val="1"/>
      <w:numFmt w:val="bullet"/>
      <w:lvlText w:val="o"/>
      <w:lvlJc w:val="left"/>
      <w:pPr>
        <w:ind w:left="3600" w:hanging="360"/>
      </w:pPr>
      <w:rPr>
        <w:rFonts w:ascii="Courier New" w:hAnsi="Courier New" w:cs="Courier New" w:hint="default"/>
      </w:rPr>
    </w:lvl>
    <w:lvl w:ilvl="5" w:tplc="7A7C5512" w:tentative="1">
      <w:start w:val="1"/>
      <w:numFmt w:val="bullet"/>
      <w:lvlText w:val=""/>
      <w:lvlJc w:val="left"/>
      <w:pPr>
        <w:ind w:left="4320" w:hanging="360"/>
      </w:pPr>
      <w:rPr>
        <w:rFonts w:ascii="Wingdings" w:hAnsi="Wingdings" w:hint="default"/>
      </w:rPr>
    </w:lvl>
    <w:lvl w:ilvl="6" w:tplc="22626FFC" w:tentative="1">
      <w:start w:val="1"/>
      <w:numFmt w:val="bullet"/>
      <w:lvlText w:val=""/>
      <w:lvlJc w:val="left"/>
      <w:pPr>
        <w:ind w:left="5040" w:hanging="360"/>
      </w:pPr>
      <w:rPr>
        <w:rFonts w:ascii="Symbol" w:hAnsi="Symbol" w:hint="default"/>
      </w:rPr>
    </w:lvl>
    <w:lvl w:ilvl="7" w:tplc="9ECC96D4" w:tentative="1">
      <w:start w:val="1"/>
      <w:numFmt w:val="bullet"/>
      <w:lvlText w:val="o"/>
      <w:lvlJc w:val="left"/>
      <w:pPr>
        <w:ind w:left="5760" w:hanging="360"/>
      </w:pPr>
      <w:rPr>
        <w:rFonts w:ascii="Courier New" w:hAnsi="Courier New" w:cs="Courier New" w:hint="default"/>
      </w:rPr>
    </w:lvl>
    <w:lvl w:ilvl="8" w:tplc="DC5A17C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A5F2E0B0">
      <w:start w:val="1"/>
      <w:numFmt w:val="bullet"/>
      <w:lvlText w:val=""/>
      <w:lvlJc w:val="left"/>
      <w:pPr>
        <w:ind w:left="360" w:hanging="360"/>
      </w:pPr>
      <w:rPr>
        <w:rFonts w:ascii="Symbol" w:hAnsi="Symbol" w:hint="default"/>
        <w:color w:val="2AB1BB" w:themeColor="accent1"/>
      </w:rPr>
    </w:lvl>
    <w:lvl w:ilvl="1" w:tplc="70E6ACDE">
      <w:start w:val="1"/>
      <w:numFmt w:val="bullet"/>
      <w:lvlText w:val="o"/>
      <w:lvlJc w:val="left"/>
      <w:pPr>
        <w:ind w:left="1080" w:hanging="360"/>
      </w:pPr>
      <w:rPr>
        <w:rFonts w:ascii="Courier New" w:hAnsi="Courier New" w:cs="Courier New" w:hint="default"/>
      </w:rPr>
    </w:lvl>
    <w:lvl w:ilvl="2" w:tplc="4984B3B8" w:tentative="1">
      <w:start w:val="1"/>
      <w:numFmt w:val="bullet"/>
      <w:lvlText w:val=""/>
      <w:lvlJc w:val="left"/>
      <w:pPr>
        <w:ind w:left="1800" w:hanging="360"/>
      </w:pPr>
      <w:rPr>
        <w:rFonts w:ascii="Wingdings" w:hAnsi="Wingdings" w:hint="default"/>
      </w:rPr>
    </w:lvl>
    <w:lvl w:ilvl="3" w:tplc="52422D76" w:tentative="1">
      <w:start w:val="1"/>
      <w:numFmt w:val="bullet"/>
      <w:lvlText w:val=""/>
      <w:lvlJc w:val="left"/>
      <w:pPr>
        <w:ind w:left="2520" w:hanging="360"/>
      </w:pPr>
      <w:rPr>
        <w:rFonts w:ascii="Symbol" w:hAnsi="Symbol" w:hint="default"/>
      </w:rPr>
    </w:lvl>
    <w:lvl w:ilvl="4" w:tplc="63309830" w:tentative="1">
      <w:start w:val="1"/>
      <w:numFmt w:val="bullet"/>
      <w:lvlText w:val="o"/>
      <w:lvlJc w:val="left"/>
      <w:pPr>
        <w:ind w:left="3240" w:hanging="360"/>
      </w:pPr>
      <w:rPr>
        <w:rFonts w:ascii="Courier New" w:hAnsi="Courier New" w:cs="Courier New" w:hint="default"/>
      </w:rPr>
    </w:lvl>
    <w:lvl w:ilvl="5" w:tplc="16646F50" w:tentative="1">
      <w:start w:val="1"/>
      <w:numFmt w:val="bullet"/>
      <w:lvlText w:val=""/>
      <w:lvlJc w:val="left"/>
      <w:pPr>
        <w:ind w:left="3960" w:hanging="360"/>
      </w:pPr>
      <w:rPr>
        <w:rFonts w:ascii="Wingdings" w:hAnsi="Wingdings" w:hint="default"/>
      </w:rPr>
    </w:lvl>
    <w:lvl w:ilvl="6" w:tplc="E68C3E2E" w:tentative="1">
      <w:start w:val="1"/>
      <w:numFmt w:val="bullet"/>
      <w:lvlText w:val=""/>
      <w:lvlJc w:val="left"/>
      <w:pPr>
        <w:ind w:left="4680" w:hanging="360"/>
      </w:pPr>
      <w:rPr>
        <w:rFonts w:ascii="Symbol" w:hAnsi="Symbol" w:hint="default"/>
      </w:rPr>
    </w:lvl>
    <w:lvl w:ilvl="7" w:tplc="C8D6449E" w:tentative="1">
      <w:start w:val="1"/>
      <w:numFmt w:val="bullet"/>
      <w:lvlText w:val="o"/>
      <w:lvlJc w:val="left"/>
      <w:pPr>
        <w:ind w:left="5400" w:hanging="360"/>
      </w:pPr>
      <w:rPr>
        <w:rFonts w:ascii="Courier New" w:hAnsi="Courier New" w:cs="Courier New" w:hint="default"/>
      </w:rPr>
    </w:lvl>
    <w:lvl w:ilvl="8" w:tplc="B89E3F44"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51A6A8AC">
      <w:numFmt w:val="bullet"/>
      <w:lvlText w:val="○"/>
      <w:lvlJc w:val="left"/>
      <w:pPr>
        <w:ind w:left="1582" w:hanging="720"/>
      </w:pPr>
      <w:rPr>
        <w:rFonts w:ascii="Arial" w:eastAsiaTheme="minorHAnsi" w:hAnsi="Arial" w:hint="default"/>
      </w:rPr>
    </w:lvl>
    <w:lvl w:ilvl="1" w:tplc="487886D0" w:tentative="1">
      <w:start w:val="1"/>
      <w:numFmt w:val="bullet"/>
      <w:lvlText w:val="o"/>
      <w:lvlJc w:val="left"/>
      <w:pPr>
        <w:ind w:left="1582" w:hanging="360"/>
      </w:pPr>
      <w:rPr>
        <w:rFonts w:ascii="Courier New" w:hAnsi="Courier New" w:cs="Courier New" w:hint="default"/>
      </w:rPr>
    </w:lvl>
    <w:lvl w:ilvl="2" w:tplc="39D4C678" w:tentative="1">
      <w:start w:val="1"/>
      <w:numFmt w:val="bullet"/>
      <w:lvlText w:val=""/>
      <w:lvlJc w:val="left"/>
      <w:pPr>
        <w:ind w:left="2302" w:hanging="360"/>
      </w:pPr>
      <w:rPr>
        <w:rFonts w:ascii="Wingdings" w:hAnsi="Wingdings" w:hint="default"/>
      </w:rPr>
    </w:lvl>
    <w:lvl w:ilvl="3" w:tplc="5C2A47E0" w:tentative="1">
      <w:start w:val="1"/>
      <w:numFmt w:val="bullet"/>
      <w:lvlText w:val=""/>
      <w:lvlJc w:val="left"/>
      <w:pPr>
        <w:ind w:left="3022" w:hanging="360"/>
      </w:pPr>
      <w:rPr>
        <w:rFonts w:ascii="Symbol" w:hAnsi="Symbol" w:hint="default"/>
      </w:rPr>
    </w:lvl>
    <w:lvl w:ilvl="4" w:tplc="DF067FE0" w:tentative="1">
      <w:start w:val="1"/>
      <w:numFmt w:val="bullet"/>
      <w:lvlText w:val="o"/>
      <w:lvlJc w:val="left"/>
      <w:pPr>
        <w:ind w:left="3742" w:hanging="360"/>
      </w:pPr>
      <w:rPr>
        <w:rFonts w:ascii="Courier New" w:hAnsi="Courier New" w:cs="Courier New" w:hint="default"/>
      </w:rPr>
    </w:lvl>
    <w:lvl w:ilvl="5" w:tplc="11D0DD12" w:tentative="1">
      <w:start w:val="1"/>
      <w:numFmt w:val="bullet"/>
      <w:lvlText w:val=""/>
      <w:lvlJc w:val="left"/>
      <w:pPr>
        <w:ind w:left="4462" w:hanging="360"/>
      </w:pPr>
      <w:rPr>
        <w:rFonts w:ascii="Wingdings" w:hAnsi="Wingdings" w:hint="default"/>
      </w:rPr>
    </w:lvl>
    <w:lvl w:ilvl="6" w:tplc="A1D64180" w:tentative="1">
      <w:start w:val="1"/>
      <w:numFmt w:val="bullet"/>
      <w:lvlText w:val=""/>
      <w:lvlJc w:val="left"/>
      <w:pPr>
        <w:ind w:left="5182" w:hanging="360"/>
      </w:pPr>
      <w:rPr>
        <w:rFonts w:ascii="Symbol" w:hAnsi="Symbol" w:hint="default"/>
      </w:rPr>
    </w:lvl>
    <w:lvl w:ilvl="7" w:tplc="2B0A9D90" w:tentative="1">
      <w:start w:val="1"/>
      <w:numFmt w:val="bullet"/>
      <w:lvlText w:val="o"/>
      <w:lvlJc w:val="left"/>
      <w:pPr>
        <w:ind w:left="5902" w:hanging="360"/>
      </w:pPr>
      <w:rPr>
        <w:rFonts w:ascii="Courier New" w:hAnsi="Courier New" w:cs="Courier New" w:hint="default"/>
      </w:rPr>
    </w:lvl>
    <w:lvl w:ilvl="8" w:tplc="2D324F9C"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7DF22A74">
      <w:numFmt w:val="bullet"/>
      <w:lvlText w:val="•"/>
      <w:lvlJc w:val="left"/>
      <w:pPr>
        <w:ind w:left="720" w:hanging="720"/>
      </w:pPr>
      <w:rPr>
        <w:rFonts w:ascii="Arial" w:eastAsiaTheme="minorHAnsi" w:hAnsi="Arial" w:cs="Arial" w:hint="default"/>
      </w:rPr>
    </w:lvl>
    <w:lvl w:ilvl="1" w:tplc="F35CD058" w:tentative="1">
      <w:start w:val="1"/>
      <w:numFmt w:val="bullet"/>
      <w:lvlText w:val="o"/>
      <w:lvlJc w:val="left"/>
      <w:pPr>
        <w:ind w:left="1080" w:hanging="360"/>
      </w:pPr>
      <w:rPr>
        <w:rFonts w:ascii="Courier New" w:hAnsi="Courier New" w:cs="Courier New" w:hint="default"/>
      </w:rPr>
    </w:lvl>
    <w:lvl w:ilvl="2" w:tplc="5AC24C42" w:tentative="1">
      <w:start w:val="1"/>
      <w:numFmt w:val="bullet"/>
      <w:lvlText w:val=""/>
      <w:lvlJc w:val="left"/>
      <w:pPr>
        <w:ind w:left="1800" w:hanging="360"/>
      </w:pPr>
      <w:rPr>
        <w:rFonts w:ascii="Wingdings" w:hAnsi="Wingdings" w:hint="default"/>
      </w:rPr>
    </w:lvl>
    <w:lvl w:ilvl="3" w:tplc="E7C4E706" w:tentative="1">
      <w:start w:val="1"/>
      <w:numFmt w:val="bullet"/>
      <w:lvlText w:val=""/>
      <w:lvlJc w:val="left"/>
      <w:pPr>
        <w:ind w:left="2520" w:hanging="360"/>
      </w:pPr>
      <w:rPr>
        <w:rFonts w:ascii="Symbol" w:hAnsi="Symbol" w:hint="default"/>
      </w:rPr>
    </w:lvl>
    <w:lvl w:ilvl="4" w:tplc="6504CCB6" w:tentative="1">
      <w:start w:val="1"/>
      <w:numFmt w:val="bullet"/>
      <w:lvlText w:val="o"/>
      <w:lvlJc w:val="left"/>
      <w:pPr>
        <w:ind w:left="3240" w:hanging="360"/>
      </w:pPr>
      <w:rPr>
        <w:rFonts w:ascii="Courier New" w:hAnsi="Courier New" w:cs="Courier New" w:hint="default"/>
      </w:rPr>
    </w:lvl>
    <w:lvl w:ilvl="5" w:tplc="043E28D4" w:tentative="1">
      <w:start w:val="1"/>
      <w:numFmt w:val="bullet"/>
      <w:lvlText w:val=""/>
      <w:lvlJc w:val="left"/>
      <w:pPr>
        <w:ind w:left="3960" w:hanging="360"/>
      </w:pPr>
      <w:rPr>
        <w:rFonts w:ascii="Wingdings" w:hAnsi="Wingdings" w:hint="default"/>
      </w:rPr>
    </w:lvl>
    <w:lvl w:ilvl="6" w:tplc="94785EEE" w:tentative="1">
      <w:start w:val="1"/>
      <w:numFmt w:val="bullet"/>
      <w:lvlText w:val=""/>
      <w:lvlJc w:val="left"/>
      <w:pPr>
        <w:ind w:left="4680" w:hanging="360"/>
      </w:pPr>
      <w:rPr>
        <w:rFonts w:ascii="Symbol" w:hAnsi="Symbol" w:hint="default"/>
      </w:rPr>
    </w:lvl>
    <w:lvl w:ilvl="7" w:tplc="4200692A" w:tentative="1">
      <w:start w:val="1"/>
      <w:numFmt w:val="bullet"/>
      <w:lvlText w:val="o"/>
      <w:lvlJc w:val="left"/>
      <w:pPr>
        <w:ind w:left="5400" w:hanging="360"/>
      </w:pPr>
      <w:rPr>
        <w:rFonts w:ascii="Courier New" w:hAnsi="Courier New" w:cs="Courier New" w:hint="default"/>
      </w:rPr>
    </w:lvl>
    <w:lvl w:ilvl="8" w:tplc="DC94A420"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C000548C">
      <w:start w:val="1"/>
      <w:numFmt w:val="bullet"/>
      <w:lvlText w:val=""/>
      <w:lvlJc w:val="left"/>
      <w:pPr>
        <w:ind w:left="360" w:hanging="360"/>
      </w:pPr>
      <w:rPr>
        <w:rFonts w:ascii="Symbol" w:hAnsi="Symbol" w:hint="default"/>
        <w:color w:val="2AB1BB" w:themeColor="accent1"/>
      </w:rPr>
    </w:lvl>
    <w:lvl w:ilvl="1" w:tplc="1284A10E" w:tentative="1">
      <w:start w:val="1"/>
      <w:numFmt w:val="bullet"/>
      <w:lvlText w:val="o"/>
      <w:lvlJc w:val="left"/>
      <w:pPr>
        <w:ind w:left="1080" w:hanging="360"/>
      </w:pPr>
      <w:rPr>
        <w:rFonts w:ascii="Courier New" w:hAnsi="Courier New" w:cs="Courier New" w:hint="default"/>
      </w:rPr>
    </w:lvl>
    <w:lvl w:ilvl="2" w:tplc="063A2822" w:tentative="1">
      <w:start w:val="1"/>
      <w:numFmt w:val="bullet"/>
      <w:lvlText w:val=""/>
      <w:lvlJc w:val="left"/>
      <w:pPr>
        <w:ind w:left="1800" w:hanging="360"/>
      </w:pPr>
      <w:rPr>
        <w:rFonts w:ascii="Wingdings" w:hAnsi="Wingdings" w:hint="default"/>
      </w:rPr>
    </w:lvl>
    <w:lvl w:ilvl="3" w:tplc="247ACB58" w:tentative="1">
      <w:start w:val="1"/>
      <w:numFmt w:val="bullet"/>
      <w:lvlText w:val=""/>
      <w:lvlJc w:val="left"/>
      <w:pPr>
        <w:ind w:left="2520" w:hanging="360"/>
      </w:pPr>
      <w:rPr>
        <w:rFonts w:ascii="Symbol" w:hAnsi="Symbol" w:hint="default"/>
      </w:rPr>
    </w:lvl>
    <w:lvl w:ilvl="4" w:tplc="6AA6CDC6" w:tentative="1">
      <w:start w:val="1"/>
      <w:numFmt w:val="bullet"/>
      <w:lvlText w:val="o"/>
      <w:lvlJc w:val="left"/>
      <w:pPr>
        <w:ind w:left="3240" w:hanging="360"/>
      </w:pPr>
      <w:rPr>
        <w:rFonts w:ascii="Courier New" w:hAnsi="Courier New" w:cs="Courier New" w:hint="default"/>
      </w:rPr>
    </w:lvl>
    <w:lvl w:ilvl="5" w:tplc="D3B20662" w:tentative="1">
      <w:start w:val="1"/>
      <w:numFmt w:val="bullet"/>
      <w:lvlText w:val=""/>
      <w:lvlJc w:val="left"/>
      <w:pPr>
        <w:ind w:left="3960" w:hanging="360"/>
      </w:pPr>
      <w:rPr>
        <w:rFonts w:ascii="Wingdings" w:hAnsi="Wingdings" w:hint="default"/>
      </w:rPr>
    </w:lvl>
    <w:lvl w:ilvl="6" w:tplc="3538EF34" w:tentative="1">
      <w:start w:val="1"/>
      <w:numFmt w:val="bullet"/>
      <w:lvlText w:val=""/>
      <w:lvlJc w:val="left"/>
      <w:pPr>
        <w:ind w:left="4680" w:hanging="360"/>
      </w:pPr>
      <w:rPr>
        <w:rFonts w:ascii="Symbol" w:hAnsi="Symbol" w:hint="default"/>
      </w:rPr>
    </w:lvl>
    <w:lvl w:ilvl="7" w:tplc="22822994" w:tentative="1">
      <w:start w:val="1"/>
      <w:numFmt w:val="bullet"/>
      <w:lvlText w:val="o"/>
      <w:lvlJc w:val="left"/>
      <w:pPr>
        <w:ind w:left="5400" w:hanging="360"/>
      </w:pPr>
      <w:rPr>
        <w:rFonts w:ascii="Courier New" w:hAnsi="Courier New" w:cs="Courier New" w:hint="default"/>
      </w:rPr>
    </w:lvl>
    <w:lvl w:ilvl="8" w:tplc="69D47202"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502AF49A">
      <w:start w:val="1"/>
      <w:numFmt w:val="bullet"/>
      <w:lvlText w:val=""/>
      <w:lvlJc w:val="left"/>
      <w:pPr>
        <w:ind w:left="360" w:hanging="360"/>
      </w:pPr>
      <w:rPr>
        <w:rFonts w:ascii="Symbol" w:hAnsi="Symbol" w:hint="default"/>
        <w:color w:val="2AB1BB" w:themeColor="accent1"/>
      </w:rPr>
    </w:lvl>
    <w:lvl w:ilvl="1" w:tplc="45CAD504" w:tentative="1">
      <w:start w:val="1"/>
      <w:numFmt w:val="bullet"/>
      <w:lvlText w:val="o"/>
      <w:lvlJc w:val="left"/>
      <w:pPr>
        <w:ind w:left="1080" w:hanging="360"/>
      </w:pPr>
      <w:rPr>
        <w:rFonts w:ascii="Courier New" w:hAnsi="Courier New" w:cs="Courier New" w:hint="default"/>
      </w:rPr>
    </w:lvl>
    <w:lvl w:ilvl="2" w:tplc="8342F330" w:tentative="1">
      <w:start w:val="1"/>
      <w:numFmt w:val="bullet"/>
      <w:lvlText w:val=""/>
      <w:lvlJc w:val="left"/>
      <w:pPr>
        <w:ind w:left="1800" w:hanging="360"/>
      </w:pPr>
      <w:rPr>
        <w:rFonts w:ascii="Wingdings" w:hAnsi="Wingdings" w:hint="default"/>
      </w:rPr>
    </w:lvl>
    <w:lvl w:ilvl="3" w:tplc="2A60FDDA" w:tentative="1">
      <w:start w:val="1"/>
      <w:numFmt w:val="bullet"/>
      <w:lvlText w:val=""/>
      <w:lvlJc w:val="left"/>
      <w:pPr>
        <w:ind w:left="2520" w:hanging="360"/>
      </w:pPr>
      <w:rPr>
        <w:rFonts w:ascii="Symbol" w:hAnsi="Symbol" w:hint="default"/>
      </w:rPr>
    </w:lvl>
    <w:lvl w:ilvl="4" w:tplc="4CE07CF8" w:tentative="1">
      <w:start w:val="1"/>
      <w:numFmt w:val="bullet"/>
      <w:lvlText w:val="o"/>
      <w:lvlJc w:val="left"/>
      <w:pPr>
        <w:ind w:left="3240" w:hanging="360"/>
      </w:pPr>
      <w:rPr>
        <w:rFonts w:ascii="Courier New" w:hAnsi="Courier New" w:cs="Courier New" w:hint="default"/>
      </w:rPr>
    </w:lvl>
    <w:lvl w:ilvl="5" w:tplc="AFA4B6A6" w:tentative="1">
      <w:start w:val="1"/>
      <w:numFmt w:val="bullet"/>
      <w:lvlText w:val=""/>
      <w:lvlJc w:val="left"/>
      <w:pPr>
        <w:ind w:left="3960" w:hanging="360"/>
      </w:pPr>
      <w:rPr>
        <w:rFonts w:ascii="Wingdings" w:hAnsi="Wingdings" w:hint="default"/>
      </w:rPr>
    </w:lvl>
    <w:lvl w:ilvl="6" w:tplc="B68A453C" w:tentative="1">
      <w:start w:val="1"/>
      <w:numFmt w:val="bullet"/>
      <w:lvlText w:val=""/>
      <w:lvlJc w:val="left"/>
      <w:pPr>
        <w:ind w:left="4680" w:hanging="360"/>
      </w:pPr>
      <w:rPr>
        <w:rFonts w:ascii="Symbol" w:hAnsi="Symbol" w:hint="default"/>
      </w:rPr>
    </w:lvl>
    <w:lvl w:ilvl="7" w:tplc="7122A6C6" w:tentative="1">
      <w:start w:val="1"/>
      <w:numFmt w:val="bullet"/>
      <w:lvlText w:val="o"/>
      <w:lvlJc w:val="left"/>
      <w:pPr>
        <w:ind w:left="5400" w:hanging="360"/>
      </w:pPr>
      <w:rPr>
        <w:rFonts w:ascii="Courier New" w:hAnsi="Courier New" w:cs="Courier New" w:hint="default"/>
      </w:rPr>
    </w:lvl>
    <w:lvl w:ilvl="8" w:tplc="9FE0D92E"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0E46056A">
      <w:numFmt w:val="bullet"/>
      <w:lvlText w:val="-"/>
      <w:lvlJc w:val="left"/>
      <w:pPr>
        <w:ind w:left="720" w:hanging="360"/>
      </w:pPr>
      <w:rPr>
        <w:rFonts w:ascii="Times New Roman" w:eastAsiaTheme="minorHAnsi" w:hAnsi="Times New Roman" w:cs="Times New Roman" w:hint="default"/>
      </w:rPr>
    </w:lvl>
    <w:lvl w:ilvl="1" w:tplc="038090CC" w:tentative="1">
      <w:start w:val="1"/>
      <w:numFmt w:val="bullet"/>
      <w:lvlText w:val="o"/>
      <w:lvlJc w:val="left"/>
      <w:pPr>
        <w:ind w:left="1440" w:hanging="360"/>
      </w:pPr>
      <w:rPr>
        <w:rFonts w:ascii="Courier New" w:hAnsi="Courier New" w:cs="Courier New" w:hint="default"/>
      </w:rPr>
    </w:lvl>
    <w:lvl w:ilvl="2" w:tplc="568C8F92" w:tentative="1">
      <w:start w:val="1"/>
      <w:numFmt w:val="bullet"/>
      <w:lvlText w:val=""/>
      <w:lvlJc w:val="left"/>
      <w:pPr>
        <w:ind w:left="2160" w:hanging="360"/>
      </w:pPr>
      <w:rPr>
        <w:rFonts w:ascii="Wingdings" w:hAnsi="Wingdings" w:hint="default"/>
      </w:rPr>
    </w:lvl>
    <w:lvl w:ilvl="3" w:tplc="558A10F8" w:tentative="1">
      <w:start w:val="1"/>
      <w:numFmt w:val="bullet"/>
      <w:lvlText w:val=""/>
      <w:lvlJc w:val="left"/>
      <w:pPr>
        <w:ind w:left="2880" w:hanging="360"/>
      </w:pPr>
      <w:rPr>
        <w:rFonts w:ascii="Symbol" w:hAnsi="Symbol" w:hint="default"/>
      </w:rPr>
    </w:lvl>
    <w:lvl w:ilvl="4" w:tplc="6FBE293A" w:tentative="1">
      <w:start w:val="1"/>
      <w:numFmt w:val="bullet"/>
      <w:lvlText w:val="o"/>
      <w:lvlJc w:val="left"/>
      <w:pPr>
        <w:ind w:left="3600" w:hanging="360"/>
      </w:pPr>
      <w:rPr>
        <w:rFonts w:ascii="Courier New" w:hAnsi="Courier New" w:cs="Courier New" w:hint="default"/>
      </w:rPr>
    </w:lvl>
    <w:lvl w:ilvl="5" w:tplc="04BC051C" w:tentative="1">
      <w:start w:val="1"/>
      <w:numFmt w:val="bullet"/>
      <w:lvlText w:val=""/>
      <w:lvlJc w:val="left"/>
      <w:pPr>
        <w:ind w:left="4320" w:hanging="360"/>
      </w:pPr>
      <w:rPr>
        <w:rFonts w:ascii="Wingdings" w:hAnsi="Wingdings" w:hint="default"/>
      </w:rPr>
    </w:lvl>
    <w:lvl w:ilvl="6" w:tplc="54942CBA" w:tentative="1">
      <w:start w:val="1"/>
      <w:numFmt w:val="bullet"/>
      <w:lvlText w:val=""/>
      <w:lvlJc w:val="left"/>
      <w:pPr>
        <w:ind w:left="5040" w:hanging="360"/>
      </w:pPr>
      <w:rPr>
        <w:rFonts w:ascii="Symbol" w:hAnsi="Symbol" w:hint="default"/>
      </w:rPr>
    </w:lvl>
    <w:lvl w:ilvl="7" w:tplc="3BDE14CC" w:tentative="1">
      <w:start w:val="1"/>
      <w:numFmt w:val="bullet"/>
      <w:lvlText w:val="o"/>
      <w:lvlJc w:val="left"/>
      <w:pPr>
        <w:ind w:left="5760" w:hanging="360"/>
      </w:pPr>
      <w:rPr>
        <w:rFonts w:ascii="Courier New" w:hAnsi="Courier New" w:cs="Courier New" w:hint="default"/>
      </w:rPr>
    </w:lvl>
    <w:lvl w:ilvl="8" w:tplc="52B0C33E"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53FA2810">
      <w:start w:val="1"/>
      <w:numFmt w:val="bullet"/>
      <w:lvlText w:val=""/>
      <w:lvlJc w:val="left"/>
      <w:pPr>
        <w:ind w:left="720" w:hanging="360"/>
      </w:pPr>
      <w:rPr>
        <w:rFonts w:ascii="Symbol" w:hAnsi="Symbol" w:hint="default"/>
      </w:rPr>
    </w:lvl>
    <w:lvl w:ilvl="1" w:tplc="7A9C444C" w:tentative="1">
      <w:start w:val="1"/>
      <w:numFmt w:val="bullet"/>
      <w:lvlText w:val="o"/>
      <w:lvlJc w:val="left"/>
      <w:pPr>
        <w:ind w:left="1440" w:hanging="360"/>
      </w:pPr>
      <w:rPr>
        <w:rFonts w:ascii="Courier New" w:hAnsi="Courier New" w:cs="Courier New" w:hint="default"/>
      </w:rPr>
    </w:lvl>
    <w:lvl w:ilvl="2" w:tplc="6568E032" w:tentative="1">
      <w:start w:val="1"/>
      <w:numFmt w:val="bullet"/>
      <w:lvlText w:val=""/>
      <w:lvlJc w:val="left"/>
      <w:pPr>
        <w:ind w:left="2160" w:hanging="360"/>
      </w:pPr>
      <w:rPr>
        <w:rFonts w:ascii="Wingdings" w:hAnsi="Wingdings" w:hint="default"/>
      </w:rPr>
    </w:lvl>
    <w:lvl w:ilvl="3" w:tplc="78C206EA" w:tentative="1">
      <w:start w:val="1"/>
      <w:numFmt w:val="bullet"/>
      <w:lvlText w:val=""/>
      <w:lvlJc w:val="left"/>
      <w:pPr>
        <w:ind w:left="2880" w:hanging="360"/>
      </w:pPr>
      <w:rPr>
        <w:rFonts w:ascii="Symbol" w:hAnsi="Symbol" w:hint="default"/>
      </w:rPr>
    </w:lvl>
    <w:lvl w:ilvl="4" w:tplc="BA04B638" w:tentative="1">
      <w:start w:val="1"/>
      <w:numFmt w:val="bullet"/>
      <w:lvlText w:val="o"/>
      <w:lvlJc w:val="left"/>
      <w:pPr>
        <w:ind w:left="3600" w:hanging="360"/>
      </w:pPr>
      <w:rPr>
        <w:rFonts w:ascii="Courier New" w:hAnsi="Courier New" w:cs="Courier New" w:hint="default"/>
      </w:rPr>
    </w:lvl>
    <w:lvl w:ilvl="5" w:tplc="2FB46E20" w:tentative="1">
      <w:start w:val="1"/>
      <w:numFmt w:val="bullet"/>
      <w:lvlText w:val=""/>
      <w:lvlJc w:val="left"/>
      <w:pPr>
        <w:ind w:left="4320" w:hanging="360"/>
      </w:pPr>
      <w:rPr>
        <w:rFonts w:ascii="Wingdings" w:hAnsi="Wingdings" w:hint="default"/>
      </w:rPr>
    </w:lvl>
    <w:lvl w:ilvl="6" w:tplc="52D8A204" w:tentative="1">
      <w:start w:val="1"/>
      <w:numFmt w:val="bullet"/>
      <w:lvlText w:val=""/>
      <w:lvlJc w:val="left"/>
      <w:pPr>
        <w:ind w:left="5040" w:hanging="360"/>
      </w:pPr>
      <w:rPr>
        <w:rFonts w:ascii="Symbol" w:hAnsi="Symbol" w:hint="default"/>
      </w:rPr>
    </w:lvl>
    <w:lvl w:ilvl="7" w:tplc="17D0D8A8" w:tentative="1">
      <w:start w:val="1"/>
      <w:numFmt w:val="bullet"/>
      <w:lvlText w:val="o"/>
      <w:lvlJc w:val="left"/>
      <w:pPr>
        <w:ind w:left="5760" w:hanging="360"/>
      </w:pPr>
      <w:rPr>
        <w:rFonts w:ascii="Courier New" w:hAnsi="Courier New" w:cs="Courier New" w:hint="default"/>
      </w:rPr>
    </w:lvl>
    <w:lvl w:ilvl="8" w:tplc="457AB430"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12A492FE">
      <w:start w:val="1"/>
      <w:numFmt w:val="bullet"/>
      <w:lvlText w:val=""/>
      <w:lvlJc w:val="left"/>
      <w:pPr>
        <w:ind w:left="720" w:hanging="360"/>
      </w:pPr>
      <w:rPr>
        <w:rFonts w:ascii="Symbol" w:hAnsi="Symbol" w:hint="default"/>
        <w:color w:val="2AB1BB" w:themeColor="accent1"/>
      </w:rPr>
    </w:lvl>
    <w:lvl w:ilvl="1" w:tplc="C70A554C" w:tentative="1">
      <w:start w:val="1"/>
      <w:numFmt w:val="bullet"/>
      <w:lvlText w:val="o"/>
      <w:lvlJc w:val="left"/>
      <w:pPr>
        <w:ind w:left="1440" w:hanging="360"/>
      </w:pPr>
      <w:rPr>
        <w:rFonts w:ascii="Courier New" w:hAnsi="Courier New" w:cs="Courier New" w:hint="default"/>
      </w:rPr>
    </w:lvl>
    <w:lvl w:ilvl="2" w:tplc="DFCAF4AC" w:tentative="1">
      <w:start w:val="1"/>
      <w:numFmt w:val="bullet"/>
      <w:lvlText w:val=""/>
      <w:lvlJc w:val="left"/>
      <w:pPr>
        <w:ind w:left="2160" w:hanging="360"/>
      </w:pPr>
      <w:rPr>
        <w:rFonts w:ascii="Wingdings" w:hAnsi="Wingdings" w:hint="default"/>
      </w:rPr>
    </w:lvl>
    <w:lvl w:ilvl="3" w:tplc="15B63020" w:tentative="1">
      <w:start w:val="1"/>
      <w:numFmt w:val="bullet"/>
      <w:lvlText w:val=""/>
      <w:lvlJc w:val="left"/>
      <w:pPr>
        <w:ind w:left="2880" w:hanging="360"/>
      </w:pPr>
      <w:rPr>
        <w:rFonts w:ascii="Symbol" w:hAnsi="Symbol" w:hint="default"/>
      </w:rPr>
    </w:lvl>
    <w:lvl w:ilvl="4" w:tplc="C380A448" w:tentative="1">
      <w:start w:val="1"/>
      <w:numFmt w:val="bullet"/>
      <w:lvlText w:val="o"/>
      <w:lvlJc w:val="left"/>
      <w:pPr>
        <w:ind w:left="3600" w:hanging="360"/>
      </w:pPr>
      <w:rPr>
        <w:rFonts w:ascii="Courier New" w:hAnsi="Courier New" w:cs="Courier New" w:hint="default"/>
      </w:rPr>
    </w:lvl>
    <w:lvl w:ilvl="5" w:tplc="FEE2E858" w:tentative="1">
      <w:start w:val="1"/>
      <w:numFmt w:val="bullet"/>
      <w:lvlText w:val=""/>
      <w:lvlJc w:val="left"/>
      <w:pPr>
        <w:ind w:left="4320" w:hanging="360"/>
      </w:pPr>
      <w:rPr>
        <w:rFonts w:ascii="Wingdings" w:hAnsi="Wingdings" w:hint="default"/>
      </w:rPr>
    </w:lvl>
    <w:lvl w:ilvl="6" w:tplc="404E51C2" w:tentative="1">
      <w:start w:val="1"/>
      <w:numFmt w:val="bullet"/>
      <w:lvlText w:val=""/>
      <w:lvlJc w:val="left"/>
      <w:pPr>
        <w:ind w:left="5040" w:hanging="360"/>
      </w:pPr>
      <w:rPr>
        <w:rFonts w:ascii="Symbol" w:hAnsi="Symbol" w:hint="default"/>
      </w:rPr>
    </w:lvl>
    <w:lvl w:ilvl="7" w:tplc="FF1689FC" w:tentative="1">
      <w:start w:val="1"/>
      <w:numFmt w:val="bullet"/>
      <w:lvlText w:val="o"/>
      <w:lvlJc w:val="left"/>
      <w:pPr>
        <w:ind w:left="5760" w:hanging="360"/>
      </w:pPr>
      <w:rPr>
        <w:rFonts w:ascii="Courier New" w:hAnsi="Courier New" w:cs="Courier New" w:hint="default"/>
      </w:rPr>
    </w:lvl>
    <w:lvl w:ilvl="8" w:tplc="115EC5DE"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00C9F"/>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2B3C"/>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50CE9"/>
    <w:rsid w:val="00A53F0A"/>
    <w:rsid w:val="00A62216"/>
    <w:rsid w:val="00A705F9"/>
    <w:rsid w:val="00A83BE7"/>
    <w:rsid w:val="00A9410B"/>
    <w:rsid w:val="00AA4075"/>
    <w:rsid w:val="00AB1D13"/>
    <w:rsid w:val="00AC04A6"/>
    <w:rsid w:val="00AD5CBB"/>
    <w:rsid w:val="00AD786B"/>
    <w:rsid w:val="00AF3EEB"/>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E72AB"/>
    <w:rsid w:val="00BF2EB4"/>
    <w:rsid w:val="00C074CB"/>
    <w:rsid w:val="00C14B44"/>
    <w:rsid w:val="00C14DCE"/>
    <w:rsid w:val="00C253DE"/>
    <w:rsid w:val="00C46331"/>
    <w:rsid w:val="00C503A1"/>
    <w:rsid w:val="00C76B54"/>
    <w:rsid w:val="00C82726"/>
    <w:rsid w:val="00C9187A"/>
    <w:rsid w:val="00C94C96"/>
    <w:rsid w:val="00CA01D4"/>
    <w:rsid w:val="00CA0CFC"/>
    <w:rsid w:val="00CB6077"/>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B5C37"/>
    <w:rsid w:val="00DC2411"/>
    <w:rsid w:val="00DC5B30"/>
    <w:rsid w:val="00DE23DD"/>
    <w:rsid w:val="00DF5A4F"/>
    <w:rsid w:val="00E00D02"/>
    <w:rsid w:val="00E30FF7"/>
    <w:rsid w:val="00E5386F"/>
    <w:rsid w:val="00E91CEE"/>
    <w:rsid w:val="00EB64C6"/>
    <w:rsid w:val="00ED4EA6"/>
    <w:rsid w:val="00ED513C"/>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94719"/>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FCA97CF9-7CFA-4F11-8657-EC10BC17F2C1}"/>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11</TotalTime>
  <Pages>2</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13</cp:revision>
  <dcterms:created xsi:type="dcterms:W3CDTF">2025-02-25T21:59:00Z</dcterms:created>
  <dcterms:modified xsi:type="dcterms:W3CDTF">2025-03-24T02:35:00Z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