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760586" w14:textId="77777777" w:rsidR="003619F4" w:rsidRPr="00EE4219" w:rsidRDefault="00000000" w:rsidP="00BB2CA8">
      <w:pPr>
        <w:pStyle w:val="Heading1"/>
        <w:spacing w:before="3120"/>
        <w:rPr>
          <w:sz w:val="52"/>
          <w:szCs w:val="52"/>
        </w:rPr>
      </w:pPr>
      <w:r w:rsidRPr="00EE4219">
        <w:rPr>
          <w:sz w:val="52"/>
          <w:szCs w:val="52"/>
        </w:rPr>
        <w:t>Infermiera reġistrati (registered nurses) 24/7 fid-djar tal-kura tal-anzjani</w:t>
      </w:r>
    </w:p>
    <w:p w14:paraId="6FBEE3C8" w14:textId="77777777" w:rsidR="00D04590" w:rsidRPr="00EE4219" w:rsidRDefault="00000000" w:rsidP="73DBA202">
      <w:pPr>
        <w:pStyle w:val="Introduction"/>
        <w:rPr>
          <w:b/>
          <w:bCs/>
          <w:sz w:val="30"/>
          <w:szCs w:val="30"/>
        </w:rPr>
      </w:pPr>
      <w:r w:rsidRPr="00EE4219">
        <w:rPr>
          <w:b/>
          <w:bCs/>
          <w:sz w:val="30"/>
          <w:szCs w:val="30"/>
        </w:rPr>
        <w:t>Mill-1 ta' Lulju 2023, id-djar kollha tal-kura tal-anzjani jrid ikollhom mill-anqas infermier reġistrat wieħed li jkun fid-dar biex jieħu ħsieb ir-residenti f'kull ħin – 24 siegħa kull jum, kull ġurnata tal-ġimgħa.</w:t>
      </w:r>
    </w:p>
    <w:p w14:paraId="09356466" w14:textId="77777777" w:rsidR="00D04590" w:rsidRPr="00EE4219" w:rsidRDefault="00000000" w:rsidP="00BB2CA8">
      <w:pPr>
        <w:pStyle w:val="Introduction"/>
        <w:rPr>
          <w:b/>
          <w:sz w:val="30"/>
          <w:szCs w:val="30"/>
        </w:rPr>
      </w:pPr>
      <w:r w:rsidRPr="00EE4219">
        <w:rPr>
          <w:sz w:val="30"/>
          <w:szCs w:val="30"/>
        </w:rPr>
        <w:t>Dan ifisser li persuni li jgħixu fi djar tal-kura tal-anzjani madwar l-Awstralja għandhom aċċess aħjar għal infermiera reġistrati biex jgħinu jieħdu ħsiebhom u jimmaniġġjaw emerġenzi.</w:t>
      </w:r>
    </w:p>
    <w:p w14:paraId="60595087" w14:textId="77777777" w:rsidR="00D04590" w:rsidRPr="00EE4219" w:rsidRDefault="00000000" w:rsidP="00D04590">
      <w:pPr>
        <w:pStyle w:val="Heading2"/>
        <w:rPr>
          <w:sz w:val="30"/>
          <w:szCs w:val="30"/>
        </w:rPr>
      </w:pPr>
      <w:r w:rsidRPr="00EE4219">
        <w:rPr>
          <w:sz w:val="30"/>
          <w:szCs w:val="30"/>
        </w:rPr>
        <w:t>Għalfejn huwa importanti dan?</w:t>
      </w:r>
    </w:p>
    <w:p w14:paraId="29E12FA8" w14:textId="3436E093" w:rsidR="002C6CE2" w:rsidRPr="00EE4219" w:rsidRDefault="00000000" w:rsidP="00EE4219">
      <w:pPr>
        <w:rPr>
          <w:sz w:val="22"/>
          <w:szCs w:val="22"/>
        </w:rPr>
      </w:pPr>
      <w:r w:rsidRPr="00EE4219">
        <w:rPr>
          <w:sz w:val="22"/>
          <w:szCs w:val="22"/>
        </w:rPr>
        <w:t xml:space="preserve">Li jkun hemm infermier reġistrat disponibbli kull ħin tal-ġurnata u tal-lejl ifisser li r-residenti tal-kura tal-anzjani għandhom aċċess għall-kura klinika kull meta għandhom bżonnha. Infermiera reġistrati jwasslu trattament mediku essenzjali, inaqqsu r-riskju ta' ħsara lir-residenti u jgħinu biex jiġu evitati żjajjar bla bżonn fit-taqsima tal-emerġenza tal-isptar. Huma mħarrġa biex jagħrfu u jirrispondu għal bidliet fil-bżonnijiet tal-kura tar-residenti, jistgħu jieħdu deċiżjonijiet dwar pjanijiet ta' kura, jimmaniġġjaw mediċini u infermiera oħra jaħdmu taħt is-sorveljanza tagħhom. </w:t>
      </w:r>
    </w:p>
    <w:p w14:paraId="3EEE0E42" w14:textId="77777777" w:rsidR="00D04590" w:rsidRPr="00EE4219" w:rsidRDefault="00000000" w:rsidP="00D04590">
      <w:pPr>
        <w:pStyle w:val="Heading2"/>
        <w:rPr>
          <w:sz w:val="30"/>
          <w:szCs w:val="30"/>
        </w:rPr>
      </w:pPr>
      <w:r w:rsidRPr="00EE4219">
        <w:rPr>
          <w:sz w:val="30"/>
          <w:szCs w:val="30"/>
        </w:rPr>
        <w:t>X'jiġri jekk id-dar tal-kura tal-anzjani tiegħi m'għandhiex infermier reġistrat li hu disponibbli f'kull ħin?</w:t>
      </w:r>
    </w:p>
    <w:p w14:paraId="4DA5C5BB" w14:textId="77777777" w:rsidR="00D04590" w:rsidRPr="00EE4219" w:rsidRDefault="00000000" w:rsidP="00D04590">
      <w:pPr>
        <w:rPr>
          <w:sz w:val="22"/>
          <w:szCs w:val="22"/>
        </w:rPr>
      </w:pPr>
      <w:r w:rsidRPr="00EE4219">
        <w:rPr>
          <w:sz w:val="22"/>
          <w:szCs w:val="22"/>
        </w:rPr>
        <w:t>Xi drabi, id-djar tal-kura tal-anzjani ma jkunux jistgħu jissodisfaw din ir-responsabbiltà. Per eżempju, infermier reġistrat jista' jimmissja xift għax ikun ma jiflaħx jew imweġġa' u d-dar tal-kura tal-anzjani ma tkunx tista' torganizza lil xi sostitut fil-ħin. Id-djar tal-kura tal-anzjani għandhom ikollhom pjanijiet alternattivi għal meta jiġri dan.</w:t>
      </w:r>
    </w:p>
    <w:p w14:paraId="6B9F62E9" w14:textId="77777777" w:rsidR="00B75CE7" w:rsidRPr="00EE4219" w:rsidRDefault="00000000" w:rsidP="004109B8">
      <w:pPr>
        <w:rPr>
          <w:sz w:val="22"/>
          <w:szCs w:val="22"/>
        </w:rPr>
      </w:pPr>
      <w:r w:rsidRPr="00EE4219">
        <w:rPr>
          <w:sz w:val="22"/>
          <w:szCs w:val="22"/>
        </w:rPr>
        <w:t xml:space="preserve">F'xi partijiet tal-Awstralja, bħal żoni reġjonali u remoti fil-kampanja, id-djar tal-kura tal-anzjani jistgħu jsibuha diffiċli li jkollhom infermier reġistrat disponibbli fid-dar f'ċertu ħin jew il-ħin kollu. Il-Gvern qiegħed jaħdem mad-djar tal-kura tal-anzjani kollha biex jgħinhom iġiebu aktar infermiera reġistrati. </w:t>
      </w:r>
    </w:p>
    <w:p w14:paraId="5CA26587" w14:textId="77777777" w:rsidR="004109B8" w:rsidRPr="00EE4219" w:rsidRDefault="00000000" w:rsidP="004109B8">
      <w:pPr>
        <w:rPr>
          <w:sz w:val="22"/>
          <w:szCs w:val="22"/>
        </w:rPr>
      </w:pPr>
      <w:r w:rsidRPr="00EE4219">
        <w:rPr>
          <w:sz w:val="22"/>
          <w:szCs w:val="22"/>
        </w:rPr>
        <w:lastRenderedPageBreak/>
        <w:t>Fejn m'hemmx infermiera reġistrati minħabba nuqqas ta' impjegati, irid ikun hemm arranġamenti alternattivi biex jiżguraw li r-residenti xorta jirċievu kura sikura u ta' kwalità.</w:t>
      </w:r>
    </w:p>
    <w:p w14:paraId="5D1DC0A3" w14:textId="77777777" w:rsidR="00D04590" w:rsidRPr="00EE4219" w:rsidRDefault="00000000" w:rsidP="1F8E640A">
      <w:pPr>
        <w:rPr>
          <w:b/>
          <w:bCs/>
          <w:sz w:val="22"/>
          <w:szCs w:val="22"/>
        </w:rPr>
      </w:pPr>
      <w:r w:rsidRPr="00EE4219">
        <w:rPr>
          <w:sz w:val="22"/>
          <w:szCs w:val="22"/>
        </w:rPr>
        <w:t>Xi djar tal-kura tal-anzjani f'żoni reġjonali u remoti fil-kampanja jistgħu jiksbu eżenzjoni mir-responsabbiltà ta' infermier reġistrat 24/7 jekk juru li xorta jistgħu jissodisfaw il-bżonnijiet ta' kura klinika tar-residenti tagħhom meta ma jkunx hemm infermier reġistrat preżenti.</w:t>
      </w:r>
    </w:p>
    <w:p w14:paraId="53A9D0F9" w14:textId="3852358E" w:rsidR="002C6CE2" w:rsidRPr="00EE4219" w:rsidRDefault="00000000" w:rsidP="00EE4219">
      <w:pPr>
        <w:rPr>
          <w:rFonts w:ascii="Calibri" w:hAnsi="Calibri"/>
          <w:sz w:val="22"/>
          <w:szCs w:val="22"/>
        </w:rPr>
      </w:pPr>
      <w:r w:rsidRPr="00EE4219">
        <w:rPr>
          <w:sz w:val="22"/>
          <w:szCs w:val="22"/>
        </w:rPr>
        <w:t xml:space="preserve">Id-djar tal-kura tal-anzjani kollha jridu jirrappurtaw kull xahar dwar kif qed jissodisfaw ir-responsabbiltà ġdida li jkollhom mill-anqas infermier reġistrat wieħed disponibbli f'kull ħin. </w:t>
      </w:r>
      <w:bookmarkStart w:id="0" w:name="_Hlk137035443"/>
    </w:p>
    <w:p w14:paraId="34C2BAD2" w14:textId="77777777" w:rsidR="00D04590" w:rsidRPr="00EE4219" w:rsidRDefault="00000000" w:rsidP="000E2B97">
      <w:pPr>
        <w:pStyle w:val="Heading2"/>
        <w:rPr>
          <w:sz w:val="30"/>
          <w:szCs w:val="30"/>
        </w:rPr>
      </w:pPr>
      <w:r w:rsidRPr="00EE4219">
        <w:rPr>
          <w:sz w:val="30"/>
          <w:szCs w:val="30"/>
        </w:rPr>
        <w:t>Hemm informazzjoni ippubblikata dwar fejn hemm infermier reġistrat 24/7?</w:t>
      </w:r>
    </w:p>
    <w:p w14:paraId="2D85E661" w14:textId="77777777" w:rsidR="00B75CE7" w:rsidRPr="00EE4219" w:rsidRDefault="00000000" w:rsidP="00D62A84">
      <w:pPr>
        <w:rPr>
          <w:sz w:val="22"/>
          <w:szCs w:val="22"/>
        </w:rPr>
      </w:pPr>
      <w:r w:rsidRPr="00EE4219">
        <w:rPr>
          <w:sz w:val="22"/>
          <w:szCs w:val="22"/>
        </w:rPr>
        <w:t xml:space="preserve">Tista' tara liema djar tal-kura tal-anzjani għandhom infermiera reġistrati 24/7 permezz tal-My Aged Care Find a Provider fuq it-tab Staffing Star Rating: </w:t>
      </w:r>
      <w:bookmarkEnd w:id="0"/>
      <w:r w:rsidR="20EF1BE9" w:rsidRPr="00EE4219">
        <w:rPr>
          <w:sz w:val="22"/>
          <w:szCs w:val="22"/>
        </w:rPr>
        <w:fldChar w:fldCharType="begin"/>
      </w:r>
      <w:r w:rsidR="20EF1BE9" w:rsidRPr="00EE4219">
        <w:rPr>
          <w:sz w:val="22"/>
          <w:szCs w:val="22"/>
        </w:rPr>
        <w:instrText>HYPERLINK "https://www.myagedcare.gov.au/find-a-provider/"</w:instrText>
      </w:r>
      <w:r w:rsidR="20EF1BE9" w:rsidRPr="00EE4219">
        <w:rPr>
          <w:sz w:val="22"/>
          <w:szCs w:val="22"/>
        </w:rPr>
      </w:r>
      <w:r w:rsidR="20EF1BE9" w:rsidRPr="00EE4219">
        <w:rPr>
          <w:sz w:val="22"/>
          <w:szCs w:val="22"/>
        </w:rPr>
        <w:fldChar w:fldCharType="separate"/>
      </w:r>
      <w:r w:rsidR="20EF1BE9" w:rsidRPr="00EE4219">
        <w:rPr>
          <w:rStyle w:val="Hyperlink"/>
          <w:rFonts w:eastAsia="Arial" w:cs="Arial"/>
          <w:sz w:val="22"/>
          <w:szCs w:val="22"/>
        </w:rPr>
        <w:t>www.myagedcare.gov.au/find-a-provider/</w:t>
      </w:r>
      <w:r w:rsidR="20EF1BE9" w:rsidRPr="00EE4219">
        <w:rPr>
          <w:sz w:val="22"/>
          <w:szCs w:val="22"/>
        </w:rPr>
        <w:fldChar w:fldCharType="end"/>
      </w:r>
      <w:r w:rsidRPr="00EE4219">
        <w:rPr>
          <w:sz w:val="22"/>
          <w:szCs w:val="22"/>
        </w:rPr>
        <w:t xml:space="preserve"> </w:t>
      </w:r>
    </w:p>
    <w:p w14:paraId="33407081" w14:textId="44DD4D5F" w:rsidR="002C6CE2" w:rsidRPr="00EE4219" w:rsidRDefault="00000000" w:rsidP="00EE4219">
      <w:pPr>
        <w:rPr>
          <w:sz w:val="22"/>
          <w:szCs w:val="22"/>
        </w:rPr>
      </w:pPr>
      <w:r w:rsidRPr="00EE4219">
        <w:rPr>
          <w:sz w:val="22"/>
          <w:szCs w:val="22"/>
        </w:rPr>
        <w:t xml:space="preserve">Tista' tara wkoll </w:t>
      </w:r>
      <w:hyperlink r:id="rId11" w:history="1">
        <w:r w:rsidR="00D52852" w:rsidRPr="00EE4219">
          <w:rPr>
            <w:rStyle w:val="Hyperlink"/>
            <w:sz w:val="22"/>
            <w:szCs w:val="22"/>
          </w:rPr>
          <w:t>dashboard</w:t>
        </w:r>
      </w:hyperlink>
      <w:r w:rsidRPr="00EE4219">
        <w:rPr>
          <w:sz w:val="22"/>
          <w:szCs w:val="22"/>
        </w:rPr>
        <w:t xml:space="preserve"> tal-RN 24/7 li hija ippubblikata kull xahar li turi l-firxa ta' infermiera reġistrati għad-djar tal-kura tal-anzjani kollha fl-Awstralja.  </w:t>
      </w:r>
    </w:p>
    <w:p w14:paraId="4A28DE54" w14:textId="77777777" w:rsidR="00D04590" w:rsidRPr="00EE4219" w:rsidRDefault="00000000" w:rsidP="00D04590">
      <w:pPr>
        <w:pStyle w:val="Heading2"/>
        <w:rPr>
          <w:sz w:val="30"/>
          <w:szCs w:val="30"/>
        </w:rPr>
      </w:pPr>
      <w:r w:rsidRPr="00EE4219">
        <w:rPr>
          <w:sz w:val="30"/>
          <w:szCs w:val="30"/>
        </w:rPr>
        <w:t>X'għandi nagħmel jekk għandi xi tħassib dwar l-impjegati f'dar tal-kura tal-anzjani?</w:t>
      </w:r>
    </w:p>
    <w:p w14:paraId="1CE611B6" w14:textId="77777777" w:rsidR="009F6411" w:rsidRPr="00EE4219" w:rsidRDefault="00000000" w:rsidP="00BB2CA8">
      <w:pPr>
        <w:rPr>
          <w:sz w:val="22"/>
          <w:szCs w:val="22"/>
        </w:rPr>
      </w:pPr>
      <w:r w:rsidRPr="00EE4219">
        <w:rPr>
          <w:sz w:val="22"/>
          <w:szCs w:val="22"/>
        </w:rPr>
        <w:t>Il-Kummissjoni dwar il-Kwalità u s-Sigurtà tal-Kura tal-Anzjani tgħin biex tipproteġi l-kwalità tal-ħajja għal persuni li jgħixu fi djar tal-kura tal-anzjani. Fejn hemm tħassib dwar il-kura li qed titwassal, il-Kummissjoni ser tirrispondi. Dan jista' jinvolvi li tintalab aktar informazzjoni mill-proveditur jew li titlob lill-proveditur biex jaġixxi mingħajr telf ta' żmien.</w:t>
      </w:r>
    </w:p>
    <w:p w14:paraId="41423AC0" w14:textId="77777777" w:rsidR="00D04590" w:rsidRPr="00EE4219" w:rsidRDefault="00000000" w:rsidP="003619F4">
      <w:pPr>
        <w:rPr>
          <w:sz w:val="22"/>
          <w:szCs w:val="22"/>
        </w:rPr>
      </w:pPr>
      <w:r w:rsidRPr="00EE4219">
        <w:rPr>
          <w:sz w:val="22"/>
          <w:szCs w:val="22"/>
        </w:rPr>
        <w:t xml:space="preserve">Jekk inti mħasseb dwar l-impjegati f'dar tal-kura tal-anzjani, tista' tressaq ilment lill-Kummissjoni billi żżur </w:t>
      </w:r>
      <w:hyperlink r:id="rId12" w:history="1">
        <w:r w:rsidR="00310EB5" w:rsidRPr="00EE4219">
          <w:rPr>
            <w:rStyle w:val="Hyperlink"/>
            <w:sz w:val="22"/>
            <w:szCs w:val="22"/>
          </w:rPr>
          <w:t>agedcarequality.gov.au/making-complaint</w:t>
        </w:r>
      </w:hyperlink>
      <w:r w:rsidRPr="00EE4219">
        <w:rPr>
          <w:sz w:val="22"/>
          <w:szCs w:val="22"/>
        </w:rPr>
        <w:t xml:space="preserve"> jew billi ċċempel 1800 951 822</w:t>
      </w:r>
      <w:r w:rsidR="00DB11A2" w:rsidRPr="00EE4219">
        <w:rPr>
          <w:noProof/>
          <w:sz w:val="22"/>
          <w:szCs w:val="22"/>
          <w:lang w:eastAsia="en-AU"/>
        </w:rPr>
        <mc:AlternateContent>
          <mc:Choice Requires="wpg">
            <w:drawing>
              <wp:anchor distT="0" distB="0" distL="114300" distR="114300" simplePos="0" relativeHeight="251659264" behindDoc="0" locked="1" layoutInCell="1" allowOverlap="0" wp14:anchorId="0CA856CF" wp14:editId="3117031D">
                <wp:simplePos x="0" y="0"/>
                <wp:positionH relativeFrom="margin">
                  <wp:posOffset>274955</wp:posOffset>
                </wp:positionH>
                <wp:positionV relativeFrom="page">
                  <wp:posOffset>8439785</wp:posOffset>
                </wp:positionV>
                <wp:extent cx="6718300" cy="2213610"/>
                <wp:effectExtent l="0" t="0" r="0" b="0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8300" cy="2213610"/>
                          <a:chOff x="0" y="0"/>
                          <a:chExt cx="6979920" cy="2325370"/>
                        </a:xfrm>
                      </wpg:grpSpPr>
                      <wpg:grpSp>
                        <wpg:cNvPr id="15" name="Group 1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79920" cy="2325370"/>
                            <a:chOff x="0" y="0"/>
                            <a:chExt cx="6981825" cy="2324100"/>
                          </a:xfrm>
                        </wpg:grpSpPr>
                        <wps:wsp>
                          <wps:cNvPr id="17" name="Rectangle: Single Corner Rounded 17"/>
                          <wps:cNvSpPr/>
                          <wps:spPr>
                            <a:xfrm flipH="1">
                              <a:off x="0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" name="Text Box 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84" y="142861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5216BCF" w14:textId="77777777" w:rsidR="006D334E" w:rsidRPr="00F45B7B" w:rsidRDefault="00000000" w:rsidP="00DB11A2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  <w:t xml:space="preserve">Ejjew nibdlu l-kura tal-anzjani flimkien </w:t>
                                </w:r>
                              </w:p>
                              <w:p w14:paraId="5E31AF6D" w14:textId="77777777" w:rsidR="006D334E" w:rsidRPr="00EE4219" w:rsidRDefault="00000000" w:rsidP="00DB11A2">
                                <w:pPr>
                                  <w:spacing w:beforeLines="100" w:before="240" w:afterLines="40" w:after="96"/>
                                  <w:ind w:right="323"/>
                                  <w:rPr>
                                    <w:rFonts w:cs="Arial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</w:pPr>
                                <w:r w:rsidRPr="00EE4219">
                                  <w:rPr>
                                    <w:rFonts w:cs="Arial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>Nistiednu lill-Awstraljani biex ikomplu jsemmgħu leħinhom dwar ir-riformi fil-kura tal-anzjani.</w:t>
                                </w:r>
                              </w:p>
                              <w:p w14:paraId="3323D086" w14:textId="77777777" w:rsidR="006D334E" w:rsidRPr="00EE4219" w:rsidRDefault="00000000" w:rsidP="00DB11A2">
                                <w:pPr>
                                  <w:spacing w:beforeLines="100" w:before="240" w:afterLines="40" w:after="96"/>
                                  <w:ind w:left="567" w:right="323"/>
                                  <w:rPr>
                                    <w:rFonts w:cs="Arial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</w:pPr>
                                <w:r w:rsidRPr="00EE4219">
                                  <w:rPr>
                                    <w:rFonts w:cs="Arial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 xml:space="preserve">Żur </w:t>
                                </w:r>
                                <w:r w:rsidRPr="00EE4219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>agedcareengagement.health.gov.au</w:t>
                                </w:r>
                              </w:p>
                              <w:p w14:paraId="00037C0D" w14:textId="77777777" w:rsidR="006D334E" w:rsidRPr="00EE4219" w:rsidRDefault="00000000" w:rsidP="00DB11A2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</w:pPr>
                                <w:r w:rsidRPr="00EE4219">
                                  <w:rPr>
                                    <w:rFonts w:cs="Arial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 xml:space="preserve">Ċempel </w:t>
                                </w:r>
                                <w:r w:rsidRPr="00EE4219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>1800 318 209</w:t>
                                </w:r>
                                <w:r w:rsidRPr="00EE4219">
                                  <w:rPr>
                                    <w:rFonts w:cs="Arial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 xml:space="preserve"> (Linja tat-telefon bla ħlas għar-riforma fil-kura tal-anzjani)</w:t>
                                </w:r>
                              </w:p>
                              <w:p w14:paraId="20BAAA42" w14:textId="77777777" w:rsidR="006D334E" w:rsidRPr="00EE4219" w:rsidRDefault="00000000" w:rsidP="00DB11A2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</w:pPr>
                                <w:r w:rsidRPr="00EE4219">
                                  <w:rPr>
                                    <w:rFonts w:cs="Arial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 xml:space="preserve">Għal servizzi ta' traduzzjoni u interpretar, ċempel 131 450 u staqsi għal 1800 318 209. </w:t>
                                </w:r>
                                <w:r w:rsidRPr="00EE4219">
                                  <w:rPr>
                                    <w:rFonts w:cs="Arial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br/>
                                  <w:t xml:space="preserve">Biex tuża s-National Relay Service, żur </w:t>
                                </w:r>
                                <w:hyperlink r:id="rId13" w:history="1">
                                  <w:r w:rsidR="006D334E" w:rsidRPr="00EE4219">
                                    <w:rPr>
                                      <w:rStyle w:val="Hyperlink"/>
                                      <w:rFonts w:cs="Arial"/>
                                      <w:sz w:val="20"/>
                                      <w:szCs w:val="20"/>
                                    </w:rPr>
                                    <w:t>nrschat.nrscall.gov.au/nrs</w:t>
                                  </w:r>
                                </w:hyperlink>
                                <w:r w:rsidRPr="00EE4219">
                                  <w:rPr>
                                    <w:rFonts w:cs="Arial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 xml:space="preserve"> biex tagħżel il-punt ta' aċċess preferut tiegħek fil-websajt tagħhom, jew ċempel il-Helpdesk tal-NRS fuq 1800 555 660.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9" name="Group 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47" cy="260324"/>
                            <a:chOff x="-21762" y="-103418"/>
                            <a:chExt cx="270001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20" name="Oval 20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22" name="Group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47" cy="259054"/>
                            <a:chOff x="-21762" y="-140945"/>
                            <a:chExt cx="270000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23" name="Oval 23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A856CF" id="Group 2" o:spid="_x0000_s1026" alt="&quot;&quot;" style="position:absolute;margin-left:21.65pt;margin-top:664.55pt;width:529pt;height:174.3pt;z-index:251659264;mso-position-horizontal-relative:margin;mso-position-vertical-relative:page;mso-width-relative:margin;mso-height-relative:margin" coordsize="69799,23253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" o:allowoverlap="f">
                <v:group id="Group 15" o:spid="_x0000_s1027" alt="&quot;&quot;" style="position:absolute;width:69799;height:23253" coordsize="69818,232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qUoNyAAAAOA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">
                  <v:shape id="Rectangle: Single Corner Rounded 17" o:spid="_x0000_s1028" style="position:absolute;width:69818;height:23241;flip:x;visibility:visible;mso-wrap-style:square;v-text-anchor:middle" coordsize="6981825,2324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" path="m,l6594467,v213932,,387358,173426,387358,387358l6981825,2324100,,2324100,,xe" fillcolor="#f1f2f2 [3214]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8" o:spid="_x0000_s1029" type="#_x0000_t202" alt="&quot;&quot;" style="position:absolute;left:2285;top:1428;width:62389;height:207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" filled="f" stroked="f" strokeweight=".5pt">
                    <v:textbox>
                      <w:txbxContent>
                        <w:p w14:paraId="35216BCF" w14:textId="77777777" w:rsidR="006D334E" w:rsidRPr="00F45B7B" w:rsidRDefault="00000000" w:rsidP="00DB11A2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</w:pPr>
                          <w:proofErr w:type="spellStart"/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>Ejjew</w:t>
                          </w:r>
                          <w:proofErr w:type="spellEnd"/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>nibdlu</w:t>
                          </w:r>
                          <w:proofErr w:type="spellEnd"/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 xml:space="preserve"> l-</w:t>
                          </w:r>
                          <w:proofErr w:type="spellStart"/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>kura</w:t>
                          </w:r>
                          <w:proofErr w:type="spellEnd"/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>tal-anzjani</w:t>
                          </w:r>
                          <w:proofErr w:type="spellEnd"/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>flimkien</w:t>
                          </w:r>
                          <w:proofErr w:type="spellEnd"/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14:paraId="5E31AF6D" w14:textId="77777777" w:rsidR="006D334E" w:rsidRPr="00EE4219" w:rsidRDefault="00000000" w:rsidP="00DB11A2">
                          <w:pPr>
                            <w:spacing w:beforeLines="100" w:before="240" w:afterLines="40" w:after="96"/>
                            <w:ind w:right="323"/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>Nistiednu</w:t>
                          </w:r>
                          <w:proofErr w:type="spellEnd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>lill-Awstraljani</w:t>
                          </w:r>
                          <w:proofErr w:type="spellEnd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>biex</w:t>
                          </w:r>
                          <w:proofErr w:type="spellEnd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>ikomplu</w:t>
                          </w:r>
                          <w:proofErr w:type="spellEnd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>jsemmgħu</w:t>
                          </w:r>
                          <w:proofErr w:type="spellEnd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>leħinhom</w:t>
                          </w:r>
                          <w:proofErr w:type="spellEnd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>dwar</w:t>
                          </w:r>
                          <w:proofErr w:type="spellEnd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>ir-riformi</w:t>
                          </w:r>
                          <w:proofErr w:type="spellEnd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fil-</w:t>
                          </w:r>
                          <w:proofErr w:type="spellStart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>kura</w:t>
                          </w:r>
                          <w:proofErr w:type="spellEnd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>tal-anzjani</w:t>
                          </w:r>
                          <w:proofErr w:type="spellEnd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>.</w:t>
                          </w:r>
                        </w:p>
                        <w:p w14:paraId="3323D086" w14:textId="77777777" w:rsidR="006D334E" w:rsidRPr="00EE4219" w:rsidRDefault="00000000" w:rsidP="00DB11A2">
                          <w:pPr>
                            <w:spacing w:beforeLines="100" w:before="240" w:afterLines="40" w:after="96"/>
                            <w:ind w:left="567" w:right="323"/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>Żur</w:t>
                          </w:r>
                          <w:proofErr w:type="spellEnd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EE4219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0"/>
                              <w:szCs w:val="20"/>
                            </w:rPr>
                            <w:t>agedcareengagement.health.gov.au</w:t>
                          </w:r>
                        </w:p>
                        <w:p w14:paraId="00037C0D" w14:textId="77777777" w:rsidR="006D334E" w:rsidRPr="00EE4219" w:rsidRDefault="00000000" w:rsidP="00DB11A2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>Ċempel</w:t>
                          </w:r>
                          <w:proofErr w:type="spellEnd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EE4219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0"/>
                              <w:szCs w:val="20"/>
                            </w:rPr>
                            <w:t>1800 318 209</w:t>
                          </w:r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(</w:t>
                          </w:r>
                          <w:proofErr w:type="spellStart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>Linja</w:t>
                          </w:r>
                          <w:proofErr w:type="spellEnd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tat-</w:t>
                          </w:r>
                          <w:proofErr w:type="spellStart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>telefon</w:t>
                          </w:r>
                          <w:proofErr w:type="spellEnd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>bla</w:t>
                          </w:r>
                          <w:proofErr w:type="spellEnd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>ħlas</w:t>
                          </w:r>
                          <w:proofErr w:type="spellEnd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>għar-riforma</w:t>
                          </w:r>
                          <w:proofErr w:type="spellEnd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fil-</w:t>
                          </w:r>
                          <w:proofErr w:type="spellStart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>kura</w:t>
                          </w:r>
                          <w:proofErr w:type="spellEnd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>tal-anzjani</w:t>
                          </w:r>
                          <w:proofErr w:type="spellEnd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20BAAA42" w14:textId="77777777" w:rsidR="006D334E" w:rsidRPr="00EE4219" w:rsidRDefault="00000000" w:rsidP="00DB11A2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>Għal</w:t>
                          </w:r>
                          <w:proofErr w:type="spellEnd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>servizzi</w:t>
                          </w:r>
                          <w:proofErr w:type="spellEnd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ta' </w:t>
                          </w:r>
                          <w:proofErr w:type="spellStart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>traduzzjoni</w:t>
                          </w:r>
                          <w:proofErr w:type="spellEnd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u </w:t>
                          </w:r>
                          <w:proofErr w:type="spellStart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>interpretar</w:t>
                          </w:r>
                          <w:proofErr w:type="spellEnd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, </w:t>
                          </w:r>
                          <w:proofErr w:type="spellStart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>ċempel</w:t>
                          </w:r>
                          <w:proofErr w:type="spellEnd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131 450 u </w:t>
                          </w:r>
                          <w:proofErr w:type="spellStart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>staqsi</w:t>
                          </w:r>
                          <w:proofErr w:type="spellEnd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>għal</w:t>
                          </w:r>
                          <w:proofErr w:type="spellEnd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1800 318 209. </w:t>
                          </w:r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br/>
                          </w:r>
                          <w:proofErr w:type="spellStart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>Biex</w:t>
                          </w:r>
                          <w:proofErr w:type="spellEnd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>tuża</w:t>
                          </w:r>
                          <w:proofErr w:type="spellEnd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s-National Relay Service, </w:t>
                          </w:r>
                          <w:proofErr w:type="spellStart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>żur</w:t>
                          </w:r>
                          <w:proofErr w:type="spellEnd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16" w:history="1">
                            <w:r w:rsidR="006D334E" w:rsidRPr="00EE4219">
                              <w:rPr>
                                <w:rStyle w:val="Hyperlink"/>
                                <w:rFonts w:cs="Arial"/>
                                <w:sz w:val="20"/>
                                <w:szCs w:val="20"/>
                              </w:rPr>
                              <w:t>nrschat.nrscall.gov.au/</w:t>
                            </w:r>
                            <w:proofErr w:type="spellStart"/>
                            <w:r w:rsidR="006D334E" w:rsidRPr="00EE4219">
                              <w:rPr>
                                <w:rStyle w:val="Hyperlink"/>
                                <w:rFonts w:cs="Arial"/>
                                <w:sz w:val="20"/>
                                <w:szCs w:val="20"/>
                              </w:rPr>
                              <w:t>nrs</w:t>
                            </w:r>
                            <w:proofErr w:type="spellEnd"/>
                          </w:hyperlink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>biex</w:t>
                          </w:r>
                          <w:proofErr w:type="spellEnd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>tagħżel</w:t>
                          </w:r>
                          <w:proofErr w:type="spellEnd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il-punt ta' </w:t>
                          </w:r>
                          <w:proofErr w:type="spellStart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>aċċess</w:t>
                          </w:r>
                          <w:proofErr w:type="spellEnd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>preferut</w:t>
                          </w:r>
                          <w:proofErr w:type="spellEnd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>tiegħek</w:t>
                          </w:r>
                          <w:proofErr w:type="spellEnd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fil-</w:t>
                          </w:r>
                          <w:proofErr w:type="spellStart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>websajt</w:t>
                          </w:r>
                          <w:proofErr w:type="spellEnd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>tagħhom</w:t>
                          </w:r>
                          <w:proofErr w:type="spellEnd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, jew </w:t>
                          </w:r>
                          <w:proofErr w:type="spellStart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>ċempel</w:t>
                          </w:r>
                          <w:proofErr w:type="spellEnd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il-Helpdesk </w:t>
                          </w:r>
                          <w:proofErr w:type="spellStart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>tal</w:t>
                          </w:r>
                          <w:proofErr w:type="spellEnd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-NRS </w:t>
                          </w:r>
                          <w:proofErr w:type="spellStart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>fuq</w:t>
                          </w:r>
                          <w:proofErr w:type="spellEnd"/>
                          <w:r w:rsidRPr="00EE4219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1800 555 660. </w:t>
                          </w:r>
                        </w:p>
                      </w:txbxContent>
                    </v:textbox>
                  </v:shape>
                </v:group>
                <v:group id="Group 19" o:spid="_x0000_s1030" alt="&quot;&quot;" style="position:absolute;left:2571;top:12382;width:2661;height:2603" coordorigin="-21762,-103418" coordsize="270001,27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">
                  <v:oval id="Oval 20" o:spid="_x0000_s1031" style="position:absolute;left:-21762;top:-103418;width:270001;height:2700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&#13;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1" o:spid="_x0000_s1032" type="#_x0000_t75" style="position:absolute;left:43037;top:-35013;width:137160;height:1371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">
                    <v:imagedata r:id="rId17" o:title=""/>
                  </v:shape>
                </v:group>
                <v:group id="Group 22" o:spid="_x0000_s1033" alt="&quot;&quot;" style="position:absolute;left:2571;top:8953;width:2661;height:2591" coordorigin="-21762,-140945" coordsize="270000,27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LBjEyAAAAOA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">
                  <v:oval id="Oval 23" o:spid="_x0000_s1034" style="position:absolute;left:-21762;top:-140945;width:270000;height:2700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" filled="f" stroked="f"/>
                  <v:shape id="Picture 24" o:spid="_x0000_s1035" type="#_x0000_t75" style="position:absolute;left:39438;top:-79747;width:140335;height:1403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">
                    <v:imagedata r:id="rId18" o:title=""/>
                  </v:shape>
                </v:group>
                <w10:wrap anchorx="margin" anchory="page"/>
                <w10:anchorlock/>
              </v:group>
            </w:pict>
          </mc:Fallback>
        </mc:AlternateContent>
      </w:r>
      <w:r w:rsidRPr="00EE4219">
        <w:rPr>
          <w:sz w:val="22"/>
          <w:szCs w:val="22"/>
        </w:rPr>
        <w:t>.</w:t>
      </w:r>
    </w:p>
    <w:p w14:paraId="24D4A41B" w14:textId="77777777" w:rsidR="00B65777" w:rsidRDefault="00B65777" w:rsidP="003619F4"/>
    <w:sectPr w:rsidR="00B65777" w:rsidSect="002C6CE2">
      <w:headerReference w:type="first" r:id="rId19"/>
      <w:pgSz w:w="11906" w:h="16838"/>
      <w:pgMar w:top="1440" w:right="707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AF8E6D" w14:textId="77777777" w:rsidR="00177849" w:rsidRDefault="00177849" w:rsidP="0076491B">
      <w:pPr>
        <w:spacing w:before="0" w:after="0" w:line="240" w:lineRule="auto"/>
      </w:pPr>
      <w:r>
        <w:separator/>
      </w:r>
    </w:p>
  </w:endnote>
  <w:endnote w:type="continuationSeparator" w:id="0">
    <w:p w14:paraId="6CF0C4C3" w14:textId="77777777" w:rsidR="00177849" w:rsidRDefault="00177849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40CA7113" w14:textId="77777777" w:rsidR="00177849" w:rsidRDefault="00177849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F779E1" w14:textId="77777777" w:rsidR="00177849" w:rsidRDefault="00177849" w:rsidP="0076491B">
      <w:pPr>
        <w:spacing w:before="0" w:after="0" w:line="240" w:lineRule="auto"/>
      </w:pPr>
      <w:r>
        <w:separator/>
      </w:r>
    </w:p>
  </w:footnote>
  <w:footnote w:type="continuationSeparator" w:id="0">
    <w:p w14:paraId="701CA317" w14:textId="77777777" w:rsidR="00177849" w:rsidRDefault="00177849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255F8CCA" w14:textId="77777777" w:rsidR="00177849" w:rsidRDefault="00177849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94321" w14:textId="77777777" w:rsidR="006D334E" w:rsidRDefault="0000000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49D6CD6" wp14:editId="56654840">
          <wp:simplePos x="0" y="0"/>
          <wp:positionH relativeFrom="page">
            <wp:posOffset>-361950</wp:posOffset>
          </wp:positionH>
          <wp:positionV relativeFrom="page">
            <wp:posOffset>-219074</wp:posOffset>
          </wp:positionV>
          <wp:extent cx="8201025" cy="3687494"/>
          <wp:effectExtent l="0" t="0" r="0" b="8255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76" t="391" r="-4282" b="35047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8204288" cy="36889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0691987E" wp14:editId="1A93DA1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31100" cy="2109470"/>
          <wp:effectExtent l="0" t="0" r="0" b="508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100" cy="2109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0C9B"/>
    <w:multiLevelType w:val="hybridMultilevel"/>
    <w:tmpl w:val="CB484122"/>
    <w:lvl w:ilvl="0" w:tplc="E09E8F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B844997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02A8CB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C4ECA7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4C048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C2008F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A5E0CC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D4C1CE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9822C1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8662E1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1AC8DF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D8EFB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AEE0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7CBE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00CEF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8E74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3623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D50BC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525F6"/>
    <w:multiLevelType w:val="hybridMultilevel"/>
    <w:tmpl w:val="75FA7438"/>
    <w:lvl w:ilvl="0" w:tplc="4C1E93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B06806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F5EA7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783D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D211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F94A1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40EF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E6F0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764D6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A6CFC"/>
    <w:multiLevelType w:val="hybridMultilevel"/>
    <w:tmpl w:val="F04C3AF0"/>
    <w:lvl w:ilvl="0" w:tplc="9BBCEA5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AF7C968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9D8987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56A207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83846C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B0C9A8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3648EC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BAC1D0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54E831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6F5CDB"/>
    <w:multiLevelType w:val="hybridMultilevel"/>
    <w:tmpl w:val="7F926684"/>
    <w:lvl w:ilvl="0" w:tplc="5CFA643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B8C5C0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0B48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95E050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16860E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284A2C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470E1B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362B58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EFC38A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0ED3C1E"/>
    <w:multiLevelType w:val="hybridMultilevel"/>
    <w:tmpl w:val="0B2ABC50"/>
    <w:lvl w:ilvl="0" w:tplc="2A1E4934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CF4C4C86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B1CAB56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6E505B3A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213664EE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5C128556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B014885A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4CCE1100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91943F32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" w15:restartNumberingAfterBreak="0">
    <w:nsid w:val="316478CD"/>
    <w:multiLevelType w:val="hybridMultilevel"/>
    <w:tmpl w:val="0276DAE8"/>
    <w:lvl w:ilvl="0" w:tplc="0C1035EA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CFCA0E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DCB2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7255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B642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B2A3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C8D1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8242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2CCAB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833706"/>
    <w:multiLevelType w:val="hybridMultilevel"/>
    <w:tmpl w:val="F7AAFA7A"/>
    <w:lvl w:ilvl="0" w:tplc="5CF4618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AD54DF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9B0AD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BEED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A2BD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63049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D479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12A7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6CE9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825D12"/>
    <w:multiLevelType w:val="hybridMultilevel"/>
    <w:tmpl w:val="13760F64"/>
    <w:lvl w:ilvl="0" w:tplc="0E6E02C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54B06E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02A8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3E6B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ACCF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7EC4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566D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204C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AA8C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061057"/>
    <w:multiLevelType w:val="hybridMultilevel"/>
    <w:tmpl w:val="F9F266F8"/>
    <w:lvl w:ilvl="0" w:tplc="329C1A4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89449EE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A2C38F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EC20D5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E30908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90CAC4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DA2BAB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24A032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53A327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CD454CD"/>
    <w:multiLevelType w:val="hybridMultilevel"/>
    <w:tmpl w:val="BF9EAA8C"/>
    <w:lvl w:ilvl="0" w:tplc="44B43652">
      <w:start w:val="1"/>
      <w:numFmt w:val="bullet"/>
      <w:pStyle w:val="TPsleve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624900">
      <w:start w:val="1"/>
      <w:numFmt w:val="bullet"/>
      <w:pStyle w:val="TPslevel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DAE2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F2BD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A6B8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64FA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D8D1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3C3A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9F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BA1844"/>
    <w:multiLevelType w:val="hybridMultilevel"/>
    <w:tmpl w:val="3CC48E92"/>
    <w:lvl w:ilvl="0" w:tplc="E8545C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9C29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17436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167B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E472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56ED9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98E6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FAF5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F4EF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882E49"/>
    <w:multiLevelType w:val="hybridMultilevel"/>
    <w:tmpl w:val="00FC372E"/>
    <w:lvl w:ilvl="0" w:tplc="F41214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7BD0427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EE830A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3FC21E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6DA66E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24E69A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1AA115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D68EBC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61232E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82A2C4D"/>
    <w:multiLevelType w:val="hybridMultilevel"/>
    <w:tmpl w:val="9F4255D2"/>
    <w:lvl w:ilvl="0" w:tplc="77208F0E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B58656EE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78F81D08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13DE9DD4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7140275C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69F662A8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335C9B1A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AEEE5426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C924FFA2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4" w15:restartNumberingAfterBreak="0">
    <w:nsid w:val="491D2983"/>
    <w:multiLevelType w:val="hybridMultilevel"/>
    <w:tmpl w:val="54605FE8"/>
    <w:lvl w:ilvl="0" w:tplc="8C308E9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3E5223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240A3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B8F4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5EE3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A457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907C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8C8A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774BC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1D57B8"/>
    <w:multiLevelType w:val="hybridMultilevel"/>
    <w:tmpl w:val="CB54CEB0"/>
    <w:lvl w:ilvl="0" w:tplc="8A7C42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2932C1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166B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72E5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E84A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F004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B835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3E1B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78BC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F509F4"/>
    <w:multiLevelType w:val="hybridMultilevel"/>
    <w:tmpl w:val="0E401322"/>
    <w:lvl w:ilvl="0" w:tplc="410846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BEAA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0A2525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B8A0C6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D0EA09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D4457D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7CE8C4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540802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06C25E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9B95FCA"/>
    <w:multiLevelType w:val="hybridMultilevel"/>
    <w:tmpl w:val="140C4EAC"/>
    <w:lvl w:ilvl="0" w:tplc="A85A1D90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85DE276E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66AB1E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99CEEC4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6A3E248E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E298A108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E32E56A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D4C4E6AA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ACA81DA4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65C57DFD"/>
    <w:multiLevelType w:val="hybridMultilevel"/>
    <w:tmpl w:val="521E9DF2"/>
    <w:lvl w:ilvl="0" w:tplc="4F9EBDEA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44DAE69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76CDC5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BA603B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014B39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E8028C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1CEA67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1CC3C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712368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9570BA3"/>
    <w:multiLevelType w:val="hybridMultilevel"/>
    <w:tmpl w:val="48C8B4FA"/>
    <w:lvl w:ilvl="0" w:tplc="8D2A20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5AC22B7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986824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242575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8A8FBA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1CA8E7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B980D1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FD8CC3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7D6BE0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AF21357"/>
    <w:multiLevelType w:val="hybridMultilevel"/>
    <w:tmpl w:val="62E215F0"/>
    <w:lvl w:ilvl="0" w:tplc="D8D609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6800578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DBC05A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6089FD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E96A89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F86317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0FA67B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0CE588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644D62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2B5475C"/>
    <w:multiLevelType w:val="hybridMultilevel"/>
    <w:tmpl w:val="2820CE56"/>
    <w:lvl w:ilvl="0" w:tplc="F4E8F5E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3DE9A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BAA0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2812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16B6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87E76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B8E3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5038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6E47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996252"/>
    <w:multiLevelType w:val="hybridMultilevel"/>
    <w:tmpl w:val="731093A6"/>
    <w:lvl w:ilvl="0" w:tplc="AB964D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2006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1F422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AC5A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DA22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D091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8C4A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B049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13C56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44157D"/>
    <w:multiLevelType w:val="hybridMultilevel"/>
    <w:tmpl w:val="01709A6E"/>
    <w:lvl w:ilvl="0" w:tplc="45B460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E56604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9C72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60DE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BE3F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14E32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A405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2A9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380A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3091687">
    <w:abstractNumId w:val="22"/>
  </w:num>
  <w:num w:numId="2" w16cid:durableId="810711213">
    <w:abstractNumId w:val="4"/>
  </w:num>
  <w:num w:numId="3" w16cid:durableId="1679455449">
    <w:abstractNumId w:val="19"/>
  </w:num>
  <w:num w:numId="4" w16cid:durableId="345640829">
    <w:abstractNumId w:val="20"/>
  </w:num>
  <w:num w:numId="5" w16cid:durableId="1388604679">
    <w:abstractNumId w:val="11"/>
  </w:num>
  <w:num w:numId="6" w16cid:durableId="447165313">
    <w:abstractNumId w:val="3"/>
  </w:num>
  <w:num w:numId="7" w16cid:durableId="2035156669">
    <w:abstractNumId w:val="16"/>
  </w:num>
  <w:num w:numId="8" w16cid:durableId="1312830878">
    <w:abstractNumId w:val="15"/>
  </w:num>
  <w:num w:numId="9" w16cid:durableId="493375931">
    <w:abstractNumId w:val="18"/>
  </w:num>
  <w:num w:numId="10" w16cid:durableId="227426068">
    <w:abstractNumId w:val="0"/>
  </w:num>
  <w:num w:numId="11" w16cid:durableId="1069958724">
    <w:abstractNumId w:val="23"/>
  </w:num>
  <w:num w:numId="12" w16cid:durableId="1735153434">
    <w:abstractNumId w:val="6"/>
  </w:num>
  <w:num w:numId="13" w16cid:durableId="364603622">
    <w:abstractNumId w:val="14"/>
  </w:num>
  <w:num w:numId="14" w16cid:durableId="1822192167">
    <w:abstractNumId w:val="1"/>
  </w:num>
  <w:num w:numId="15" w16cid:durableId="201332350">
    <w:abstractNumId w:val="9"/>
  </w:num>
  <w:num w:numId="16" w16cid:durableId="1371342757">
    <w:abstractNumId w:val="12"/>
  </w:num>
  <w:num w:numId="17" w16cid:durableId="46103041">
    <w:abstractNumId w:val="17"/>
  </w:num>
  <w:num w:numId="18" w16cid:durableId="390541167">
    <w:abstractNumId w:val="13"/>
  </w:num>
  <w:num w:numId="19" w16cid:durableId="183371204">
    <w:abstractNumId w:val="5"/>
  </w:num>
  <w:num w:numId="20" w16cid:durableId="109665691">
    <w:abstractNumId w:val="7"/>
  </w:num>
  <w:num w:numId="21" w16cid:durableId="1885561797">
    <w:abstractNumId w:val="8"/>
  </w:num>
  <w:num w:numId="22" w16cid:durableId="172645300">
    <w:abstractNumId w:val="2"/>
  </w:num>
  <w:num w:numId="23" w16cid:durableId="1339575882">
    <w:abstractNumId w:val="21"/>
  </w:num>
  <w:num w:numId="24" w16cid:durableId="44408286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attachedTemplate r:id="rId1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3DE"/>
    <w:rsid w:val="0000417B"/>
    <w:rsid w:val="000264D4"/>
    <w:rsid w:val="0003122C"/>
    <w:rsid w:val="000451A1"/>
    <w:rsid w:val="00046591"/>
    <w:rsid w:val="000559D2"/>
    <w:rsid w:val="000765E4"/>
    <w:rsid w:val="000B3154"/>
    <w:rsid w:val="000E2B97"/>
    <w:rsid w:val="00103807"/>
    <w:rsid w:val="0011475C"/>
    <w:rsid w:val="001515F4"/>
    <w:rsid w:val="00153D52"/>
    <w:rsid w:val="00165834"/>
    <w:rsid w:val="001705AF"/>
    <w:rsid w:val="00177849"/>
    <w:rsid w:val="0018537B"/>
    <w:rsid w:val="001C2CEF"/>
    <w:rsid w:val="001C4FE2"/>
    <w:rsid w:val="001C5964"/>
    <w:rsid w:val="00203958"/>
    <w:rsid w:val="00205469"/>
    <w:rsid w:val="00230A7A"/>
    <w:rsid w:val="00250E5F"/>
    <w:rsid w:val="00251E6B"/>
    <w:rsid w:val="00252510"/>
    <w:rsid w:val="00252C55"/>
    <w:rsid w:val="00283F6E"/>
    <w:rsid w:val="002B729D"/>
    <w:rsid w:val="002C2D46"/>
    <w:rsid w:val="002C6CE2"/>
    <w:rsid w:val="002C7AFE"/>
    <w:rsid w:val="002D4443"/>
    <w:rsid w:val="002E153B"/>
    <w:rsid w:val="002F2844"/>
    <w:rsid w:val="00310EB5"/>
    <w:rsid w:val="00324A10"/>
    <w:rsid w:val="00360B34"/>
    <w:rsid w:val="003619F4"/>
    <w:rsid w:val="00370D4C"/>
    <w:rsid w:val="003961F2"/>
    <w:rsid w:val="003C1303"/>
    <w:rsid w:val="003D14E3"/>
    <w:rsid w:val="003E423D"/>
    <w:rsid w:val="003F36E7"/>
    <w:rsid w:val="003F5048"/>
    <w:rsid w:val="004109B8"/>
    <w:rsid w:val="004150AA"/>
    <w:rsid w:val="00422631"/>
    <w:rsid w:val="004557A0"/>
    <w:rsid w:val="00461B91"/>
    <w:rsid w:val="00483E24"/>
    <w:rsid w:val="004A3D99"/>
    <w:rsid w:val="004B116A"/>
    <w:rsid w:val="004B3AF1"/>
    <w:rsid w:val="004C11EB"/>
    <w:rsid w:val="004C568B"/>
    <w:rsid w:val="004D5F88"/>
    <w:rsid w:val="004F7E50"/>
    <w:rsid w:val="005031AA"/>
    <w:rsid w:val="005035B6"/>
    <w:rsid w:val="005272E5"/>
    <w:rsid w:val="00536D86"/>
    <w:rsid w:val="00555E8A"/>
    <w:rsid w:val="00556483"/>
    <w:rsid w:val="00564A6D"/>
    <w:rsid w:val="00577BBA"/>
    <w:rsid w:val="005807FB"/>
    <w:rsid w:val="005867F6"/>
    <w:rsid w:val="00591021"/>
    <w:rsid w:val="00592E07"/>
    <w:rsid w:val="005B3C10"/>
    <w:rsid w:val="005B4614"/>
    <w:rsid w:val="005D154B"/>
    <w:rsid w:val="005D314C"/>
    <w:rsid w:val="005D4B57"/>
    <w:rsid w:val="005E4C76"/>
    <w:rsid w:val="005E72E3"/>
    <w:rsid w:val="005F0E67"/>
    <w:rsid w:val="006221CC"/>
    <w:rsid w:val="00632C8A"/>
    <w:rsid w:val="00633DB4"/>
    <w:rsid w:val="0065167C"/>
    <w:rsid w:val="00654DBA"/>
    <w:rsid w:val="006675F3"/>
    <w:rsid w:val="00672E40"/>
    <w:rsid w:val="00675A5C"/>
    <w:rsid w:val="00685056"/>
    <w:rsid w:val="006C07D3"/>
    <w:rsid w:val="006C73CF"/>
    <w:rsid w:val="006D334E"/>
    <w:rsid w:val="006D4826"/>
    <w:rsid w:val="006F2F79"/>
    <w:rsid w:val="00726939"/>
    <w:rsid w:val="00740326"/>
    <w:rsid w:val="00755E39"/>
    <w:rsid w:val="007562D7"/>
    <w:rsid w:val="0075685B"/>
    <w:rsid w:val="00757238"/>
    <w:rsid w:val="0076491B"/>
    <w:rsid w:val="007A1382"/>
    <w:rsid w:val="007B43DE"/>
    <w:rsid w:val="007D1391"/>
    <w:rsid w:val="007D73F2"/>
    <w:rsid w:val="007E444A"/>
    <w:rsid w:val="007E5CDC"/>
    <w:rsid w:val="0081053A"/>
    <w:rsid w:val="008123F2"/>
    <w:rsid w:val="008524BB"/>
    <w:rsid w:val="00853301"/>
    <w:rsid w:val="0085603D"/>
    <w:rsid w:val="00856B90"/>
    <w:rsid w:val="00857EEC"/>
    <w:rsid w:val="00861893"/>
    <w:rsid w:val="008805DD"/>
    <w:rsid w:val="00885E49"/>
    <w:rsid w:val="00893BA9"/>
    <w:rsid w:val="00893D17"/>
    <w:rsid w:val="008C60FF"/>
    <w:rsid w:val="008D028A"/>
    <w:rsid w:val="008D1F67"/>
    <w:rsid w:val="008F015C"/>
    <w:rsid w:val="008F467F"/>
    <w:rsid w:val="009027BB"/>
    <w:rsid w:val="00916DE1"/>
    <w:rsid w:val="00925284"/>
    <w:rsid w:val="00930325"/>
    <w:rsid w:val="009346B6"/>
    <w:rsid w:val="009471F2"/>
    <w:rsid w:val="00973562"/>
    <w:rsid w:val="009769E5"/>
    <w:rsid w:val="00977AA4"/>
    <w:rsid w:val="00981651"/>
    <w:rsid w:val="00981AE6"/>
    <w:rsid w:val="009A33E1"/>
    <w:rsid w:val="009B2828"/>
    <w:rsid w:val="009D7A0E"/>
    <w:rsid w:val="009F5C94"/>
    <w:rsid w:val="009F6411"/>
    <w:rsid w:val="00A32C7D"/>
    <w:rsid w:val="00A50CE9"/>
    <w:rsid w:val="00A62216"/>
    <w:rsid w:val="00A705F9"/>
    <w:rsid w:val="00A83BE7"/>
    <w:rsid w:val="00A9410B"/>
    <w:rsid w:val="00AA4075"/>
    <w:rsid w:val="00AC04A6"/>
    <w:rsid w:val="00AD5CBB"/>
    <w:rsid w:val="00AD786B"/>
    <w:rsid w:val="00AF3EEB"/>
    <w:rsid w:val="00AF7690"/>
    <w:rsid w:val="00B0653E"/>
    <w:rsid w:val="00B22C9A"/>
    <w:rsid w:val="00B45B0B"/>
    <w:rsid w:val="00B65777"/>
    <w:rsid w:val="00B72CB9"/>
    <w:rsid w:val="00B75CE7"/>
    <w:rsid w:val="00B81148"/>
    <w:rsid w:val="00B87B6A"/>
    <w:rsid w:val="00BB2CA8"/>
    <w:rsid w:val="00BC16AF"/>
    <w:rsid w:val="00BC7438"/>
    <w:rsid w:val="00BD2757"/>
    <w:rsid w:val="00BD31BC"/>
    <w:rsid w:val="00BD3D8A"/>
    <w:rsid w:val="00BD577C"/>
    <w:rsid w:val="00BD6D14"/>
    <w:rsid w:val="00BD6FEA"/>
    <w:rsid w:val="00BF2EB4"/>
    <w:rsid w:val="00C074CB"/>
    <w:rsid w:val="00C14B44"/>
    <w:rsid w:val="00C14DCE"/>
    <w:rsid w:val="00C253DE"/>
    <w:rsid w:val="00C46331"/>
    <w:rsid w:val="00C503A1"/>
    <w:rsid w:val="00C76B54"/>
    <w:rsid w:val="00C82726"/>
    <w:rsid w:val="00C9187A"/>
    <w:rsid w:val="00C94C96"/>
    <w:rsid w:val="00CA01D4"/>
    <w:rsid w:val="00CA0CFC"/>
    <w:rsid w:val="00CD4BF3"/>
    <w:rsid w:val="00CE3E5E"/>
    <w:rsid w:val="00CF5DE6"/>
    <w:rsid w:val="00D04590"/>
    <w:rsid w:val="00D10E3E"/>
    <w:rsid w:val="00D11990"/>
    <w:rsid w:val="00D174B0"/>
    <w:rsid w:val="00D23CE7"/>
    <w:rsid w:val="00D315CF"/>
    <w:rsid w:val="00D438CC"/>
    <w:rsid w:val="00D47450"/>
    <w:rsid w:val="00D52852"/>
    <w:rsid w:val="00D62A84"/>
    <w:rsid w:val="00DB10DD"/>
    <w:rsid w:val="00DB11A2"/>
    <w:rsid w:val="00DC2411"/>
    <w:rsid w:val="00DC5B30"/>
    <w:rsid w:val="00DF5A4F"/>
    <w:rsid w:val="00E00D02"/>
    <w:rsid w:val="00E30FF7"/>
    <w:rsid w:val="00E5386F"/>
    <w:rsid w:val="00E91CEE"/>
    <w:rsid w:val="00EB64C6"/>
    <w:rsid w:val="00ED4EA6"/>
    <w:rsid w:val="00ED513C"/>
    <w:rsid w:val="00EE4219"/>
    <w:rsid w:val="00F27B40"/>
    <w:rsid w:val="00F3440E"/>
    <w:rsid w:val="00F37E1E"/>
    <w:rsid w:val="00F45B7B"/>
    <w:rsid w:val="00F542AA"/>
    <w:rsid w:val="00F543F9"/>
    <w:rsid w:val="00F7290B"/>
    <w:rsid w:val="00F767FB"/>
    <w:rsid w:val="00F80601"/>
    <w:rsid w:val="00F84ED0"/>
    <w:rsid w:val="00FE5BD1"/>
    <w:rsid w:val="00FE682D"/>
    <w:rsid w:val="00FF5DB9"/>
    <w:rsid w:val="0CB713E5"/>
    <w:rsid w:val="1F8E640A"/>
    <w:rsid w:val="2095F9C1"/>
    <w:rsid w:val="20EF1BE9"/>
    <w:rsid w:val="5202797F"/>
    <w:rsid w:val="52D94AB3"/>
    <w:rsid w:val="59A5A9E1"/>
    <w:rsid w:val="73DBA202"/>
    <w:rsid w:val="7CFE1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78730C"/>
  <w15:chartTrackingRefBased/>
  <w15:docId w15:val="{267E5F08-5822-4E8D-BD31-F755DA1FA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045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4590"/>
    <w:pPr>
      <w:spacing w:before="0" w:after="16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4590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3D17"/>
    <w:pPr>
      <w:spacing w:before="120" w:after="120"/>
    </w:pPr>
    <w:rPr>
      <w:rFonts w:ascii="Arial" w:hAnsi="Arial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3D17"/>
    <w:rPr>
      <w:rFonts w:ascii="Arial" w:hAnsi="Arial" w:cs="Times New Roman"/>
      <w:b/>
      <w:bCs/>
      <w:sz w:val="20"/>
      <w:szCs w:val="20"/>
    </w:rPr>
  </w:style>
  <w:style w:type="character" w:customStyle="1" w:styleId="eop">
    <w:name w:val="eop"/>
    <w:basedOn w:val="DefaultParagraphFont"/>
    <w:rsid w:val="003F5048"/>
  </w:style>
  <w:style w:type="character" w:customStyle="1" w:styleId="normaltextrun">
    <w:name w:val="normaltextrun"/>
    <w:basedOn w:val="DefaultParagraphFont"/>
    <w:rsid w:val="003F5048"/>
  </w:style>
  <w:style w:type="character" w:styleId="FollowedHyperlink">
    <w:name w:val="FollowedHyperlink"/>
    <w:basedOn w:val="DefaultParagraphFont"/>
    <w:uiPriority w:val="99"/>
    <w:semiHidden/>
    <w:unhideWhenUsed/>
    <w:rsid w:val="00310EB5"/>
    <w:rPr>
      <w:color w:val="6D6D70" w:themeColor="followedHyperlink"/>
      <w:u w:val="single"/>
    </w:rPr>
  </w:style>
  <w:style w:type="paragraph" w:styleId="Revision">
    <w:name w:val="Revision"/>
    <w:hidden/>
    <w:uiPriority w:val="99"/>
    <w:semiHidden/>
    <w:rsid w:val="002C7AFE"/>
    <w:rPr>
      <w:rFonts w:ascii="Arial" w:hAnsi="Arial"/>
    </w:rPr>
  </w:style>
  <w:style w:type="paragraph" w:customStyle="1" w:styleId="TPslevel1">
    <w:name w:val="TPs level 1"/>
    <w:basedOn w:val="ListParagraph"/>
    <w:link w:val="TPslevel1Char"/>
    <w:qFormat/>
    <w:rsid w:val="002E153B"/>
    <w:pPr>
      <w:numPr>
        <w:numId w:val="24"/>
      </w:numPr>
      <w:spacing w:before="0" w:after="160" w:line="259" w:lineRule="auto"/>
      <w:contextualSpacing w:val="0"/>
    </w:pPr>
    <w:rPr>
      <w:rFonts w:asciiTheme="minorHAnsi" w:hAnsiTheme="minorHAnsi"/>
      <w:sz w:val="22"/>
      <w:szCs w:val="22"/>
    </w:rPr>
  </w:style>
  <w:style w:type="paragraph" w:customStyle="1" w:styleId="TPslevel2">
    <w:name w:val="TPs level 2"/>
    <w:basedOn w:val="TPslevel1"/>
    <w:qFormat/>
    <w:rsid w:val="002E153B"/>
    <w:pPr>
      <w:numPr>
        <w:ilvl w:val="1"/>
      </w:numPr>
      <w:tabs>
        <w:tab w:val="num" w:pos="360"/>
      </w:tabs>
    </w:pPr>
  </w:style>
  <w:style w:type="character" w:customStyle="1" w:styleId="TPslevel1Char">
    <w:name w:val="TPs level 1 Char"/>
    <w:basedOn w:val="DefaultParagraphFont"/>
    <w:link w:val="TPslevel1"/>
    <w:rsid w:val="002E153B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01D4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1D4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45B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nrschat.nrscall.gov.au/nrs/internetrelay" TargetMode="External"/><Relationship Id="rId18" Type="http://schemas.openxmlformats.org/officeDocument/2006/relationships/image" Target="media/image4.emf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agedcarequality.gov.au/contact-us/complaints-concerns/what-do-if-you-have-complaint" TargetMode="External"/><Relationship Id="rId17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hyperlink" Target="https://nrschat.nrscall.gov.au/nrs/internetrelay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resources/publications/registered-nurse-coverage-in-residential-aged-care-dashboard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mbaj\AppData\Local\Microsoft\Windows\INetCache\Content.Outlook\Y02VLQZX\247%20RN%20consumer%20fact%20sheet%20FINAL%20version%20SK%20comments%20v2%20(002)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CBC94E77987C41993F439068FD1049" ma:contentTypeVersion="13" ma:contentTypeDescription="Create a new document." ma:contentTypeScope="" ma:versionID="26e18a671da00c5858ce6fada515e972">
  <xsd:schema xmlns:xsd="http://www.w3.org/2001/XMLSchema" xmlns:xs="http://www.w3.org/2001/XMLSchema" xmlns:p="http://schemas.microsoft.com/office/2006/metadata/properties" xmlns:ns2="b1b56ecb-a70b-4ee8-ac17-06b72cc19e6e" xmlns:ns3="0248287d-23c7-4a2a-a3e0-c0447c1b254b" targetNamespace="http://schemas.microsoft.com/office/2006/metadata/properties" ma:root="true" ma:fieldsID="10aeebd942d84997cd5deb6fd7bcae8a" ns2:_="" ns3:_="">
    <xsd:import namespace="b1b56ecb-a70b-4ee8-ac17-06b72cc19e6e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b56ecb-a70b-4ee8-ac17-06b72cc19e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b1b56ecb-a70b-4ee8-ac17-06b72cc19e6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C406CC-4A7D-4DE1-BB0F-007AA060F940}"/>
</file>

<file path=customXml/itemProps3.xml><?xml version="1.0" encoding="utf-8"?>
<ds:datastoreItem xmlns:ds="http://schemas.openxmlformats.org/officeDocument/2006/customXml" ds:itemID="{9FB23CF0-7D4D-49FB-A67C-00CD1D0F1C2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12f7b466-49fa-4efd-8558-afd11113d64c"/>
    <ds:schemaRef ds:uri="0248287d-23c7-4a2a-a3e0-c0447c1b254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C:\Users\lombaj\AppData\Local\Microsoft\Windows\INetCache\Content.Outlook\Y02VLQZX\247 RN consumer fact sheet FINAL version SK comments v2 (002).dotx</Template>
  <TotalTime>4</TotalTime>
  <Pages>2</Pages>
  <Words>583</Words>
  <Characters>3329</Characters>
  <Application>Microsoft Office Word</Application>
  <DocSecurity>0</DocSecurity>
  <Lines>27</Lines>
  <Paragraphs>7</Paragraphs>
  <ScaleCrop>false</ScaleCrop>
  <Company/>
  <LinksUpToDate>false</LinksUpToDate>
  <CharactersWithSpaces>3905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24/7 registered nurses in aged care homes – fact sheet</dc:title>
  <dc:subject>Aged care</dc:subject>
  <dc:creator>Australian Government Department of Health and Aged Care</dc:creator>
  <cp:keywords>Aged Care; 24/7 registered nurse</cp:keywords>
  <cp:lastModifiedBy>Inma Cortes</cp:lastModifiedBy>
  <cp:revision>11</cp:revision>
  <dcterms:created xsi:type="dcterms:W3CDTF">2025-02-25T21:59:00Z</dcterms:created>
  <dcterms:modified xsi:type="dcterms:W3CDTF">2025-03-24T01:28:00Z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0x01010006CBC94E77987C41993F439068FD1049</vt:lpwstr>
  </property>
  <property fmtid="{D5CDD505-2E9C-101B-9397-08002B2CF9AE}" pid="3" name="MediaServiceImageTags">
    <vt:lpwstr/>
  </property>
</Properties>
</file>