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3EE013" w14:textId="77777777" w:rsidR="003619F4" w:rsidRPr="00436117" w:rsidRDefault="00000000" w:rsidP="00BB2CA8">
      <w:pPr>
        <w:pStyle w:val="Heading1"/>
        <w:spacing w:before="3120"/>
        <w:rPr>
          <w:sz w:val="56"/>
          <w:szCs w:val="56"/>
        </w:rPr>
      </w:pPr>
      <w:r w:rsidRPr="00436117">
        <w:rPr>
          <w:sz w:val="56"/>
          <w:szCs w:val="56"/>
          <w:lang w:val="pl"/>
        </w:rPr>
        <w:t>Całodobowy dyżur dyplomowanych pielęgniarek w domach opieki nad osobami starszymi</w:t>
      </w:r>
    </w:p>
    <w:p w14:paraId="3827355C" w14:textId="77777777" w:rsidR="00D04590" w:rsidRPr="00436117" w:rsidRDefault="00000000" w:rsidP="73DBA202">
      <w:pPr>
        <w:pStyle w:val="Introduction"/>
        <w:rPr>
          <w:b/>
          <w:bCs/>
          <w:sz w:val="30"/>
          <w:szCs w:val="30"/>
        </w:rPr>
      </w:pPr>
      <w:r w:rsidRPr="00436117">
        <w:rPr>
          <w:b/>
          <w:bCs/>
          <w:sz w:val="30"/>
          <w:szCs w:val="30"/>
          <w:lang w:val="pl"/>
        </w:rPr>
        <w:t>Od 1 lipca 2023 r. wszystkie domy opieki nad osobami starszymi muszą mieć na dyżurze co najmniej jedną dyplomowaną pielęgniarkę, aby opiekować się mieszkańcami przez cały czas – całą dobę, siedem dni w tygodniu.</w:t>
      </w:r>
    </w:p>
    <w:p w14:paraId="5336D8F2" w14:textId="77777777" w:rsidR="00D04590" w:rsidRPr="00436117" w:rsidRDefault="00000000" w:rsidP="00BB2CA8">
      <w:pPr>
        <w:pStyle w:val="Introduction"/>
        <w:rPr>
          <w:b/>
          <w:sz w:val="30"/>
          <w:szCs w:val="30"/>
        </w:rPr>
      </w:pPr>
      <w:r w:rsidRPr="00436117">
        <w:rPr>
          <w:sz w:val="30"/>
          <w:szCs w:val="30"/>
          <w:lang w:val="pl"/>
        </w:rPr>
        <w:t>Dzięki temu osoby mieszkające w domach opieki w całej Australii mają lepszy dostęp do dyplomowanych pielęgniarek, które pomagają im w opiece i radzeniu sobie w nagłych wypadkach.</w:t>
      </w:r>
    </w:p>
    <w:p w14:paraId="7A2DA389" w14:textId="77777777" w:rsidR="00D04590" w:rsidRPr="00436117" w:rsidRDefault="00000000" w:rsidP="00D04590">
      <w:pPr>
        <w:pStyle w:val="Heading2"/>
        <w:rPr>
          <w:sz w:val="30"/>
          <w:szCs w:val="30"/>
        </w:rPr>
      </w:pPr>
      <w:r w:rsidRPr="00436117">
        <w:rPr>
          <w:sz w:val="30"/>
          <w:szCs w:val="30"/>
          <w:lang w:val="pl"/>
        </w:rPr>
        <w:t>Dlaczego jest to ważne?</w:t>
      </w:r>
    </w:p>
    <w:p w14:paraId="2DC9BA71" w14:textId="36BB1A9E" w:rsidR="002C6CE2" w:rsidRPr="00436117" w:rsidRDefault="00000000" w:rsidP="00436117">
      <w:pPr>
        <w:rPr>
          <w:sz w:val="22"/>
          <w:szCs w:val="22"/>
          <w:lang w:val="pl"/>
        </w:rPr>
      </w:pPr>
      <w:r w:rsidRPr="00436117">
        <w:rPr>
          <w:sz w:val="22"/>
          <w:szCs w:val="22"/>
          <w:lang w:val="pl"/>
        </w:rPr>
        <w:t xml:space="preserve">Dyplomowana pielęgniarka dostępna o każdej porze dnia i nocy zapewnia mieszkańcom dostęp do opieki klinicznej zawsze, gdy jej potrzebują. Dyplomowane pielęgniarki świadczą niezbędną opiekę medyczną, zmniejszają ryzyko obrażeń dla mieszkańców i pomagają zapobiegać niepotrzebnym wizytom na szpitalnych oddziałach ratunkowych. Są przeszkolone w zakresie rozpoznawania i reagowania na zmiany w potrzebach mieszkańców w zakresie opieki, mogą podejmować decyzje dotyczące planów opieki, zarządzać lekami oraz sprawować nadzór nad innymi pielęgniarkami. </w:t>
      </w:r>
    </w:p>
    <w:p w14:paraId="2F02556C" w14:textId="77777777" w:rsidR="00D04590" w:rsidRPr="00436117" w:rsidRDefault="00000000" w:rsidP="00D04590">
      <w:pPr>
        <w:pStyle w:val="Heading2"/>
        <w:rPr>
          <w:sz w:val="30"/>
          <w:szCs w:val="30"/>
          <w:lang w:val="pl"/>
        </w:rPr>
      </w:pPr>
      <w:r w:rsidRPr="00436117">
        <w:rPr>
          <w:sz w:val="30"/>
          <w:szCs w:val="30"/>
          <w:lang w:val="pl"/>
        </w:rPr>
        <w:t>Co, jeśli w moim domu opieki nie ma dyplomowanej pielęgniarki dostępnej przez cały czas?</w:t>
      </w:r>
    </w:p>
    <w:p w14:paraId="0793D7F2" w14:textId="77777777" w:rsidR="00D04590" w:rsidRPr="00436117" w:rsidRDefault="00000000" w:rsidP="00D04590">
      <w:pPr>
        <w:rPr>
          <w:sz w:val="22"/>
          <w:szCs w:val="22"/>
        </w:rPr>
      </w:pPr>
      <w:r w:rsidRPr="00436117">
        <w:rPr>
          <w:sz w:val="22"/>
          <w:szCs w:val="22"/>
          <w:lang w:val="pl"/>
        </w:rPr>
        <w:t>Czasami domy opieki nad osobami starszymi mogą nie być w stanie spełnić tego obowiązku. Na przykład dyplomowana pielęgniarka może nie pojawić się na swojej zmianie z powodu choroby lub kontuzji, a dom opieki może nie być w stanie zorganizować zastępstwa na czas. Domy opieki muszą mieć plany awaryjne na wypadek takiej sytuacji.</w:t>
      </w:r>
    </w:p>
    <w:p w14:paraId="4DD00BDF" w14:textId="77777777" w:rsidR="00B75CE7" w:rsidRPr="00436117" w:rsidRDefault="00000000" w:rsidP="004109B8">
      <w:pPr>
        <w:rPr>
          <w:sz w:val="22"/>
          <w:szCs w:val="22"/>
          <w:lang w:val="pl"/>
        </w:rPr>
      </w:pPr>
      <w:r w:rsidRPr="00436117">
        <w:rPr>
          <w:sz w:val="22"/>
          <w:szCs w:val="22"/>
          <w:lang w:val="pl"/>
        </w:rPr>
        <w:lastRenderedPageBreak/>
        <w:t xml:space="preserve">W niektórych częściach Australii, takich jak regionalne i oddalone obszary wiejskie, domy opieki nad osobami starszymi mogą mieć trudności z zapewnieniem dyplomowanej pielęgniarki dostępnej przez część lub cały czas. Rząd współpracuje ze wszystkimi domami opieki, aby pomóc im uzyskać więcej dyplomowanych pielęgniarek. </w:t>
      </w:r>
    </w:p>
    <w:p w14:paraId="41644340" w14:textId="77777777" w:rsidR="004109B8" w:rsidRPr="00436117" w:rsidRDefault="00000000" w:rsidP="004109B8">
      <w:pPr>
        <w:rPr>
          <w:sz w:val="22"/>
          <w:szCs w:val="22"/>
          <w:lang w:val="pl"/>
        </w:rPr>
      </w:pPr>
      <w:r w:rsidRPr="00436117">
        <w:rPr>
          <w:sz w:val="22"/>
          <w:szCs w:val="22"/>
          <w:lang w:val="pl"/>
        </w:rPr>
        <w:t>Tam, gdzie dyplomowane pielęgniarki nie są dostępne z powodu niedoboru pracowników, należy wprowadzić alternatywne rozwiązania, aby móc kontynuować świadczenie mieszkańcom bezpiecznej i wysokiej jakości opieki.</w:t>
      </w:r>
    </w:p>
    <w:p w14:paraId="3E74D4E7" w14:textId="77777777" w:rsidR="00D04590" w:rsidRPr="00436117" w:rsidRDefault="00000000" w:rsidP="1F8E640A">
      <w:pPr>
        <w:rPr>
          <w:b/>
          <w:bCs/>
          <w:sz w:val="22"/>
          <w:szCs w:val="22"/>
          <w:lang w:val="pl"/>
        </w:rPr>
      </w:pPr>
      <w:r w:rsidRPr="00436117">
        <w:rPr>
          <w:sz w:val="22"/>
          <w:szCs w:val="22"/>
          <w:lang w:val="pl"/>
        </w:rPr>
        <w:t>Niektóre domy opieki na obszarach regionalnych i oddalonych mogą uzyskać zwolnienie z obowiązku całodobowej opieki pielęgniarskiej, jeśli wykażą, że nadal są w stanie zaspokoić potrzeby kliniczne swoich mieszkańców, gdy dyplomowana pielęgniarka nie jest dostępna na miejscu.</w:t>
      </w:r>
    </w:p>
    <w:p w14:paraId="7C705D3C" w14:textId="42F8E2E9" w:rsidR="002C6CE2" w:rsidRPr="00436117" w:rsidRDefault="00000000" w:rsidP="00436117">
      <w:pPr>
        <w:rPr>
          <w:rFonts w:ascii="Calibri" w:hAnsi="Calibri"/>
          <w:sz w:val="22"/>
          <w:szCs w:val="22"/>
          <w:lang w:val="pl"/>
        </w:rPr>
      </w:pPr>
      <w:r w:rsidRPr="00436117">
        <w:rPr>
          <w:sz w:val="22"/>
          <w:szCs w:val="22"/>
          <w:lang w:val="pl"/>
        </w:rPr>
        <w:t xml:space="preserve">Wszystkie domy opieki muszą co miesiąc składać sprawozdanie, w jaki sposób wywiązują się z nowego obowiązku posiadania co najmniej jednej dyplomowanej pielęgniarki dostępnej przez cały czas. </w:t>
      </w:r>
      <w:bookmarkStart w:id="0" w:name="_Hlk137035443"/>
    </w:p>
    <w:p w14:paraId="7DB5AEB8" w14:textId="77777777" w:rsidR="00D04590" w:rsidRPr="00436117" w:rsidRDefault="00000000" w:rsidP="000E2B97">
      <w:pPr>
        <w:pStyle w:val="Heading2"/>
        <w:rPr>
          <w:sz w:val="30"/>
          <w:szCs w:val="30"/>
          <w:lang w:val="pl"/>
        </w:rPr>
      </w:pPr>
      <w:r w:rsidRPr="00436117">
        <w:rPr>
          <w:sz w:val="30"/>
          <w:szCs w:val="30"/>
          <w:lang w:val="pl"/>
        </w:rPr>
        <w:t>Czy istnieją opublikowane informacje o dostępności całodobowej opieki pielęgniarskiej?</w:t>
      </w:r>
    </w:p>
    <w:p w14:paraId="3DFCC6A6" w14:textId="77777777" w:rsidR="00B75CE7" w:rsidRPr="00436117" w:rsidRDefault="00000000" w:rsidP="00D62A84">
      <w:pPr>
        <w:rPr>
          <w:sz w:val="22"/>
          <w:szCs w:val="22"/>
          <w:lang w:val="pl"/>
        </w:rPr>
      </w:pPr>
      <w:r w:rsidRPr="00436117">
        <w:rPr>
          <w:sz w:val="22"/>
          <w:szCs w:val="22"/>
          <w:lang w:val="pl"/>
        </w:rPr>
        <w:t xml:space="preserve">Listę domów opieki nad osobami starszymi, które świadczą całodobową opiekę pielęgniarską, można obejrzeć za pomocą narzędzia Find a Provider w zakładce Staffing Star Rating na stronie My Aged Care: </w:t>
      </w:r>
      <w:bookmarkEnd w:id="0"/>
      <w:r w:rsidR="20EF1BE9" w:rsidRPr="00436117">
        <w:rPr>
          <w:sz w:val="22"/>
          <w:szCs w:val="22"/>
        </w:rPr>
        <w:fldChar w:fldCharType="begin"/>
      </w:r>
      <w:r w:rsidR="20EF1BE9" w:rsidRPr="00436117">
        <w:rPr>
          <w:sz w:val="22"/>
          <w:szCs w:val="22"/>
          <w:lang w:val="pl"/>
        </w:rPr>
        <w:instrText>HYPERLINK "https://www.myagedcare.gov.au/find-a-provider/"</w:instrText>
      </w:r>
      <w:r w:rsidR="20EF1BE9" w:rsidRPr="00436117">
        <w:rPr>
          <w:sz w:val="22"/>
          <w:szCs w:val="22"/>
        </w:rPr>
      </w:r>
      <w:r w:rsidR="20EF1BE9" w:rsidRPr="00436117">
        <w:rPr>
          <w:sz w:val="22"/>
          <w:szCs w:val="22"/>
        </w:rPr>
        <w:fldChar w:fldCharType="separate"/>
      </w:r>
      <w:r w:rsidR="20EF1BE9" w:rsidRPr="00436117">
        <w:rPr>
          <w:rStyle w:val="Hyperlink"/>
          <w:rFonts w:eastAsia="Arial" w:cs="Arial"/>
          <w:sz w:val="22"/>
          <w:szCs w:val="22"/>
          <w:lang w:val="pl"/>
        </w:rPr>
        <w:t>www.myagedcare.gov.au/find-a-provider/</w:t>
      </w:r>
      <w:r w:rsidR="20EF1BE9" w:rsidRPr="00436117">
        <w:rPr>
          <w:sz w:val="22"/>
          <w:szCs w:val="22"/>
        </w:rPr>
        <w:fldChar w:fldCharType="end"/>
      </w:r>
      <w:r w:rsidRPr="00436117">
        <w:rPr>
          <w:sz w:val="22"/>
          <w:szCs w:val="22"/>
          <w:lang w:val="pl"/>
        </w:rPr>
        <w:t xml:space="preserve"> </w:t>
      </w:r>
    </w:p>
    <w:p w14:paraId="14E5E6AB" w14:textId="6125D15F" w:rsidR="002C6CE2" w:rsidRPr="00436117" w:rsidRDefault="00000000" w:rsidP="00436117">
      <w:pPr>
        <w:rPr>
          <w:sz w:val="22"/>
          <w:szCs w:val="22"/>
          <w:lang w:val="pl"/>
        </w:rPr>
      </w:pPr>
      <w:r w:rsidRPr="00436117">
        <w:rPr>
          <w:sz w:val="22"/>
          <w:szCs w:val="22"/>
          <w:lang w:val="pl"/>
        </w:rPr>
        <w:t xml:space="preserve">Można również wejść na </w:t>
      </w:r>
      <w:hyperlink r:id="rId11" w:history="1">
        <w:r w:rsidR="00D52852" w:rsidRPr="00436117">
          <w:rPr>
            <w:rStyle w:val="Hyperlink"/>
            <w:sz w:val="22"/>
            <w:szCs w:val="22"/>
            <w:lang w:val="pl"/>
          </w:rPr>
          <w:t>stronę</w:t>
        </w:r>
      </w:hyperlink>
      <w:r w:rsidRPr="00436117">
        <w:rPr>
          <w:sz w:val="22"/>
          <w:szCs w:val="22"/>
          <w:lang w:val="pl"/>
        </w:rPr>
        <w:t xml:space="preserve"> 24/7 RN, na której co miesiąc publikowana jest dostępność świadczenia usług dyplomowanych pielęgniarek we wszystkich domach opieki w Australii.  </w:t>
      </w:r>
    </w:p>
    <w:p w14:paraId="52CEEC3C" w14:textId="77777777" w:rsidR="00D04590" w:rsidRPr="00436117" w:rsidRDefault="00000000" w:rsidP="00D04590">
      <w:pPr>
        <w:pStyle w:val="Heading2"/>
        <w:rPr>
          <w:sz w:val="30"/>
          <w:szCs w:val="30"/>
          <w:lang w:val="pl"/>
        </w:rPr>
      </w:pPr>
      <w:r w:rsidRPr="00436117">
        <w:rPr>
          <w:sz w:val="30"/>
          <w:szCs w:val="30"/>
          <w:lang w:val="pl"/>
        </w:rPr>
        <w:t>Co powinienem zrobić, jeśli mam obawy dotyczące liczby pracowników w domu opieki?</w:t>
      </w:r>
    </w:p>
    <w:p w14:paraId="6749A9E3" w14:textId="77777777" w:rsidR="009F6411" w:rsidRPr="00436117" w:rsidRDefault="00000000" w:rsidP="00BB2CA8">
      <w:pPr>
        <w:rPr>
          <w:sz w:val="22"/>
          <w:szCs w:val="22"/>
          <w:lang w:val="pl"/>
        </w:rPr>
      </w:pPr>
      <w:r w:rsidRPr="00436117">
        <w:rPr>
          <w:sz w:val="22"/>
          <w:szCs w:val="22"/>
          <w:lang w:val="pl"/>
        </w:rPr>
        <w:t>Aged Care Quality and Safety Commission pomaga chronić jakość życia osób mieszkających w domach opieki nad osobami starszymi. W przypadku obaw dotyczących świadczonej opieki Komisja podejmie odpowiednie kroki. Może to obejmować żądanie udzielenia dalszych informacji od usługodawcy lub podjęcia przez niego niezwłocznego działania.</w:t>
      </w:r>
    </w:p>
    <w:p w14:paraId="10075F7B" w14:textId="77777777" w:rsidR="00D04590" w:rsidRPr="00436117" w:rsidRDefault="00000000" w:rsidP="003619F4">
      <w:pPr>
        <w:rPr>
          <w:sz w:val="22"/>
          <w:szCs w:val="22"/>
          <w:lang w:val="pl"/>
        </w:rPr>
      </w:pPr>
      <w:r w:rsidRPr="00436117">
        <w:rPr>
          <w:sz w:val="22"/>
          <w:szCs w:val="22"/>
          <w:lang w:val="pl"/>
        </w:rPr>
        <w:t xml:space="preserve">Jeśli masz obawy dotyczące liczby pracowników w domu opieki, możesz złożyć skargę do Komisji poprzez stronę </w:t>
      </w:r>
      <w:hyperlink r:id="rId12" w:history="1">
        <w:r w:rsidR="00310EB5" w:rsidRPr="00436117">
          <w:rPr>
            <w:rStyle w:val="Hyperlink"/>
            <w:sz w:val="22"/>
            <w:szCs w:val="22"/>
            <w:lang w:val="pl"/>
          </w:rPr>
          <w:t>agedcarequality.gov.au/making-complaint</w:t>
        </w:r>
      </w:hyperlink>
      <w:r w:rsidRPr="00436117">
        <w:rPr>
          <w:sz w:val="22"/>
          <w:szCs w:val="22"/>
          <w:lang w:val="pl"/>
        </w:rPr>
        <w:t xml:space="preserve"> lub dzwoniąc pod numer 1800 951 822</w:t>
      </w:r>
      <w:r w:rsidR="00DB11A2" w:rsidRPr="00436117">
        <w:rPr>
          <w:noProof/>
          <w:sz w:val="22"/>
          <w:szCs w:val="22"/>
          <w:lang w:eastAsia="en-AU"/>
        </w:rPr>
        <mc:AlternateContent>
          <mc:Choice Requires="wpg">
            <w:drawing>
              <wp:anchor distT="0" distB="0" distL="114300" distR="114300" simplePos="0" relativeHeight="251659264" behindDoc="0" locked="1" layoutInCell="1" allowOverlap="0" wp14:anchorId="7CD68201" wp14:editId="148696E5">
                <wp:simplePos x="0" y="0"/>
                <wp:positionH relativeFrom="margin">
                  <wp:posOffset>272415</wp:posOffset>
                </wp:positionH>
                <wp:positionV relativeFrom="page">
                  <wp:posOffset>7848600</wp:posOffset>
                </wp:positionV>
                <wp:extent cx="6718300" cy="2810510"/>
                <wp:effectExtent l="0" t="0" r="0" b="0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8300" cy="2810510"/>
                          <a:chOff x="0" y="0"/>
                          <a:chExt cx="6979920" cy="2325370"/>
                        </a:xfrm>
                      </wpg:grpSpPr>
                      <wpg:grpSp>
                        <wpg:cNvPr id="15" name="Group 1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79920" cy="2325370"/>
                            <a:chOff x="0" y="0"/>
                            <a:chExt cx="6981825" cy="2324100"/>
                          </a:xfrm>
                        </wpg:grpSpPr>
                        <wps:wsp>
                          <wps:cNvPr id="17" name="Rectangle: Single Corner Rounded 17"/>
                          <wps:cNvSpPr/>
                          <wps:spPr>
                            <a:xfrm flipH="1">
                              <a:off x="0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" name="Text Box 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84" y="142861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49E7B46" w14:textId="77777777" w:rsidR="006D334E" w:rsidRPr="00F45B7B" w:rsidRDefault="00000000" w:rsidP="00DB11A2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  <w:lang w:val="pl"/>
                                  </w:rPr>
                                  <w:t xml:space="preserve">Wspólnie zmieńmy opiekę nad osobami starszymi </w:t>
                                </w:r>
                              </w:p>
                              <w:p w14:paraId="2EEC194D" w14:textId="77777777" w:rsidR="006D334E" w:rsidRPr="00436117" w:rsidRDefault="00000000" w:rsidP="00DB11A2">
                                <w:pPr>
                                  <w:spacing w:beforeLines="100" w:before="240" w:afterLines="40" w:after="96"/>
                                  <w:ind w:right="323"/>
                                  <w:rPr>
                                    <w:rFonts w:cs="Arial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</w:pPr>
                                <w:r w:rsidRPr="00436117">
                                  <w:rPr>
                                    <w:rFonts w:cs="Arial"/>
                                    <w:color w:val="171919" w:themeColor="background1" w:themeShade="1A"/>
                                    <w:sz w:val="20"/>
                                    <w:szCs w:val="20"/>
                                    <w:lang w:val="pl"/>
                                  </w:rPr>
                                  <w:t>Zachęcamy Australijczyków do dalszego wyrażania opinii na temat reformy opieki nad osobami starszymi.</w:t>
                                </w:r>
                              </w:p>
                              <w:p w14:paraId="329375E4" w14:textId="77777777" w:rsidR="006D334E" w:rsidRPr="00436117" w:rsidRDefault="00000000" w:rsidP="00DB11A2">
                                <w:pPr>
                                  <w:spacing w:beforeLines="100" w:before="240" w:afterLines="40" w:after="96"/>
                                  <w:ind w:left="567" w:right="323"/>
                                  <w:rPr>
                                    <w:rFonts w:cs="Arial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</w:pPr>
                                <w:r w:rsidRPr="00436117">
                                  <w:rPr>
                                    <w:rFonts w:cs="Arial"/>
                                    <w:color w:val="171919" w:themeColor="background1" w:themeShade="1A"/>
                                    <w:sz w:val="20"/>
                                    <w:szCs w:val="20"/>
                                    <w:lang w:val="pl"/>
                                  </w:rPr>
                                  <w:t xml:space="preserve">Odwiedź stronę </w:t>
                                </w:r>
                                <w:r w:rsidRPr="00436117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0"/>
                                    <w:szCs w:val="20"/>
                                    <w:lang w:val="pl"/>
                                  </w:rPr>
                                  <w:t>agedcareengagement.health.gov.au</w:t>
                                </w:r>
                              </w:p>
                              <w:p w14:paraId="5E1E7A47" w14:textId="77777777" w:rsidR="006D334E" w:rsidRPr="00436117" w:rsidRDefault="00000000" w:rsidP="00DB11A2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</w:pPr>
                                <w:r w:rsidRPr="00436117">
                                  <w:rPr>
                                    <w:rFonts w:cs="Arial"/>
                                    <w:color w:val="171919" w:themeColor="background1" w:themeShade="1A"/>
                                    <w:sz w:val="20"/>
                                    <w:szCs w:val="20"/>
                                    <w:lang w:val="pl"/>
                                  </w:rPr>
                                  <w:t xml:space="preserve">Telefon </w:t>
                                </w:r>
                                <w:r w:rsidRPr="00436117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0"/>
                                    <w:szCs w:val="20"/>
                                    <w:lang w:val="pl"/>
                                  </w:rPr>
                                  <w:t>1800 318 209</w:t>
                                </w:r>
                                <w:r w:rsidRPr="00436117">
                                  <w:rPr>
                                    <w:rFonts w:cs="Arial"/>
                                    <w:color w:val="171919" w:themeColor="background1" w:themeShade="1A"/>
                                    <w:sz w:val="20"/>
                                    <w:szCs w:val="20"/>
                                    <w:lang w:val="pl"/>
                                  </w:rPr>
                                  <w:t xml:space="preserve"> (bezpłatna infolinia dotycząca reformy opieki nad osobami starszymi)</w:t>
                                </w:r>
                              </w:p>
                              <w:p w14:paraId="5245D673" w14:textId="77777777" w:rsidR="006D334E" w:rsidRPr="00436117" w:rsidRDefault="00000000" w:rsidP="00DB11A2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20"/>
                                    <w:szCs w:val="20"/>
                                    <w:lang w:val="pl"/>
                                  </w:rPr>
                                </w:pPr>
                                <w:r w:rsidRPr="00436117">
                                  <w:rPr>
                                    <w:rFonts w:cs="Arial"/>
                                    <w:color w:val="171919" w:themeColor="background1" w:themeShade="1A"/>
                                    <w:sz w:val="20"/>
                                    <w:szCs w:val="20"/>
                                    <w:lang w:val="pl"/>
                                  </w:rPr>
                                  <w:t xml:space="preserve">Z usług tłumaczenia pisemnego i ustnego można skorzystać, dzwoniąc pod numer 131 450 i prosząc o połączenie z 1800 318 209. </w:t>
                                </w:r>
                                <w:r w:rsidRPr="00436117">
                                  <w:rPr>
                                    <w:rFonts w:cs="Arial"/>
                                    <w:color w:val="171919" w:themeColor="background1" w:themeShade="1A"/>
                                    <w:sz w:val="20"/>
                                    <w:szCs w:val="20"/>
                                    <w:lang w:val="pl"/>
                                  </w:rPr>
                                  <w:br/>
                                  <w:t xml:space="preserve">Aby skorzystać z National Relay Service, odwiedź stronę </w:t>
                                </w:r>
                                <w:hyperlink r:id="rId13" w:history="1">
                                  <w:r w:rsidR="006D334E" w:rsidRPr="00436117">
                                    <w:rPr>
                                      <w:rStyle w:val="Hyperlink"/>
                                      <w:rFonts w:cs="Arial"/>
                                      <w:sz w:val="20"/>
                                      <w:szCs w:val="20"/>
                                      <w:lang w:val="pl"/>
                                    </w:rPr>
                                    <w:t>nrschat.nrscall.gov.au/nrs</w:t>
                                  </w:r>
                                </w:hyperlink>
                                <w:r w:rsidRPr="00436117">
                                  <w:rPr>
                                    <w:rFonts w:cs="Arial"/>
                                    <w:color w:val="171919" w:themeColor="background1" w:themeShade="1A"/>
                                    <w:sz w:val="20"/>
                                    <w:szCs w:val="20"/>
                                    <w:lang w:val="pl"/>
                                  </w:rPr>
                                  <w:t xml:space="preserve"> i wybierz preferowany punkt dostępu na ich stronie internetowej lub zadzwoń do NRS Helpdesk pod numer 1800 555 660.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9" name="Group 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47" cy="260324"/>
                            <a:chOff x="-21762" y="-103418"/>
                            <a:chExt cx="270001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20" name="Oval 20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22" name="Group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47" cy="259054"/>
                            <a:chOff x="-21762" y="-140945"/>
                            <a:chExt cx="270000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23" name="Oval 23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D68201" id="Group 2" o:spid="_x0000_s1026" alt="&quot;&quot;" style="position:absolute;margin-left:21.45pt;margin-top:618pt;width:529pt;height:221.3pt;z-index:251659264;mso-position-horizontal-relative:margin;mso-position-vertical-relative:page;mso-width-relative:margin;mso-height-relative:margin" coordsize="69799,23253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" o:allowoverlap="f">
                <v:group id="Group 15" o:spid="_x0000_s1027" alt="&quot;&quot;" style="position:absolute;width:69799;height:23253" coordsize="69818,232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qUoNyAAAAOA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">
                  <v:shape id="Rectangle: Single Corner Rounded 17" o:spid="_x0000_s1028" style="position:absolute;width:69818;height:23241;flip:x;visibility:visible;mso-wrap-style:square;v-text-anchor:middle" coordsize="6981825,2324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" path="m,l6594467,v213932,,387358,173426,387358,387358l6981825,2324100,,2324100,,xe" fillcolor="#f1f2f2 [3214]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8" o:spid="_x0000_s1029" type="#_x0000_t202" alt="&quot;&quot;" style="position:absolute;left:2285;top:1428;width:62389;height:207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" filled="f" stroked="f" strokeweight=".5pt">
                    <v:textbox>
                      <w:txbxContent>
                        <w:p w14:paraId="649E7B46" w14:textId="77777777" w:rsidR="006D334E" w:rsidRPr="00F45B7B" w:rsidRDefault="00000000" w:rsidP="00DB11A2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</w:pP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  <w:lang w:val="pl"/>
                            </w:rPr>
                            <w:t xml:space="preserve">Wspólnie zmieńmy opiekę nad osobami starszymi </w:t>
                          </w:r>
                        </w:p>
                        <w:p w14:paraId="2EEC194D" w14:textId="77777777" w:rsidR="006D334E" w:rsidRPr="00436117" w:rsidRDefault="00000000" w:rsidP="00DB11A2">
                          <w:pPr>
                            <w:spacing w:beforeLines="100" w:before="240" w:afterLines="40" w:after="96"/>
                            <w:ind w:right="323"/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</w:pPr>
                          <w:r w:rsidRPr="00436117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  <w:lang w:val="pl"/>
                            </w:rPr>
                            <w:t>Zachęcamy Australijczyków do dalszego wyrażania opinii na temat reformy opieki nad osobami starszymi.</w:t>
                          </w:r>
                        </w:p>
                        <w:p w14:paraId="329375E4" w14:textId="77777777" w:rsidR="006D334E" w:rsidRPr="00436117" w:rsidRDefault="00000000" w:rsidP="00DB11A2">
                          <w:pPr>
                            <w:spacing w:beforeLines="100" w:before="240" w:afterLines="40" w:after="96"/>
                            <w:ind w:left="567" w:right="323"/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</w:pPr>
                          <w:r w:rsidRPr="00436117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  <w:lang w:val="pl"/>
                            </w:rPr>
                            <w:t xml:space="preserve">Odwiedź stronę </w:t>
                          </w:r>
                          <w:r w:rsidRPr="00436117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0"/>
                              <w:szCs w:val="20"/>
                              <w:lang w:val="pl"/>
                            </w:rPr>
                            <w:t>agedcareengagement.health.gov.au</w:t>
                          </w:r>
                        </w:p>
                        <w:p w14:paraId="5E1E7A47" w14:textId="77777777" w:rsidR="006D334E" w:rsidRPr="00436117" w:rsidRDefault="00000000" w:rsidP="00DB11A2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</w:pPr>
                          <w:r w:rsidRPr="00436117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  <w:lang w:val="pl"/>
                            </w:rPr>
                            <w:t xml:space="preserve">Telefon </w:t>
                          </w:r>
                          <w:r w:rsidRPr="00436117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0"/>
                              <w:szCs w:val="20"/>
                              <w:lang w:val="pl"/>
                            </w:rPr>
                            <w:t>1800 318 209</w:t>
                          </w:r>
                          <w:r w:rsidRPr="00436117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  <w:lang w:val="pl"/>
                            </w:rPr>
                            <w:t xml:space="preserve"> (bezpłatna infolinia dotycząca reformy opieki nad osobami starszymi)</w:t>
                          </w:r>
                        </w:p>
                        <w:p w14:paraId="5245D673" w14:textId="77777777" w:rsidR="006D334E" w:rsidRPr="00436117" w:rsidRDefault="00000000" w:rsidP="00DB11A2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  <w:lang w:val="pl"/>
                            </w:rPr>
                          </w:pPr>
                          <w:r w:rsidRPr="00436117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  <w:lang w:val="pl"/>
                            </w:rPr>
                            <w:t xml:space="preserve">Z usług tłumaczenia pisemnego i ustnego można skorzystać, dzwoniąc pod numer 131 450 i prosząc o połączenie z 1800 318 209. </w:t>
                          </w:r>
                          <w:r w:rsidRPr="00436117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  <w:lang w:val="pl"/>
                            </w:rPr>
                            <w:br/>
                            <w:t xml:space="preserve">Aby skorzystać z </w:t>
                          </w:r>
                          <w:proofErr w:type="spellStart"/>
                          <w:r w:rsidRPr="00436117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  <w:lang w:val="pl"/>
                            </w:rPr>
                            <w:t>National</w:t>
                          </w:r>
                          <w:proofErr w:type="spellEnd"/>
                          <w:r w:rsidRPr="00436117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  <w:lang w:val="pl"/>
                            </w:rPr>
                            <w:t xml:space="preserve"> </w:t>
                          </w:r>
                          <w:proofErr w:type="spellStart"/>
                          <w:r w:rsidRPr="00436117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  <w:lang w:val="pl"/>
                            </w:rPr>
                            <w:t>Relay</w:t>
                          </w:r>
                          <w:proofErr w:type="spellEnd"/>
                          <w:r w:rsidRPr="00436117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  <w:lang w:val="pl"/>
                            </w:rPr>
                            <w:t xml:space="preserve"> Service, odwiedź stronę </w:t>
                          </w:r>
                          <w:hyperlink r:id="rId16" w:history="1">
                            <w:r w:rsidR="006D334E" w:rsidRPr="00436117">
                              <w:rPr>
                                <w:rStyle w:val="Hyperlink"/>
                                <w:rFonts w:cs="Arial"/>
                                <w:sz w:val="20"/>
                                <w:szCs w:val="20"/>
                                <w:lang w:val="pl"/>
                              </w:rPr>
                              <w:t>nrschat.nrscall.gov.au/</w:t>
                            </w:r>
                            <w:proofErr w:type="spellStart"/>
                            <w:r w:rsidR="006D334E" w:rsidRPr="00436117">
                              <w:rPr>
                                <w:rStyle w:val="Hyperlink"/>
                                <w:rFonts w:cs="Arial"/>
                                <w:sz w:val="20"/>
                                <w:szCs w:val="20"/>
                                <w:lang w:val="pl"/>
                              </w:rPr>
                              <w:t>nrs</w:t>
                            </w:r>
                            <w:proofErr w:type="spellEnd"/>
                          </w:hyperlink>
                          <w:r w:rsidRPr="00436117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  <w:lang w:val="pl"/>
                            </w:rPr>
                            <w:t xml:space="preserve"> i wybierz preferowany punkt dostępu na ich stronie internetowej lub zadzwoń do NRS Helpdesk pod numer 1800 555 660. </w:t>
                          </w:r>
                        </w:p>
                      </w:txbxContent>
                    </v:textbox>
                  </v:shape>
                </v:group>
                <v:group id="Group 19" o:spid="_x0000_s1030" alt="&quot;&quot;" style="position:absolute;left:2571;top:12382;width:2661;height:2603" coordorigin="-21762,-103418" coordsize="270001,27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">
                  <v:oval id="Oval 20" o:spid="_x0000_s1031" style="position:absolute;left:-21762;top:-103418;width:270001;height:2700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&#13;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1" o:spid="_x0000_s1032" type="#_x0000_t75" style="position:absolute;left:43037;top:-35013;width:137160;height:1371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">
                    <v:imagedata r:id="rId17" o:title=""/>
                  </v:shape>
                </v:group>
                <v:group id="Group 22" o:spid="_x0000_s1033" alt="&quot;&quot;" style="position:absolute;left:2571;top:8953;width:2661;height:2591" coordorigin="-21762,-140945" coordsize="270000,27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LBjEyAAAAOA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">
                  <v:oval id="Oval 23" o:spid="_x0000_s1034" style="position:absolute;left:-21762;top:-140945;width:270000;height:2700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" filled="f" stroked="f"/>
                  <v:shape id="Picture 24" o:spid="_x0000_s1035" type="#_x0000_t75" style="position:absolute;left:39438;top:-79747;width:140335;height:1403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">
                    <v:imagedata r:id="rId18" o:title=""/>
                  </v:shape>
                </v:group>
                <w10:wrap anchorx="margin" anchory="page"/>
                <w10:anchorlock/>
              </v:group>
            </w:pict>
          </mc:Fallback>
        </mc:AlternateContent>
      </w:r>
      <w:r w:rsidRPr="00436117">
        <w:rPr>
          <w:sz w:val="22"/>
          <w:szCs w:val="22"/>
          <w:lang w:val="pl"/>
        </w:rPr>
        <w:t>.</w:t>
      </w:r>
    </w:p>
    <w:p w14:paraId="05E6A863" w14:textId="77777777" w:rsidR="00B65777" w:rsidRPr="00436117" w:rsidRDefault="00B65777" w:rsidP="003619F4">
      <w:pPr>
        <w:rPr>
          <w:lang w:val="pl"/>
        </w:rPr>
      </w:pPr>
    </w:p>
    <w:sectPr w:rsidR="00B65777" w:rsidRPr="00436117" w:rsidSect="002C6CE2">
      <w:headerReference w:type="first" r:id="rId19"/>
      <w:pgSz w:w="11906" w:h="16838"/>
      <w:pgMar w:top="1440" w:right="707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209A1C" w14:textId="77777777" w:rsidR="00E61417" w:rsidRDefault="00E61417" w:rsidP="0076491B">
      <w:pPr>
        <w:spacing w:before="0" w:after="0" w:line="240" w:lineRule="auto"/>
      </w:pPr>
      <w:r>
        <w:separator/>
      </w:r>
    </w:p>
  </w:endnote>
  <w:endnote w:type="continuationSeparator" w:id="0">
    <w:p w14:paraId="364DD158" w14:textId="77777777" w:rsidR="00E61417" w:rsidRDefault="00E61417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524CA3B0" w14:textId="77777777" w:rsidR="00E61417" w:rsidRDefault="00E6141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B4D419" w14:textId="77777777" w:rsidR="00E61417" w:rsidRDefault="00E61417" w:rsidP="0076491B">
      <w:pPr>
        <w:spacing w:before="0" w:after="0" w:line="240" w:lineRule="auto"/>
      </w:pPr>
      <w:r>
        <w:separator/>
      </w:r>
    </w:p>
  </w:footnote>
  <w:footnote w:type="continuationSeparator" w:id="0">
    <w:p w14:paraId="5C9377EA" w14:textId="77777777" w:rsidR="00E61417" w:rsidRDefault="00E61417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707621AE" w14:textId="77777777" w:rsidR="00E61417" w:rsidRDefault="00E61417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CBC662" w14:textId="77777777" w:rsidR="006D334E" w:rsidRDefault="0000000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33646341" wp14:editId="2D4073A1">
          <wp:simplePos x="0" y="0"/>
          <wp:positionH relativeFrom="page">
            <wp:posOffset>-361950</wp:posOffset>
          </wp:positionH>
          <wp:positionV relativeFrom="page">
            <wp:posOffset>-219074</wp:posOffset>
          </wp:positionV>
          <wp:extent cx="8201025" cy="3687494"/>
          <wp:effectExtent l="0" t="0" r="0" b="8255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76" t="391" r="-4282" b="35047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8204288" cy="36889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1CA0B81D" wp14:editId="5CC3F518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31100" cy="2109470"/>
          <wp:effectExtent l="0" t="0" r="0" b="508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100" cy="2109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0C9B"/>
    <w:multiLevelType w:val="hybridMultilevel"/>
    <w:tmpl w:val="CB484122"/>
    <w:lvl w:ilvl="0" w:tplc="F6EC669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D2D24F6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318CC2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3C632E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35E17A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06C507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EECADE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AA2648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CFAB51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76946F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18B423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CA8C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F46E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32E5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BE30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1A56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FEE5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0852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525F6"/>
    <w:multiLevelType w:val="hybridMultilevel"/>
    <w:tmpl w:val="75FA7438"/>
    <w:lvl w:ilvl="0" w:tplc="B1B045B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6903F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5C28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26E8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06A1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D2E6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FEC9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7E06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9E10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A6CFC"/>
    <w:multiLevelType w:val="hybridMultilevel"/>
    <w:tmpl w:val="F04C3AF0"/>
    <w:lvl w:ilvl="0" w:tplc="4DA6423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13A637D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A68DCE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618E45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48056D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8EC44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9AACF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1764E4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D5AF99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6F5CDB"/>
    <w:multiLevelType w:val="hybridMultilevel"/>
    <w:tmpl w:val="7F926684"/>
    <w:lvl w:ilvl="0" w:tplc="DE72667C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19A6433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BD679E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2E6770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B9A40A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ABECFE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CB6DDA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0702D5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A2C490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0ED3C1E"/>
    <w:multiLevelType w:val="hybridMultilevel"/>
    <w:tmpl w:val="0B2ABC50"/>
    <w:lvl w:ilvl="0" w:tplc="06F8D6D6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7FA2FB84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B4408A10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159ECE60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E612F6E8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A762D92E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739CB158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18246F5A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7166D91C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" w15:restartNumberingAfterBreak="0">
    <w:nsid w:val="316478CD"/>
    <w:multiLevelType w:val="hybridMultilevel"/>
    <w:tmpl w:val="0276DAE8"/>
    <w:lvl w:ilvl="0" w:tplc="A5705AB8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CDB41F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96A8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AE74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34AF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3C99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D444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BA4B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9A4A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833706"/>
    <w:multiLevelType w:val="hybridMultilevel"/>
    <w:tmpl w:val="F7AAFA7A"/>
    <w:lvl w:ilvl="0" w:tplc="C72EBC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67C0C6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C295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80AF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521B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1DC3E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E2DB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B00A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A12C1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825D12"/>
    <w:multiLevelType w:val="hybridMultilevel"/>
    <w:tmpl w:val="13760F64"/>
    <w:lvl w:ilvl="0" w:tplc="7B1A1A6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57C202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1E94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B217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5290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6C28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72D1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EEE9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4656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061057"/>
    <w:multiLevelType w:val="hybridMultilevel"/>
    <w:tmpl w:val="F9F266F8"/>
    <w:lvl w:ilvl="0" w:tplc="EC0068EC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BDACFBD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30A075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90A297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60606C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526976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1688E7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4FCF2D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C6A432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CD454CD"/>
    <w:multiLevelType w:val="hybridMultilevel"/>
    <w:tmpl w:val="BF9EAA8C"/>
    <w:lvl w:ilvl="0" w:tplc="2E000DF6">
      <w:start w:val="1"/>
      <w:numFmt w:val="bullet"/>
      <w:pStyle w:val="TPsleve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123024">
      <w:start w:val="1"/>
      <w:numFmt w:val="bullet"/>
      <w:pStyle w:val="TPslevel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EC3F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22BA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7E9E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47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58EB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96AC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F46DA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BA1844"/>
    <w:multiLevelType w:val="hybridMultilevel"/>
    <w:tmpl w:val="3CC48E92"/>
    <w:lvl w:ilvl="0" w:tplc="C99861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6A7D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FAAA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56AC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D845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D41C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CE68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C8CC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CC49D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882E49"/>
    <w:multiLevelType w:val="hybridMultilevel"/>
    <w:tmpl w:val="00FC372E"/>
    <w:lvl w:ilvl="0" w:tplc="051E9F5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550C43A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034E30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C04AE7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24A5EC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98C9D5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6E0E1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A4EFBC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5F41B8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82A2C4D"/>
    <w:multiLevelType w:val="hybridMultilevel"/>
    <w:tmpl w:val="9F4255D2"/>
    <w:lvl w:ilvl="0" w:tplc="898ADD48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A2566892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4314CA1E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5D527050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4FE0DDD0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CBCEE70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C0945E60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EE490B8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61F2ED7C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4" w15:restartNumberingAfterBreak="0">
    <w:nsid w:val="491D2983"/>
    <w:multiLevelType w:val="hybridMultilevel"/>
    <w:tmpl w:val="54605FE8"/>
    <w:lvl w:ilvl="0" w:tplc="DF8A75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950C9B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4042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FE77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AA4E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ECCD1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7A73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A8CF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5EBF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1D57B8"/>
    <w:multiLevelType w:val="hybridMultilevel"/>
    <w:tmpl w:val="CB54CEB0"/>
    <w:lvl w:ilvl="0" w:tplc="2E62B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1AEE73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EB62E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D071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92D3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438CB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50D0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F62F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7CAC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F509F4"/>
    <w:multiLevelType w:val="hybridMultilevel"/>
    <w:tmpl w:val="0E401322"/>
    <w:lvl w:ilvl="0" w:tplc="3BDA7B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69D233D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AE87F3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F98E17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CB4DFE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0803B1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D303F0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F1A851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ABEA8B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9B95FCA"/>
    <w:multiLevelType w:val="hybridMultilevel"/>
    <w:tmpl w:val="140C4EAC"/>
    <w:lvl w:ilvl="0" w:tplc="F11A3832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230E4762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71CA774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A0CC4986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01A274C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36CB082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EE27A66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2A0D6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A42EEB2C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65C57DFD"/>
    <w:multiLevelType w:val="hybridMultilevel"/>
    <w:tmpl w:val="521E9DF2"/>
    <w:lvl w:ilvl="0" w:tplc="5FF829D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76004FA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39633F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61C7BF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D4C0C4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DEAB34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3E046C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30473B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74EDBF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9570BA3"/>
    <w:multiLevelType w:val="hybridMultilevel"/>
    <w:tmpl w:val="48C8B4FA"/>
    <w:lvl w:ilvl="0" w:tplc="4A8AE2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15C5E1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8F07B0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C2460B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DFA965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06CD24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57C5F4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9666FD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D90096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AF21357"/>
    <w:multiLevelType w:val="hybridMultilevel"/>
    <w:tmpl w:val="62E215F0"/>
    <w:lvl w:ilvl="0" w:tplc="EF2C27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49F495B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64EC40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716988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C22FD1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6929AD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F18206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12DE9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57A97B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2B5475C"/>
    <w:multiLevelType w:val="hybridMultilevel"/>
    <w:tmpl w:val="2820CE56"/>
    <w:lvl w:ilvl="0" w:tplc="8C121F1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E9A273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5205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62E5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C491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42E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2041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AE7C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0A41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996252"/>
    <w:multiLevelType w:val="hybridMultilevel"/>
    <w:tmpl w:val="731093A6"/>
    <w:lvl w:ilvl="0" w:tplc="E59044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B6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EA275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84FC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7CE6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B4E0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D4CF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1E49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8B238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44157D"/>
    <w:multiLevelType w:val="hybridMultilevel"/>
    <w:tmpl w:val="01709A6E"/>
    <w:lvl w:ilvl="0" w:tplc="4BBCB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7A12AB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A4067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8837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0ECB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0DCE6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58FA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320C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D8E2E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3091687">
    <w:abstractNumId w:val="22"/>
  </w:num>
  <w:num w:numId="2" w16cid:durableId="810711213">
    <w:abstractNumId w:val="4"/>
  </w:num>
  <w:num w:numId="3" w16cid:durableId="1679455449">
    <w:abstractNumId w:val="19"/>
  </w:num>
  <w:num w:numId="4" w16cid:durableId="345640829">
    <w:abstractNumId w:val="20"/>
  </w:num>
  <w:num w:numId="5" w16cid:durableId="1388604679">
    <w:abstractNumId w:val="11"/>
  </w:num>
  <w:num w:numId="6" w16cid:durableId="447165313">
    <w:abstractNumId w:val="3"/>
  </w:num>
  <w:num w:numId="7" w16cid:durableId="2035156669">
    <w:abstractNumId w:val="16"/>
  </w:num>
  <w:num w:numId="8" w16cid:durableId="1312830878">
    <w:abstractNumId w:val="15"/>
  </w:num>
  <w:num w:numId="9" w16cid:durableId="493375931">
    <w:abstractNumId w:val="18"/>
  </w:num>
  <w:num w:numId="10" w16cid:durableId="227426068">
    <w:abstractNumId w:val="0"/>
  </w:num>
  <w:num w:numId="11" w16cid:durableId="1069958724">
    <w:abstractNumId w:val="23"/>
  </w:num>
  <w:num w:numId="12" w16cid:durableId="1735153434">
    <w:abstractNumId w:val="6"/>
  </w:num>
  <w:num w:numId="13" w16cid:durableId="364603622">
    <w:abstractNumId w:val="14"/>
  </w:num>
  <w:num w:numId="14" w16cid:durableId="1822192167">
    <w:abstractNumId w:val="1"/>
  </w:num>
  <w:num w:numId="15" w16cid:durableId="201332350">
    <w:abstractNumId w:val="9"/>
  </w:num>
  <w:num w:numId="16" w16cid:durableId="1371342757">
    <w:abstractNumId w:val="12"/>
  </w:num>
  <w:num w:numId="17" w16cid:durableId="46103041">
    <w:abstractNumId w:val="17"/>
  </w:num>
  <w:num w:numId="18" w16cid:durableId="390541167">
    <w:abstractNumId w:val="13"/>
  </w:num>
  <w:num w:numId="19" w16cid:durableId="183371204">
    <w:abstractNumId w:val="5"/>
  </w:num>
  <w:num w:numId="20" w16cid:durableId="109665691">
    <w:abstractNumId w:val="7"/>
  </w:num>
  <w:num w:numId="21" w16cid:durableId="1885561797">
    <w:abstractNumId w:val="8"/>
  </w:num>
  <w:num w:numId="22" w16cid:durableId="172645300">
    <w:abstractNumId w:val="2"/>
  </w:num>
  <w:num w:numId="23" w16cid:durableId="1339575882">
    <w:abstractNumId w:val="21"/>
  </w:num>
  <w:num w:numId="24" w16cid:durableId="44408286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attachedTemplate r:id="rId1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3DE"/>
    <w:rsid w:val="0000417B"/>
    <w:rsid w:val="000264D4"/>
    <w:rsid w:val="00043C03"/>
    <w:rsid w:val="000451A1"/>
    <w:rsid w:val="00046591"/>
    <w:rsid w:val="000559D2"/>
    <w:rsid w:val="000765E4"/>
    <w:rsid w:val="000B3154"/>
    <w:rsid w:val="000E2B97"/>
    <w:rsid w:val="00103807"/>
    <w:rsid w:val="0011475C"/>
    <w:rsid w:val="001515F4"/>
    <w:rsid w:val="00153D52"/>
    <w:rsid w:val="00165834"/>
    <w:rsid w:val="001705AF"/>
    <w:rsid w:val="0018537B"/>
    <w:rsid w:val="001C2CEF"/>
    <w:rsid w:val="001C4FE2"/>
    <w:rsid w:val="001C5964"/>
    <w:rsid w:val="00203958"/>
    <w:rsid w:val="00205469"/>
    <w:rsid w:val="00230A7A"/>
    <w:rsid w:val="00250E5F"/>
    <w:rsid w:val="00251E6B"/>
    <w:rsid w:val="00252510"/>
    <w:rsid w:val="00252C55"/>
    <w:rsid w:val="00283F6E"/>
    <w:rsid w:val="002B729D"/>
    <w:rsid w:val="002C2D46"/>
    <w:rsid w:val="002C6CE2"/>
    <w:rsid w:val="002C7AFE"/>
    <w:rsid w:val="002D4443"/>
    <w:rsid w:val="002E153B"/>
    <w:rsid w:val="002F2844"/>
    <w:rsid w:val="00310EB5"/>
    <w:rsid w:val="00324A10"/>
    <w:rsid w:val="00360B34"/>
    <w:rsid w:val="003619F4"/>
    <w:rsid w:val="00370D4C"/>
    <w:rsid w:val="00386F3F"/>
    <w:rsid w:val="003C1303"/>
    <w:rsid w:val="003D14E3"/>
    <w:rsid w:val="003E423D"/>
    <w:rsid w:val="003F36E7"/>
    <w:rsid w:val="003F5048"/>
    <w:rsid w:val="004109B8"/>
    <w:rsid w:val="004150AA"/>
    <w:rsid w:val="00422631"/>
    <w:rsid w:val="00436117"/>
    <w:rsid w:val="004557A0"/>
    <w:rsid w:val="00461B91"/>
    <w:rsid w:val="00483E24"/>
    <w:rsid w:val="004A3D99"/>
    <w:rsid w:val="004B116A"/>
    <w:rsid w:val="004B3AF1"/>
    <w:rsid w:val="004C11EB"/>
    <w:rsid w:val="004C568B"/>
    <w:rsid w:val="004D5F88"/>
    <w:rsid w:val="004F7E50"/>
    <w:rsid w:val="005031AA"/>
    <w:rsid w:val="005035B6"/>
    <w:rsid w:val="005272E5"/>
    <w:rsid w:val="00536D86"/>
    <w:rsid w:val="00555E8A"/>
    <w:rsid w:val="00556483"/>
    <w:rsid w:val="00564A6D"/>
    <w:rsid w:val="00577BBA"/>
    <w:rsid w:val="005807FB"/>
    <w:rsid w:val="005867F6"/>
    <w:rsid w:val="00591021"/>
    <w:rsid w:val="00592E07"/>
    <w:rsid w:val="005B3C10"/>
    <w:rsid w:val="005B4614"/>
    <w:rsid w:val="005D154B"/>
    <w:rsid w:val="005D314C"/>
    <w:rsid w:val="005D4B57"/>
    <w:rsid w:val="005E4C76"/>
    <w:rsid w:val="005E72E3"/>
    <w:rsid w:val="005F0E67"/>
    <w:rsid w:val="006221CC"/>
    <w:rsid w:val="00632C8A"/>
    <w:rsid w:val="00633DB4"/>
    <w:rsid w:val="0065167C"/>
    <w:rsid w:val="006675F3"/>
    <w:rsid w:val="00672E40"/>
    <w:rsid w:val="00675A5C"/>
    <w:rsid w:val="00685056"/>
    <w:rsid w:val="006C07D3"/>
    <w:rsid w:val="006C73CF"/>
    <w:rsid w:val="006D334E"/>
    <w:rsid w:val="006D4826"/>
    <w:rsid w:val="006F2F79"/>
    <w:rsid w:val="00726939"/>
    <w:rsid w:val="00740326"/>
    <w:rsid w:val="00755E39"/>
    <w:rsid w:val="007562D7"/>
    <w:rsid w:val="0075685B"/>
    <w:rsid w:val="00757238"/>
    <w:rsid w:val="0076491B"/>
    <w:rsid w:val="007A1382"/>
    <w:rsid w:val="007B43DE"/>
    <w:rsid w:val="007D1391"/>
    <w:rsid w:val="007D73F2"/>
    <w:rsid w:val="007E444A"/>
    <w:rsid w:val="007E5CDC"/>
    <w:rsid w:val="0081053A"/>
    <w:rsid w:val="008123F2"/>
    <w:rsid w:val="008524BB"/>
    <w:rsid w:val="00853301"/>
    <w:rsid w:val="0085603D"/>
    <w:rsid w:val="00856B90"/>
    <w:rsid w:val="00857EEC"/>
    <w:rsid w:val="00861893"/>
    <w:rsid w:val="008805DD"/>
    <w:rsid w:val="00885E49"/>
    <w:rsid w:val="00893BA9"/>
    <w:rsid w:val="00893D17"/>
    <w:rsid w:val="008C60FF"/>
    <w:rsid w:val="008D028A"/>
    <w:rsid w:val="008D1F67"/>
    <w:rsid w:val="008F467F"/>
    <w:rsid w:val="009027BB"/>
    <w:rsid w:val="00916DE1"/>
    <w:rsid w:val="00925284"/>
    <w:rsid w:val="00930325"/>
    <w:rsid w:val="009346B6"/>
    <w:rsid w:val="009471F2"/>
    <w:rsid w:val="00973562"/>
    <w:rsid w:val="009769E5"/>
    <w:rsid w:val="00977AA4"/>
    <w:rsid w:val="00981651"/>
    <w:rsid w:val="00981AE6"/>
    <w:rsid w:val="009A33E1"/>
    <w:rsid w:val="009B2828"/>
    <w:rsid w:val="009D7A0E"/>
    <w:rsid w:val="009F5C94"/>
    <w:rsid w:val="009F6411"/>
    <w:rsid w:val="00A32C7D"/>
    <w:rsid w:val="00A50CE9"/>
    <w:rsid w:val="00A62216"/>
    <w:rsid w:val="00A705F9"/>
    <w:rsid w:val="00A83BE7"/>
    <w:rsid w:val="00A9410B"/>
    <w:rsid w:val="00AA4075"/>
    <w:rsid w:val="00AC04A6"/>
    <w:rsid w:val="00AD5CBB"/>
    <w:rsid w:val="00AD786B"/>
    <w:rsid w:val="00AF3EEB"/>
    <w:rsid w:val="00AF7690"/>
    <w:rsid w:val="00B0653E"/>
    <w:rsid w:val="00B22C9A"/>
    <w:rsid w:val="00B45B0B"/>
    <w:rsid w:val="00B65777"/>
    <w:rsid w:val="00B72CB9"/>
    <w:rsid w:val="00B75CE7"/>
    <w:rsid w:val="00B81148"/>
    <w:rsid w:val="00B87B6A"/>
    <w:rsid w:val="00BB2CA8"/>
    <w:rsid w:val="00BC16AF"/>
    <w:rsid w:val="00BC7438"/>
    <w:rsid w:val="00BD2757"/>
    <w:rsid w:val="00BD31BC"/>
    <w:rsid w:val="00BD3D8A"/>
    <w:rsid w:val="00BD577C"/>
    <w:rsid w:val="00BD6D14"/>
    <w:rsid w:val="00BD6FEA"/>
    <w:rsid w:val="00BF2EB4"/>
    <w:rsid w:val="00C074CB"/>
    <w:rsid w:val="00C14B44"/>
    <w:rsid w:val="00C14DCE"/>
    <w:rsid w:val="00C1663F"/>
    <w:rsid w:val="00C253DE"/>
    <w:rsid w:val="00C46331"/>
    <w:rsid w:val="00C503A1"/>
    <w:rsid w:val="00C76B54"/>
    <w:rsid w:val="00C82726"/>
    <w:rsid w:val="00C9187A"/>
    <w:rsid w:val="00C94C96"/>
    <w:rsid w:val="00CA01D4"/>
    <w:rsid w:val="00CA0CFC"/>
    <w:rsid w:val="00CD4BF3"/>
    <w:rsid w:val="00CE3E5E"/>
    <w:rsid w:val="00CF5DE6"/>
    <w:rsid w:val="00D04590"/>
    <w:rsid w:val="00D10E3E"/>
    <w:rsid w:val="00D11990"/>
    <w:rsid w:val="00D174B0"/>
    <w:rsid w:val="00D23CE7"/>
    <w:rsid w:val="00D315CF"/>
    <w:rsid w:val="00D438CC"/>
    <w:rsid w:val="00D47450"/>
    <w:rsid w:val="00D52852"/>
    <w:rsid w:val="00D62A84"/>
    <w:rsid w:val="00DB10DD"/>
    <w:rsid w:val="00DB11A2"/>
    <w:rsid w:val="00DC2411"/>
    <w:rsid w:val="00DC5B30"/>
    <w:rsid w:val="00DF5A4F"/>
    <w:rsid w:val="00E00D02"/>
    <w:rsid w:val="00E30FF7"/>
    <w:rsid w:val="00E33D0D"/>
    <w:rsid w:val="00E5386F"/>
    <w:rsid w:val="00E61417"/>
    <w:rsid w:val="00E91CEE"/>
    <w:rsid w:val="00EB64C6"/>
    <w:rsid w:val="00ED4EA6"/>
    <w:rsid w:val="00ED513C"/>
    <w:rsid w:val="00F27B40"/>
    <w:rsid w:val="00F3440E"/>
    <w:rsid w:val="00F45B7B"/>
    <w:rsid w:val="00F542AA"/>
    <w:rsid w:val="00F543F9"/>
    <w:rsid w:val="00F7290B"/>
    <w:rsid w:val="00F767FB"/>
    <w:rsid w:val="00F80601"/>
    <w:rsid w:val="00F84ED0"/>
    <w:rsid w:val="00FA33CF"/>
    <w:rsid w:val="00FE5BD1"/>
    <w:rsid w:val="00FE682D"/>
    <w:rsid w:val="00FF5DB9"/>
    <w:rsid w:val="0CB713E5"/>
    <w:rsid w:val="1F8E640A"/>
    <w:rsid w:val="2095F9C1"/>
    <w:rsid w:val="20EF1BE9"/>
    <w:rsid w:val="5202797F"/>
    <w:rsid w:val="52D94AB3"/>
    <w:rsid w:val="59A5A9E1"/>
    <w:rsid w:val="73DBA202"/>
    <w:rsid w:val="7CFE1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98E89"/>
  <w15:chartTrackingRefBased/>
  <w15:docId w15:val="{267E5F08-5822-4E8D-BD31-F755DA1FA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045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4590"/>
    <w:pPr>
      <w:spacing w:before="0" w:after="16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4590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3D17"/>
    <w:pPr>
      <w:spacing w:before="120" w:after="120"/>
    </w:pPr>
    <w:rPr>
      <w:rFonts w:ascii="Arial" w:hAnsi="Arial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3D17"/>
    <w:rPr>
      <w:rFonts w:ascii="Arial" w:hAnsi="Arial" w:cs="Times New Roman"/>
      <w:b/>
      <w:bCs/>
      <w:sz w:val="20"/>
      <w:szCs w:val="20"/>
    </w:rPr>
  </w:style>
  <w:style w:type="character" w:customStyle="1" w:styleId="eop">
    <w:name w:val="eop"/>
    <w:basedOn w:val="DefaultParagraphFont"/>
    <w:rsid w:val="003F5048"/>
  </w:style>
  <w:style w:type="character" w:customStyle="1" w:styleId="normaltextrun">
    <w:name w:val="normaltextrun"/>
    <w:basedOn w:val="DefaultParagraphFont"/>
    <w:rsid w:val="003F5048"/>
  </w:style>
  <w:style w:type="character" w:styleId="FollowedHyperlink">
    <w:name w:val="FollowedHyperlink"/>
    <w:basedOn w:val="DefaultParagraphFont"/>
    <w:uiPriority w:val="99"/>
    <w:semiHidden/>
    <w:unhideWhenUsed/>
    <w:rsid w:val="00310EB5"/>
    <w:rPr>
      <w:color w:val="6D6D70" w:themeColor="followedHyperlink"/>
      <w:u w:val="single"/>
    </w:rPr>
  </w:style>
  <w:style w:type="paragraph" w:styleId="Revision">
    <w:name w:val="Revision"/>
    <w:hidden/>
    <w:uiPriority w:val="99"/>
    <w:semiHidden/>
    <w:rsid w:val="002C7AFE"/>
    <w:rPr>
      <w:rFonts w:ascii="Arial" w:hAnsi="Arial"/>
    </w:rPr>
  </w:style>
  <w:style w:type="paragraph" w:customStyle="1" w:styleId="TPslevel1">
    <w:name w:val="TPs level 1"/>
    <w:basedOn w:val="ListParagraph"/>
    <w:link w:val="TPslevel1Char"/>
    <w:qFormat/>
    <w:rsid w:val="002E153B"/>
    <w:pPr>
      <w:numPr>
        <w:numId w:val="24"/>
      </w:numPr>
      <w:spacing w:before="0" w:after="160" w:line="259" w:lineRule="auto"/>
      <w:contextualSpacing w:val="0"/>
    </w:pPr>
    <w:rPr>
      <w:rFonts w:asciiTheme="minorHAnsi" w:hAnsiTheme="minorHAnsi"/>
      <w:sz w:val="22"/>
      <w:szCs w:val="22"/>
    </w:rPr>
  </w:style>
  <w:style w:type="paragraph" w:customStyle="1" w:styleId="TPslevel2">
    <w:name w:val="TPs level 2"/>
    <w:basedOn w:val="TPslevel1"/>
    <w:qFormat/>
    <w:rsid w:val="002E153B"/>
    <w:pPr>
      <w:numPr>
        <w:ilvl w:val="1"/>
      </w:numPr>
      <w:tabs>
        <w:tab w:val="num" w:pos="360"/>
      </w:tabs>
    </w:pPr>
  </w:style>
  <w:style w:type="character" w:customStyle="1" w:styleId="TPslevel1Char">
    <w:name w:val="TPs level 1 Char"/>
    <w:basedOn w:val="DefaultParagraphFont"/>
    <w:link w:val="TPslevel1"/>
    <w:rsid w:val="002E153B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01D4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1D4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45B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nrschat.nrscall.gov.au/nrs/internetrelay" TargetMode="External"/><Relationship Id="rId18" Type="http://schemas.openxmlformats.org/officeDocument/2006/relationships/image" Target="media/image4.emf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agedcarequality.gov.au/contact-us/complaints-concerns/what-do-if-you-have-complaint" TargetMode="External"/><Relationship Id="rId17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hyperlink" Target="https://nrschat.nrscall.gov.au/nrs/internetrelay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resources/publications/registered-nurse-coverage-in-residential-aged-care-dashboard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mbaj\AppData\Local\Microsoft\Windows\INetCache\Content.Outlook\Y02VLQZX\247%20RN%20consumer%20fact%20sheet%20FINAL%20version%20SK%20comments%20v2%20(002)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CBC94E77987C41993F439068FD1049" ma:contentTypeVersion="13" ma:contentTypeDescription="Create a new document." ma:contentTypeScope="" ma:versionID="26e18a671da00c5858ce6fada515e972">
  <xsd:schema xmlns:xsd="http://www.w3.org/2001/XMLSchema" xmlns:xs="http://www.w3.org/2001/XMLSchema" xmlns:p="http://schemas.microsoft.com/office/2006/metadata/properties" xmlns:ns2="b1b56ecb-a70b-4ee8-ac17-06b72cc19e6e" xmlns:ns3="0248287d-23c7-4a2a-a3e0-c0447c1b254b" targetNamespace="http://schemas.microsoft.com/office/2006/metadata/properties" ma:root="true" ma:fieldsID="10aeebd942d84997cd5deb6fd7bcae8a" ns2:_="" ns3:_="">
    <xsd:import namespace="b1b56ecb-a70b-4ee8-ac17-06b72cc19e6e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b56ecb-a70b-4ee8-ac17-06b72cc19e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b1b56ecb-a70b-4ee8-ac17-06b72cc19e6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348316-5EFC-40DB-8998-3AB6EEE71404}"/>
</file>

<file path=customXml/itemProps3.xml><?xml version="1.0" encoding="utf-8"?>
<ds:datastoreItem xmlns:ds="http://schemas.openxmlformats.org/officeDocument/2006/customXml" ds:itemID="{9FB23CF0-7D4D-49FB-A67C-00CD1D0F1C2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12f7b466-49fa-4efd-8558-afd11113d64c"/>
    <ds:schemaRef ds:uri="0248287d-23c7-4a2a-a3e0-c0447c1b254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C:\Users\lombaj\AppData\Local\Microsoft\Windows\INetCache\Content.Outlook\Y02VLQZX\247 RN consumer fact sheet FINAL version SK comments v2 (002).dotx</Template>
  <TotalTime>3</TotalTime>
  <Pages>2</Pages>
  <Words>576</Words>
  <Characters>3287</Characters>
  <Application>Microsoft Office Word</Application>
  <DocSecurity>0</DocSecurity>
  <Lines>27</Lines>
  <Paragraphs>7</Paragraphs>
  <ScaleCrop>false</ScaleCrop>
  <Company/>
  <LinksUpToDate>false</LinksUpToDate>
  <CharactersWithSpaces>3856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24/7 registered nurses in aged care homes – fact sheet</dc:title>
  <dc:subject>Aged care</dc:subject>
  <dc:creator>Australian Government Department of Health and Aged Care</dc:creator>
  <cp:keywords>Aged Care; 24/7 registered nurse</cp:keywords>
  <cp:lastModifiedBy>Inma Cortes</cp:lastModifiedBy>
  <cp:revision>11</cp:revision>
  <dcterms:created xsi:type="dcterms:W3CDTF">2025-02-25T21:59:00Z</dcterms:created>
  <dcterms:modified xsi:type="dcterms:W3CDTF">2025-03-24T01:29:00Z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0x01010006CBC94E77987C41993F439068FD1049</vt:lpwstr>
  </property>
  <property fmtid="{D5CDD505-2E9C-101B-9397-08002B2CF9AE}" pid="3" name="MediaServiceImageTags">
    <vt:lpwstr/>
  </property>
</Properties>
</file>