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F5F03" w14:textId="77777777" w:rsidR="003619F4" w:rsidRDefault="00000000" w:rsidP="00BB2CA8">
      <w:pPr>
        <w:pStyle w:val="Heading1"/>
        <w:spacing w:before="3120"/>
      </w:pPr>
      <w:r>
        <w:rPr>
          <w:lang w:val="pt"/>
        </w:rPr>
        <w:t>Enfermeiros registrados em lares de idosos 24/7</w:t>
      </w:r>
    </w:p>
    <w:p w14:paraId="2DDCD074" w14:textId="77777777" w:rsidR="00D04590" w:rsidRPr="00BB2CA8" w:rsidRDefault="00000000" w:rsidP="73DBA202">
      <w:pPr>
        <w:pStyle w:val="Introduction"/>
        <w:rPr>
          <w:b/>
          <w:bCs/>
        </w:rPr>
      </w:pPr>
      <w:r w:rsidRPr="73DBA202">
        <w:rPr>
          <w:b/>
          <w:bCs/>
          <w:lang w:val="pt"/>
        </w:rPr>
        <w:t>Desde 1º de julho de 2023, todos os lares de idosos precisam ter pelo menos um enfermeiro registrado disponível no local em tempo integral para cuidar dos residentes – 24 horas por dia, todos os dias da semana.</w:t>
      </w:r>
    </w:p>
    <w:p w14:paraId="0B35CE3B" w14:textId="77777777" w:rsidR="00D04590" w:rsidRDefault="00000000" w:rsidP="00BB2CA8">
      <w:pPr>
        <w:pStyle w:val="Introduction"/>
        <w:rPr>
          <w:b/>
        </w:rPr>
      </w:pPr>
      <w:r w:rsidRPr="00D04590">
        <w:rPr>
          <w:lang w:val="pt"/>
        </w:rPr>
        <w:t>Dessa forma, as pessoas que vivem em lares de idosos por toda a Austrália têm melhor acesso a enfermeiros registrados para ajudá-las nos cuidados e no atendimento a emergências.</w:t>
      </w:r>
    </w:p>
    <w:p w14:paraId="2A3569FA" w14:textId="77777777" w:rsidR="00D04590" w:rsidRPr="00D04590" w:rsidRDefault="00000000" w:rsidP="00D04590">
      <w:pPr>
        <w:pStyle w:val="Heading2"/>
      </w:pPr>
      <w:r w:rsidRPr="00D04590">
        <w:rPr>
          <w:lang w:val="pt"/>
        </w:rPr>
        <w:t>Por que isso é importante?</w:t>
      </w:r>
    </w:p>
    <w:p w14:paraId="5C68B596" w14:textId="1542E700" w:rsidR="002C6CE2" w:rsidRDefault="00000000" w:rsidP="00095EFA">
      <w:r w:rsidRPr="00D04590">
        <w:rPr>
          <w:lang w:val="pt"/>
        </w:rPr>
        <w:t xml:space="preserve">Ao ter um enfermeiro registrado disponível a qualquer momento do dia ou da noite, os residentes de lares de idosos têm acesso a cuidados clínicos sempre que precisarem. Enfermeiros registrados prestam cuidados médicos essenciais, reduzem o risco de danos à saúde dos residentes e ajudam a evitar idas desnecessárias às emergências hospitalares. Eles são capacitados para reconhecer e responder a mudanças nas necessidades de cuidados dos residentes, podem tomar decisões sobre os planos de cuidados, gerenciar medicamentos e supervisionar o trabalho de outros enfermeiros. </w:t>
      </w:r>
    </w:p>
    <w:p w14:paraId="380B10B0" w14:textId="77777777" w:rsidR="00D04590" w:rsidRPr="00D04590" w:rsidRDefault="00000000" w:rsidP="00D04590">
      <w:pPr>
        <w:pStyle w:val="Heading2"/>
      </w:pPr>
      <w:r>
        <w:rPr>
          <w:lang w:val="pt"/>
        </w:rPr>
        <w:t>E se meu lar de idosos não tiver um enfermeiro registrado disponível em tempo integral?</w:t>
      </w:r>
    </w:p>
    <w:p w14:paraId="1B8BF792" w14:textId="77777777" w:rsidR="00D04590" w:rsidRPr="00D04590" w:rsidRDefault="00000000" w:rsidP="00D04590">
      <w:r w:rsidRPr="00D04590">
        <w:rPr>
          <w:lang w:val="pt"/>
        </w:rPr>
        <w:t>Os lares de idosos podem não conseguir cumprir com essa responsabilidade em alguns casos. Um enfermeiro registrado pode faltar ao trabalho por estar doente ou lesionado, por exemplo, e o lar de idosos pode não conseguir providenciar um substituto a tempo. Os lares de idosos devem ter planos alternativos para quando isso acontecer.</w:t>
      </w:r>
    </w:p>
    <w:p w14:paraId="63A56864" w14:textId="77777777" w:rsidR="00B75CE7" w:rsidRDefault="00000000" w:rsidP="004109B8">
      <w:r w:rsidRPr="73DBA202">
        <w:rPr>
          <w:lang w:val="pt"/>
        </w:rPr>
        <w:lastRenderedPageBreak/>
        <w:t xml:space="preserve">Em algumas partes da Austrália, como em áreas regionais ou remotas, os lares de idosos podem ter dificuldade em ter um enfermeiro registrado disponível no local em tempo parcial ou integral. O governo está trabalhando em conjunto com os lares de idosos para auxiliar na disponibilidade de mais enfermeiros registrados. </w:t>
      </w:r>
    </w:p>
    <w:p w14:paraId="5BA2A1B0" w14:textId="77777777" w:rsidR="004109B8" w:rsidRPr="00D04590" w:rsidRDefault="00000000" w:rsidP="004109B8">
      <w:r>
        <w:rPr>
          <w:lang w:val="pt"/>
        </w:rPr>
        <w:t>Quando enfermeiros registrados não estiverem disponíveis devido à escassez da força de trabalho, medidas alternativas devem ser adotadas para garantir que os residentes continuem a receber cuidados seguros e de qualidade.</w:t>
      </w:r>
    </w:p>
    <w:p w14:paraId="0921C338" w14:textId="77777777" w:rsidR="00D04590" w:rsidRPr="004A3D99" w:rsidRDefault="00000000" w:rsidP="1F8E640A">
      <w:pPr>
        <w:rPr>
          <w:b/>
          <w:bCs/>
        </w:rPr>
      </w:pPr>
      <w:r>
        <w:rPr>
          <w:lang w:val="pt"/>
        </w:rPr>
        <w:t>Alguns lares de idosos em áreas regionais ou remotas podem obter uma isenção da exigência de ter um enfermeiro registrado 24 por dia, 7 dias por semana, se demonstrarem que conseguem atender às necessidades de cuidados clínicos dos residentes sem a presença de um enfermeiro registrado.</w:t>
      </w:r>
    </w:p>
    <w:p w14:paraId="285FA3F9" w14:textId="42A49FF9" w:rsidR="002C6CE2" w:rsidRPr="00095EFA" w:rsidRDefault="00000000" w:rsidP="00095EFA">
      <w:pPr>
        <w:rPr>
          <w:rFonts w:ascii="Calibri" w:hAnsi="Calibri"/>
        </w:rPr>
      </w:pPr>
      <w:r w:rsidRPr="73DBA202">
        <w:rPr>
          <w:lang w:val="pt"/>
        </w:rPr>
        <w:t xml:space="preserve">Todos os lares de idosos precisam relatar mensalmente como estão cumprindo a nova exigência de ter pelo menos um enfermeiro registrado disponível em tempo integral. </w:t>
      </w:r>
      <w:bookmarkStart w:id="0" w:name="_Hlk137035443"/>
    </w:p>
    <w:p w14:paraId="78224738" w14:textId="77777777" w:rsidR="00D04590" w:rsidRPr="00D04590" w:rsidRDefault="00000000" w:rsidP="000E2B97">
      <w:pPr>
        <w:pStyle w:val="Heading2"/>
      </w:pPr>
      <w:r>
        <w:rPr>
          <w:lang w:val="pt"/>
        </w:rPr>
        <w:t>As informações sobre a disponibilidade de enfermeiros registrados 24/7 são publicadas em algum lugar?</w:t>
      </w:r>
    </w:p>
    <w:p w14:paraId="56131F49" w14:textId="77777777" w:rsidR="00B75CE7" w:rsidRDefault="00000000" w:rsidP="00D62A84">
      <w:r>
        <w:rPr>
          <w:lang w:val="pt"/>
        </w:rPr>
        <w:t xml:space="preserve">Você pode ver quais lares de idosos têm enfermeiros registrados 24/7 por meio da ferramenta </w:t>
      </w:r>
      <w:proofErr w:type="spellStart"/>
      <w:r>
        <w:rPr>
          <w:lang w:val="pt"/>
        </w:rPr>
        <w:t>Find</w:t>
      </w:r>
      <w:proofErr w:type="spellEnd"/>
      <w:r>
        <w:rPr>
          <w:lang w:val="pt"/>
        </w:rPr>
        <w:t xml:space="preserve"> a </w:t>
      </w:r>
      <w:proofErr w:type="spellStart"/>
      <w:r>
        <w:rPr>
          <w:lang w:val="pt"/>
        </w:rPr>
        <w:t>Provider</w:t>
      </w:r>
      <w:proofErr w:type="spellEnd"/>
      <w:r>
        <w:rPr>
          <w:lang w:val="pt"/>
        </w:rPr>
        <w:t xml:space="preserve"> </w:t>
      </w:r>
      <w:proofErr w:type="gramStart"/>
      <w:r>
        <w:rPr>
          <w:lang w:val="pt"/>
        </w:rPr>
        <w:t>[Encontre</w:t>
      </w:r>
      <w:proofErr w:type="gramEnd"/>
      <w:r>
        <w:rPr>
          <w:lang w:val="pt"/>
        </w:rPr>
        <w:t xml:space="preserve"> um provedor] do </w:t>
      </w:r>
      <w:proofErr w:type="spellStart"/>
      <w:r>
        <w:rPr>
          <w:lang w:val="pt"/>
        </w:rPr>
        <w:t>My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Aged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Care</w:t>
      </w:r>
      <w:proofErr w:type="spellEnd"/>
      <w:r>
        <w:rPr>
          <w:lang w:val="pt"/>
        </w:rPr>
        <w:t xml:space="preserve"> na aba </w:t>
      </w:r>
      <w:proofErr w:type="spellStart"/>
      <w:r>
        <w:rPr>
          <w:lang w:val="pt"/>
        </w:rPr>
        <w:t>Staffing</w:t>
      </w:r>
      <w:proofErr w:type="spellEnd"/>
      <w:r>
        <w:rPr>
          <w:lang w:val="pt"/>
        </w:rPr>
        <w:t xml:space="preserve"> Star Rating [Classificação da equipe]: </w:t>
      </w:r>
      <w:bookmarkEnd w:id="0"/>
      <w:r w:rsidR="20EF1BE9">
        <w:fldChar w:fldCharType="begin"/>
      </w:r>
      <w:r w:rsidR="20EF1BE9">
        <w:instrText>HYPERLINK "https://www.myagedcare.gov.au/find-a-provider/"</w:instrText>
      </w:r>
      <w:r w:rsidR="20EF1BE9">
        <w:fldChar w:fldCharType="separate"/>
      </w:r>
      <w:r w:rsidR="20EF1BE9" w:rsidRPr="2095F9C1">
        <w:rPr>
          <w:rStyle w:val="Hyperlink"/>
          <w:rFonts w:eastAsia="Arial" w:cs="Arial"/>
          <w:lang w:val="pt"/>
        </w:rPr>
        <w:t>www.myagedcare.gov.au/find-a-provider/</w:t>
      </w:r>
      <w:r w:rsidR="20EF1BE9">
        <w:fldChar w:fldCharType="end"/>
      </w:r>
      <w:r>
        <w:rPr>
          <w:lang w:val="pt"/>
        </w:rPr>
        <w:t xml:space="preserve"> </w:t>
      </w:r>
    </w:p>
    <w:p w14:paraId="50C37B85" w14:textId="4099FD68" w:rsidR="002C6CE2" w:rsidRDefault="00000000" w:rsidP="00095EFA">
      <w:r>
        <w:rPr>
          <w:lang w:val="pt"/>
        </w:rPr>
        <w:t xml:space="preserve">Você também pode consultar um </w:t>
      </w:r>
      <w:hyperlink r:id="rId11" w:history="1">
        <w:r w:rsidR="00D52852" w:rsidRPr="5202797F">
          <w:rPr>
            <w:rStyle w:val="Hyperlink"/>
            <w:lang w:val="pt"/>
          </w:rPr>
          <w:t>painel</w:t>
        </w:r>
      </w:hyperlink>
      <w:r>
        <w:rPr>
          <w:lang w:val="pt"/>
        </w:rPr>
        <w:t xml:space="preserve"> de RN 24/7 que é publicado mensalmente e mostra a cobertura de enfermeiros registrados em todos os lares de idosos na Austrália.  </w:t>
      </w:r>
    </w:p>
    <w:p w14:paraId="76668D55" w14:textId="77777777" w:rsidR="00D04590" w:rsidRPr="00D04590" w:rsidRDefault="00000000" w:rsidP="00D04590">
      <w:pPr>
        <w:pStyle w:val="Heading2"/>
      </w:pPr>
      <w:r w:rsidRPr="00D04590">
        <w:rPr>
          <w:lang w:val="pt"/>
        </w:rPr>
        <w:t>O que devo fazer se tiver questionamentos sobre a equipe de um lar de idosos?</w:t>
      </w:r>
    </w:p>
    <w:p w14:paraId="5748E4EC" w14:textId="77777777" w:rsidR="009F6411" w:rsidRPr="00BB2CA8" w:rsidRDefault="00000000" w:rsidP="00BB2CA8">
      <w:r>
        <w:rPr>
          <w:lang w:val="pt"/>
        </w:rPr>
        <w:t xml:space="preserve">A </w:t>
      </w:r>
      <w:proofErr w:type="spellStart"/>
      <w:r>
        <w:rPr>
          <w:lang w:val="pt"/>
        </w:rPr>
        <w:t>Aged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Care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Quality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and</w:t>
      </w:r>
      <w:proofErr w:type="spellEnd"/>
      <w:r>
        <w:rPr>
          <w:lang w:val="pt"/>
        </w:rPr>
        <w:t xml:space="preserve"> </w:t>
      </w:r>
      <w:proofErr w:type="spellStart"/>
      <w:r>
        <w:rPr>
          <w:lang w:val="pt"/>
        </w:rPr>
        <w:t>Safety</w:t>
      </w:r>
      <w:proofErr w:type="spellEnd"/>
      <w:r>
        <w:rPr>
          <w:lang w:val="pt"/>
        </w:rPr>
        <w:t xml:space="preserve"> Commission ajuda a proteger a qualidade de vida das pessoas que vivem em lares de idosos. Quando houver preocupações sobre o cuidado prestado, a Comissão responderá. Ela pode solicitar informações adicionais ao provedor ou exigir que medidas sejam tomadas imediatamente.</w:t>
      </w:r>
    </w:p>
    <w:p w14:paraId="228312EB" w14:textId="77777777" w:rsidR="00D04590" w:rsidRDefault="00000000" w:rsidP="003619F4">
      <w:r w:rsidRPr="00BB2CA8">
        <w:rPr>
          <w:lang w:val="pt"/>
        </w:rPr>
        <w:t xml:space="preserve">Se tiver questionamentos sobre a equipe de um lar de idosos, você pode fazer uma queixa à Comissão pelo site </w:t>
      </w:r>
      <w:hyperlink r:id="rId12" w:history="1">
        <w:r w:rsidR="00310EB5" w:rsidRPr="00324A10">
          <w:rPr>
            <w:rStyle w:val="Hyperlink"/>
            <w:lang w:val="pt"/>
          </w:rPr>
          <w:t>agedcarequality.gov.au/making-</w:t>
        </w:r>
        <w:proofErr w:type="spellStart"/>
        <w:r w:rsidR="00310EB5" w:rsidRPr="00324A10">
          <w:rPr>
            <w:rStyle w:val="Hyperlink"/>
            <w:lang w:val="pt"/>
          </w:rPr>
          <w:t>complaint</w:t>
        </w:r>
        <w:proofErr w:type="spellEnd"/>
      </w:hyperlink>
      <w:r w:rsidRPr="00BB2CA8">
        <w:rPr>
          <w:lang w:val="pt"/>
        </w:rPr>
        <w:t xml:space="preserve"> ou ligando para 1800 951 822</w:t>
      </w:r>
      <w:r w:rsidR="00DB11A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66E5B393" wp14:editId="6214E396">
                <wp:simplePos x="0" y="0"/>
                <wp:positionH relativeFrom="margin">
                  <wp:posOffset>280670</wp:posOffset>
                </wp:positionH>
                <wp:positionV relativeFrom="page">
                  <wp:posOffset>8161655</wp:posOffset>
                </wp:positionV>
                <wp:extent cx="6718300" cy="248983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489835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D0D94F" w14:textId="6E9B5279" w:rsidR="006D334E" w:rsidRPr="00F45B7B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pt"/>
                                  </w:rPr>
                                  <w:t xml:space="preserve">Vamos mudar o cuidado de idosos juntos </w:t>
                                </w:r>
                              </w:p>
                              <w:p w14:paraId="7D2D5F3F" w14:textId="77777777" w:rsidR="006D334E" w:rsidRPr="00095EFA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Convidamos os australianos a continuarem dando sua opinião sobre as reformas </w:t>
                                </w:r>
                                <w:proofErr w:type="gramStart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no cuidados</w:t>
                                </w:r>
                                <w:proofErr w:type="gramEnd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de idosos.</w:t>
                                </w:r>
                              </w:p>
                              <w:p w14:paraId="50ABF2E4" w14:textId="77777777" w:rsidR="006D334E" w:rsidRPr="00095EFA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Visite</w:t>
                                </w:r>
                                <w:r w:rsidRPr="00095EFA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</w:t>
                                </w:r>
                                <w:r w:rsidRPr="00140930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o site</w:t>
                                </w:r>
                                <w:r w:rsidRPr="00095EFA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agedcareengagement.health.gov.au</w:t>
                                </w:r>
                              </w:p>
                              <w:p w14:paraId="6F91EA2B" w14:textId="77777777" w:rsidR="006D334E" w:rsidRPr="00095EFA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Ligue para </w:t>
                                </w:r>
                                <w:r w:rsidRPr="00095EFA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1800 318 209</w:t>
                                </w: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(Linha telefônica gratuita de reformas no cuidado de idosos)</w:t>
                                </w:r>
                              </w:p>
                              <w:p w14:paraId="4BD16F8D" w14:textId="77777777" w:rsidR="006D334E" w:rsidRPr="00095EFA" w:rsidRDefault="00000000" w:rsidP="00DB11A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Para serviços de tradução e interpretação, ligue para 131 450 e peça pelo 1800 318 209. </w:t>
                                </w:r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br/>
                                  <w:t xml:space="preserve">Para usar o </w:t>
                                </w:r>
                                <w:proofErr w:type="spellStart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National</w:t>
                                </w:r>
                                <w:proofErr w:type="spellEnd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Relay Service, visite o site </w:t>
                                </w:r>
                                <w:hyperlink r:id="rId13" w:history="1">
                                  <w:r w:rsidR="006D334E" w:rsidRPr="00095EFA">
                                    <w:rPr>
                                      <w:rStyle w:val="Hyperlink"/>
                                      <w:rFonts w:cs="Arial"/>
                                      <w:sz w:val="21"/>
                                      <w:szCs w:val="21"/>
                                      <w:lang w:val="pt"/>
                                    </w:rPr>
                                    <w:t>nrschat.nrscall.gov.au/</w:t>
                                  </w:r>
                                  <w:proofErr w:type="spellStart"/>
                                  <w:r w:rsidR="006D334E" w:rsidRPr="00095EFA">
                                    <w:rPr>
                                      <w:rStyle w:val="Hyperlink"/>
                                      <w:rFonts w:cs="Arial"/>
                                      <w:sz w:val="21"/>
                                      <w:szCs w:val="21"/>
                                      <w:lang w:val="pt"/>
                                    </w:rPr>
                                    <w:t>nrs</w:t>
                                  </w:r>
                                  <w:proofErr w:type="spellEnd"/>
                                </w:hyperlink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para escolher o ponto de acesso de sua preferência, ou ligue para o NRS </w:t>
                                </w:r>
                                <w:proofErr w:type="spellStart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>Helpdesk</w:t>
                                </w:r>
                                <w:proofErr w:type="spellEnd"/>
                                <w:r w:rsidRPr="00095EFA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pt"/>
                                  </w:rPr>
                                  <w:t xml:space="preserve"> em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1155" y="1301514"/>
                            <a:ext cx="266047" cy="260324"/>
                            <a:chOff x="22873" y="-37802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22873" y="-37802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69" y="3060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1155" y="958614"/>
                            <a:ext cx="266047" cy="259054"/>
                            <a:chOff x="22873" y="-75009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22873" y="-75009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070" y="-13811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5B393" id="Group 2" o:spid="_x0000_s1026" alt="&quot;&quot;" style="position:absolute;margin-left:22.1pt;margin-top:642.65pt;width:529pt;height:196.05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0ED0D94F" w14:textId="6E9B5279" w:rsidR="006D334E" w:rsidRPr="00F45B7B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pt"/>
                            </w:rPr>
                            <w:t xml:space="preserve">Vamos mudar o cuidado de idosos juntos </w:t>
                          </w:r>
                        </w:p>
                        <w:p w14:paraId="7D2D5F3F" w14:textId="77777777" w:rsidR="006D334E" w:rsidRPr="00095EFA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Convidamos os australianos a continuarem dando sua opinião sobre as reformas </w:t>
                          </w:r>
                          <w:proofErr w:type="gramStart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no cuidados</w:t>
                          </w:r>
                          <w:proofErr w:type="gramEnd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de idosos.</w:t>
                          </w:r>
                        </w:p>
                        <w:p w14:paraId="50ABF2E4" w14:textId="77777777" w:rsidR="006D334E" w:rsidRPr="00095EFA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Visite</w:t>
                          </w:r>
                          <w:r w:rsidRPr="00095EFA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</w:t>
                          </w:r>
                          <w:r w:rsidRPr="00140930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o site</w:t>
                          </w:r>
                          <w:r w:rsidRPr="00095EFA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agedcareengagement.health.gov.au</w:t>
                          </w:r>
                        </w:p>
                        <w:p w14:paraId="6F91EA2B" w14:textId="77777777" w:rsidR="006D334E" w:rsidRPr="00095EFA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Ligue para </w:t>
                          </w:r>
                          <w:r w:rsidRPr="00095EFA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1800 318 209</w:t>
                          </w: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(Linha telefônica gratuita de reformas no cuidado de idosos)</w:t>
                          </w:r>
                        </w:p>
                        <w:p w14:paraId="4BD16F8D" w14:textId="77777777" w:rsidR="006D334E" w:rsidRPr="00095EFA" w:rsidRDefault="00000000" w:rsidP="00DB11A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Para serviços de tradução e interpretação, ligue para 131 450 e peça pelo 1800 318 209. </w:t>
                          </w:r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br/>
                            <w:t xml:space="preserve">Para usar o </w:t>
                          </w:r>
                          <w:proofErr w:type="spellStart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National</w:t>
                          </w:r>
                          <w:proofErr w:type="spellEnd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Relay Service, visite o site </w:t>
                          </w:r>
                          <w:hyperlink r:id="rId16" w:history="1">
                            <w:r w:rsidR="006D334E" w:rsidRPr="00095EFA">
                              <w:rPr>
                                <w:rStyle w:val="Hyperlink"/>
                                <w:rFonts w:cs="Arial"/>
                                <w:sz w:val="21"/>
                                <w:szCs w:val="21"/>
                                <w:lang w:val="pt"/>
                              </w:rPr>
                              <w:t>nrschat.nrscall.gov.au/</w:t>
                            </w:r>
                            <w:proofErr w:type="spellStart"/>
                            <w:r w:rsidR="006D334E" w:rsidRPr="00095EFA">
                              <w:rPr>
                                <w:rStyle w:val="Hyperlink"/>
                                <w:rFonts w:cs="Arial"/>
                                <w:sz w:val="21"/>
                                <w:szCs w:val="21"/>
                                <w:lang w:val="pt"/>
                              </w:rPr>
                              <w:t>nrs</w:t>
                            </w:r>
                            <w:proofErr w:type="spellEnd"/>
                          </w:hyperlink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para escolher o ponto de acesso de sua preferência, ou ligue para o NRS </w:t>
                          </w:r>
                          <w:proofErr w:type="spellStart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>Helpdesk</w:t>
                          </w:r>
                          <w:proofErr w:type="spellEnd"/>
                          <w:r w:rsidRPr="00095EFA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pt"/>
                            </w:rPr>
                            <w:t xml:space="preserve"> em 1800 555 660.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3011;top:13015;width:2661;height:2603" coordorigin="22873,-37802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22873;top:-37802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87669;top:30603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3011;top:9586;width:2661;height:2590" coordorigin="22873,-75009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22873;top:-75009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84070;top:-13811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BB2CA8">
        <w:rPr>
          <w:lang w:val="pt"/>
        </w:rPr>
        <w:t>.</w:t>
      </w:r>
    </w:p>
    <w:p w14:paraId="19798B67" w14:textId="77777777" w:rsidR="00B65777" w:rsidRDefault="00B65777" w:rsidP="003619F4"/>
    <w:sectPr w:rsidR="00B65777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7053B" w14:textId="77777777" w:rsidR="00E40120" w:rsidRDefault="00E40120" w:rsidP="0076491B">
      <w:pPr>
        <w:spacing w:before="0" w:after="0" w:line="240" w:lineRule="auto"/>
      </w:pPr>
      <w:r>
        <w:separator/>
      </w:r>
    </w:p>
  </w:endnote>
  <w:endnote w:type="continuationSeparator" w:id="0">
    <w:p w14:paraId="337AF8F4" w14:textId="77777777" w:rsidR="00E40120" w:rsidRDefault="00E4012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CEC8BF2" w14:textId="77777777" w:rsidR="00E40120" w:rsidRDefault="00E4012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71DAE" w14:textId="77777777" w:rsidR="00E40120" w:rsidRDefault="00E4012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5604532" w14:textId="77777777" w:rsidR="00E40120" w:rsidRDefault="00E4012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AA0F8B5" w14:textId="77777777" w:rsidR="00E40120" w:rsidRDefault="00E4012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0DF9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E0C72A" wp14:editId="53456049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78BBC0B" wp14:editId="36B9BE9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DEF05C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8B40E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3E08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E8AE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F257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3416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29E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A867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1054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00EE0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5AC57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605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98C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4CF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A013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B0A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AFF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A0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439647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E82D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32E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6AE8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764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7A22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0B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AF9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41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C992599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8140A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AC44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B2C2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5081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3247B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829E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7444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B840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21762A7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A9069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7494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6CED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A25E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0C40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3CD4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2ED6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FA3A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4AC02A2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59293F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23A8BF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72E652E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BCBE3A9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68FE638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9CB424A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9A6ED48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DCE2791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1882B65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E416BD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DEA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67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F82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9E58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388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4C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30FF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57560F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3E5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D2A1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69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92A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5648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43D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EE2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80A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D0DE72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E70A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BAC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263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85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40F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10C3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E8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82A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8AEAD7F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A5AA0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1CDC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13EF4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8634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DAB5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86F7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7E29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3A7D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3A4CC038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E6C1A0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606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C6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AA89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549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587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64B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E8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72443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2E0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8E5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6A6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40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90A7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389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CF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280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EB64E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2F42C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14D2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D230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46AB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507C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868B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7E16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FEE5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66AEA38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D94E2094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548AA69A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D7E29CF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1CCB4EA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FF9A5EC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8116A75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2D001F4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5A82810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78224A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4B4AF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1C39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4C2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20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F0D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6D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60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9C0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E9EE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C61EF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D64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CC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82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14B5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C2FA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3EB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4E4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407A14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43E21B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F06B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62E8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9C48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06E2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6019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AA27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34E8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F444673A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88A8208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C403F7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D907F0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8B45A8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68A8919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EB4F4E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642089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B8AEB7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B79C842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32060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143D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6CAD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3A04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1AEE4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A27C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4A87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50BF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E5E2A6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BE8F7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0848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4C5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4031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D2B0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382D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340B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165E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00B43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F04FC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2275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C044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1809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74D3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547E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00C5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28D9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3FD2CD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43675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9E94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ED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22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DCF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EE7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F6A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F043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4510D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0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F6A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C67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124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6BD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C7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87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80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6400A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CEFAC4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7E8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428A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EA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E08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8F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47E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6BD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64D4"/>
    <w:rsid w:val="000451A1"/>
    <w:rsid w:val="00046591"/>
    <w:rsid w:val="00054517"/>
    <w:rsid w:val="000559D2"/>
    <w:rsid w:val="000765E4"/>
    <w:rsid w:val="00095EFA"/>
    <w:rsid w:val="000B3154"/>
    <w:rsid w:val="000E2B97"/>
    <w:rsid w:val="00103807"/>
    <w:rsid w:val="0011475C"/>
    <w:rsid w:val="00140930"/>
    <w:rsid w:val="001515F4"/>
    <w:rsid w:val="00153D52"/>
    <w:rsid w:val="00165834"/>
    <w:rsid w:val="001705AF"/>
    <w:rsid w:val="0018537B"/>
    <w:rsid w:val="001C2CEF"/>
    <w:rsid w:val="001C4FE2"/>
    <w:rsid w:val="001C5964"/>
    <w:rsid w:val="00203958"/>
    <w:rsid w:val="00205469"/>
    <w:rsid w:val="00230A7A"/>
    <w:rsid w:val="00250E5F"/>
    <w:rsid w:val="00251E6B"/>
    <w:rsid w:val="00252510"/>
    <w:rsid w:val="00252C55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60B34"/>
    <w:rsid w:val="003619F4"/>
    <w:rsid w:val="00370D4C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83E24"/>
    <w:rsid w:val="004A3D99"/>
    <w:rsid w:val="004B116A"/>
    <w:rsid w:val="004B3AF1"/>
    <w:rsid w:val="004C11EB"/>
    <w:rsid w:val="004C568B"/>
    <w:rsid w:val="004D5F88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B3C10"/>
    <w:rsid w:val="005B4614"/>
    <w:rsid w:val="005D154B"/>
    <w:rsid w:val="005D314C"/>
    <w:rsid w:val="005D4B57"/>
    <w:rsid w:val="005E4C76"/>
    <w:rsid w:val="005E72E3"/>
    <w:rsid w:val="005F0E67"/>
    <w:rsid w:val="005F5AE9"/>
    <w:rsid w:val="006221CC"/>
    <w:rsid w:val="00632C8A"/>
    <w:rsid w:val="00633DB4"/>
    <w:rsid w:val="0065167C"/>
    <w:rsid w:val="006675F3"/>
    <w:rsid w:val="00670417"/>
    <w:rsid w:val="00672E40"/>
    <w:rsid w:val="00675A5C"/>
    <w:rsid w:val="00685056"/>
    <w:rsid w:val="006C07D3"/>
    <w:rsid w:val="006C73CF"/>
    <w:rsid w:val="006D334E"/>
    <w:rsid w:val="006D4826"/>
    <w:rsid w:val="006F2F79"/>
    <w:rsid w:val="00726939"/>
    <w:rsid w:val="00740326"/>
    <w:rsid w:val="00755E39"/>
    <w:rsid w:val="007562D7"/>
    <w:rsid w:val="0075685B"/>
    <w:rsid w:val="00757238"/>
    <w:rsid w:val="0076491B"/>
    <w:rsid w:val="007A1382"/>
    <w:rsid w:val="007B43DE"/>
    <w:rsid w:val="007C3571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93F2F"/>
    <w:rsid w:val="008C60FF"/>
    <w:rsid w:val="008D028A"/>
    <w:rsid w:val="008D1F67"/>
    <w:rsid w:val="008F467F"/>
    <w:rsid w:val="009027BB"/>
    <w:rsid w:val="00916DE1"/>
    <w:rsid w:val="00925284"/>
    <w:rsid w:val="00930325"/>
    <w:rsid w:val="009346B6"/>
    <w:rsid w:val="009471F2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42EBF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22C9A"/>
    <w:rsid w:val="00B45B0B"/>
    <w:rsid w:val="00B65777"/>
    <w:rsid w:val="00B72CB9"/>
    <w:rsid w:val="00B75CE7"/>
    <w:rsid w:val="00B81148"/>
    <w:rsid w:val="00B87B6A"/>
    <w:rsid w:val="00BB2CA8"/>
    <w:rsid w:val="00BC16AF"/>
    <w:rsid w:val="00BC3D02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17378"/>
    <w:rsid w:val="00C253DE"/>
    <w:rsid w:val="00C46331"/>
    <w:rsid w:val="00C503A1"/>
    <w:rsid w:val="00C51CD1"/>
    <w:rsid w:val="00C76B54"/>
    <w:rsid w:val="00C82726"/>
    <w:rsid w:val="00C9187A"/>
    <w:rsid w:val="00C94C96"/>
    <w:rsid w:val="00CA01D4"/>
    <w:rsid w:val="00CA0CFC"/>
    <w:rsid w:val="00CD4BF3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62A84"/>
    <w:rsid w:val="00DB10DD"/>
    <w:rsid w:val="00DB11A2"/>
    <w:rsid w:val="00DC5B30"/>
    <w:rsid w:val="00DF5A4F"/>
    <w:rsid w:val="00E00D02"/>
    <w:rsid w:val="00E30FF7"/>
    <w:rsid w:val="00E40120"/>
    <w:rsid w:val="00E5386F"/>
    <w:rsid w:val="00E91CEE"/>
    <w:rsid w:val="00EB64C6"/>
    <w:rsid w:val="00ED4EA6"/>
    <w:rsid w:val="00ED513C"/>
    <w:rsid w:val="00EE1878"/>
    <w:rsid w:val="00F27B40"/>
    <w:rsid w:val="00F3440E"/>
    <w:rsid w:val="00F45B7B"/>
    <w:rsid w:val="00F542AA"/>
    <w:rsid w:val="00F543F9"/>
    <w:rsid w:val="00F7290B"/>
    <w:rsid w:val="00F72F94"/>
    <w:rsid w:val="00F767FB"/>
    <w:rsid w:val="00F80601"/>
    <w:rsid w:val="00F84ED0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DCF00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FED9B4-CC18-4899-A35F-D2336A5C3944}"/>
</file>

<file path=customXml/itemProps2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17</TotalTime>
  <Pages>2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14</cp:revision>
  <dcterms:created xsi:type="dcterms:W3CDTF">2025-02-25T21:59:00Z</dcterms:created>
  <dcterms:modified xsi:type="dcterms:W3CDTF">2025-05-15T06:02:00Z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