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41E9B" w14:textId="77777777" w:rsidR="003619F4" w:rsidRPr="00264F6A" w:rsidRDefault="00000000" w:rsidP="00BB2CA8">
      <w:pPr>
        <w:pStyle w:val="Heading1"/>
        <w:spacing w:before="3120"/>
        <w:rPr>
          <w:lang w:val="ru-RU"/>
        </w:rPr>
      </w:pPr>
      <w:r>
        <w:rPr>
          <w:lang w:val="ru"/>
        </w:rPr>
        <w:t>Круглосуточное дежурство дипломированных медсестер в пансионатах для пожилых людей</w:t>
      </w:r>
    </w:p>
    <w:p w14:paraId="02E6E5B2" w14:textId="77777777" w:rsidR="00D04590" w:rsidRPr="00264F6A" w:rsidRDefault="00000000" w:rsidP="73DBA202">
      <w:pPr>
        <w:pStyle w:val="Introduction"/>
        <w:rPr>
          <w:b/>
          <w:bCs/>
          <w:sz w:val="30"/>
          <w:szCs w:val="30"/>
          <w:lang w:val="ru-RU"/>
        </w:rPr>
      </w:pPr>
      <w:r w:rsidRPr="00D9048C">
        <w:rPr>
          <w:b/>
          <w:bCs/>
          <w:sz w:val="30"/>
          <w:szCs w:val="30"/>
          <w:lang w:val="ru"/>
        </w:rPr>
        <w:t>С 1 июля 2023 года в каждом пансионате для пожилых людей должна круглосуточно и без выходных дежурить как минимум одна дипломированная медсестра.</w:t>
      </w:r>
    </w:p>
    <w:p w14:paraId="6F0698C8" w14:textId="77777777" w:rsidR="00D04590" w:rsidRPr="00264F6A" w:rsidRDefault="00000000" w:rsidP="00BB2CA8">
      <w:pPr>
        <w:pStyle w:val="Introduction"/>
        <w:rPr>
          <w:b/>
          <w:sz w:val="30"/>
          <w:szCs w:val="30"/>
          <w:lang w:val="ru-RU"/>
        </w:rPr>
      </w:pPr>
      <w:r w:rsidRPr="00D9048C">
        <w:rPr>
          <w:sz w:val="30"/>
          <w:szCs w:val="30"/>
          <w:lang w:val="ru"/>
        </w:rPr>
        <w:t>Это означает, что для жильцов пансионатов по всей Австралии улучшится доступ к услугам дипломированных медсестер для ухода и в чрезвычайных ситуациях.</w:t>
      </w:r>
    </w:p>
    <w:p w14:paraId="6B20168F" w14:textId="77777777" w:rsidR="00D04590" w:rsidRPr="00264F6A" w:rsidRDefault="00000000" w:rsidP="00D04590">
      <w:pPr>
        <w:pStyle w:val="Heading2"/>
        <w:rPr>
          <w:sz w:val="30"/>
          <w:szCs w:val="30"/>
          <w:lang w:val="ru-RU"/>
        </w:rPr>
      </w:pPr>
      <w:r w:rsidRPr="00D9048C">
        <w:rPr>
          <w:sz w:val="30"/>
          <w:szCs w:val="30"/>
          <w:lang w:val="ru"/>
        </w:rPr>
        <w:t>Почему это важно?</w:t>
      </w:r>
    </w:p>
    <w:p w14:paraId="473B7E3A" w14:textId="58A466A4" w:rsidR="002C6CE2" w:rsidRPr="004F2241" w:rsidRDefault="00000000" w:rsidP="00D9048C">
      <w:pPr>
        <w:rPr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 xml:space="preserve">Наличие дипломированной медсестры на круглосуточном дежурстве обеспечивает жильцам пансионатов медицинский уход в нужное время. Дипломированные медсестры оказывают базовую медицинскую помощь, снижают риск причинения жильцам вреда и помогают избежать ненужных поездок в больничные отделения неотложной помощи. Они обучены распознавать и реагировать на изменения в потребностях в уходе, могут принимать решения о планах ухода, регулировать прием лекарств и руководить работой других медсестер. </w:t>
      </w:r>
    </w:p>
    <w:p w14:paraId="50665EEC" w14:textId="77777777" w:rsidR="00D04590" w:rsidRPr="00D9048C" w:rsidRDefault="00000000" w:rsidP="00D04590">
      <w:pPr>
        <w:pStyle w:val="Heading2"/>
        <w:rPr>
          <w:sz w:val="30"/>
          <w:szCs w:val="30"/>
          <w:lang w:val="ru"/>
        </w:rPr>
      </w:pPr>
      <w:r w:rsidRPr="00D9048C">
        <w:rPr>
          <w:sz w:val="30"/>
          <w:szCs w:val="30"/>
          <w:lang w:val="ru"/>
        </w:rPr>
        <w:t>Что делать, если в пансионате нет дежурной дипломированной медсестры?</w:t>
      </w:r>
    </w:p>
    <w:p w14:paraId="02545423" w14:textId="77777777" w:rsidR="00D04590" w:rsidRPr="00D9048C" w:rsidRDefault="00000000" w:rsidP="00D04590">
      <w:pPr>
        <w:rPr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>Бывают ситуации, когда пансионаты не в состоянии выполнить это требование. Например, дипломированная медсестра пропускает смену из-за болезни или травмы, а пансионат не успевает организовать замену. На такие случаи у пансионата должен быть запасной план.</w:t>
      </w:r>
    </w:p>
    <w:p w14:paraId="782C725E" w14:textId="77777777" w:rsidR="00B75CE7" w:rsidRPr="00D9048C" w:rsidRDefault="00000000" w:rsidP="004109B8">
      <w:pPr>
        <w:rPr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 xml:space="preserve">В некоторых частях Австралии, например, в регионах и отдаленных сельских районах, пансионатам бывает трудно привлечь дипломированную медсестру на полную или частичную занятость. </w:t>
      </w:r>
      <w:r w:rsidRPr="00D9048C">
        <w:rPr>
          <w:sz w:val="22"/>
          <w:szCs w:val="22"/>
          <w:lang w:val="ru"/>
        </w:rPr>
        <w:lastRenderedPageBreak/>
        <w:t xml:space="preserve">Государство работает со всеми пансионатами, чтобы те могли привлечь больше дипломированных медсестер. </w:t>
      </w:r>
    </w:p>
    <w:p w14:paraId="5C2C6E12" w14:textId="77777777" w:rsidR="004109B8" w:rsidRPr="00D9048C" w:rsidRDefault="00000000" w:rsidP="004109B8">
      <w:pPr>
        <w:rPr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>Если дипломированные медсестры недоступны из-за нехватки рабочей силы, должны приниматься альтернативные меры, чтобы жильцы получали безопасный и качественный уход.</w:t>
      </w:r>
    </w:p>
    <w:p w14:paraId="2F8784ED" w14:textId="77777777" w:rsidR="00D04590" w:rsidRPr="00D9048C" w:rsidRDefault="00000000" w:rsidP="1F8E640A">
      <w:pPr>
        <w:rPr>
          <w:b/>
          <w:bCs/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>Некоторые пансионаты в регионах и отдаленных районах могут получить освобождение от требования о постоянном круглосуточном дежурстве медсестры, если докажут, что могут обеспечивать жильцам медицинский уход без личного присутствия дипломированной медсестры.</w:t>
      </w:r>
    </w:p>
    <w:p w14:paraId="03349852" w14:textId="3BDF7092" w:rsidR="002C6CE2" w:rsidRPr="004F2241" w:rsidRDefault="00000000" w:rsidP="00D9048C">
      <w:pPr>
        <w:rPr>
          <w:rFonts w:ascii="Calibri" w:hAnsi="Calibri"/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 xml:space="preserve">Все пансионаты должны ежемесячно отчитываться о выполнении этой новой обязанности постоянно иметь хотя бы одну дипломированную медсестру на дежурстве. </w:t>
      </w:r>
      <w:bookmarkStart w:id="0" w:name="_Hlk137035443"/>
    </w:p>
    <w:p w14:paraId="13C43677" w14:textId="77777777" w:rsidR="00D04590" w:rsidRPr="00D9048C" w:rsidRDefault="00000000" w:rsidP="000E2B97">
      <w:pPr>
        <w:pStyle w:val="Heading2"/>
        <w:rPr>
          <w:sz w:val="30"/>
          <w:szCs w:val="30"/>
          <w:lang w:val="ru"/>
        </w:rPr>
      </w:pPr>
      <w:r w:rsidRPr="00D9048C">
        <w:rPr>
          <w:sz w:val="30"/>
          <w:szCs w:val="30"/>
          <w:lang w:val="ru"/>
        </w:rPr>
        <w:t>Публикуется ли информация о наличии дежурных дипломированных медсестер?</w:t>
      </w:r>
    </w:p>
    <w:p w14:paraId="696A414E" w14:textId="0570C448" w:rsidR="00B75CE7" w:rsidRPr="00D9048C" w:rsidRDefault="00000000" w:rsidP="00D62A84">
      <w:pPr>
        <w:rPr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>Узнать, в каких пансионатах есть дежурные зарегистрированные медсестры, вам поможет инструмент «Find a Provider» [«Поиск провайдера»] службы My Aged Care, расположенный на вкладке «Staffing Star Rating» [</w:t>
      </w:r>
      <w:r w:rsidR="00220F14">
        <w:rPr>
          <w:sz w:val="22"/>
          <w:szCs w:val="22"/>
          <w:lang w:val="ru"/>
        </w:rPr>
        <w:t>з</w:t>
      </w:r>
      <w:r w:rsidRPr="00D9048C">
        <w:rPr>
          <w:sz w:val="22"/>
          <w:szCs w:val="22"/>
          <w:lang w:val="ru"/>
        </w:rPr>
        <w:t xml:space="preserve">вездный рейтинг </w:t>
      </w:r>
      <w:r w:rsidR="00220F14">
        <w:rPr>
          <w:sz w:val="22"/>
          <w:szCs w:val="22"/>
          <w:lang w:val="ru"/>
        </w:rPr>
        <w:t>в категории «П</w:t>
      </w:r>
      <w:r w:rsidR="00220F14" w:rsidRPr="00D9048C">
        <w:rPr>
          <w:sz w:val="22"/>
          <w:szCs w:val="22"/>
          <w:lang w:val="ru"/>
        </w:rPr>
        <w:t>ерсонал</w:t>
      </w:r>
      <w:r w:rsidRPr="00D9048C">
        <w:rPr>
          <w:sz w:val="22"/>
          <w:szCs w:val="22"/>
          <w:lang w:val="ru"/>
        </w:rPr>
        <w:t xml:space="preserve">»]: </w:t>
      </w:r>
      <w:bookmarkEnd w:id="0"/>
      <w:r w:rsidR="20EF1BE9" w:rsidRPr="00D9048C">
        <w:rPr>
          <w:sz w:val="22"/>
          <w:szCs w:val="22"/>
        </w:rPr>
        <w:fldChar w:fldCharType="begin"/>
      </w:r>
      <w:r w:rsidR="20EF1BE9" w:rsidRPr="00D9048C">
        <w:rPr>
          <w:sz w:val="22"/>
          <w:szCs w:val="22"/>
        </w:rPr>
        <w:instrText>HYPERLINK</w:instrText>
      </w:r>
      <w:r w:rsidR="20EF1BE9" w:rsidRPr="00D9048C">
        <w:rPr>
          <w:sz w:val="22"/>
          <w:szCs w:val="22"/>
          <w:lang w:val="ru"/>
        </w:rPr>
        <w:instrText xml:space="preserve"> "</w:instrText>
      </w:r>
      <w:r w:rsidR="20EF1BE9" w:rsidRPr="00D9048C">
        <w:rPr>
          <w:sz w:val="22"/>
          <w:szCs w:val="22"/>
        </w:rPr>
        <w:instrText>https</w:instrText>
      </w:r>
      <w:r w:rsidR="20EF1BE9" w:rsidRPr="00D9048C">
        <w:rPr>
          <w:sz w:val="22"/>
          <w:szCs w:val="22"/>
          <w:lang w:val="ru"/>
        </w:rPr>
        <w:instrText>://</w:instrText>
      </w:r>
      <w:r w:rsidR="20EF1BE9" w:rsidRPr="00D9048C">
        <w:rPr>
          <w:sz w:val="22"/>
          <w:szCs w:val="22"/>
        </w:rPr>
        <w:instrText>www</w:instrText>
      </w:r>
      <w:r w:rsidR="20EF1BE9" w:rsidRPr="00D9048C">
        <w:rPr>
          <w:sz w:val="22"/>
          <w:szCs w:val="22"/>
          <w:lang w:val="ru"/>
        </w:rPr>
        <w:instrText>.</w:instrText>
      </w:r>
      <w:r w:rsidR="20EF1BE9" w:rsidRPr="00D9048C">
        <w:rPr>
          <w:sz w:val="22"/>
          <w:szCs w:val="22"/>
        </w:rPr>
        <w:instrText>myagedcare</w:instrText>
      </w:r>
      <w:r w:rsidR="20EF1BE9" w:rsidRPr="00D9048C">
        <w:rPr>
          <w:sz w:val="22"/>
          <w:szCs w:val="22"/>
          <w:lang w:val="ru"/>
        </w:rPr>
        <w:instrText>.</w:instrText>
      </w:r>
      <w:r w:rsidR="20EF1BE9" w:rsidRPr="00D9048C">
        <w:rPr>
          <w:sz w:val="22"/>
          <w:szCs w:val="22"/>
        </w:rPr>
        <w:instrText>gov</w:instrText>
      </w:r>
      <w:r w:rsidR="20EF1BE9" w:rsidRPr="00D9048C">
        <w:rPr>
          <w:sz w:val="22"/>
          <w:szCs w:val="22"/>
          <w:lang w:val="ru"/>
        </w:rPr>
        <w:instrText>.</w:instrText>
      </w:r>
      <w:r w:rsidR="20EF1BE9" w:rsidRPr="00D9048C">
        <w:rPr>
          <w:sz w:val="22"/>
          <w:szCs w:val="22"/>
        </w:rPr>
        <w:instrText>au</w:instrText>
      </w:r>
      <w:r w:rsidR="20EF1BE9" w:rsidRPr="00D9048C">
        <w:rPr>
          <w:sz w:val="22"/>
          <w:szCs w:val="22"/>
          <w:lang w:val="ru"/>
        </w:rPr>
        <w:instrText>/</w:instrText>
      </w:r>
      <w:r w:rsidR="20EF1BE9" w:rsidRPr="00D9048C">
        <w:rPr>
          <w:sz w:val="22"/>
          <w:szCs w:val="22"/>
        </w:rPr>
        <w:instrText>find</w:instrText>
      </w:r>
      <w:r w:rsidR="20EF1BE9" w:rsidRPr="00D9048C">
        <w:rPr>
          <w:sz w:val="22"/>
          <w:szCs w:val="22"/>
          <w:lang w:val="ru"/>
        </w:rPr>
        <w:instrText>-</w:instrText>
      </w:r>
      <w:r w:rsidR="20EF1BE9" w:rsidRPr="00D9048C">
        <w:rPr>
          <w:sz w:val="22"/>
          <w:szCs w:val="22"/>
        </w:rPr>
        <w:instrText>a</w:instrText>
      </w:r>
      <w:r w:rsidR="20EF1BE9" w:rsidRPr="00D9048C">
        <w:rPr>
          <w:sz w:val="22"/>
          <w:szCs w:val="22"/>
          <w:lang w:val="ru"/>
        </w:rPr>
        <w:instrText>-</w:instrText>
      </w:r>
      <w:r w:rsidR="20EF1BE9" w:rsidRPr="00D9048C">
        <w:rPr>
          <w:sz w:val="22"/>
          <w:szCs w:val="22"/>
        </w:rPr>
        <w:instrText>provider</w:instrText>
      </w:r>
      <w:r w:rsidR="20EF1BE9" w:rsidRPr="00D9048C">
        <w:rPr>
          <w:sz w:val="22"/>
          <w:szCs w:val="22"/>
          <w:lang w:val="ru"/>
        </w:rPr>
        <w:instrText>/"</w:instrText>
      </w:r>
      <w:r w:rsidR="20EF1BE9" w:rsidRPr="00D9048C">
        <w:rPr>
          <w:sz w:val="22"/>
          <w:szCs w:val="22"/>
        </w:rPr>
      </w:r>
      <w:r w:rsidR="20EF1BE9" w:rsidRPr="00D9048C">
        <w:rPr>
          <w:sz w:val="22"/>
          <w:szCs w:val="22"/>
        </w:rPr>
        <w:fldChar w:fldCharType="separate"/>
      </w:r>
      <w:r w:rsidR="20EF1BE9" w:rsidRPr="00D9048C">
        <w:rPr>
          <w:rStyle w:val="Hyperlink"/>
          <w:rFonts w:eastAsia="Arial" w:cs="Arial"/>
          <w:sz w:val="22"/>
          <w:szCs w:val="22"/>
          <w:lang w:val="ru"/>
        </w:rPr>
        <w:t>www.myagedcare.gov.au/find-a-provider/</w:t>
      </w:r>
      <w:r w:rsidR="20EF1BE9" w:rsidRPr="00D9048C">
        <w:rPr>
          <w:sz w:val="22"/>
          <w:szCs w:val="22"/>
        </w:rPr>
        <w:fldChar w:fldCharType="end"/>
      </w:r>
      <w:r w:rsidRPr="00D9048C">
        <w:rPr>
          <w:sz w:val="22"/>
          <w:szCs w:val="22"/>
          <w:lang w:val="ru"/>
        </w:rPr>
        <w:t xml:space="preserve"> </w:t>
      </w:r>
    </w:p>
    <w:p w14:paraId="51E2E178" w14:textId="30E957C5" w:rsidR="002C6CE2" w:rsidRPr="004F2241" w:rsidRDefault="00000000" w:rsidP="00D9048C">
      <w:pPr>
        <w:rPr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 xml:space="preserve">Кроме того, ежемесячно публикуется </w:t>
      </w:r>
      <w:hyperlink r:id="rId11" w:history="1">
        <w:r w:rsidR="00D52852" w:rsidRPr="00D9048C">
          <w:rPr>
            <w:rStyle w:val="Hyperlink"/>
            <w:sz w:val="22"/>
            <w:szCs w:val="22"/>
            <w:lang w:val="ru"/>
          </w:rPr>
          <w:t>табло</w:t>
        </w:r>
      </w:hyperlink>
      <w:r w:rsidRPr="00D9048C">
        <w:rPr>
          <w:sz w:val="22"/>
          <w:szCs w:val="22"/>
          <w:lang w:val="ru"/>
        </w:rPr>
        <w:t xml:space="preserve"> наличия дежурных дипломированных медсестер по всем пансионатам в Австралии.  </w:t>
      </w:r>
    </w:p>
    <w:p w14:paraId="07F0998E" w14:textId="77777777" w:rsidR="00D04590" w:rsidRPr="00D9048C" w:rsidRDefault="00000000" w:rsidP="00D04590">
      <w:pPr>
        <w:pStyle w:val="Heading2"/>
        <w:rPr>
          <w:sz w:val="30"/>
          <w:szCs w:val="30"/>
          <w:lang w:val="ru"/>
        </w:rPr>
      </w:pPr>
      <w:r w:rsidRPr="00D9048C">
        <w:rPr>
          <w:sz w:val="30"/>
          <w:szCs w:val="30"/>
          <w:lang w:val="ru"/>
        </w:rPr>
        <w:t>Что делать, если укомплектованность штата в пансионате вызывает у вас опасения?</w:t>
      </w:r>
    </w:p>
    <w:p w14:paraId="343F91B6" w14:textId="17B7B2D0" w:rsidR="009F6411" w:rsidRPr="00D9048C" w:rsidRDefault="00000000" w:rsidP="00BB2CA8">
      <w:pPr>
        <w:rPr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>Aged Care Quality and Safety Commission [Комиссия по качеству и безопасности ухода за пожилыми людьми] помогает защитить качество жизни пожилых людей в пансионатах. Если качество оказываемого ухода вызывает сомнения, Комиссия при</w:t>
      </w:r>
      <w:r w:rsidR="00FC6EB2">
        <w:rPr>
          <w:sz w:val="22"/>
          <w:szCs w:val="22"/>
          <w:lang w:val="ru"/>
        </w:rPr>
        <w:t xml:space="preserve">мет </w:t>
      </w:r>
      <w:r w:rsidRPr="00D9048C">
        <w:rPr>
          <w:sz w:val="22"/>
          <w:szCs w:val="22"/>
          <w:lang w:val="ru"/>
        </w:rPr>
        <w:t>ответные меры. Такими мерами могут быть запрос дополнительной информации у поставщика услуг или требование к поставщику принять срочные меры.</w:t>
      </w:r>
    </w:p>
    <w:p w14:paraId="05C5C4A5" w14:textId="77777777" w:rsidR="00D04590" w:rsidRPr="00D9048C" w:rsidRDefault="00000000" w:rsidP="003619F4">
      <w:pPr>
        <w:rPr>
          <w:sz w:val="22"/>
          <w:szCs w:val="22"/>
          <w:lang w:val="ru"/>
        </w:rPr>
      </w:pPr>
      <w:r w:rsidRPr="00D9048C">
        <w:rPr>
          <w:sz w:val="22"/>
          <w:szCs w:val="22"/>
          <w:lang w:val="ru"/>
        </w:rPr>
        <w:t xml:space="preserve">Если вас беспокоит нехватка персонала в пансионате, вы можете подать жалобу в Комиссию через сайт </w:t>
      </w:r>
      <w:hyperlink r:id="rId12" w:history="1">
        <w:r w:rsidR="00310EB5" w:rsidRPr="00D9048C">
          <w:rPr>
            <w:rStyle w:val="Hyperlink"/>
            <w:sz w:val="22"/>
            <w:szCs w:val="22"/>
            <w:lang w:val="ru"/>
          </w:rPr>
          <w:t>agedcarequality.gov.au/making-complaint</w:t>
        </w:r>
      </w:hyperlink>
      <w:r w:rsidRPr="00D9048C">
        <w:rPr>
          <w:sz w:val="22"/>
          <w:szCs w:val="22"/>
          <w:lang w:val="ru"/>
        </w:rPr>
        <w:t xml:space="preserve"> или по телефону 1800 951 822</w:t>
      </w:r>
      <w:r w:rsidR="00DB11A2" w:rsidRPr="00D9048C">
        <w:rPr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49B67060" wp14:editId="4489C336">
                <wp:simplePos x="0" y="0"/>
                <wp:positionH relativeFrom="margin">
                  <wp:posOffset>276225</wp:posOffset>
                </wp:positionH>
                <wp:positionV relativeFrom="page">
                  <wp:posOffset>7879080</wp:posOffset>
                </wp:positionV>
                <wp:extent cx="6718300" cy="2778760"/>
                <wp:effectExtent l="0" t="0" r="0" b="254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778760"/>
                          <a:chOff x="0" y="0"/>
                          <a:chExt cx="6979920" cy="232537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7" name="Rectangle: Single Corner Rounded 17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Text Box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45229"/>
                              <a:ext cx="6674052" cy="22328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EE97E6" w14:textId="77777777" w:rsidR="006D334E" w:rsidRPr="00264F6A" w:rsidRDefault="00000000" w:rsidP="00DB11A2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ru"/>
                                  </w:rPr>
                                  <w:t xml:space="preserve">Давайте вместе менять систему ухода за пожилыми людьми </w:t>
                                </w:r>
                              </w:p>
                              <w:p w14:paraId="764647BD" w14:textId="77777777" w:rsidR="006D334E" w:rsidRPr="00264F6A" w:rsidRDefault="00000000" w:rsidP="00DB11A2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4F2241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>Мы призываем австралийцев продолжать высказывать свое мнение о реформах системы ухода за пожилыми людьми.</w:t>
                                </w:r>
                              </w:p>
                              <w:p w14:paraId="013B212A" w14:textId="77777777" w:rsidR="006D334E" w:rsidRPr="00264F6A" w:rsidRDefault="00000000" w:rsidP="00DB11A2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4F2241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>Заходите на сайт</w:t>
                                </w:r>
                                <w:r w:rsidRPr="004F2241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 agedcareengagement.health.gov.au</w:t>
                                </w:r>
                              </w:p>
                              <w:p w14:paraId="5473F357" w14:textId="54A6ABE3" w:rsidR="006D334E" w:rsidRPr="00264F6A" w:rsidRDefault="00000000" w:rsidP="00DB11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 w:rsidRPr="004F2241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Звоните по телефону </w:t>
                                </w:r>
                                <w:r w:rsidRPr="004F2241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>1800 318 209</w:t>
                                </w:r>
                                <w:r w:rsidRPr="004F2241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 (бесплатная телефонная линия по реформе </w:t>
                                </w:r>
                                <w:r w:rsidR="00325358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системы </w:t>
                                </w:r>
                                <w:r w:rsidRPr="004F2241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>ухода за пожилыми людьми)</w:t>
                                </w:r>
                              </w:p>
                              <w:p w14:paraId="7F4B3B73" w14:textId="77777777" w:rsidR="006D334E" w:rsidRPr="004F2241" w:rsidRDefault="00000000" w:rsidP="00DB11A2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</w:pPr>
                                <w:r w:rsidRPr="004F2241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Чтобы воспользоваться услугами письменного и устного перевода, позвоните по телефону 131 450 и попросите соединить вас с номером 1800 318 209. </w:t>
                                </w:r>
                                <w:r w:rsidRPr="004F2241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br/>
                                  <w:t xml:space="preserve">Чтобы воспользоваться National Relay Service [Национальной службой ретрансляции], зайдите на сайт </w:t>
                                </w:r>
                                <w:hyperlink r:id="rId13" w:history="1">
                                  <w:r w:rsidR="006D334E" w:rsidRPr="004F2241">
                                    <w:rPr>
                                      <w:rStyle w:val="Hyperlink"/>
                                      <w:rFonts w:cs="Arial"/>
                                      <w:sz w:val="18"/>
                                      <w:szCs w:val="18"/>
                                      <w:lang w:val="ru"/>
                                    </w:rPr>
                                    <w:t>nrschat.nrscall.gov.au/nrs</w:t>
                                  </w:r>
                                </w:hyperlink>
                                <w:r w:rsidRPr="004F2241"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  <w:lang w:val="ru"/>
                                  </w:rPr>
                                  <w:t xml:space="preserve"> и выберите предпочтительную точку доступа или позвоните в службу поддержки NRS по телефону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333805"/>
                            <a:ext cx="266047" cy="260324"/>
                            <a:chOff x="-21762" y="-4310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-21762" y="-4310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55589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2" name="Group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990905"/>
                            <a:ext cx="266047" cy="259054"/>
                            <a:chOff x="-21762" y="-41356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-21762" y="-41356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11300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67060" id="Group 2" o:spid="_x0000_s1026" alt="&quot;&quot;" style="position:absolute;margin-left:21.75pt;margin-top:620.4pt;width:529pt;height:218.8pt;z-index:251659264;mso-position-horizontal-relative:margin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" o:allowoverlap="f">
                <v:group id="Group 15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Rectangle: Single Corner Rounded 17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alt="&quot;&quot;" style="position:absolute;left:2285;top:452;width:66741;height:22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<v:textbox>
                      <w:txbxContent>
                        <w:p w14:paraId="62EE97E6" w14:textId="77777777" w:rsidR="006D334E" w:rsidRPr="00264F6A" w:rsidRDefault="00000000" w:rsidP="00DB11A2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ru-RU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ru"/>
                            </w:rPr>
                            <w:t xml:space="preserve">Давайте вместе менять систему ухода за пожилыми людьми </w:t>
                          </w:r>
                        </w:p>
                        <w:p w14:paraId="764647BD" w14:textId="77777777" w:rsidR="006D334E" w:rsidRPr="00264F6A" w:rsidRDefault="00000000" w:rsidP="00DB11A2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-RU"/>
                            </w:rPr>
                          </w:pPr>
                          <w:r w:rsidRPr="004F2241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Мы призываем австралийцев продолжать высказывать свое мнение о реформах системы ухода за пожилыми людьми.</w:t>
                          </w:r>
                        </w:p>
                        <w:p w14:paraId="013B212A" w14:textId="77777777" w:rsidR="006D334E" w:rsidRPr="00264F6A" w:rsidRDefault="00000000" w:rsidP="00DB11A2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-RU"/>
                            </w:rPr>
                          </w:pPr>
                          <w:r w:rsidRPr="004F2241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Заходите на сайт</w:t>
                          </w:r>
                          <w:r w:rsidRPr="004F2241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 agedcareengagement.health.gov.au</w:t>
                          </w:r>
                        </w:p>
                        <w:p w14:paraId="5473F357" w14:textId="54A6ABE3" w:rsidR="006D334E" w:rsidRPr="00264F6A" w:rsidRDefault="00000000" w:rsidP="00DB11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-RU"/>
                            </w:rPr>
                          </w:pPr>
                          <w:r w:rsidRPr="004F2241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Звоните по телефону </w:t>
                          </w:r>
                          <w:r w:rsidRPr="004F2241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1800 318 209</w:t>
                          </w:r>
                          <w:r w:rsidRPr="004F2241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 (бесплатная телефонная линия по реформе </w:t>
                          </w:r>
                          <w:r w:rsidR="00325358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системы </w:t>
                          </w:r>
                          <w:r w:rsidRPr="004F2241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>ухода за пожилыми людьми)</w:t>
                          </w:r>
                        </w:p>
                        <w:p w14:paraId="7F4B3B73" w14:textId="77777777" w:rsidR="006D334E" w:rsidRPr="004F2241" w:rsidRDefault="00000000" w:rsidP="00DB11A2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</w:pPr>
                          <w:r w:rsidRPr="004F2241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Чтобы воспользоваться услугами письменного и устного перевода, позвоните по телефону 131 450 и попросите соединить вас с номером 1800 318 209. </w:t>
                          </w:r>
                          <w:r w:rsidRPr="004F2241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br/>
                            <w:t xml:space="preserve">Чтобы воспользоваться National Relay Service [Национальной службой ретрансляции], зайдите на сайт </w:t>
                          </w:r>
                          <w:hyperlink r:id="rId16" w:history="1">
                            <w:r w:rsidR="006D334E" w:rsidRPr="004F2241">
                              <w:rPr>
                                <w:rStyle w:val="Hyperlink"/>
                                <w:rFonts w:cs="Arial"/>
                                <w:sz w:val="18"/>
                                <w:szCs w:val="18"/>
                                <w:lang w:val="ru"/>
                              </w:rPr>
                              <w:t>nrschat.nrscall.gov.au/nrs</w:t>
                            </w:r>
                          </w:hyperlink>
                          <w:r w:rsidRPr="004F2241"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  <w:lang w:val="ru"/>
                            </w:rPr>
                            <w:t xml:space="preserve"> и выберите предпочтительную точку доступа или позвоните в службу поддержки NRS по телефону 1800 555 660. </w:t>
                          </w:r>
                        </w:p>
                      </w:txbxContent>
                    </v:textbox>
                  </v:shape>
                </v:group>
                <v:group id="Group 19" o:spid="_x0000_s1030" alt="&quot;&quot;" style="position:absolute;left:2571;top:13338;width:2661;height:2603" coordorigin="-21762,-4310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20" o:spid="_x0000_s1031" style="position:absolute;left:-21762;top:-4310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32" type="#_x0000_t75" style="position:absolute;left:43037;top:55589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">
                    <v:imagedata r:id="rId17" o:title=""/>
                  </v:shape>
                </v:group>
                <v:group id="Group 22" o:spid="_x0000_s1033" alt="&quot;&quot;" style="position:absolute;left:2571;top:9909;width:2661;height:2590" coordorigin="-21762,-41356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23" o:spid="_x0000_s1034" style="position:absolute;left:-21762;top:-41356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" filled="f" stroked="f"/>
                  <v:shape id="Picture 24" o:spid="_x0000_s1035" type="#_x0000_t75" style="position:absolute;left:39438;top:11300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">
                    <v:imagedata r:id="rId18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  <w:r w:rsidRPr="00D9048C">
        <w:rPr>
          <w:sz w:val="22"/>
          <w:szCs w:val="22"/>
          <w:lang w:val="ru"/>
        </w:rPr>
        <w:t>.</w:t>
      </w:r>
    </w:p>
    <w:p w14:paraId="0F159309" w14:textId="77777777" w:rsidR="00B65777" w:rsidRPr="00D9048C" w:rsidRDefault="00B65777" w:rsidP="003619F4">
      <w:pPr>
        <w:rPr>
          <w:lang w:val="ru"/>
        </w:rPr>
      </w:pPr>
    </w:p>
    <w:sectPr w:rsidR="00B65777" w:rsidRPr="00D9048C" w:rsidSect="002C6CE2">
      <w:headerReference w:type="first" r:id="rId19"/>
      <w:pgSz w:w="11906" w:h="16838"/>
      <w:pgMar w:top="1440" w:right="707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4FCD3" w14:textId="77777777" w:rsidR="008D1B7A" w:rsidRDefault="008D1B7A" w:rsidP="0076491B">
      <w:pPr>
        <w:spacing w:before="0" w:after="0" w:line="240" w:lineRule="auto"/>
      </w:pPr>
      <w:r>
        <w:separator/>
      </w:r>
    </w:p>
  </w:endnote>
  <w:endnote w:type="continuationSeparator" w:id="0">
    <w:p w14:paraId="4646B9AA" w14:textId="77777777" w:rsidR="008D1B7A" w:rsidRDefault="008D1B7A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344A9D8" w14:textId="77777777" w:rsidR="008D1B7A" w:rsidRDefault="008D1B7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C8496" w14:textId="77777777" w:rsidR="008D1B7A" w:rsidRDefault="008D1B7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71A721A" w14:textId="77777777" w:rsidR="008D1B7A" w:rsidRDefault="008D1B7A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DF731F2" w14:textId="77777777" w:rsidR="008D1B7A" w:rsidRDefault="008D1B7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381BA" w14:textId="77777777" w:rsidR="006D334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50CD41C" wp14:editId="083221EC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064C1602" wp14:editId="2FF4F1D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D7CE91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99E43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A62A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CC53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70C0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44B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AEB7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384C2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25E1E6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967A5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73CD8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444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F4D7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24B0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84E7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7A22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42C2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E88F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C58401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C88B3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D65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9A80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1EB2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587E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AC3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E28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02A0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30E2C5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6AAE15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BA4AD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D0E8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10DF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F095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F07A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1E47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C20A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BE6E223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9F802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1E2A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08E3C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BD299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AAAD3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6627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C4BE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8A26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229E83C2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4CE21240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87D0BBC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AC604E84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72A82AA4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3E5CD4E8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44FE422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543E562C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36141E7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BBDC708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36108D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413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0296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A14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980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B46F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2AE4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7A1D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33706"/>
    <w:multiLevelType w:val="hybridMultilevel"/>
    <w:tmpl w:val="F7AAFA7A"/>
    <w:lvl w:ilvl="0" w:tplc="6D107E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80EB8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A87C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DCD3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F42D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6653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22B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0B3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DC7E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25D12"/>
    <w:multiLevelType w:val="hybridMultilevel"/>
    <w:tmpl w:val="13760F64"/>
    <w:lvl w:ilvl="0" w:tplc="B2A4AD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8D3E11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12A7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D471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E33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3686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275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D69F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F868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3BDE079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980EC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A450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E820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698F2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A688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E64C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2857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8FEFB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454CD"/>
    <w:multiLevelType w:val="hybridMultilevel"/>
    <w:tmpl w:val="BF9EAA8C"/>
    <w:lvl w:ilvl="0" w:tplc="973C5336">
      <w:start w:val="1"/>
      <w:numFmt w:val="bullet"/>
      <w:pStyle w:val="TP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D4F09E">
      <w:start w:val="1"/>
      <w:numFmt w:val="bullet"/>
      <w:pStyle w:val="TPs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04C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7AC8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EA3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8A0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223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205C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1C85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EF7E6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0427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7EF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60B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48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F814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1872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860F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9250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BACCBD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FA0C5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D22CA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9E0C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A4E1F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8E20E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96AC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8E01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9AF3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3670CD74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912022A8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FB76A6F8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E326D930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8E4C85AC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7E8EADEA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84924442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24B46320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5406007C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A100FD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A42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4CA6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5A27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82F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B2F5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A65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C6DC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3045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C546C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5C2EE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563B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F6AD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C29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A058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AF2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70CC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603D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0E401322"/>
    <w:lvl w:ilvl="0" w:tplc="883AAB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A3AC00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39A12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7C4A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FC2F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9203C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4EC8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10B2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CB8EB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24923A60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D062B568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1EE056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D2E41E5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6B68F9D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A93E3D7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96E2C568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D156586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59E86CC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C05AC9E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A6844B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BE413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F3A77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4A84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DC02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1C45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B09F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33211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CB0E4D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B8833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43A53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C63E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D631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BCA0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3CBC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129C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F7ACF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480A21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CFE71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64A9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A26A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0025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9272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89629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46D4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62D7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B5475C"/>
    <w:multiLevelType w:val="hybridMultilevel"/>
    <w:tmpl w:val="2820CE56"/>
    <w:lvl w:ilvl="0" w:tplc="D48A5A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83863A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6E91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6A8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32C4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F88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5074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4268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1893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4A088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1893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C688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CD3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D221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C4DD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D4D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3478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2A6D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4157D"/>
    <w:multiLevelType w:val="hybridMultilevel"/>
    <w:tmpl w:val="01709A6E"/>
    <w:lvl w:ilvl="0" w:tplc="80221F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69246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2610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44A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5667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6885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9AC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B6F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A0A5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91687">
    <w:abstractNumId w:val="22"/>
  </w:num>
  <w:num w:numId="2" w16cid:durableId="810711213">
    <w:abstractNumId w:val="4"/>
  </w:num>
  <w:num w:numId="3" w16cid:durableId="1679455449">
    <w:abstractNumId w:val="19"/>
  </w:num>
  <w:num w:numId="4" w16cid:durableId="345640829">
    <w:abstractNumId w:val="20"/>
  </w:num>
  <w:num w:numId="5" w16cid:durableId="1388604679">
    <w:abstractNumId w:val="11"/>
  </w:num>
  <w:num w:numId="6" w16cid:durableId="447165313">
    <w:abstractNumId w:val="3"/>
  </w:num>
  <w:num w:numId="7" w16cid:durableId="2035156669">
    <w:abstractNumId w:val="16"/>
  </w:num>
  <w:num w:numId="8" w16cid:durableId="1312830878">
    <w:abstractNumId w:val="15"/>
  </w:num>
  <w:num w:numId="9" w16cid:durableId="493375931">
    <w:abstractNumId w:val="18"/>
  </w:num>
  <w:num w:numId="10" w16cid:durableId="227426068">
    <w:abstractNumId w:val="0"/>
  </w:num>
  <w:num w:numId="11" w16cid:durableId="1069958724">
    <w:abstractNumId w:val="23"/>
  </w:num>
  <w:num w:numId="12" w16cid:durableId="1735153434">
    <w:abstractNumId w:val="6"/>
  </w:num>
  <w:num w:numId="13" w16cid:durableId="364603622">
    <w:abstractNumId w:val="14"/>
  </w:num>
  <w:num w:numId="14" w16cid:durableId="1822192167">
    <w:abstractNumId w:val="1"/>
  </w:num>
  <w:num w:numId="15" w16cid:durableId="201332350">
    <w:abstractNumId w:val="9"/>
  </w:num>
  <w:num w:numId="16" w16cid:durableId="1371342757">
    <w:abstractNumId w:val="12"/>
  </w:num>
  <w:num w:numId="17" w16cid:durableId="46103041">
    <w:abstractNumId w:val="17"/>
  </w:num>
  <w:num w:numId="18" w16cid:durableId="390541167">
    <w:abstractNumId w:val="13"/>
  </w:num>
  <w:num w:numId="19" w16cid:durableId="183371204">
    <w:abstractNumId w:val="5"/>
  </w:num>
  <w:num w:numId="20" w16cid:durableId="109665691">
    <w:abstractNumId w:val="7"/>
  </w:num>
  <w:num w:numId="21" w16cid:durableId="1885561797">
    <w:abstractNumId w:val="8"/>
  </w:num>
  <w:num w:numId="22" w16cid:durableId="172645300">
    <w:abstractNumId w:val="2"/>
  </w:num>
  <w:num w:numId="23" w16cid:durableId="1339575882">
    <w:abstractNumId w:val="21"/>
  </w:num>
  <w:num w:numId="24" w16cid:durableId="4440828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417B"/>
    <w:rsid w:val="000264D4"/>
    <w:rsid w:val="000451A1"/>
    <w:rsid w:val="00046591"/>
    <w:rsid w:val="000559D2"/>
    <w:rsid w:val="000765E4"/>
    <w:rsid w:val="000B3154"/>
    <w:rsid w:val="000E2B97"/>
    <w:rsid w:val="00103807"/>
    <w:rsid w:val="0011475C"/>
    <w:rsid w:val="001515F4"/>
    <w:rsid w:val="00153D52"/>
    <w:rsid w:val="00165834"/>
    <w:rsid w:val="001705AF"/>
    <w:rsid w:val="001708E7"/>
    <w:rsid w:val="0018537B"/>
    <w:rsid w:val="001C2CEF"/>
    <w:rsid w:val="001C4FE2"/>
    <w:rsid w:val="001C5964"/>
    <w:rsid w:val="00203958"/>
    <w:rsid w:val="00205469"/>
    <w:rsid w:val="00220F14"/>
    <w:rsid w:val="00230A7A"/>
    <w:rsid w:val="00250E5F"/>
    <w:rsid w:val="00251E6B"/>
    <w:rsid w:val="00252510"/>
    <w:rsid w:val="00252C55"/>
    <w:rsid w:val="00264F6A"/>
    <w:rsid w:val="00283F6E"/>
    <w:rsid w:val="002B729D"/>
    <w:rsid w:val="002C2D46"/>
    <w:rsid w:val="002C6CE2"/>
    <w:rsid w:val="002C7AFE"/>
    <w:rsid w:val="002D4443"/>
    <w:rsid w:val="002E153B"/>
    <w:rsid w:val="002F2844"/>
    <w:rsid w:val="00310EB5"/>
    <w:rsid w:val="00324A10"/>
    <w:rsid w:val="00325358"/>
    <w:rsid w:val="00360B34"/>
    <w:rsid w:val="003619F4"/>
    <w:rsid w:val="00370D4C"/>
    <w:rsid w:val="003961F2"/>
    <w:rsid w:val="003C1303"/>
    <w:rsid w:val="003D14E3"/>
    <w:rsid w:val="003E423D"/>
    <w:rsid w:val="003F36E7"/>
    <w:rsid w:val="003F5048"/>
    <w:rsid w:val="004109B8"/>
    <w:rsid w:val="004150AA"/>
    <w:rsid w:val="00422631"/>
    <w:rsid w:val="004557A0"/>
    <w:rsid w:val="00461B91"/>
    <w:rsid w:val="00483E24"/>
    <w:rsid w:val="004A3D99"/>
    <w:rsid w:val="004B116A"/>
    <w:rsid w:val="004B3AF1"/>
    <w:rsid w:val="004C11EB"/>
    <w:rsid w:val="004C568B"/>
    <w:rsid w:val="004D5F88"/>
    <w:rsid w:val="004F2241"/>
    <w:rsid w:val="004F7E50"/>
    <w:rsid w:val="005031AA"/>
    <w:rsid w:val="005035B6"/>
    <w:rsid w:val="005272E5"/>
    <w:rsid w:val="00536D86"/>
    <w:rsid w:val="00555E8A"/>
    <w:rsid w:val="00556483"/>
    <w:rsid w:val="00564A6D"/>
    <w:rsid w:val="00577BBA"/>
    <w:rsid w:val="005807FB"/>
    <w:rsid w:val="005867F6"/>
    <w:rsid w:val="00591021"/>
    <w:rsid w:val="00592E07"/>
    <w:rsid w:val="005B3C10"/>
    <w:rsid w:val="005B4614"/>
    <w:rsid w:val="005D154B"/>
    <w:rsid w:val="005D314C"/>
    <w:rsid w:val="005D4B57"/>
    <w:rsid w:val="005E4C76"/>
    <w:rsid w:val="005E72E3"/>
    <w:rsid w:val="005F0E67"/>
    <w:rsid w:val="006221CC"/>
    <w:rsid w:val="00632C8A"/>
    <w:rsid w:val="00633DB4"/>
    <w:rsid w:val="0065167C"/>
    <w:rsid w:val="006675F3"/>
    <w:rsid w:val="00672E40"/>
    <w:rsid w:val="00675A5C"/>
    <w:rsid w:val="00685056"/>
    <w:rsid w:val="006C07D3"/>
    <w:rsid w:val="006C73CF"/>
    <w:rsid w:val="006D334E"/>
    <w:rsid w:val="006D4826"/>
    <w:rsid w:val="006F2F79"/>
    <w:rsid w:val="007045DB"/>
    <w:rsid w:val="00726939"/>
    <w:rsid w:val="00740326"/>
    <w:rsid w:val="00755E39"/>
    <w:rsid w:val="007562D7"/>
    <w:rsid w:val="0075685B"/>
    <w:rsid w:val="00757238"/>
    <w:rsid w:val="0076491B"/>
    <w:rsid w:val="007A1382"/>
    <w:rsid w:val="007B110C"/>
    <w:rsid w:val="007B43DE"/>
    <w:rsid w:val="007D1391"/>
    <w:rsid w:val="007D73F2"/>
    <w:rsid w:val="007E444A"/>
    <w:rsid w:val="007E5CDC"/>
    <w:rsid w:val="0081053A"/>
    <w:rsid w:val="008123F2"/>
    <w:rsid w:val="008524BB"/>
    <w:rsid w:val="00853301"/>
    <w:rsid w:val="0085603D"/>
    <w:rsid w:val="00856B90"/>
    <w:rsid w:val="00857EEC"/>
    <w:rsid w:val="00861893"/>
    <w:rsid w:val="008805DD"/>
    <w:rsid w:val="008852E9"/>
    <w:rsid w:val="00885E49"/>
    <w:rsid w:val="00893BA9"/>
    <w:rsid w:val="00893D17"/>
    <w:rsid w:val="008C60FF"/>
    <w:rsid w:val="008D028A"/>
    <w:rsid w:val="008D1B7A"/>
    <w:rsid w:val="008D1F67"/>
    <w:rsid w:val="008F467F"/>
    <w:rsid w:val="009027BB"/>
    <w:rsid w:val="00916DE1"/>
    <w:rsid w:val="00925284"/>
    <w:rsid w:val="00930325"/>
    <w:rsid w:val="009346B6"/>
    <w:rsid w:val="009471F2"/>
    <w:rsid w:val="00973562"/>
    <w:rsid w:val="009769E5"/>
    <w:rsid w:val="00977AA4"/>
    <w:rsid w:val="00981651"/>
    <w:rsid w:val="00981AE6"/>
    <w:rsid w:val="009A33E1"/>
    <w:rsid w:val="009B2828"/>
    <w:rsid w:val="009D7A0E"/>
    <w:rsid w:val="009F5C94"/>
    <w:rsid w:val="009F6411"/>
    <w:rsid w:val="00A32C7D"/>
    <w:rsid w:val="00A50CE9"/>
    <w:rsid w:val="00A62216"/>
    <w:rsid w:val="00A705F9"/>
    <w:rsid w:val="00A83BE7"/>
    <w:rsid w:val="00A9410B"/>
    <w:rsid w:val="00AA4075"/>
    <w:rsid w:val="00AC04A6"/>
    <w:rsid w:val="00AD5CBB"/>
    <w:rsid w:val="00AD786B"/>
    <w:rsid w:val="00AF3EEB"/>
    <w:rsid w:val="00AF7690"/>
    <w:rsid w:val="00B0653E"/>
    <w:rsid w:val="00B077C5"/>
    <w:rsid w:val="00B22C9A"/>
    <w:rsid w:val="00B45B0B"/>
    <w:rsid w:val="00B65777"/>
    <w:rsid w:val="00B72CB9"/>
    <w:rsid w:val="00B75CE7"/>
    <w:rsid w:val="00B81148"/>
    <w:rsid w:val="00B87B6A"/>
    <w:rsid w:val="00BB2CA8"/>
    <w:rsid w:val="00BC16AF"/>
    <w:rsid w:val="00BC7438"/>
    <w:rsid w:val="00BD2757"/>
    <w:rsid w:val="00BD31BC"/>
    <w:rsid w:val="00BD3D8A"/>
    <w:rsid w:val="00BD577C"/>
    <w:rsid w:val="00BD6D14"/>
    <w:rsid w:val="00BD6FEA"/>
    <w:rsid w:val="00BF2EB4"/>
    <w:rsid w:val="00C074CB"/>
    <w:rsid w:val="00C14B44"/>
    <w:rsid w:val="00C14DCE"/>
    <w:rsid w:val="00C253DE"/>
    <w:rsid w:val="00C46331"/>
    <w:rsid w:val="00C503A1"/>
    <w:rsid w:val="00C76B54"/>
    <w:rsid w:val="00C82726"/>
    <w:rsid w:val="00C9187A"/>
    <w:rsid w:val="00C94C96"/>
    <w:rsid w:val="00CA01D4"/>
    <w:rsid w:val="00CA0CFC"/>
    <w:rsid w:val="00CD4BF3"/>
    <w:rsid w:val="00CE3E5E"/>
    <w:rsid w:val="00CF5DE6"/>
    <w:rsid w:val="00D04590"/>
    <w:rsid w:val="00D10E3E"/>
    <w:rsid w:val="00D11990"/>
    <w:rsid w:val="00D174B0"/>
    <w:rsid w:val="00D23CE7"/>
    <w:rsid w:val="00D315CF"/>
    <w:rsid w:val="00D438CC"/>
    <w:rsid w:val="00D47450"/>
    <w:rsid w:val="00D52852"/>
    <w:rsid w:val="00D54F1E"/>
    <w:rsid w:val="00D62A84"/>
    <w:rsid w:val="00D9048C"/>
    <w:rsid w:val="00DB10DD"/>
    <w:rsid w:val="00DB11A2"/>
    <w:rsid w:val="00DC2411"/>
    <w:rsid w:val="00DC5B30"/>
    <w:rsid w:val="00DF5A4F"/>
    <w:rsid w:val="00E00D02"/>
    <w:rsid w:val="00E30FF7"/>
    <w:rsid w:val="00E5386F"/>
    <w:rsid w:val="00E91CEE"/>
    <w:rsid w:val="00EB64C6"/>
    <w:rsid w:val="00ED4EA6"/>
    <w:rsid w:val="00ED513C"/>
    <w:rsid w:val="00F27B40"/>
    <w:rsid w:val="00F3440E"/>
    <w:rsid w:val="00F45B7B"/>
    <w:rsid w:val="00F542AA"/>
    <w:rsid w:val="00F543F9"/>
    <w:rsid w:val="00F7290B"/>
    <w:rsid w:val="00F767FB"/>
    <w:rsid w:val="00F80601"/>
    <w:rsid w:val="00F84ED0"/>
    <w:rsid w:val="00FC6EB2"/>
    <w:rsid w:val="00FE5BD1"/>
    <w:rsid w:val="00FE682D"/>
    <w:rsid w:val="00FF5DB9"/>
    <w:rsid w:val="0CB713E5"/>
    <w:rsid w:val="1F8E640A"/>
    <w:rsid w:val="2095F9C1"/>
    <w:rsid w:val="20EF1BE9"/>
    <w:rsid w:val="5202797F"/>
    <w:rsid w:val="52D94AB3"/>
    <w:rsid w:val="59A5A9E1"/>
    <w:rsid w:val="73DBA202"/>
    <w:rsid w:val="7CFE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D8F7C"/>
  <w15:chartTrackingRefBased/>
  <w15:docId w15:val="{267E5F08-5822-4E8D-BD31-F755DA1F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customStyle="1" w:styleId="eop">
    <w:name w:val="eop"/>
    <w:basedOn w:val="DefaultParagraphFont"/>
    <w:rsid w:val="003F5048"/>
  </w:style>
  <w:style w:type="character" w:customStyle="1" w:styleId="normaltextrun">
    <w:name w:val="normaltextrun"/>
    <w:basedOn w:val="DefaultParagraphFont"/>
    <w:rsid w:val="003F5048"/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Pslevel1">
    <w:name w:val="TPs level 1"/>
    <w:basedOn w:val="ListParagraph"/>
    <w:link w:val="TPslevel1Char"/>
    <w:qFormat/>
    <w:rsid w:val="002E153B"/>
    <w:pPr>
      <w:numPr>
        <w:numId w:val="24"/>
      </w:numPr>
      <w:spacing w:before="0" w:after="160" w:line="259" w:lineRule="auto"/>
      <w:contextualSpacing w:val="0"/>
    </w:pPr>
    <w:rPr>
      <w:rFonts w:asciiTheme="minorHAnsi" w:hAnsiTheme="minorHAnsi"/>
      <w:sz w:val="22"/>
      <w:szCs w:val="22"/>
    </w:rPr>
  </w:style>
  <w:style w:type="paragraph" w:customStyle="1" w:styleId="TPslevel2">
    <w:name w:val="TPs level 2"/>
    <w:basedOn w:val="TPslevel1"/>
    <w:qFormat/>
    <w:rsid w:val="002E153B"/>
    <w:pPr>
      <w:numPr>
        <w:ilvl w:val="1"/>
      </w:numPr>
      <w:tabs>
        <w:tab w:val="num" w:pos="360"/>
      </w:tabs>
    </w:pPr>
  </w:style>
  <w:style w:type="character" w:customStyle="1" w:styleId="TPslevel1Char">
    <w:name w:val="TPs level 1 Char"/>
    <w:basedOn w:val="DefaultParagraphFont"/>
    <w:link w:val="TPslevel1"/>
    <w:rsid w:val="002E153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1D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rschat.nrscall.gov.au/nrs/internetrelay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nrschat.nrscall.gov.au/nrs/internetrela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registered-nurse-coverage-in-residential-aged-care-dashboar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customXml/itemProps3.xml><?xml version="1.0" encoding="utf-8"?>
<ds:datastoreItem xmlns:ds="http://schemas.openxmlformats.org/officeDocument/2006/customXml" ds:itemID="{9FB23CF0-7D4D-49FB-A67C-00CD1D0F1C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80F71A-B8DB-4196-BA2C-7EC4DA2D8547}"/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0</TotalTime>
  <Pages>2</Pages>
  <Words>518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24/7 registered nurses in aged care homes – fact sheet</dc:title>
  <dc:subject>Aged care</dc:subject>
  <dc:creator>Australian Government Department of Health and Aged Care</dc:creator>
  <cp:keywords>Aged Care; 24/7 registered nurse</cp:keywords>
  <cp:lastModifiedBy>Inma Cortes</cp:lastModifiedBy>
  <cp:revision>16</cp:revision>
  <dcterms:created xsi:type="dcterms:W3CDTF">2025-02-25T21:59:00Z</dcterms:created>
  <dcterms:modified xsi:type="dcterms:W3CDTF">2025-03-24T01:32:00Z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