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E40A4" w14:textId="77777777" w:rsidR="003619F4" w:rsidRPr="0003047C" w:rsidRDefault="00000000" w:rsidP="0003047C">
      <w:pPr>
        <w:pStyle w:val="Heading1"/>
        <w:spacing w:before="3120" w:line="240" w:lineRule="auto"/>
        <w:rPr>
          <w:rFonts w:ascii="Browallia New" w:hAnsi="Browallia New" w:cs="Browallia New"/>
          <w:sz w:val="72"/>
          <w:szCs w:val="72"/>
        </w:rPr>
      </w:pPr>
      <w:r w:rsidRPr="0003047C">
        <w:rPr>
          <w:rFonts w:ascii="Browallia New" w:eastAsia="Angsana New" w:hAnsi="Browallia New" w:cs="Browallia New"/>
          <w:sz w:val="72"/>
          <w:szCs w:val="72"/>
          <w:cs/>
          <w:lang w:val="th" w:bidi="th-TH"/>
        </w:rPr>
        <w:t>พยาบาลวิชาชีพประจำสถานดูแลผู้สูงอายุตลอดเวลา</w:t>
      </w:r>
      <w:r w:rsidRPr="0003047C">
        <w:rPr>
          <w:rFonts w:ascii="Browallia New" w:eastAsia="Cordia New" w:hAnsi="Browallia New" w:cs="Browallia New"/>
          <w:sz w:val="72"/>
          <w:szCs w:val="72"/>
          <w:lang w:val="th"/>
        </w:rPr>
        <w:t xml:space="preserve"> 24/7  </w:t>
      </w:r>
    </w:p>
    <w:p w14:paraId="6DD2D9B3" w14:textId="527C3126" w:rsidR="00D04590" w:rsidRPr="0003047C" w:rsidRDefault="00000000" w:rsidP="00291AB0">
      <w:pPr>
        <w:pStyle w:val="Introduction"/>
        <w:rPr>
          <w:rFonts w:ascii="Browallia New" w:hAnsi="Browallia New" w:cs="Browallia New"/>
          <w:b/>
          <w:bCs/>
          <w:sz w:val="36"/>
          <w:szCs w:val="36"/>
        </w:rPr>
      </w:pPr>
      <w:r w:rsidRPr="0003047C">
        <w:rPr>
          <w:rFonts w:ascii="Browallia New" w:eastAsia="Angsana New" w:hAnsi="Browallia New" w:cs="Browallia New"/>
          <w:b/>
          <w:bCs/>
          <w:sz w:val="36"/>
          <w:szCs w:val="36"/>
          <w:cs/>
          <w:lang w:val="th" w:bidi="th-TH"/>
        </w:rPr>
        <w:t>ตั้งแต่วันที่</w:t>
      </w:r>
      <w:r w:rsidRPr="0003047C">
        <w:rPr>
          <w:rFonts w:ascii="Browallia New" w:eastAsia="Cordia New" w:hAnsi="Browallia New" w:cs="Browallia New"/>
          <w:b/>
          <w:bCs/>
          <w:sz w:val="36"/>
          <w:szCs w:val="36"/>
          <w:lang w:val="th"/>
        </w:rPr>
        <w:t xml:space="preserve"> 1 </w:t>
      </w:r>
      <w:r w:rsidRPr="0003047C">
        <w:rPr>
          <w:rFonts w:ascii="Browallia New" w:eastAsia="Angsana New" w:hAnsi="Browallia New" w:cs="Browallia New"/>
          <w:b/>
          <w:bCs/>
          <w:sz w:val="36"/>
          <w:szCs w:val="36"/>
          <w:cs/>
          <w:lang w:val="th" w:bidi="th-TH"/>
        </w:rPr>
        <w:t>กรกฎาคม</w:t>
      </w:r>
      <w:r w:rsidRPr="0003047C">
        <w:rPr>
          <w:rFonts w:ascii="Browallia New" w:eastAsia="Cordia New" w:hAnsi="Browallia New" w:cs="Browallia New"/>
          <w:b/>
          <w:bCs/>
          <w:sz w:val="36"/>
          <w:szCs w:val="36"/>
          <w:lang w:val="th"/>
        </w:rPr>
        <w:t xml:space="preserve"> 2023 </w:t>
      </w:r>
      <w:r w:rsidRPr="0003047C">
        <w:rPr>
          <w:rFonts w:ascii="Browallia New" w:eastAsia="Angsana New" w:hAnsi="Browallia New" w:cs="Browallia New"/>
          <w:b/>
          <w:bCs/>
          <w:sz w:val="36"/>
          <w:szCs w:val="36"/>
          <w:cs/>
          <w:lang w:val="th" w:bidi="th-TH"/>
        </w:rPr>
        <w:t>สถานดูแลผู้สูงอายุทุกแห่งจำเป็นที่จะต้องมีพยาบาลวิชาชีพ</w:t>
      </w:r>
      <w:r w:rsidR="00962F42">
        <w:rPr>
          <w:rFonts w:ascii="Browallia New" w:eastAsia="Angsana New" w:hAnsi="Browallia New" w:cs="Browallia New"/>
          <w:b/>
          <w:bCs/>
          <w:sz w:val="36"/>
          <w:szCs w:val="36"/>
          <w:lang w:val="en-GB" w:bidi="th-TH"/>
        </w:rPr>
        <w:br/>
      </w:r>
      <w:r w:rsidRPr="0003047C">
        <w:rPr>
          <w:rFonts w:ascii="Browallia New" w:eastAsia="Angsana New" w:hAnsi="Browallia New" w:cs="Browallia New"/>
          <w:b/>
          <w:bCs/>
          <w:sz w:val="36"/>
          <w:szCs w:val="36"/>
          <w:cs/>
          <w:lang w:val="th" w:bidi="th-TH"/>
        </w:rPr>
        <w:t>พร้อมปฏิบัติหน้าที่ประจำอยู่อย่างน้อยหนึ่งคน</w:t>
      </w:r>
      <w:r w:rsidRPr="0003047C">
        <w:rPr>
          <w:rFonts w:ascii="Browallia New" w:eastAsia="Cordia New" w:hAnsi="Browallia New" w:cs="Browallia New"/>
          <w:b/>
          <w:bCs/>
          <w:sz w:val="36"/>
          <w:szCs w:val="36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b/>
          <w:bCs/>
          <w:sz w:val="36"/>
          <w:szCs w:val="36"/>
          <w:cs/>
          <w:lang w:val="th" w:bidi="th-TH"/>
        </w:rPr>
        <w:t>เพื่อคอยดูแลผู้สูงอายุที่พำนักในสถานดูแล</w:t>
      </w:r>
      <w:r w:rsidR="00962F42">
        <w:rPr>
          <w:rFonts w:ascii="Browallia New" w:eastAsia="Angsana New" w:hAnsi="Browallia New" w:cs="Browallia New"/>
          <w:b/>
          <w:bCs/>
          <w:sz w:val="36"/>
          <w:szCs w:val="36"/>
          <w:lang w:val="en-GB" w:bidi="th-TH"/>
        </w:rPr>
        <w:br/>
      </w:r>
      <w:r w:rsidRPr="0003047C">
        <w:rPr>
          <w:rFonts w:ascii="Browallia New" w:eastAsia="Angsana New" w:hAnsi="Browallia New" w:cs="Browallia New"/>
          <w:b/>
          <w:bCs/>
          <w:sz w:val="36"/>
          <w:szCs w:val="36"/>
          <w:cs/>
          <w:lang w:val="th" w:bidi="th-TH"/>
        </w:rPr>
        <w:t>อยู่ตลอดเวลา</w:t>
      </w:r>
      <w:r w:rsidRPr="0003047C">
        <w:rPr>
          <w:rFonts w:ascii="Browallia New" w:eastAsia="Cordia New" w:hAnsi="Browallia New" w:cs="Browallia New"/>
          <w:b/>
          <w:bCs/>
          <w:sz w:val="36"/>
          <w:szCs w:val="36"/>
          <w:lang w:val="th"/>
        </w:rPr>
        <w:t xml:space="preserve"> 24 </w:t>
      </w:r>
      <w:r w:rsidRPr="0003047C">
        <w:rPr>
          <w:rFonts w:ascii="Browallia New" w:eastAsia="Angsana New" w:hAnsi="Browallia New" w:cs="Browallia New"/>
          <w:b/>
          <w:bCs/>
          <w:sz w:val="36"/>
          <w:szCs w:val="36"/>
          <w:cs/>
          <w:lang w:val="th" w:bidi="th-TH"/>
        </w:rPr>
        <w:t>ชั่วโมงต่อวัน</w:t>
      </w:r>
      <w:r w:rsidRPr="0003047C">
        <w:rPr>
          <w:rFonts w:ascii="Browallia New" w:eastAsia="Cordia New" w:hAnsi="Browallia New" w:cs="Browallia New"/>
          <w:b/>
          <w:bCs/>
          <w:sz w:val="36"/>
          <w:szCs w:val="36"/>
          <w:lang w:val="th"/>
        </w:rPr>
        <w:t xml:space="preserve"> 7 </w:t>
      </w:r>
      <w:r w:rsidRPr="0003047C">
        <w:rPr>
          <w:rFonts w:ascii="Browallia New" w:eastAsia="Angsana New" w:hAnsi="Browallia New" w:cs="Browallia New"/>
          <w:b/>
          <w:bCs/>
          <w:sz w:val="36"/>
          <w:szCs w:val="36"/>
          <w:cs/>
          <w:lang w:val="th" w:bidi="th-TH"/>
        </w:rPr>
        <w:t>วันต่อสัปดาห์</w:t>
      </w:r>
    </w:p>
    <w:p w14:paraId="4CF6871C" w14:textId="6B3B5EAC" w:rsidR="00D04590" w:rsidRPr="0003047C" w:rsidRDefault="00000000" w:rsidP="00291AB0">
      <w:pPr>
        <w:pStyle w:val="Introduction"/>
        <w:rPr>
          <w:rFonts w:ascii="Browallia New" w:hAnsi="Browallia New" w:cs="Browallia New"/>
          <w:b/>
          <w:sz w:val="36"/>
          <w:szCs w:val="36"/>
        </w:rPr>
      </w:pPr>
      <w:r w:rsidRPr="0003047C">
        <w:rPr>
          <w:rFonts w:ascii="Browallia New" w:eastAsia="Angsana New" w:hAnsi="Browallia New" w:cs="Browallia New"/>
          <w:sz w:val="36"/>
          <w:szCs w:val="36"/>
          <w:cs/>
          <w:lang w:val="th" w:bidi="th-TH"/>
        </w:rPr>
        <w:t>ซึ่งหมายความว่า</w:t>
      </w:r>
      <w:r w:rsidRPr="0003047C">
        <w:rPr>
          <w:rFonts w:ascii="Browallia New" w:eastAsia="Cordia New" w:hAnsi="Browallia New" w:cs="Browallia New"/>
          <w:sz w:val="36"/>
          <w:szCs w:val="36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36"/>
          <w:szCs w:val="36"/>
          <w:cs/>
          <w:lang w:val="th" w:bidi="th-TH"/>
        </w:rPr>
        <w:t>ผู้สูงอายุที่พำนักในสถานดูแลทั่วประเทศออสเตรเลียจะสามารถเข้าถึงพยาบาลวิชาชีพ</w:t>
      </w:r>
      <w:r w:rsidR="00962F42">
        <w:rPr>
          <w:rFonts w:ascii="Browallia New" w:eastAsia="Angsana New" w:hAnsi="Browallia New" w:cs="Browallia New"/>
          <w:sz w:val="36"/>
          <w:szCs w:val="36"/>
          <w:lang w:val="en-GB" w:bidi="th-TH"/>
        </w:rPr>
        <w:br/>
      </w:r>
      <w:r w:rsidRPr="0003047C">
        <w:rPr>
          <w:rFonts w:ascii="Browallia New" w:eastAsia="Angsana New" w:hAnsi="Browallia New" w:cs="Browallia New"/>
          <w:sz w:val="36"/>
          <w:szCs w:val="36"/>
          <w:cs/>
          <w:lang w:val="th" w:bidi="th-TH"/>
        </w:rPr>
        <w:t>ที่จะช่วยดูแล</w:t>
      </w:r>
      <w:r w:rsidRPr="0003047C">
        <w:rPr>
          <w:rFonts w:ascii="Browallia New" w:eastAsia="Cordia New" w:hAnsi="Browallia New" w:cs="Browallia New"/>
          <w:sz w:val="36"/>
          <w:szCs w:val="36"/>
          <w:lang w:val="th"/>
        </w:rPr>
        <w:t> </w:t>
      </w:r>
      <w:r w:rsidRPr="0003047C">
        <w:rPr>
          <w:rFonts w:ascii="Browallia New" w:eastAsia="Angsana New" w:hAnsi="Browallia New" w:cs="Browallia New"/>
          <w:sz w:val="36"/>
          <w:szCs w:val="36"/>
          <w:cs/>
          <w:lang w:val="th" w:bidi="th-TH"/>
        </w:rPr>
        <w:t>และรับมือกับเหตุการณ์ฉุกเฉินได้มากยิ่งขึ้น</w:t>
      </w:r>
    </w:p>
    <w:p w14:paraId="28AA2A58" w14:textId="77777777" w:rsidR="00D04590" w:rsidRPr="0003047C" w:rsidRDefault="00000000" w:rsidP="00291AB0">
      <w:pPr>
        <w:pStyle w:val="Heading2"/>
        <w:rPr>
          <w:rFonts w:ascii="Browallia New" w:hAnsi="Browallia New" w:cs="Browallia New"/>
          <w:sz w:val="36"/>
          <w:szCs w:val="28"/>
        </w:rPr>
      </w:pPr>
      <w:r w:rsidRPr="0003047C">
        <w:rPr>
          <w:rFonts w:ascii="Browallia New" w:eastAsia="Angsana New" w:hAnsi="Browallia New" w:cs="Browallia New"/>
          <w:bCs/>
          <w:sz w:val="36"/>
          <w:szCs w:val="36"/>
          <w:cs/>
          <w:lang w:val="th" w:bidi="th-TH"/>
        </w:rPr>
        <w:t>เหตุใดเรื่องนี้จึงเป็นสิ่งสำคัญ</w:t>
      </w:r>
      <w:r w:rsidRPr="0003047C">
        <w:rPr>
          <w:rFonts w:ascii="Browallia New" w:eastAsia="Cordia New" w:hAnsi="Browallia New" w:cs="Browallia New"/>
          <w:sz w:val="36"/>
          <w:szCs w:val="28"/>
          <w:lang w:val="th"/>
        </w:rPr>
        <w:t xml:space="preserve"> ?</w:t>
      </w:r>
    </w:p>
    <w:p w14:paraId="33918D05" w14:textId="3A9D16AC" w:rsidR="002C6CE2" w:rsidRPr="0003047C" w:rsidRDefault="00000000" w:rsidP="00291AB0">
      <w:pPr>
        <w:rPr>
          <w:rFonts w:ascii="Browallia New" w:hAnsi="Browallia New" w:cs="Browallia New"/>
          <w:sz w:val="28"/>
          <w:szCs w:val="28"/>
        </w:rPr>
      </w:pP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การมีพยาบาลวิชาชีพพร้อมปฏิบัติหน้าที่อยู่ตลอดเวลาทั้งกลางวันและกลางคืนนั้น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หมายความว่า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ผู้สูงอายุที่พำนักในสถานดูแลจะสามารถเข้าถึงการดูแลโดยบุคลากรทางการแพทย์เมื่อใดก็ตามที่จำเป็น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พยาบาลวิชาชีพจะช่วยทำการรักษาทางการแพทย์ที่จำเป็น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="00962F42">
        <w:rPr>
          <w:rFonts w:ascii="Browallia New" w:eastAsia="Cordia New" w:hAnsi="Browallia New" w:cs="Browallia New"/>
          <w:sz w:val="28"/>
          <w:szCs w:val="28"/>
          <w:lang w:val="en-GB"/>
        </w:rPr>
        <w:br/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ลดความเสี่ยงในการเกิดอันตรายต่อผู้สูงอายุที่พำนักในสถานดูแล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และช่วยให้ไม่ต้องเดินทางไปห้องฉุกเฉินของโรงพยาบาล</w:t>
      </w:r>
      <w:r w:rsidR="00962F42">
        <w:rPr>
          <w:rFonts w:ascii="Browallia New" w:eastAsia="Angsana New" w:hAnsi="Browallia New" w:cs="Browallia New"/>
          <w:sz w:val="28"/>
          <w:szCs w:val="28"/>
          <w:lang w:val="en-GB" w:bidi="th-TH"/>
        </w:rPr>
        <w:br/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โดยไม่จำเป็น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พวกเขาได้รับการฝึกฝนให้สังเกตและตอบสนองต่อความจำเป็นในการดูแลที่เปลี่ยนไปของผู้สูงอายุที่พำนักในสถานดูแล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สามารถตัดสินใจเกี่ยวกับแผนการดูแลต่าง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ๆ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รวมถึงบริหารจัดการเรื่องยาและพยาบาลคนอื่น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ๆ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ที่ทำงานภายใต้การดูแลของตน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</w:p>
    <w:p w14:paraId="71DBDAF8" w14:textId="77777777" w:rsidR="00D04590" w:rsidRPr="0003047C" w:rsidRDefault="00000000" w:rsidP="00291AB0">
      <w:pPr>
        <w:pStyle w:val="Heading2"/>
        <w:rPr>
          <w:rFonts w:ascii="Browallia New" w:hAnsi="Browallia New" w:cs="Browallia New"/>
          <w:sz w:val="36"/>
          <w:szCs w:val="28"/>
        </w:rPr>
      </w:pPr>
      <w:r w:rsidRPr="0003047C">
        <w:rPr>
          <w:rFonts w:ascii="Browallia New" w:eastAsia="Angsana New" w:hAnsi="Browallia New" w:cs="Browallia New"/>
          <w:bCs/>
          <w:sz w:val="36"/>
          <w:szCs w:val="36"/>
          <w:cs/>
          <w:lang w:val="th" w:bidi="th-TH"/>
        </w:rPr>
        <w:t>หากสถานดูแลผู้สูงอายุของฉันไม่มีพยาบาลวิชาชีพที่พร้อมปฏิบัติหน้าที่อยู่ตลอดเวลาล่ะ</w:t>
      </w:r>
      <w:r w:rsidRPr="0003047C">
        <w:rPr>
          <w:rFonts w:ascii="Browallia New" w:eastAsia="Cordia New" w:hAnsi="Browallia New" w:cs="Browallia New"/>
          <w:sz w:val="36"/>
          <w:szCs w:val="28"/>
          <w:lang w:val="th"/>
        </w:rPr>
        <w:t xml:space="preserve"> ?</w:t>
      </w:r>
    </w:p>
    <w:p w14:paraId="1A6C5A5A" w14:textId="14E5E168" w:rsidR="00D04590" w:rsidRPr="0003047C" w:rsidRDefault="00000000" w:rsidP="00291AB0">
      <w:pPr>
        <w:rPr>
          <w:rFonts w:ascii="Browallia New" w:hAnsi="Browallia New" w:cs="Browallia New"/>
          <w:sz w:val="28"/>
          <w:szCs w:val="28"/>
        </w:rPr>
      </w:pP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บางครั้ง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สถานดูแลผู้สูงอายุก็อาจไม่สามารถทำตามหน้าที่นี้ได้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เช่น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กรณีที่พยาบาลวิชาชีพไม่สามารถมาปฏิบัติหน้าที่ได้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> </w:t>
      </w:r>
      <w:r w:rsidR="00962F42">
        <w:rPr>
          <w:rFonts w:ascii="Browallia New" w:eastAsia="Cordia New" w:hAnsi="Browallia New" w:cs="Browallia New"/>
          <w:sz w:val="28"/>
          <w:szCs w:val="28"/>
          <w:lang w:val="en-GB"/>
        </w:rPr>
        <w:br/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เนื่องด้วยอาการป่วยหรือบาดเจ็บ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 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และทางสถานดูแลผู้สูงอายุไม่สามารถจัดหาคนมาปฏิบัติหน้าที่แทนได้ทันเวลา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สถานดูแลผู้สูงอายุจำเป็นจะต้องมีแผนสำรองสำหรับกรณีเช่นนี้</w:t>
      </w:r>
    </w:p>
    <w:p w14:paraId="49D2E4B8" w14:textId="77777777" w:rsidR="00B75CE7" w:rsidRPr="0003047C" w:rsidRDefault="00000000" w:rsidP="00291AB0">
      <w:pPr>
        <w:rPr>
          <w:rFonts w:ascii="Browallia New" w:hAnsi="Browallia New" w:cs="Browallia New"/>
          <w:sz w:val="28"/>
          <w:szCs w:val="28"/>
        </w:rPr>
      </w:pP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lastRenderedPageBreak/>
        <w:t>ในบางพื้นที่ของออสเตรเลีย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เช่น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ในพื้นที่ชนบทและพื้นที่ห่างไกลในภูมิภาค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สถานดูแลผู้สูงอายุอาจประสบความยากลำบากในการจัดหาพยาบาลวิชาชีพที่พร้อมปฏิบัติหน้าที่ในบางช่วงเวลา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หรือในทุกช่วงเวลา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ทางรัฐบาลกำลังดำเนินการร่วมกับสถานดูแลผู้สูงอายุทุกแห่งเพื่อช่วยจัดหาพยาบาลวิชาชีพ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</w:p>
    <w:p w14:paraId="3A9D3F43" w14:textId="77777777" w:rsidR="004109B8" w:rsidRPr="0003047C" w:rsidRDefault="00000000" w:rsidP="00291AB0">
      <w:pPr>
        <w:rPr>
          <w:rFonts w:ascii="Browallia New" w:hAnsi="Browallia New" w:cs="Browallia New"/>
          <w:sz w:val="28"/>
          <w:szCs w:val="28"/>
        </w:rPr>
      </w:pP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ในกรณีที่ไม่สามารถจัดหาพยาบาลวิชาชีพมาปฏิบัติหน้าที่อันเนื่องมาจากการขาดแคลนบุคลากร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จำเป็นจะต้องใช้ทางเลือกในการดำเนินการแทน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เพื่อให้แน่ใจว่าผู้สูงอายุที่พำนักในสถานดูแลจะยังคงได้รับการดูแลที่ปลอดภัยและมีคุณภาพ</w:t>
      </w:r>
    </w:p>
    <w:p w14:paraId="3D90ADB4" w14:textId="77777777" w:rsidR="00D04590" w:rsidRPr="0003047C" w:rsidRDefault="00000000" w:rsidP="00291AB0">
      <w:pPr>
        <w:rPr>
          <w:rFonts w:ascii="Browallia New" w:hAnsi="Browallia New" w:cs="Browallia New"/>
          <w:b/>
          <w:bCs/>
          <w:sz w:val="28"/>
          <w:szCs w:val="28"/>
        </w:rPr>
      </w:pP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สถานดูแลผู้สูงอายุบางแห่งในพื้นที่ชนบทและพื้นที่ห่างไกลอาจได้รับการยกเว้นจากหน้าที่ที่ต้องมีพยาบาลวิชาชีพปฏิบัติหน้าที่ตลอดเวลา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24/7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หากสถานดูแลสามารถแสดงให้เห็นว่า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ยังคงสามารถตอบสนองความจำเป็นด้านการดูแลโดยบุคลากรทางการแพทย์ของผู้สูงอายุที่พำนักในสถานดูแลได้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เมื่อพยาบาลวิชาชีพไม่อยู่ปฏิบัติหน้าที่ในสถานดูแล</w:t>
      </w:r>
    </w:p>
    <w:p w14:paraId="1B5B432B" w14:textId="6DCF10BB" w:rsidR="002C6CE2" w:rsidRPr="0003047C" w:rsidRDefault="00000000" w:rsidP="00291AB0">
      <w:pPr>
        <w:rPr>
          <w:rFonts w:ascii="Browallia New" w:hAnsi="Browallia New" w:cs="Browallia New"/>
          <w:sz w:val="28"/>
          <w:szCs w:val="28"/>
        </w:rPr>
      </w:pP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สถานดูแลผู้สูงอายุทุกแห่งจะต้องจัดทำรายงานทุกเดือนว่า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การปฏิบัติตามหน้าที่ใหม่ในการจัดให้มีพยาบาลวิชาชีพพร้อมปฏิบัติหน้าที่อยู่ตลอดเวลานี้ดำเนินการเป็นอย่างไร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bookmarkStart w:id="0" w:name="_Hlk137035443"/>
    </w:p>
    <w:p w14:paraId="172C8AA3" w14:textId="77777777" w:rsidR="00D04590" w:rsidRPr="0003047C" w:rsidRDefault="00000000" w:rsidP="0003047C">
      <w:pPr>
        <w:pStyle w:val="Heading2"/>
        <w:jc w:val="thaiDistribute"/>
        <w:rPr>
          <w:rFonts w:ascii="Browallia New" w:hAnsi="Browallia New" w:cs="Browallia New"/>
          <w:sz w:val="36"/>
          <w:szCs w:val="28"/>
        </w:rPr>
      </w:pPr>
      <w:r w:rsidRPr="0003047C">
        <w:rPr>
          <w:rFonts w:ascii="Browallia New" w:eastAsia="Angsana New" w:hAnsi="Browallia New" w:cs="Browallia New"/>
          <w:bCs/>
          <w:sz w:val="36"/>
          <w:szCs w:val="36"/>
          <w:cs/>
          <w:lang w:val="th" w:bidi="th-TH"/>
        </w:rPr>
        <w:t>ข้อมูลเกี่ยวกับการมีพยาบาลวิชาชีพตลอดเวลา</w:t>
      </w:r>
      <w:r w:rsidRPr="0003047C">
        <w:rPr>
          <w:rFonts w:ascii="Browallia New" w:eastAsia="Cordia New" w:hAnsi="Browallia New" w:cs="Browallia New"/>
          <w:sz w:val="36"/>
          <w:szCs w:val="28"/>
          <w:lang w:val="th"/>
        </w:rPr>
        <w:t xml:space="preserve"> 24/7 </w:t>
      </w:r>
      <w:r w:rsidRPr="0003047C">
        <w:rPr>
          <w:rFonts w:ascii="Browallia New" w:eastAsia="Angsana New" w:hAnsi="Browallia New" w:cs="Browallia New"/>
          <w:bCs/>
          <w:sz w:val="36"/>
          <w:szCs w:val="36"/>
          <w:cs/>
          <w:lang w:val="th" w:bidi="th-TH"/>
        </w:rPr>
        <w:t>มีการเผยแพร่หรือไม่</w:t>
      </w:r>
      <w:r w:rsidRPr="0003047C">
        <w:rPr>
          <w:rFonts w:ascii="Browallia New" w:eastAsia="Cordia New" w:hAnsi="Browallia New" w:cs="Browallia New"/>
          <w:sz w:val="36"/>
          <w:szCs w:val="28"/>
          <w:lang w:val="th"/>
        </w:rPr>
        <w:t xml:space="preserve"> ?</w:t>
      </w:r>
    </w:p>
    <w:p w14:paraId="22CF43AB" w14:textId="74165788" w:rsidR="00B75CE7" w:rsidRPr="0003047C" w:rsidRDefault="00000000" w:rsidP="00291AB0">
      <w:pPr>
        <w:rPr>
          <w:rFonts w:ascii="Browallia New" w:hAnsi="Browallia New" w:cs="Browallia New"/>
          <w:sz w:val="28"/>
          <w:szCs w:val="28"/>
        </w:rPr>
      </w:pP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ท่านสามารถตรวจสอบได้ว่า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สถานดูแลผู้สูงอายุแห่งใดมีพยาบาลวิชาชีพตลอดเวลา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24/7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โดยใช้เครื่องมือ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Find a Provider </w:t>
      </w:r>
      <w:r w:rsidR="00962F42">
        <w:rPr>
          <w:rFonts w:ascii="Browallia New" w:eastAsia="Cordia New" w:hAnsi="Browallia New" w:cs="Browallia New"/>
          <w:sz w:val="28"/>
          <w:szCs w:val="28"/>
          <w:lang w:val="en-GB"/>
        </w:rPr>
        <w:br/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>[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ค้นหาผู้ให้บริการ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]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บน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Staffing Star Rating [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แถบดาวคะแนนการจัดหาบุคลากร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]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ของ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My Aged Care: </w:t>
      </w:r>
      <w:bookmarkEnd w:id="0"/>
      <w:r w:rsidR="20EF1BE9" w:rsidRPr="0003047C">
        <w:rPr>
          <w:rFonts w:ascii="Browallia New" w:hAnsi="Browallia New" w:cs="Browallia New"/>
          <w:sz w:val="28"/>
          <w:szCs w:val="28"/>
        </w:rPr>
        <w:fldChar w:fldCharType="begin"/>
      </w:r>
      <w:r w:rsidR="20EF1BE9" w:rsidRPr="0003047C">
        <w:rPr>
          <w:rFonts w:ascii="Browallia New" w:hAnsi="Browallia New" w:cs="Browallia New"/>
          <w:sz w:val="28"/>
          <w:szCs w:val="28"/>
        </w:rPr>
        <w:instrText>HYPERLINK "https://www.myagedcare.gov.au/find-a-provider/"</w:instrText>
      </w:r>
      <w:r w:rsidR="20EF1BE9" w:rsidRPr="0003047C">
        <w:rPr>
          <w:rFonts w:ascii="Browallia New" w:hAnsi="Browallia New" w:cs="Browallia New"/>
          <w:sz w:val="28"/>
          <w:szCs w:val="28"/>
        </w:rPr>
      </w:r>
      <w:r w:rsidR="20EF1BE9" w:rsidRPr="0003047C">
        <w:rPr>
          <w:rFonts w:ascii="Browallia New" w:hAnsi="Browallia New" w:cs="Browallia New"/>
          <w:sz w:val="28"/>
          <w:szCs w:val="28"/>
        </w:rPr>
        <w:fldChar w:fldCharType="separate"/>
      </w:r>
      <w:r w:rsidR="20EF1BE9" w:rsidRPr="0003047C">
        <w:rPr>
          <w:rStyle w:val="Hyperlink"/>
          <w:rFonts w:ascii="Browallia New" w:eastAsia="Cordia New" w:hAnsi="Browallia New" w:cs="Browallia New"/>
          <w:sz w:val="28"/>
          <w:szCs w:val="28"/>
          <w:lang w:val="th"/>
        </w:rPr>
        <w:t>www.myagedcare.gov.au/find-a-provider/</w:t>
      </w:r>
      <w:r w:rsidR="20EF1BE9" w:rsidRPr="0003047C">
        <w:rPr>
          <w:rFonts w:ascii="Browallia New" w:hAnsi="Browallia New" w:cs="Browallia New"/>
          <w:sz w:val="28"/>
          <w:szCs w:val="28"/>
        </w:rPr>
        <w:fldChar w:fldCharType="end"/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</w:p>
    <w:p w14:paraId="7F6EF76C" w14:textId="3BC1C487" w:rsidR="002C6CE2" w:rsidRPr="0003047C" w:rsidRDefault="00000000" w:rsidP="00291AB0">
      <w:pPr>
        <w:rPr>
          <w:rFonts w:ascii="Browallia New" w:hAnsi="Browallia New" w:cs="Browallia New"/>
          <w:sz w:val="28"/>
          <w:szCs w:val="28"/>
        </w:rPr>
      </w:pP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นอกจากนี้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ท่านยังสามารถดู</w:t>
      </w:r>
      <w:hyperlink r:id="rId11" w:history="1">
        <w:r w:rsidR="00D52852" w:rsidRPr="0003047C">
          <w:rPr>
            <w:rStyle w:val="Hyperlink"/>
            <w:rFonts w:ascii="Browallia New" w:eastAsia="Angsana New" w:hAnsi="Browallia New" w:cs="Browallia New"/>
            <w:sz w:val="28"/>
            <w:szCs w:val="28"/>
            <w:cs/>
            <w:lang w:val="th" w:bidi="th-TH"/>
          </w:rPr>
          <w:t>ผังสรุปข้อมูล</w:t>
        </w:r>
      </w:hyperlink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24/7 RN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ซึ่งมีการเผยแพร่รายเดือน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เพื่อแสดงสถานะการมีพยาบาลวิชาชีพของสถานดูแลผู้สูงอายุทุกแห่งในออสเตรเลีย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  </w:t>
      </w:r>
    </w:p>
    <w:p w14:paraId="5F16E3B1" w14:textId="77777777" w:rsidR="00D04590" w:rsidRPr="0003047C" w:rsidRDefault="00000000" w:rsidP="0003047C">
      <w:pPr>
        <w:pStyle w:val="Heading2"/>
        <w:jc w:val="thaiDistribute"/>
        <w:rPr>
          <w:rFonts w:ascii="Browallia New" w:hAnsi="Browallia New" w:cs="Browallia New"/>
          <w:sz w:val="36"/>
          <w:szCs w:val="28"/>
        </w:rPr>
      </w:pPr>
      <w:r w:rsidRPr="0003047C">
        <w:rPr>
          <w:rFonts w:ascii="Browallia New" w:eastAsia="Angsana New" w:hAnsi="Browallia New" w:cs="Browallia New"/>
          <w:bCs/>
          <w:sz w:val="36"/>
          <w:szCs w:val="36"/>
          <w:cs/>
          <w:lang w:val="th" w:bidi="th-TH"/>
        </w:rPr>
        <w:t>ฉันควรทำอย่างไร</w:t>
      </w:r>
      <w:r w:rsidRPr="0003047C">
        <w:rPr>
          <w:rFonts w:ascii="Browallia New" w:eastAsia="Cordia New" w:hAnsi="Browallia New" w:cs="Browallia New"/>
          <w:sz w:val="36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bCs/>
          <w:sz w:val="36"/>
          <w:szCs w:val="36"/>
          <w:cs/>
          <w:lang w:val="th" w:bidi="th-TH"/>
        </w:rPr>
        <w:t>หากฉันมีข้อกังวลเกี่ยวกับบุคลากรของสถานดูแลผู้สูงอายุ</w:t>
      </w:r>
      <w:r w:rsidRPr="0003047C">
        <w:rPr>
          <w:rFonts w:ascii="Browallia New" w:eastAsia="Cordia New" w:hAnsi="Browallia New" w:cs="Browallia New"/>
          <w:sz w:val="36"/>
          <w:szCs w:val="28"/>
          <w:lang w:val="th"/>
        </w:rPr>
        <w:t xml:space="preserve"> ?</w:t>
      </w:r>
    </w:p>
    <w:p w14:paraId="0C29E814" w14:textId="335F2D75" w:rsidR="009F6411" w:rsidRPr="0003047C" w:rsidRDefault="00000000" w:rsidP="00291AB0">
      <w:pPr>
        <w:rPr>
          <w:rFonts w:ascii="Browallia New" w:hAnsi="Browallia New" w:cs="Browallia New"/>
          <w:sz w:val="28"/>
          <w:szCs w:val="28"/>
        </w:rPr>
      </w:pP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คณะกรรมาธิการ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Aged Care Quality and Safety Commission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ช่วยคุ้มครองคุณภาพชีวิตของผู้ที่พำนักในสถานดูแลผู้สูงอายุ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="00962F42">
        <w:rPr>
          <w:rFonts w:ascii="Browallia New" w:eastAsia="Cordia New" w:hAnsi="Browallia New" w:cs="Browallia New"/>
          <w:sz w:val="28"/>
          <w:szCs w:val="28"/>
          <w:lang w:val="en-GB"/>
        </w:rPr>
        <w:br/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เมื่อมีข้อกังวลเกี่ยวกับการดูแลที่กำลังได้รับอยู่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คณะกรรมาธิการจะเข้าไปตรวจสอบดูแล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ซึ่งอาจประกอบไปด้วยการเรียกข้อมูลเพิ่มเติมจากผู้ให้บริการ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หรือบังคับให้ผู้ให้บริการลงมือปฏิบัติโดยทันที</w:t>
      </w:r>
    </w:p>
    <w:p w14:paraId="3EB8F486" w14:textId="35D8FB44" w:rsidR="00D04590" w:rsidRPr="0003047C" w:rsidRDefault="00000000" w:rsidP="00291AB0">
      <w:pPr>
        <w:rPr>
          <w:rFonts w:ascii="Browallia New" w:hAnsi="Browallia New" w:cs="Browallia New"/>
          <w:sz w:val="28"/>
          <w:szCs w:val="28"/>
        </w:rPr>
      </w:pP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หากคุณมีข้อกังวลเกี่ยวกับบุคลากรในสถานดูแลผู้สูงอายุ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คุณสามารถยื่นเรื่องร้องทุกข์ไปยังคณะกรรมาธิการได้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="00962F42">
        <w:rPr>
          <w:rFonts w:ascii="Browallia New" w:eastAsia="Cordia New" w:hAnsi="Browallia New" w:cs="Browallia New"/>
          <w:sz w:val="28"/>
          <w:szCs w:val="28"/>
          <w:lang w:val="en-GB"/>
        </w:rPr>
        <w:br/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โดยไปที่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hyperlink r:id="rId12" w:history="1">
        <w:r w:rsidR="00310EB5" w:rsidRPr="0003047C">
          <w:rPr>
            <w:rStyle w:val="Hyperlink"/>
            <w:rFonts w:ascii="Browallia New" w:eastAsia="Cordia New" w:hAnsi="Browallia New" w:cs="Browallia New"/>
            <w:sz w:val="28"/>
            <w:szCs w:val="28"/>
            <w:lang w:val="th"/>
          </w:rPr>
          <w:t>agedcarequality.gov.au/making-complaint</w:t>
        </w:r>
      </w:hyperlink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</w:t>
      </w:r>
      <w:r w:rsidRPr="0003047C">
        <w:rPr>
          <w:rFonts w:ascii="Browallia New" w:eastAsia="Angsana New" w:hAnsi="Browallia New" w:cs="Browallia New"/>
          <w:sz w:val="28"/>
          <w:szCs w:val="28"/>
          <w:cs/>
          <w:lang w:val="th" w:bidi="th-TH"/>
        </w:rPr>
        <w:t>หรือโทรไปที่</w: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 xml:space="preserve"> 1800 951 822</w:t>
      </w:r>
      <w:r w:rsidR="00DB11A2" w:rsidRPr="0003047C">
        <w:rPr>
          <w:rFonts w:ascii="Browallia New" w:hAnsi="Browallia New" w:cs="Browallia New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2F1D5D21" wp14:editId="2A1C99A2">
                <wp:simplePos x="0" y="0"/>
                <wp:positionH relativeFrom="margin">
                  <wp:posOffset>272415</wp:posOffset>
                </wp:positionH>
                <wp:positionV relativeFrom="page">
                  <wp:posOffset>7950200</wp:posOffset>
                </wp:positionV>
                <wp:extent cx="6718300" cy="2701925"/>
                <wp:effectExtent l="0" t="0" r="0" b="317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00" cy="2701925"/>
                          <a:chOff x="0" y="0"/>
                          <a:chExt cx="6979920" cy="2325370"/>
                        </a:xfrm>
                      </wpg:grpSpPr>
                      <wpg:grpSp>
                        <wpg:cNvPr id="15" name="Group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17" name="Rectangle: Single Corner Rounded 17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Text Box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70087"/>
                              <a:ext cx="6667910" cy="22116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84052B" w14:textId="77777777" w:rsidR="006D334E" w:rsidRPr="00197A1D" w:rsidRDefault="00000000" w:rsidP="00197A1D">
                                <w:pPr>
                                  <w:spacing w:before="0" w:after="0" w:line="240" w:lineRule="auto"/>
                                  <w:ind w:right="323"/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171919" w:themeColor="background1" w:themeShade="1A"/>
                                    <w:sz w:val="44"/>
                                    <w:szCs w:val="44"/>
                                  </w:rPr>
                                </w:pPr>
                                <w:r w:rsidRPr="00197A1D">
                                  <w:rPr>
                                    <w:rFonts w:ascii="Cordia New" w:eastAsia="Angsana New" w:hAnsi="Cordia New" w:cs="Cordia New" w:hint="cs"/>
                                    <w:b/>
                                    <w:bCs/>
                                    <w:color w:val="171919" w:themeColor="background1" w:themeShade="1A"/>
                                    <w:sz w:val="44"/>
                                    <w:szCs w:val="44"/>
                                    <w:cs/>
                                    <w:lang w:val="th" w:bidi="th-TH"/>
                                  </w:rPr>
                                  <w:t>มาร่วมเปลี่ยนแปลงการบริการดูแลผู้สูงอายุด้วยกันเถิด</w:t>
                                </w:r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b/>
                                    <w:bCs/>
                                    <w:color w:val="171919" w:themeColor="background1" w:themeShade="1A"/>
                                    <w:sz w:val="44"/>
                                    <w:szCs w:val="44"/>
                                    <w:lang w:val="th"/>
                                  </w:rPr>
                                  <w:t xml:space="preserve"> </w:t>
                                </w:r>
                              </w:p>
                              <w:p w14:paraId="5AC725D3" w14:textId="77777777" w:rsidR="006D334E" w:rsidRPr="00197A1D" w:rsidRDefault="00000000" w:rsidP="00197A1D">
                                <w:pPr>
                                  <w:spacing w:beforeLines="100" w:before="240" w:afterLines="40" w:after="96" w:line="240" w:lineRule="auto"/>
                                  <w:ind w:right="323"/>
                                  <w:rPr>
                                    <w:rFonts w:ascii="Cordia New" w:hAnsi="Cordia New" w:cs="Cordia New"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197A1D">
                                  <w:rPr>
                                    <w:rFonts w:ascii="Cordia New" w:eastAsia="Angsan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เราขอเชิญชวนให้ชาวออสเตรเลียแสดงความคิดเห็นเกี่ยวกับการปฏิรูปการดูแลผู้สูงอายุ</w:t>
                                </w:r>
                              </w:p>
                              <w:p w14:paraId="2502FC60" w14:textId="77777777" w:rsidR="006D334E" w:rsidRPr="00197A1D" w:rsidRDefault="00000000" w:rsidP="00197A1D">
                                <w:pPr>
                                  <w:spacing w:beforeLines="100" w:before="240" w:afterLines="40" w:after="96" w:line="240" w:lineRule="auto"/>
                                  <w:ind w:left="567" w:right="323"/>
                                  <w:rPr>
                                    <w:rFonts w:ascii="Cordia New" w:hAnsi="Cordia New" w:cs="Cordia New"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197A1D">
                                  <w:rPr>
                                    <w:rFonts w:ascii="Cordia New" w:eastAsia="Angsan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ไปที่</w:t>
                                </w:r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</w:t>
                                </w:r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</w:t>
                                </w:r>
                                <w:proofErr w:type="spellStart"/>
                                <w:r w:rsidRPr="00AF2207">
                                  <w:rPr>
                                    <w:rFonts w:ascii="Cordia New" w:eastAsia="Cordia New" w:hAnsi="Cordia New" w:cs="Cordia New" w:hint="cs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>agedcareengagement</w:t>
                                </w:r>
                                <w:proofErr w:type="spellEnd"/>
                                <w:r w:rsidRPr="00AF2207">
                                  <w:rPr>
                                    <w:rFonts w:ascii="Cordia New" w:eastAsia="Cordia New" w:hAnsi="Cordia New" w:cs="Cordia New" w:hint="cs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>.</w:t>
                                </w:r>
                                <w:proofErr w:type="spellStart"/>
                                <w:r w:rsidRPr="00AF2207">
                                  <w:rPr>
                                    <w:rFonts w:ascii="Cordia New" w:eastAsia="Cordia New" w:hAnsi="Cordia New" w:cs="Cordia New" w:hint="cs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>health</w:t>
                                </w:r>
                                <w:proofErr w:type="spellEnd"/>
                                <w:r w:rsidRPr="00AF2207">
                                  <w:rPr>
                                    <w:rFonts w:ascii="Cordia New" w:eastAsia="Cordia New" w:hAnsi="Cordia New" w:cs="Cordia New" w:hint="cs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>.</w:t>
                                </w:r>
                                <w:proofErr w:type="spellStart"/>
                                <w:r w:rsidRPr="00AF2207">
                                  <w:rPr>
                                    <w:rFonts w:ascii="Cordia New" w:eastAsia="Cordia New" w:hAnsi="Cordia New" w:cs="Cordia New" w:hint="cs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>gov</w:t>
                                </w:r>
                                <w:proofErr w:type="spellEnd"/>
                                <w:r w:rsidRPr="00AF2207">
                                  <w:rPr>
                                    <w:rFonts w:ascii="Cordia New" w:eastAsia="Cordia New" w:hAnsi="Cordia New" w:cs="Cordia New" w:hint="cs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>.</w:t>
                                </w:r>
                                <w:proofErr w:type="spellStart"/>
                                <w:r w:rsidRPr="00AF2207">
                                  <w:rPr>
                                    <w:rFonts w:ascii="Cordia New" w:eastAsia="Cordia New" w:hAnsi="Cordia New" w:cs="Cordia New" w:hint="cs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>au</w:t>
                                </w:r>
                                <w:proofErr w:type="spellEnd"/>
                              </w:p>
                              <w:p w14:paraId="7E98B7DA" w14:textId="77777777" w:rsidR="006D334E" w:rsidRPr="00197A1D" w:rsidRDefault="00000000" w:rsidP="00197A1D">
                                <w:pPr>
                                  <w:spacing w:beforeLines="100" w:before="240" w:afterLines="40" w:after="96" w:line="240" w:lineRule="auto"/>
                                  <w:ind w:left="567" w:right="326"/>
                                  <w:rPr>
                                    <w:rFonts w:ascii="Cordia New" w:hAnsi="Cordia New" w:cs="Cordia New"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197A1D">
                                  <w:rPr>
                                    <w:rFonts w:ascii="Cordia New" w:eastAsia="Angsan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โทร</w:t>
                                </w:r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</w:t>
                                </w:r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>1800 318 209</w:t>
                                </w:r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(</w:t>
                                </w:r>
                                <w:r w:rsidRPr="00197A1D">
                                  <w:rPr>
                                    <w:rFonts w:ascii="Cordia New" w:eastAsia="Angsan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สายบริการฟรีด้านการปฏิรูปการดูแลผู้สูงอายุ</w:t>
                                </w:r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>)</w:t>
                                </w:r>
                              </w:p>
                              <w:p w14:paraId="43D22340" w14:textId="4ADDF049" w:rsidR="006D334E" w:rsidRPr="00197A1D" w:rsidRDefault="00000000" w:rsidP="00197A1D">
                                <w:pPr>
                                  <w:spacing w:before="0" w:after="0" w:line="240" w:lineRule="auto"/>
                                  <w:ind w:left="567"/>
                                  <w:rPr>
                                    <w:rFonts w:ascii="Cordia New" w:hAnsi="Cordia New" w:cs="Cordia New"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197A1D">
                                  <w:rPr>
                                    <w:rFonts w:ascii="Cordia New" w:eastAsia="Angsan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สำหรับบริการแปลภาษาและล่าม</w:t>
                                </w:r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</w:t>
                                </w:r>
                                <w:r w:rsidRPr="00197A1D">
                                  <w:rPr>
                                    <w:rFonts w:ascii="Cordia New" w:eastAsia="Angsan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โทร</w:t>
                                </w:r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131 450 </w:t>
                                </w:r>
                                <w:r w:rsidRPr="00197A1D">
                                  <w:rPr>
                                    <w:rFonts w:ascii="Cordia New" w:eastAsia="Angsan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และขอให้ต่อสายไปที่</w:t>
                                </w:r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1800 318 209 </w:t>
                                </w:r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br/>
                                </w:r>
                                <w:r w:rsidRPr="00197A1D">
                                  <w:rPr>
                                    <w:rFonts w:ascii="Cordia New" w:eastAsia="Angsan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หากต้องการใช้บริการ</w:t>
                                </w:r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National Relay Service </w:t>
                                </w:r>
                                <w:r w:rsidRPr="00197A1D">
                                  <w:rPr>
                                    <w:rFonts w:ascii="Cordia New" w:eastAsia="Angsan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ไปที่</w:t>
                                </w:r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</w:t>
                                </w:r>
                                <w:hyperlink r:id="rId13" w:history="1">
                                  <w:r w:rsidR="006D334E" w:rsidRPr="00197A1D">
                                    <w:rPr>
                                      <w:rStyle w:val="Hyperlink"/>
                                      <w:rFonts w:ascii="Cordia New" w:eastAsia="Cordia New" w:hAnsi="Cordia New" w:cs="Cordia New" w:hint="cs"/>
                                      <w:sz w:val="32"/>
                                      <w:szCs w:val="32"/>
                                      <w:lang w:val="th"/>
                                    </w:rPr>
                                    <w:t>nrschat.nrscall.gov.au/nrs</w:t>
                                  </w:r>
                                </w:hyperlink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</w:t>
                                </w:r>
                                <w:r w:rsidRPr="00197A1D">
                                  <w:rPr>
                                    <w:rFonts w:ascii="Cordia New" w:eastAsia="Angsan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เพื่อเลือกจุดรับบริการ</w:t>
                                </w:r>
                                <w:r w:rsidR="00962F42">
                                  <w:rPr>
                                    <w:rFonts w:ascii="Cordia New" w:eastAsia="Angsana New" w:hAnsi="Cordia New" w:cs="Cordia New"/>
                                    <w:color w:val="171919" w:themeColor="background1" w:themeShade="1A"/>
                                    <w:sz w:val="32"/>
                                    <w:szCs w:val="32"/>
                                    <w:lang w:val="en-GB" w:bidi="th-TH"/>
                                  </w:rPr>
                                  <w:br/>
                                </w:r>
                                <w:r w:rsidRPr="00197A1D">
                                  <w:rPr>
                                    <w:rFonts w:ascii="Cordia New" w:eastAsia="Angsan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ที่ท่านต้องการจากบนหน้าเว็บไซต์</w:t>
                                </w:r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</w:t>
                                </w:r>
                                <w:r w:rsidRPr="00197A1D">
                                  <w:rPr>
                                    <w:rFonts w:ascii="Cordia New" w:eastAsia="Angsan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หรือโทรติดต่อ</w:t>
                                </w:r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NRS Helpdesk </w:t>
                                </w:r>
                                <w:r w:rsidRPr="00197A1D">
                                  <w:rPr>
                                    <w:rFonts w:ascii="Cordia New" w:eastAsia="Angsan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ที่เบอร์</w:t>
                                </w:r>
                                <w:r w:rsidRPr="00197A1D">
                                  <w:rPr>
                                    <w:rFonts w:ascii="Cordia New" w:eastAsia="Cordia New" w:hAnsi="Cordia New" w:cs="Cordia New" w:hint="cs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1800 555 660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9" name="Group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83563" y="1121663"/>
                            <a:ext cx="266047" cy="260324"/>
                            <a:chOff x="5019" y="-224341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0" name="Oval 20"/>
                          <wps:cNvSpPr/>
                          <wps:spPr>
                            <a:xfrm>
                              <a:off x="5019" y="-224341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816" y="-155936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22" name="Group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83563" y="778763"/>
                            <a:ext cx="266047" cy="259054"/>
                            <a:chOff x="5019" y="-262460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3" name="Oval 23"/>
                          <wps:cNvSpPr/>
                          <wps:spPr>
                            <a:xfrm>
                              <a:off x="5019" y="-262460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217" y="-201262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1D5D21" id="Group 2" o:spid="_x0000_s1026" alt="&quot;&quot;" style="position:absolute;margin-left:21.45pt;margin-top:626pt;width:529pt;height:212.75pt;z-index:251659264;mso-position-horizontal-relative:margin;mso-position-vertical-relative:page;mso-width-relative:margin;mso-height-relative:margin" coordsize="69799,2325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" o:allowoverlap="f">
                <v:group id="Group 15" o:spid="_x0000_s1027" alt="&quot;&quot;" style="position:absolute;width:69799;height:23253" coordsize="69818,23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Rectangle: Single Corner Rounded 17" o:spid="_x0000_s1028" style="position:absolute;width:69818;height:23241;flip:x;visibility:visible;mso-wrap-style:square;v-text-anchor:middle" coordsize="6981825,2324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&#13;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9" type="#_x0000_t202" alt="&quot;&quot;" style="position:absolute;left:2285;top:700;width:66679;height:2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<v:textbox>
                      <w:txbxContent>
                        <w:p w14:paraId="6384052B" w14:textId="77777777" w:rsidR="006D334E" w:rsidRPr="00197A1D" w:rsidRDefault="00000000" w:rsidP="00197A1D">
                          <w:pPr>
                            <w:spacing w:before="0" w:after="0" w:line="240" w:lineRule="auto"/>
                            <w:ind w:right="323"/>
                            <w:rPr>
                              <w:rFonts w:ascii="Cordia New" w:hAnsi="Cordia New" w:cs="Cordia New"/>
                              <w:b/>
                              <w:bCs/>
                              <w:color w:val="171919" w:themeColor="background1" w:themeShade="1A"/>
                              <w:sz w:val="44"/>
                              <w:szCs w:val="44"/>
                            </w:rPr>
                          </w:pPr>
                          <w:r w:rsidRPr="00197A1D">
                            <w:rPr>
                              <w:rFonts w:ascii="Cordia New" w:eastAsia="Angsana New" w:hAnsi="Cordia New" w:cs="Cordia New" w:hint="cs"/>
                              <w:b/>
                              <w:bCs/>
                              <w:color w:val="171919" w:themeColor="background1" w:themeShade="1A"/>
                              <w:sz w:val="44"/>
                              <w:szCs w:val="44"/>
                              <w:cs/>
                              <w:lang w:val="th" w:bidi="th-TH"/>
                            </w:rPr>
                            <w:t>มาร่วมเปลี่ยนแปลงการบริการดูแลผู้สูงอายุด้วยกันเถิด</w:t>
                          </w:r>
                          <w:r w:rsidRPr="00197A1D">
                            <w:rPr>
                              <w:rFonts w:ascii="Cordia New" w:eastAsia="Cordia New" w:hAnsi="Cordia New" w:cs="Cordia New" w:hint="cs"/>
                              <w:b/>
                              <w:bCs/>
                              <w:color w:val="171919" w:themeColor="background1" w:themeShade="1A"/>
                              <w:sz w:val="44"/>
                              <w:szCs w:val="44"/>
                              <w:lang w:val="th"/>
                            </w:rPr>
                            <w:t xml:space="preserve"> </w:t>
                          </w:r>
                        </w:p>
                        <w:p w14:paraId="5AC725D3" w14:textId="77777777" w:rsidR="006D334E" w:rsidRPr="00197A1D" w:rsidRDefault="00000000" w:rsidP="00197A1D">
                          <w:pPr>
                            <w:spacing w:beforeLines="100" w:before="240" w:afterLines="40" w:after="96" w:line="240" w:lineRule="auto"/>
                            <w:ind w:right="323"/>
                            <w:rPr>
                              <w:rFonts w:ascii="Cordia New" w:hAnsi="Cordia New" w:cs="Cordia New"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197A1D">
                            <w:rPr>
                              <w:rFonts w:ascii="Cordia New" w:eastAsia="Angsan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เราขอเชิญชวนให้ชาวออสเตรเลียแสดงความคิดเห็นเกี่ยวกับการปฏิรูปการดูแลผู้สูงอายุ</w:t>
                          </w:r>
                        </w:p>
                        <w:p w14:paraId="2502FC60" w14:textId="77777777" w:rsidR="006D334E" w:rsidRPr="00197A1D" w:rsidRDefault="00000000" w:rsidP="00197A1D">
                          <w:pPr>
                            <w:spacing w:beforeLines="100" w:before="240" w:afterLines="40" w:after="96" w:line="240" w:lineRule="auto"/>
                            <w:ind w:left="567" w:right="323"/>
                            <w:rPr>
                              <w:rFonts w:ascii="Cordia New" w:hAnsi="Cordia New" w:cs="Cordia New"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197A1D">
                            <w:rPr>
                              <w:rFonts w:ascii="Cordia New" w:eastAsia="Angsan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ไปที่</w:t>
                          </w:r>
                          <w:r w:rsidRPr="00197A1D">
                            <w:rPr>
                              <w:rFonts w:ascii="Cordia New" w:eastAsia="Cordi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</w:t>
                          </w:r>
                          <w:r w:rsidRPr="00197A1D">
                            <w:rPr>
                              <w:rFonts w:ascii="Cordia New" w:eastAsia="Cordia New" w:hAnsi="Cordia New" w:cs="Cordia New" w:hint="cs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</w:t>
                          </w:r>
                          <w:proofErr w:type="spellStart"/>
                          <w:r w:rsidRPr="00AF2207">
                            <w:rPr>
                              <w:rFonts w:ascii="Cordia New" w:eastAsia="Cordia New" w:hAnsi="Cordia New" w:cs="Cordia New" w:hint="cs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>agedcareengagement</w:t>
                          </w:r>
                          <w:proofErr w:type="spellEnd"/>
                          <w:r w:rsidRPr="00AF2207">
                            <w:rPr>
                              <w:rFonts w:ascii="Cordia New" w:eastAsia="Cordia New" w:hAnsi="Cordia New" w:cs="Cordia New" w:hint="cs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>.</w:t>
                          </w:r>
                          <w:proofErr w:type="spellStart"/>
                          <w:r w:rsidRPr="00AF2207">
                            <w:rPr>
                              <w:rFonts w:ascii="Cordia New" w:eastAsia="Cordia New" w:hAnsi="Cordia New" w:cs="Cordia New" w:hint="cs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>health</w:t>
                          </w:r>
                          <w:proofErr w:type="spellEnd"/>
                          <w:r w:rsidRPr="00AF2207">
                            <w:rPr>
                              <w:rFonts w:ascii="Cordia New" w:eastAsia="Cordia New" w:hAnsi="Cordia New" w:cs="Cordia New" w:hint="cs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>.</w:t>
                          </w:r>
                          <w:proofErr w:type="spellStart"/>
                          <w:r w:rsidRPr="00AF2207">
                            <w:rPr>
                              <w:rFonts w:ascii="Cordia New" w:eastAsia="Cordia New" w:hAnsi="Cordia New" w:cs="Cordia New" w:hint="cs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>gov</w:t>
                          </w:r>
                          <w:proofErr w:type="spellEnd"/>
                          <w:r w:rsidRPr="00AF2207">
                            <w:rPr>
                              <w:rFonts w:ascii="Cordia New" w:eastAsia="Cordia New" w:hAnsi="Cordia New" w:cs="Cordia New" w:hint="cs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>.</w:t>
                          </w:r>
                          <w:proofErr w:type="spellStart"/>
                          <w:r w:rsidRPr="00AF2207">
                            <w:rPr>
                              <w:rFonts w:ascii="Cordia New" w:eastAsia="Cordia New" w:hAnsi="Cordia New" w:cs="Cordia New" w:hint="cs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>au</w:t>
                          </w:r>
                          <w:proofErr w:type="spellEnd"/>
                        </w:p>
                        <w:p w14:paraId="7E98B7DA" w14:textId="77777777" w:rsidR="006D334E" w:rsidRPr="00197A1D" w:rsidRDefault="00000000" w:rsidP="00197A1D">
                          <w:pPr>
                            <w:spacing w:beforeLines="100" w:before="240" w:afterLines="40" w:after="96" w:line="240" w:lineRule="auto"/>
                            <w:ind w:left="567" w:right="326"/>
                            <w:rPr>
                              <w:rFonts w:ascii="Cordia New" w:hAnsi="Cordia New" w:cs="Cordia New"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197A1D">
                            <w:rPr>
                              <w:rFonts w:ascii="Cordia New" w:eastAsia="Angsan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โทร</w:t>
                          </w:r>
                          <w:r w:rsidRPr="00197A1D">
                            <w:rPr>
                              <w:rFonts w:ascii="Cordia New" w:eastAsia="Cordi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</w:t>
                          </w:r>
                          <w:r w:rsidRPr="00197A1D">
                            <w:rPr>
                              <w:rFonts w:ascii="Cordia New" w:eastAsia="Cordia New" w:hAnsi="Cordia New" w:cs="Cordia New" w:hint="cs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>1800 318 209</w:t>
                          </w:r>
                          <w:r w:rsidRPr="00197A1D">
                            <w:rPr>
                              <w:rFonts w:ascii="Cordia New" w:eastAsia="Cordi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(</w:t>
                          </w:r>
                          <w:r w:rsidRPr="00197A1D">
                            <w:rPr>
                              <w:rFonts w:ascii="Cordia New" w:eastAsia="Angsan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สายบริการฟรีด้านการปฏิรูปการดูแลผู้สูงอายุ</w:t>
                          </w:r>
                          <w:r w:rsidRPr="00197A1D">
                            <w:rPr>
                              <w:rFonts w:ascii="Cordia New" w:eastAsia="Cordi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>)</w:t>
                          </w:r>
                        </w:p>
                        <w:p w14:paraId="43D22340" w14:textId="4ADDF049" w:rsidR="006D334E" w:rsidRPr="00197A1D" w:rsidRDefault="00000000" w:rsidP="00197A1D">
                          <w:pPr>
                            <w:spacing w:before="0" w:after="0" w:line="240" w:lineRule="auto"/>
                            <w:ind w:left="567"/>
                            <w:rPr>
                              <w:rFonts w:ascii="Cordia New" w:hAnsi="Cordia New" w:cs="Cordia New"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197A1D">
                            <w:rPr>
                              <w:rFonts w:ascii="Cordia New" w:eastAsia="Angsan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สำหรับบริการแปลภาษาและล่าม</w:t>
                          </w:r>
                          <w:r w:rsidRPr="00197A1D">
                            <w:rPr>
                              <w:rFonts w:ascii="Cordia New" w:eastAsia="Cordi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</w:t>
                          </w:r>
                          <w:r w:rsidRPr="00197A1D">
                            <w:rPr>
                              <w:rFonts w:ascii="Cordia New" w:eastAsia="Angsan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โทร</w:t>
                          </w:r>
                          <w:r w:rsidRPr="00197A1D">
                            <w:rPr>
                              <w:rFonts w:ascii="Cordia New" w:eastAsia="Cordi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131 450 </w:t>
                          </w:r>
                          <w:r w:rsidRPr="00197A1D">
                            <w:rPr>
                              <w:rFonts w:ascii="Cordia New" w:eastAsia="Angsan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และขอให้ต่อสายไปที่</w:t>
                          </w:r>
                          <w:r w:rsidRPr="00197A1D">
                            <w:rPr>
                              <w:rFonts w:ascii="Cordia New" w:eastAsia="Cordi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1800 318 209 </w:t>
                          </w:r>
                          <w:r w:rsidRPr="00197A1D">
                            <w:rPr>
                              <w:rFonts w:ascii="Cordia New" w:eastAsia="Cordi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br/>
                          </w:r>
                          <w:r w:rsidRPr="00197A1D">
                            <w:rPr>
                              <w:rFonts w:ascii="Cordia New" w:eastAsia="Angsan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หากต้องการใช้บริการ</w:t>
                          </w:r>
                          <w:r w:rsidRPr="00197A1D">
                            <w:rPr>
                              <w:rFonts w:ascii="Cordia New" w:eastAsia="Cordi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National Relay Service </w:t>
                          </w:r>
                          <w:r w:rsidRPr="00197A1D">
                            <w:rPr>
                              <w:rFonts w:ascii="Cordia New" w:eastAsia="Angsan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ไปที่</w:t>
                          </w:r>
                          <w:r w:rsidRPr="00197A1D">
                            <w:rPr>
                              <w:rFonts w:ascii="Cordia New" w:eastAsia="Cordi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</w:t>
                          </w:r>
                          <w:hyperlink r:id="rId16" w:history="1">
                            <w:r w:rsidR="006D334E" w:rsidRPr="00197A1D">
                              <w:rPr>
                                <w:rStyle w:val="Hyperlink"/>
                                <w:rFonts w:ascii="Cordia New" w:eastAsia="Cordia New" w:hAnsi="Cordia New" w:cs="Cordia New" w:hint="cs"/>
                                <w:sz w:val="32"/>
                                <w:szCs w:val="32"/>
                                <w:lang w:val="th"/>
                              </w:rPr>
                              <w:t>nrschat.nrscall.gov.au/nrs</w:t>
                            </w:r>
                          </w:hyperlink>
                          <w:r w:rsidRPr="00197A1D">
                            <w:rPr>
                              <w:rFonts w:ascii="Cordia New" w:eastAsia="Cordi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</w:t>
                          </w:r>
                          <w:r w:rsidRPr="00197A1D">
                            <w:rPr>
                              <w:rFonts w:ascii="Cordia New" w:eastAsia="Angsan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เพื่อเลือกจุดรับบริการ</w:t>
                          </w:r>
                          <w:r w:rsidR="00962F42">
                            <w:rPr>
                              <w:rFonts w:ascii="Cordia New" w:eastAsia="Angsana New" w:hAnsi="Cordia New" w:cs="Cordia New"/>
                              <w:color w:val="171919" w:themeColor="background1" w:themeShade="1A"/>
                              <w:sz w:val="32"/>
                              <w:szCs w:val="32"/>
                              <w:lang w:val="en-GB" w:bidi="th-TH"/>
                            </w:rPr>
                            <w:br/>
                          </w:r>
                          <w:r w:rsidRPr="00197A1D">
                            <w:rPr>
                              <w:rFonts w:ascii="Cordia New" w:eastAsia="Angsan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ที่ท่านต้องการจากบนหน้าเว็บไซต์</w:t>
                          </w:r>
                          <w:r w:rsidRPr="00197A1D">
                            <w:rPr>
                              <w:rFonts w:ascii="Cordia New" w:eastAsia="Cordi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</w:t>
                          </w:r>
                          <w:r w:rsidRPr="00197A1D">
                            <w:rPr>
                              <w:rFonts w:ascii="Cordia New" w:eastAsia="Angsan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หรือโทรติดต่อ</w:t>
                          </w:r>
                          <w:r w:rsidRPr="00197A1D">
                            <w:rPr>
                              <w:rFonts w:ascii="Cordia New" w:eastAsia="Cordi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NRS Helpdesk </w:t>
                          </w:r>
                          <w:r w:rsidRPr="00197A1D">
                            <w:rPr>
                              <w:rFonts w:ascii="Cordia New" w:eastAsia="Angsan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ที่เบอร์</w:t>
                          </w:r>
                          <w:r w:rsidRPr="00197A1D">
                            <w:rPr>
                              <w:rFonts w:ascii="Cordia New" w:eastAsia="Cordia New" w:hAnsi="Cordia New" w:cs="Cordia New" w:hint="cs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1800 555 660 </w:t>
                          </w:r>
                        </w:p>
                      </w:txbxContent>
                    </v:textbox>
                  </v:shape>
                </v:group>
                <v:group id="Group 19" o:spid="_x0000_s1030" alt="&quot;&quot;" style="position:absolute;left:2835;top:11216;width:2661;height:2603" coordorigin="5019,-224341" coordsize="270001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oval id="Oval 20" o:spid="_x0000_s1031" style="position:absolute;left:5019;top:-224341;width:270001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&#13;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32" type="#_x0000_t75" style="position:absolute;left:69816;top:-155936;width:137160;height:137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">
                    <v:imagedata r:id="rId17" o:title=""/>
                  </v:shape>
                </v:group>
                <v:group id="Group 22" o:spid="_x0000_s1033" alt="&quot;&quot;" style="position:absolute;left:2835;top:7787;width:2661;height:2591" coordorigin="5019,-262460" coordsize="270000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<v:oval id="Oval 23" o:spid="_x0000_s1034" style="position:absolute;left:5019;top:-262460;width:270000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" filled="f" stroked="f"/>
                  <v:shape id="Picture 24" o:spid="_x0000_s1035" type="#_x0000_t75" style="position:absolute;left:66217;top:-201262;width:140335;height:140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">
                    <v:imagedata r:id="rId18" o:title=""/>
                  </v:shape>
                </v:group>
                <w10:wrap anchorx="margin" anchory="page"/>
                <w10:anchorlock/>
              </v:group>
            </w:pict>
          </mc:Fallback>
        </mc:AlternateContent>
      </w:r>
      <w:r w:rsidRPr="0003047C">
        <w:rPr>
          <w:rFonts w:ascii="Browallia New" w:eastAsia="Cordia New" w:hAnsi="Browallia New" w:cs="Browallia New"/>
          <w:sz w:val="28"/>
          <w:szCs w:val="28"/>
          <w:lang w:val="th"/>
        </w:rPr>
        <w:t>.</w:t>
      </w:r>
    </w:p>
    <w:p w14:paraId="5889876E" w14:textId="77777777" w:rsidR="00B65777" w:rsidRPr="0003047C" w:rsidRDefault="00B65777" w:rsidP="0003047C">
      <w:pPr>
        <w:jc w:val="thaiDistribute"/>
        <w:rPr>
          <w:rFonts w:ascii="Browallia New" w:hAnsi="Browallia New" w:cs="Browallia New"/>
        </w:rPr>
      </w:pPr>
    </w:p>
    <w:sectPr w:rsidR="00B65777" w:rsidRPr="0003047C" w:rsidSect="002C6CE2">
      <w:headerReference w:type="first" r:id="rId19"/>
      <w:pgSz w:w="11906" w:h="16838"/>
      <w:pgMar w:top="1440" w:right="707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74D21" w14:textId="77777777" w:rsidR="00463574" w:rsidRDefault="00463574" w:rsidP="0076491B">
      <w:pPr>
        <w:spacing w:before="0" w:after="0" w:line="240" w:lineRule="auto"/>
      </w:pPr>
      <w:r>
        <w:separator/>
      </w:r>
    </w:p>
  </w:endnote>
  <w:endnote w:type="continuationSeparator" w:id="0">
    <w:p w14:paraId="77577DE6" w14:textId="77777777" w:rsidR="00463574" w:rsidRDefault="00463574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254A386" w14:textId="77777777" w:rsidR="00463574" w:rsidRDefault="0046357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54D39" w14:textId="77777777" w:rsidR="00463574" w:rsidRDefault="00463574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B12A318" w14:textId="77777777" w:rsidR="00463574" w:rsidRDefault="00463574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428A9E6A" w14:textId="77777777" w:rsidR="00463574" w:rsidRDefault="0046357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F06A1" w14:textId="77777777" w:rsidR="006D334E" w:rsidRDefault="000000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3E2E720" wp14:editId="62C9A1EC">
          <wp:simplePos x="0" y="0"/>
          <wp:positionH relativeFrom="page">
            <wp:posOffset>-361950</wp:posOffset>
          </wp:positionH>
          <wp:positionV relativeFrom="page">
            <wp:posOffset>-219074</wp:posOffset>
          </wp:positionV>
          <wp:extent cx="8201025" cy="3687494"/>
          <wp:effectExtent l="0" t="0" r="0" b="825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76" t="391" r="-4282" b="35047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04288" cy="36889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6C55B8C4" wp14:editId="2F9E35D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1100" cy="2109470"/>
          <wp:effectExtent l="0" t="0" r="0" b="508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95543F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FC43DC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AB428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508FC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D3CC6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A80260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2A28ED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5056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D7CBB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859ADB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56BAAE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88B2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49B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3479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382D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488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702E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F4E2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25F6"/>
    <w:multiLevelType w:val="hybridMultilevel"/>
    <w:tmpl w:val="75FA7438"/>
    <w:lvl w:ilvl="0" w:tplc="E35CD5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68666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4C0D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1AA8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3EAF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DA56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76AB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945B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388F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F2789EC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96024D0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78EF9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B1C5D9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670C9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D8EFD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A50EB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4A82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F08CC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F5CDB"/>
    <w:multiLevelType w:val="hybridMultilevel"/>
    <w:tmpl w:val="7F926684"/>
    <w:lvl w:ilvl="0" w:tplc="3FC4997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50DC8DB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9322F6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8F6FD2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5ABEB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7DE76E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C16342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BA8CE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2D05A1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ED3C1E"/>
    <w:multiLevelType w:val="hybridMultilevel"/>
    <w:tmpl w:val="0B2ABC50"/>
    <w:lvl w:ilvl="0" w:tplc="5826397A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8788EA30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CE04E66A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6BCB5C8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3C82C9F0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98D0E244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D69248E6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2E6EA4EE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E84E8702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316478CD"/>
    <w:multiLevelType w:val="hybridMultilevel"/>
    <w:tmpl w:val="0276DAE8"/>
    <w:lvl w:ilvl="0" w:tplc="F0B03C5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4A5E46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346A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1EF7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0209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ACA9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D2AB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04D3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94BB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33706"/>
    <w:multiLevelType w:val="hybridMultilevel"/>
    <w:tmpl w:val="F7AAFA7A"/>
    <w:lvl w:ilvl="0" w:tplc="3B0EE3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762CDB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143C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4803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72FF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062A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86A4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1877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88A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825D12"/>
    <w:multiLevelType w:val="hybridMultilevel"/>
    <w:tmpl w:val="13760F64"/>
    <w:lvl w:ilvl="0" w:tplc="BF3023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522E3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9819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2829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8E96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2CD2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5AE6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70C6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2207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61057"/>
    <w:multiLevelType w:val="hybridMultilevel"/>
    <w:tmpl w:val="F9F266F8"/>
    <w:lvl w:ilvl="0" w:tplc="9D3808A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D10AF5A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570DF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84A5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7A2473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24294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556F99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9B0E0B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8E2D4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D454CD"/>
    <w:multiLevelType w:val="hybridMultilevel"/>
    <w:tmpl w:val="BF9EAA8C"/>
    <w:lvl w:ilvl="0" w:tplc="9394399C">
      <w:start w:val="1"/>
      <w:numFmt w:val="bullet"/>
      <w:pStyle w:val="TPs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32C3A0">
      <w:start w:val="1"/>
      <w:numFmt w:val="bullet"/>
      <w:pStyle w:val="TPs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DE4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8D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4EDA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66BD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184E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FE4B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5AC5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A1844"/>
    <w:multiLevelType w:val="hybridMultilevel"/>
    <w:tmpl w:val="3CC48E92"/>
    <w:lvl w:ilvl="0" w:tplc="79FE9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D4A5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84D5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6C2D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6CFE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C494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A628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68E8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0466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82E49"/>
    <w:multiLevelType w:val="hybridMultilevel"/>
    <w:tmpl w:val="00FC372E"/>
    <w:lvl w:ilvl="0" w:tplc="C7CA1E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3F0AC9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64256B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03E24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A685A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90E90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FB23A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782D9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55A21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2A2C4D"/>
    <w:multiLevelType w:val="hybridMultilevel"/>
    <w:tmpl w:val="9F4255D2"/>
    <w:lvl w:ilvl="0" w:tplc="82B02F76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24400C4E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6EF076DE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AC3E38FA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B5C9BB0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36FE0CA8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378896A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50C03BFE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CA862D94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4" w15:restartNumberingAfterBreak="0">
    <w:nsid w:val="491D2983"/>
    <w:multiLevelType w:val="hybridMultilevel"/>
    <w:tmpl w:val="54605FE8"/>
    <w:lvl w:ilvl="0" w:tplc="E05836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0B0FB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2464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74C9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D0CE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F2D3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030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A8C3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2C2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D57B8"/>
    <w:multiLevelType w:val="hybridMultilevel"/>
    <w:tmpl w:val="CB54CEB0"/>
    <w:lvl w:ilvl="0" w:tplc="9072D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E10055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14D9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AE1A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10D8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DED1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DC33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E2A9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1CD9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509F4"/>
    <w:multiLevelType w:val="hybridMultilevel"/>
    <w:tmpl w:val="0E401322"/>
    <w:lvl w:ilvl="0" w:tplc="D8421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B3A484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138244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6CDA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9564F2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44865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DE2F7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DFC26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A6C13F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95FCA"/>
    <w:multiLevelType w:val="hybridMultilevel"/>
    <w:tmpl w:val="140C4EAC"/>
    <w:lvl w:ilvl="0" w:tplc="1FE615F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5B41582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91B66D14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56AEC38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C1AED5C4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A2015A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C46947E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9302E00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EBC9C60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65C57DFD"/>
    <w:multiLevelType w:val="hybridMultilevel"/>
    <w:tmpl w:val="521E9DF2"/>
    <w:lvl w:ilvl="0" w:tplc="EFB45E7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797E42A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68C3C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CB0F6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BD2F9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BE2D8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A58994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0B63E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8A4B9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570BA3"/>
    <w:multiLevelType w:val="hybridMultilevel"/>
    <w:tmpl w:val="48C8B4FA"/>
    <w:lvl w:ilvl="0" w:tplc="1D50CB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EEC46F6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738F8E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AA8E30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A34CB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98ED32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BF264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B802F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32E0B3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F21357"/>
    <w:multiLevelType w:val="hybridMultilevel"/>
    <w:tmpl w:val="62E215F0"/>
    <w:lvl w:ilvl="0" w:tplc="1B8C2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19AE712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7FE37B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D9A9F1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87227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369A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CABB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4E3F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1F458C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B5475C"/>
    <w:multiLevelType w:val="hybridMultilevel"/>
    <w:tmpl w:val="2820CE56"/>
    <w:lvl w:ilvl="0" w:tplc="C22CA1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C2B084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9E5D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82E0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4C31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40BC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C003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E91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D0F8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996252"/>
    <w:multiLevelType w:val="hybridMultilevel"/>
    <w:tmpl w:val="731093A6"/>
    <w:lvl w:ilvl="0" w:tplc="94CCF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9A1E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228A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3CCE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EE4F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8C28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F2D8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E056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E4C3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4157D"/>
    <w:multiLevelType w:val="hybridMultilevel"/>
    <w:tmpl w:val="01709A6E"/>
    <w:lvl w:ilvl="0" w:tplc="05FA9C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69F449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F402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5CEB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65A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86F1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EADA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7E34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46EC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3091687">
    <w:abstractNumId w:val="22"/>
  </w:num>
  <w:num w:numId="2" w16cid:durableId="810711213">
    <w:abstractNumId w:val="4"/>
  </w:num>
  <w:num w:numId="3" w16cid:durableId="1679455449">
    <w:abstractNumId w:val="19"/>
  </w:num>
  <w:num w:numId="4" w16cid:durableId="345640829">
    <w:abstractNumId w:val="20"/>
  </w:num>
  <w:num w:numId="5" w16cid:durableId="1388604679">
    <w:abstractNumId w:val="11"/>
  </w:num>
  <w:num w:numId="6" w16cid:durableId="447165313">
    <w:abstractNumId w:val="3"/>
  </w:num>
  <w:num w:numId="7" w16cid:durableId="2035156669">
    <w:abstractNumId w:val="16"/>
  </w:num>
  <w:num w:numId="8" w16cid:durableId="1312830878">
    <w:abstractNumId w:val="15"/>
  </w:num>
  <w:num w:numId="9" w16cid:durableId="493375931">
    <w:abstractNumId w:val="18"/>
  </w:num>
  <w:num w:numId="10" w16cid:durableId="227426068">
    <w:abstractNumId w:val="0"/>
  </w:num>
  <w:num w:numId="11" w16cid:durableId="1069958724">
    <w:abstractNumId w:val="23"/>
  </w:num>
  <w:num w:numId="12" w16cid:durableId="1735153434">
    <w:abstractNumId w:val="6"/>
  </w:num>
  <w:num w:numId="13" w16cid:durableId="364603622">
    <w:abstractNumId w:val="14"/>
  </w:num>
  <w:num w:numId="14" w16cid:durableId="1822192167">
    <w:abstractNumId w:val="1"/>
  </w:num>
  <w:num w:numId="15" w16cid:durableId="201332350">
    <w:abstractNumId w:val="9"/>
  </w:num>
  <w:num w:numId="16" w16cid:durableId="1371342757">
    <w:abstractNumId w:val="12"/>
  </w:num>
  <w:num w:numId="17" w16cid:durableId="46103041">
    <w:abstractNumId w:val="17"/>
  </w:num>
  <w:num w:numId="18" w16cid:durableId="390541167">
    <w:abstractNumId w:val="13"/>
  </w:num>
  <w:num w:numId="19" w16cid:durableId="183371204">
    <w:abstractNumId w:val="5"/>
  </w:num>
  <w:num w:numId="20" w16cid:durableId="109665691">
    <w:abstractNumId w:val="7"/>
  </w:num>
  <w:num w:numId="21" w16cid:durableId="1885561797">
    <w:abstractNumId w:val="8"/>
  </w:num>
  <w:num w:numId="22" w16cid:durableId="172645300">
    <w:abstractNumId w:val="2"/>
  </w:num>
  <w:num w:numId="23" w16cid:durableId="1339575882">
    <w:abstractNumId w:val="21"/>
  </w:num>
  <w:num w:numId="24" w16cid:durableId="4440828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3DE"/>
    <w:rsid w:val="0000417B"/>
    <w:rsid w:val="000172C1"/>
    <w:rsid w:val="000264D4"/>
    <w:rsid w:val="0003047C"/>
    <w:rsid w:val="000451A1"/>
    <w:rsid w:val="00046591"/>
    <w:rsid w:val="000559D2"/>
    <w:rsid w:val="000765E4"/>
    <w:rsid w:val="000B3154"/>
    <w:rsid w:val="000E2B97"/>
    <w:rsid w:val="00103807"/>
    <w:rsid w:val="0011475C"/>
    <w:rsid w:val="001515F4"/>
    <w:rsid w:val="00153D52"/>
    <w:rsid w:val="00165834"/>
    <w:rsid w:val="001705AF"/>
    <w:rsid w:val="0018537B"/>
    <w:rsid w:val="00197A1D"/>
    <w:rsid w:val="001C2CEF"/>
    <w:rsid w:val="001C4FE2"/>
    <w:rsid w:val="001C5964"/>
    <w:rsid w:val="001D5068"/>
    <w:rsid w:val="001E5B8B"/>
    <w:rsid w:val="00203958"/>
    <w:rsid w:val="00205469"/>
    <w:rsid w:val="00230A7A"/>
    <w:rsid w:val="00250E5F"/>
    <w:rsid w:val="00251E6B"/>
    <w:rsid w:val="00252510"/>
    <w:rsid w:val="00252C55"/>
    <w:rsid w:val="00283F6E"/>
    <w:rsid w:val="00291AB0"/>
    <w:rsid w:val="002B729D"/>
    <w:rsid w:val="002C2D46"/>
    <w:rsid w:val="002C6CE2"/>
    <w:rsid w:val="002C7AFE"/>
    <w:rsid w:val="002D4443"/>
    <w:rsid w:val="002E153B"/>
    <w:rsid w:val="002F2844"/>
    <w:rsid w:val="0030146D"/>
    <w:rsid w:val="00310EB5"/>
    <w:rsid w:val="00324A10"/>
    <w:rsid w:val="00360B34"/>
    <w:rsid w:val="003619F4"/>
    <w:rsid w:val="00370D4C"/>
    <w:rsid w:val="003C1303"/>
    <w:rsid w:val="003D14E3"/>
    <w:rsid w:val="003E423D"/>
    <w:rsid w:val="003F36E7"/>
    <w:rsid w:val="003F5048"/>
    <w:rsid w:val="004109B8"/>
    <w:rsid w:val="004150AA"/>
    <w:rsid w:val="00422631"/>
    <w:rsid w:val="004557A0"/>
    <w:rsid w:val="00461B91"/>
    <w:rsid w:val="00463574"/>
    <w:rsid w:val="00464418"/>
    <w:rsid w:val="00483E24"/>
    <w:rsid w:val="004A3D99"/>
    <w:rsid w:val="004B116A"/>
    <w:rsid w:val="004B3AF1"/>
    <w:rsid w:val="004C11EB"/>
    <w:rsid w:val="004C568B"/>
    <w:rsid w:val="004D5F88"/>
    <w:rsid w:val="004F7E50"/>
    <w:rsid w:val="005031AA"/>
    <w:rsid w:val="005035B6"/>
    <w:rsid w:val="005272E5"/>
    <w:rsid w:val="00536D86"/>
    <w:rsid w:val="00555E8A"/>
    <w:rsid w:val="00556483"/>
    <w:rsid w:val="00564A6D"/>
    <w:rsid w:val="00577BBA"/>
    <w:rsid w:val="005807FB"/>
    <w:rsid w:val="005867F6"/>
    <w:rsid w:val="00591021"/>
    <w:rsid w:val="00592E07"/>
    <w:rsid w:val="005A2D43"/>
    <w:rsid w:val="005B3C10"/>
    <w:rsid w:val="005B4614"/>
    <w:rsid w:val="005D154B"/>
    <w:rsid w:val="005D314C"/>
    <w:rsid w:val="005D4B57"/>
    <w:rsid w:val="005E4C76"/>
    <w:rsid w:val="005E72E3"/>
    <w:rsid w:val="005F0E67"/>
    <w:rsid w:val="006221CC"/>
    <w:rsid w:val="00632C8A"/>
    <w:rsid w:val="00633DB4"/>
    <w:rsid w:val="0065167C"/>
    <w:rsid w:val="006675F3"/>
    <w:rsid w:val="00672E40"/>
    <w:rsid w:val="00675A5C"/>
    <w:rsid w:val="00685056"/>
    <w:rsid w:val="006C07D3"/>
    <w:rsid w:val="006C73CF"/>
    <w:rsid w:val="006D334E"/>
    <w:rsid w:val="006D4826"/>
    <w:rsid w:val="006F2F79"/>
    <w:rsid w:val="00726939"/>
    <w:rsid w:val="00733DB3"/>
    <w:rsid w:val="00740326"/>
    <w:rsid w:val="00755E39"/>
    <w:rsid w:val="007562D7"/>
    <w:rsid w:val="0075685B"/>
    <w:rsid w:val="00757238"/>
    <w:rsid w:val="0076491B"/>
    <w:rsid w:val="00770687"/>
    <w:rsid w:val="007A1382"/>
    <w:rsid w:val="007B43DE"/>
    <w:rsid w:val="007C3571"/>
    <w:rsid w:val="007D1391"/>
    <w:rsid w:val="007D73F2"/>
    <w:rsid w:val="007E444A"/>
    <w:rsid w:val="007E5CDC"/>
    <w:rsid w:val="0081053A"/>
    <w:rsid w:val="008123F2"/>
    <w:rsid w:val="008524BB"/>
    <w:rsid w:val="00853301"/>
    <w:rsid w:val="0085603D"/>
    <w:rsid w:val="00856B90"/>
    <w:rsid w:val="00857EEC"/>
    <w:rsid w:val="00861893"/>
    <w:rsid w:val="008805DD"/>
    <w:rsid w:val="00885E49"/>
    <w:rsid w:val="00893BA9"/>
    <w:rsid w:val="00893D17"/>
    <w:rsid w:val="008C60FF"/>
    <w:rsid w:val="008D028A"/>
    <w:rsid w:val="008D1F67"/>
    <w:rsid w:val="008F467F"/>
    <w:rsid w:val="009027BB"/>
    <w:rsid w:val="00916DE1"/>
    <w:rsid w:val="00925284"/>
    <w:rsid w:val="00930325"/>
    <w:rsid w:val="009346B6"/>
    <w:rsid w:val="009471F2"/>
    <w:rsid w:val="00962F42"/>
    <w:rsid w:val="00973562"/>
    <w:rsid w:val="009769E5"/>
    <w:rsid w:val="00977AA4"/>
    <w:rsid w:val="00981651"/>
    <w:rsid w:val="00981AE6"/>
    <w:rsid w:val="009A33E1"/>
    <w:rsid w:val="009B2828"/>
    <w:rsid w:val="009D7A0E"/>
    <w:rsid w:val="009F5C94"/>
    <w:rsid w:val="009F6411"/>
    <w:rsid w:val="00A32C7D"/>
    <w:rsid w:val="00A50CE9"/>
    <w:rsid w:val="00A62216"/>
    <w:rsid w:val="00A705F9"/>
    <w:rsid w:val="00A83BE7"/>
    <w:rsid w:val="00A83F87"/>
    <w:rsid w:val="00A9410B"/>
    <w:rsid w:val="00AA4075"/>
    <w:rsid w:val="00AC04A6"/>
    <w:rsid w:val="00AD5CBB"/>
    <w:rsid w:val="00AD786B"/>
    <w:rsid w:val="00AF2207"/>
    <w:rsid w:val="00AF3EEB"/>
    <w:rsid w:val="00AF7690"/>
    <w:rsid w:val="00B22C9A"/>
    <w:rsid w:val="00B45B0B"/>
    <w:rsid w:val="00B65777"/>
    <w:rsid w:val="00B72CB9"/>
    <w:rsid w:val="00B75CE7"/>
    <w:rsid w:val="00B81148"/>
    <w:rsid w:val="00B87B6A"/>
    <w:rsid w:val="00BB2CA8"/>
    <w:rsid w:val="00BC16AF"/>
    <w:rsid w:val="00BC3D02"/>
    <w:rsid w:val="00BC7438"/>
    <w:rsid w:val="00BD2757"/>
    <w:rsid w:val="00BD31BC"/>
    <w:rsid w:val="00BD3D8A"/>
    <w:rsid w:val="00BD577C"/>
    <w:rsid w:val="00BD6D14"/>
    <w:rsid w:val="00BD6FEA"/>
    <w:rsid w:val="00BF2EB4"/>
    <w:rsid w:val="00C074CB"/>
    <w:rsid w:val="00C14B44"/>
    <w:rsid w:val="00C14DCE"/>
    <w:rsid w:val="00C253DE"/>
    <w:rsid w:val="00C46331"/>
    <w:rsid w:val="00C503A1"/>
    <w:rsid w:val="00C76B54"/>
    <w:rsid w:val="00C82726"/>
    <w:rsid w:val="00C9187A"/>
    <w:rsid w:val="00C94C96"/>
    <w:rsid w:val="00CA01D4"/>
    <w:rsid w:val="00CA0CFC"/>
    <w:rsid w:val="00CD4BF3"/>
    <w:rsid w:val="00CE3E5E"/>
    <w:rsid w:val="00CF5DE6"/>
    <w:rsid w:val="00D04590"/>
    <w:rsid w:val="00D10E3E"/>
    <w:rsid w:val="00D11990"/>
    <w:rsid w:val="00D174B0"/>
    <w:rsid w:val="00D23CE7"/>
    <w:rsid w:val="00D315CF"/>
    <w:rsid w:val="00D438CC"/>
    <w:rsid w:val="00D47450"/>
    <w:rsid w:val="00D52852"/>
    <w:rsid w:val="00D62A84"/>
    <w:rsid w:val="00DB10DD"/>
    <w:rsid w:val="00DB11A2"/>
    <w:rsid w:val="00DC5B30"/>
    <w:rsid w:val="00DF5A4F"/>
    <w:rsid w:val="00E00D02"/>
    <w:rsid w:val="00E30FF7"/>
    <w:rsid w:val="00E5386F"/>
    <w:rsid w:val="00E91CEE"/>
    <w:rsid w:val="00EB64C6"/>
    <w:rsid w:val="00ED4EA6"/>
    <w:rsid w:val="00ED513C"/>
    <w:rsid w:val="00EF0A4F"/>
    <w:rsid w:val="00F27B40"/>
    <w:rsid w:val="00F3440E"/>
    <w:rsid w:val="00F45B7B"/>
    <w:rsid w:val="00F542AA"/>
    <w:rsid w:val="00F543F9"/>
    <w:rsid w:val="00F7290B"/>
    <w:rsid w:val="00F767FB"/>
    <w:rsid w:val="00F80601"/>
    <w:rsid w:val="00F84ED0"/>
    <w:rsid w:val="00FE5BD1"/>
    <w:rsid w:val="00FE682D"/>
    <w:rsid w:val="00FF5DB9"/>
    <w:rsid w:val="0CB713E5"/>
    <w:rsid w:val="1F8E640A"/>
    <w:rsid w:val="2095F9C1"/>
    <w:rsid w:val="20EF1BE9"/>
    <w:rsid w:val="5202797F"/>
    <w:rsid w:val="52D94AB3"/>
    <w:rsid w:val="59A5A9E1"/>
    <w:rsid w:val="73DBA202"/>
    <w:rsid w:val="7CFE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01ACAE"/>
  <w15:chartTrackingRefBased/>
  <w15:docId w15:val="{267E5F08-5822-4E8D-BD31-F755DA1FA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590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59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D17"/>
    <w:pPr>
      <w:spacing w:before="120" w:after="120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D17"/>
    <w:rPr>
      <w:rFonts w:ascii="Arial" w:hAnsi="Arial" w:cs="Times New Roman"/>
      <w:b/>
      <w:bCs/>
      <w:sz w:val="20"/>
      <w:szCs w:val="20"/>
    </w:rPr>
  </w:style>
  <w:style w:type="character" w:customStyle="1" w:styleId="eop">
    <w:name w:val="eop"/>
    <w:basedOn w:val="DefaultParagraphFont"/>
    <w:rsid w:val="003F5048"/>
  </w:style>
  <w:style w:type="character" w:customStyle="1" w:styleId="normaltextrun">
    <w:name w:val="normaltextrun"/>
    <w:basedOn w:val="DefaultParagraphFont"/>
    <w:rsid w:val="003F5048"/>
  </w:style>
  <w:style w:type="character" w:styleId="FollowedHyperlink">
    <w:name w:val="FollowedHyperlink"/>
    <w:basedOn w:val="DefaultParagraphFont"/>
    <w:uiPriority w:val="99"/>
    <w:semiHidden/>
    <w:unhideWhenUsed/>
    <w:rsid w:val="00310EB5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C7AFE"/>
    <w:rPr>
      <w:rFonts w:ascii="Arial" w:hAnsi="Arial"/>
    </w:rPr>
  </w:style>
  <w:style w:type="paragraph" w:customStyle="1" w:styleId="TPslevel1">
    <w:name w:val="TPs level 1"/>
    <w:basedOn w:val="ListParagraph"/>
    <w:link w:val="TPslevel1Char"/>
    <w:qFormat/>
    <w:rsid w:val="002E153B"/>
    <w:pPr>
      <w:numPr>
        <w:numId w:val="24"/>
      </w:numPr>
      <w:spacing w:before="0" w:after="160" w:line="259" w:lineRule="auto"/>
      <w:contextualSpacing w:val="0"/>
    </w:pPr>
    <w:rPr>
      <w:rFonts w:asciiTheme="minorHAnsi" w:hAnsiTheme="minorHAnsi"/>
      <w:sz w:val="22"/>
      <w:szCs w:val="22"/>
    </w:rPr>
  </w:style>
  <w:style w:type="paragraph" w:customStyle="1" w:styleId="TPslevel2">
    <w:name w:val="TPs level 2"/>
    <w:basedOn w:val="TPslevel1"/>
    <w:qFormat/>
    <w:rsid w:val="002E153B"/>
    <w:pPr>
      <w:numPr>
        <w:ilvl w:val="1"/>
      </w:numPr>
      <w:tabs>
        <w:tab w:val="num" w:pos="360"/>
      </w:tabs>
    </w:pPr>
  </w:style>
  <w:style w:type="character" w:customStyle="1" w:styleId="TPslevel1Char">
    <w:name w:val="TPs level 1 Char"/>
    <w:basedOn w:val="DefaultParagraphFont"/>
    <w:link w:val="TPslevel1"/>
    <w:rsid w:val="002E153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1D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1D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45B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rschat.nrscall.gov.au/nrs/internetrelay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s://nrschat.nrscall.gov.au/nrs/internetrela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registered-nurse-coverage-in-residential-aged-care-dashboard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baj\AppData\Local\Microsoft\Windows\INetCache\Content.Outlook\Y02VLQZX\247%20RN%20consumer%20fact%20sheet%20FINAL%20version%20SK%20comments%20v2%20(002)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b1b56ecb-a70b-4ee8-ac17-06b72cc19e6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BC94E77987C41993F439068FD1049" ma:contentTypeVersion="13" ma:contentTypeDescription="Create a new document." ma:contentTypeScope="" ma:versionID="26e18a671da00c5858ce6fada515e972">
  <xsd:schema xmlns:xsd="http://www.w3.org/2001/XMLSchema" xmlns:xs="http://www.w3.org/2001/XMLSchema" xmlns:p="http://schemas.microsoft.com/office/2006/metadata/properties" xmlns:ns2="b1b56ecb-a70b-4ee8-ac17-06b72cc19e6e" xmlns:ns3="0248287d-23c7-4a2a-a3e0-c0447c1b254b" targetNamespace="http://schemas.microsoft.com/office/2006/metadata/properties" ma:root="true" ma:fieldsID="10aeebd942d84997cd5deb6fd7bcae8a" ns2:_="" ns3:_="">
    <xsd:import namespace="b1b56ecb-a70b-4ee8-ac17-06b72cc19e6e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56ecb-a70b-4ee8-ac17-06b72cc19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12f7b466-49fa-4efd-8558-afd11113d64c"/>
    <ds:schemaRef ds:uri="0248287d-23c7-4a2a-a3e0-c0447c1b254b"/>
  </ds:schemaRefs>
</ds:datastoreItem>
</file>

<file path=customXml/itemProps3.xml><?xml version="1.0" encoding="utf-8"?>
<ds:datastoreItem xmlns:ds="http://schemas.openxmlformats.org/officeDocument/2006/customXml" ds:itemID="{9FB23CF0-7D4D-49FB-A67C-00CD1D0F1C2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A05519-FB0D-419D-8A04-59B0BB9919D4}"/>
</file>

<file path=docProps/app.xml><?xml version="1.0" encoding="utf-8"?>
<Properties xmlns="http://schemas.openxmlformats.org/officeDocument/2006/extended-properties" xmlns:vt="http://schemas.openxmlformats.org/officeDocument/2006/docPropsVTypes">
  <Template>C:\Users\lombaj\AppData\Local\Microsoft\Windows\INetCache\Content.Outlook\Y02VLQZX\247 RN consumer fact sheet FINAL version SK comments v2 (002).dotx</Template>
  <TotalTime>13</TotalTime>
  <Pages>2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24/7 registered nurses in aged care homes – fact sheet</vt:lpstr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24/7 registered nurses in aged care homes – fact sheet</dc:title>
  <dc:subject>Aged care</dc:subject>
  <dc:creator>Australian Government Department of Health and Aged Care</dc:creator>
  <cp:keywords>Aged Care; 24/7 registered nurse</cp:keywords>
  <cp:lastModifiedBy>Inma Cortes</cp:lastModifiedBy>
  <cp:revision>3</cp:revision>
  <dcterms:created xsi:type="dcterms:W3CDTF">2025-05-14T12:42:00Z</dcterms:created>
  <dcterms:modified xsi:type="dcterms:W3CDTF">2025-05-15T02:47:00Z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0x01010006CBC94E77987C41993F439068FD1049</vt:lpwstr>
  </property>
  <property fmtid="{D5CDD505-2E9C-101B-9397-08002B2CF9AE}" pid="3" name="MediaServiceImageTags">
    <vt:lpwstr/>
  </property>
  <property fmtid="{D5CDD505-2E9C-101B-9397-08002B2CF9AE}" pid="4" name="GrammarlyDocumentId">
    <vt:lpwstr>c16ac7ec-4481-4ecf-9990-a97d8097062c</vt:lpwstr>
  </property>
</Properties>
</file>