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2DE73" w14:textId="77777777" w:rsidR="003619F4" w:rsidRPr="00C27578" w:rsidRDefault="00000000" w:rsidP="00BB2CA8">
      <w:pPr>
        <w:pStyle w:val="Heading1"/>
        <w:spacing w:before="3120"/>
        <w:rPr>
          <w:rFonts w:ascii="Microsoft YaHei UI" w:eastAsia="Microsoft YaHei UI" w:hAnsi="Microsoft YaHei UI"/>
        </w:rPr>
      </w:pPr>
      <w:proofErr w:type="spellStart"/>
      <w:r w:rsidRPr="00C27578">
        <w:rPr>
          <w:rFonts w:ascii="Microsoft YaHei UI" w:eastAsia="Microsoft YaHei UI" w:hAnsi="Microsoft YaHei UI"/>
          <w:lang w:val="zh-Hant"/>
        </w:rPr>
        <w:t>安老院舍提供全天候註冊護士服務</w:t>
      </w:r>
      <w:proofErr w:type="spellEnd"/>
    </w:p>
    <w:p w14:paraId="3B5CD458" w14:textId="77777777" w:rsidR="00D04590" w:rsidRPr="00C27578" w:rsidRDefault="00000000" w:rsidP="73DBA202">
      <w:pPr>
        <w:pStyle w:val="Introduction"/>
        <w:rPr>
          <w:rFonts w:ascii="Microsoft YaHei UI" w:eastAsia="Microsoft YaHei UI" w:hAnsi="Microsoft YaHei UI"/>
          <w:b/>
          <w:bCs/>
          <w:sz w:val="30"/>
          <w:szCs w:val="30"/>
        </w:rPr>
      </w:pPr>
      <w:r w:rsidRPr="00C27578">
        <w:rPr>
          <w:rFonts w:ascii="Microsoft YaHei UI" w:eastAsia="Microsoft YaHei UI" w:hAnsi="Microsoft YaHei UI"/>
          <w:b/>
          <w:bCs/>
          <w:sz w:val="30"/>
          <w:szCs w:val="30"/>
          <w:lang w:val="zh-Hant"/>
        </w:rPr>
        <w:t xml:space="preserve">自 2023 年 7 月 1 </w:t>
      </w:r>
      <w:proofErr w:type="spellStart"/>
      <w:r w:rsidRPr="00C27578">
        <w:rPr>
          <w:rFonts w:ascii="Microsoft YaHei UI" w:eastAsia="Microsoft YaHei UI" w:hAnsi="Microsoft YaHei UI"/>
          <w:b/>
          <w:bCs/>
          <w:sz w:val="30"/>
          <w:szCs w:val="30"/>
          <w:lang w:val="zh-Hant"/>
        </w:rPr>
        <w:t>日起，所有的安老院舍都必須配備至少一名註冊護士駐守院舍，以便全年無休、每天</w:t>
      </w:r>
      <w:proofErr w:type="spellEnd"/>
      <w:r w:rsidRPr="00C27578">
        <w:rPr>
          <w:rFonts w:ascii="Microsoft YaHei UI" w:eastAsia="Microsoft YaHei UI" w:hAnsi="Microsoft YaHei UI"/>
          <w:b/>
          <w:bCs/>
          <w:sz w:val="30"/>
          <w:szCs w:val="30"/>
          <w:lang w:val="zh-Hant"/>
        </w:rPr>
        <w:t xml:space="preserve"> 24 </w:t>
      </w:r>
      <w:proofErr w:type="spellStart"/>
      <w:r w:rsidRPr="00C27578">
        <w:rPr>
          <w:rFonts w:ascii="Microsoft YaHei UI" w:eastAsia="Microsoft YaHei UI" w:hAnsi="Microsoft YaHei UI"/>
          <w:b/>
          <w:bCs/>
          <w:sz w:val="30"/>
          <w:szCs w:val="30"/>
          <w:lang w:val="zh-Hant"/>
        </w:rPr>
        <w:t>小時隨時為長者提供護理</w:t>
      </w:r>
      <w:proofErr w:type="spellEnd"/>
      <w:r w:rsidRPr="00C27578">
        <w:rPr>
          <w:rFonts w:ascii="Microsoft YaHei UI" w:eastAsia="Microsoft YaHei UI" w:hAnsi="Microsoft YaHei UI"/>
          <w:b/>
          <w:bCs/>
          <w:sz w:val="30"/>
          <w:szCs w:val="30"/>
          <w:lang w:val="zh-Hant"/>
        </w:rPr>
        <w:t>。</w:t>
      </w:r>
    </w:p>
    <w:p w14:paraId="734B0364" w14:textId="77777777" w:rsidR="00D04590" w:rsidRPr="00C27578" w:rsidRDefault="00000000" w:rsidP="00BB2CA8">
      <w:pPr>
        <w:pStyle w:val="Introduction"/>
        <w:rPr>
          <w:rFonts w:ascii="Microsoft YaHei UI" w:eastAsia="Microsoft YaHei UI" w:hAnsi="Microsoft YaHei UI"/>
          <w:b/>
          <w:sz w:val="30"/>
          <w:szCs w:val="30"/>
        </w:rPr>
      </w:pPr>
      <w:proofErr w:type="spellStart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這代表澳洲各地的安老院舍住客能更容易獲得註冊護士的照護，包括日常護理及處理緊急情況</w:t>
      </w:r>
      <w:proofErr w:type="spellEnd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。</w:t>
      </w:r>
    </w:p>
    <w:p w14:paraId="1FCE01DA" w14:textId="77777777" w:rsidR="00D04590" w:rsidRPr="00C27578" w:rsidRDefault="00000000" w:rsidP="00D04590">
      <w:pPr>
        <w:pStyle w:val="Heading2"/>
        <w:rPr>
          <w:rFonts w:ascii="Microsoft YaHei UI" w:eastAsia="Microsoft YaHei UI" w:hAnsi="Microsoft YaHei UI"/>
          <w:sz w:val="30"/>
          <w:szCs w:val="30"/>
        </w:rPr>
      </w:pPr>
      <w:proofErr w:type="spellStart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這項變更為何很重要</w:t>
      </w:r>
      <w:proofErr w:type="spellEnd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？</w:t>
      </w:r>
    </w:p>
    <w:p w14:paraId="049E8C55" w14:textId="1098C8FC" w:rsidR="002C6CE2" w:rsidRPr="00C82B3C" w:rsidRDefault="00000000" w:rsidP="00C82B3C">
      <w:pPr>
        <w:rPr>
          <w:rFonts w:ascii="Microsoft YaHei UI" w:eastAsia="Microsoft YaHei UI" w:hAnsi="Microsoft YaHei UI" w:cstheme="minorHAnsi"/>
          <w:sz w:val="22"/>
          <w:szCs w:val="22"/>
          <w:lang w:val="zh-Hant"/>
        </w:rPr>
      </w:pPr>
      <w:r w:rsidRPr="00C82B3C">
        <w:rPr>
          <w:rFonts w:ascii="Microsoft YaHei UI" w:eastAsia="Microsoft YaHei UI" w:hAnsi="Microsoft YaHei UI" w:cstheme="minorHAnsi"/>
          <w:sz w:val="22"/>
          <w:szCs w:val="22"/>
        </w:rPr>
        <w:t>註冊護士全天候駐守，代表安老院舍長者能隨時獲得所需的臨床護理。註冊護士提供必要的醫療服務，降低長者受傷的風險，有助減少不必要的急診就醫。註冊護士曾受專業培訓，能夠識別和應對長者護理需求的變化，可制定照護計劃，管理藥物使用，以及監督其他護士工作。</w:t>
      </w:r>
    </w:p>
    <w:p w14:paraId="517A574B" w14:textId="77777777" w:rsidR="00D04590" w:rsidRPr="00C27578" w:rsidRDefault="00000000" w:rsidP="00D04590">
      <w:pPr>
        <w:pStyle w:val="Heading2"/>
        <w:rPr>
          <w:rFonts w:ascii="Microsoft YaHei UI" w:eastAsia="Microsoft YaHei UI" w:hAnsi="Microsoft YaHei UI"/>
          <w:sz w:val="30"/>
          <w:szCs w:val="30"/>
        </w:rPr>
      </w:pPr>
      <w:proofErr w:type="spellStart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如果所住的安老院舍未能全天候配備註冊護士，該怎麼辦</w:t>
      </w:r>
      <w:proofErr w:type="spellEnd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？</w:t>
      </w:r>
    </w:p>
    <w:p w14:paraId="5D73BDD9" w14:textId="77777777" w:rsidR="00D04590" w:rsidRPr="00C82B3C" w:rsidRDefault="00000000" w:rsidP="00D04590">
      <w:pPr>
        <w:rPr>
          <w:rFonts w:ascii="Microsoft YaHei UI" w:eastAsia="Microsoft YaHei UI" w:hAnsi="Microsoft YaHei UI" w:cs="Khmer UI"/>
          <w:sz w:val="22"/>
          <w:szCs w:val="22"/>
        </w:rPr>
      </w:pPr>
      <w:r w:rsidRPr="00C82B3C">
        <w:rPr>
          <w:rFonts w:ascii="Microsoft YaHei UI" w:eastAsia="Microsoft YaHei UI" w:hAnsi="Microsoft YaHei UI" w:cs="Khmer UI"/>
          <w:sz w:val="22"/>
          <w:szCs w:val="22"/>
          <w:lang w:val="zh-Hant"/>
        </w:rPr>
        <w:t>有些時候，安老院舍可能無法履行這項責任。例如，註冊護士可能因生病或受傷而無法當值，而安老院舍可能無法及時安排替代人員。安老院舍必須制定應變方案，以應對此類情況。</w:t>
      </w:r>
    </w:p>
    <w:p w14:paraId="3C47135C" w14:textId="77777777" w:rsidR="00B75CE7" w:rsidRPr="00C82B3C" w:rsidRDefault="00000000" w:rsidP="004109B8">
      <w:pPr>
        <w:rPr>
          <w:rFonts w:ascii="Microsoft YaHei UI" w:eastAsia="Microsoft YaHei UI" w:hAnsi="Microsoft YaHei UI" w:cs="Khmer UI"/>
          <w:sz w:val="22"/>
          <w:szCs w:val="22"/>
        </w:rPr>
      </w:pPr>
      <w:r w:rsidRPr="00C82B3C">
        <w:rPr>
          <w:rFonts w:ascii="Microsoft YaHei UI" w:eastAsia="Microsoft YaHei UI" w:hAnsi="Microsoft YaHei UI" w:cs="Khmer UI"/>
          <w:sz w:val="22"/>
          <w:szCs w:val="22"/>
          <w:lang w:val="zh-Hant"/>
        </w:rPr>
        <w:t>在澳洲的部份地區，例如鄉鎮及偏遠地區，安老院舍可能難以確保在特定時間或全天候配備註冊護士駐守。政府正與所有安老院舍合作，協助招募更多註冊護士。</w:t>
      </w:r>
    </w:p>
    <w:p w14:paraId="0DBE8EFC" w14:textId="77777777" w:rsidR="004109B8" w:rsidRPr="00C82B3C" w:rsidRDefault="00000000" w:rsidP="004109B8">
      <w:pPr>
        <w:rPr>
          <w:rFonts w:ascii="Microsoft YaHei UI" w:eastAsia="Microsoft YaHei UI" w:hAnsi="Microsoft YaHei UI" w:cs="Khmer UI"/>
          <w:sz w:val="22"/>
          <w:szCs w:val="22"/>
        </w:rPr>
      </w:pPr>
      <w:proofErr w:type="spellStart"/>
      <w:r w:rsidRPr="00C82B3C">
        <w:rPr>
          <w:rFonts w:ascii="Microsoft YaHei UI" w:eastAsia="Microsoft YaHei UI" w:hAnsi="Microsoft YaHei UI" w:cs="Khmer UI"/>
          <w:sz w:val="22"/>
          <w:szCs w:val="22"/>
          <w:lang w:val="zh-Hant"/>
        </w:rPr>
        <w:t>若因人手短缺無法安排註冊護士，則須採取替代方案，以確保住客仍能獲得安全優質的照護服務</w:t>
      </w:r>
      <w:proofErr w:type="spellEnd"/>
      <w:r w:rsidRPr="00C82B3C">
        <w:rPr>
          <w:rFonts w:ascii="Microsoft YaHei UI" w:eastAsia="Microsoft YaHei UI" w:hAnsi="Microsoft YaHei UI" w:cs="Khmer UI"/>
          <w:sz w:val="22"/>
          <w:szCs w:val="22"/>
          <w:lang w:val="zh-Hant"/>
        </w:rPr>
        <w:t>。</w:t>
      </w:r>
    </w:p>
    <w:p w14:paraId="628015DD" w14:textId="77777777" w:rsidR="00D04590" w:rsidRPr="00C82B3C" w:rsidRDefault="00000000" w:rsidP="1F8E640A">
      <w:pPr>
        <w:rPr>
          <w:rFonts w:ascii="Microsoft YaHei UI" w:eastAsia="Microsoft YaHei UI" w:hAnsi="Microsoft YaHei UI" w:cs="Khmer UI"/>
          <w:b/>
          <w:bCs/>
          <w:sz w:val="22"/>
          <w:szCs w:val="22"/>
        </w:rPr>
      </w:pPr>
      <w:proofErr w:type="spellStart"/>
      <w:r w:rsidRPr="00C82B3C">
        <w:rPr>
          <w:rFonts w:ascii="Microsoft YaHei UI" w:eastAsia="Microsoft YaHei UI" w:hAnsi="Microsoft YaHei UI" w:cs="Khmer UI"/>
          <w:sz w:val="22"/>
          <w:szCs w:val="22"/>
          <w:lang w:val="zh-Hant"/>
        </w:rPr>
        <w:t>部份偏遠地區的安老院舍若能證明即使在註冊護士不駐守的情況下，仍能滿足住客的臨床護理需求，則可獲得全天候註冊護士值班責任的豁免</w:t>
      </w:r>
      <w:proofErr w:type="spellEnd"/>
      <w:r w:rsidRPr="00C82B3C">
        <w:rPr>
          <w:rFonts w:ascii="Microsoft YaHei UI" w:eastAsia="Microsoft YaHei UI" w:hAnsi="Microsoft YaHei UI" w:cs="Khmer UI"/>
          <w:sz w:val="22"/>
          <w:szCs w:val="22"/>
          <w:lang w:val="zh-Hant"/>
        </w:rPr>
        <w:t>。</w:t>
      </w:r>
    </w:p>
    <w:p w14:paraId="5FEB03AE" w14:textId="53150DFF" w:rsidR="002C6CE2" w:rsidRPr="00C82B3C" w:rsidRDefault="00000000" w:rsidP="00B94A44">
      <w:pPr>
        <w:rPr>
          <w:rFonts w:ascii="Microsoft YaHei UI" w:eastAsia="Microsoft YaHei UI" w:hAnsi="Microsoft YaHei UI" w:cs="Khmer UI"/>
          <w:sz w:val="22"/>
          <w:szCs w:val="22"/>
        </w:rPr>
      </w:pPr>
      <w:proofErr w:type="spellStart"/>
      <w:r w:rsidRPr="00C82B3C">
        <w:rPr>
          <w:rFonts w:ascii="Microsoft YaHei UI" w:eastAsia="Microsoft YaHei UI" w:hAnsi="Microsoft YaHei UI" w:cs="Khmer UI"/>
          <w:sz w:val="22"/>
          <w:szCs w:val="22"/>
          <w:lang w:val="zh-Hant"/>
        </w:rPr>
        <w:lastRenderedPageBreak/>
        <w:t>所有安老院舍均須每月提交報告，說明如何履行新責任，即確保全天候至少有一名註冊護士值班</w:t>
      </w:r>
      <w:proofErr w:type="spellEnd"/>
      <w:r w:rsidRPr="00C82B3C">
        <w:rPr>
          <w:rFonts w:ascii="Microsoft YaHei UI" w:eastAsia="Microsoft YaHei UI" w:hAnsi="Microsoft YaHei UI" w:cs="Khmer UI"/>
          <w:sz w:val="22"/>
          <w:szCs w:val="22"/>
          <w:lang w:val="zh-Hant"/>
        </w:rPr>
        <w:t>。</w:t>
      </w:r>
      <w:bookmarkStart w:id="0" w:name="_Hlk137035443"/>
    </w:p>
    <w:p w14:paraId="55F924A5" w14:textId="77777777" w:rsidR="00D04590" w:rsidRPr="00C27578" w:rsidRDefault="00000000" w:rsidP="000E2B97">
      <w:pPr>
        <w:pStyle w:val="Heading2"/>
        <w:rPr>
          <w:rFonts w:ascii="Microsoft YaHei UI" w:eastAsia="Microsoft YaHei UI" w:hAnsi="Microsoft YaHei UI"/>
          <w:sz w:val="30"/>
          <w:szCs w:val="30"/>
        </w:rPr>
      </w:pPr>
      <w:proofErr w:type="spellStart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院舍全天候註冊護士配備情況是否公開的資訊</w:t>
      </w:r>
      <w:proofErr w:type="spellEnd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？</w:t>
      </w:r>
    </w:p>
    <w:p w14:paraId="51FFA023" w14:textId="77777777" w:rsidR="00B75CE7" w:rsidRPr="00C82B3C" w:rsidRDefault="00000000" w:rsidP="00D62A84">
      <w:pPr>
        <w:rPr>
          <w:rFonts w:ascii="Microsoft YaHei UI" w:eastAsia="Microsoft YaHei UI" w:hAnsi="Microsoft YaHei UI" w:cstheme="minorHAnsi"/>
          <w:sz w:val="22"/>
          <w:szCs w:val="22"/>
        </w:rPr>
      </w:pPr>
      <w:proofErr w:type="spellStart"/>
      <w:r w:rsidRPr="00C82B3C">
        <w:rPr>
          <w:rFonts w:ascii="Microsoft YaHei UI" w:eastAsia="Microsoft YaHei UI" w:hAnsi="Microsoft YaHei UI" w:cs="MS Gothic" w:hint="eastAsia"/>
          <w:sz w:val="22"/>
          <w:szCs w:val="22"/>
          <w:lang w:val="zh-Hant"/>
        </w:rPr>
        <w:t>可透過</w:t>
      </w:r>
      <w:proofErr w:type="spellEnd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 xml:space="preserve"> My Aged Care </w:t>
      </w:r>
      <w:r w:rsidRPr="00C82B3C">
        <w:rPr>
          <w:rFonts w:ascii="Microsoft YaHei UI" w:eastAsia="Microsoft YaHei UI" w:hAnsi="Microsoft YaHei UI" w:cs="MS Gothic" w:hint="eastAsia"/>
          <w:sz w:val="22"/>
          <w:szCs w:val="22"/>
          <w:lang w:val="zh-Hant"/>
        </w:rPr>
        <w:t>的</w:t>
      </w:r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 xml:space="preserve"> </w:t>
      </w:r>
      <w:r w:rsidRPr="00C82B3C">
        <w:rPr>
          <w:rFonts w:ascii="Microsoft YaHei UI" w:eastAsia="Microsoft YaHei UI" w:hAnsi="Microsoft YaHei UI" w:cs="MS Gothic" w:hint="eastAsia"/>
          <w:sz w:val="22"/>
          <w:szCs w:val="22"/>
          <w:lang w:val="zh-Hant"/>
        </w:rPr>
        <w:t>「</w:t>
      </w:r>
      <w:proofErr w:type="spellStart"/>
      <w:r w:rsidRPr="00C82B3C">
        <w:rPr>
          <w:rFonts w:ascii="Microsoft YaHei UI" w:eastAsia="Microsoft YaHei UI" w:hAnsi="Microsoft YaHei UI" w:cs="MS Gothic" w:hint="eastAsia"/>
          <w:sz w:val="22"/>
          <w:szCs w:val="22"/>
          <w:lang w:val="zh-Hant"/>
        </w:rPr>
        <w:t>尋找服務供應商</w:t>
      </w:r>
      <w:proofErr w:type="spellEnd"/>
      <w:r w:rsidRPr="00C82B3C">
        <w:rPr>
          <w:rFonts w:ascii="Microsoft YaHei UI" w:eastAsia="Microsoft YaHei UI" w:hAnsi="Microsoft YaHei UI" w:cs="MS Gothic" w:hint="eastAsia"/>
          <w:sz w:val="22"/>
          <w:szCs w:val="22"/>
          <w:lang w:val="zh-Hant"/>
        </w:rPr>
        <w:t>」</w:t>
      </w:r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 xml:space="preserve"> </w:t>
      </w:r>
      <w:proofErr w:type="spellStart"/>
      <w:r w:rsidRPr="00C82B3C">
        <w:rPr>
          <w:rFonts w:ascii="Microsoft YaHei UI" w:eastAsia="Microsoft YaHei UI" w:hAnsi="Microsoft YaHei UI" w:cs="MS Gothic" w:hint="eastAsia"/>
          <w:sz w:val="22"/>
          <w:szCs w:val="22"/>
          <w:lang w:val="zh-Hant"/>
        </w:rPr>
        <w:t>工具，在</w:t>
      </w:r>
      <w:proofErr w:type="spellEnd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 xml:space="preserve"> Staffing Star Rating </w:t>
      </w:r>
      <w:proofErr w:type="spellStart"/>
      <w:r w:rsidRPr="00C82B3C">
        <w:rPr>
          <w:rFonts w:ascii="Microsoft YaHei UI" w:eastAsia="Microsoft YaHei UI" w:hAnsi="Microsoft YaHei UI" w:cs="MS Gothic" w:hint="eastAsia"/>
          <w:sz w:val="22"/>
          <w:szCs w:val="22"/>
          <w:lang w:val="zh-Hant"/>
        </w:rPr>
        <w:t>標籤下</w:t>
      </w:r>
      <w:r w:rsidRPr="00C82B3C">
        <w:rPr>
          <w:rFonts w:ascii="Microsoft YaHei UI" w:eastAsia="Microsoft YaHei UI" w:hAnsi="Microsoft YaHei UI" w:cs="Microsoft JhengHei" w:hint="eastAsia"/>
          <w:sz w:val="22"/>
          <w:szCs w:val="22"/>
          <w:lang w:val="zh-Hant"/>
        </w:rPr>
        <w:t>查</w:t>
      </w:r>
      <w:r w:rsidRPr="00C82B3C">
        <w:rPr>
          <w:rFonts w:ascii="Microsoft YaHei UI" w:eastAsia="Microsoft YaHei UI" w:hAnsi="Microsoft YaHei UI" w:cs="MS Gothic" w:hint="eastAsia"/>
          <w:sz w:val="22"/>
          <w:szCs w:val="22"/>
          <w:lang w:val="zh-Hant"/>
        </w:rPr>
        <w:t>看哪些安老院舍提供全天候註冊護士服務</w:t>
      </w:r>
      <w:proofErr w:type="spellEnd"/>
      <w:r w:rsidRPr="00C82B3C">
        <w:rPr>
          <w:rFonts w:ascii="Microsoft YaHei UI" w:eastAsia="Microsoft YaHei UI" w:hAnsi="Microsoft YaHei UI" w:cs="MS Gothic" w:hint="eastAsia"/>
          <w:sz w:val="22"/>
          <w:szCs w:val="22"/>
          <w:lang w:val="zh-Hant"/>
        </w:rPr>
        <w:t>：</w:t>
      </w:r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 xml:space="preserve"> </w:t>
      </w:r>
      <w:bookmarkEnd w:id="0"/>
      <w:r w:rsidR="20EF1BE9" w:rsidRPr="00C82B3C">
        <w:rPr>
          <w:rFonts w:ascii="Microsoft YaHei UI" w:eastAsia="Microsoft YaHei UI" w:hAnsi="Microsoft YaHei UI" w:cstheme="minorHAnsi"/>
          <w:sz w:val="22"/>
          <w:szCs w:val="22"/>
        </w:rPr>
        <w:fldChar w:fldCharType="begin"/>
      </w:r>
      <w:r w:rsidR="20EF1BE9" w:rsidRPr="00C82B3C">
        <w:rPr>
          <w:rFonts w:ascii="Microsoft YaHei UI" w:eastAsia="Microsoft YaHei UI" w:hAnsi="Microsoft YaHei UI" w:cstheme="minorHAnsi"/>
          <w:sz w:val="22"/>
          <w:szCs w:val="22"/>
        </w:rPr>
        <w:instrText>HYPERLINK "https://www.myagedcare.gov.au/find-a-provider/"</w:instrText>
      </w:r>
      <w:r w:rsidR="20EF1BE9" w:rsidRPr="00C82B3C">
        <w:rPr>
          <w:rFonts w:ascii="Microsoft YaHei UI" w:eastAsia="Microsoft YaHei UI" w:hAnsi="Microsoft YaHei UI" w:cstheme="minorHAnsi"/>
          <w:sz w:val="22"/>
          <w:szCs w:val="22"/>
        </w:rPr>
      </w:r>
      <w:r w:rsidR="20EF1BE9" w:rsidRPr="00C82B3C">
        <w:rPr>
          <w:rFonts w:ascii="Microsoft YaHei UI" w:eastAsia="Microsoft YaHei UI" w:hAnsi="Microsoft YaHei UI" w:cstheme="minorHAnsi"/>
          <w:sz w:val="22"/>
          <w:szCs w:val="22"/>
        </w:rPr>
        <w:fldChar w:fldCharType="separate"/>
      </w:r>
      <w:r w:rsidR="20EF1BE9" w:rsidRPr="00C82B3C">
        <w:rPr>
          <w:rStyle w:val="Hyperlink"/>
          <w:rFonts w:ascii="Microsoft YaHei UI" w:eastAsia="Microsoft YaHei UI" w:hAnsi="Microsoft YaHei UI" w:cstheme="minorHAnsi"/>
          <w:sz w:val="22"/>
          <w:szCs w:val="22"/>
          <w:lang w:val="zh-Hant"/>
        </w:rPr>
        <w:t>www.myagedcare.gov.au/find-a-provider/</w:t>
      </w:r>
      <w:r w:rsidR="20EF1BE9" w:rsidRPr="00C82B3C">
        <w:rPr>
          <w:rFonts w:ascii="Microsoft YaHei UI" w:eastAsia="Microsoft YaHei UI" w:hAnsi="Microsoft YaHei UI" w:cstheme="minorHAnsi"/>
          <w:sz w:val="22"/>
          <w:szCs w:val="22"/>
        </w:rPr>
        <w:fldChar w:fldCharType="end"/>
      </w:r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 xml:space="preserve"> </w:t>
      </w:r>
    </w:p>
    <w:p w14:paraId="1C97C00F" w14:textId="45D17287" w:rsidR="002C6CE2" w:rsidRPr="00C82B3C" w:rsidRDefault="00000000" w:rsidP="00B94A44">
      <w:pPr>
        <w:rPr>
          <w:rFonts w:ascii="Microsoft YaHei UI" w:eastAsia="Microsoft YaHei UI" w:hAnsi="Microsoft YaHei UI" w:cstheme="minorHAnsi"/>
          <w:sz w:val="22"/>
          <w:szCs w:val="22"/>
        </w:rPr>
      </w:pPr>
      <w:proofErr w:type="spellStart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如希望了解全澳安老院舍的註冊護士配備狀況，亦可查閱每月更新的全天候（每星期</w:t>
      </w:r>
      <w:proofErr w:type="spellEnd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7</w:t>
      </w:r>
      <w:proofErr w:type="spellStart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天，每天</w:t>
      </w:r>
      <w:proofErr w:type="spellEnd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24</w:t>
      </w:r>
      <w:proofErr w:type="spellStart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小時）註冊護士資訊</w:t>
      </w:r>
      <w:hyperlink r:id="rId11" w:history="1">
        <w:r w:rsidR="00D52852" w:rsidRPr="00C82B3C">
          <w:rPr>
            <w:rStyle w:val="Hyperlink"/>
            <w:rFonts w:ascii="Microsoft YaHei UI" w:eastAsia="Microsoft YaHei UI" w:hAnsi="Microsoft YaHei UI" w:cstheme="minorHAnsi"/>
            <w:sz w:val="22"/>
            <w:szCs w:val="22"/>
            <w:lang w:val="zh-Hant"/>
          </w:rPr>
          <w:t>資訊概覽</w:t>
        </w:r>
        <w:proofErr w:type="spellEnd"/>
      </w:hyperlink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。</w:t>
      </w:r>
    </w:p>
    <w:p w14:paraId="04AFCDD4" w14:textId="77777777" w:rsidR="00D04590" w:rsidRPr="00C27578" w:rsidRDefault="00000000" w:rsidP="00D04590">
      <w:pPr>
        <w:pStyle w:val="Heading2"/>
        <w:rPr>
          <w:rFonts w:ascii="Microsoft YaHei UI" w:eastAsia="Microsoft YaHei UI" w:hAnsi="Microsoft YaHei UI"/>
          <w:sz w:val="30"/>
          <w:szCs w:val="30"/>
        </w:rPr>
      </w:pPr>
      <w:proofErr w:type="spellStart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如對安老院舍人員配備有疑慮，該怎麼辦</w:t>
      </w:r>
      <w:proofErr w:type="spellEnd"/>
      <w:r w:rsidRPr="00C27578">
        <w:rPr>
          <w:rFonts w:ascii="Microsoft YaHei UI" w:eastAsia="Microsoft YaHei UI" w:hAnsi="Microsoft YaHei UI"/>
          <w:sz w:val="30"/>
          <w:szCs w:val="30"/>
          <w:lang w:val="zh-Hant"/>
        </w:rPr>
        <w:t>？</w:t>
      </w:r>
    </w:p>
    <w:p w14:paraId="6777F157" w14:textId="77777777" w:rsidR="009F6411" w:rsidRPr="00C82B3C" w:rsidRDefault="00000000" w:rsidP="00BB2CA8">
      <w:pPr>
        <w:rPr>
          <w:rFonts w:ascii="Microsoft YaHei UI" w:eastAsia="Microsoft YaHei UI" w:hAnsi="Microsoft YaHei UI" w:cstheme="minorHAnsi"/>
          <w:sz w:val="22"/>
          <w:szCs w:val="22"/>
        </w:rPr>
      </w:pPr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安老服務質素及安全委員會協助保障安老院舍長者的生活質素。如對所接受的護理服務有疑慮，委員會將作出回應。這可能涉及向服務供應商索取更多資訊，或要求其立即採取行動。</w:t>
      </w:r>
    </w:p>
    <w:p w14:paraId="7F7280B3" w14:textId="57CB5950" w:rsidR="00D04590" w:rsidRPr="00C82B3C" w:rsidRDefault="00000000" w:rsidP="003619F4">
      <w:pPr>
        <w:rPr>
          <w:rFonts w:ascii="Microsoft YaHei UI" w:eastAsia="Microsoft YaHei UI" w:hAnsi="Microsoft YaHei UI" w:cstheme="minorHAnsi"/>
          <w:sz w:val="22"/>
          <w:szCs w:val="22"/>
        </w:rPr>
      </w:pPr>
      <w:proofErr w:type="spellStart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如對安老院舍人員配備有疑慮，請登錄</w:t>
      </w:r>
      <w:proofErr w:type="spellEnd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 xml:space="preserve"> </w:t>
      </w:r>
      <w:hyperlink r:id="rId12" w:history="1">
        <w:r w:rsidR="00B94A44" w:rsidRPr="00C82B3C">
          <w:rPr>
            <w:rStyle w:val="Hyperlink"/>
            <w:rFonts w:ascii="Microsoft YaHei UI" w:eastAsia="Microsoft YaHei UI" w:hAnsi="Microsoft YaHei UI" w:cstheme="minorHAnsi"/>
            <w:sz w:val="22"/>
            <w:szCs w:val="22"/>
            <w:lang w:val="zh-Hant"/>
          </w:rPr>
          <w:t>agedcarequality.gov.au/making-complaint</w:t>
        </w:r>
      </w:hyperlink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 xml:space="preserve"> </w:t>
      </w:r>
      <w:proofErr w:type="spellStart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或致電</w:t>
      </w:r>
      <w:proofErr w:type="spellEnd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 xml:space="preserve"> Aged Care Quality and Safety Commission </w:t>
      </w:r>
      <w:proofErr w:type="spellStart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投訴</w:t>
      </w:r>
      <w:proofErr w:type="spellEnd"/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1800 951 822</w:t>
      </w:r>
      <w:r w:rsidR="00DB11A2" w:rsidRPr="00C82B3C">
        <w:rPr>
          <w:rFonts w:ascii="Microsoft YaHei UI" w:eastAsia="Microsoft YaHei UI" w:hAnsi="Microsoft YaHei UI" w:cstheme="minorHAnsi"/>
          <w:noProof/>
          <w:sz w:val="22"/>
          <w:szCs w:val="22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7C70C2BA" wp14:editId="4C0A704B">
                <wp:simplePos x="0" y="0"/>
                <wp:positionH relativeFrom="margin">
                  <wp:posOffset>276225</wp:posOffset>
                </wp:positionH>
                <wp:positionV relativeFrom="page">
                  <wp:posOffset>8112760</wp:posOffset>
                </wp:positionV>
                <wp:extent cx="6718300" cy="254381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543810"/>
                          <a:chOff x="0" y="0"/>
                          <a:chExt cx="6979920" cy="232537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17" name="Rectangle: Single Corner Rounded 17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Text Box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165BCE" w14:textId="77777777" w:rsidR="006D334E" w:rsidRPr="00C82B3C" w:rsidRDefault="00000000" w:rsidP="00DB11A2">
                                <w:pPr>
                                  <w:spacing w:before="100" w:beforeAutospacing="1"/>
                                  <w:ind w:right="323"/>
                                  <w:rPr>
                                    <w:rFonts w:ascii="Microsoft YaHei UI" w:eastAsia="Microsoft YaHei UI" w:hAnsi="Microsoft YaHei UI"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zh-Hant"/>
                                  </w:rPr>
                                  <w:t>攜手合作，改善安老服務</w:t>
                                </w:r>
                                <w:proofErr w:type="spellEnd"/>
                              </w:p>
                              <w:p w14:paraId="0ECCDAA3" w14:textId="77777777" w:rsidR="006D334E" w:rsidRPr="00C82B3C" w:rsidRDefault="00000000" w:rsidP="00DB11A2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>我們誠邀澳洲民眾繼續就安老服務改革提出意見</w:t>
                                </w:r>
                                <w:proofErr w:type="spellEnd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>。</w:t>
                                </w:r>
                              </w:p>
                              <w:p w14:paraId="63EC48CC" w14:textId="77777777" w:rsidR="006D334E" w:rsidRPr="00C82B3C" w:rsidRDefault="00000000" w:rsidP="00DB11A2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>瀏覽</w:t>
                                </w:r>
                                <w:proofErr w:type="spellEnd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b/>
                                    <w:bCs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 xml:space="preserve"> agedcareengagement.health.gov.au</w:t>
                                </w:r>
                              </w:p>
                              <w:p w14:paraId="7AB1B30A" w14:textId="77777777" w:rsidR="006D334E" w:rsidRPr="00C82B3C" w:rsidRDefault="00000000" w:rsidP="00DB11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>致電</w:t>
                                </w:r>
                                <w:proofErr w:type="spellEnd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 xml:space="preserve"> </w:t>
                                </w:r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b/>
                                    <w:bCs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>1800 318 209</w:t>
                                </w:r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 xml:space="preserve"> （</w:t>
                                </w:r>
                                <w:proofErr w:type="spellStart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>安老服務改革免費電話熱線</w:t>
                                </w:r>
                                <w:proofErr w:type="spellEnd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>）</w:t>
                                </w:r>
                              </w:p>
                              <w:p w14:paraId="0E2E8D48" w14:textId="77777777" w:rsidR="006D334E" w:rsidRPr="00C82B3C" w:rsidRDefault="00000000" w:rsidP="00DB11A2">
                                <w:pPr>
                                  <w:ind w:left="567"/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eastAsia="zh-Hant"/>
                                  </w:rPr>
                                </w:pPr>
                                <w:proofErr w:type="spellStart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>如需翻譯及傳譯服務，請致電</w:t>
                                </w:r>
                                <w:proofErr w:type="spellEnd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 xml:space="preserve"> 131 450 </w:t>
                                </w:r>
                                <w:proofErr w:type="spellStart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>並要求轉接</w:t>
                                </w:r>
                                <w:proofErr w:type="spellEnd"/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t xml:space="preserve"> 1800 318 209。</w:t>
                                </w:r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/>
                                  </w:rPr>
                                  <w:br/>
                                </w:r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 w:eastAsia="zh-Hant"/>
                                  </w:rPr>
                                  <w:t>欲使用National Relay Service，請瀏覽</w:t>
                                </w:r>
                                <w:hyperlink r:id="rId13" w:history="1">
                                  <w:r w:rsidR="006D334E" w:rsidRPr="00C82B3C">
                                    <w:rPr>
                                      <w:rStyle w:val="Hyperlink"/>
                                      <w:rFonts w:ascii="Microsoft YaHei UI" w:eastAsia="Microsoft YaHei UI" w:hAnsi="Microsoft YaHei UI" w:cs="Arial"/>
                                      <w:sz w:val="18"/>
                                      <w:szCs w:val="18"/>
                                      <w:lang w:val="zh-Hant" w:eastAsia="zh-Hant"/>
                                    </w:rPr>
                                    <w:t>nrschat.nrscall.gov.au/nrs</w:t>
                                  </w:r>
                                </w:hyperlink>
                                <w:r w:rsidRPr="00C82B3C">
                                  <w:rPr>
                                    <w:rFonts w:ascii="Microsoft YaHei UI" w:eastAsia="Microsoft YaHei UI" w:hAnsi="Microsoft YaHei UI"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zh-Hant" w:eastAsia="zh-Hant"/>
                                  </w:rPr>
                                  <w:t>，在網站上點擊適合的鏈接，或致電 NRS Helpdesk，電話 1800 555 660。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" name="Group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07710" y="1264926"/>
                            <a:ext cx="266047" cy="260324"/>
                            <a:chOff x="29523" y="-75749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29523" y="-75749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322" y="1880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2" name="Group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07710" y="922026"/>
                            <a:ext cx="266047" cy="259054"/>
                            <a:chOff x="29523" y="-113141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3" name="Oval 23"/>
                          <wps:cNvSpPr/>
                          <wps:spPr>
                            <a:xfrm>
                              <a:off x="29523" y="-113141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723" y="-42673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0C2BA" id="Group 2" o:spid="_x0000_s1026" alt="&quot;&quot;" style="position:absolute;margin-left:21.75pt;margin-top:638.8pt;width:529pt;height:200.3pt;z-index:251659264;mso-position-horizontal-relative:margin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" o:allowoverlap="f">
                <v:group id="Group 15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Rectangle: Single Corner Rounded 17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<v:textbox>
                      <w:txbxContent>
                        <w:p w14:paraId="62165BCE" w14:textId="77777777" w:rsidR="006D334E" w:rsidRPr="00C82B3C" w:rsidRDefault="00000000" w:rsidP="00DB11A2">
                          <w:pPr>
                            <w:spacing w:before="100" w:beforeAutospacing="1"/>
                            <w:ind w:right="323"/>
                            <w:rPr>
                              <w:rFonts w:ascii="Microsoft YaHei UI" w:eastAsia="Microsoft YaHei UI" w:hAnsi="Microsoft YaHei UI"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C82B3C">
                            <w:rPr>
                              <w:rFonts w:ascii="Microsoft YaHei UI" w:eastAsia="Microsoft YaHei UI" w:hAnsi="Microsoft YaHei UI"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zh-Hant"/>
                            </w:rPr>
                            <w:t>攜手合作，改善安老服務</w:t>
                          </w:r>
                          <w:proofErr w:type="spellEnd"/>
                        </w:p>
                        <w:p w14:paraId="0ECCDAA3" w14:textId="77777777" w:rsidR="006D334E" w:rsidRPr="00C82B3C" w:rsidRDefault="00000000" w:rsidP="00DB11A2">
                          <w:pPr>
                            <w:spacing w:beforeLines="100" w:before="240" w:afterLines="40" w:after="96"/>
                            <w:ind w:right="323"/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>我們誠邀澳洲民眾繼續就安老服務改革提出意見</w:t>
                          </w:r>
                          <w:proofErr w:type="spellEnd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>。</w:t>
                          </w:r>
                        </w:p>
                        <w:p w14:paraId="63EC48CC" w14:textId="77777777" w:rsidR="006D334E" w:rsidRPr="00C82B3C" w:rsidRDefault="00000000" w:rsidP="00DB11A2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>瀏覽</w:t>
                          </w:r>
                          <w:proofErr w:type="spellEnd"/>
                          <w:r w:rsidRPr="00C82B3C">
                            <w:rPr>
                              <w:rFonts w:ascii="Microsoft YaHei UI" w:eastAsia="Microsoft YaHei UI" w:hAnsi="Microsoft YaHei UI" w:cs="Arial"/>
                              <w:b/>
                              <w:bCs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 xml:space="preserve"> agedcareengagement.health.gov.au</w:t>
                          </w:r>
                        </w:p>
                        <w:p w14:paraId="7AB1B30A" w14:textId="77777777" w:rsidR="006D334E" w:rsidRPr="00C82B3C" w:rsidRDefault="00000000" w:rsidP="00DB11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>致電</w:t>
                          </w:r>
                          <w:proofErr w:type="spellEnd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 xml:space="preserve"> </w:t>
                          </w:r>
                          <w:r w:rsidRPr="00C82B3C">
                            <w:rPr>
                              <w:rFonts w:ascii="Microsoft YaHei UI" w:eastAsia="Microsoft YaHei UI" w:hAnsi="Microsoft YaHei UI" w:cs="Arial"/>
                              <w:b/>
                              <w:bCs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>1800 318 209</w:t>
                          </w:r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 xml:space="preserve"> （</w:t>
                          </w:r>
                          <w:proofErr w:type="spellStart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>安老服務改革免費電話熱線</w:t>
                          </w:r>
                          <w:proofErr w:type="spellEnd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>）</w:t>
                          </w:r>
                        </w:p>
                        <w:p w14:paraId="0E2E8D48" w14:textId="77777777" w:rsidR="006D334E" w:rsidRPr="00C82B3C" w:rsidRDefault="00000000" w:rsidP="00DB11A2">
                          <w:pPr>
                            <w:ind w:left="567"/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eastAsia="zh-Hant"/>
                            </w:rPr>
                          </w:pPr>
                          <w:proofErr w:type="spellStart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>如需翻譯及傳譯服務，請致電</w:t>
                          </w:r>
                          <w:proofErr w:type="spellEnd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 xml:space="preserve"> 131 450 </w:t>
                          </w:r>
                          <w:proofErr w:type="spellStart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>並要求轉接</w:t>
                          </w:r>
                          <w:proofErr w:type="spellEnd"/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t xml:space="preserve"> 1800 318 209。</w:t>
                          </w:r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/>
                            </w:rPr>
                            <w:br/>
                          </w:r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 w:eastAsia="zh-Hant"/>
                            </w:rPr>
                            <w:t>欲使用National Relay Service，請瀏覽</w:t>
                          </w:r>
                          <w:hyperlink r:id="rId16" w:history="1">
                            <w:r w:rsidR="006D334E" w:rsidRPr="00C82B3C">
                              <w:rPr>
                                <w:rStyle w:val="Hyperlink"/>
                                <w:rFonts w:ascii="Microsoft YaHei UI" w:eastAsia="Microsoft YaHei UI" w:hAnsi="Microsoft YaHei UI" w:cs="Arial"/>
                                <w:sz w:val="18"/>
                                <w:szCs w:val="18"/>
                                <w:lang w:val="zh-Hant" w:eastAsia="zh-Hant"/>
                              </w:rPr>
                              <w:t>nrschat.nrscall.gov.au/nrs</w:t>
                            </w:r>
                          </w:hyperlink>
                          <w:r w:rsidRPr="00C82B3C">
                            <w:rPr>
                              <w:rFonts w:ascii="Microsoft YaHei UI" w:eastAsia="Microsoft YaHei UI" w:hAnsi="Microsoft YaHei UI" w:cs="Arial"/>
                              <w:color w:val="171919" w:themeColor="background1" w:themeShade="1A"/>
                              <w:sz w:val="18"/>
                              <w:szCs w:val="18"/>
                              <w:lang w:val="zh-Hant" w:eastAsia="zh-Hant"/>
                            </w:rPr>
                            <w:t>，在網站上點擊適合的鏈接，或致電 NRS Helpdesk，電話 1800 555 660。</w:t>
                          </w:r>
                        </w:p>
                      </w:txbxContent>
                    </v:textbox>
                  </v:shape>
                </v:group>
                <v:group id="Group 19" o:spid="_x0000_s1030" alt="&quot;&quot;" style="position:absolute;left:3077;top:12649;width:2660;height:2603" coordorigin="29523,-75749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oval id="Oval 20" o:spid="_x0000_s1031" style="position:absolute;left:29523;top:-75749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32" type="#_x0000_t75" style="position:absolute;left:94322;top:1880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">
                    <v:imagedata r:id="rId17" o:title=""/>
                  </v:shape>
                </v:group>
                <v:group id="Group 22" o:spid="_x0000_s1033" alt="&quot;&quot;" style="position:absolute;left:3077;top:9220;width:2660;height:2590" coordorigin="29523,-113141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oval id="Oval 23" o:spid="_x0000_s1034" style="position:absolute;left:29523;top:-113141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" filled="f" stroked="f"/>
                  <v:shape id="Picture 24" o:spid="_x0000_s1035" type="#_x0000_t75" style="position:absolute;left:90723;top:-42673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">
                    <v:imagedata r:id="rId18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  <w:r w:rsidRPr="00C82B3C">
        <w:rPr>
          <w:rFonts w:ascii="Microsoft YaHei UI" w:eastAsia="Microsoft YaHei UI" w:hAnsi="Microsoft YaHei UI" w:cstheme="minorHAnsi"/>
          <w:sz w:val="22"/>
          <w:szCs w:val="22"/>
          <w:lang w:val="zh-Hant"/>
        </w:rPr>
        <w:t>。</w:t>
      </w:r>
    </w:p>
    <w:p w14:paraId="66C05B05" w14:textId="77777777" w:rsidR="00B65777" w:rsidRDefault="00B65777" w:rsidP="003619F4"/>
    <w:sectPr w:rsidR="00B65777" w:rsidSect="002C6CE2">
      <w:headerReference w:type="first" r:id="rId19"/>
      <w:pgSz w:w="11906" w:h="16838"/>
      <w:pgMar w:top="1440" w:right="707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499C6" w14:textId="77777777" w:rsidR="00951FD4" w:rsidRDefault="00951FD4" w:rsidP="0076491B">
      <w:pPr>
        <w:spacing w:before="0" w:after="0" w:line="240" w:lineRule="auto"/>
      </w:pPr>
      <w:r>
        <w:separator/>
      </w:r>
    </w:p>
  </w:endnote>
  <w:endnote w:type="continuationSeparator" w:id="0">
    <w:p w14:paraId="15C0DCD8" w14:textId="77777777" w:rsidR="00951FD4" w:rsidRDefault="00951FD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511A88B" w14:textId="77777777" w:rsidR="00951FD4" w:rsidRDefault="00951FD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5B8D5" w14:textId="77777777" w:rsidR="00951FD4" w:rsidRDefault="00951FD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F1BFEB4" w14:textId="77777777" w:rsidR="00951FD4" w:rsidRDefault="00951FD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7634C04" w14:textId="77777777" w:rsidR="00951FD4" w:rsidRDefault="00951FD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74306" w14:textId="77777777" w:rsidR="006D334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EAAAA5B" wp14:editId="6456381D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5AB3AAEE" wp14:editId="39B14E5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0678AD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97E25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CAD5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B000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20D0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E6D8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3642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48FF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BF81E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D1C89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E8B2AC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00E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F6F8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0ED8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D672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4052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FC31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9230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478670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FB423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C4E2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D8A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BAF9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88DA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D81A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EA78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E6E3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EBA6E11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8103C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56F3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2C60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3612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CD6DC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3410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8068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BA0DC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51B84F6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5FE26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E1699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32BA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4C57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0EA60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8A3B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4AF8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FE07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08B6823C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C1C42B4C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654EE3C8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EBE2D1DE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EA22A09A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D74891C0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D566583C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8E921DEC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43929FD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D1C039A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68A4F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2699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0073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6EA9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CE74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8AF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4040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F84A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33706"/>
    <w:multiLevelType w:val="hybridMultilevel"/>
    <w:tmpl w:val="F7AAFA7A"/>
    <w:lvl w:ilvl="0" w:tplc="F67EF8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AD2ACE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E8FA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E25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8DB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68FF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06B8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C86D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C49D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25D12"/>
    <w:multiLevelType w:val="hybridMultilevel"/>
    <w:tmpl w:val="13760F64"/>
    <w:lvl w:ilvl="0" w:tplc="D59A18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F02BD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6463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785E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E03E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6E6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868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DCF4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08FB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8952A6A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AE0CE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824C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2C090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DAB2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EEEE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2A10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BE20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E406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454CD"/>
    <w:multiLevelType w:val="hybridMultilevel"/>
    <w:tmpl w:val="BF9EAA8C"/>
    <w:lvl w:ilvl="0" w:tplc="15BC3710">
      <w:start w:val="1"/>
      <w:numFmt w:val="bullet"/>
      <w:pStyle w:val="TP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CBFA">
      <w:start w:val="1"/>
      <w:numFmt w:val="bullet"/>
      <w:pStyle w:val="TPs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2A14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6BD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649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8696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68A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C0A7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1EA6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A1844"/>
    <w:multiLevelType w:val="hybridMultilevel"/>
    <w:tmpl w:val="3CC48E92"/>
    <w:lvl w:ilvl="0" w:tplc="B0A4F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8001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6EA6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EA8F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4609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B222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5AF0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CAD5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40DC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82E49"/>
    <w:multiLevelType w:val="hybridMultilevel"/>
    <w:tmpl w:val="00FC372E"/>
    <w:lvl w:ilvl="0" w:tplc="57DCEA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07A31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12666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7C25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F2D8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E218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1AB9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72672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C986D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A2C4D"/>
    <w:multiLevelType w:val="hybridMultilevel"/>
    <w:tmpl w:val="9F4255D2"/>
    <w:lvl w:ilvl="0" w:tplc="6FA2365E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10A9DA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9B8CB0D0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9AC4F620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BE36A98A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BBEE40A6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982067EC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686667F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5930085C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91D2983"/>
    <w:multiLevelType w:val="hybridMultilevel"/>
    <w:tmpl w:val="54605FE8"/>
    <w:lvl w:ilvl="0" w:tplc="931E89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06697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2AFC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DCFC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4222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ACC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2CB6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529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62E4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8E9EB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3C688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FA46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7845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BE99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E210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7C32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6ACF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78A5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0E401322"/>
    <w:lvl w:ilvl="0" w:tplc="093EFE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35E192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9F2FA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7F67C6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498BD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E8C90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D03D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0EAE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06B7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32CAE3F2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4C34E816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BBA9AE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83C6B52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A0A6A6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C0BEF30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E821680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B47CA4D8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968603D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76E8123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C2549EF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EA7C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0ECF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865D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E2DC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7636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1AFD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9E018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07D0F2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95E1E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71A97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E8AF8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B4F1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E0FA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7A5E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7040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D6EF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22F689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FD2A0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3EE1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50FE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2EBE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E64E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248B2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A9CDB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250EB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B5475C"/>
    <w:multiLevelType w:val="hybridMultilevel"/>
    <w:tmpl w:val="2820CE56"/>
    <w:lvl w:ilvl="0" w:tplc="CBF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B79682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BE68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420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C0C0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C4B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8A5A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F6F5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C2D5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5ADC4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D460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8084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EAC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0A2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E2C9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CF5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A6A4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B019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4157D"/>
    <w:multiLevelType w:val="hybridMultilevel"/>
    <w:tmpl w:val="01709A6E"/>
    <w:lvl w:ilvl="0" w:tplc="83582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AB888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F62C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C42A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E4C0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D029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42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047A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C072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091687">
    <w:abstractNumId w:val="22"/>
  </w:num>
  <w:num w:numId="2" w16cid:durableId="810711213">
    <w:abstractNumId w:val="4"/>
  </w:num>
  <w:num w:numId="3" w16cid:durableId="1679455449">
    <w:abstractNumId w:val="19"/>
  </w:num>
  <w:num w:numId="4" w16cid:durableId="345640829">
    <w:abstractNumId w:val="20"/>
  </w:num>
  <w:num w:numId="5" w16cid:durableId="1388604679">
    <w:abstractNumId w:val="11"/>
  </w:num>
  <w:num w:numId="6" w16cid:durableId="447165313">
    <w:abstractNumId w:val="3"/>
  </w:num>
  <w:num w:numId="7" w16cid:durableId="2035156669">
    <w:abstractNumId w:val="16"/>
  </w:num>
  <w:num w:numId="8" w16cid:durableId="1312830878">
    <w:abstractNumId w:val="15"/>
  </w:num>
  <w:num w:numId="9" w16cid:durableId="493375931">
    <w:abstractNumId w:val="18"/>
  </w:num>
  <w:num w:numId="10" w16cid:durableId="227426068">
    <w:abstractNumId w:val="0"/>
  </w:num>
  <w:num w:numId="11" w16cid:durableId="1069958724">
    <w:abstractNumId w:val="23"/>
  </w:num>
  <w:num w:numId="12" w16cid:durableId="1735153434">
    <w:abstractNumId w:val="6"/>
  </w:num>
  <w:num w:numId="13" w16cid:durableId="364603622">
    <w:abstractNumId w:val="14"/>
  </w:num>
  <w:num w:numId="14" w16cid:durableId="1822192167">
    <w:abstractNumId w:val="1"/>
  </w:num>
  <w:num w:numId="15" w16cid:durableId="201332350">
    <w:abstractNumId w:val="9"/>
  </w:num>
  <w:num w:numId="16" w16cid:durableId="1371342757">
    <w:abstractNumId w:val="12"/>
  </w:num>
  <w:num w:numId="17" w16cid:durableId="46103041">
    <w:abstractNumId w:val="17"/>
  </w:num>
  <w:num w:numId="18" w16cid:durableId="390541167">
    <w:abstractNumId w:val="13"/>
  </w:num>
  <w:num w:numId="19" w16cid:durableId="183371204">
    <w:abstractNumId w:val="5"/>
  </w:num>
  <w:num w:numId="20" w16cid:durableId="109665691">
    <w:abstractNumId w:val="7"/>
  </w:num>
  <w:num w:numId="21" w16cid:durableId="1885561797">
    <w:abstractNumId w:val="8"/>
  </w:num>
  <w:num w:numId="22" w16cid:durableId="172645300">
    <w:abstractNumId w:val="2"/>
  </w:num>
  <w:num w:numId="23" w16cid:durableId="1339575882">
    <w:abstractNumId w:val="21"/>
  </w:num>
  <w:num w:numId="24" w16cid:durableId="4440828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417B"/>
    <w:rsid w:val="000264D4"/>
    <w:rsid w:val="000451A1"/>
    <w:rsid w:val="00046591"/>
    <w:rsid w:val="000559D2"/>
    <w:rsid w:val="000765E4"/>
    <w:rsid w:val="000B3154"/>
    <w:rsid w:val="000E2B97"/>
    <w:rsid w:val="00103807"/>
    <w:rsid w:val="0011475C"/>
    <w:rsid w:val="001515F4"/>
    <w:rsid w:val="00153D52"/>
    <w:rsid w:val="00165834"/>
    <w:rsid w:val="001705AF"/>
    <w:rsid w:val="0018537B"/>
    <w:rsid w:val="001C2CEF"/>
    <w:rsid w:val="001C4FE2"/>
    <w:rsid w:val="001C5964"/>
    <w:rsid w:val="00203958"/>
    <w:rsid w:val="00205469"/>
    <w:rsid w:val="00230A7A"/>
    <w:rsid w:val="00250E5F"/>
    <w:rsid w:val="00251E6B"/>
    <w:rsid w:val="00252510"/>
    <w:rsid w:val="00252C55"/>
    <w:rsid w:val="00283F6E"/>
    <w:rsid w:val="002B729D"/>
    <w:rsid w:val="002C2D46"/>
    <w:rsid w:val="002C6CE2"/>
    <w:rsid w:val="002C7AFE"/>
    <w:rsid w:val="002D4443"/>
    <w:rsid w:val="002E153B"/>
    <w:rsid w:val="002F2844"/>
    <w:rsid w:val="00310EB5"/>
    <w:rsid w:val="00324A10"/>
    <w:rsid w:val="00360B34"/>
    <w:rsid w:val="003619F4"/>
    <w:rsid w:val="00370D4C"/>
    <w:rsid w:val="00381AE9"/>
    <w:rsid w:val="003B38F4"/>
    <w:rsid w:val="003C1303"/>
    <w:rsid w:val="003D14E3"/>
    <w:rsid w:val="003E423D"/>
    <w:rsid w:val="003F36E7"/>
    <w:rsid w:val="003F5048"/>
    <w:rsid w:val="004109B8"/>
    <w:rsid w:val="004150AA"/>
    <w:rsid w:val="00422631"/>
    <w:rsid w:val="004557A0"/>
    <w:rsid w:val="00461B91"/>
    <w:rsid w:val="00483E24"/>
    <w:rsid w:val="004A3D99"/>
    <w:rsid w:val="004B116A"/>
    <w:rsid w:val="004B3AF1"/>
    <w:rsid w:val="004C11EB"/>
    <w:rsid w:val="004C568B"/>
    <w:rsid w:val="004D5F88"/>
    <w:rsid w:val="004F7E50"/>
    <w:rsid w:val="005031AA"/>
    <w:rsid w:val="005035B6"/>
    <w:rsid w:val="005272E5"/>
    <w:rsid w:val="00536D86"/>
    <w:rsid w:val="00555E8A"/>
    <w:rsid w:val="00556483"/>
    <w:rsid w:val="00564A6D"/>
    <w:rsid w:val="00577BBA"/>
    <w:rsid w:val="005807FB"/>
    <w:rsid w:val="005867F6"/>
    <w:rsid w:val="00591021"/>
    <w:rsid w:val="00592E07"/>
    <w:rsid w:val="005B3C10"/>
    <w:rsid w:val="005B4614"/>
    <w:rsid w:val="005D154B"/>
    <w:rsid w:val="005D314C"/>
    <w:rsid w:val="005D4B57"/>
    <w:rsid w:val="005E4C76"/>
    <w:rsid w:val="005E72E3"/>
    <w:rsid w:val="005F0E67"/>
    <w:rsid w:val="006221CC"/>
    <w:rsid w:val="00632C8A"/>
    <w:rsid w:val="00633DB4"/>
    <w:rsid w:val="0065167C"/>
    <w:rsid w:val="006675F3"/>
    <w:rsid w:val="00672E40"/>
    <w:rsid w:val="00675A5C"/>
    <w:rsid w:val="00685056"/>
    <w:rsid w:val="006C07D3"/>
    <w:rsid w:val="006C5A45"/>
    <w:rsid w:val="006C73CF"/>
    <w:rsid w:val="006D334E"/>
    <w:rsid w:val="006D4826"/>
    <w:rsid w:val="006F2F79"/>
    <w:rsid w:val="00726939"/>
    <w:rsid w:val="00740326"/>
    <w:rsid w:val="00755E39"/>
    <w:rsid w:val="007562D7"/>
    <w:rsid w:val="0075685B"/>
    <w:rsid w:val="00757238"/>
    <w:rsid w:val="0076491B"/>
    <w:rsid w:val="007A1382"/>
    <w:rsid w:val="007B43DE"/>
    <w:rsid w:val="007D1391"/>
    <w:rsid w:val="007D73F2"/>
    <w:rsid w:val="007E444A"/>
    <w:rsid w:val="007E5CDC"/>
    <w:rsid w:val="0081053A"/>
    <w:rsid w:val="008123F2"/>
    <w:rsid w:val="008524BB"/>
    <w:rsid w:val="00853301"/>
    <w:rsid w:val="0085603D"/>
    <w:rsid w:val="00856B90"/>
    <w:rsid w:val="00857EEC"/>
    <w:rsid w:val="00861893"/>
    <w:rsid w:val="008805DD"/>
    <w:rsid w:val="00885E49"/>
    <w:rsid w:val="00893BA9"/>
    <w:rsid w:val="00893D17"/>
    <w:rsid w:val="008C60FF"/>
    <w:rsid w:val="008D028A"/>
    <w:rsid w:val="008D1F67"/>
    <w:rsid w:val="008F467F"/>
    <w:rsid w:val="009027BB"/>
    <w:rsid w:val="00916DE1"/>
    <w:rsid w:val="00925284"/>
    <w:rsid w:val="00930325"/>
    <w:rsid w:val="009346B6"/>
    <w:rsid w:val="009471F2"/>
    <w:rsid w:val="00951FD4"/>
    <w:rsid w:val="00973562"/>
    <w:rsid w:val="009769E5"/>
    <w:rsid w:val="00977AA4"/>
    <w:rsid w:val="00981651"/>
    <w:rsid w:val="00981AE6"/>
    <w:rsid w:val="009A33E1"/>
    <w:rsid w:val="009B2828"/>
    <w:rsid w:val="009D7A0E"/>
    <w:rsid w:val="009F5C94"/>
    <w:rsid w:val="009F6411"/>
    <w:rsid w:val="00A32C7D"/>
    <w:rsid w:val="00A50CE9"/>
    <w:rsid w:val="00A62216"/>
    <w:rsid w:val="00A705F9"/>
    <w:rsid w:val="00A83BE7"/>
    <w:rsid w:val="00A9410B"/>
    <w:rsid w:val="00AA4075"/>
    <w:rsid w:val="00AC04A6"/>
    <w:rsid w:val="00AD5CBB"/>
    <w:rsid w:val="00AD786B"/>
    <w:rsid w:val="00AF3EEB"/>
    <w:rsid w:val="00AF7690"/>
    <w:rsid w:val="00B0653E"/>
    <w:rsid w:val="00B22C9A"/>
    <w:rsid w:val="00B45B0B"/>
    <w:rsid w:val="00B65777"/>
    <w:rsid w:val="00B72CB9"/>
    <w:rsid w:val="00B75CE7"/>
    <w:rsid w:val="00B81148"/>
    <w:rsid w:val="00B87B6A"/>
    <w:rsid w:val="00B94A44"/>
    <w:rsid w:val="00BB2CA8"/>
    <w:rsid w:val="00BC16AF"/>
    <w:rsid w:val="00BC7438"/>
    <w:rsid w:val="00BD2757"/>
    <w:rsid w:val="00BD31BC"/>
    <w:rsid w:val="00BD3D8A"/>
    <w:rsid w:val="00BD577C"/>
    <w:rsid w:val="00BD6D14"/>
    <w:rsid w:val="00BD6FEA"/>
    <w:rsid w:val="00BF2EB4"/>
    <w:rsid w:val="00C04CBC"/>
    <w:rsid w:val="00C074CB"/>
    <w:rsid w:val="00C14B44"/>
    <w:rsid w:val="00C14DCE"/>
    <w:rsid w:val="00C253DE"/>
    <w:rsid w:val="00C27578"/>
    <w:rsid w:val="00C46331"/>
    <w:rsid w:val="00C503A1"/>
    <w:rsid w:val="00C76B54"/>
    <w:rsid w:val="00C82726"/>
    <w:rsid w:val="00C82B3C"/>
    <w:rsid w:val="00C9187A"/>
    <w:rsid w:val="00C94C96"/>
    <w:rsid w:val="00CA01D4"/>
    <w:rsid w:val="00CA0CFC"/>
    <w:rsid w:val="00CA765D"/>
    <w:rsid w:val="00CD4BF3"/>
    <w:rsid w:val="00CE0B5F"/>
    <w:rsid w:val="00CE3E5E"/>
    <w:rsid w:val="00CF5DE6"/>
    <w:rsid w:val="00D04590"/>
    <w:rsid w:val="00D10E3E"/>
    <w:rsid w:val="00D11990"/>
    <w:rsid w:val="00D174B0"/>
    <w:rsid w:val="00D23CE7"/>
    <w:rsid w:val="00D315CF"/>
    <w:rsid w:val="00D438CC"/>
    <w:rsid w:val="00D47450"/>
    <w:rsid w:val="00D52852"/>
    <w:rsid w:val="00D62A84"/>
    <w:rsid w:val="00D67A1C"/>
    <w:rsid w:val="00DB10DD"/>
    <w:rsid w:val="00DB11A2"/>
    <w:rsid w:val="00DC2411"/>
    <w:rsid w:val="00DC5B30"/>
    <w:rsid w:val="00DF5A4F"/>
    <w:rsid w:val="00E00D02"/>
    <w:rsid w:val="00E30FF7"/>
    <w:rsid w:val="00E5386F"/>
    <w:rsid w:val="00E83A05"/>
    <w:rsid w:val="00E91CEE"/>
    <w:rsid w:val="00EB64C6"/>
    <w:rsid w:val="00ED4EA6"/>
    <w:rsid w:val="00ED513C"/>
    <w:rsid w:val="00F27B40"/>
    <w:rsid w:val="00F3440E"/>
    <w:rsid w:val="00F44032"/>
    <w:rsid w:val="00F45B7B"/>
    <w:rsid w:val="00F542AA"/>
    <w:rsid w:val="00F543F9"/>
    <w:rsid w:val="00F7290B"/>
    <w:rsid w:val="00F767FB"/>
    <w:rsid w:val="00F80601"/>
    <w:rsid w:val="00F84ED0"/>
    <w:rsid w:val="00FA07E6"/>
    <w:rsid w:val="00FE5BD1"/>
    <w:rsid w:val="00FE682D"/>
    <w:rsid w:val="00FF5DB9"/>
    <w:rsid w:val="0CB713E5"/>
    <w:rsid w:val="1F8E640A"/>
    <w:rsid w:val="2095F9C1"/>
    <w:rsid w:val="20EF1BE9"/>
    <w:rsid w:val="5202797F"/>
    <w:rsid w:val="52D94AB3"/>
    <w:rsid w:val="59A5A9E1"/>
    <w:rsid w:val="73DBA202"/>
    <w:rsid w:val="7CFE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52757"/>
  <w15:chartTrackingRefBased/>
  <w15:docId w15:val="{267E5F08-5822-4E8D-BD31-F755DA1F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customStyle="1" w:styleId="eop">
    <w:name w:val="eop"/>
    <w:basedOn w:val="DefaultParagraphFont"/>
    <w:rsid w:val="003F5048"/>
  </w:style>
  <w:style w:type="character" w:customStyle="1" w:styleId="normaltextrun">
    <w:name w:val="normaltextrun"/>
    <w:basedOn w:val="DefaultParagraphFont"/>
    <w:rsid w:val="003F5048"/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Pslevel1">
    <w:name w:val="TPs level 1"/>
    <w:basedOn w:val="ListParagraph"/>
    <w:link w:val="TPslevel1Char"/>
    <w:qFormat/>
    <w:rsid w:val="002E153B"/>
    <w:pPr>
      <w:numPr>
        <w:numId w:val="24"/>
      </w:numPr>
      <w:spacing w:before="0" w:after="160" w:line="259" w:lineRule="auto"/>
      <w:contextualSpacing w:val="0"/>
    </w:pPr>
    <w:rPr>
      <w:rFonts w:asciiTheme="minorHAnsi" w:hAnsiTheme="minorHAnsi"/>
      <w:sz w:val="22"/>
      <w:szCs w:val="22"/>
    </w:rPr>
  </w:style>
  <w:style w:type="paragraph" w:customStyle="1" w:styleId="TPslevel2">
    <w:name w:val="TPs level 2"/>
    <w:basedOn w:val="TPslevel1"/>
    <w:qFormat/>
    <w:rsid w:val="002E153B"/>
    <w:pPr>
      <w:numPr>
        <w:ilvl w:val="1"/>
      </w:numPr>
      <w:tabs>
        <w:tab w:val="num" w:pos="360"/>
      </w:tabs>
    </w:pPr>
  </w:style>
  <w:style w:type="character" w:customStyle="1" w:styleId="TPslevel1Char">
    <w:name w:val="TPs level 1 Char"/>
    <w:basedOn w:val="DefaultParagraphFont"/>
    <w:link w:val="TPslevel1"/>
    <w:rsid w:val="002E153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1D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D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5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rschat.nrscall.gov.au/nrs/internetrelay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nrschat.nrscall.gov.au/nrs/internetrela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registered-nurse-coverage-in-residential-aged-care-dashboar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22A661-0764-42F9-A884-46973E44E1FA}"/>
</file>

<file path=customXml/itemProps3.xml><?xml version="1.0" encoding="utf-8"?>
<ds:datastoreItem xmlns:ds="http://schemas.openxmlformats.org/officeDocument/2006/customXml" ds:itemID="{9FB23CF0-7D4D-49FB-A67C-00CD1D0F1C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12f7b466-49fa-4efd-8558-afd11113d64c"/>
    <ds:schemaRef ds:uri="0248287d-23c7-4a2a-a3e0-c0447c1b25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12</TotalTime>
  <Pages>2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24/7 registered nurses in aged care homes – fact sheet</dc:title>
  <dc:subject>Aged care</dc:subject>
  <dc:creator>Australian Government Department of Health and Aged Care</dc:creator>
  <cp:keywords>Aged Care; 24/7 registered nurse</cp:keywords>
  <cp:lastModifiedBy>Inma Cortes</cp:lastModifiedBy>
  <cp:revision>15</cp:revision>
  <dcterms:created xsi:type="dcterms:W3CDTF">2025-02-25T21:59:00Z</dcterms:created>
  <dcterms:modified xsi:type="dcterms:W3CDTF">2025-03-28T03:37:00Z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